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2B23F" w14:textId="75048346" w:rsidR="001E56B9" w:rsidRDefault="001E56B9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FE6F79" w:rsidRPr="00516394" w14:paraId="13118B59" w14:textId="77777777" w:rsidTr="00BF29A9">
        <w:tc>
          <w:tcPr>
            <w:tcW w:w="9360" w:type="dxa"/>
            <w:shd w:val="solid" w:color="00A0B9" w:fill="auto"/>
          </w:tcPr>
          <w:p w14:paraId="59DD1F95" w14:textId="77777777" w:rsidR="00FE6F79" w:rsidRPr="00516394" w:rsidRDefault="00FE6F79" w:rsidP="00BF29A9">
            <w:pPr>
              <w:pStyle w:val="CYQLTCH213pt"/>
            </w:pPr>
            <w:bookmarkStart w:id="0" w:name="_Toc367971510"/>
            <w:bookmarkStart w:id="1" w:name="_Toc372293414"/>
            <w:r w:rsidRPr="00516394">
              <w:t>Gym programme card</w:t>
            </w:r>
            <w:bookmarkEnd w:id="0"/>
            <w:bookmarkEnd w:id="1"/>
          </w:p>
        </w:tc>
      </w:tr>
    </w:tbl>
    <w:p w14:paraId="231B7E3F" w14:textId="77777777" w:rsidR="00FE6F79" w:rsidRDefault="00FE6F79" w:rsidP="00FE6F79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tbl>
      <w:tblPr>
        <w:tblStyle w:val="CYQTableLearnerAssessmentRecord"/>
        <w:tblW w:w="0" w:type="auto"/>
        <w:tblLook w:val="04A0" w:firstRow="1" w:lastRow="0" w:firstColumn="1" w:lastColumn="0" w:noHBand="0" w:noVBand="1"/>
      </w:tblPr>
      <w:tblGrid>
        <w:gridCol w:w="1234"/>
        <w:gridCol w:w="8007"/>
      </w:tblGrid>
      <w:tr w:rsidR="00FE6F79" w14:paraId="5CA43764" w14:textId="77777777" w:rsidTr="00BF29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2" w:type="dxa"/>
            <w:shd w:val="clear" w:color="auto" w:fill="auto"/>
          </w:tcPr>
          <w:p w14:paraId="70C6F11A" w14:textId="59736178" w:rsidR="00FE6F79" w:rsidRDefault="00FE6F79" w:rsidP="00BF29A9">
            <w:pPr>
              <w:tabs>
                <w:tab w:val="left" w:pos="5760"/>
                <w:tab w:val="left" w:pos="6120"/>
                <w:tab w:val="left" w:pos="7920"/>
              </w:tabs>
              <w:spacing w:before="120" w:after="220" w:line="250" w:lineRule="exact"/>
              <w:rPr>
                <w:rFonts w:eastAsia="Calibri" w:cs="Times New Roman"/>
                <w:u w:val="single"/>
              </w:rPr>
            </w:pPr>
          </w:p>
        </w:tc>
        <w:tc>
          <w:tcPr>
            <w:tcW w:w="8185" w:type="dxa"/>
            <w:shd w:val="clear" w:color="auto" w:fill="auto"/>
          </w:tcPr>
          <w:tbl>
            <w:tblPr>
              <w:tblStyle w:val="TableGrid11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24"/>
              <w:gridCol w:w="2535"/>
              <w:gridCol w:w="755"/>
              <w:gridCol w:w="2373"/>
            </w:tblGrid>
            <w:tr w:rsidR="00BE724C" w:rsidRPr="00A73FCA" w14:paraId="20A3A9AB" w14:textId="77777777" w:rsidTr="00BE724C">
              <w:trPr>
                <w:cantSplit/>
                <w:trHeight w:val="283"/>
              </w:trPr>
              <w:tc>
                <w:tcPr>
                  <w:tcW w:w="1924" w:type="dxa"/>
                  <w:vAlign w:val="center"/>
                </w:tcPr>
                <w:p w14:paraId="1B1C77D2" w14:textId="77777777" w:rsidR="00BE724C" w:rsidRPr="0084227F" w:rsidRDefault="00BE724C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</w:rPr>
                    <w:t>Learner’s name</w:t>
                  </w:r>
                  <w:r w:rsidRPr="0084227F">
                    <w:rPr>
                      <w:rFonts w:eastAsia="Calibri" w:cs="Times New Roman"/>
                    </w:rPr>
                    <w:t>:</w:t>
                  </w:r>
                </w:p>
              </w:tc>
              <w:tc>
                <w:tcPr>
                  <w:tcW w:w="5663" w:type="dxa"/>
                  <w:gridSpan w:val="3"/>
                  <w:vAlign w:val="center"/>
                </w:tcPr>
                <w:p w14:paraId="2E2D730E" w14:textId="77777777" w:rsidR="00BE724C" w:rsidRPr="0084227F" w:rsidRDefault="00B76996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  <w:color w:val="808080"/>
                      <w:sz w:val="18"/>
                    </w:rPr>
                  </w:pPr>
                  <w:sdt>
                    <w:sdtPr>
                      <w:rPr>
                        <w:rFonts w:eastAsia="Calibri" w:cs="Times New Roman"/>
                        <w:color w:val="808080"/>
                      </w:rPr>
                      <w:id w:val="1870950674"/>
                      <w:placeholder>
                        <w:docPart w:val="0220FD05D6CB44A5A19E1E66B915454C"/>
                      </w:placeholder>
                      <w:showingPlcHdr/>
                    </w:sdtPr>
                    <w:sdtEndPr/>
                    <w:sdtContent>
                      <w:r w:rsidR="00BE724C" w:rsidRPr="0084227F">
                        <w:rPr>
                          <w:rFonts w:eastAsia="Calibri" w:cs="Times New Roman"/>
                          <w:color w:val="808080"/>
                        </w:rPr>
                        <w:t>Click here to enter text.</w:t>
                      </w:r>
                    </w:sdtContent>
                  </w:sdt>
                </w:p>
              </w:tc>
            </w:tr>
            <w:tr w:rsidR="00BE724C" w:rsidRPr="00A73FCA" w14:paraId="7EE06ADD" w14:textId="77777777" w:rsidTr="00BE724C">
              <w:trPr>
                <w:cantSplit/>
                <w:trHeight w:val="283"/>
              </w:trPr>
              <w:tc>
                <w:tcPr>
                  <w:tcW w:w="1924" w:type="dxa"/>
                  <w:vAlign w:val="center"/>
                </w:tcPr>
                <w:p w14:paraId="41B0C6D5" w14:textId="77777777" w:rsidR="00BE724C" w:rsidRPr="0084227F" w:rsidRDefault="00BE724C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</w:rPr>
                    <w:t>Client’s name</w:t>
                  </w:r>
                  <w:r w:rsidRPr="0084227F">
                    <w:rPr>
                      <w:rFonts w:eastAsia="Calibri" w:cs="Times New Roman"/>
                    </w:rPr>
                    <w:t>:</w:t>
                  </w:r>
                </w:p>
              </w:tc>
              <w:tc>
                <w:tcPr>
                  <w:tcW w:w="2535" w:type="dxa"/>
                  <w:vAlign w:val="center"/>
                </w:tcPr>
                <w:p w14:paraId="35C8BEAF" w14:textId="77777777" w:rsidR="00BE724C" w:rsidRPr="0084227F" w:rsidRDefault="00B76996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  <w:color w:val="808080"/>
                    </w:rPr>
                  </w:pPr>
                  <w:sdt>
                    <w:sdtPr>
                      <w:rPr>
                        <w:rFonts w:eastAsia="Calibri" w:cs="Times New Roman"/>
                        <w:color w:val="808080"/>
                      </w:rPr>
                      <w:id w:val="1708219774"/>
                      <w:placeholder>
                        <w:docPart w:val="DC766325A3424E1F9D63636EE33E440D"/>
                      </w:placeholder>
                      <w:showingPlcHdr/>
                    </w:sdtPr>
                    <w:sdtEndPr/>
                    <w:sdtContent>
                      <w:r w:rsidR="00BE724C" w:rsidRPr="0084227F">
                        <w:rPr>
                          <w:rFonts w:eastAsia="Calibri" w:cs="Times New Roman"/>
                          <w:color w:val="808080"/>
                        </w:rPr>
                        <w:t>Click here to enter text.</w:t>
                      </w:r>
                    </w:sdtContent>
                  </w:sdt>
                </w:p>
              </w:tc>
              <w:tc>
                <w:tcPr>
                  <w:tcW w:w="755" w:type="dxa"/>
                  <w:vAlign w:val="center"/>
                </w:tcPr>
                <w:p w14:paraId="7148093A" w14:textId="77777777" w:rsidR="00BE724C" w:rsidRPr="0084227F" w:rsidRDefault="00BE724C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</w:rPr>
                  </w:pPr>
                  <w:r w:rsidRPr="0084227F">
                    <w:rPr>
                      <w:rFonts w:eastAsia="Calibri" w:cs="Times New Roman"/>
                    </w:rPr>
                    <w:t>Date:</w:t>
                  </w:r>
                </w:p>
              </w:tc>
              <w:tc>
                <w:tcPr>
                  <w:tcW w:w="2373" w:type="dxa"/>
                  <w:vAlign w:val="center"/>
                </w:tcPr>
                <w:p w14:paraId="7396E51C" w14:textId="77777777" w:rsidR="00BE724C" w:rsidRPr="0084227F" w:rsidRDefault="00B76996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  <w:color w:val="808080"/>
                      <w:sz w:val="18"/>
                    </w:rPr>
                  </w:pPr>
                  <w:sdt>
                    <w:sdtPr>
                      <w:rPr>
                        <w:rFonts w:eastAsia="Calibri" w:cs="Times New Roman"/>
                        <w:color w:val="808080"/>
                        <w:sz w:val="16"/>
                      </w:rPr>
                      <w:id w:val="236829744"/>
                      <w:placeholder>
                        <w:docPart w:val="D9EC507516D242BC83FDB21DB9B2073B"/>
                      </w:placeholder>
                      <w:showingPlcHdr/>
                      <w:date>
                        <w:dateFormat w:val="dd/MM/yyyy"/>
                        <w:lid w:val="en-GB"/>
                        <w:storeMappedDataAs w:val="dateTime"/>
                        <w:calendar w:val="gregorian"/>
                      </w:date>
                    </w:sdtPr>
                    <w:sdtEndPr>
                      <w:rPr>
                        <w:sz w:val="18"/>
                      </w:rPr>
                    </w:sdtEndPr>
                    <w:sdtContent>
                      <w:r w:rsidR="00BE724C" w:rsidRPr="00BE724C">
                        <w:rPr>
                          <w:rFonts w:eastAsia="Calibri" w:cs="Times New Roman"/>
                          <w:color w:val="808080"/>
                          <w:sz w:val="16"/>
                        </w:rPr>
                        <w:t>Click here to enter a date.</w:t>
                      </w:r>
                    </w:sdtContent>
                  </w:sdt>
                </w:p>
              </w:tc>
            </w:tr>
            <w:tr w:rsidR="00BE724C" w:rsidRPr="00A73FCA" w14:paraId="3E6ACA84" w14:textId="77777777" w:rsidTr="00BE724C">
              <w:trPr>
                <w:cantSplit/>
                <w:trHeight w:val="283"/>
              </w:trPr>
              <w:tc>
                <w:tcPr>
                  <w:tcW w:w="1924" w:type="dxa"/>
                  <w:vAlign w:val="center"/>
                </w:tcPr>
                <w:p w14:paraId="02709EB1" w14:textId="77777777" w:rsidR="00BE724C" w:rsidRPr="0084227F" w:rsidRDefault="00BE724C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</w:rPr>
                    <w:t>Training goals</w:t>
                  </w:r>
                  <w:r w:rsidRPr="0084227F">
                    <w:rPr>
                      <w:rFonts w:eastAsia="Calibri" w:cs="Times New Roman"/>
                    </w:rPr>
                    <w:t>:</w:t>
                  </w:r>
                </w:p>
              </w:tc>
              <w:tc>
                <w:tcPr>
                  <w:tcW w:w="5663" w:type="dxa"/>
                  <w:gridSpan w:val="3"/>
                  <w:vAlign w:val="center"/>
                </w:tcPr>
                <w:p w14:paraId="3584B043" w14:textId="77777777" w:rsidR="00BE724C" w:rsidRPr="0084227F" w:rsidRDefault="00B76996" w:rsidP="00421382">
                  <w:pPr>
                    <w:tabs>
                      <w:tab w:val="left" w:pos="4962"/>
                    </w:tabs>
                    <w:rPr>
                      <w:rFonts w:eastAsia="Calibri" w:cs="Times New Roman"/>
                      <w:color w:val="808080"/>
                      <w:sz w:val="18"/>
                    </w:rPr>
                  </w:pPr>
                  <w:sdt>
                    <w:sdtPr>
                      <w:rPr>
                        <w:rFonts w:eastAsia="Calibri" w:cs="Times New Roman"/>
                        <w:color w:val="808080"/>
                      </w:rPr>
                      <w:id w:val="-774792716"/>
                      <w:placeholder>
                        <w:docPart w:val="3D86B71762134EBC8F9D4840ED56F8F8"/>
                      </w:placeholder>
                      <w:showingPlcHdr/>
                    </w:sdtPr>
                    <w:sdtEndPr/>
                    <w:sdtContent>
                      <w:r w:rsidR="00BE724C" w:rsidRPr="0084227F">
                        <w:rPr>
                          <w:rFonts w:eastAsia="Calibri" w:cs="Times New Roman"/>
                          <w:color w:val="808080"/>
                        </w:rPr>
                        <w:t>Click here to enter text.</w:t>
                      </w:r>
                    </w:sdtContent>
                  </w:sdt>
                </w:p>
              </w:tc>
            </w:tr>
          </w:tbl>
          <w:p w14:paraId="21E80212" w14:textId="77777777" w:rsidR="00BE724C" w:rsidRDefault="00BE724C" w:rsidP="00BF29A9">
            <w:pPr>
              <w:tabs>
                <w:tab w:val="left" w:pos="7200"/>
              </w:tabs>
              <w:spacing w:before="120" w:after="220" w:line="250" w:lineRule="exact"/>
              <w:rPr>
                <w:rFonts w:eastAsia="Calibri" w:cs="Times New Roman"/>
                <w:u w:val="single"/>
              </w:rPr>
            </w:pPr>
          </w:p>
        </w:tc>
      </w:tr>
    </w:tbl>
    <w:p w14:paraId="22EDE2C7" w14:textId="77777777" w:rsidR="00FE6F79" w:rsidRDefault="00FE6F79" w:rsidP="00FE6F79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FE6F79" w14:paraId="28A933A2" w14:textId="77777777" w:rsidTr="00C00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1B21B1E7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76B2BAF0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41BA8917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C2A1398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653E78B2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4A4CCE9A" w14:textId="77777777" w:rsidTr="00C00BAA">
        <w:trPr>
          <w:trHeight w:val="3042"/>
        </w:trPr>
        <w:tc>
          <w:tcPr>
            <w:tcW w:w="2935" w:type="dxa"/>
          </w:tcPr>
          <w:p w14:paraId="7E2EA810" w14:textId="77777777" w:rsidR="00FE6F79" w:rsidRDefault="00FE6F79" w:rsidP="00BF29A9">
            <w:pPr>
              <w:pStyle w:val="CYQTableHeading"/>
            </w:pPr>
          </w:p>
        </w:tc>
        <w:tc>
          <w:tcPr>
            <w:tcW w:w="1684" w:type="dxa"/>
          </w:tcPr>
          <w:p w14:paraId="5EF26253" w14:textId="77777777" w:rsidR="00FE6F79" w:rsidRDefault="00FE6F79" w:rsidP="00BF29A9">
            <w:pPr>
              <w:pStyle w:val="CYQTableHeading"/>
            </w:pPr>
          </w:p>
        </w:tc>
        <w:tc>
          <w:tcPr>
            <w:tcW w:w="1330" w:type="dxa"/>
          </w:tcPr>
          <w:p w14:paraId="13B2F561" w14:textId="77777777" w:rsidR="00FE6F79" w:rsidRDefault="00FE6F79" w:rsidP="00BF29A9">
            <w:pPr>
              <w:pStyle w:val="CYQTableHeading"/>
            </w:pPr>
          </w:p>
        </w:tc>
        <w:tc>
          <w:tcPr>
            <w:tcW w:w="992" w:type="dxa"/>
          </w:tcPr>
          <w:p w14:paraId="537C3AF1" w14:textId="77777777" w:rsidR="00FE6F79" w:rsidRDefault="00FE6F79" w:rsidP="00BF29A9">
            <w:pPr>
              <w:pStyle w:val="CYQTableHeading"/>
            </w:pPr>
          </w:p>
        </w:tc>
        <w:tc>
          <w:tcPr>
            <w:tcW w:w="2516" w:type="dxa"/>
          </w:tcPr>
          <w:p w14:paraId="5FEE0BF0" w14:textId="77777777" w:rsidR="00FE6F79" w:rsidRDefault="00FE6F79" w:rsidP="00BF29A9">
            <w:pPr>
              <w:pStyle w:val="CYQTableHeading"/>
            </w:pPr>
          </w:p>
        </w:tc>
      </w:tr>
      <w:tr w:rsidR="00FE6F79" w14:paraId="0AB83173" w14:textId="77777777" w:rsidTr="00C00BAA">
        <w:tc>
          <w:tcPr>
            <w:tcW w:w="9457" w:type="dxa"/>
            <w:gridSpan w:val="5"/>
            <w:shd w:val="clear" w:color="auto" w:fill="99DFE8"/>
          </w:tcPr>
          <w:p w14:paraId="7F9ED0AB" w14:textId="77777777" w:rsidR="00FE6F79" w:rsidRPr="00D136BC" w:rsidRDefault="00FE6F79" w:rsidP="00BF29A9">
            <w:pPr>
              <w:pStyle w:val="CYQTableHeading"/>
            </w:pPr>
            <w:r w:rsidRPr="00D136BC">
              <w:t xml:space="preserve">Preparatory stretches </w:t>
            </w:r>
            <w:r w:rsidR="006C7447"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FE6F79" w14:paraId="5F32B924" w14:textId="77777777" w:rsidTr="00C00BAA">
        <w:tc>
          <w:tcPr>
            <w:tcW w:w="9457" w:type="dxa"/>
            <w:gridSpan w:val="5"/>
            <w:shd w:val="clear" w:color="auto" w:fill="auto"/>
          </w:tcPr>
          <w:p w14:paraId="574DD008" w14:textId="77777777" w:rsidR="00FE6F79" w:rsidRDefault="00FE6F79" w:rsidP="00BF29A9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297C75B2" wp14:editId="26BC01A9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505" name="Picture 15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 wp14:anchorId="15987BA0" wp14:editId="15CB6AB1">
                      <wp:simplePos x="0" y="0"/>
                      <wp:positionH relativeFrom="page">
                        <wp:posOffset>534035</wp:posOffset>
                      </wp:positionH>
                      <wp:positionV relativeFrom="paragraph">
                        <wp:posOffset>5862955</wp:posOffset>
                      </wp:positionV>
                      <wp:extent cx="6299835" cy="1735455"/>
                      <wp:effectExtent l="0" t="0" r="5715" b="0"/>
                      <wp:wrapNone/>
                      <wp:docPr id="1732" name="Group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99835" cy="1735455"/>
                                <a:chOff x="841" y="365"/>
                                <a:chExt cx="9921" cy="2733"/>
                              </a:xfrm>
                            </wpg:grpSpPr>
                            <wpg:grpSp>
                              <wpg:cNvPr id="1733" name="Group 2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501"/>
                                  <a:ext cx="9881" cy="2577"/>
                                  <a:chOff x="861" y="501"/>
                                  <a:chExt cx="9881" cy="2577"/>
                                </a:xfrm>
                              </wpg:grpSpPr>
                              <wps:wsp>
                                <wps:cNvPr id="1734" name="Freeform 2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501"/>
                                    <a:ext cx="9881" cy="2577"/>
                                  </a:xfrm>
                                  <a:custGeom>
                                    <a:avLst/>
                                    <a:gdLst>
                                      <a:gd name="T0" fmla="+- 0 1058 861"/>
                                      <a:gd name="T1" fmla="*/ T0 w 9881"/>
                                      <a:gd name="T2" fmla="+- 0 501 501"/>
                                      <a:gd name="T3" fmla="*/ 501 h 2577"/>
                                      <a:gd name="T4" fmla="+- 0 989 861"/>
                                      <a:gd name="T5" fmla="*/ T4 w 9881"/>
                                      <a:gd name="T6" fmla="+- 0 502 501"/>
                                      <a:gd name="T7" fmla="*/ 502 h 2577"/>
                                      <a:gd name="T8" fmla="+- 0 919 861"/>
                                      <a:gd name="T9" fmla="*/ T8 w 9881"/>
                                      <a:gd name="T10" fmla="+- 0 511 501"/>
                                      <a:gd name="T11" fmla="*/ 511 h 2577"/>
                                      <a:gd name="T12" fmla="+- 0 873 861"/>
                                      <a:gd name="T13" fmla="*/ T12 w 9881"/>
                                      <a:gd name="T14" fmla="+- 0 552 501"/>
                                      <a:gd name="T15" fmla="*/ 552 h 2577"/>
                                      <a:gd name="T16" fmla="+- 0 862 861"/>
                                      <a:gd name="T17" fmla="*/ T16 w 9881"/>
                                      <a:gd name="T18" fmla="+- 0 617 501"/>
                                      <a:gd name="T19" fmla="*/ 617 h 2577"/>
                                      <a:gd name="T20" fmla="+- 0 861 861"/>
                                      <a:gd name="T21" fmla="*/ T20 w 9881"/>
                                      <a:gd name="T22" fmla="+- 0 2898 501"/>
                                      <a:gd name="T23" fmla="*/ 2898 h 2577"/>
                                      <a:gd name="T24" fmla="+- 0 861 861"/>
                                      <a:gd name="T25" fmla="*/ T24 w 9881"/>
                                      <a:gd name="T26" fmla="+- 0 2917 501"/>
                                      <a:gd name="T27" fmla="*/ 2917 h 2577"/>
                                      <a:gd name="T28" fmla="+- 0 866 861"/>
                                      <a:gd name="T29" fmla="*/ T28 w 9881"/>
                                      <a:gd name="T30" fmla="+- 0 3000 501"/>
                                      <a:gd name="T31" fmla="*/ 3000 h 2577"/>
                                      <a:gd name="T32" fmla="+- 0 897 861"/>
                                      <a:gd name="T33" fmla="*/ T32 w 9881"/>
                                      <a:gd name="T34" fmla="+- 0 3058 501"/>
                                      <a:gd name="T35" fmla="*/ 3058 h 2577"/>
                                      <a:gd name="T36" fmla="+- 0 976 861"/>
                                      <a:gd name="T37" fmla="*/ T36 w 9881"/>
                                      <a:gd name="T38" fmla="+- 0 3076 501"/>
                                      <a:gd name="T39" fmla="*/ 3076 h 2577"/>
                                      <a:gd name="T40" fmla="+- 0 1041 861"/>
                                      <a:gd name="T41" fmla="*/ T40 w 9881"/>
                                      <a:gd name="T42" fmla="+- 0 3078 501"/>
                                      <a:gd name="T43" fmla="*/ 3078 h 2577"/>
                                      <a:gd name="T44" fmla="+- 0 1081 861"/>
                                      <a:gd name="T45" fmla="*/ T44 w 9881"/>
                                      <a:gd name="T46" fmla="+- 0 3078 501"/>
                                      <a:gd name="T47" fmla="*/ 3078 h 2577"/>
                                      <a:gd name="T48" fmla="+- 0 10582 861"/>
                                      <a:gd name="T49" fmla="*/ T48 w 9881"/>
                                      <a:gd name="T50" fmla="+- 0 3078 501"/>
                                      <a:gd name="T51" fmla="*/ 3078 h 2577"/>
                                      <a:gd name="T52" fmla="+- 0 10664 861"/>
                                      <a:gd name="T53" fmla="*/ T52 w 9881"/>
                                      <a:gd name="T54" fmla="+- 0 3072 501"/>
                                      <a:gd name="T55" fmla="*/ 3072 h 2577"/>
                                      <a:gd name="T56" fmla="+- 0 10722 861"/>
                                      <a:gd name="T57" fmla="*/ T56 w 9881"/>
                                      <a:gd name="T58" fmla="+- 0 3041 501"/>
                                      <a:gd name="T59" fmla="*/ 3041 h 2577"/>
                                      <a:gd name="T60" fmla="+- 0 10740 861"/>
                                      <a:gd name="T61" fmla="*/ T60 w 9881"/>
                                      <a:gd name="T62" fmla="+- 0 2962 501"/>
                                      <a:gd name="T63" fmla="*/ 2962 h 2577"/>
                                      <a:gd name="T64" fmla="+- 0 10742 861"/>
                                      <a:gd name="T65" fmla="*/ T64 w 9881"/>
                                      <a:gd name="T66" fmla="+- 0 2898 501"/>
                                      <a:gd name="T67" fmla="*/ 2898 h 2577"/>
                                      <a:gd name="T68" fmla="+- 0 10742 861"/>
                                      <a:gd name="T69" fmla="*/ T68 w 9881"/>
                                      <a:gd name="T70" fmla="+- 0 661 501"/>
                                      <a:gd name="T71" fmla="*/ 661 h 2577"/>
                                      <a:gd name="T72" fmla="+- 0 10736 861"/>
                                      <a:gd name="T73" fmla="*/ T72 w 9881"/>
                                      <a:gd name="T74" fmla="+- 0 579 501"/>
                                      <a:gd name="T75" fmla="*/ 579 h 2577"/>
                                      <a:gd name="T76" fmla="+- 0 10705 861"/>
                                      <a:gd name="T77" fmla="*/ T76 w 9881"/>
                                      <a:gd name="T78" fmla="+- 0 521 501"/>
                                      <a:gd name="T79" fmla="*/ 521 h 2577"/>
                                      <a:gd name="T80" fmla="+- 0 10626 861"/>
                                      <a:gd name="T81" fmla="*/ T80 w 9881"/>
                                      <a:gd name="T82" fmla="+- 0 503 501"/>
                                      <a:gd name="T83" fmla="*/ 503 h 2577"/>
                                      <a:gd name="T84" fmla="+- 0 10562 861"/>
                                      <a:gd name="T85" fmla="*/ T84 w 9881"/>
                                      <a:gd name="T86" fmla="+- 0 501 501"/>
                                      <a:gd name="T87" fmla="*/ 501 h 2577"/>
                                      <a:gd name="T88" fmla="+- 0 1058 861"/>
                                      <a:gd name="T89" fmla="*/ T88 w 9881"/>
                                      <a:gd name="T90" fmla="+- 0 501 501"/>
                                      <a:gd name="T91" fmla="*/ 501 h 25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</a:cxnLst>
                                    <a:rect l="0" t="0" r="r" b="b"/>
                                    <a:pathLst>
                                      <a:path w="9881" h="2577">
                                        <a:moveTo>
                                          <a:pt x="197" y="0"/>
                                        </a:moveTo>
                                        <a:lnTo>
                                          <a:pt x="128" y="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0" y="2397"/>
                                        </a:lnTo>
                                        <a:lnTo>
                                          <a:pt x="0" y="2416"/>
                                        </a:lnTo>
                                        <a:lnTo>
                                          <a:pt x="5" y="2499"/>
                                        </a:lnTo>
                                        <a:lnTo>
                                          <a:pt x="36" y="2557"/>
                                        </a:lnTo>
                                        <a:lnTo>
                                          <a:pt x="115" y="2575"/>
                                        </a:lnTo>
                                        <a:lnTo>
                                          <a:pt x="180" y="2577"/>
                                        </a:lnTo>
                                        <a:lnTo>
                                          <a:pt x="220" y="2577"/>
                                        </a:lnTo>
                                        <a:lnTo>
                                          <a:pt x="9721" y="2577"/>
                                        </a:lnTo>
                                        <a:lnTo>
                                          <a:pt x="9803" y="2571"/>
                                        </a:lnTo>
                                        <a:lnTo>
                                          <a:pt x="9861" y="2540"/>
                                        </a:lnTo>
                                        <a:lnTo>
                                          <a:pt x="9879" y="2461"/>
                                        </a:lnTo>
                                        <a:lnTo>
                                          <a:pt x="9881" y="2397"/>
                                        </a:lnTo>
                                        <a:lnTo>
                                          <a:pt x="9881" y="160"/>
                                        </a:lnTo>
                                        <a:lnTo>
                                          <a:pt x="9875" y="78"/>
                                        </a:lnTo>
                                        <a:lnTo>
                                          <a:pt x="9844" y="2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1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B9B9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35" name="Group 2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501"/>
                                  <a:ext cx="9881" cy="2577"/>
                                  <a:chOff x="861" y="501"/>
                                  <a:chExt cx="9881" cy="2577"/>
                                </a:xfrm>
                              </wpg:grpSpPr>
                              <wps:wsp>
                                <wps:cNvPr id="1736" name="Freeform 2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501"/>
                                    <a:ext cx="9881" cy="2577"/>
                                  </a:xfrm>
                                  <a:custGeom>
                                    <a:avLst/>
                                    <a:gdLst>
                                      <a:gd name="T0" fmla="+- 0 1081 861"/>
                                      <a:gd name="T1" fmla="*/ T0 w 9881"/>
                                      <a:gd name="T2" fmla="+- 0 3078 501"/>
                                      <a:gd name="T3" fmla="*/ 3078 h 2577"/>
                                      <a:gd name="T4" fmla="+- 0 1006 861"/>
                                      <a:gd name="T5" fmla="*/ T4 w 9881"/>
                                      <a:gd name="T6" fmla="+- 0 3077 501"/>
                                      <a:gd name="T7" fmla="*/ 3077 h 2577"/>
                                      <a:gd name="T8" fmla="+- 0 929 861"/>
                                      <a:gd name="T9" fmla="*/ T8 w 9881"/>
                                      <a:gd name="T10" fmla="+- 0 3071 501"/>
                                      <a:gd name="T11" fmla="*/ 3071 h 2577"/>
                                      <a:gd name="T12" fmla="+- 0 877 861"/>
                                      <a:gd name="T13" fmla="*/ T12 w 9881"/>
                                      <a:gd name="T14" fmla="+- 0 3035 501"/>
                                      <a:gd name="T15" fmla="*/ 3035 h 2577"/>
                                      <a:gd name="T16" fmla="+- 0 863 861"/>
                                      <a:gd name="T17" fmla="*/ T16 w 9881"/>
                                      <a:gd name="T18" fmla="+- 0 2977 501"/>
                                      <a:gd name="T19" fmla="*/ 2977 h 2577"/>
                                      <a:gd name="T20" fmla="+- 0 861 861"/>
                                      <a:gd name="T21" fmla="*/ T20 w 9881"/>
                                      <a:gd name="T22" fmla="+- 0 2881 501"/>
                                      <a:gd name="T23" fmla="*/ 2881 h 2577"/>
                                      <a:gd name="T24" fmla="+- 0 861 861"/>
                                      <a:gd name="T25" fmla="*/ T24 w 9881"/>
                                      <a:gd name="T26" fmla="+- 0 721 501"/>
                                      <a:gd name="T27" fmla="*/ 721 h 2577"/>
                                      <a:gd name="T28" fmla="+- 0 861 861"/>
                                      <a:gd name="T29" fmla="*/ T28 w 9881"/>
                                      <a:gd name="T30" fmla="+- 0 681 501"/>
                                      <a:gd name="T31" fmla="*/ 681 h 2577"/>
                                      <a:gd name="T32" fmla="+- 0 862 861"/>
                                      <a:gd name="T33" fmla="*/ T32 w 9881"/>
                                      <a:gd name="T34" fmla="+- 0 617 501"/>
                                      <a:gd name="T35" fmla="*/ 617 h 2577"/>
                                      <a:gd name="T36" fmla="+- 0 873 861"/>
                                      <a:gd name="T37" fmla="*/ T36 w 9881"/>
                                      <a:gd name="T38" fmla="+- 0 552 501"/>
                                      <a:gd name="T39" fmla="*/ 552 h 2577"/>
                                      <a:gd name="T40" fmla="+- 0 919 861"/>
                                      <a:gd name="T41" fmla="*/ T40 w 9881"/>
                                      <a:gd name="T42" fmla="+- 0 511 501"/>
                                      <a:gd name="T43" fmla="*/ 511 h 2577"/>
                                      <a:gd name="T44" fmla="+- 0 989 861"/>
                                      <a:gd name="T45" fmla="*/ T44 w 9881"/>
                                      <a:gd name="T46" fmla="+- 0 502 501"/>
                                      <a:gd name="T47" fmla="*/ 502 h 2577"/>
                                      <a:gd name="T48" fmla="+- 0 1058 861"/>
                                      <a:gd name="T49" fmla="*/ T48 w 9881"/>
                                      <a:gd name="T50" fmla="+- 0 501 501"/>
                                      <a:gd name="T51" fmla="*/ 501 h 2577"/>
                                      <a:gd name="T52" fmla="+- 0 10522 861"/>
                                      <a:gd name="T53" fmla="*/ T52 w 9881"/>
                                      <a:gd name="T54" fmla="+- 0 501 501"/>
                                      <a:gd name="T55" fmla="*/ 501 h 2577"/>
                                      <a:gd name="T56" fmla="+- 0 10562 861"/>
                                      <a:gd name="T57" fmla="*/ T56 w 9881"/>
                                      <a:gd name="T58" fmla="+- 0 501 501"/>
                                      <a:gd name="T59" fmla="*/ 501 h 2577"/>
                                      <a:gd name="T60" fmla="+- 0 10626 861"/>
                                      <a:gd name="T61" fmla="*/ T60 w 9881"/>
                                      <a:gd name="T62" fmla="+- 0 503 501"/>
                                      <a:gd name="T63" fmla="*/ 503 h 2577"/>
                                      <a:gd name="T64" fmla="+- 0 10691 861"/>
                                      <a:gd name="T65" fmla="*/ T64 w 9881"/>
                                      <a:gd name="T66" fmla="+- 0 514 501"/>
                                      <a:gd name="T67" fmla="*/ 514 h 2577"/>
                                      <a:gd name="T68" fmla="+- 0 10732 861"/>
                                      <a:gd name="T69" fmla="*/ T68 w 9881"/>
                                      <a:gd name="T70" fmla="+- 0 559 501"/>
                                      <a:gd name="T71" fmla="*/ 559 h 2577"/>
                                      <a:gd name="T72" fmla="+- 0 10741 861"/>
                                      <a:gd name="T73" fmla="*/ T72 w 9881"/>
                                      <a:gd name="T74" fmla="+- 0 629 501"/>
                                      <a:gd name="T75" fmla="*/ 629 h 2577"/>
                                      <a:gd name="T76" fmla="+- 0 10742 861"/>
                                      <a:gd name="T77" fmla="*/ T76 w 9881"/>
                                      <a:gd name="T78" fmla="+- 0 698 501"/>
                                      <a:gd name="T79" fmla="*/ 698 h 2577"/>
                                      <a:gd name="T80" fmla="+- 0 10742 861"/>
                                      <a:gd name="T81" fmla="*/ T80 w 9881"/>
                                      <a:gd name="T82" fmla="+- 0 2858 501"/>
                                      <a:gd name="T83" fmla="*/ 2858 h 2577"/>
                                      <a:gd name="T84" fmla="+- 0 10742 861"/>
                                      <a:gd name="T85" fmla="*/ T84 w 9881"/>
                                      <a:gd name="T86" fmla="+- 0 2898 501"/>
                                      <a:gd name="T87" fmla="*/ 2898 h 2577"/>
                                      <a:gd name="T88" fmla="+- 0 10740 861"/>
                                      <a:gd name="T89" fmla="*/ T88 w 9881"/>
                                      <a:gd name="T90" fmla="+- 0 2962 501"/>
                                      <a:gd name="T91" fmla="*/ 2962 h 2577"/>
                                      <a:gd name="T92" fmla="+- 0 10729 861"/>
                                      <a:gd name="T93" fmla="*/ T92 w 9881"/>
                                      <a:gd name="T94" fmla="+- 0 3027 501"/>
                                      <a:gd name="T95" fmla="*/ 3027 h 2577"/>
                                      <a:gd name="T96" fmla="+- 0 10684 861"/>
                                      <a:gd name="T97" fmla="*/ T96 w 9881"/>
                                      <a:gd name="T98" fmla="+- 0 3068 501"/>
                                      <a:gd name="T99" fmla="*/ 3068 h 2577"/>
                                      <a:gd name="T100" fmla="+- 0 10614 861"/>
                                      <a:gd name="T101" fmla="*/ T100 w 9881"/>
                                      <a:gd name="T102" fmla="+- 0 3077 501"/>
                                      <a:gd name="T103" fmla="*/ 3077 h 2577"/>
                                      <a:gd name="T104" fmla="+- 0 10545 861"/>
                                      <a:gd name="T105" fmla="*/ T104 w 9881"/>
                                      <a:gd name="T106" fmla="+- 0 3078 501"/>
                                      <a:gd name="T107" fmla="*/ 3078 h 2577"/>
                                      <a:gd name="T108" fmla="+- 0 1081 861"/>
                                      <a:gd name="T109" fmla="*/ T108 w 9881"/>
                                      <a:gd name="T110" fmla="+- 0 3078 501"/>
                                      <a:gd name="T111" fmla="*/ 3078 h 25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</a:cxnLst>
                                    <a:rect l="0" t="0" r="r" b="b"/>
                                    <a:pathLst>
                                      <a:path w="9881" h="2577">
                                        <a:moveTo>
                                          <a:pt x="220" y="2577"/>
                                        </a:moveTo>
                                        <a:lnTo>
                                          <a:pt x="145" y="2576"/>
                                        </a:lnTo>
                                        <a:lnTo>
                                          <a:pt x="68" y="2570"/>
                                        </a:lnTo>
                                        <a:lnTo>
                                          <a:pt x="16" y="2534"/>
                                        </a:lnTo>
                                        <a:lnTo>
                                          <a:pt x="2" y="2476"/>
                                        </a:lnTo>
                                        <a:lnTo>
                                          <a:pt x="0" y="2380"/>
                                        </a:lnTo>
                                        <a:lnTo>
                                          <a:pt x="0" y="220"/>
                                        </a:lnTo>
                                        <a:lnTo>
                                          <a:pt x="0" y="180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9661" y="0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830" y="13"/>
                                        </a:lnTo>
                                        <a:lnTo>
                                          <a:pt x="9871" y="58"/>
                                        </a:lnTo>
                                        <a:lnTo>
                                          <a:pt x="9880" y="128"/>
                                        </a:lnTo>
                                        <a:lnTo>
                                          <a:pt x="9881" y="197"/>
                                        </a:lnTo>
                                        <a:lnTo>
                                          <a:pt x="9881" y="2357"/>
                                        </a:lnTo>
                                        <a:lnTo>
                                          <a:pt x="9881" y="2397"/>
                                        </a:lnTo>
                                        <a:lnTo>
                                          <a:pt x="9879" y="2461"/>
                                        </a:lnTo>
                                        <a:lnTo>
                                          <a:pt x="9868" y="2526"/>
                                        </a:lnTo>
                                        <a:lnTo>
                                          <a:pt x="9823" y="2567"/>
                                        </a:lnTo>
                                        <a:lnTo>
                                          <a:pt x="9753" y="2576"/>
                                        </a:lnTo>
                                        <a:lnTo>
                                          <a:pt x="9684" y="2577"/>
                                        </a:lnTo>
                                        <a:lnTo>
                                          <a:pt x="220" y="257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25400">
                                    <a:solidFill>
                                      <a:srgbClr val="8B9B93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37" name="Group 20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385"/>
                                  <a:ext cx="9881" cy="1680"/>
                                  <a:chOff x="861" y="385"/>
                                  <a:chExt cx="9881" cy="1680"/>
                                </a:xfrm>
                              </wpg:grpSpPr>
                              <wps:wsp>
                                <wps:cNvPr id="1738" name="Freeform 2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385"/>
                                    <a:ext cx="9881" cy="1680"/>
                                  </a:xfrm>
                                  <a:custGeom>
                                    <a:avLst/>
                                    <a:gdLst>
                                      <a:gd name="T0" fmla="+- 0 1058 861"/>
                                      <a:gd name="T1" fmla="*/ T0 w 9881"/>
                                      <a:gd name="T2" fmla="+- 0 385 385"/>
                                      <a:gd name="T3" fmla="*/ 385 h 1680"/>
                                      <a:gd name="T4" fmla="+- 0 989 861"/>
                                      <a:gd name="T5" fmla="*/ T4 w 9881"/>
                                      <a:gd name="T6" fmla="+- 0 386 385"/>
                                      <a:gd name="T7" fmla="*/ 386 h 1680"/>
                                      <a:gd name="T8" fmla="+- 0 919 861"/>
                                      <a:gd name="T9" fmla="*/ T8 w 9881"/>
                                      <a:gd name="T10" fmla="+- 0 395 385"/>
                                      <a:gd name="T11" fmla="*/ 395 h 1680"/>
                                      <a:gd name="T12" fmla="+- 0 873 861"/>
                                      <a:gd name="T13" fmla="*/ T12 w 9881"/>
                                      <a:gd name="T14" fmla="+- 0 436 385"/>
                                      <a:gd name="T15" fmla="*/ 436 h 1680"/>
                                      <a:gd name="T16" fmla="+- 0 862 861"/>
                                      <a:gd name="T17" fmla="*/ T16 w 9881"/>
                                      <a:gd name="T18" fmla="+- 0 501 385"/>
                                      <a:gd name="T19" fmla="*/ 501 h 1680"/>
                                      <a:gd name="T20" fmla="+- 0 861 861"/>
                                      <a:gd name="T21" fmla="*/ T20 w 9881"/>
                                      <a:gd name="T22" fmla="+- 0 1885 385"/>
                                      <a:gd name="T23" fmla="*/ 1885 h 1680"/>
                                      <a:gd name="T24" fmla="+- 0 861 861"/>
                                      <a:gd name="T25" fmla="*/ T24 w 9881"/>
                                      <a:gd name="T26" fmla="+- 0 1905 385"/>
                                      <a:gd name="T27" fmla="*/ 1905 h 1680"/>
                                      <a:gd name="T28" fmla="+- 0 866 861"/>
                                      <a:gd name="T29" fmla="*/ T28 w 9881"/>
                                      <a:gd name="T30" fmla="+- 0 1988 385"/>
                                      <a:gd name="T31" fmla="*/ 1988 h 1680"/>
                                      <a:gd name="T32" fmla="+- 0 897 861"/>
                                      <a:gd name="T33" fmla="*/ T32 w 9881"/>
                                      <a:gd name="T34" fmla="+- 0 2046 385"/>
                                      <a:gd name="T35" fmla="*/ 2046 h 1680"/>
                                      <a:gd name="T36" fmla="+- 0 976 861"/>
                                      <a:gd name="T37" fmla="*/ T36 w 9881"/>
                                      <a:gd name="T38" fmla="+- 0 2064 385"/>
                                      <a:gd name="T39" fmla="*/ 2064 h 1680"/>
                                      <a:gd name="T40" fmla="+- 0 1041 861"/>
                                      <a:gd name="T41" fmla="*/ T40 w 9881"/>
                                      <a:gd name="T42" fmla="+- 0 2066 385"/>
                                      <a:gd name="T43" fmla="*/ 2066 h 1680"/>
                                      <a:gd name="T44" fmla="+- 0 1081 861"/>
                                      <a:gd name="T45" fmla="*/ T44 w 9881"/>
                                      <a:gd name="T46" fmla="+- 0 2066 385"/>
                                      <a:gd name="T47" fmla="*/ 2066 h 1680"/>
                                      <a:gd name="T48" fmla="+- 0 10582 861"/>
                                      <a:gd name="T49" fmla="*/ T48 w 9881"/>
                                      <a:gd name="T50" fmla="+- 0 2065 385"/>
                                      <a:gd name="T51" fmla="*/ 2065 h 1680"/>
                                      <a:gd name="T52" fmla="+- 0 10664 861"/>
                                      <a:gd name="T53" fmla="*/ T52 w 9881"/>
                                      <a:gd name="T54" fmla="+- 0 2060 385"/>
                                      <a:gd name="T55" fmla="*/ 2060 h 1680"/>
                                      <a:gd name="T56" fmla="+- 0 10722 861"/>
                                      <a:gd name="T57" fmla="*/ T56 w 9881"/>
                                      <a:gd name="T58" fmla="+- 0 2029 385"/>
                                      <a:gd name="T59" fmla="*/ 2029 h 1680"/>
                                      <a:gd name="T60" fmla="+- 0 10740 861"/>
                                      <a:gd name="T61" fmla="*/ T60 w 9881"/>
                                      <a:gd name="T62" fmla="+- 0 1950 385"/>
                                      <a:gd name="T63" fmla="*/ 1950 h 1680"/>
                                      <a:gd name="T64" fmla="+- 0 10742 861"/>
                                      <a:gd name="T65" fmla="*/ T64 w 9881"/>
                                      <a:gd name="T66" fmla="+- 0 1885 385"/>
                                      <a:gd name="T67" fmla="*/ 1885 h 1680"/>
                                      <a:gd name="T68" fmla="+- 0 10742 861"/>
                                      <a:gd name="T69" fmla="*/ T68 w 9881"/>
                                      <a:gd name="T70" fmla="+- 0 546 385"/>
                                      <a:gd name="T71" fmla="*/ 546 h 1680"/>
                                      <a:gd name="T72" fmla="+- 0 10736 861"/>
                                      <a:gd name="T73" fmla="*/ T72 w 9881"/>
                                      <a:gd name="T74" fmla="+- 0 463 385"/>
                                      <a:gd name="T75" fmla="*/ 463 h 1680"/>
                                      <a:gd name="T76" fmla="+- 0 10705 861"/>
                                      <a:gd name="T77" fmla="*/ T76 w 9881"/>
                                      <a:gd name="T78" fmla="+- 0 405 385"/>
                                      <a:gd name="T79" fmla="*/ 405 h 1680"/>
                                      <a:gd name="T80" fmla="+- 0 10626 861"/>
                                      <a:gd name="T81" fmla="*/ T80 w 9881"/>
                                      <a:gd name="T82" fmla="+- 0 387 385"/>
                                      <a:gd name="T83" fmla="*/ 387 h 1680"/>
                                      <a:gd name="T84" fmla="+- 0 10562 861"/>
                                      <a:gd name="T85" fmla="*/ T84 w 9881"/>
                                      <a:gd name="T86" fmla="+- 0 385 385"/>
                                      <a:gd name="T87" fmla="*/ 385 h 1680"/>
                                      <a:gd name="T88" fmla="+- 0 1058 861"/>
                                      <a:gd name="T89" fmla="*/ T88 w 9881"/>
                                      <a:gd name="T90" fmla="+- 0 385 385"/>
                                      <a:gd name="T91" fmla="*/ 385 h 16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</a:cxnLst>
                                    <a:rect l="0" t="0" r="r" b="b"/>
                                    <a:pathLst>
                                      <a:path w="9881" h="1680">
                                        <a:moveTo>
                                          <a:pt x="197" y="0"/>
                                        </a:moveTo>
                                        <a:lnTo>
                                          <a:pt x="128" y="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0" y="1500"/>
                                        </a:lnTo>
                                        <a:lnTo>
                                          <a:pt x="0" y="1520"/>
                                        </a:lnTo>
                                        <a:lnTo>
                                          <a:pt x="5" y="1603"/>
                                        </a:lnTo>
                                        <a:lnTo>
                                          <a:pt x="36" y="1661"/>
                                        </a:lnTo>
                                        <a:lnTo>
                                          <a:pt x="115" y="1679"/>
                                        </a:lnTo>
                                        <a:lnTo>
                                          <a:pt x="180" y="1681"/>
                                        </a:lnTo>
                                        <a:lnTo>
                                          <a:pt x="220" y="1681"/>
                                        </a:lnTo>
                                        <a:lnTo>
                                          <a:pt x="9721" y="1680"/>
                                        </a:lnTo>
                                        <a:lnTo>
                                          <a:pt x="9803" y="1675"/>
                                        </a:lnTo>
                                        <a:lnTo>
                                          <a:pt x="9861" y="1644"/>
                                        </a:lnTo>
                                        <a:lnTo>
                                          <a:pt x="9879" y="1565"/>
                                        </a:lnTo>
                                        <a:lnTo>
                                          <a:pt x="9881" y="1500"/>
                                        </a:lnTo>
                                        <a:lnTo>
                                          <a:pt x="9881" y="161"/>
                                        </a:lnTo>
                                        <a:lnTo>
                                          <a:pt x="9875" y="78"/>
                                        </a:lnTo>
                                        <a:lnTo>
                                          <a:pt x="9844" y="2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1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39" name="Group 20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385"/>
                                  <a:ext cx="9881" cy="1680"/>
                                  <a:chOff x="861" y="385"/>
                                  <a:chExt cx="9881" cy="1680"/>
                                </a:xfrm>
                              </wpg:grpSpPr>
                              <wps:wsp>
                                <wps:cNvPr id="1740" name="Freeform 2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385"/>
                                    <a:ext cx="9881" cy="1680"/>
                                  </a:xfrm>
                                  <a:custGeom>
                                    <a:avLst/>
                                    <a:gdLst>
                                      <a:gd name="T0" fmla="+- 0 1081 861"/>
                                      <a:gd name="T1" fmla="*/ T0 w 9881"/>
                                      <a:gd name="T2" fmla="+- 0 2066 385"/>
                                      <a:gd name="T3" fmla="*/ 2066 h 1680"/>
                                      <a:gd name="T4" fmla="+- 0 1006 861"/>
                                      <a:gd name="T5" fmla="*/ T4 w 9881"/>
                                      <a:gd name="T6" fmla="+- 0 2065 385"/>
                                      <a:gd name="T7" fmla="*/ 2065 h 1680"/>
                                      <a:gd name="T8" fmla="+- 0 929 861"/>
                                      <a:gd name="T9" fmla="*/ T8 w 9881"/>
                                      <a:gd name="T10" fmla="+- 0 2058 385"/>
                                      <a:gd name="T11" fmla="*/ 2058 h 1680"/>
                                      <a:gd name="T12" fmla="+- 0 877 861"/>
                                      <a:gd name="T13" fmla="*/ T12 w 9881"/>
                                      <a:gd name="T14" fmla="+- 0 2023 385"/>
                                      <a:gd name="T15" fmla="*/ 2023 h 1680"/>
                                      <a:gd name="T16" fmla="+- 0 863 861"/>
                                      <a:gd name="T17" fmla="*/ T16 w 9881"/>
                                      <a:gd name="T18" fmla="+- 0 1965 385"/>
                                      <a:gd name="T19" fmla="*/ 1965 h 1680"/>
                                      <a:gd name="T20" fmla="+- 0 861 861"/>
                                      <a:gd name="T21" fmla="*/ T20 w 9881"/>
                                      <a:gd name="T22" fmla="+- 0 1868 385"/>
                                      <a:gd name="T23" fmla="*/ 1868 h 1680"/>
                                      <a:gd name="T24" fmla="+- 0 861 861"/>
                                      <a:gd name="T25" fmla="*/ T24 w 9881"/>
                                      <a:gd name="T26" fmla="+- 0 605 385"/>
                                      <a:gd name="T27" fmla="*/ 605 h 1680"/>
                                      <a:gd name="T28" fmla="+- 0 861 861"/>
                                      <a:gd name="T29" fmla="*/ T28 w 9881"/>
                                      <a:gd name="T30" fmla="+- 0 565 385"/>
                                      <a:gd name="T31" fmla="*/ 565 h 1680"/>
                                      <a:gd name="T32" fmla="+- 0 862 861"/>
                                      <a:gd name="T33" fmla="*/ T32 w 9881"/>
                                      <a:gd name="T34" fmla="+- 0 501 385"/>
                                      <a:gd name="T35" fmla="*/ 501 h 1680"/>
                                      <a:gd name="T36" fmla="+- 0 873 861"/>
                                      <a:gd name="T37" fmla="*/ T36 w 9881"/>
                                      <a:gd name="T38" fmla="+- 0 436 385"/>
                                      <a:gd name="T39" fmla="*/ 436 h 1680"/>
                                      <a:gd name="T40" fmla="+- 0 919 861"/>
                                      <a:gd name="T41" fmla="*/ T40 w 9881"/>
                                      <a:gd name="T42" fmla="+- 0 395 385"/>
                                      <a:gd name="T43" fmla="*/ 395 h 1680"/>
                                      <a:gd name="T44" fmla="+- 0 989 861"/>
                                      <a:gd name="T45" fmla="*/ T44 w 9881"/>
                                      <a:gd name="T46" fmla="+- 0 386 385"/>
                                      <a:gd name="T47" fmla="*/ 386 h 1680"/>
                                      <a:gd name="T48" fmla="+- 0 1058 861"/>
                                      <a:gd name="T49" fmla="*/ T48 w 9881"/>
                                      <a:gd name="T50" fmla="+- 0 385 385"/>
                                      <a:gd name="T51" fmla="*/ 385 h 1680"/>
                                      <a:gd name="T52" fmla="+- 0 10522 861"/>
                                      <a:gd name="T53" fmla="*/ T52 w 9881"/>
                                      <a:gd name="T54" fmla="+- 0 385 385"/>
                                      <a:gd name="T55" fmla="*/ 385 h 1680"/>
                                      <a:gd name="T56" fmla="+- 0 10562 861"/>
                                      <a:gd name="T57" fmla="*/ T56 w 9881"/>
                                      <a:gd name="T58" fmla="+- 0 385 385"/>
                                      <a:gd name="T59" fmla="*/ 385 h 1680"/>
                                      <a:gd name="T60" fmla="+- 0 10626 861"/>
                                      <a:gd name="T61" fmla="*/ T60 w 9881"/>
                                      <a:gd name="T62" fmla="+- 0 387 385"/>
                                      <a:gd name="T63" fmla="*/ 387 h 1680"/>
                                      <a:gd name="T64" fmla="+- 0 10691 861"/>
                                      <a:gd name="T65" fmla="*/ T64 w 9881"/>
                                      <a:gd name="T66" fmla="+- 0 398 385"/>
                                      <a:gd name="T67" fmla="*/ 398 h 1680"/>
                                      <a:gd name="T68" fmla="+- 0 10732 861"/>
                                      <a:gd name="T69" fmla="*/ T68 w 9881"/>
                                      <a:gd name="T70" fmla="+- 0 444 385"/>
                                      <a:gd name="T71" fmla="*/ 444 h 1680"/>
                                      <a:gd name="T72" fmla="+- 0 10741 861"/>
                                      <a:gd name="T73" fmla="*/ T72 w 9881"/>
                                      <a:gd name="T74" fmla="+- 0 514 385"/>
                                      <a:gd name="T75" fmla="*/ 514 h 1680"/>
                                      <a:gd name="T76" fmla="+- 0 10742 861"/>
                                      <a:gd name="T77" fmla="*/ T76 w 9881"/>
                                      <a:gd name="T78" fmla="+- 0 582 385"/>
                                      <a:gd name="T79" fmla="*/ 582 h 1680"/>
                                      <a:gd name="T80" fmla="+- 0 10742 861"/>
                                      <a:gd name="T81" fmla="*/ T80 w 9881"/>
                                      <a:gd name="T82" fmla="+- 0 1846 385"/>
                                      <a:gd name="T83" fmla="*/ 1846 h 1680"/>
                                      <a:gd name="T84" fmla="+- 0 10742 861"/>
                                      <a:gd name="T85" fmla="*/ T84 w 9881"/>
                                      <a:gd name="T86" fmla="+- 0 1885 385"/>
                                      <a:gd name="T87" fmla="*/ 1885 h 1680"/>
                                      <a:gd name="T88" fmla="+- 0 10740 861"/>
                                      <a:gd name="T89" fmla="*/ T88 w 9881"/>
                                      <a:gd name="T90" fmla="+- 0 1950 385"/>
                                      <a:gd name="T91" fmla="*/ 1950 h 1680"/>
                                      <a:gd name="T92" fmla="+- 0 10729 861"/>
                                      <a:gd name="T93" fmla="*/ T92 w 9881"/>
                                      <a:gd name="T94" fmla="+- 0 2015 385"/>
                                      <a:gd name="T95" fmla="*/ 2015 h 1680"/>
                                      <a:gd name="T96" fmla="+- 0 10684 861"/>
                                      <a:gd name="T97" fmla="*/ T96 w 9881"/>
                                      <a:gd name="T98" fmla="+- 0 2056 385"/>
                                      <a:gd name="T99" fmla="*/ 2056 h 1680"/>
                                      <a:gd name="T100" fmla="+- 0 10614 861"/>
                                      <a:gd name="T101" fmla="*/ T100 w 9881"/>
                                      <a:gd name="T102" fmla="+- 0 2065 385"/>
                                      <a:gd name="T103" fmla="*/ 2065 h 1680"/>
                                      <a:gd name="T104" fmla="+- 0 10545 861"/>
                                      <a:gd name="T105" fmla="*/ T104 w 9881"/>
                                      <a:gd name="T106" fmla="+- 0 2066 385"/>
                                      <a:gd name="T107" fmla="*/ 2066 h 1680"/>
                                      <a:gd name="T108" fmla="+- 0 1081 861"/>
                                      <a:gd name="T109" fmla="*/ T108 w 9881"/>
                                      <a:gd name="T110" fmla="+- 0 2066 385"/>
                                      <a:gd name="T111" fmla="*/ 2066 h 16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</a:cxnLst>
                                    <a:rect l="0" t="0" r="r" b="b"/>
                                    <a:pathLst>
                                      <a:path w="9881" h="1680">
                                        <a:moveTo>
                                          <a:pt x="220" y="1681"/>
                                        </a:moveTo>
                                        <a:lnTo>
                                          <a:pt x="145" y="1680"/>
                                        </a:lnTo>
                                        <a:lnTo>
                                          <a:pt x="68" y="1673"/>
                                        </a:lnTo>
                                        <a:lnTo>
                                          <a:pt x="16" y="1638"/>
                                        </a:lnTo>
                                        <a:lnTo>
                                          <a:pt x="2" y="1580"/>
                                        </a:lnTo>
                                        <a:lnTo>
                                          <a:pt x="0" y="1483"/>
                                        </a:lnTo>
                                        <a:lnTo>
                                          <a:pt x="0" y="220"/>
                                        </a:lnTo>
                                        <a:lnTo>
                                          <a:pt x="0" y="180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9661" y="0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830" y="13"/>
                                        </a:lnTo>
                                        <a:lnTo>
                                          <a:pt x="9871" y="59"/>
                                        </a:lnTo>
                                        <a:lnTo>
                                          <a:pt x="9880" y="129"/>
                                        </a:lnTo>
                                        <a:lnTo>
                                          <a:pt x="9881" y="197"/>
                                        </a:lnTo>
                                        <a:lnTo>
                                          <a:pt x="9881" y="1461"/>
                                        </a:lnTo>
                                        <a:lnTo>
                                          <a:pt x="9881" y="1500"/>
                                        </a:lnTo>
                                        <a:lnTo>
                                          <a:pt x="9879" y="1565"/>
                                        </a:lnTo>
                                        <a:lnTo>
                                          <a:pt x="9868" y="1630"/>
                                        </a:lnTo>
                                        <a:lnTo>
                                          <a:pt x="9823" y="1671"/>
                                        </a:lnTo>
                                        <a:lnTo>
                                          <a:pt x="9753" y="1680"/>
                                        </a:lnTo>
                                        <a:lnTo>
                                          <a:pt x="9684" y="1681"/>
                                        </a:lnTo>
                                        <a:lnTo>
                                          <a:pt x="220" y="168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25400">
                                    <a:solidFill>
                                      <a:srgbClr val="8B9B93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41" name="Group 2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96" y="2036"/>
                                  <a:ext cx="2" cy="1020"/>
                                  <a:chOff x="1796" y="2036"/>
                                  <a:chExt cx="2" cy="1020"/>
                                </a:xfrm>
                              </wpg:grpSpPr>
                              <wps:wsp>
                                <wps:cNvPr id="1742" name="Freeform 2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96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43" name="Group 2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95" y="2036"/>
                                  <a:ext cx="2" cy="1020"/>
                                  <a:chOff x="4495" y="2036"/>
                                  <a:chExt cx="2" cy="1020"/>
                                </a:xfrm>
                              </wpg:grpSpPr>
                              <wps:wsp>
                                <wps:cNvPr id="1744" name="Freeform 2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95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45" name="Group 2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733" y="2036"/>
                                  <a:ext cx="2" cy="1020"/>
                                  <a:chOff x="5733" y="2036"/>
                                  <a:chExt cx="2" cy="1020"/>
                                </a:xfrm>
                              </wpg:grpSpPr>
                              <wps:wsp>
                                <wps:cNvPr id="1746" name="Freeform 2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33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47" name="Group 2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31" y="2036"/>
                                  <a:ext cx="2" cy="1020"/>
                                  <a:chOff x="6731" y="2036"/>
                                  <a:chExt cx="2" cy="1020"/>
                                </a:xfrm>
                              </wpg:grpSpPr>
                              <wps:wsp>
                                <wps:cNvPr id="1748" name="Freeform 2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31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49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192" y="2036"/>
                                  <a:ext cx="2" cy="1020"/>
                                  <a:chOff x="8192" y="2036"/>
                                  <a:chExt cx="2" cy="1020"/>
                                </a:xfrm>
                              </wpg:grpSpPr>
                              <wps:wsp>
                                <wps:cNvPr id="1750" name="Freeform 2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2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51" name="Group 2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29" y="2036"/>
                                  <a:ext cx="2" cy="1020"/>
                                  <a:chOff x="9429" y="2036"/>
                                  <a:chExt cx="2" cy="1020"/>
                                </a:xfrm>
                              </wpg:grpSpPr>
                              <wps:wsp>
                                <wps:cNvPr id="1752" name="Freeform 2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29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53" name="Group 2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6" y="578"/>
                                  <a:ext cx="551" cy="1313"/>
                                  <a:chOff x="1046" y="578"/>
                                  <a:chExt cx="551" cy="1313"/>
                                </a:xfrm>
                              </wpg:grpSpPr>
                              <wps:wsp>
                                <wps:cNvPr id="1754" name="Freeform 2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6" y="578"/>
                                    <a:ext cx="551" cy="1313"/>
                                  </a:xfrm>
                                  <a:custGeom>
                                    <a:avLst/>
                                    <a:gdLst>
                                      <a:gd name="T0" fmla="+- 0 1362 1046"/>
                                      <a:gd name="T1" fmla="*/ T0 w 551"/>
                                      <a:gd name="T2" fmla="+- 0 749 578"/>
                                      <a:gd name="T3" fmla="*/ 749 h 1313"/>
                                      <a:gd name="T4" fmla="+- 0 1311 1046"/>
                                      <a:gd name="T5" fmla="*/ T4 w 551"/>
                                      <a:gd name="T6" fmla="+- 0 703 578"/>
                                      <a:gd name="T7" fmla="*/ 703 h 1313"/>
                                      <a:gd name="T8" fmla="+- 0 1301 1046"/>
                                      <a:gd name="T9" fmla="*/ T8 w 551"/>
                                      <a:gd name="T10" fmla="+- 0 656 578"/>
                                      <a:gd name="T11" fmla="*/ 656 h 1313"/>
                                      <a:gd name="T12" fmla="+- 0 1480 1046"/>
                                      <a:gd name="T13" fmla="*/ T12 w 551"/>
                                      <a:gd name="T14" fmla="+- 0 578 578"/>
                                      <a:gd name="T15" fmla="*/ 578 h 1313"/>
                                      <a:gd name="T16" fmla="+- 0 1505 1046"/>
                                      <a:gd name="T17" fmla="*/ T16 w 551"/>
                                      <a:gd name="T18" fmla="+- 0 627 578"/>
                                      <a:gd name="T19" fmla="*/ 627 h 1313"/>
                                      <a:gd name="T20" fmla="+- 0 1518 1046"/>
                                      <a:gd name="T21" fmla="*/ T20 w 551"/>
                                      <a:gd name="T22" fmla="+- 0 653 578"/>
                                      <a:gd name="T23" fmla="*/ 653 h 1313"/>
                                      <a:gd name="T24" fmla="+- 0 1529 1046"/>
                                      <a:gd name="T25" fmla="*/ T24 w 551"/>
                                      <a:gd name="T26" fmla="+- 0 685 578"/>
                                      <a:gd name="T27" fmla="*/ 685 h 1313"/>
                                      <a:gd name="T28" fmla="+- 0 1526 1046"/>
                                      <a:gd name="T29" fmla="*/ T28 w 551"/>
                                      <a:gd name="T30" fmla="+- 0 714 578"/>
                                      <a:gd name="T31" fmla="*/ 714 h 1313"/>
                                      <a:gd name="T32" fmla="+- 0 1500 1046"/>
                                      <a:gd name="T33" fmla="*/ T32 w 551"/>
                                      <a:gd name="T34" fmla="+- 0 767 578"/>
                                      <a:gd name="T35" fmla="*/ 767 h 1313"/>
                                      <a:gd name="T36" fmla="+- 0 1478 1046"/>
                                      <a:gd name="T37" fmla="*/ T36 w 551"/>
                                      <a:gd name="T38" fmla="+- 0 812 578"/>
                                      <a:gd name="T39" fmla="*/ 812 h 1313"/>
                                      <a:gd name="T40" fmla="+- 0 1509 1046"/>
                                      <a:gd name="T41" fmla="*/ T40 w 551"/>
                                      <a:gd name="T42" fmla="+- 0 879 578"/>
                                      <a:gd name="T43" fmla="*/ 879 h 1313"/>
                                      <a:gd name="T44" fmla="+- 0 1548 1046"/>
                                      <a:gd name="T45" fmla="*/ T44 w 551"/>
                                      <a:gd name="T46" fmla="+- 0 1022 578"/>
                                      <a:gd name="T47" fmla="*/ 1022 h 1313"/>
                                      <a:gd name="T48" fmla="+- 0 1500 1046"/>
                                      <a:gd name="T49" fmla="*/ T48 w 551"/>
                                      <a:gd name="T50" fmla="+- 0 1139 578"/>
                                      <a:gd name="T51" fmla="*/ 1139 h 1313"/>
                                      <a:gd name="T52" fmla="+- 0 1516 1046"/>
                                      <a:gd name="T53" fmla="*/ T52 w 551"/>
                                      <a:gd name="T54" fmla="+- 0 1261 578"/>
                                      <a:gd name="T55" fmla="*/ 1261 h 1313"/>
                                      <a:gd name="T56" fmla="+- 0 1525 1046"/>
                                      <a:gd name="T57" fmla="*/ T56 w 551"/>
                                      <a:gd name="T58" fmla="+- 0 1392 578"/>
                                      <a:gd name="T59" fmla="*/ 1392 h 1313"/>
                                      <a:gd name="T60" fmla="+- 0 1524 1046"/>
                                      <a:gd name="T61" fmla="*/ T60 w 551"/>
                                      <a:gd name="T62" fmla="+- 0 1445 578"/>
                                      <a:gd name="T63" fmla="*/ 1445 h 1313"/>
                                      <a:gd name="T64" fmla="+- 0 1524 1046"/>
                                      <a:gd name="T65" fmla="*/ T64 w 551"/>
                                      <a:gd name="T66" fmla="+- 0 1502 578"/>
                                      <a:gd name="T67" fmla="*/ 1502 h 1313"/>
                                      <a:gd name="T68" fmla="+- 0 1492 1046"/>
                                      <a:gd name="T69" fmla="*/ T68 w 551"/>
                                      <a:gd name="T70" fmla="+- 0 1621 578"/>
                                      <a:gd name="T71" fmla="*/ 1621 h 1313"/>
                                      <a:gd name="T72" fmla="+- 0 1477 1046"/>
                                      <a:gd name="T73" fmla="*/ T72 w 551"/>
                                      <a:gd name="T74" fmla="+- 0 1691 578"/>
                                      <a:gd name="T75" fmla="*/ 1691 h 1313"/>
                                      <a:gd name="T76" fmla="+- 0 1466 1046"/>
                                      <a:gd name="T77" fmla="*/ T76 w 551"/>
                                      <a:gd name="T78" fmla="+- 0 1750 578"/>
                                      <a:gd name="T79" fmla="*/ 1750 h 1313"/>
                                      <a:gd name="T80" fmla="+- 0 1479 1046"/>
                                      <a:gd name="T81" fmla="*/ T80 w 551"/>
                                      <a:gd name="T82" fmla="+- 0 1819 578"/>
                                      <a:gd name="T83" fmla="*/ 1819 h 1313"/>
                                      <a:gd name="T84" fmla="+- 0 1527 1046"/>
                                      <a:gd name="T85" fmla="*/ T84 w 551"/>
                                      <a:gd name="T86" fmla="+- 0 1838 578"/>
                                      <a:gd name="T87" fmla="*/ 1838 h 1313"/>
                                      <a:gd name="T88" fmla="+- 0 1590 1046"/>
                                      <a:gd name="T89" fmla="*/ T88 w 551"/>
                                      <a:gd name="T90" fmla="+- 0 1890 578"/>
                                      <a:gd name="T91" fmla="*/ 1890 h 1313"/>
                                      <a:gd name="T92" fmla="+- 0 1509 1046"/>
                                      <a:gd name="T93" fmla="*/ T92 w 551"/>
                                      <a:gd name="T94" fmla="+- 0 1889 578"/>
                                      <a:gd name="T95" fmla="*/ 1889 h 1313"/>
                                      <a:gd name="T96" fmla="+- 0 1431 1046"/>
                                      <a:gd name="T97" fmla="*/ T96 w 551"/>
                                      <a:gd name="T98" fmla="+- 0 1889 578"/>
                                      <a:gd name="T99" fmla="*/ 1889 h 1313"/>
                                      <a:gd name="T100" fmla="+- 0 1382 1046"/>
                                      <a:gd name="T101" fmla="*/ T100 w 551"/>
                                      <a:gd name="T102" fmla="+- 0 1888 578"/>
                                      <a:gd name="T103" fmla="*/ 1888 h 1313"/>
                                      <a:gd name="T104" fmla="+- 0 1357 1046"/>
                                      <a:gd name="T105" fmla="*/ T104 w 551"/>
                                      <a:gd name="T106" fmla="+- 0 1887 578"/>
                                      <a:gd name="T107" fmla="*/ 1887 h 1313"/>
                                      <a:gd name="T108" fmla="+- 0 1315 1046"/>
                                      <a:gd name="T109" fmla="*/ T108 w 551"/>
                                      <a:gd name="T110" fmla="+- 0 1865 578"/>
                                      <a:gd name="T111" fmla="*/ 1865 h 1313"/>
                                      <a:gd name="T112" fmla="+- 0 1336 1046"/>
                                      <a:gd name="T113" fmla="*/ T112 w 551"/>
                                      <a:gd name="T114" fmla="+- 0 1768 578"/>
                                      <a:gd name="T115" fmla="*/ 1768 h 1313"/>
                                      <a:gd name="T116" fmla="+- 0 1335 1046"/>
                                      <a:gd name="T117" fmla="*/ T116 w 551"/>
                                      <a:gd name="T118" fmla="+- 0 1727 578"/>
                                      <a:gd name="T119" fmla="*/ 1727 h 1313"/>
                                      <a:gd name="T120" fmla="+- 0 1338 1046"/>
                                      <a:gd name="T121" fmla="*/ T120 w 551"/>
                                      <a:gd name="T122" fmla="+- 0 1627 578"/>
                                      <a:gd name="T123" fmla="*/ 1627 h 1313"/>
                                      <a:gd name="T124" fmla="+- 0 1357 1046"/>
                                      <a:gd name="T125" fmla="*/ T124 w 551"/>
                                      <a:gd name="T126" fmla="+- 0 1552 578"/>
                                      <a:gd name="T127" fmla="*/ 1552 h 1313"/>
                                      <a:gd name="T128" fmla="+- 0 1353 1046"/>
                                      <a:gd name="T129" fmla="*/ T128 w 551"/>
                                      <a:gd name="T130" fmla="+- 0 1491 578"/>
                                      <a:gd name="T131" fmla="*/ 1491 h 1313"/>
                                      <a:gd name="T132" fmla="+- 0 1341 1046"/>
                                      <a:gd name="T133" fmla="*/ T132 w 551"/>
                                      <a:gd name="T134" fmla="+- 0 1433 578"/>
                                      <a:gd name="T135" fmla="*/ 1433 h 1313"/>
                                      <a:gd name="T136" fmla="+- 0 1336 1046"/>
                                      <a:gd name="T137" fmla="*/ T136 w 551"/>
                                      <a:gd name="T138" fmla="+- 0 1367 578"/>
                                      <a:gd name="T139" fmla="*/ 1367 h 1313"/>
                                      <a:gd name="T140" fmla="+- 0 1333 1046"/>
                                      <a:gd name="T141" fmla="*/ T140 w 551"/>
                                      <a:gd name="T142" fmla="+- 0 1314 578"/>
                                      <a:gd name="T143" fmla="*/ 1314 h 1313"/>
                                      <a:gd name="T144" fmla="+- 0 1318 1046"/>
                                      <a:gd name="T145" fmla="*/ T144 w 551"/>
                                      <a:gd name="T146" fmla="+- 0 1267 578"/>
                                      <a:gd name="T147" fmla="*/ 1267 h 1313"/>
                                      <a:gd name="T148" fmla="+- 0 1312 1046"/>
                                      <a:gd name="T149" fmla="*/ T148 w 551"/>
                                      <a:gd name="T150" fmla="+- 0 1207 578"/>
                                      <a:gd name="T151" fmla="*/ 1207 h 1313"/>
                                      <a:gd name="T152" fmla="+- 0 1357 1046"/>
                                      <a:gd name="T153" fmla="*/ T152 w 551"/>
                                      <a:gd name="T154" fmla="+- 0 1086 578"/>
                                      <a:gd name="T155" fmla="*/ 1086 h 1313"/>
                                      <a:gd name="T156" fmla="+- 0 1342 1046"/>
                                      <a:gd name="T157" fmla="*/ T156 w 551"/>
                                      <a:gd name="T158" fmla="+- 0 1038 578"/>
                                      <a:gd name="T159" fmla="*/ 1038 h 1313"/>
                                      <a:gd name="T160" fmla="+- 0 1306 1046"/>
                                      <a:gd name="T161" fmla="*/ T160 w 551"/>
                                      <a:gd name="T162" fmla="+- 0 1001 578"/>
                                      <a:gd name="T163" fmla="*/ 1001 h 1313"/>
                                      <a:gd name="T164" fmla="+- 0 1221 1046"/>
                                      <a:gd name="T165" fmla="*/ T164 w 551"/>
                                      <a:gd name="T166" fmla="+- 0 1070 578"/>
                                      <a:gd name="T167" fmla="*/ 1070 h 1313"/>
                                      <a:gd name="T168" fmla="+- 0 1176 1046"/>
                                      <a:gd name="T169" fmla="*/ T168 w 551"/>
                                      <a:gd name="T170" fmla="+- 0 1108 578"/>
                                      <a:gd name="T171" fmla="*/ 1108 h 1313"/>
                                      <a:gd name="T172" fmla="+- 0 1132 1046"/>
                                      <a:gd name="T173" fmla="*/ T172 w 551"/>
                                      <a:gd name="T174" fmla="+- 0 1151 578"/>
                                      <a:gd name="T175" fmla="*/ 1151 h 1313"/>
                                      <a:gd name="T176" fmla="+- 0 1102 1046"/>
                                      <a:gd name="T177" fmla="*/ T176 w 551"/>
                                      <a:gd name="T178" fmla="+- 0 1196 578"/>
                                      <a:gd name="T179" fmla="*/ 1196 h 1313"/>
                                      <a:gd name="T180" fmla="+- 0 1047 1046"/>
                                      <a:gd name="T181" fmla="*/ T180 w 551"/>
                                      <a:gd name="T182" fmla="+- 0 1176 578"/>
                                      <a:gd name="T183" fmla="*/ 1176 h 1313"/>
                                      <a:gd name="T184" fmla="+- 0 1065 1046"/>
                                      <a:gd name="T185" fmla="*/ T184 w 551"/>
                                      <a:gd name="T186" fmla="+- 0 1122 578"/>
                                      <a:gd name="T187" fmla="*/ 1122 h 1313"/>
                                      <a:gd name="T188" fmla="+- 0 1103 1046"/>
                                      <a:gd name="T189" fmla="*/ T188 w 551"/>
                                      <a:gd name="T190" fmla="+- 0 1076 578"/>
                                      <a:gd name="T191" fmla="*/ 1076 h 1313"/>
                                      <a:gd name="T192" fmla="+- 0 1146 1046"/>
                                      <a:gd name="T193" fmla="*/ T192 w 551"/>
                                      <a:gd name="T194" fmla="+- 0 1028 578"/>
                                      <a:gd name="T195" fmla="*/ 1028 h 1313"/>
                                      <a:gd name="T196" fmla="+- 0 1186 1046"/>
                                      <a:gd name="T197" fmla="*/ T196 w 551"/>
                                      <a:gd name="T198" fmla="+- 0 985 578"/>
                                      <a:gd name="T199" fmla="*/ 985 h 1313"/>
                                      <a:gd name="T200" fmla="+- 0 1202 1046"/>
                                      <a:gd name="T201" fmla="*/ T200 w 551"/>
                                      <a:gd name="T202" fmla="+- 0 929 578"/>
                                      <a:gd name="T203" fmla="*/ 929 h 1313"/>
                                      <a:gd name="T204" fmla="+- 0 1275 1046"/>
                                      <a:gd name="T205" fmla="*/ T204 w 551"/>
                                      <a:gd name="T206" fmla="+- 0 833 578"/>
                                      <a:gd name="T207" fmla="*/ 833 h 1313"/>
                                      <a:gd name="T208" fmla="+- 0 1310 1046"/>
                                      <a:gd name="T209" fmla="*/ T208 w 551"/>
                                      <a:gd name="T210" fmla="+- 0 799 578"/>
                                      <a:gd name="T211" fmla="*/ 799 h 13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</a:cxnLst>
                                    <a:rect l="0" t="0" r="r" b="b"/>
                                    <a:pathLst>
                                      <a:path w="551" h="1313">
                                        <a:moveTo>
                                          <a:pt x="314" y="209"/>
                                        </a:moveTo>
                                        <a:lnTo>
                                          <a:pt x="318" y="185"/>
                                        </a:lnTo>
                                        <a:lnTo>
                                          <a:pt x="316" y="171"/>
                                        </a:lnTo>
                                        <a:lnTo>
                                          <a:pt x="303" y="159"/>
                                        </a:lnTo>
                                        <a:lnTo>
                                          <a:pt x="280" y="141"/>
                                        </a:lnTo>
                                        <a:lnTo>
                                          <a:pt x="265" y="125"/>
                                        </a:lnTo>
                                        <a:lnTo>
                                          <a:pt x="256" y="109"/>
                                        </a:lnTo>
                                        <a:lnTo>
                                          <a:pt x="253" y="93"/>
                                        </a:lnTo>
                                        <a:lnTo>
                                          <a:pt x="255" y="78"/>
                                        </a:lnTo>
                                        <a:lnTo>
                                          <a:pt x="305" y="15"/>
                                        </a:lnTo>
                                        <a:lnTo>
                                          <a:pt x="411" y="8"/>
                                        </a:lnTo>
                                        <a:lnTo>
                                          <a:pt x="434" y="0"/>
                                        </a:lnTo>
                                        <a:lnTo>
                                          <a:pt x="445" y="7"/>
                                        </a:lnTo>
                                        <a:lnTo>
                                          <a:pt x="456" y="32"/>
                                        </a:lnTo>
                                        <a:lnTo>
                                          <a:pt x="459" y="49"/>
                                        </a:lnTo>
                                        <a:lnTo>
                                          <a:pt x="456" y="64"/>
                                        </a:lnTo>
                                        <a:lnTo>
                                          <a:pt x="470" y="64"/>
                                        </a:lnTo>
                                        <a:lnTo>
                                          <a:pt x="472" y="75"/>
                                        </a:lnTo>
                                        <a:lnTo>
                                          <a:pt x="475" y="86"/>
                                        </a:lnTo>
                                        <a:lnTo>
                                          <a:pt x="480" y="99"/>
                                        </a:lnTo>
                                        <a:lnTo>
                                          <a:pt x="483" y="107"/>
                                        </a:lnTo>
                                        <a:lnTo>
                                          <a:pt x="486" y="115"/>
                                        </a:lnTo>
                                        <a:lnTo>
                                          <a:pt x="488" y="128"/>
                                        </a:lnTo>
                                        <a:lnTo>
                                          <a:pt x="480" y="136"/>
                                        </a:lnTo>
                                        <a:lnTo>
                                          <a:pt x="476" y="150"/>
                                        </a:lnTo>
                                        <a:lnTo>
                                          <a:pt x="473" y="168"/>
                                        </a:lnTo>
                                        <a:lnTo>
                                          <a:pt x="454" y="189"/>
                                        </a:lnTo>
                                        <a:lnTo>
                                          <a:pt x="441" y="195"/>
                                        </a:lnTo>
                                        <a:lnTo>
                                          <a:pt x="437" y="221"/>
                                        </a:lnTo>
                                        <a:lnTo>
                                          <a:pt x="432" y="234"/>
                                        </a:lnTo>
                                        <a:lnTo>
                                          <a:pt x="429" y="256"/>
                                        </a:lnTo>
                                        <a:lnTo>
                                          <a:pt x="436" y="276"/>
                                        </a:lnTo>
                                        <a:lnTo>
                                          <a:pt x="463" y="301"/>
                                        </a:lnTo>
                                        <a:lnTo>
                                          <a:pt x="477" y="314"/>
                                        </a:lnTo>
                                        <a:lnTo>
                                          <a:pt x="495" y="380"/>
                                        </a:lnTo>
                                        <a:lnTo>
                                          <a:pt x="502" y="444"/>
                                        </a:lnTo>
                                        <a:lnTo>
                                          <a:pt x="499" y="463"/>
                                        </a:lnTo>
                                        <a:lnTo>
                                          <a:pt x="473" y="526"/>
                                        </a:lnTo>
                                        <a:lnTo>
                                          <a:pt x="454" y="561"/>
                                        </a:lnTo>
                                        <a:lnTo>
                                          <a:pt x="458" y="598"/>
                                        </a:lnTo>
                                        <a:lnTo>
                                          <a:pt x="465" y="658"/>
                                        </a:lnTo>
                                        <a:lnTo>
                                          <a:pt x="470" y="683"/>
                                        </a:lnTo>
                                        <a:lnTo>
                                          <a:pt x="473" y="702"/>
                                        </a:lnTo>
                                        <a:lnTo>
                                          <a:pt x="479" y="770"/>
                                        </a:lnTo>
                                        <a:lnTo>
                                          <a:pt x="479" y="814"/>
                                        </a:lnTo>
                                        <a:lnTo>
                                          <a:pt x="479" y="833"/>
                                        </a:lnTo>
                                        <a:lnTo>
                                          <a:pt x="478" y="848"/>
                                        </a:lnTo>
                                        <a:lnTo>
                                          <a:pt x="478" y="867"/>
                                        </a:lnTo>
                                        <a:lnTo>
                                          <a:pt x="479" y="886"/>
                                        </a:lnTo>
                                        <a:lnTo>
                                          <a:pt x="479" y="904"/>
                                        </a:lnTo>
                                        <a:lnTo>
                                          <a:pt x="478" y="924"/>
                                        </a:lnTo>
                                        <a:lnTo>
                                          <a:pt x="470" y="947"/>
                                        </a:lnTo>
                                        <a:lnTo>
                                          <a:pt x="462" y="969"/>
                                        </a:lnTo>
                                        <a:lnTo>
                                          <a:pt x="446" y="1043"/>
                                        </a:lnTo>
                                        <a:lnTo>
                                          <a:pt x="444" y="1066"/>
                                        </a:lnTo>
                                        <a:lnTo>
                                          <a:pt x="438" y="1090"/>
                                        </a:lnTo>
                                        <a:lnTo>
                                          <a:pt x="431" y="1113"/>
                                        </a:lnTo>
                                        <a:lnTo>
                                          <a:pt x="425" y="1133"/>
                                        </a:lnTo>
                                        <a:lnTo>
                                          <a:pt x="420" y="1148"/>
                                        </a:lnTo>
                                        <a:lnTo>
                                          <a:pt x="420" y="1172"/>
                                        </a:lnTo>
                                        <a:lnTo>
                                          <a:pt x="421" y="1195"/>
                                        </a:lnTo>
                                        <a:lnTo>
                                          <a:pt x="419" y="1213"/>
                                        </a:lnTo>
                                        <a:lnTo>
                                          <a:pt x="433" y="1241"/>
                                        </a:lnTo>
                                        <a:lnTo>
                                          <a:pt x="444" y="1252"/>
                                        </a:lnTo>
                                        <a:lnTo>
                                          <a:pt x="461" y="1256"/>
                                        </a:lnTo>
                                        <a:lnTo>
                                          <a:pt x="481" y="1260"/>
                                        </a:lnTo>
                                        <a:lnTo>
                                          <a:pt x="537" y="1290"/>
                                        </a:lnTo>
                                        <a:lnTo>
                                          <a:pt x="551" y="1309"/>
                                        </a:lnTo>
                                        <a:lnTo>
                                          <a:pt x="544" y="1312"/>
                                        </a:lnTo>
                                        <a:lnTo>
                                          <a:pt x="526" y="1313"/>
                                        </a:lnTo>
                                        <a:lnTo>
                                          <a:pt x="493" y="1312"/>
                                        </a:lnTo>
                                        <a:lnTo>
                                          <a:pt x="463" y="1311"/>
                                        </a:lnTo>
                                        <a:lnTo>
                                          <a:pt x="435" y="1311"/>
                                        </a:lnTo>
                                        <a:lnTo>
                                          <a:pt x="409" y="1311"/>
                                        </a:lnTo>
                                        <a:lnTo>
                                          <a:pt x="385" y="1311"/>
                                        </a:lnTo>
                                        <a:lnTo>
                                          <a:pt x="365" y="1311"/>
                                        </a:lnTo>
                                        <a:lnTo>
                                          <a:pt x="348" y="1311"/>
                                        </a:lnTo>
                                        <a:lnTo>
                                          <a:pt x="336" y="1310"/>
                                        </a:lnTo>
                                        <a:lnTo>
                                          <a:pt x="328" y="1310"/>
                                        </a:lnTo>
                                        <a:lnTo>
                                          <a:pt x="319" y="1307"/>
                                        </a:lnTo>
                                        <a:lnTo>
                                          <a:pt x="311" y="1309"/>
                                        </a:lnTo>
                                        <a:lnTo>
                                          <a:pt x="306" y="1293"/>
                                        </a:lnTo>
                                        <a:lnTo>
                                          <a:pt x="276" y="1296"/>
                                        </a:lnTo>
                                        <a:lnTo>
                                          <a:pt x="269" y="1287"/>
                                        </a:lnTo>
                                        <a:lnTo>
                                          <a:pt x="284" y="1253"/>
                                        </a:lnTo>
                                        <a:lnTo>
                                          <a:pt x="288" y="1216"/>
                                        </a:lnTo>
                                        <a:lnTo>
                                          <a:pt x="290" y="1190"/>
                                        </a:lnTo>
                                        <a:lnTo>
                                          <a:pt x="291" y="1173"/>
                                        </a:lnTo>
                                        <a:lnTo>
                                          <a:pt x="290" y="1160"/>
                                        </a:lnTo>
                                        <a:lnTo>
                                          <a:pt x="289" y="1149"/>
                                        </a:lnTo>
                                        <a:lnTo>
                                          <a:pt x="287" y="1131"/>
                                        </a:lnTo>
                                        <a:lnTo>
                                          <a:pt x="286" y="1111"/>
                                        </a:lnTo>
                                        <a:lnTo>
                                          <a:pt x="292" y="1049"/>
                                        </a:lnTo>
                                        <a:lnTo>
                                          <a:pt x="302" y="1011"/>
                                        </a:lnTo>
                                        <a:lnTo>
                                          <a:pt x="308" y="993"/>
                                        </a:lnTo>
                                        <a:lnTo>
                                          <a:pt x="311" y="974"/>
                                        </a:lnTo>
                                        <a:lnTo>
                                          <a:pt x="311" y="953"/>
                                        </a:lnTo>
                                        <a:lnTo>
                                          <a:pt x="310" y="933"/>
                                        </a:lnTo>
                                        <a:lnTo>
                                          <a:pt x="307" y="913"/>
                                        </a:lnTo>
                                        <a:lnTo>
                                          <a:pt x="303" y="893"/>
                                        </a:lnTo>
                                        <a:lnTo>
                                          <a:pt x="299" y="875"/>
                                        </a:lnTo>
                                        <a:lnTo>
                                          <a:pt x="295" y="855"/>
                                        </a:lnTo>
                                        <a:lnTo>
                                          <a:pt x="292" y="833"/>
                                        </a:lnTo>
                                        <a:lnTo>
                                          <a:pt x="291" y="811"/>
                                        </a:lnTo>
                                        <a:lnTo>
                                          <a:pt x="290" y="789"/>
                                        </a:lnTo>
                                        <a:lnTo>
                                          <a:pt x="290" y="768"/>
                                        </a:lnTo>
                                        <a:lnTo>
                                          <a:pt x="289" y="750"/>
                                        </a:lnTo>
                                        <a:lnTo>
                                          <a:pt x="287" y="736"/>
                                        </a:lnTo>
                                        <a:lnTo>
                                          <a:pt x="284" y="722"/>
                                        </a:lnTo>
                                        <a:lnTo>
                                          <a:pt x="278" y="706"/>
                                        </a:lnTo>
                                        <a:lnTo>
                                          <a:pt x="272" y="689"/>
                                        </a:lnTo>
                                        <a:lnTo>
                                          <a:pt x="267" y="670"/>
                                        </a:lnTo>
                                        <a:lnTo>
                                          <a:pt x="265" y="650"/>
                                        </a:lnTo>
                                        <a:lnTo>
                                          <a:pt x="266" y="629"/>
                                        </a:lnTo>
                                        <a:lnTo>
                                          <a:pt x="292" y="567"/>
                                        </a:lnTo>
                                        <a:lnTo>
                                          <a:pt x="311" y="538"/>
                                        </a:lnTo>
                                        <a:lnTo>
                                          <a:pt x="311" y="508"/>
                                        </a:lnTo>
                                        <a:lnTo>
                                          <a:pt x="309" y="489"/>
                                        </a:lnTo>
                                        <a:lnTo>
                                          <a:pt x="305" y="476"/>
                                        </a:lnTo>
                                        <a:lnTo>
                                          <a:pt x="296" y="460"/>
                                        </a:lnTo>
                                        <a:lnTo>
                                          <a:pt x="278" y="429"/>
                                        </a:lnTo>
                                        <a:lnTo>
                                          <a:pt x="274" y="416"/>
                                        </a:lnTo>
                                        <a:lnTo>
                                          <a:pt x="260" y="423"/>
                                        </a:lnTo>
                                        <a:lnTo>
                                          <a:pt x="202" y="459"/>
                                        </a:lnTo>
                                        <a:lnTo>
                                          <a:pt x="190" y="476"/>
                                        </a:lnTo>
                                        <a:lnTo>
                                          <a:pt x="175" y="492"/>
                                        </a:lnTo>
                                        <a:lnTo>
                                          <a:pt x="160" y="507"/>
                                        </a:lnTo>
                                        <a:lnTo>
                                          <a:pt x="145" y="520"/>
                                        </a:lnTo>
                                        <a:lnTo>
                                          <a:pt x="130" y="530"/>
                                        </a:lnTo>
                                        <a:lnTo>
                                          <a:pt x="107" y="545"/>
                                        </a:lnTo>
                                        <a:lnTo>
                                          <a:pt x="92" y="559"/>
                                        </a:lnTo>
                                        <a:lnTo>
                                          <a:pt x="86" y="573"/>
                                        </a:lnTo>
                                        <a:lnTo>
                                          <a:pt x="87" y="594"/>
                                        </a:lnTo>
                                        <a:lnTo>
                                          <a:pt x="83" y="610"/>
                                        </a:lnTo>
                                        <a:lnTo>
                                          <a:pt x="56" y="618"/>
                                        </a:lnTo>
                                        <a:lnTo>
                                          <a:pt x="41" y="616"/>
                                        </a:lnTo>
                                        <a:lnTo>
                                          <a:pt x="10" y="604"/>
                                        </a:lnTo>
                                        <a:lnTo>
                                          <a:pt x="1" y="598"/>
                                        </a:lnTo>
                                        <a:lnTo>
                                          <a:pt x="0" y="580"/>
                                        </a:lnTo>
                                        <a:lnTo>
                                          <a:pt x="6" y="560"/>
                                        </a:lnTo>
                                        <a:lnTo>
                                          <a:pt x="19" y="544"/>
                                        </a:lnTo>
                                        <a:lnTo>
                                          <a:pt x="32" y="528"/>
                                        </a:lnTo>
                                        <a:lnTo>
                                          <a:pt x="45" y="513"/>
                                        </a:lnTo>
                                        <a:lnTo>
                                          <a:pt x="57" y="498"/>
                                        </a:lnTo>
                                        <a:lnTo>
                                          <a:pt x="69" y="484"/>
                                        </a:lnTo>
                                        <a:lnTo>
                                          <a:pt x="84" y="467"/>
                                        </a:lnTo>
                                        <a:lnTo>
                                          <a:pt x="100" y="450"/>
                                        </a:lnTo>
                                        <a:lnTo>
                                          <a:pt x="115" y="433"/>
                                        </a:lnTo>
                                        <a:lnTo>
                                          <a:pt x="129" y="418"/>
                                        </a:lnTo>
                                        <a:lnTo>
                                          <a:pt x="140" y="407"/>
                                        </a:lnTo>
                                        <a:lnTo>
                                          <a:pt x="142" y="381"/>
                                        </a:lnTo>
                                        <a:lnTo>
                                          <a:pt x="146" y="366"/>
                                        </a:lnTo>
                                        <a:lnTo>
                                          <a:pt x="156" y="351"/>
                                        </a:lnTo>
                                        <a:lnTo>
                                          <a:pt x="172" y="332"/>
                                        </a:lnTo>
                                        <a:lnTo>
                                          <a:pt x="186" y="312"/>
                                        </a:lnTo>
                                        <a:lnTo>
                                          <a:pt x="229" y="255"/>
                                        </a:lnTo>
                                        <a:lnTo>
                                          <a:pt x="240" y="246"/>
                                        </a:lnTo>
                                        <a:lnTo>
                                          <a:pt x="250" y="234"/>
                                        </a:lnTo>
                                        <a:lnTo>
                                          <a:pt x="264" y="221"/>
                                        </a:lnTo>
                                        <a:lnTo>
                                          <a:pt x="284" y="211"/>
                                        </a:lnTo>
                                        <a:lnTo>
                                          <a:pt x="314" y="20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55" name="Group 2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3" y="787"/>
                                  <a:ext cx="107" cy="197"/>
                                  <a:chOff x="1333" y="787"/>
                                  <a:chExt cx="107" cy="197"/>
                                </a:xfrm>
                              </wpg:grpSpPr>
                              <wps:wsp>
                                <wps:cNvPr id="1756" name="Freeform 2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3" y="787"/>
                                    <a:ext cx="107" cy="197"/>
                                  </a:xfrm>
                                  <a:custGeom>
                                    <a:avLst/>
                                    <a:gdLst>
                                      <a:gd name="T0" fmla="+- 0 1360 1333"/>
                                      <a:gd name="T1" fmla="*/ T0 w 107"/>
                                      <a:gd name="T2" fmla="+- 0 787 787"/>
                                      <a:gd name="T3" fmla="*/ 787 h 197"/>
                                      <a:gd name="T4" fmla="+- 0 1424 1333"/>
                                      <a:gd name="T5" fmla="*/ T4 w 107"/>
                                      <a:gd name="T6" fmla="+- 0 821 787"/>
                                      <a:gd name="T7" fmla="*/ 821 h 197"/>
                                      <a:gd name="T8" fmla="+- 0 1440 1333"/>
                                      <a:gd name="T9" fmla="*/ T8 w 107"/>
                                      <a:gd name="T10" fmla="+- 0 895 787"/>
                                      <a:gd name="T11" fmla="*/ 895 h 197"/>
                                      <a:gd name="T12" fmla="+- 0 1440 1333"/>
                                      <a:gd name="T13" fmla="*/ T12 w 107"/>
                                      <a:gd name="T14" fmla="+- 0 915 787"/>
                                      <a:gd name="T15" fmla="*/ 915 h 197"/>
                                      <a:gd name="T16" fmla="+- 0 1437 1333"/>
                                      <a:gd name="T17" fmla="*/ T16 w 107"/>
                                      <a:gd name="T18" fmla="+- 0 934 787"/>
                                      <a:gd name="T19" fmla="*/ 934 h 197"/>
                                      <a:gd name="T20" fmla="+- 0 1370 1333"/>
                                      <a:gd name="T21" fmla="*/ T20 w 107"/>
                                      <a:gd name="T22" fmla="+- 0 982 787"/>
                                      <a:gd name="T23" fmla="*/ 982 h 197"/>
                                      <a:gd name="T24" fmla="+- 0 1348 1333"/>
                                      <a:gd name="T25" fmla="*/ T24 w 107"/>
                                      <a:gd name="T26" fmla="+- 0 983 787"/>
                                      <a:gd name="T27" fmla="*/ 983 h 197"/>
                                      <a:gd name="T28" fmla="+- 0 1333 1333"/>
                                      <a:gd name="T29" fmla="*/ T28 w 107"/>
                                      <a:gd name="T30" fmla="+- 0 983 787"/>
                                      <a:gd name="T31" fmla="*/ 983 h 1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07" h="197">
                                        <a:moveTo>
                                          <a:pt x="27" y="0"/>
                                        </a:moveTo>
                                        <a:lnTo>
                                          <a:pt x="91" y="34"/>
                                        </a:lnTo>
                                        <a:lnTo>
                                          <a:pt x="107" y="108"/>
                                        </a:lnTo>
                                        <a:lnTo>
                                          <a:pt x="107" y="128"/>
                                        </a:lnTo>
                                        <a:lnTo>
                                          <a:pt x="104" y="147"/>
                                        </a:lnTo>
                                        <a:lnTo>
                                          <a:pt x="37" y="195"/>
                                        </a:lnTo>
                                        <a:lnTo>
                                          <a:pt x="15" y="196"/>
                                        </a:lnTo>
                                        <a:lnTo>
                                          <a:pt x="0" y="19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57" name="Group 2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9" y="958"/>
                                  <a:ext cx="10" cy="56"/>
                                  <a:chOff x="1319" y="958"/>
                                  <a:chExt cx="10" cy="56"/>
                                </a:xfrm>
                              </wpg:grpSpPr>
                              <wps:wsp>
                                <wps:cNvPr id="1758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958"/>
                                    <a:ext cx="10" cy="56"/>
                                  </a:xfrm>
                                  <a:custGeom>
                                    <a:avLst/>
                                    <a:gdLst>
                                      <a:gd name="T0" fmla="+- 0 1322 1319"/>
                                      <a:gd name="T1" fmla="*/ T0 w 10"/>
                                      <a:gd name="T2" fmla="+- 0 958 958"/>
                                      <a:gd name="T3" fmla="*/ 958 h 56"/>
                                      <a:gd name="T4" fmla="+- 0 1319 1319"/>
                                      <a:gd name="T5" fmla="*/ T4 w 10"/>
                                      <a:gd name="T6" fmla="+- 0 979 958"/>
                                      <a:gd name="T7" fmla="*/ 979 h 56"/>
                                      <a:gd name="T8" fmla="+- 0 1321 1319"/>
                                      <a:gd name="T9" fmla="*/ T8 w 10"/>
                                      <a:gd name="T10" fmla="+- 0 994 958"/>
                                      <a:gd name="T11" fmla="*/ 994 h 56"/>
                                      <a:gd name="T12" fmla="+- 0 1329 1319"/>
                                      <a:gd name="T13" fmla="*/ T12 w 10"/>
                                      <a:gd name="T14" fmla="+- 0 1014 958"/>
                                      <a:gd name="T15" fmla="*/ 1014 h 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0" h="56">
                                        <a:moveTo>
                                          <a:pt x="3" y="0"/>
                                        </a:moveTo>
                                        <a:lnTo>
                                          <a:pt x="0" y="21"/>
                                        </a:lnTo>
                                        <a:lnTo>
                                          <a:pt x="2" y="36"/>
                                        </a:lnTo>
                                        <a:lnTo>
                                          <a:pt x="10" y="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59" name="Group 2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7" y="899"/>
                                  <a:ext cx="81" cy="86"/>
                                  <a:chOff x="1297" y="899"/>
                                  <a:chExt cx="81" cy="86"/>
                                </a:xfrm>
                              </wpg:grpSpPr>
                              <wps:wsp>
                                <wps:cNvPr id="1760" name="Freeform 2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97" y="899"/>
                                    <a:ext cx="81" cy="86"/>
                                  </a:xfrm>
                                  <a:custGeom>
                                    <a:avLst/>
                                    <a:gdLst>
                                      <a:gd name="T0" fmla="+- 0 1379 1297"/>
                                      <a:gd name="T1" fmla="*/ T0 w 81"/>
                                      <a:gd name="T2" fmla="+- 0 899 899"/>
                                      <a:gd name="T3" fmla="*/ 899 h 86"/>
                                      <a:gd name="T4" fmla="+- 0 1327 1297"/>
                                      <a:gd name="T5" fmla="*/ T4 w 81"/>
                                      <a:gd name="T6" fmla="+- 0 943 899"/>
                                      <a:gd name="T7" fmla="*/ 943 h 86"/>
                                      <a:gd name="T8" fmla="+- 0 1308 1297"/>
                                      <a:gd name="T9" fmla="*/ T8 w 81"/>
                                      <a:gd name="T10" fmla="+- 0 968 899"/>
                                      <a:gd name="T11" fmla="*/ 968 h 86"/>
                                      <a:gd name="T12" fmla="+- 0 1297 1297"/>
                                      <a:gd name="T13" fmla="*/ T12 w 81"/>
                                      <a:gd name="T14" fmla="+- 0 985 899"/>
                                      <a:gd name="T15" fmla="*/ 985 h 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81" h="86">
                                        <a:moveTo>
                                          <a:pt x="82" y="0"/>
                                        </a:moveTo>
                                        <a:lnTo>
                                          <a:pt x="30" y="44"/>
                                        </a:lnTo>
                                        <a:lnTo>
                                          <a:pt x="11" y="69"/>
                                        </a:lnTo>
                                        <a:lnTo>
                                          <a:pt x="0" y="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61" name="Group 2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88" y="850"/>
                                  <a:ext cx="85" cy="133"/>
                                  <a:chOff x="1188" y="850"/>
                                  <a:chExt cx="85" cy="133"/>
                                </a:xfrm>
                              </wpg:grpSpPr>
                              <wps:wsp>
                                <wps:cNvPr id="1762" name="Freeform 2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8" y="850"/>
                                    <a:ext cx="85" cy="133"/>
                                  </a:xfrm>
                                  <a:custGeom>
                                    <a:avLst/>
                                    <a:gdLst>
                                      <a:gd name="T0" fmla="+- 0 1188 1188"/>
                                      <a:gd name="T1" fmla="*/ T0 w 85"/>
                                      <a:gd name="T2" fmla="+- 0 982 850"/>
                                      <a:gd name="T3" fmla="*/ 982 h 133"/>
                                      <a:gd name="T4" fmla="+- 0 1224 1188"/>
                                      <a:gd name="T5" fmla="*/ T4 w 85"/>
                                      <a:gd name="T6" fmla="+- 0 924 850"/>
                                      <a:gd name="T7" fmla="*/ 924 h 133"/>
                                      <a:gd name="T8" fmla="+- 0 1256 1188"/>
                                      <a:gd name="T9" fmla="*/ T8 w 85"/>
                                      <a:gd name="T10" fmla="+- 0 885 850"/>
                                      <a:gd name="T11" fmla="*/ 885 h 133"/>
                                      <a:gd name="T12" fmla="+- 0 1265 1188"/>
                                      <a:gd name="T13" fmla="*/ T12 w 85"/>
                                      <a:gd name="T14" fmla="+- 0 870 850"/>
                                      <a:gd name="T15" fmla="*/ 870 h 133"/>
                                      <a:gd name="T16" fmla="+- 0 1273 1188"/>
                                      <a:gd name="T17" fmla="*/ T16 w 85"/>
                                      <a:gd name="T18" fmla="+- 0 850 850"/>
                                      <a:gd name="T19" fmla="*/ 850 h 1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85" h="133">
                                        <a:moveTo>
                                          <a:pt x="0" y="132"/>
                                        </a:moveTo>
                                        <a:lnTo>
                                          <a:pt x="36" y="74"/>
                                        </a:lnTo>
                                        <a:lnTo>
                                          <a:pt x="68" y="35"/>
                                        </a:lnTo>
                                        <a:lnTo>
                                          <a:pt x="77" y="20"/>
                                        </a:lnTo>
                                        <a:lnTo>
                                          <a:pt x="8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63" name="Group 2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3" y="883"/>
                                  <a:ext cx="69" cy="16"/>
                                  <a:chOff x="1443" y="883"/>
                                  <a:chExt cx="69" cy="16"/>
                                </a:xfrm>
                              </wpg:grpSpPr>
                              <wps:wsp>
                                <wps:cNvPr id="1764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3" y="883"/>
                                    <a:ext cx="69" cy="16"/>
                                  </a:xfrm>
                                  <a:custGeom>
                                    <a:avLst/>
                                    <a:gdLst>
                                      <a:gd name="T0" fmla="+- 0 1443 1443"/>
                                      <a:gd name="T1" fmla="*/ T0 w 69"/>
                                      <a:gd name="T2" fmla="+- 0 883 883"/>
                                      <a:gd name="T3" fmla="*/ 883 h 16"/>
                                      <a:gd name="T4" fmla="+- 0 1461 1443"/>
                                      <a:gd name="T5" fmla="*/ T4 w 69"/>
                                      <a:gd name="T6" fmla="+- 0 895 883"/>
                                      <a:gd name="T7" fmla="*/ 895 h 16"/>
                                      <a:gd name="T8" fmla="+- 0 1474 1443"/>
                                      <a:gd name="T9" fmla="*/ T8 w 69"/>
                                      <a:gd name="T10" fmla="+- 0 900 883"/>
                                      <a:gd name="T11" fmla="*/ 900 h 16"/>
                                      <a:gd name="T12" fmla="+- 0 1489 1443"/>
                                      <a:gd name="T13" fmla="*/ T12 w 69"/>
                                      <a:gd name="T14" fmla="+- 0 896 883"/>
                                      <a:gd name="T15" fmla="*/ 896 h 16"/>
                                      <a:gd name="T16" fmla="+- 0 1512 1443"/>
                                      <a:gd name="T17" fmla="*/ T16 w 69"/>
                                      <a:gd name="T18" fmla="+- 0 886 883"/>
                                      <a:gd name="T19" fmla="*/ 886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9" h="16">
                                        <a:moveTo>
                                          <a:pt x="0" y="0"/>
                                        </a:moveTo>
                                        <a:lnTo>
                                          <a:pt x="18" y="12"/>
                                        </a:lnTo>
                                        <a:lnTo>
                                          <a:pt x="31" y="17"/>
                                        </a:lnTo>
                                        <a:lnTo>
                                          <a:pt x="46" y="13"/>
                                        </a:lnTo>
                                        <a:lnTo>
                                          <a:pt x="69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65" name="Group 2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6" y="1325"/>
                                  <a:ext cx="60" cy="466"/>
                                  <a:chOff x="1336" y="1325"/>
                                  <a:chExt cx="60" cy="466"/>
                                </a:xfrm>
                              </wpg:grpSpPr>
                              <wps:wsp>
                                <wps:cNvPr id="1766" name="Freeform 2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6" y="1325"/>
                                    <a:ext cx="60" cy="466"/>
                                  </a:xfrm>
                                  <a:custGeom>
                                    <a:avLst/>
                                    <a:gdLst>
                                      <a:gd name="T0" fmla="+- 0 1336 1336"/>
                                      <a:gd name="T1" fmla="*/ T0 w 60"/>
                                      <a:gd name="T2" fmla="+- 0 1325 1325"/>
                                      <a:gd name="T3" fmla="*/ 1325 h 466"/>
                                      <a:gd name="T4" fmla="+- 0 1346 1336"/>
                                      <a:gd name="T5" fmla="*/ T4 w 60"/>
                                      <a:gd name="T6" fmla="+- 0 1389 1325"/>
                                      <a:gd name="T7" fmla="*/ 1389 h 466"/>
                                      <a:gd name="T8" fmla="+- 0 1365 1336"/>
                                      <a:gd name="T9" fmla="*/ T8 w 60"/>
                                      <a:gd name="T10" fmla="+- 0 1449 1325"/>
                                      <a:gd name="T11" fmla="*/ 1449 h 466"/>
                                      <a:gd name="T12" fmla="+- 0 1373 1336"/>
                                      <a:gd name="T13" fmla="*/ T12 w 60"/>
                                      <a:gd name="T14" fmla="+- 0 1461 1325"/>
                                      <a:gd name="T15" fmla="*/ 1461 h 466"/>
                                      <a:gd name="T16" fmla="+- 0 1388 1336"/>
                                      <a:gd name="T17" fmla="*/ T16 w 60"/>
                                      <a:gd name="T18" fmla="+- 0 1488 1325"/>
                                      <a:gd name="T19" fmla="*/ 1488 h 466"/>
                                      <a:gd name="T20" fmla="+- 0 1395 1336"/>
                                      <a:gd name="T21" fmla="*/ T20 w 60"/>
                                      <a:gd name="T22" fmla="+- 0 1507 1325"/>
                                      <a:gd name="T23" fmla="*/ 1507 h 466"/>
                                      <a:gd name="T24" fmla="+- 0 1395 1336"/>
                                      <a:gd name="T25" fmla="*/ T24 w 60"/>
                                      <a:gd name="T26" fmla="+- 0 1523 1325"/>
                                      <a:gd name="T27" fmla="*/ 1523 h 466"/>
                                      <a:gd name="T28" fmla="+- 0 1392 1336"/>
                                      <a:gd name="T29" fmla="*/ T28 w 60"/>
                                      <a:gd name="T30" fmla="+- 0 1535 1325"/>
                                      <a:gd name="T31" fmla="*/ 1535 h 466"/>
                                      <a:gd name="T32" fmla="+- 0 1388 1336"/>
                                      <a:gd name="T33" fmla="*/ T32 w 60"/>
                                      <a:gd name="T34" fmla="+- 0 1550 1325"/>
                                      <a:gd name="T35" fmla="*/ 1550 h 466"/>
                                      <a:gd name="T36" fmla="+- 0 1383 1336"/>
                                      <a:gd name="T37" fmla="*/ T36 w 60"/>
                                      <a:gd name="T38" fmla="+- 0 1568 1325"/>
                                      <a:gd name="T39" fmla="*/ 1568 h 466"/>
                                      <a:gd name="T40" fmla="+- 0 1366 1336"/>
                                      <a:gd name="T41" fmla="*/ T40 w 60"/>
                                      <a:gd name="T42" fmla="+- 0 1633 1325"/>
                                      <a:gd name="T43" fmla="*/ 1633 h 466"/>
                                      <a:gd name="T44" fmla="+- 0 1359 1336"/>
                                      <a:gd name="T45" fmla="*/ T44 w 60"/>
                                      <a:gd name="T46" fmla="+- 0 1705 1325"/>
                                      <a:gd name="T47" fmla="*/ 1705 h 466"/>
                                      <a:gd name="T48" fmla="+- 0 1360 1336"/>
                                      <a:gd name="T49" fmla="*/ T48 w 60"/>
                                      <a:gd name="T50" fmla="+- 0 1724 1325"/>
                                      <a:gd name="T51" fmla="*/ 1724 h 466"/>
                                      <a:gd name="T52" fmla="+- 0 1361 1336"/>
                                      <a:gd name="T53" fmla="*/ T52 w 60"/>
                                      <a:gd name="T54" fmla="+- 0 1741 1325"/>
                                      <a:gd name="T55" fmla="*/ 1741 h 466"/>
                                      <a:gd name="T56" fmla="+- 0 1364 1336"/>
                                      <a:gd name="T57" fmla="*/ T56 w 60"/>
                                      <a:gd name="T58" fmla="+- 0 1756 1325"/>
                                      <a:gd name="T59" fmla="*/ 1756 h 466"/>
                                      <a:gd name="T60" fmla="+- 0 1368 1336"/>
                                      <a:gd name="T61" fmla="*/ T60 w 60"/>
                                      <a:gd name="T62" fmla="+- 0 1772 1325"/>
                                      <a:gd name="T63" fmla="*/ 1772 h 466"/>
                                      <a:gd name="T64" fmla="+- 0 1374 1336"/>
                                      <a:gd name="T65" fmla="*/ T64 w 60"/>
                                      <a:gd name="T66" fmla="+- 0 1791 1325"/>
                                      <a:gd name="T67" fmla="*/ 1791 h 46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60" h="466">
                                        <a:moveTo>
                                          <a:pt x="0" y="0"/>
                                        </a:moveTo>
                                        <a:lnTo>
                                          <a:pt x="10" y="64"/>
                                        </a:lnTo>
                                        <a:lnTo>
                                          <a:pt x="29" y="124"/>
                                        </a:lnTo>
                                        <a:lnTo>
                                          <a:pt x="37" y="136"/>
                                        </a:lnTo>
                                        <a:lnTo>
                                          <a:pt x="52" y="163"/>
                                        </a:lnTo>
                                        <a:lnTo>
                                          <a:pt x="59" y="182"/>
                                        </a:lnTo>
                                        <a:lnTo>
                                          <a:pt x="59" y="198"/>
                                        </a:lnTo>
                                        <a:lnTo>
                                          <a:pt x="56" y="210"/>
                                        </a:lnTo>
                                        <a:lnTo>
                                          <a:pt x="52" y="225"/>
                                        </a:lnTo>
                                        <a:lnTo>
                                          <a:pt x="47" y="243"/>
                                        </a:lnTo>
                                        <a:lnTo>
                                          <a:pt x="30" y="308"/>
                                        </a:lnTo>
                                        <a:lnTo>
                                          <a:pt x="23" y="380"/>
                                        </a:lnTo>
                                        <a:lnTo>
                                          <a:pt x="24" y="399"/>
                                        </a:lnTo>
                                        <a:lnTo>
                                          <a:pt x="25" y="416"/>
                                        </a:lnTo>
                                        <a:lnTo>
                                          <a:pt x="28" y="431"/>
                                        </a:lnTo>
                                        <a:lnTo>
                                          <a:pt x="32" y="447"/>
                                        </a:lnTo>
                                        <a:lnTo>
                                          <a:pt x="38" y="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67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4" y="1787"/>
                                  <a:ext cx="110" cy="82"/>
                                  <a:chOff x="1354" y="1787"/>
                                  <a:chExt cx="110" cy="82"/>
                                </a:xfrm>
                              </wpg:grpSpPr>
                              <wps:wsp>
                                <wps:cNvPr id="1768" name="Freeform 2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4" y="1787"/>
                                    <a:ext cx="110" cy="82"/>
                                  </a:xfrm>
                                  <a:custGeom>
                                    <a:avLst/>
                                    <a:gdLst>
                                      <a:gd name="T0" fmla="+- 0 1465 1354"/>
                                      <a:gd name="T1" fmla="*/ T0 w 110"/>
                                      <a:gd name="T2" fmla="+- 0 1791 1787"/>
                                      <a:gd name="T3" fmla="*/ 1791 h 82"/>
                                      <a:gd name="T4" fmla="+- 0 1424 1354"/>
                                      <a:gd name="T5" fmla="*/ T4 w 110"/>
                                      <a:gd name="T6" fmla="+- 0 1788 1787"/>
                                      <a:gd name="T7" fmla="*/ 1788 h 82"/>
                                      <a:gd name="T8" fmla="+- 0 1400 1354"/>
                                      <a:gd name="T9" fmla="*/ T8 w 110"/>
                                      <a:gd name="T10" fmla="+- 0 1787 1787"/>
                                      <a:gd name="T11" fmla="*/ 1787 h 82"/>
                                      <a:gd name="T12" fmla="+- 0 1388 1354"/>
                                      <a:gd name="T13" fmla="*/ T12 w 110"/>
                                      <a:gd name="T14" fmla="+- 0 1789 1787"/>
                                      <a:gd name="T15" fmla="*/ 1789 h 82"/>
                                      <a:gd name="T16" fmla="+- 0 1381 1354"/>
                                      <a:gd name="T17" fmla="*/ T16 w 110"/>
                                      <a:gd name="T18" fmla="+- 0 1794 1787"/>
                                      <a:gd name="T19" fmla="*/ 1794 h 82"/>
                                      <a:gd name="T20" fmla="+- 0 1372 1354"/>
                                      <a:gd name="T21" fmla="*/ T20 w 110"/>
                                      <a:gd name="T22" fmla="+- 0 1807 1787"/>
                                      <a:gd name="T23" fmla="*/ 1807 h 82"/>
                                      <a:gd name="T24" fmla="+- 0 1364 1354"/>
                                      <a:gd name="T25" fmla="*/ T24 w 110"/>
                                      <a:gd name="T26" fmla="+- 0 1827 1787"/>
                                      <a:gd name="T27" fmla="*/ 1827 h 82"/>
                                      <a:gd name="T28" fmla="+- 0 1357 1354"/>
                                      <a:gd name="T29" fmla="*/ T28 w 110"/>
                                      <a:gd name="T30" fmla="+- 0 1849 1787"/>
                                      <a:gd name="T31" fmla="*/ 1849 h 82"/>
                                      <a:gd name="T32" fmla="+- 0 1354 1354"/>
                                      <a:gd name="T33" fmla="*/ T32 w 110"/>
                                      <a:gd name="T34" fmla="+- 0 1869 1787"/>
                                      <a:gd name="T35" fmla="*/ 1869 h 8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10" h="82">
                                        <a:moveTo>
                                          <a:pt x="111" y="4"/>
                                        </a:moveTo>
                                        <a:lnTo>
                                          <a:pt x="70" y="1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34" y="2"/>
                                        </a:lnTo>
                                        <a:lnTo>
                                          <a:pt x="27" y="7"/>
                                        </a:lnTo>
                                        <a:lnTo>
                                          <a:pt x="18" y="20"/>
                                        </a:lnTo>
                                        <a:lnTo>
                                          <a:pt x="10" y="40"/>
                                        </a:lnTo>
                                        <a:lnTo>
                                          <a:pt x="3" y="62"/>
                                        </a:lnTo>
                                        <a:lnTo>
                                          <a:pt x="0" y="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69" name="Group 2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0" y="1828"/>
                                  <a:ext cx="24" cy="5"/>
                                  <a:chOff x="1330" y="1828"/>
                                  <a:chExt cx="24" cy="5"/>
                                </a:xfrm>
                              </wpg:grpSpPr>
                              <wps:wsp>
                                <wps:cNvPr id="1770" name="Freeform 2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0" y="1828"/>
                                    <a:ext cx="24" cy="5"/>
                                  </a:xfrm>
                                  <a:custGeom>
                                    <a:avLst/>
                                    <a:gdLst>
                                      <a:gd name="T0" fmla="+- 0 1330 1330"/>
                                      <a:gd name="T1" fmla="*/ T0 w 24"/>
                                      <a:gd name="T2" fmla="+- 0 1831 1828"/>
                                      <a:gd name="T3" fmla="*/ 1831 h 5"/>
                                      <a:gd name="T4" fmla="+- 0 1346 1330"/>
                                      <a:gd name="T5" fmla="*/ T4 w 24"/>
                                      <a:gd name="T6" fmla="+- 0 1828 1828"/>
                                      <a:gd name="T7" fmla="*/ 1828 h 5"/>
                                      <a:gd name="T8" fmla="+- 0 1354 1330"/>
                                      <a:gd name="T9" fmla="*/ T8 w 24"/>
                                      <a:gd name="T10" fmla="+- 0 1834 1828"/>
                                      <a:gd name="T11" fmla="*/ 1834 h 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24" h="5">
                                        <a:moveTo>
                                          <a:pt x="0" y="3"/>
                                        </a:moveTo>
                                        <a:lnTo>
                                          <a:pt x="16" y="0"/>
                                        </a:lnTo>
                                        <a:lnTo>
                                          <a:pt x="24" y="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71" name="Group 2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7" y="1114"/>
                                  <a:ext cx="134" cy="32"/>
                                  <a:chOff x="1357" y="1114"/>
                                  <a:chExt cx="134" cy="32"/>
                                </a:xfrm>
                              </wpg:grpSpPr>
                              <wps:wsp>
                                <wps:cNvPr id="1772" name="Freeform 2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7" y="1114"/>
                                    <a:ext cx="134" cy="32"/>
                                  </a:xfrm>
                                  <a:custGeom>
                                    <a:avLst/>
                                    <a:gdLst>
                                      <a:gd name="T0" fmla="+- 0 1357 1357"/>
                                      <a:gd name="T1" fmla="*/ T0 w 134"/>
                                      <a:gd name="T2" fmla="+- 0 1116 1114"/>
                                      <a:gd name="T3" fmla="*/ 1116 h 32"/>
                                      <a:gd name="T4" fmla="+- 0 1393 1357"/>
                                      <a:gd name="T5" fmla="*/ T4 w 134"/>
                                      <a:gd name="T6" fmla="+- 0 1114 1114"/>
                                      <a:gd name="T7" fmla="*/ 1114 h 32"/>
                                      <a:gd name="T8" fmla="+- 0 1420 1357"/>
                                      <a:gd name="T9" fmla="*/ T8 w 134"/>
                                      <a:gd name="T10" fmla="+- 0 1114 1114"/>
                                      <a:gd name="T11" fmla="*/ 1114 h 32"/>
                                      <a:gd name="T12" fmla="+- 0 1440 1357"/>
                                      <a:gd name="T13" fmla="*/ T12 w 134"/>
                                      <a:gd name="T14" fmla="+- 0 1115 1114"/>
                                      <a:gd name="T15" fmla="*/ 1115 h 32"/>
                                      <a:gd name="T16" fmla="+- 0 1454 1357"/>
                                      <a:gd name="T17" fmla="*/ T16 w 134"/>
                                      <a:gd name="T18" fmla="+- 0 1118 1114"/>
                                      <a:gd name="T19" fmla="*/ 1118 h 32"/>
                                      <a:gd name="T20" fmla="+- 0 1467 1357"/>
                                      <a:gd name="T21" fmla="*/ T20 w 134"/>
                                      <a:gd name="T22" fmla="+- 0 1124 1114"/>
                                      <a:gd name="T23" fmla="*/ 1124 h 32"/>
                                      <a:gd name="T24" fmla="+- 0 1478 1357"/>
                                      <a:gd name="T25" fmla="*/ T24 w 134"/>
                                      <a:gd name="T26" fmla="+- 0 1133 1114"/>
                                      <a:gd name="T27" fmla="*/ 1133 h 32"/>
                                      <a:gd name="T28" fmla="+- 0 1491 1357"/>
                                      <a:gd name="T29" fmla="*/ T28 w 134"/>
                                      <a:gd name="T30" fmla="+- 0 1146 1114"/>
                                      <a:gd name="T31" fmla="*/ 1146 h 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34" h="32">
                                        <a:moveTo>
                                          <a:pt x="0" y="2"/>
                                        </a:moveTo>
                                        <a:lnTo>
                                          <a:pt x="36" y="0"/>
                                        </a:lnTo>
                                        <a:lnTo>
                                          <a:pt x="63" y="0"/>
                                        </a:lnTo>
                                        <a:lnTo>
                                          <a:pt x="83" y="1"/>
                                        </a:lnTo>
                                        <a:lnTo>
                                          <a:pt x="97" y="4"/>
                                        </a:lnTo>
                                        <a:lnTo>
                                          <a:pt x="110" y="10"/>
                                        </a:lnTo>
                                        <a:lnTo>
                                          <a:pt x="121" y="19"/>
                                        </a:lnTo>
                                        <a:lnTo>
                                          <a:pt x="134" y="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73" name="Group 2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9" y="680"/>
                                  <a:ext cx="19" cy="38"/>
                                  <a:chOff x="1379" y="680"/>
                                  <a:chExt cx="19" cy="38"/>
                                </a:xfrm>
                              </wpg:grpSpPr>
                              <wps:wsp>
                                <wps:cNvPr id="1774" name="Freeform 2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9" y="680"/>
                                    <a:ext cx="19" cy="38"/>
                                  </a:xfrm>
                                  <a:custGeom>
                                    <a:avLst/>
                                    <a:gdLst>
                                      <a:gd name="T0" fmla="+- 0 1392 1379"/>
                                      <a:gd name="T1" fmla="*/ T0 w 19"/>
                                      <a:gd name="T2" fmla="+- 0 680 680"/>
                                      <a:gd name="T3" fmla="*/ 680 h 38"/>
                                      <a:gd name="T4" fmla="+- 0 1379 1379"/>
                                      <a:gd name="T5" fmla="*/ T4 w 19"/>
                                      <a:gd name="T6" fmla="+- 0 680 680"/>
                                      <a:gd name="T7" fmla="*/ 680 h 38"/>
                                      <a:gd name="T8" fmla="+- 0 1379 1379"/>
                                      <a:gd name="T9" fmla="*/ T8 w 19"/>
                                      <a:gd name="T10" fmla="+- 0 693 680"/>
                                      <a:gd name="T11" fmla="*/ 693 h 38"/>
                                      <a:gd name="T12" fmla="+- 0 1379 1379"/>
                                      <a:gd name="T13" fmla="*/ T12 w 19"/>
                                      <a:gd name="T14" fmla="+- 0 706 680"/>
                                      <a:gd name="T15" fmla="*/ 706 h 38"/>
                                      <a:gd name="T16" fmla="+- 0 1381 1379"/>
                                      <a:gd name="T17" fmla="*/ T16 w 19"/>
                                      <a:gd name="T18" fmla="+- 0 717 680"/>
                                      <a:gd name="T19" fmla="*/ 717 h 38"/>
                                      <a:gd name="T20" fmla="+- 0 1397 1379"/>
                                      <a:gd name="T21" fmla="*/ T20 w 19"/>
                                      <a:gd name="T22" fmla="+- 0 717 680"/>
                                      <a:gd name="T23" fmla="*/ 717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9" h="38">
                                        <a:moveTo>
                                          <a:pt x="1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2" y="37"/>
                                        </a:lnTo>
                                        <a:lnTo>
                                          <a:pt x="18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75" name="Group 2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775"/>
                                  <a:ext cx="907" cy="1129"/>
                                  <a:chOff x="1980" y="775"/>
                                  <a:chExt cx="907" cy="1129"/>
                                </a:xfrm>
                              </wpg:grpSpPr>
                              <wps:wsp>
                                <wps:cNvPr id="1776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80" y="775"/>
                                    <a:ext cx="907" cy="1129"/>
                                  </a:xfrm>
                                  <a:custGeom>
                                    <a:avLst/>
                                    <a:gdLst>
                                      <a:gd name="T0" fmla="+- 0 2635 1980"/>
                                      <a:gd name="T1" fmla="*/ T0 w 907"/>
                                      <a:gd name="T2" fmla="+- 0 919 775"/>
                                      <a:gd name="T3" fmla="*/ 919 h 1129"/>
                                      <a:gd name="T4" fmla="+- 0 2701 1980"/>
                                      <a:gd name="T5" fmla="*/ T4 w 907"/>
                                      <a:gd name="T6" fmla="+- 0 784 775"/>
                                      <a:gd name="T7" fmla="*/ 784 h 1129"/>
                                      <a:gd name="T8" fmla="+- 0 2825 1980"/>
                                      <a:gd name="T9" fmla="*/ T8 w 907"/>
                                      <a:gd name="T10" fmla="+- 0 798 775"/>
                                      <a:gd name="T11" fmla="*/ 798 h 1129"/>
                                      <a:gd name="T12" fmla="+- 0 2855 1980"/>
                                      <a:gd name="T13" fmla="*/ T12 w 907"/>
                                      <a:gd name="T14" fmla="+- 0 891 775"/>
                                      <a:gd name="T15" fmla="*/ 891 h 1129"/>
                                      <a:gd name="T16" fmla="+- 0 2834 1980"/>
                                      <a:gd name="T17" fmla="*/ T16 w 907"/>
                                      <a:gd name="T18" fmla="+- 0 963 775"/>
                                      <a:gd name="T19" fmla="*/ 963 h 1129"/>
                                      <a:gd name="T20" fmla="+- 0 2780 1980"/>
                                      <a:gd name="T21" fmla="*/ T20 w 907"/>
                                      <a:gd name="T22" fmla="+- 0 982 775"/>
                                      <a:gd name="T23" fmla="*/ 982 h 1129"/>
                                      <a:gd name="T24" fmla="+- 0 2724 1980"/>
                                      <a:gd name="T25" fmla="*/ T24 w 907"/>
                                      <a:gd name="T26" fmla="+- 0 996 775"/>
                                      <a:gd name="T27" fmla="*/ 996 h 1129"/>
                                      <a:gd name="T28" fmla="+- 0 2710 1980"/>
                                      <a:gd name="T29" fmla="*/ T28 w 907"/>
                                      <a:gd name="T30" fmla="+- 0 1116 775"/>
                                      <a:gd name="T31" fmla="*/ 1116 h 1129"/>
                                      <a:gd name="T32" fmla="+- 0 2687 1980"/>
                                      <a:gd name="T33" fmla="*/ T32 w 907"/>
                                      <a:gd name="T34" fmla="+- 0 1199 775"/>
                                      <a:gd name="T35" fmla="*/ 1199 h 1129"/>
                                      <a:gd name="T36" fmla="+- 0 2695 1980"/>
                                      <a:gd name="T37" fmla="*/ T36 w 907"/>
                                      <a:gd name="T38" fmla="+- 0 1252 775"/>
                                      <a:gd name="T39" fmla="*/ 1252 h 1129"/>
                                      <a:gd name="T40" fmla="+- 0 2683 1980"/>
                                      <a:gd name="T41" fmla="*/ T40 w 907"/>
                                      <a:gd name="T42" fmla="+- 0 1336 775"/>
                                      <a:gd name="T43" fmla="*/ 1336 h 1129"/>
                                      <a:gd name="T44" fmla="+- 0 2710 1980"/>
                                      <a:gd name="T45" fmla="*/ T44 w 907"/>
                                      <a:gd name="T46" fmla="+- 0 1411 775"/>
                                      <a:gd name="T47" fmla="*/ 1411 h 1129"/>
                                      <a:gd name="T48" fmla="+- 0 2755 1980"/>
                                      <a:gd name="T49" fmla="*/ T48 w 907"/>
                                      <a:gd name="T50" fmla="+- 0 1461 775"/>
                                      <a:gd name="T51" fmla="*/ 1461 h 1129"/>
                                      <a:gd name="T52" fmla="+- 0 2757 1980"/>
                                      <a:gd name="T53" fmla="*/ T52 w 907"/>
                                      <a:gd name="T54" fmla="+- 0 1517 775"/>
                                      <a:gd name="T55" fmla="*/ 1517 h 1129"/>
                                      <a:gd name="T56" fmla="+- 0 2737 1980"/>
                                      <a:gd name="T57" fmla="*/ T56 w 907"/>
                                      <a:gd name="T58" fmla="+- 0 1634 775"/>
                                      <a:gd name="T59" fmla="*/ 1634 h 1129"/>
                                      <a:gd name="T60" fmla="+- 0 2727 1980"/>
                                      <a:gd name="T61" fmla="*/ T60 w 907"/>
                                      <a:gd name="T62" fmla="+- 0 1699 775"/>
                                      <a:gd name="T63" fmla="*/ 1699 h 1129"/>
                                      <a:gd name="T64" fmla="+- 0 2805 1980"/>
                                      <a:gd name="T65" fmla="*/ T64 w 907"/>
                                      <a:gd name="T66" fmla="+- 0 1786 775"/>
                                      <a:gd name="T67" fmla="*/ 1786 h 1129"/>
                                      <a:gd name="T68" fmla="+- 0 2875 1980"/>
                                      <a:gd name="T69" fmla="*/ T68 w 907"/>
                                      <a:gd name="T70" fmla="+- 0 1805 775"/>
                                      <a:gd name="T71" fmla="*/ 1805 h 1129"/>
                                      <a:gd name="T72" fmla="+- 0 2862 1980"/>
                                      <a:gd name="T73" fmla="*/ T72 w 907"/>
                                      <a:gd name="T74" fmla="+- 0 1836 775"/>
                                      <a:gd name="T75" fmla="*/ 1836 h 1129"/>
                                      <a:gd name="T76" fmla="+- 0 2802 1980"/>
                                      <a:gd name="T77" fmla="*/ T76 w 907"/>
                                      <a:gd name="T78" fmla="+- 0 1835 775"/>
                                      <a:gd name="T79" fmla="*/ 1835 h 1129"/>
                                      <a:gd name="T80" fmla="+- 0 2739 1980"/>
                                      <a:gd name="T81" fmla="*/ T80 w 907"/>
                                      <a:gd name="T82" fmla="+- 0 1833 775"/>
                                      <a:gd name="T83" fmla="*/ 1833 h 1129"/>
                                      <a:gd name="T84" fmla="+- 0 2671 1980"/>
                                      <a:gd name="T85" fmla="*/ T84 w 907"/>
                                      <a:gd name="T86" fmla="+- 0 1834 775"/>
                                      <a:gd name="T87" fmla="*/ 1834 h 1129"/>
                                      <a:gd name="T88" fmla="+- 0 2634 1980"/>
                                      <a:gd name="T89" fmla="*/ T88 w 907"/>
                                      <a:gd name="T90" fmla="+- 0 1799 775"/>
                                      <a:gd name="T91" fmla="*/ 1799 h 1129"/>
                                      <a:gd name="T92" fmla="+- 0 2650 1980"/>
                                      <a:gd name="T93" fmla="*/ T92 w 907"/>
                                      <a:gd name="T94" fmla="+- 0 1746 775"/>
                                      <a:gd name="T95" fmla="*/ 1746 h 1129"/>
                                      <a:gd name="T96" fmla="+- 0 2650 1980"/>
                                      <a:gd name="T97" fmla="*/ T96 w 907"/>
                                      <a:gd name="T98" fmla="+- 0 1691 775"/>
                                      <a:gd name="T99" fmla="*/ 1691 h 1129"/>
                                      <a:gd name="T100" fmla="+- 0 2644 1980"/>
                                      <a:gd name="T101" fmla="*/ T100 w 907"/>
                                      <a:gd name="T102" fmla="+- 0 1624 775"/>
                                      <a:gd name="T103" fmla="*/ 1624 h 1129"/>
                                      <a:gd name="T104" fmla="+- 0 2641 1980"/>
                                      <a:gd name="T105" fmla="*/ T104 w 907"/>
                                      <a:gd name="T106" fmla="+- 0 1559 775"/>
                                      <a:gd name="T107" fmla="*/ 1559 h 1129"/>
                                      <a:gd name="T108" fmla="+- 0 2567 1980"/>
                                      <a:gd name="T109" fmla="*/ T108 w 907"/>
                                      <a:gd name="T110" fmla="+- 0 1482 775"/>
                                      <a:gd name="T111" fmla="*/ 1482 h 1129"/>
                                      <a:gd name="T112" fmla="+- 0 2502 1980"/>
                                      <a:gd name="T113" fmla="*/ T112 w 907"/>
                                      <a:gd name="T114" fmla="+- 0 1463 775"/>
                                      <a:gd name="T115" fmla="*/ 1463 h 1129"/>
                                      <a:gd name="T116" fmla="+- 0 2449 1980"/>
                                      <a:gd name="T117" fmla="*/ T116 w 907"/>
                                      <a:gd name="T118" fmla="+- 0 1468 775"/>
                                      <a:gd name="T119" fmla="*/ 1468 h 1129"/>
                                      <a:gd name="T120" fmla="+- 0 2407 1980"/>
                                      <a:gd name="T121" fmla="*/ T120 w 907"/>
                                      <a:gd name="T122" fmla="+- 0 1495 775"/>
                                      <a:gd name="T123" fmla="*/ 1495 h 1129"/>
                                      <a:gd name="T124" fmla="+- 0 2260 1980"/>
                                      <a:gd name="T125" fmla="*/ T124 w 907"/>
                                      <a:gd name="T126" fmla="+- 0 1613 775"/>
                                      <a:gd name="T127" fmla="*/ 1613 h 1129"/>
                                      <a:gd name="T128" fmla="+- 0 2106 1980"/>
                                      <a:gd name="T129" fmla="*/ T128 w 907"/>
                                      <a:gd name="T130" fmla="+- 0 1759 775"/>
                                      <a:gd name="T131" fmla="*/ 1759 h 1129"/>
                                      <a:gd name="T132" fmla="+- 0 2118 1980"/>
                                      <a:gd name="T133" fmla="*/ T132 w 907"/>
                                      <a:gd name="T134" fmla="+- 0 1825 775"/>
                                      <a:gd name="T135" fmla="*/ 1825 h 1129"/>
                                      <a:gd name="T136" fmla="+- 0 2171 1980"/>
                                      <a:gd name="T137" fmla="*/ T136 w 907"/>
                                      <a:gd name="T138" fmla="+- 0 1842 775"/>
                                      <a:gd name="T139" fmla="*/ 1842 h 1129"/>
                                      <a:gd name="T140" fmla="+- 0 2235 1980"/>
                                      <a:gd name="T141" fmla="*/ T140 w 907"/>
                                      <a:gd name="T142" fmla="+- 0 1861 775"/>
                                      <a:gd name="T143" fmla="*/ 1861 h 1129"/>
                                      <a:gd name="T144" fmla="+- 0 2204 1980"/>
                                      <a:gd name="T145" fmla="*/ T144 w 907"/>
                                      <a:gd name="T146" fmla="+- 0 1898 775"/>
                                      <a:gd name="T147" fmla="*/ 1898 h 1129"/>
                                      <a:gd name="T148" fmla="+- 0 2138 1980"/>
                                      <a:gd name="T149" fmla="*/ T148 w 907"/>
                                      <a:gd name="T150" fmla="+- 0 1901 775"/>
                                      <a:gd name="T151" fmla="*/ 1901 h 1129"/>
                                      <a:gd name="T152" fmla="+- 0 2075 1980"/>
                                      <a:gd name="T153" fmla="*/ T152 w 907"/>
                                      <a:gd name="T154" fmla="+- 0 1885 775"/>
                                      <a:gd name="T155" fmla="*/ 1885 h 1129"/>
                                      <a:gd name="T156" fmla="+- 0 2008 1980"/>
                                      <a:gd name="T157" fmla="*/ T156 w 907"/>
                                      <a:gd name="T158" fmla="+- 0 1873 775"/>
                                      <a:gd name="T159" fmla="*/ 1873 h 1129"/>
                                      <a:gd name="T160" fmla="+- 0 1984 1980"/>
                                      <a:gd name="T161" fmla="*/ T160 w 907"/>
                                      <a:gd name="T162" fmla="+- 0 1829 775"/>
                                      <a:gd name="T163" fmla="*/ 1829 h 1129"/>
                                      <a:gd name="T164" fmla="+- 0 2017 1980"/>
                                      <a:gd name="T165" fmla="*/ T164 w 907"/>
                                      <a:gd name="T166" fmla="+- 0 1778 775"/>
                                      <a:gd name="T167" fmla="*/ 1778 h 1129"/>
                                      <a:gd name="T168" fmla="+- 0 2127 1980"/>
                                      <a:gd name="T169" fmla="*/ T168 w 907"/>
                                      <a:gd name="T170" fmla="+- 0 1599 775"/>
                                      <a:gd name="T171" fmla="*/ 1599 h 1129"/>
                                      <a:gd name="T172" fmla="+- 0 2193 1980"/>
                                      <a:gd name="T173" fmla="*/ T172 w 907"/>
                                      <a:gd name="T174" fmla="+- 0 1515 775"/>
                                      <a:gd name="T175" fmla="*/ 1515 h 1129"/>
                                      <a:gd name="T176" fmla="+- 0 2232 1980"/>
                                      <a:gd name="T177" fmla="*/ T176 w 907"/>
                                      <a:gd name="T178" fmla="+- 0 1398 775"/>
                                      <a:gd name="T179" fmla="*/ 1398 h 1129"/>
                                      <a:gd name="T180" fmla="+- 0 2315 1980"/>
                                      <a:gd name="T181" fmla="*/ T180 w 907"/>
                                      <a:gd name="T182" fmla="+- 0 1249 775"/>
                                      <a:gd name="T183" fmla="*/ 1249 h 1129"/>
                                      <a:gd name="T184" fmla="+- 0 2415 1980"/>
                                      <a:gd name="T185" fmla="*/ T184 w 907"/>
                                      <a:gd name="T186" fmla="+- 0 1125 775"/>
                                      <a:gd name="T187" fmla="*/ 1125 h 1129"/>
                                      <a:gd name="T188" fmla="+- 0 2483 1980"/>
                                      <a:gd name="T189" fmla="*/ T188 w 907"/>
                                      <a:gd name="T190" fmla="+- 0 1028 775"/>
                                      <a:gd name="T191" fmla="*/ 1028 h 1129"/>
                                      <a:gd name="T192" fmla="+- 0 2613 1980"/>
                                      <a:gd name="T193" fmla="*/ T192 w 907"/>
                                      <a:gd name="T194" fmla="+- 0 946 775"/>
                                      <a:gd name="T195" fmla="*/ 946 h 11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</a:cxnLst>
                                    <a:rect l="0" t="0" r="r" b="b"/>
                                    <a:pathLst>
                                      <a:path w="907" h="1129">
                                        <a:moveTo>
                                          <a:pt x="637" y="171"/>
                                        </a:moveTo>
                                        <a:lnTo>
                                          <a:pt x="655" y="171"/>
                                        </a:lnTo>
                                        <a:lnTo>
                                          <a:pt x="655" y="144"/>
                                        </a:lnTo>
                                        <a:lnTo>
                                          <a:pt x="655" y="126"/>
                                        </a:lnTo>
                                        <a:lnTo>
                                          <a:pt x="664" y="62"/>
                                        </a:lnTo>
                                        <a:lnTo>
                                          <a:pt x="721" y="9"/>
                                        </a:lnTo>
                                        <a:lnTo>
                                          <a:pt x="762" y="0"/>
                                        </a:lnTo>
                                        <a:lnTo>
                                          <a:pt x="785" y="1"/>
                                        </a:lnTo>
                                        <a:lnTo>
                                          <a:pt x="845" y="23"/>
                                        </a:lnTo>
                                        <a:lnTo>
                                          <a:pt x="866" y="87"/>
                                        </a:lnTo>
                                        <a:lnTo>
                                          <a:pt x="871" y="103"/>
                                        </a:lnTo>
                                        <a:lnTo>
                                          <a:pt x="875" y="116"/>
                                        </a:lnTo>
                                        <a:lnTo>
                                          <a:pt x="871" y="144"/>
                                        </a:lnTo>
                                        <a:lnTo>
                                          <a:pt x="857" y="168"/>
                                        </a:lnTo>
                                        <a:lnTo>
                                          <a:pt x="854" y="188"/>
                                        </a:lnTo>
                                        <a:lnTo>
                                          <a:pt x="836" y="198"/>
                                        </a:lnTo>
                                        <a:lnTo>
                                          <a:pt x="819" y="206"/>
                                        </a:lnTo>
                                        <a:lnTo>
                                          <a:pt x="800" y="207"/>
                                        </a:lnTo>
                                        <a:lnTo>
                                          <a:pt x="782" y="201"/>
                                        </a:lnTo>
                                        <a:lnTo>
                                          <a:pt x="758" y="215"/>
                                        </a:lnTo>
                                        <a:lnTo>
                                          <a:pt x="744" y="221"/>
                                        </a:lnTo>
                                        <a:lnTo>
                                          <a:pt x="743" y="256"/>
                                        </a:lnTo>
                                        <a:lnTo>
                                          <a:pt x="741" y="281"/>
                                        </a:lnTo>
                                        <a:lnTo>
                                          <a:pt x="730" y="341"/>
                                        </a:lnTo>
                                        <a:lnTo>
                                          <a:pt x="717" y="385"/>
                                        </a:lnTo>
                                        <a:lnTo>
                                          <a:pt x="711" y="405"/>
                                        </a:lnTo>
                                        <a:lnTo>
                                          <a:pt x="707" y="424"/>
                                        </a:lnTo>
                                        <a:lnTo>
                                          <a:pt x="706" y="439"/>
                                        </a:lnTo>
                                        <a:lnTo>
                                          <a:pt x="710" y="459"/>
                                        </a:lnTo>
                                        <a:lnTo>
                                          <a:pt x="715" y="477"/>
                                        </a:lnTo>
                                        <a:lnTo>
                                          <a:pt x="717" y="496"/>
                                        </a:lnTo>
                                        <a:lnTo>
                                          <a:pt x="703" y="537"/>
                                        </a:lnTo>
                                        <a:lnTo>
                                          <a:pt x="703" y="561"/>
                                        </a:lnTo>
                                        <a:lnTo>
                                          <a:pt x="717" y="586"/>
                                        </a:lnTo>
                                        <a:lnTo>
                                          <a:pt x="724" y="600"/>
                                        </a:lnTo>
                                        <a:lnTo>
                                          <a:pt x="730" y="636"/>
                                        </a:lnTo>
                                        <a:lnTo>
                                          <a:pt x="754" y="659"/>
                                        </a:lnTo>
                                        <a:lnTo>
                                          <a:pt x="768" y="674"/>
                                        </a:lnTo>
                                        <a:lnTo>
                                          <a:pt x="775" y="686"/>
                                        </a:lnTo>
                                        <a:lnTo>
                                          <a:pt x="777" y="702"/>
                                        </a:lnTo>
                                        <a:lnTo>
                                          <a:pt x="778" y="721"/>
                                        </a:lnTo>
                                        <a:lnTo>
                                          <a:pt x="777" y="742"/>
                                        </a:lnTo>
                                        <a:lnTo>
                                          <a:pt x="768" y="803"/>
                                        </a:lnTo>
                                        <a:lnTo>
                                          <a:pt x="761" y="837"/>
                                        </a:lnTo>
                                        <a:lnTo>
                                          <a:pt x="757" y="859"/>
                                        </a:lnTo>
                                        <a:lnTo>
                                          <a:pt x="753" y="881"/>
                                        </a:lnTo>
                                        <a:lnTo>
                                          <a:pt x="749" y="904"/>
                                        </a:lnTo>
                                        <a:lnTo>
                                          <a:pt x="747" y="924"/>
                                        </a:lnTo>
                                        <a:lnTo>
                                          <a:pt x="747" y="940"/>
                                        </a:lnTo>
                                        <a:lnTo>
                                          <a:pt x="773" y="971"/>
                                        </a:lnTo>
                                        <a:lnTo>
                                          <a:pt x="825" y="1011"/>
                                        </a:lnTo>
                                        <a:lnTo>
                                          <a:pt x="850" y="1016"/>
                                        </a:lnTo>
                                        <a:lnTo>
                                          <a:pt x="875" y="1022"/>
                                        </a:lnTo>
                                        <a:lnTo>
                                          <a:pt x="895" y="1030"/>
                                        </a:lnTo>
                                        <a:lnTo>
                                          <a:pt x="907" y="1039"/>
                                        </a:lnTo>
                                        <a:lnTo>
                                          <a:pt x="900" y="1053"/>
                                        </a:lnTo>
                                        <a:lnTo>
                                          <a:pt x="882" y="1061"/>
                                        </a:lnTo>
                                        <a:lnTo>
                                          <a:pt x="859" y="1064"/>
                                        </a:lnTo>
                                        <a:lnTo>
                                          <a:pt x="842" y="1062"/>
                                        </a:lnTo>
                                        <a:lnTo>
                                          <a:pt x="822" y="1060"/>
                                        </a:lnTo>
                                        <a:lnTo>
                                          <a:pt x="802" y="1058"/>
                                        </a:lnTo>
                                        <a:lnTo>
                                          <a:pt x="780" y="1057"/>
                                        </a:lnTo>
                                        <a:lnTo>
                                          <a:pt x="759" y="1058"/>
                                        </a:lnTo>
                                        <a:lnTo>
                                          <a:pt x="739" y="1059"/>
                                        </a:lnTo>
                                        <a:lnTo>
                                          <a:pt x="713" y="1062"/>
                                        </a:lnTo>
                                        <a:lnTo>
                                          <a:pt x="691" y="1059"/>
                                        </a:lnTo>
                                        <a:lnTo>
                                          <a:pt x="675" y="1052"/>
                                        </a:lnTo>
                                        <a:lnTo>
                                          <a:pt x="662" y="1044"/>
                                        </a:lnTo>
                                        <a:lnTo>
                                          <a:pt x="654" y="1024"/>
                                        </a:lnTo>
                                        <a:lnTo>
                                          <a:pt x="656" y="1002"/>
                                        </a:lnTo>
                                        <a:lnTo>
                                          <a:pt x="661" y="987"/>
                                        </a:lnTo>
                                        <a:lnTo>
                                          <a:pt x="670" y="971"/>
                                        </a:lnTo>
                                        <a:lnTo>
                                          <a:pt x="672" y="951"/>
                                        </a:lnTo>
                                        <a:lnTo>
                                          <a:pt x="671" y="935"/>
                                        </a:lnTo>
                                        <a:lnTo>
                                          <a:pt x="670" y="916"/>
                                        </a:lnTo>
                                        <a:lnTo>
                                          <a:pt x="668" y="894"/>
                                        </a:lnTo>
                                        <a:lnTo>
                                          <a:pt x="666" y="872"/>
                                        </a:lnTo>
                                        <a:lnTo>
                                          <a:pt x="664" y="849"/>
                                        </a:lnTo>
                                        <a:lnTo>
                                          <a:pt x="662" y="828"/>
                                        </a:lnTo>
                                        <a:lnTo>
                                          <a:pt x="662" y="810"/>
                                        </a:lnTo>
                                        <a:lnTo>
                                          <a:pt x="661" y="784"/>
                                        </a:lnTo>
                                        <a:lnTo>
                                          <a:pt x="659" y="759"/>
                                        </a:lnTo>
                                        <a:lnTo>
                                          <a:pt x="608" y="713"/>
                                        </a:lnTo>
                                        <a:lnTo>
                                          <a:pt x="587" y="707"/>
                                        </a:lnTo>
                                        <a:lnTo>
                                          <a:pt x="565" y="701"/>
                                        </a:lnTo>
                                        <a:lnTo>
                                          <a:pt x="542" y="695"/>
                                        </a:lnTo>
                                        <a:lnTo>
                                          <a:pt x="522" y="688"/>
                                        </a:lnTo>
                                        <a:lnTo>
                                          <a:pt x="504" y="680"/>
                                        </a:lnTo>
                                        <a:lnTo>
                                          <a:pt x="489" y="672"/>
                                        </a:lnTo>
                                        <a:lnTo>
                                          <a:pt x="469" y="693"/>
                                        </a:lnTo>
                                        <a:lnTo>
                                          <a:pt x="456" y="705"/>
                                        </a:lnTo>
                                        <a:lnTo>
                                          <a:pt x="443" y="714"/>
                                        </a:lnTo>
                                        <a:lnTo>
                                          <a:pt x="427" y="720"/>
                                        </a:lnTo>
                                        <a:lnTo>
                                          <a:pt x="396" y="745"/>
                                        </a:lnTo>
                                        <a:lnTo>
                                          <a:pt x="334" y="794"/>
                                        </a:lnTo>
                                        <a:lnTo>
                                          <a:pt x="280" y="838"/>
                                        </a:lnTo>
                                        <a:lnTo>
                                          <a:pt x="221" y="890"/>
                                        </a:lnTo>
                                        <a:lnTo>
                                          <a:pt x="168" y="941"/>
                                        </a:lnTo>
                                        <a:lnTo>
                                          <a:pt x="126" y="984"/>
                                        </a:lnTo>
                                        <a:lnTo>
                                          <a:pt x="113" y="1002"/>
                                        </a:lnTo>
                                        <a:lnTo>
                                          <a:pt x="128" y="1034"/>
                                        </a:lnTo>
                                        <a:lnTo>
                                          <a:pt x="138" y="1050"/>
                                        </a:lnTo>
                                        <a:lnTo>
                                          <a:pt x="148" y="1057"/>
                                        </a:lnTo>
                                        <a:lnTo>
                                          <a:pt x="167" y="1062"/>
                                        </a:lnTo>
                                        <a:lnTo>
                                          <a:pt x="191" y="1067"/>
                                        </a:lnTo>
                                        <a:lnTo>
                                          <a:pt x="216" y="1072"/>
                                        </a:lnTo>
                                        <a:lnTo>
                                          <a:pt x="239" y="1078"/>
                                        </a:lnTo>
                                        <a:lnTo>
                                          <a:pt x="255" y="1086"/>
                                        </a:lnTo>
                                        <a:lnTo>
                                          <a:pt x="253" y="1101"/>
                                        </a:lnTo>
                                        <a:lnTo>
                                          <a:pt x="242" y="1114"/>
                                        </a:lnTo>
                                        <a:lnTo>
                                          <a:pt x="224" y="1123"/>
                                        </a:lnTo>
                                        <a:lnTo>
                                          <a:pt x="203" y="1128"/>
                                        </a:lnTo>
                                        <a:lnTo>
                                          <a:pt x="179" y="1129"/>
                                        </a:lnTo>
                                        <a:lnTo>
                                          <a:pt x="158" y="1126"/>
                                        </a:lnTo>
                                        <a:lnTo>
                                          <a:pt x="137" y="1121"/>
                                        </a:lnTo>
                                        <a:lnTo>
                                          <a:pt x="115" y="1116"/>
                                        </a:lnTo>
                                        <a:lnTo>
                                          <a:pt x="95" y="1110"/>
                                        </a:lnTo>
                                        <a:lnTo>
                                          <a:pt x="75" y="1105"/>
                                        </a:lnTo>
                                        <a:lnTo>
                                          <a:pt x="58" y="1102"/>
                                        </a:lnTo>
                                        <a:lnTo>
                                          <a:pt x="28" y="1098"/>
                                        </a:lnTo>
                                        <a:lnTo>
                                          <a:pt x="9" y="1089"/>
                                        </a:lnTo>
                                        <a:lnTo>
                                          <a:pt x="0" y="1074"/>
                                        </a:lnTo>
                                        <a:lnTo>
                                          <a:pt x="4" y="1054"/>
                                        </a:lnTo>
                                        <a:lnTo>
                                          <a:pt x="15" y="1034"/>
                                        </a:lnTo>
                                        <a:lnTo>
                                          <a:pt x="27" y="1016"/>
                                        </a:lnTo>
                                        <a:lnTo>
                                          <a:pt x="37" y="1003"/>
                                        </a:lnTo>
                                        <a:lnTo>
                                          <a:pt x="66" y="939"/>
                                        </a:lnTo>
                                        <a:lnTo>
                                          <a:pt x="95" y="883"/>
                                        </a:lnTo>
                                        <a:lnTo>
                                          <a:pt x="147" y="824"/>
                                        </a:lnTo>
                                        <a:lnTo>
                                          <a:pt x="162" y="809"/>
                                        </a:lnTo>
                                        <a:lnTo>
                                          <a:pt x="176" y="795"/>
                                        </a:lnTo>
                                        <a:lnTo>
                                          <a:pt x="213" y="740"/>
                                        </a:lnTo>
                                        <a:lnTo>
                                          <a:pt x="236" y="676"/>
                                        </a:lnTo>
                                        <a:lnTo>
                                          <a:pt x="247" y="637"/>
                                        </a:lnTo>
                                        <a:lnTo>
                                          <a:pt x="252" y="623"/>
                                        </a:lnTo>
                                        <a:lnTo>
                                          <a:pt x="276" y="564"/>
                                        </a:lnTo>
                                        <a:lnTo>
                                          <a:pt x="310" y="504"/>
                                        </a:lnTo>
                                        <a:lnTo>
                                          <a:pt x="335" y="474"/>
                                        </a:lnTo>
                                        <a:lnTo>
                                          <a:pt x="356" y="450"/>
                                        </a:lnTo>
                                        <a:lnTo>
                                          <a:pt x="396" y="404"/>
                                        </a:lnTo>
                                        <a:lnTo>
                                          <a:pt x="435" y="350"/>
                                        </a:lnTo>
                                        <a:lnTo>
                                          <a:pt x="454" y="322"/>
                                        </a:lnTo>
                                        <a:lnTo>
                                          <a:pt x="465" y="305"/>
                                        </a:lnTo>
                                        <a:lnTo>
                                          <a:pt x="503" y="253"/>
                                        </a:lnTo>
                                        <a:lnTo>
                                          <a:pt x="547" y="206"/>
                                        </a:lnTo>
                                        <a:lnTo>
                                          <a:pt x="615" y="171"/>
                                        </a:lnTo>
                                        <a:lnTo>
                                          <a:pt x="633" y="171"/>
                                        </a:lnTo>
                                        <a:lnTo>
                                          <a:pt x="637" y="1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77" name="Group 2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34" y="949"/>
                                  <a:ext cx="24" cy="24"/>
                                  <a:chOff x="2734" y="949"/>
                                  <a:chExt cx="24" cy="24"/>
                                </a:xfrm>
                              </wpg:grpSpPr>
                              <wps:wsp>
                                <wps:cNvPr id="1778" name="Freeform 2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34" y="949"/>
                                    <a:ext cx="24" cy="24"/>
                                  </a:xfrm>
                                  <a:custGeom>
                                    <a:avLst/>
                                    <a:gdLst>
                                      <a:gd name="T0" fmla="+- 0 2758 2734"/>
                                      <a:gd name="T1" fmla="*/ T0 w 24"/>
                                      <a:gd name="T2" fmla="+- 0 973 949"/>
                                      <a:gd name="T3" fmla="*/ 973 h 24"/>
                                      <a:gd name="T4" fmla="+- 0 2741 2734"/>
                                      <a:gd name="T5" fmla="*/ T4 w 24"/>
                                      <a:gd name="T6" fmla="+- 0 970 949"/>
                                      <a:gd name="T7" fmla="*/ 970 h 24"/>
                                      <a:gd name="T8" fmla="+- 0 2734 2734"/>
                                      <a:gd name="T9" fmla="*/ T8 w 24"/>
                                      <a:gd name="T10" fmla="+- 0 949 949"/>
                                      <a:gd name="T11" fmla="*/ 949 h 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24" h="24">
                                        <a:moveTo>
                                          <a:pt x="24" y="24"/>
                                        </a:moveTo>
                                        <a:lnTo>
                                          <a:pt x="7" y="21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79" name="Group 2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07" y="861"/>
                                  <a:ext cx="21" cy="38"/>
                                  <a:chOff x="2707" y="861"/>
                                  <a:chExt cx="21" cy="38"/>
                                </a:xfrm>
                              </wpg:grpSpPr>
                              <wps:wsp>
                                <wps:cNvPr id="1780" name="Freeform 2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07" y="861"/>
                                    <a:ext cx="21" cy="38"/>
                                  </a:xfrm>
                                  <a:custGeom>
                                    <a:avLst/>
                                    <a:gdLst>
                                      <a:gd name="T0" fmla="+- 0 2727 2707"/>
                                      <a:gd name="T1" fmla="*/ T0 w 21"/>
                                      <a:gd name="T2" fmla="+- 0 861 861"/>
                                      <a:gd name="T3" fmla="*/ 861 h 38"/>
                                      <a:gd name="T4" fmla="+- 0 2707 2707"/>
                                      <a:gd name="T5" fmla="*/ T4 w 21"/>
                                      <a:gd name="T6" fmla="+- 0 861 861"/>
                                      <a:gd name="T7" fmla="*/ 861 h 38"/>
                                      <a:gd name="T8" fmla="+- 0 2707 2707"/>
                                      <a:gd name="T9" fmla="*/ T8 w 21"/>
                                      <a:gd name="T10" fmla="+- 0 878 861"/>
                                      <a:gd name="T11" fmla="*/ 878 h 38"/>
                                      <a:gd name="T12" fmla="+- 0 2707 2707"/>
                                      <a:gd name="T13" fmla="*/ T12 w 21"/>
                                      <a:gd name="T14" fmla="+- 0 895 861"/>
                                      <a:gd name="T15" fmla="*/ 895 h 38"/>
                                      <a:gd name="T16" fmla="+- 0 2724 2707"/>
                                      <a:gd name="T17" fmla="*/ T16 w 21"/>
                                      <a:gd name="T18" fmla="+- 0 898 861"/>
                                      <a:gd name="T19" fmla="*/ 898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1" h="38">
                                        <a:moveTo>
                                          <a:pt x="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0" y="34"/>
                                        </a:lnTo>
                                        <a:lnTo>
                                          <a:pt x="17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81" name="Group 2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33" y="964"/>
                                  <a:ext cx="181" cy="170"/>
                                  <a:chOff x="2533" y="964"/>
                                  <a:chExt cx="181" cy="170"/>
                                </a:xfrm>
                              </wpg:grpSpPr>
                              <wps:wsp>
                                <wps:cNvPr id="1782" name="Freeform 2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33" y="964"/>
                                    <a:ext cx="181" cy="170"/>
                                  </a:xfrm>
                                  <a:custGeom>
                                    <a:avLst/>
                                    <a:gdLst>
                                      <a:gd name="T0" fmla="+- 0 2714 2533"/>
                                      <a:gd name="T1" fmla="*/ T0 w 181"/>
                                      <a:gd name="T2" fmla="+- 0 1014 964"/>
                                      <a:gd name="T3" fmla="*/ 1014 h 170"/>
                                      <a:gd name="T4" fmla="+- 0 2706 2533"/>
                                      <a:gd name="T5" fmla="*/ T4 w 181"/>
                                      <a:gd name="T6" fmla="+- 0 988 964"/>
                                      <a:gd name="T7" fmla="*/ 988 h 170"/>
                                      <a:gd name="T8" fmla="+- 0 2699 2533"/>
                                      <a:gd name="T9" fmla="*/ T8 w 181"/>
                                      <a:gd name="T10" fmla="+- 0 973 964"/>
                                      <a:gd name="T11" fmla="*/ 973 h 170"/>
                                      <a:gd name="T12" fmla="+- 0 2687 2533"/>
                                      <a:gd name="T13" fmla="*/ T12 w 181"/>
                                      <a:gd name="T14" fmla="+- 0 965 964"/>
                                      <a:gd name="T15" fmla="*/ 965 h 170"/>
                                      <a:gd name="T16" fmla="+- 0 2668 2533"/>
                                      <a:gd name="T17" fmla="*/ T16 w 181"/>
                                      <a:gd name="T18" fmla="+- 0 964 964"/>
                                      <a:gd name="T19" fmla="*/ 964 h 170"/>
                                      <a:gd name="T20" fmla="+- 0 2637 2533"/>
                                      <a:gd name="T21" fmla="*/ T20 w 181"/>
                                      <a:gd name="T22" fmla="+- 0 966 964"/>
                                      <a:gd name="T23" fmla="*/ 966 h 170"/>
                                      <a:gd name="T24" fmla="+- 0 2562 2533"/>
                                      <a:gd name="T25" fmla="*/ T24 w 181"/>
                                      <a:gd name="T26" fmla="+- 0 987 964"/>
                                      <a:gd name="T27" fmla="*/ 987 h 170"/>
                                      <a:gd name="T28" fmla="+- 0 2533 2533"/>
                                      <a:gd name="T29" fmla="*/ T28 w 181"/>
                                      <a:gd name="T30" fmla="+- 0 1060 964"/>
                                      <a:gd name="T31" fmla="*/ 1060 h 170"/>
                                      <a:gd name="T32" fmla="+- 0 2537 2533"/>
                                      <a:gd name="T33" fmla="*/ T32 w 181"/>
                                      <a:gd name="T34" fmla="+- 0 1084 964"/>
                                      <a:gd name="T35" fmla="*/ 1084 h 170"/>
                                      <a:gd name="T36" fmla="+- 0 2545 2533"/>
                                      <a:gd name="T37" fmla="*/ T36 w 181"/>
                                      <a:gd name="T38" fmla="+- 0 1104 964"/>
                                      <a:gd name="T39" fmla="*/ 1104 h 170"/>
                                      <a:gd name="T40" fmla="+- 0 2557 2533"/>
                                      <a:gd name="T41" fmla="*/ T40 w 181"/>
                                      <a:gd name="T42" fmla="+- 0 1119 964"/>
                                      <a:gd name="T43" fmla="*/ 1119 h 170"/>
                                      <a:gd name="T44" fmla="+- 0 2573 2533"/>
                                      <a:gd name="T45" fmla="*/ T44 w 181"/>
                                      <a:gd name="T46" fmla="+- 0 1129 964"/>
                                      <a:gd name="T47" fmla="*/ 1129 h 170"/>
                                      <a:gd name="T48" fmla="+- 0 2592 2533"/>
                                      <a:gd name="T49" fmla="*/ T48 w 181"/>
                                      <a:gd name="T50" fmla="+- 0 1134 964"/>
                                      <a:gd name="T51" fmla="*/ 1134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81" h="170">
                                        <a:moveTo>
                                          <a:pt x="181" y="50"/>
                                        </a:moveTo>
                                        <a:lnTo>
                                          <a:pt x="173" y="24"/>
                                        </a:lnTo>
                                        <a:lnTo>
                                          <a:pt x="166" y="9"/>
                                        </a:lnTo>
                                        <a:lnTo>
                                          <a:pt x="154" y="1"/>
                                        </a:lnTo>
                                        <a:lnTo>
                                          <a:pt x="135" y="0"/>
                                        </a:lnTo>
                                        <a:lnTo>
                                          <a:pt x="104" y="2"/>
                                        </a:lnTo>
                                        <a:lnTo>
                                          <a:pt x="29" y="23"/>
                                        </a:lnTo>
                                        <a:lnTo>
                                          <a:pt x="0" y="96"/>
                                        </a:lnTo>
                                        <a:lnTo>
                                          <a:pt x="4" y="120"/>
                                        </a:lnTo>
                                        <a:lnTo>
                                          <a:pt x="12" y="140"/>
                                        </a:lnTo>
                                        <a:lnTo>
                                          <a:pt x="24" y="155"/>
                                        </a:lnTo>
                                        <a:lnTo>
                                          <a:pt x="40" y="165"/>
                                        </a:lnTo>
                                        <a:lnTo>
                                          <a:pt x="59" y="17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83" name="Group 2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80" y="1059"/>
                                  <a:ext cx="127" cy="362"/>
                                  <a:chOff x="2580" y="1059"/>
                                  <a:chExt cx="127" cy="362"/>
                                </a:xfrm>
                              </wpg:grpSpPr>
                              <wps:wsp>
                                <wps:cNvPr id="1784" name="Freeform 2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059"/>
                                    <a:ext cx="127" cy="362"/>
                                  </a:xfrm>
                                  <a:custGeom>
                                    <a:avLst/>
                                    <a:gdLst>
                                      <a:gd name="T0" fmla="+- 0 2580 2580"/>
                                      <a:gd name="T1" fmla="*/ T0 w 127"/>
                                      <a:gd name="T2" fmla="+- 0 1059 1059"/>
                                      <a:gd name="T3" fmla="*/ 1059 h 362"/>
                                      <a:gd name="T4" fmla="+- 0 2594 2580"/>
                                      <a:gd name="T5" fmla="*/ T4 w 127"/>
                                      <a:gd name="T6" fmla="+- 0 1068 1059"/>
                                      <a:gd name="T7" fmla="*/ 1068 h 362"/>
                                      <a:gd name="T8" fmla="+- 0 2597 2580"/>
                                      <a:gd name="T9" fmla="*/ T8 w 127"/>
                                      <a:gd name="T10" fmla="+- 0 1094 1059"/>
                                      <a:gd name="T11" fmla="*/ 1094 h 362"/>
                                      <a:gd name="T12" fmla="+- 0 2596 2580"/>
                                      <a:gd name="T13" fmla="*/ T12 w 127"/>
                                      <a:gd name="T14" fmla="+- 0 1110 1059"/>
                                      <a:gd name="T15" fmla="*/ 1110 h 362"/>
                                      <a:gd name="T16" fmla="+- 0 2595 2580"/>
                                      <a:gd name="T17" fmla="*/ T16 w 127"/>
                                      <a:gd name="T18" fmla="+- 0 1131 1059"/>
                                      <a:gd name="T19" fmla="*/ 1131 h 362"/>
                                      <a:gd name="T20" fmla="+- 0 2593 2580"/>
                                      <a:gd name="T21" fmla="*/ T20 w 127"/>
                                      <a:gd name="T22" fmla="+- 0 1155 1059"/>
                                      <a:gd name="T23" fmla="*/ 1155 h 362"/>
                                      <a:gd name="T24" fmla="+- 0 2591 2580"/>
                                      <a:gd name="T25" fmla="*/ T24 w 127"/>
                                      <a:gd name="T26" fmla="+- 0 1179 1059"/>
                                      <a:gd name="T27" fmla="*/ 1179 h 362"/>
                                      <a:gd name="T28" fmla="+- 0 2589 2580"/>
                                      <a:gd name="T29" fmla="*/ T28 w 127"/>
                                      <a:gd name="T30" fmla="+- 0 1203 1059"/>
                                      <a:gd name="T31" fmla="*/ 1203 h 362"/>
                                      <a:gd name="T32" fmla="+- 0 2588 2580"/>
                                      <a:gd name="T33" fmla="*/ T32 w 127"/>
                                      <a:gd name="T34" fmla="+- 0 1223 1059"/>
                                      <a:gd name="T35" fmla="*/ 1223 h 362"/>
                                      <a:gd name="T36" fmla="+- 0 2587 2580"/>
                                      <a:gd name="T37" fmla="*/ T36 w 127"/>
                                      <a:gd name="T38" fmla="+- 0 1238 1059"/>
                                      <a:gd name="T39" fmla="*/ 1238 h 362"/>
                                      <a:gd name="T40" fmla="+- 0 2588 2580"/>
                                      <a:gd name="T41" fmla="*/ T40 w 127"/>
                                      <a:gd name="T42" fmla="+- 0 1256 1059"/>
                                      <a:gd name="T43" fmla="*/ 1256 h 362"/>
                                      <a:gd name="T44" fmla="+- 0 2590 2580"/>
                                      <a:gd name="T45" fmla="*/ T44 w 127"/>
                                      <a:gd name="T46" fmla="+- 0 1279 1059"/>
                                      <a:gd name="T47" fmla="*/ 1279 h 362"/>
                                      <a:gd name="T48" fmla="+- 0 2600 2580"/>
                                      <a:gd name="T49" fmla="*/ T48 w 127"/>
                                      <a:gd name="T50" fmla="+- 0 1340 1059"/>
                                      <a:gd name="T51" fmla="*/ 1340 h 362"/>
                                      <a:gd name="T52" fmla="+- 0 2625 2580"/>
                                      <a:gd name="T53" fmla="*/ T52 w 127"/>
                                      <a:gd name="T54" fmla="+- 0 1395 1059"/>
                                      <a:gd name="T55" fmla="*/ 1395 h 362"/>
                                      <a:gd name="T56" fmla="+- 0 2637 2580"/>
                                      <a:gd name="T57" fmla="*/ T56 w 127"/>
                                      <a:gd name="T58" fmla="+- 0 1407 1059"/>
                                      <a:gd name="T59" fmla="*/ 1407 h 362"/>
                                      <a:gd name="T60" fmla="+- 0 2646 2580"/>
                                      <a:gd name="T61" fmla="*/ T60 w 127"/>
                                      <a:gd name="T62" fmla="+- 0 1417 1059"/>
                                      <a:gd name="T63" fmla="*/ 1417 h 362"/>
                                      <a:gd name="T64" fmla="+- 0 2657 2580"/>
                                      <a:gd name="T65" fmla="*/ T64 w 127"/>
                                      <a:gd name="T66" fmla="+- 0 1421 1059"/>
                                      <a:gd name="T67" fmla="*/ 1421 h 362"/>
                                      <a:gd name="T68" fmla="+- 0 2677 2580"/>
                                      <a:gd name="T69" fmla="*/ T68 w 127"/>
                                      <a:gd name="T70" fmla="+- 0 1420 1059"/>
                                      <a:gd name="T71" fmla="*/ 1420 h 362"/>
                                      <a:gd name="T72" fmla="+- 0 2702 2580"/>
                                      <a:gd name="T73" fmla="*/ T72 w 127"/>
                                      <a:gd name="T74" fmla="+- 0 1404 1059"/>
                                      <a:gd name="T75" fmla="*/ 1404 h 362"/>
                                      <a:gd name="T76" fmla="+- 0 2707 2580"/>
                                      <a:gd name="T77" fmla="*/ T76 w 127"/>
                                      <a:gd name="T78" fmla="+- 0 1391 1059"/>
                                      <a:gd name="T79" fmla="*/ 1391 h 362"/>
                                      <a:gd name="T80" fmla="+- 0 2692 2580"/>
                                      <a:gd name="T81" fmla="*/ T80 w 127"/>
                                      <a:gd name="T82" fmla="+- 0 1366 1059"/>
                                      <a:gd name="T83" fmla="*/ 1366 h 362"/>
                                      <a:gd name="T84" fmla="+- 0 2680 2580"/>
                                      <a:gd name="T85" fmla="*/ T84 w 127"/>
                                      <a:gd name="T86" fmla="+- 0 1362 1059"/>
                                      <a:gd name="T87" fmla="*/ 1362 h 362"/>
                                      <a:gd name="T88" fmla="+- 0 2655 2580"/>
                                      <a:gd name="T89" fmla="*/ T88 w 127"/>
                                      <a:gd name="T90" fmla="+- 0 1367 1059"/>
                                      <a:gd name="T91" fmla="*/ 1367 h 362"/>
                                      <a:gd name="T92" fmla="+- 0 2655 2580"/>
                                      <a:gd name="T93" fmla="*/ T92 w 127"/>
                                      <a:gd name="T94" fmla="+- 0 1387 1059"/>
                                      <a:gd name="T95" fmla="*/ 1387 h 36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</a:cxnLst>
                                    <a:rect l="0" t="0" r="r" b="b"/>
                                    <a:pathLst>
                                      <a:path w="127" h="362">
                                        <a:moveTo>
                                          <a:pt x="0" y="0"/>
                                        </a:moveTo>
                                        <a:lnTo>
                                          <a:pt x="14" y="9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6" y="51"/>
                                        </a:lnTo>
                                        <a:lnTo>
                                          <a:pt x="15" y="72"/>
                                        </a:lnTo>
                                        <a:lnTo>
                                          <a:pt x="13" y="96"/>
                                        </a:lnTo>
                                        <a:lnTo>
                                          <a:pt x="11" y="120"/>
                                        </a:lnTo>
                                        <a:lnTo>
                                          <a:pt x="9" y="144"/>
                                        </a:lnTo>
                                        <a:lnTo>
                                          <a:pt x="8" y="164"/>
                                        </a:lnTo>
                                        <a:lnTo>
                                          <a:pt x="7" y="179"/>
                                        </a:lnTo>
                                        <a:lnTo>
                                          <a:pt x="8" y="197"/>
                                        </a:lnTo>
                                        <a:lnTo>
                                          <a:pt x="10" y="220"/>
                                        </a:lnTo>
                                        <a:lnTo>
                                          <a:pt x="20" y="281"/>
                                        </a:lnTo>
                                        <a:lnTo>
                                          <a:pt x="45" y="336"/>
                                        </a:lnTo>
                                        <a:lnTo>
                                          <a:pt x="57" y="348"/>
                                        </a:lnTo>
                                        <a:lnTo>
                                          <a:pt x="66" y="358"/>
                                        </a:lnTo>
                                        <a:lnTo>
                                          <a:pt x="77" y="362"/>
                                        </a:lnTo>
                                        <a:lnTo>
                                          <a:pt x="97" y="361"/>
                                        </a:lnTo>
                                        <a:lnTo>
                                          <a:pt x="122" y="345"/>
                                        </a:lnTo>
                                        <a:lnTo>
                                          <a:pt x="127" y="332"/>
                                        </a:lnTo>
                                        <a:lnTo>
                                          <a:pt x="112" y="307"/>
                                        </a:lnTo>
                                        <a:lnTo>
                                          <a:pt x="100" y="303"/>
                                        </a:lnTo>
                                        <a:lnTo>
                                          <a:pt x="75" y="308"/>
                                        </a:lnTo>
                                        <a:lnTo>
                                          <a:pt x="75" y="3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85" name="Group 2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39" y="1240"/>
                                  <a:ext cx="258" cy="90"/>
                                  <a:chOff x="2339" y="1240"/>
                                  <a:chExt cx="258" cy="90"/>
                                </a:xfrm>
                              </wpg:grpSpPr>
                              <wps:wsp>
                                <wps:cNvPr id="1786" name="Freeform 2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39" y="1240"/>
                                    <a:ext cx="258" cy="90"/>
                                  </a:xfrm>
                                  <a:custGeom>
                                    <a:avLst/>
                                    <a:gdLst>
                                      <a:gd name="T0" fmla="+- 0 2597 2339"/>
                                      <a:gd name="T1" fmla="*/ T0 w 258"/>
                                      <a:gd name="T2" fmla="+- 0 1312 1240"/>
                                      <a:gd name="T3" fmla="*/ 1312 h 90"/>
                                      <a:gd name="T4" fmla="+- 0 2569 2339"/>
                                      <a:gd name="T5" fmla="*/ T4 w 258"/>
                                      <a:gd name="T6" fmla="+- 0 1322 1240"/>
                                      <a:gd name="T7" fmla="*/ 1322 h 90"/>
                                      <a:gd name="T8" fmla="+- 0 2550 2339"/>
                                      <a:gd name="T9" fmla="*/ T8 w 258"/>
                                      <a:gd name="T10" fmla="+- 0 1328 1240"/>
                                      <a:gd name="T11" fmla="*/ 1328 h 90"/>
                                      <a:gd name="T12" fmla="+- 0 2536 2339"/>
                                      <a:gd name="T13" fmla="*/ T12 w 258"/>
                                      <a:gd name="T14" fmla="+- 0 1330 1240"/>
                                      <a:gd name="T15" fmla="*/ 1330 h 90"/>
                                      <a:gd name="T16" fmla="+- 0 2521 2339"/>
                                      <a:gd name="T17" fmla="*/ T16 w 258"/>
                                      <a:gd name="T18" fmla="+- 0 1329 1240"/>
                                      <a:gd name="T19" fmla="*/ 1329 h 90"/>
                                      <a:gd name="T20" fmla="+- 0 2457 2339"/>
                                      <a:gd name="T21" fmla="*/ T20 w 258"/>
                                      <a:gd name="T22" fmla="+- 0 1302 1240"/>
                                      <a:gd name="T23" fmla="*/ 1302 h 90"/>
                                      <a:gd name="T24" fmla="+- 0 2424 2339"/>
                                      <a:gd name="T25" fmla="*/ T24 w 258"/>
                                      <a:gd name="T26" fmla="+- 0 1280 1240"/>
                                      <a:gd name="T27" fmla="*/ 1280 h 90"/>
                                      <a:gd name="T28" fmla="+- 0 2410 2339"/>
                                      <a:gd name="T29" fmla="*/ T28 w 258"/>
                                      <a:gd name="T30" fmla="+- 0 1270 1240"/>
                                      <a:gd name="T31" fmla="*/ 1270 h 90"/>
                                      <a:gd name="T32" fmla="+- 0 2391 2339"/>
                                      <a:gd name="T33" fmla="*/ T32 w 258"/>
                                      <a:gd name="T34" fmla="+- 0 1258 1240"/>
                                      <a:gd name="T35" fmla="*/ 1258 h 90"/>
                                      <a:gd name="T36" fmla="+- 0 2374 2339"/>
                                      <a:gd name="T37" fmla="*/ T36 w 258"/>
                                      <a:gd name="T38" fmla="+- 0 1249 1240"/>
                                      <a:gd name="T39" fmla="*/ 1249 h 90"/>
                                      <a:gd name="T40" fmla="+- 0 2357 2339"/>
                                      <a:gd name="T41" fmla="*/ T40 w 258"/>
                                      <a:gd name="T42" fmla="+- 0 1242 1240"/>
                                      <a:gd name="T43" fmla="*/ 1242 h 90"/>
                                      <a:gd name="T44" fmla="+- 0 2339 2339"/>
                                      <a:gd name="T45" fmla="*/ T44 w 258"/>
                                      <a:gd name="T46" fmla="+- 0 1240 1240"/>
                                      <a:gd name="T47" fmla="*/ 1240 h 9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258" h="90">
                                        <a:moveTo>
                                          <a:pt x="258" y="72"/>
                                        </a:moveTo>
                                        <a:lnTo>
                                          <a:pt x="230" y="82"/>
                                        </a:lnTo>
                                        <a:lnTo>
                                          <a:pt x="211" y="88"/>
                                        </a:lnTo>
                                        <a:lnTo>
                                          <a:pt x="197" y="90"/>
                                        </a:lnTo>
                                        <a:lnTo>
                                          <a:pt x="182" y="89"/>
                                        </a:lnTo>
                                        <a:lnTo>
                                          <a:pt x="118" y="62"/>
                                        </a:lnTo>
                                        <a:lnTo>
                                          <a:pt x="85" y="40"/>
                                        </a:lnTo>
                                        <a:lnTo>
                                          <a:pt x="71" y="30"/>
                                        </a:lnTo>
                                        <a:lnTo>
                                          <a:pt x="52" y="18"/>
                                        </a:lnTo>
                                        <a:lnTo>
                                          <a:pt x="35" y="9"/>
                                        </a:lnTo>
                                        <a:lnTo>
                                          <a:pt x="18" y="2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87" name="Group 2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71" y="1401"/>
                                  <a:ext cx="161" cy="34"/>
                                  <a:chOff x="2471" y="1401"/>
                                  <a:chExt cx="161" cy="34"/>
                                </a:xfrm>
                              </wpg:grpSpPr>
                              <wps:wsp>
                                <wps:cNvPr id="1788" name="Freeform 2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71" y="1401"/>
                                    <a:ext cx="161" cy="34"/>
                                  </a:xfrm>
                                  <a:custGeom>
                                    <a:avLst/>
                                    <a:gdLst>
                                      <a:gd name="T0" fmla="+- 0 2631 2471"/>
                                      <a:gd name="T1" fmla="*/ T0 w 161"/>
                                      <a:gd name="T2" fmla="+- 0 1401 1401"/>
                                      <a:gd name="T3" fmla="*/ 1401 h 34"/>
                                      <a:gd name="T4" fmla="+- 0 2569 2471"/>
                                      <a:gd name="T5" fmla="*/ T4 w 161"/>
                                      <a:gd name="T6" fmla="+- 0 1401 1401"/>
                                      <a:gd name="T7" fmla="*/ 1401 h 34"/>
                                      <a:gd name="T8" fmla="+- 0 2506 2471"/>
                                      <a:gd name="T9" fmla="*/ T8 w 161"/>
                                      <a:gd name="T10" fmla="+- 0 1417 1401"/>
                                      <a:gd name="T11" fmla="*/ 1417 h 34"/>
                                      <a:gd name="T12" fmla="+- 0 2488 2471"/>
                                      <a:gd name="T13" fmla="*/ T12 w 161"/>
                                      <a:gd name="T14" fmla="+- 0 1424 1401"/>
                                      <a:gd name="T15" fmla="*/ 1424 h 34"/>
                                      <a:gd name="T16" fmla="+- 0 2471 2471"/>
                                      <a:gd name="T17" fmla="*/ T16 w 161"/>
                                      <a:gd name="T18" fmla="+- 0 1435 1401"/>
                                      <a:gd name="T19" fmla="*/ 1435 h 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61" h="34">
                                        <a:moveTo>
                                          <a:pt x="160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35" y="16"/>
                                        </a:lnTo>
                                        <a:lnTo>
                                          <a:pt x="17" y="23"/>
                                        </a:lnTo>
                                        <a:lnTo>
                                          <a:pt x="0" y="3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89" name="Group 2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30" y="1404"/>
                                  <a:ext cx="158" cy="94"/>
                                  <a:chOff x="2230" y="1404"/>
                                  <a:chExt cx="158" cy="94"/>
                                </a:xfrm>
                              </wpg:grpSpPr>
                              <wps:wsp>
                                <wps:cNvPr id="1790" name="Freeform 2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30" y="1404"/>
                                    <a:ext cx="158" cy="94"/>
                                  </a:xfrm>
                                  <a:custGeom>
                                    <a:avLst/>
                                    <a:gdLst>
                                      <a:gd name="T0" fmla="+- 0 2230 2230"/>
                                      <a:gd name="T1" fmla="*/ T0 w 158"/>
                                      <a:gd name="T2" fmla="+- 0 1404 1404"/>
                                      <a:gd name="T3" fmla="*/ 1404 h 94"/>
                                      <a:gd name="T4" fmla="+- 0 2259 2230"/>
                                      <a:gd name="T5" fmla="*/ T4 w 158"/>
                                      <a:gd name="T6" fmla="+- 0 1410 1404"/>
                                      <a:gd name="T7" fmla="*/ 1410 h 94"/>
                                      <a:gd name="T8" fmla="+- 0 2272 2230"/>
                                      <a:gd name="T9" fmla="*/ T8 w 158"/>
                                      <a:gd name="T10" fmla="+- 0 1417 1404"/>
                                      <a:gd name="T11" fmla="*/ 1417 h 94"/>
                                      <a:gd name="T12" fmla="+- 0 2281 2230"/>
                                      <a:gd name="T13" fmla="*/ T12 w 158"/>
                                      <a:gd name="T14" fmla="+- 0 1427 1404"/>
                                      <a:gd name="T15" fmla="*/ 1427 h 94"/>
                                      <a:gd name="T16" fmla="+- 0 2294 2230"/>
                                      <a:gd name="T17" fmla="*/ T16 w 158"/>
                                      <a:gd name="T18" fmla="+- 0 1440 1404"/>
                                      <a:gd name="T19" fmla="*/ 1440 h 94"/>
                                      <a:gd name="T20" fmla="+- 0 2311 2230"/>
                                      <a:gd name="T21" fmla="*/ T20 w 158"/>
                                      <a:gd name="T22" fmla="+- 0 1454 1404"/>
                                      <a:gd name="T23" fmla="*/ 1454 h 94"/>
                                      <a:gd name="T24" fmla="+- 0 2329 2230"/>
                                      <a:gd name="T25" fmla="*/ T24 w 158"/>
                                      <a:gd name="T26" fmla="+- 0 1468 1404"/>
                                      <a:gd name="T27" fmla="*/ 1468 h 94"/>
                                      <a:gd name="T28" fmla="+- 0 2349 2230"/>
                                      <a:gd name="T29" fmla="*/ T28 w 158"/>
                                      <a:gd name="T30" fmla="+- 0 1481 1404"/>
                                      <a:gd name="T31" fmla="*/ 1481 h 94"/>
                                      <a:gd name="T32" fmla="+- 0 2369 2230"/>
                                      <a:gd name="T33" fmla="*/ T32 w 158"/>
                                      <a:gd name="T34" fmla="+- 0 1492 1404"/>
                                      <a:gd name="T35" fmla="*/ 1492 h 94"/>
                                      <a:gd name="T36" fmla="+- 0 2387 2230"/>
                                      <a:gd name="T37" fmla="*/ T36 w 158"/>
                                      <a:gd name="T38" fmla="+- 0 1499 1404"/>
                                      <a:gd name="T39" fmla="*/ 1499 h 9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8" h="94">
                                        <a:moveTo>
                                          <a:pt x="0" y="0"/>
                                        </a:moveTo>
                                        <a:lnTo>
                                          <a:pt x="29" y="6"/>
                                        </a:lnTo>
                                        <a:lnTo>
                                          <a:pt x="42" y="13"/>
                                        </a:lnTo>
                                        <a:lnTo>
                                          <a:pt x="51" y="23"/>
                                        </a:lnTo>
                                        <a:lnTo>
                                          <a:pt x="64" y="36"/>
                                        </a:lnTo>
                                        <a:lnTo>
                                          <a:pt x="81" y="50"/>
                                        </a:lnTo>
                                        <a:lnTo>
                                          <a:pt x="99" y="64"/>
                                        </a:lnTo>
                                        <a:lnTo>
                                          <a:pt x="119" y="77"/>
                                        </a:lnTo>
                                        <a:lnTo>
                                          <a:pt x="139" y="88"/>
                                        </a:lnTo>
                                        <a:lnTo>
                                          <a:pt x="157" y="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1" name="Group 2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23" y="1370"/>
                                  <a:ext cx="6" cy="38"/>
                                  <a:chOff x="2523" y="1370"/>
                                  <a:chExt cx="6" cy="38"/>
                                </a:xfrm>
                              </wpg:grpSpPr>
                              <wps:wsp>
                                <wps:cNvPr id="1792" name="Freeform 2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23" y="1370"/>
                                    <a:ext cx="6" cy="38"/>
                                  </a:xfrm>
                                  <a:custGeom>
                                    <a:avLst/>
                                    <a:gdLst>
                                      <a:gd name="T0" fmla="+- 0 2525 2523"/>
                                      <a:gd name="T1" fmla="*/ T0 w 6"/>
                                      <a:gd name="T2" fmla="+- 0 1370 1370"/>
                                      <a:gd name="T3" fmla="*/ 1370 h 38"/>
                                      <a:gd name="T4" fmla="+- 0 2529 2523"/>
                                      <a:gd name="T5" fmla="*/ T4 w 6"/>
                                      <a:gd name="T6" fmla="+- 0 1396 1370"/>
                                      <a:gd name="T7" fmla="*/ 1396 h 38"/>
                                      <a:gd name="T8" fmla="+- 0 2523 2523"/>
                                      <a:gd name="T9" fmla="*/ T8 w 6"/>
                                      <a:gd name="T10" fmla="+- 0 1408 1370"/>
                                      <a:gd name="T11" fmla="*/ 1408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6" h="38">
                                        <a:moveTo>
                                          <a:pt x="2" y="0"/>
                                        </a:moveTo>
                                        <a:lnTo>
                                          <a:pt x="6" y="26"/>
                                        </a:lnTo>
                                        <a:lnTo>
                                          <a:pt x="0" y="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3" name="Group 2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8" y="1777"/>
                                  <a:ext cx="74" cy="18"/>
                                  <a:chOff x="2018" y="1777"/>
                                  <a:chExt cx="74" cy="18"/>
                                </a:xfrm>
                              </wpg:grpSpPr>
                              <wps:wsp>
                                <wps:cNvPr id="1794" name="Freeform 2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8" y="1777"/>
                                    <a:ext cx="74" cy="18"/>
                                  </a:xfrm>
                                  <a:custGeom>
                                    <a:avLst/>
                                    <a:gdLst>
                                      <a:gd name="T0" fmla="+- 0 2093 2018"/>
                                      <a:gd name="T1" fmla="*/ T0 w 74"/>
                                      <a:gd name="T2" fmla="+- 0 1777 1777"/>
                                      <a:gd name="T3" fmla="*/ 1777 h 18"/>
                                      <a:gd name="T4" fmla="+- 0 2054 2018"/>
                                      <a:gd name="T5" fmla="*/ T4 w 74"/>
                                      <a:gd name="T6" fmla="+- 0 1790 1777"/>
                                      <a:gd name="T7" fmla="*/ 1790 h 18"/>
                                      <a:gd name="T8" fmla="+- 0 2032 2018"/>
                                      <a:gd name="T9" fmla="*/ T8 w 74"/>
                                      <a:gd name="T10" fmla="+- 0 1795 1777"/>
                                      <a:gd name="T11" fmla="*/ 1795 h 18"/>
                                      <a:gd name="T12" fmla="+- 0 2022 2018"/>
                                      <a:gd name="T13" fmla="*/ T12 w 74"/>
                                      <a:gd name="T14" fmla="+- 0 1793 1777"/>
                                      <a:gd name="T15" fmla="*/ 1793 h 18"/>
                                      <a:gd name="T16" fmla="+- 0 2018 2018"/>
                                      <a:gd name="T17" fmla="*/ T16 w 74"/>
                                      <a:gd name="T18" fmla="+- 0 1784 1777"/>
                                      <a:gd name="T19" fmla="*/ 1784 h 1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74" h="18">
                                        <a:moveTo>
                                          <a:pt x="75" y="0"/>
                                        </a:moveTo>
                                        <a:lnTo>
                                          <a:pt x="36" y="13"/>
                                        </a:lnTo>
                                        <a:lnTo>
                                          <a:pt x="14" y="18"/>
                                        </a:lnTo>
                                        <a:lnTo>
                                          <a:pt x="4" y="16"/>
                                        </a:lnTo>
                                        <a:lnTo>
                                          <a:pt x="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5" name="Group 2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3" y="1719"/>
                                  <a:ext cx="64" cy="15"/>
                                  <a:chOff x="2663" y="1719"/>
                                  <a:chExt cx="64" cy="15"/>
                                </a:xfrm>
                              </wpg:grpSpPr>
                              <wps:wsp>
                                <wps:cNvPr id="1796" name="Freeform 2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663" y="1719"/>
                                    <a:ext cx="64" cy="15"/>
                                  </a:xfrm>
                                  <a:custGeom>
                                    <a:avLst/>
                                    <a:gdLst>
                                      <a:gd name="T0" fmla="+- 0 2727 2663"/>
                                      <a:gd name="T1" fmla="*/ T0 w 64"/>
                                      <a:gd name="T2" fmla="+- 0 1719 1719"/>
                                      <a:gd name="T3" fmla="*/ 1719 h 15"/>
                                      <a:gd name="T4" fmla="+- 0 2717 2663"/>
                                      <a:gd name="T5" fmla="*/ T4 w 64"/>
                                      <a:gd name="T6" fmla="+- 0 1730 1719"/>
                                      <a:gd name="T7" fmla="*/ 1730 h 15"/>
                                      <a:gd name="T8" fmla="+- 0 2707 2663"/>
                                      <a:gd name="T9" fmla="*/ T8 w 64"/>
                                      <a:gd name="T10" fmla="+- 0 1734 1719"/>
                                      <a:gd name="T11" fmla="*/ 1734 h 15"/>
                                      <a:gd name="T12" fmla="+- 0 2691 2663"/>
                                      <a:gd name="T13" fmla="*/ T12 w 64"/>
                                      <a:gd name="T14" fmla="+- 0 1732 1719"/>
                                      <a:gd name="T15" fmla="*/ 1732 h 15"/>
                                      <a:gd name="T16" fmla="+- 0 2663 2663"/>
                                      <a:gd name="T17" fmla="*/ T16 w 64"/>
                                      <a:gd name="T18" fmla="+- 0 1723 1719"/>
                                      <a:gd name="T19" fmla="*/ 1723 h 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4" h="15">
                                        <a:moveTo>
                                          <a:pt x="64" y="0"/>
                                        </a:moveTo>
                                        <a:lnTo>
                                          <a:pt x="54" y="11"/>
                                        </a:lnTo>
                                        <a:lnTo>
                                          <a:pt x="44" y="15"/>
                                        </a:lnTo>
                                        <a:lnTo>
                                          <a:pt x="28" y="13"/>
                                        </a:lnTo>
                                        <a:lnTo>
                                          <a:pt x="0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7" name="Group 2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90" y="737"/>
                                  <a:ext cx="1144" cy="1169"/>
                                  <a:chOff x="3290" y="737"/>
                                  <a:chExt cx="1144" cy="1169"/>
                                </a:xfrm>
                              </wpg:grpSpPr>
                              <wps:wsp>
                                <wps:cNvPr id="1798" name="Freeform 2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90" y="737"/>
                                    <a:ext cx="1144" cy="1169"/>
                                  </a:xfrm>
                                  <a:custGeom>
                                    <a:avLst/>
                                    <a:gdLst>
                                      <a:gd name="T0" fmla="+- 0 4427 3290"/>
                                      <a:gd name="T1" fmla="*/ T0 w 1144"/>
                                      <a:gd name="T2" fmla="+- 0 998 737"/>
                                      <a:gd name="T3" fmla="*/ 998 h 1169"/>
                                      <a:gd name="T4" fmla="+- 0 4403 3290"/>
                                      <a:gd name="T5" fmla="*/ T4 w 1144"/>
                                      <a:gd name="T6" fmla="+- 0 1011 737"/>
                                      <a:gd name="T7" fmla="*/ 1011 h 1169"/>
                                      <a:gd name="T8" fmla="+- 0 4344 3290"/>
                                      <a:gd name="T9" fmla="*/ T8 w 1144"/>
                                      <a:gd name="T10" fmla="+- 0 1001 737"/>
                                      <a:gd name="T11" fmla="*/ 1001 h 1169"/>
                                      <a:gd name="T12" fmla="+- 0 4286 3290"/>
                                      <a:gd name="T13" fmla="*/ T12 w 1144"/>
                                      <a:gd name="T14" fmla="+- 0 1002 737"/>
                                      <a:gd name="T15" fmla="*/ 1002 h 1169"/>
                                      <a:gd name="T16" fmla="+- 0 4160 3290"/>
                                      <a:gd name="T17" fmla="*/ T16 w 1144"/>
                                      <a:gd name="T18" fmla="+- 0 995 737"/>
                                      <a:gd name="T19" fmla="*/ 995 h 1169"/>
                                      <a:gd name="T20" fmla="+- 0 4044 3290"/>
                                      <a:gd name="T21" fmla="*/ T20 w 1144"/>
                                      <a:gd name="T22" fmla="+- 0 967 737"/>
                                      <a:gd name="T23" fmla="*/ 967 h 1169"/>
                                      <a:gd name="T24" fmla="+- 0 3979 3290"/>
                                      <a:gd name="T25" fmla="*/ T24 w 1144"/>
                                      <a:gd name="T26" fmla="+- 0 961 737"/>
                                      <a:gd name="T27" fmla="*/ 961 h 1169"/>
                                      <a:gd name="T28" fmla="+- 0 3842 3290"/>
                                      <a:gd name="T29" fmla="*/ T28 w 1144"/>
                                      <a:gd name="T30" fmla="+- 0 972 737"/>
                                      <a:gd name="T31" fmla="*/ 972 h 1169"/>
                                      <a:gd name="T32" fmla="+- 0 3776 3290"/>
                                      <a:gd name="T33" fmla="*/ T32 w 1144"/>
                                      <a:gd name="T34" fmla="+- 0 1100 737"/>
                                      <a:gd name="T35" fmla="*/ 1100 h 1169"/>
                                      <a:gd name="T36" fmla="+- 0 3767 3290"/>
                                      <a:gd name="T37" fmla="*/ T36 w 1144"/>
                                      <a:gd name="T38" fmla="+- 0 1200 737"/>
                                      <a:gd name="T39" fmla="*/ 1200 h 1169"/>
                                      <a:gd name="T40" fmla="+- 0 3825 3290"/>
                                      <a:gd name="T41" fmla="*/ T40 w 1144"/>
                                      <a:gd name="T42" fmla="+- 0 1253 737"/>
                                      <a:gd name="T43" fmla="*/ 1253 h 1169"/>
                                      <a:gd name="T44" fmla="+- 0 3924 3290"/>
                                      <a:gd name="T45" fmla="*/ T44 w 1144"/>
                                      <a:gd name="T46" fmla="+- 0 1347 737"/>
                                      <a:gd name="T47" fmla="*/ 1347 h 1169"/>
                                      <a:gd name="T48" fmla="+- 0 3972 3290"/>
                                      <a:gd name="T49" fmla="*/ T48 w 1144"/>
                                      <a:gd name="T50" fmla="+- 0 1394 737"/>
                                      <a:gd name="T51" fmla="*/ 1394 h 1169"/>
                                      <a:gd name="T52" fmla="+- 0 4027 3290"/>
                                      <a:gd name="T53" fmla="*/ T52 w 1144"/>
                                      <a:gd name="T54" fmla="+- 0 1596 737"/>
                                      <a:gd name="T55" fmla="*/ 1596 h 1169"/>
                                      <a:gd name="T56" fmla="+- 0 4040 3290"/>
                                      <a:gd name="T57" fmla="*/ T56 w 1144"/>
                                      <a:gd name="T58" fmla="+- 0 1736 737"/>
                                      <a:gd name="T59" fmla="*/ 1736 h 1169"/>
                                      <a:gd name="T60" fmla="+- 0 4109 3290"/>
                                      <a:gd name="T61" fmla="*/ T60 w 1144"/>
                                      <a:gd name="T62" fmla="+- 0 1837 737"/>
                                      <a:gd name="T63" fmla="*/ 1837 h 1169"/>
                                      <a:gd name="T64" fmla="+- 0 4184 3290"/>
                                      <a:gd name="T65" fmla="*/ T64 w 1144"/>
                                      <a:gd name="T66" fmla="+- 0 1870 737"/>
                                      <a:gd name="T67" fmla="*/ 1870 h 1169"/>
                                      <a:gd name="T68" fmla="+- 0 4152 3290"/>
                                      <a:gd name="T69" fmla="*/ T68 w 1144"/>
                                      <a:gd name="T70" fmla="+- 0 1879 737"/>
                                      <a:gd name="T71" fmla="*/ 1879 h 1169"/>
                                      <a:gd name="T72" fmla="+- 0 4084 3290"/>
                                      <a:gd name="T73" fmla="*/ T72 w 1144"/>
                                      <a:gd name="T74" fmla="+- 0 1880 737"/>
                                      <a:gd name="T75" fmla="*/ 1880 h 1169"/>
                                      <a:gd name="T76" fmla="+- 0 4014 3290"/>
                                      <a:gd name="T77" fmla="*/ T76 w 1144"/>
                                      <a:gd name="T78" fmla="+- 0 1883 737"/>
                                      <a:gd name="T79" fmla="*/ 1883 h 1169"/>
                                      <a:gd name="T80" fmla="+- 0 3965 3290"/>
                                      <a:gd name="T81" fmla="*/ T80 w 1144"/>
                                      <a:gd name="T82" fmla="+- 0 1884 737"/>
                                      <a:gd name="T83" fmla="*/ 1884 h 1169"/>
                                      <a:gd name="T84" fmla="+- 0 3937 3290"/>
                                      <a:gd name="T85" fmla="*/ T84 w 1144"/>
                                      <a:gd name="T86" fmla="+- 0 1837 737"/>
                                      <a:gd name="T87" fmla="*/ 1837 h 1169"/>
                                      <a:gd name="T88" fmla="+- 0 3932 3290"/>
                                      <a:gd name="T89" fmla="*/ T88 w 1144"/>
                                      <a:gd name="T90" fmla="+- 0 1733 737"/>
                                      <a:gd name="T91" fmla="*/ 1733 h 1169"/>
                                      <a:gd name="T92" fmla="+- 0 3900 3290"/>
                                      <a:gd name="T93" fmla="*/ T92 w 1144"/>
                                      <a:gd name="T94" fmla="+- 0 1620 737"/>
                                      <a:gd name="T95" fmla="*/ 1620 h 1169"/>
                                      <a:gd name="T96" fmla="+- 0 3904 3290"/>
                                      <a:gd name="T97" fmla="*/ T96 w 1144"/>
                                      <a:gd name="T98" fmla="+- 0 1530 737"/>
                                      <a:gd name="T99" fmla="*/ 1530 h 1169"/>
                                      <a:gd name="T100" fmla="+- 0 3818 3290"/>
                                      <a:gd name="T101" fmla="*/ T100 w 1144"/>
                                      <a:gd name="T102" fmla="+- 0 1433 737"/>
                                      <a:gd name="T103" fmla="*/ 1433 h 1169"/>
                                      <a:gd name="T104" fmla="+- 0 3701 3290"/>
                                      <a:gd name="T105" fmla="*/ T104 w 1144"/>
                                      <a:gd name="T106" fmla="+- 0 1352 737"/>
                                      <a:gd name="T107" fmla="*/ 1352 h 1169"/>
                                      <a:gd name="T108" fmla="+- 0 3625 3290"/>
                                      <a:gd name="T109" fmla="*/ T108 w 1144"/>
                                      <a:gd name="T110" fmla="+- 0 1457 737"/>
                                      <a:gd name="T111" fmla="*/ 1457 h 1169"/>
                                      <a:gd name="T112" fmla="+- 0 3565 3290"/>
                                      <a:gd name="T113" fmla="*/ T112 w 1144"/>
                                      <a:gd name="T114" fmla="+- 0 1555 737"/>
                                      <a:gd name="T115" fmla="*/ 1555 h 1169"/>
                                      <a:gd name="T116" fmla="+- 0 3524 3290"/>
                                      <a:gd name="T117" fmla="*/ T116 w 1144"/>
                                      <a:gd name="T118" fmla="+- 0 1605 737"/>
                                      <a:gd name="T119" fmla="*/ 1605 h 1169"/>
                                      <a:gd name="T120" fmla="+- 0 3499 3290"/>
                                      <a:gd name="T121" fmla="*/ T120 w 1144"/>
                                      <a:gd name="T122" fmla="+- 0 1648 737"/>
                                      <a:gd name="T123" fmla="*/ 1648 h 1169"/>
                                      <a:gd name="T124" fmla="+- 0 3462 3290"/>
                                      <a:gd name="T125" fmla="*/ T124 w 1144"/>
                                      <a:gd name="T126" fmla="+- 0 1705 737"/>
                                      <a:gd name="T127" fmla="*/ 1705 h 1169"/>
                                      <a:gd name="T128" fmla="+- 0 3430 3290"/>
                                      <a:gd name="T129" fmla="*/ T128 w 1144"/>
                                      <a:gd name="T130" fmla="+- 0 1814 737"/>
                                      <a:gd name="T131" fmla="*/ 1814 h 1169"/>
                                      <a:gd name="T132" fmla="+- 0 3477 3290"/>
                                      <a:gd name="T133" fmla="*/ T132 w 1144"/>
                                      <a:gd name="T134" fmla="+- 0 1852 737"/>
                                      <a:gd name="T135" fmla="*/ 1852 h 1169"/>
                                      <a:gd name="T136" fmla="+- 0 3521 3290"/>
                                      <a:gd name="T137" fmla="*/ T136 w 1144"/>
                                      <a:gd name="T138" fmla="+- 0 1877 737"/>
                                      <a:gd name="T139" fmla="*/ 1877 h 1169"/>
                                      <a:gd name="T140" fmla="+- 0 3524 3290"/>
                                      <a:gd name="T141" fmla="*/ T140 w 1144"/>
                                      <a:gd name="T142" fmla="+- 0 1899 737"/>
                                      <a:gd name="T143" fmla="*/ 1899 h 1169"/>
                                      <a:gd name="T144" fmla="+- 0 3464 3290"/>
                                      <a:gd name="T145" fmla="*/ T144 w 1144"/>
                                      <a:gd name="T146" fmla="+- 0 1906 737"/>
                                      <a:gd name="T147" fmla="*/ 1906 h 1169"/>
                                      <a:gd name="T148" fmla="+- 0 3410 3290"/>
                                      <a:gd name="T149" fmla="*/ T148 w 1144"/>
                                      <a:gd name="T150" fmla="+- 0 1900 737"/>
                                      <a:gd name="T151" fmla="*/ 1900 h 1169"/>
                                      <a:gd name="T152" fmla="+- 0 3305 3290"/>
                                      <a:gd name="T153" fmla="*/ T152 w 1144"/>
                                      <a:gd name="T154" fmla="+- 0 1886 737"/>
                                      <a:gd name="T155" fmla="*/ 1886 h 1169"/>
                                      <a:gd name="T156" fmla="+- 0 3294 3290"/>
                                      <a:gd name="T157" fmla="*/ T156 w 1144"/>
                                      <a:gd name="T158" fmla="+- 0 1828 737"/>
                                      <a:gd name="T159" fmla="*/ 1828 h 1169"/>
                                      <a:gd name="T160" fmla="+- 0 3308 3290"/>
                                      <a:gd name="T161" fmla="*/ T160 w 1144"/>
                                      <a:gd name="T162" fmla="+- 0 1777 737"/>
                                      <a:gd name="T163" fmla="*/ 1777 h 1169"/>
                                      <a:gd name="T164" fmla="+- 0 3391 3290"/>
                                      <a:gd name="T165" fmla="*/ T164 w 1144"/>
                                      <a:gd name="T166" fmla="+- 0 1604 737"/>
                                      <a:gd name="T167" fmla="*/ 1604 h 1169"/>
                                      <a:gd name="T168" fmla="+- 0 3463 3290"/>
                                      <a:gd name="T169" fmla="*/ T168 w 1144"/>
                                      <a:gd name="T170" fmla="+- 0 1476 737"/>
                                      <a:gd name="T171" fmla="*/ 1476 h 1169"/>
                                      <a:gd name="T172" fmla="+- 0 3491 3290"/>
                                      <a:gd name="T173" fmla="*/ T172 w 1144"/>
                                      <a:gd name="T174" fmla="+- 0 1402 737"/>
                                      <a:gd name="T175" fmla="*/ 1402 h 1169"/>
                                      <a:gd name="T176" fmla="+- 0 3517 3290"/>
                                      <a:gd name="T177" fmla="*/ T176 w 1144"/>
                                      <a:gd name="T178" fmla="+- 0 1341 737"/>
                                      <a:gd name="T179" fmla="*/ 1341 h 1169"/>
                                      <a:gd name="T180" fmla="+- 0 3532 3290"/>
                                      <a:gd name="T181" fmla="*/ T180 w 1144"/>
                                      <a:gd name="T182" fmla="+- 0 1291 737"/>
                                      <a:gd name="T183" fmla="*/ 1291 h 1169"/>
                                      <a:gd name="T184" fmla="+- 0 3583 3290"/>
                                      <a:gd name="T185" fmla="*/ T184 w 1144"/>
                                      <a:gd name="T186" fmla="+- 0 1151 737"/>
                                      <a:gd name="T187" fmla="*/ 1151 h 1169"/>
                                      <a:gd name="T188" fmla="+- 0 3610 3290"/>
                                      <a:gd name="T189" fmla="*/ T188 w 1144"/>
                                      <a:gd name="T190" fmla="+- 0 971 737"/>
                                      <a:gd name="T191" fmla="*/ 971 h 1169"/>
                                      <a:gd name="T192" fmla="+- 0 3712 3290"/>
                                      <a:gd name="T193" fmla="*/ T192 w 1144"/>
                                      <a:gd name="T194" fmla="+- 0 856 737"/>
                                      <a:gd name="T195" fmla="*/ 856 h 1169"/>
                                      <a:gd name="T196" fmla="+- 0 3848 3290"/>
                                      <a:gd name="T197" fmla="*/ T196 w 1144"/>
                                      <a:gd name="T198" fmla="+- 0 796 737"/>
                                      <a:gd name="T199" fmla="*/ 796 h 1169"/>
                                      <a:gd name="T200" fmla="+- 0 3894 3290"/>
                                      <a:gd name="T201" fmla="*/ T200 w 1144"/>
                                      <a:gd name="T202" fmla="+- 0 750 737"/>
                                      <a:gd name="T203" fmla="*/ 750 h 1169"/>
                                      <a:gd name="T204" fmla="+- 0 3955 3290"/>
                                      <a:gd name="T205" fmla="*/ T204 w 1144"/>
                                      <a:gd name="T206" fmla="+- 0 740 737"/>
                                      <a:gd name="T207" fmla="*/ 740 h 1169"/>
                                      <a:gd name="T208" fmla="+- 0 4057 3290"/>
                                      <a:gd name="T209" fmla="*/ T208 w 1144"/>
                                      <a:gd name="T210" fmla="+- 0 832 737"/>
                                      <a:gd name="T211" fmla="*/ 832 h 1169"/>
                                      <a:gd name="T212" fmla="+- 0 4028 3290"/>
                                      <a:gd name="T213" fmla="*/ T212 w 1144"/>
                                      <a:gd name="T214" fmla="+- 0 881 737"/>
                                      <a:gd name="T215" fmla="*/ 881 h 1169"/>
                                      <a:gd name="T216" fmla="+- 0 4042 3290"/>
                                      <a:gd name="T217" fmla="*/ T216 w 1144"/>
                                      <a:gd name="T218" fmla="+- 0 907 737"/>
                                      <a:gd name="T219" fmla="*/ 907 h 1169"/>
                                      <a:gd name="T220" fmla="+- 0 4109 3290"/>
                                      <a:gd name="T221" fmla="*/ T220 w 1144"/>
                                      <a:gd name="T222" fmla="+- 0 906 737"/>
                                      <a:gd name="T223" fmla="*/ 906 h 1169"/>
                                      <a:gd name="T224" fmla="+- 0 4225 3290"/>
                                      <a:gd name="T225" fmla="*/ T224 w 1144"/>
                                      <a:gd name="T226" fmla="+- 0 931 737"/>
                                      <a:gd name="T227" fmla="*/ 931 h 1169"/>
                                      <a:gd name="T228" fmla="+- 0 4287 3290"/>
                                      <a:gd name="T229" fmla="*/ T228 w 1144"/>
                                      <a:gd name="T230" fmla="+- 0 944 737"/>
                                      <a:gd name="T231" fmla="*/ 944 h 1169"/>
                                      <a:gd name="T232" fmla="+- 0 4345 3290"/>
                                      <a:gd name="T233" fmla="*/ T232 w 1144"/>
                                      <a:gd name="T234" fmla="+- 0 948 737"/>
                                      <a:gd name="T235" fmla="*/ 948 h 1169"/>
                                      <a:gd name="T236" fmla="+- 0 4402 3290"/>
                                      <a:gd name="T237" fmla="*/ T236 w 1144"/>
                                      <a:gd name="T238" fmla="+- 0 944 737"/>
                                      <a:gd name="T239" fmla="*/ 944 h 1169"/>
                                      <a:gd name="T240" fmla="+- 0 4427 3290"/>
                                      <a:gd name="T241" fmla="*/ T240 w 1144"/>
                                      <a:gd name="T242" fmla="+- 0 959 737"/>
                                      <a:gd name="T243" fmla="*/ 959 h 1169"/>
                                      <a:gd name="T244" fmla="+- 0 4384 3290"/>
                                      <a:gd name="T245" fmla="*/ T244 w 1144"/>
                                      <a:gd name="T246" fmla="+- 0 984 737"/>
                                      <a:gd name="T247" fmla="*/ 984 h 1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  <a:cxn ang="0">
                                        <a:pos x="T237" y="T239"/>
                                      </a:cxn>
                                      <a:cxn ang="0">
                                        <a:pos x="T241" y="T243"/>
                                      </a:cxn>
                                      <a:cxn ang="0">
                                        <a:pos x="T245" y="T247"/>
                                      </a:cxn>
                                    </a:cxnLst>
                                    <a:rect l="0" t="0" r="r" b="b"/>
                                    <a:pathLst>
                                      <a:path w="1144" h="1169">
                                        <a:moveTo>
                                          <a:pt x="1108" y="233"/>
                                        </a:moveTo>
                                        <a:lnTo>
                                          <a:pt x="1129" y="251"/>
                                        </a:lnTo>
                                        <a:lnTo>
                                          <a:pt x="1137" y="261"/>
                                        </a:lnTo>
                                        <a:lnTo>
                                          <a:pt x="1143" y="275"/>
                                        </a:lnTo>
                                        <a:lnTo>
                                          <a:pt x="1137" y="281"/>
                                        </a:lnTo>
                                        <a:lnTo>
                                          <a:pt x="1113" y="274"/>
                                        </a:lnTo>
                                        <a:lnTo>
                                          <a:pt x="1091" y="269"/>
                                        </a:lnTo>
                                        <a:lnTo>
                                          <a:pt x="1071" y="266"/>
                                        </a:lnTo>
                                        <a:lnTo>
                                          <a:pt x="1054" y="264"/>
                                        </a:lnTo>
                                        <a:lnTo>
                                          <a:pt x="1038" y="264"/>
                                        </a:lnTo>
                                        <a:lnTo>
                                          <a:pt x="1019" y="264"/>
                                        </a:lnTo>
                                        <a:lnTo>
                                          <a:pt x="996" y="265"/>
                                        </a:lnTo>
                                        <a:lnTo>
                                          <a:pt x="973" y="265"/>
                                        </a:lnTo>
                                        <a:lnTo>
                                          <a:pt x="906" y="263"/>
                                        </a:lnTo>
                                        <a:lnTo>
                                          <a:pt x="870" y="258"/>
                                        </a:lnTo>
                                        <a:lnTo>
                                          <a:pt x="848" y="256"/>
                                        </a:lnTo>
                                        <a:lnTo>
                                          <a:pt x="786" y="245"/>
                                        </a:lnTo>
                                        <a:lnTo>
                                          <a:pt x="754" y="230"/>
                                        </a:lnTo>
                                        <a:lnTo>
                                          <a:pt x="734" y="226"/>
                                        </a:lnTo>
                                        <a:lnTo>
                                          <a:pt x="711" y="224"/>
                                        </a:lnTo>
                                        <a:lnTo>
                                          <a:pt x="689" y="224"/>
                                        </a:lnTo>
                                        <a:lnTo>
                                          <a:pt x="670" y="225"/>
                                        </a:lnTo>
                                        <a:lnTo>
                                          <a:pt x="625" y="227"/>
                                        </a:lnTo>
                                        <a:lnTo>
                                          <a:pt x="552" y="235"/>
                                        </a:lnTo>
                                        <a:lnTo>
                                          <a:pt x="523" y="279"/>
                                        </a:lnTo>
                                        <a:lnTo>
                                          <a:pt x="515" y="299"/>
                                        </a:lnTo>
                                        <a:lnTo>
                                          <a:pt x="486" y="363"/>
                                        </a:lnTo>
                                        <a:lnTo>
                                          <a:pt x="470" y="412"/>
                                        </a:lnTo>
                                        <a:lnTo>
                                          <a:pt x="472" y="440"/>
                                        </a:lnTo>
                                        <a:lnTo>
                                          <a:pt x="477" y="463"/>
                                        </a:lnTo>
                                        <a:lnTo>
                                          <a:pt x="480" y="475"/>
                                        </a:lnTo>
                                        <a:lnTo>
                                          <a:pt x="511" y="498"/>
                                        </a:lnTo>
                                        <a:lnTo>
                                          <a:pt x="535" y="516"/>
                                        </a:lnTo>
                                        <a:lnTo>
                                          <a:pt x="589" y="560"/>
                                        </a:lnTo>
                                        <a:lnTo>
                                          <a:pt x="617" y="592"/>
                                        </a:lnTo>
                                        <a:lnTo>
                                          <a:pt x="634" y="610"/>
                                        </a:lnTo>
                                        <a:lnTo>
                                          <a:pt x="650" y="627"/>
                                        </a:lnTo>
                                        <a:lnTo>
                                          <a:pt x="667" y="642"/>
                                        </a:lnTo>
                                        <a:lnTo>
                                          <a:pt x="682" y="657"/>
                                        </a:lnTo>
                                        <a:lnTo>
                                          <a:pt x="716" y="717"/>
                                        </a:lnTo>
                                        <a:lnTo>
                                          <a:pt x="730" y="782"/>
                                        </a:lnTo>
                                        <a:lnTo>
                                          <a:pt x="737" y="859"/>
                                        </a:lnTo>
                                        <a:lnTo>
                                          <a:pt x="740" y="909"/>
                                        </a:lnTo>
                                        <a:lnTo>
                                          <a:pt x="741" y="933"/>
                                        </a:lnTo>
                                        <a:lnTo>
                                          <a:pt x="750" y="999"/>
                                        </a:lnTo>
                                        <a:lnTo>
                                          <a:pt x="769" y="1037"/>
                                        </a:lnTo>
                                        <a:lnTo>
                                          <a:pt x="779" y="1053"/>
                                        </a:lnTo>
                                        <a:lnTo>
                                          <a:pt x="819" y="1100"/>
                                        </a:lnTo>
                                        <a:lnTo>
                                          <a:pt x="874" y="1121"/>
                                        </a:lnTo>
                                        <a:lnTo>
                                          <a:pt x="887" y="1126"/>
                                        </a:lnTo>
                                        <a:lnTo>
                                          <a:pt x="894" y="1133"/>
                                        </a:lnTo>
                                        <a:lnTo>
                                          <a:pt x="893" y="1139"/>
                                        </a:lnTo>
                                        <a:lnTo>
                                          <a:pt x="881" y="1143"/>
                                        </a:lnTo>
                                        <a:lnTo>
                                          <a:pt x="862" y="1142"/>
                                        </a:lnTo>
                                        <a:lnTo>
                                          <a:pt x="841" y="1142"/>
                                        </a:lnTo>
                                        <a:lnTo>
                                          <a:pt x="818" y="1142"/>
                                        </a:lnTo>
                                        <a:lnTo>
                                          <a:pt x="794" y="1143"/>
                                        </a:lnTo>
                                        <a:lnTo>
                                          <a:pt x="770" y="1144"/>
                                        </a:lnTo>
                                        <a:lnTo>
                                          <a:pt x="746" y="1145"/>
                                        </a:lnTo>
                                        <a:lnTo>
                                          <a:pt x="724" y="1146"/>
                                        </a:lnTo>
                                        <a:lnTo>
                                          <a:pt x="705" y="1147"/>
                                        </a:lnTo>
                                        <a:lnTo>
                                          <a:pt x="688" y="1147"/>
                                        </a:lnTo>
                                        <a:lnTo>
                                          <a:pt x="675" y="1147"/>
                                        </a:lnTo>
                                        <a:lnTo>
                                          <a:pt x="654" y="1138"/>
                                        </a:lnTo>
                                        <a:lnTo>
                                          <a:pt x="647" y="1121"/>
                                        </a:lnTo>
                                        <a:lnTo>
                                          <a:pt x="647" y="1100"/>
                                        </a:lnTo>
                                        <a:lnTo>
                                          <a:pt x="648" y="1083"/>
                                        </a:lnTo>
                                        <a:lnTo>
                                          <a:pt x="648" y="1063"/>
                                        </a:lnTo>
                                        <a:lnTo>
                                          <a:pt x="642" y="996"/>
                                        </a:lnTo>
                                        <a:lnTo>
                                          <a:pt x="633" y="961"/>
                                        </a:lnTo>
                                        <a:lnTo>
                                          <a:pt x="626" y="943"/>
                                        </a:lnTo>
                                        <a:lnTo>
                                          <a:pt x="610" y="883"/>
                                        </a:lnTo>
                                        <a:lnTo>
                                          <a:pt x="606" y="842"/>
                                        </a:lnTo>
                                        <a:lnTo>
                                          <a:pt x="610" y="816"/>
                                        </a:lnTo>
                                        <a:lnTo>
                                          <a:pt x="614" y="793"/>
                                        </a:lnTo>
                                        <a:lnTo>
                                          <a:pt x="616" y="774"/>
                                        </a:lnTo>
                                        <a:lnTo>
                                          <a:pt x="568" y="716"/>
                                        </a:lnTo>
                                        <a:lnTo>
                                          <a:pt x="528" y="696"/>
                                        </a:lnTo>
                                        <a:lnTo>
                                          <a:pt x="507" y="685"/>
                                        </a:lnTo>
                                        <a:lnTo>
                                          <a:pt x="448" y="652"/>
                                        </a:lnTo>
                                        <a:lnTo>
                                          <a:pt x="411" y="615"/>
                                        </a:lnTo>
                                        <a:lnTo>
                                          <a:pt x="385" y="644"/>
                                        </a:lnTo>
                                        <a:lnTo>
                                          <a:pt x="344" y="698"/>
                                        </a:lnTo>
                                        <a:lnTo>
                                          <a:pt x="335" y="720"/>
                                        </a:lnTo>
                                        <a:lnTo>
                                          <a:pt x="327" y="741"/>
                                        </a:lnTo>
                                        <a:lnTo>
                                          <a:pt x="292" y="809"/>
                                        </a:lnTo>
                                        <a:lnTo>
                                          <a:pt x="275" y="818"/>
                                        </a:lnTo>
                                        <a:lnTo>
                                          <a:pt x="260" y="831"/>
                                        </a:lnTo>
                                        <a:lnTo>
                                          <a:pt x="247" y="849"/>
                                        </a:lnTo>
                                        <a:lnTo>
                                          <a:pt x="234" y="868"/>
                                        </a:lnTo>
                                        <a:lnTo>
                                          <a:pt x="224" y="886"/>
                                        </a:lnTo>
                                        <a:lnTo>
                                          <a:pt x="216" y="900"/>
                                        </a:lnTo>
                                        <a:lnTo>
                                          <a:pt x="209" y="911"/>
                                        </a:lnTo>
                                        <a:lnTo>
                                          <a:pt x="198" y="927"/>
                                        </a:lnTo>
                                        <a:lnTo>
                                          <a:pt x="185" y="947"/>
                                        </a:lnTo>
                                        <a:lnTo>
                                          <a:pt x="172" y="968"/>
                                        </a:lnTo>
                                        <a:lnTo>
                                          <a:pt x="142" y="1025"/>
                                        </a:lnTo>
                                        <a:lnTo>
                                          <a:pt x="136" y="1061"/>
                                        </a:lnTo>
                                        <a:lnTo>
                                          <a:pt x="140" y="1077"/>
                                        </a:lnTo>
                                        <a:lnTo>
                                          <a:pt x="152" y="1092"/>
                                        </a:lnTo>
                                        <a:lnTo>
                                          <a:pt x="168" y="1105"/>
                                        </a:lnTo>
                                        <a:lnTo>
                                          <a:pt x="187" y="1115"/>
                                        </a:lnTo>
                                        <a:lnTo>
                                          <a:pt x="203" y="1123"/>
                                        </a:lnTo>
                                        <a:lnTo>
                                          <a:pt x="218" y="1131"/>
                                        </a:lnTo>
                                        <a:lnTo>
                                          <a:pt x="231" y="1140"/>
                                        </a:lnTo>
                                        <a:lnTo>
                                          <a:pt x="238" y="1148"/>
                                        </a:lnTo>
                                        <a:lnTo>
                                          <a:pt x="240" y="1156"/>
                                        </a:lnTo>
                                        <a:lnTo>
                                          <a:pt x="234" y="1162"/>
                                        </a:lnTo>
                                        <a:lnTo>
                                          <a:pt x="218" y="1166"/>
                                        </a:lnTo>
                                        <a:lnTo>
                                          <a:pt x="194" y="1169"/>
                                        </a:lnTo>
                                        <a:lnTo>
                                          <a:pt x="174" y="1169"/>
                                        </a:lnTo>
                                        <a:lnTo>
                                          <a:pt x="156" y="1168"/>
                                        </a:lnTo>
                                        <a:lnTo>
                                          <a:pt x="138" y="1166"/>
                                        </a:lnTo>
                                        <a:lnTo>
                                          <a:pt x="120" y="1163"/>
                                        </a:lnTo>
                                        <a:lnTo>
                                          <a:pt x="100" y="1160"/>
                                        </a:lnTo>
                                        <a:lnTo>
                                          <a:pt x="77" y="1158"/>
                                        </a:lnTo>
                                        <a:lnTo>
                                          <a:pt x="15" y="1149"/>
                                        </a:lnTo>
                                        <a:lnTo>
                                          <a:pt x="0" y="1124"/>
                                        </a:lnTo>
                                        <a:lnTo>
                                          <a:pt x="2" y="1106"/>
                                        </a:lnTo>
                                        <a:lnTo>
                                          <a:pt x="4" y="1091"/>
                                        </a:lnTo>
                                        <a:lnTo>
                                          <a:pt x="8" y="1077"/>
                                        </a:lnTo>
                                        <a:lnTo>
                                          <a:pt x="12" y="1060"/>
                                        </a:lnTo>
                                        <a:lnTo>
                                          <a:pt x="18" y="1040"/>
                                        </a:lnTo>
                                        <a:lnTo>
                                          <a:pt x="41" y="958"/>
                                        </a:lnTo>
                                        <a:lnTo>
                                          <a:pt x="71" y="902"/>
                                        </a:lnTo>
                                        <a:lnTo>
                                          <a:pt x="101" y="867"/>
                                        </a:lnTo>
                                        <a:lnTo>
                                          <a:pt x="112" y="855"/>
                                        </a:lnTo>
                                        <a:lnTo>
                                          <a:pt x="145" y="799"/>
                                        </a:lnTo>
                                        <a:lnTo>
                                          <a:pt x="173" y="739"/>
                                        </a:lnTo>
                                        <a:lnTo>
                                          <a:pt x="185" y="706"/>
                                        </a:lnTo>
                                        <a:lnTo>
                                          <a:pt x="193" y="686"/>
                                        </a:lnTo>
                                        <a:lnTo>
                                          <a:pt x="201" y="665"/>
                                        </a:lnTo>
                                        <a:lnTo>
                                          <a:pt x="210" y="644"/>
                                        </a:lnTo>
                                        <a:lnTo>
                                          <a:pt x="219" y="623"/>
                                        </a:lnTo>
                                        <a:lnTo>
                                          <a:pt x="227" y="604"/>
                                        </a:lnTo>
                                        <a:lnTo>
                                          <a:pt x="233" y="588"/>
                                        </a:lnTo>
                                        <a:lnTo>
                                          <a:pt x="237" y="573"/>
                                        </a:lnTo>
                                        <a:lnTo>
                                          <a:pt x="242" y="554"/>
                                        </a:lnTo>
                                        <a:lnTo>
                                          <a:pt x="263" y="491"/>
                                        </a:lnTo>
                                        <a:lnTo>
                                          <a:pt x="286" y="430"/>
                                        </a:lnTo>
                                        <a:lnTo>
                                          <a:pt x="293" y="414"/>
                                        </a:lnTo>
                                        <a:lnTo>
                                          <a:pt x="293" y="372"/>
                                        </a:lnTo>
                                        <a:lnTo>
                                          <a:pt x="294" y="295"/>
                                        </a:lnTo>
                                        <a:lnTo>
                                          <a:pt x="320" y="234"/>
                                        </a:lnTo>
                                        <a:lnTo>
                                          <a:pt x="329" y="219"/>
                                        </a:lnTo>
                                        <a:lnTo>
                                          <a:pt x="369" y="158"/>
                                        </a:lnTo>
                                        <a:lnTo>
                                          <a:pt x="422" y="119"/>
                                        </a:lnTo>
                                        <a:lnTo>
                                          <a:pt x="484" y="103"/>
                                        </a:lnTo>
                                        <a:lnTo>
                                          <a:pt x="507" y="98"/>
                                        </a:lnTo>
                                        <a:lnTo>
                                          <a:pt x="558" y="59"/>
                                        </a:lnTo>
                                        <a:lnTo>
                                          <a:pt x="573" y="43"/>
                                        </a:lnTo>
                                        <a:lnTo>
                                          <a:pt x="588" y="27"/>
                                        </a:lnTo>
                                        <a:lnTo>
                                          <a:pt x="604" y="13"/>
                                        </a:lnTo>
                                        <a:lnTo>
                                          <a:pt x="622" y="4"/>
                                        </a:lnTo>
                                        <a:lnTo>
                                          <a:pt x="641" y="0"/>
                                        </a:lnTo>
                                        <a:lnTo>
                                          <a:pt x="665" y="3"/>
                                        </a:lnTo>
                                        <a:lnTo>
                                          <a:pt x="722" y="28"/>
                                        </a:lnTo>
                                        <a:lnTo>
                                          <a:pt x="765" y="81"/>
                                        </a:lnTo>
                                        <a:lnTo>
                                          <a:pt x="767" y="95"/>
                                        </a:lnTo>
                                        <a:lnTo>
                                          <a:pt x="758" y="113"/>
                                        </a:lnTo>
                                        <a:lnTo>
                                          <a:pt x="755" y="134"/>
                                        </a:lnTo>
                                        <a:lnTo>
                                          <a:pt x="738" y="144"/>
                                        </a:lnTo>
                                        <a:lnTo>
                                          <a:pt x="720" y="154"/>
                                        </a:lnTo>
                                        <a:lnTo>
                                          <a:pt x="714" y="171"/>
                                        </a:lnTo>
                                        <a:lnTo>
                                          <a:pt x="752" y="170"/>
                                        </a:lnTo>
                                        <a:lnTo>
                                          <a:pt x="781" y="169"/>
                                        </a:lnTo>
                                        <a:lnTo>
                                          <a:pt x="803" y="169"/>
                                        </a:lnTo>
                                        <a:lnTo>
                                          <a:pt x="819" y="169"/>
                                        </a:lnTo>
                                        <a:lnTo>
                                          <a:pt x="831" y="170"/>
                                        </a:lnTo>
                                        <a:lnTo>
                                          <a:pt x="892" y="182"/>
                                        </a:lnTo>
                                        <a:lnTo>
                                          <a:pt x="935" y="194"/>
                                        </a:lnTo>
                                        <a:lnTo>
                                          <a:pt x="957" y="199"/>
                                        </a:lnTo>
                                        <a:lnTo>
                                          <a:pt x="978" y="204"/>
                                        </a:lnTo>
                                        <a:lnTo>
                                          <a:pt x="997" y="207"/>
                                        </a:lnTo>
                                        <a:lnTo>
                                          <a:pt x="1013" y="209"/>
                                        </a:lnTo>
                                        <a:lnTo>
                                          <a:pt x="1034" y="210"/>
                                        </a:lnTo>
                                        <a:lnTo>
                                          <a:pt x="1055" y="211"/>
                                        </a:lnTo>
                                        <a:lnTo>
                                          <a:pt x="1074" y="211"/>
                                        </a:lnTo>
                                        <a:lnTo>
                                          <a:pt x="1093" y="211"/>
                                        </a:lnTo>
                                        <a:lnTo>
                                          <a:pt x="1112" y="207"/>
                                        </a:lnTo>
                                        <a:lnTo>
                                          <a:pt x="1133" y="205"/>
                                        </a:lnTo>
                                        <a:lnTo>
                                          <a:pt x="1140" y="212"/>
                                        </a:lnTo>
                                        <a:lnTo>
                                          <a:pt x="1137" y="222"/>
                                        </a:lnTo>
                                        <a:lnTo>
                                          <a:pt x="1127" y="229"/>
                                        </a:lnTo>
                                        <a:lnTo>
                                          <a:pt x="1108" y="233"/>
                                        </a:lnTo>
                                        <a:lnTo>
                                          <a:pt x="1094" y="2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99" name="Group 2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88" y="1141"/>
                                  <a:ext cx="158" cy="26"/>
                                  <a:chOff x="3588" y="1141"/>
                                  <a:chExt cx="158" cy="26"/>
                                </a:xfrm>
                              </wpg:grpSpPr>
                              <wps:wsp>
                                <wps:cNvPr id="1800" name="Freeform 2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88" y="1141"/>
                                    <a:ext cx="158" cy="26"/>
                                  </a:xfrm>
                                  <a:custGeom>
                                    <a:avLst/>
                                    <a:gdLst>
                                      <a:gd name="T0" fmla="+- 0 3588 3588"/>
                                      <a:gd name="T1" fmla="*/ T0 w 158"/>
                                      <a:gd name="T2" fmla="+- 0 1141 1141"/>
                                      <a:gd name="T3" fmla="*/ 1141 h 26"/>
                                      <a:gd name="T4" fmla="+- 0 3649 3588"/>
                                      <a:gd name="T5" fmla="*/ T4 w 158"/>
                                      <a:gd name="T6" fmla="+- 0 1143 1141"/>
                                      <a:gd name="T7" fmla="*/ 1143 h 26"/>
                                      <a:gd name="T8" fmla="+- 0 3716 3588"/>
                                      <a:gd name="T9" fmla="*/ T8 w 158"/>
                                      <a:gd name="T10" fmla="+- 0 1154 1141"/>
                                      <a:gd name="T11" fmla="*/ 1154 h 26"/>
                                      <a:gd name="T12" fmla="+- 0 3730 3588"/>
                                      <a:gd name="T13" fmla="*/ T12 w 158"/>
                                      <a:gd name="T14" fmla="+- 0 1159 1141"/>
                                      <a:gd name="T15" fmla="*/ 1159 h 26"/>
                                      <a:gd name="T16" fmla="+- 0 3746 3588"/>
                                      <a:gd name="T17" fmla="*/ T16 w 158"/>
                                      <a:gd name="T18" fmla="+- 0 1167 1141"/>
                                      <a:gd name="T19" fmla="*/ 1167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58" h="26">
                                        <a:moveTo>
                                          <a:pt x="0" y="0"/>
                                        </a:moveTo>
                                        <a:lnTo>
                                          <a:pt x="61" y="2"/>
                                        </a:lnTo>
                                        <a:lnTo>
                                          <a:pt x="128" y="13"/>
                                        </a:lnTo>
                                        <a:lnTo>
                                          <a:pt x="142" y="18"/>
                                        </a:lnTo>
                                        <a:lnTo>
                                          <a:pt x="158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01" name="Group 2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00" y="1213"/>
                                  <a:ext cx="70" cy="131"/>
                                  <a:chOff x="3700" y="1213"/>
                                  <a:chExt cx="70" cy="131"/>
                                </a:xfrm>
                              </wpg:grpSpPr>
                              <wps:wsp>
                                <wps:cNvPr id="1802" name="Freeform 2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00" y="1213"/>
                                    <a:ext cx="70" cy="131"/>
                                  </a:xfrm>
                                  <a:custGeom>
                                    <a:avLst/>
                                    <a:gdLst>
                                      <a:gd name="T0" fmla="+- 0 3770 3700"/>
                                      <a:gd name="T1" fmla="*/ T0 w 70"/>
                                      <a:gd name="T2" fmla="+- 0 1213 1213"/>
                                      <a:gd name="T3" fmla="*/ 1213 h 131"/>
                                      <a:gd name="T4" fmla="+- 0 3735 3700"/>
                                      <a:gd name="T5" fmla="*/ T4 w 70"/>
                                      <a:gd name="T6" fmla="+- 0 1294 1213"/>
                                      <a:gd name="T7" fmla="*/ 1294 h 131"/>
                                      <a:gd name="T8" fmla="+- 0 3708 3700"/>
                                      <a:gd name="T9" fmla="*/ T8 w 70"/>
                                      <a:gd name="T10" fmla="+- 0 1334 1213"/>
                                      <a:gd name="T11" fmla="*/ 1334 h 131"/>
                                      <a:gd name="T12" fmla="+- 0 3700 3700"/>
                                      <a:gd name="T13" fmla="*/ T12 w 70"/>
                                      <a:gd name="T14" fmla="+- 0 1344 1213"/>
                                      <a:gd name="T15" fmla="*/ 1344 h 1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70" h="131">
                                        <a:moveTo>
                                          <a:pt x="70" y="0"/>
                                        </a:moveTo>
                                        <a:lnTo>
                                          <a:pt x="35" y="81"/>
                                        </a:lnTo>
                                        <a:lnTo>
                                          <a:pt x="8" y="121"/>
                                        </a:lnTo>
                                        <a:lnTo>
                                          <a:pt x="0" y="1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03" name="Group 2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15" y="858"/>
                                  <a:ext cx="289" cy="132"/>
                                  <a:chOff x="3715" y="858"/>
                                  <a:chExt cx="289" cy="132"/>
                                </a:xfrm>
                              </wpg:grpSpPr>
                              <wps:wsp>
                                <wps:cNvPr id="1804" name="Freeform 2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15" y="858"/>
                                    <a:ext cx="289" cy="132"/>
                                  </a:xfrm>
                                  <a:custGeom>
                                    <a:avLst/>
                                    <a:gdLst>
                                      <a:gd name="T0" fmla="+- 0 4004 3715"/>
                                      <a:gd name="T1" fmla="*/ T0 w 289"/>
                                      <a:gd name="T2" fmla="+- 0 908 858"/>
                                      <a:gd name="T3" fmla="*/ 908 h 132"/>
                                      <a:gd name="T4" fmla="+- 0 3946 3715"/>
                                      <a:gd name="T5" fmla="*/ T4 w 289"/>
                                      <a:gd name="T6" fmla="+- 0 891 858"/>
                                      <a:gd name="T7" fmla="*/ 891 h 132"/>
                                      <a:gd name="T8" fmla="+- 0 3905 3715"/>
                                      <a:gd name="T9" fmla="*/ T8 w 289"/>
                                      <a:gd name="T10" fmla="+- 0 882 858"/>
                                      <a:gd name="T11" fmla="*/ 882 h 132"/>
                                      <a:gd name="T12" fmla="+- 0 3890 3715"/>
                                      <a:gd name="T13" fmla="*/ T12 w 289"/>
                                      <a:gd name="T14" fmla="+- 0 879 858"/>
                                      <a:gd name="T15" fmla="*/ 879 h 132"/>
                                      <a:gd name="T16" fmla="+- 0 3872 3715"/>
                                      <a:gd name="T17" fmla="*/ T16 w 289"/>
                                      <a:gd name="T18" fmla="+- 0 875 858"/>
                                      <a:gd name="T19" fmla="*/ 875 h 132"/>
                                      <a:gd name="T20" fmla="+- 0 3852 3715"/>
                                      <a:gd name="T21" fmla="*/ T20 w 289"/>
                                      <a:gd name="T22" fmla="+- 0 869 858"/>
                                      <a:gd name="T23" fmla="*/ 869 h 132"/>
                                      <a:gd name="T24" fmla="+- 0 3831 3715"/>
                                      <a:gd name="T25" fmla="*/ T24 w 289"/>
                                      <a:gd name="T26" fmla="+- 0 864 858"/>
                                      <a:gd name="T27" fmla="*/ 864 h 132"/>
                                      <a:gd name="T28" fmla="+- 0 3810 3715"/>
                                      <a:gd name="T29" fmla="*/ T28 w 289"/>
                                      <a:gd name="T30" fmla="+- 0 860 858"/>
                                      <a:gd name="T31" fmla="*/ 860 h 132"/>
                                      <a:gd name="T32" fmla="+- 0 3790 3715"/>
                                      <a:gd name="T33" fmla="*/ T32 w 289"/>
                                      <a:gd name="T34" fmla="+- 0 858 858"/>
                                      <a:gd name="T35" fmla="*/ 858 h 132"/>
                                      <a:gd name="T36" fmla="+- 0 3772 3715"/>
                                      <a:gd name="T37" fmla="*/ T36 w 289"/>
                                      <a:gd name="T38" fmla="+- 0 858 858"/>
                                      <a:gd name="T39" fmla="*/ 858 h 132"/>
                                      <a:gd name="T40" fmla="+- 0 3720 3715"/>
                                      <a:gd name="T41" fmla="*/ T40 w 289"/>
                                      <a:gd name="T42" fmla="+- 0 908 858"/>
                                      <a:gd name="T43" fmla="*/ 908 h 132"/>
                                      <a:gd name="T44" fmla="+- 0 3715 3715"/>
                                      <a:gd name="T45" fmla="*/ T44 w 289"/>
                                      <a:gd name="T46" fmla="+- 0 940 858"/>
                                      <a:gd name="T47" fmla="*/ 940 h 132"/>
                                      <a:gd name="T48" fmla="+- 0 3719 3715"/>
                                      <a:gd name="T49" fmla="*/ T48 w 289"/>
                                      <a:gd name="T50" fmla="+- 0 954 858"/>
                                      <a:gd name="T51" fmla="*/ 954 h 132"/>
                                      <a:gd name="T52" fmla="+- 0 3773 3715"/>
                                      <a:gd name="T53" fmla="*/ T52 w 289"/>
                                      <a:gd name="T54" fmla="+- 0 986 858"/>
                                      <a:gd name="T55" fmla="*/ 986 h 132"/>
                                      <a:gd name="T56" fmla="+- 0 3806 3715"/>
                                      <a:gd name="T57" fmla="*/ T56 w 289"/>
                                      <a:gd name="T58" fmla="+- 0 990 858"/>
                                      <a:gd name="T59" fmla="*/ 990 h 132"/>
                                      <a:gd name="T60" fmla="+- 0 3823 3715"/>
                                      <a:gd name="T61" fmla="*/ T60 w 289"/>
                                      <a:gd name="T62" fmla="+- 0 987 858"/>
                                      <a:gd name="T63" fmla="*/ 987 h 132"/>
                                      <a:gd name="T64" fmla="+- 0 3840 3715"/>
                                      <a:gd name="T65" fmla="*/ T64 w 289"/>
                                      <a:gd name="T66" fmla="+- 0 982 858"/>
                                      <a:gd name="T67" fmla="*/ 982 h 1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289" h="132">
                                        <a:moveTo>
                                          <a:pt x="289" y="50"/>
                                        </a:moveTo>
                                        <a:lnTo>
                                          <a:pt x="231" y="33"/>
                                        </a:lnTo>
                                        <a:lnTo>
                                          <a:pt x="190" y="24"/>
                                        </a:lnTo>
                                        <a:lnTo>
                                          <a:pt x="175" y="21"/>
                                        </a:lnTo>
                                        <a:lnTo>
                                          <a:pt x="157" y="17"/>
                                        </a:lnTo>
                                        <a:lnTo>
                                          <a:pt x="137" y="11"/>
                                        </a:lnTo>
                                        <a:lnTo>
                                          <a:pt x="116" y="6"/>
                                        </a:lnTo>
                                        <a:lnTo>
                                          <a:pt x="95" y="2"/>
                                        </a:lnTo>
                                        <a:lnTo>
                                          <a:pt x="75" y="0"/>
                                        </a:lnTo>
                                        <a:lnTo>
                                          <a:pt x="57" y="0"/>
                                        </a:lnTo>
                                        <a:lnTo>
                                          <a:pt x="5" y="50"/>
                                        </a:lnTo>
                                        <a:lnTo>
                                          <a:pt x="0" y="82"/>
                                        </a:lnTo>
                                        <a:lnTo>
                                          <a:pt x="4" y="96"/>
                                        </a:lnTo>
                                        <a:lnTo>
                                          <a:pt x="58" y="128"/>
                                        </a:lnTo>
                                        <a:lnTo>
                                          <a:pt x="91" y="132"/>
                                        </a:lnTo>
                                        <a:lnTo>
                                          <a:pt x="108" y="129"/>
                                        </a:lnTo>
                                        <a:lnTo>
                                          <a:pt x="125" y="12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05" name="Group 2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00" y="847"/>
                                  <a:ext cx="16" cy="2"/>
                                  <a:chOff x="3800" y="847"/>
                                  <a:chExt cx="16" cy="2"/>
                                </a:xfrm>
                              </wpg:grpSpPr>
                              <wps:wsp>
                                <wps:cNvPr id="1806" name="Freeform 2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00" y="847"/>
                                    <a:ext cx="16" cy="2"/>
                                  </a:xfrm>
                                  <a:custGeom>
                                    <a:avLst/>
                                    <a:gdLst>
                                      <a:gd name="T0" fmla="+- 0 3800 3800"/>
                                      <a:gd name="T1" fmla="*/ T0 w 16"/>
                                      <a:gd name="T2" fmla="+- 0 3816 3800"/>
                                      <a:gd name="T3" fmla="*/ T2 w 16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6">
                                        <a:moveTo>
                                          <a:pt x="0" y="0"/>
                                        </a:moveTo>
                                        <a:lnTo>
                                          <a:pt x="1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737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07" name="Group 2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97" y="823"/>
                                  <a:ext cx="38" cy="30"/>
                                  <a:chOff x="3897" y="823"/>
                                  <a:chExt cx="38" cy="30"/>
                                </a:xfrm>
                              </wpg:grpSpPr>
                              <wps:wsp>
                                <wps:cNvPr id="1808" name="Freeform 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97" y="823"/>
                                    <a:ext cx="38" cy="30"/>
                                  </a:xfrm>
                                  <a:custGeom>
                                    <a:avLst/>
                                    <a:gdLst>
                                      <a:gd name="T0" fmla="+- 0 3935 3897"/>
                                      <a:gd name="T1" fmla="*/ T0 w 38"/>
                                      <a:gd name="T2" fmla="+- 0 833 823"/>
                                      <a:gd name="T3" fmla="*/ 833 h 30"/>
                                      <a:gd name="T4" fmla="+- 0 3914 3897"/>
                                      <a:gd name="T5" fmla="*/ T4 w 38"/>
                                      <a:gd name="T6" fmla="+- 0 823 823"/>
                                      <a:gd name="T7" fmla="*/ 823 h 30"/>
                                      <a:gd name="T8" fmla="+- 0 3906 3897"/>
                                      <a:gd name="T9" fmla="*/ T8 w 38"/>
                                      <a:gd name="T10" fmla="+- 0 833 823"/>
                                      <a:gd name="T11" fmla="*/ 833 h 30"/>
                                      <a:gd name="T12" fmla="+- 0 3897 3897"/>
                                      <a:gd name="T13" fmla="*/ T12 w 38"/>
                                      <a:gd name="T14" fmla="+- 0 854 823"/>
                                      <a:gd name="T15" fmla="*/ 854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8" h="30">
                                        <a:moveTo>
                                          <a:pt x="38" y="10"/>
                                        </a:moveTo>
                                        <a:lnTo>
                                          <a:pt x="17" y="0"/>
                                        </a:lnTo>
                                        <a:lnTo>
                                          <a:pt x="9" y="10"/>
                                        </a:lnTo>
                                        <a:lnTo>
                                          <a:pt x="0" y="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09" name="Group 2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17" y="973"/>
                                  <a:ext cx="162" cy="16"/>
                                  <a:chOff x="3917" y="973"/>
                                  <a:chExt cx="162" cy="16"/>
                                </a:xfrm>
                              </wpg:grpSpPr>
                              <wps:wsp>
                                <wps:cNvPr id="1810" name="Freeform 2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17" y="973"/>
                                    <a:ext cx="162" cy="16"/>
                                  </a:xfrm>
                                  <a:custGeom>
                                    <a:avLst/>
                                    <a:gdLst>
                                      <a:gd name="T0" fmla="+- 0 4079 3917"/>
                                      <a:gd name="T1" fmla="*/ T0 w 162"/>
                                      <a:gd name="T2" fmla="+- 0 987 973"/>
                                      <a:gd name="T3" fmla="*/ 987 h 16"/>
                                      <a:gd name="T4" fmla="+- 0 4041 3917"/>
                                      <a:gd name="T5" fmla="*/ T4 w 162"/>
                                      <a:gd name="T6" fmla="+- 0 988 973"/>
                                      <a:gd name="T7" fmla="*/ 988 h 16"/>
                                      <a:gd name="T8" fmla="+- 0 4010 3917"/>
                                      <a:gd name="T9" fmla="*/ T8 w 162"/>
                                      <a:gd name="T10" fmla="+- 0 989 973"/>
                                      <a:gd name="T11" fmla="*/ 989 h 16"/>
                                      <a:gd name="T12" fmla="+- 0 3987 3917"/>
                                      <a:gd name="T13" fmla="*/ T12 w 162"/>
                                      <a:gd name="T14" fmla="+- 0 989 973"/>
                                      <a:gd name="T15" fmla="*/ 989 h 16"/>
                                      <a:gd name="T16" fmla="+- 0 3969 3917"/>
                                      <a:gd name="T17" fmla="*/ T16 w 162"/>
                                      <a:gd name="T18" fmla="+- 0 988 973"/>
                                      <a:gd name="T19" fmla="*/ 988 h 16"/>
                                      <a:gd name="T20" fmla="+- 0 3954 3917"/>
                                      <a:gd name="T21" fmla="*/ T20 w 162"/>
                                      <a:gd name="T22" fmla="+- 0 986 973"/>
                                      <a:gd name="T23" fmla="*/ 986 h 16"/>
                                      <a:gd name="T24" fmla="+- 0 3941 3917"/>
                                      <a:gd name="T25" fmla="*/ T24 w 162"/>
                                      <a:gd name="T26" fmla="+- 0 983 973"/>
                                      <a:gd name="T27" fmla="*/ 983 h 16"/>
                                      <a:gd name="T28" fmla="+- 0 3930 3917"/>
                                      <a:gd name="T29" fmla="*/ T28 w 162"/>
                                      <a:gd name="T30" fmla="+- 0 979 973"/>
                                      <a:gd name="T31" fmla="*/ 979 h 16"/>
                                      <a:gd name="T32" fmla="+- 0 3917 3917"/>
                                      <a:gd name="T33" fmla="*/ T32 w 162"/>
                                      <a:gd name="T34" fmla="+- 0 973 973"/>
                                      <a:gd name="T35" fmla="*/ 973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62" h="16">
                                        <a:moveTo>
                                          <a:pt x="162" y="14"/>
                                        </a:moveTo>
                                        <a:lnTo>
                                          <a:pt x="124" y="15"/>
                                        </a:lnTo>
                                        <a:lnTo>
                                          <a:pt x="93" y="16"/>
                                        </a:lnTo>
                                        <a:lnTo>
                                          <a:pt x="70" y="16"/>
                                        </a:lnTo>
                                        <a:lnTo>
                                          <a:pt x="52" y="15"/>
                                        </a:lnTo>
                                        <a:lnTo>
                                          <a:pt x="37" y="13"/>
                                        </a:lnTo>
                                        <a:lnTo>
                                          <a:pt x="24" y="10"/>
                                        </a:lnTo>
                                        <a:lnTo>
                                          <a:pt x="13" y="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11" name="Group 2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2" y="1779"/>
                                  <a:ext cx="92" cy="15"/>
                                  <a:chOff x="3322" y="1779"/>
                                  <a:chExt cx="92" cy="15"/>
                                </a:xfrm>
                              </wpg:grpSpPr>
                              <wps:wsp>
                                <wps:cNvPr id="1812" name="Freeform 2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22" y="1779"/>
                                    <a:ext cx="92" cy="15"/>
                                  </a:xfrm>
                                  <a:custGeom>
                                    <a:avLst/>
                                    <a:gdLst>
                                      <a:gd name="T0" fmla="+- 0 3413 3322"/>
                                      <a:gd name="T1" fmla="*/ T0 w 92"/>
                                      <a:gd name="T2" fmla="+- 0 1780 1779"/>
                                      <a:gd name="T3" fmla="*/ 1780 h 15"/>
                                      <a:gd name="T4" fmla="+- 0 3381 3322"/>
                                      <a:gd name="T5" fmla="*/ T4 w 92"/>
                                      <a:gd name="T6" fmla="+- 0 1789 1779"/>
                                      <a:gd name="T7" fmla="*/ 1789 h 15"/>
                                      <a:gd name="T8" fmla="+- 0 3359 3322"/>
                                      <a:gd name="T9" fmla="*/ T8 w 92"/>
                                      <a:gd name="T10" fmla="+- 0 1794 1779"/>
                                      <a:gd name="T11" fmla="*/ 1794 h 15"/>
                                      <a:gd name="T12" fmla="+- 0 3344 3322"/>
                                      <a:gd name="T13" fmla="*/ T12 w 92"/>
                                      <a:gd name="T14" fmla="+- 0 1794 1779"/>
                                      <a:gd name="T15" fmla="*/ 1794 h 15"/>
                                      <a:gd name="T16" fmla="+- 0 3333 3322"/>
                                      <a:gd name="T17" fmla="*/ T16 w 92"/>
                                      <a:gd name="T18" fmla="+- 0 1789 1779"/>
                                      <a:gd name="T19" fmla="*/ 1789 h 15"/>
                                      <a:gd name="T20" fmla="+- 0 3322 3322"/>
                                      <a:gd name="T21" fmla="*/ T20 w 92"/>
                                      <a:gd name="T22" fmla="+- 0 1779 1779"/>
                                      <a:gd name="T23" fmla="*/ 1779 h 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2" h="15">
                                        <a:moveTo>
                                          <a:pt x="91" y="1"/>
                                        </a:moveTo>
                                        <a:lnTo>
                                          <a:pt x="59" y="10"/>
                                        </a:lnTo>
                                        <a:lnTo>
                                          <a:pt x="37" y="15"/>
                                        </a:lnTo>
                                        <a:lnTo>
                                          <a:pt x="22" y="15"/>
                                        </a:lnTo>
                                        <a:lnTo>
                                          <a:pt x="11" y="10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13" name="Group 2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35" y="1777"/>
                                  <a:ext cx="109" cy="30"/>
                                  <a:chOff x="3935" y="1777"/>
                                  <a:chExt cx="109" cy="30"/>
                                </a:xfrm>
                              </wpg:grpSpPr>
                              <wps:wsp>
                                <wps:cNvPr id="1814" name="Freeform 2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35" y="1777"/>
                                    <a:ext cx="109" cy="30"/>
                                  </a:xfrm>
                                  <a:custGeom>
                                    <a:avLst/>
                                    <a:gdLst>
                                      <a:gd name="T0" fmla="+- 0 3935 3935"/>
                                      <a:gd name="T1" fmla="*/ T0 w 109"/>
                                      <a:gd name="T2" fmla="+- 0 1777 1777"/>
                                      <a:gd name="T3" fmla="*/ 1777 h 30"/>
                                      <a:gd name="T4" fmla="+- 0 3955 3935"/>
                                      <a:gd name="T5" fmla="*/ T4 w 109"/>
                                      <a:gd name="T6" fmla="+- 0 1791 1777"/>
                                      <a:gd name="T7" fmla="*/ 1791 h 30"/>
                                      <a:gd name="T8" fmla="+- 0 3971 3935"/>
                                      <a:gd name="T9" fmla="*/ T8 w 109"/>
                                      <a:gd name="T10" fmla="+- 0 1801 1777"/>
                                      <a:gd name="T11" fmla="*/ 1801 h 30"/>
                                      <a:gd name="T12" fmla="+- 0 3984 3935"/>
                                      <a:gd name="T13" fmla="*/ T12 w 109"/>
                                      <a:gd name="T14" fmla="+- 0 1806 1777"/>
                                      <a:gd name="T15" fmla="*/ 1806 h 30"/>
                                      <a:gd name="T16" fmla="+- 0 3996 3935"/>
                                      <a:gd name="T17" fmla="*/ T16 w 109"/>
                                      <a:gd name="T18" fmla="+- 0 1807 1777"/>
                                      <a:gd name="T19" fmla="*/ 1807 h 30"/>
                                      <a:gd name="T20" fmla="+- 0 4009 3935"/>
                                      <a:gd name="T21" fmla="*/ T20 w 109"/>
                                      <a:gd name="T22" fmla="+- 0 1803 1777"/>
                                      <a:gd name="T23" fmla="*/ 1803 h 30"/>
                                      <a:gd name="T24" fmla="+- 0 4025 3935"/>
                                      <a:gd name="T25" fmla="*/ T24 w 109"/>
                                      <a:gd name="T26" fmla="+- 0 1794 1777"/>
                                      <a:gd name="T27" fmla="*/ 1794 h 30"/>
                                      <a:gd name="T28" fmla="+- 0 4044 3935"/>
                                      <a:gd name="T29" fmla="*/ T28 w 109"/>
                                      <a:gd name="T30" fmla="+- 0 1781 1777"/>
                                      <a:gd name="T31" fmla="*/ 1781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09" h="30">
                                        <a:moveTo>
                                          <a:pt x="0" y="0"/>
                                        </a:moveTo>
                                        <a:lnTo>
                                          <a:pt x="20" y="14"/>
                                        </a:lnTo>
                                        <a:lnTo>
                                          <a:pt x="36" y="24"/>
                                        </a:lnTo>
                                        <a:lnTo>
                                          <a:pt x="49" y="29"/>
                                        </a:lnTo>
                                        <a:lnTo>
                                          <a:pt x="61" y="30"/>
                                        </a:lnTo>
                                        <a:lnTo>
                                          <a:pt x="74" y="26"/>
                                        </a:lnTo>
                                        <a:lnTo>
                                          <a:pt x="90" y="17"/>
                                        </a:lnTo>
                                        <a:lnTo>
                                          <a:pt x="109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15" name="Group 2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36" y="669"/>
                                  <a:ext cx="2" cy="1224"/>
                                  <a:chOff x="4436" y="669"/>
                                  <a:chExt cx="2" cy="1224"/>
                                </a:xfrm>
                              </wpg:grpSpPr>
                              <wps:wsp>
                                <wps:cNvPr id="1816" name="Freeform 2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36" y="669"/>
                                    <a:ext cx="2" cy="1224"/>
                                  </a:xfrm>
                                  <a:custGeom>
                                    <a:avLst/>
                                    <a:gdLst>
                                      <a:gd name="T0" fmla="+- 0 669 669"/>
                                      <a:gd name="T1" fmla="*/ 669 h 1224"/>
                                      <a:gd name="T2" fmla="+- 0 1893 669"/>
                                      <a:gd name="T3" fmla="*/ 1893 h 122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224">
                                        <a:moveTo>
                                          <a:pt x="0" y="0"/>
                                        </a:moveTo>
                                        <a:lnTo>
                                          <a:pt x="0" y="122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17" name="Group 2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66" y="590"/>
                                  <a:ext cx="641" cy="1312"/>
                                  <a:chOff x="4766" y="590"/>
                                  <a:chExt cx="641" cy="1312"/>
                                </a:xfrm>
                              </wpg:grpSpPr>
                              <wps:wsp>
                                <wps:cNvPr id="1818" name="Freeform 2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66" y="590"/>
                                    <a:ext cx="641" cy="1312"/>
                                  </a:xfrm>
                                  <a:custGeom>
                                    <a:avLst/>
                                    <a:gdLst>
                                      <a:gd name="T0" fmla="+- 0 5058 4766"/>
                                      <a:gd name="T1" fmla="*/ T0 w 641"/>
                                      <a:gd name="T2" fmla="+- 0 808 590"/>
                                      <a:gd name="T3" fmla="*/ 808 h 1312"/>
                                      <a:gd name="T4" fmla="+- 0 5144 4766"/>
                                      <a:gd name="T5" fmla="*/ T4 w 641"/>
                                      <a:gd name="T6" fmla="+- 0 788 590"/>
                                      <a:gd name="T7" fmla="*/ 788 h 1312"/>
                                      <a:gd name="T8" fmla="+- 0 5141 4766"/>
                                      <a:gd name="T9" fmla="*/ T8 w 641"/>
                                      <a:gd name="T10" fmla="+- 0 735 590"/>
                                      <a:gd name="T11" fmla="*/ 735 h 1312"/>
                                      <a:gd name="T12" fmla="+- 0 5136 4766"/>
                                      <a:gd name="T13" fmla="*/ T12 w 641"/>
                                      <a:gd name="T14" fmla="+- 0 710 590"/>
                                      <a:gd name="T15" fmla="*/ 710 h 1312"/>
                                      <a:gd name="T16" fmla="+- 0 5156 4766"/>
                                      <a:gd name="T17" fmla="*/ T16 w 641"/>
                                      <a:gd name="T18" fmla="+- 0 617 590"/>
                                      <a:gd name="T19" fmla="*/ 617 h 1312"/>
                                      <a:gd name="T20" fmla="+- 0 5250 4766"/>
                                      <a:gd name="T21" fmla="*/ T20 w 641"/>
                                      <a:gd name="T22" fmla="+- 0 590 590"/>
                                      <a:gd name="T23" fmla="*/ 590 h 1312"/>
                                      <a:gd name="T24" fmla="+- 0 5324 4766"/>
                                      <a:gd name="T25" fmla="*/ T24 w 641"/>
                                      <a:gd name="T26" fmla="+- 0 678 590"/>
                                      <a:gd name="T27" fmla="*/ 678 h 1312"/>
                                      <a:gd name="T28" fmla="+- 0 5320 4766"/>
                                      <a:gd name="T29" fmla="*/ T28 w 641"/>
                                      <a:gd name="T30" fmla="+- 0 692 590"/>
                                      <a:gd name="T31" fmla="*/ 692 h 1312"/>
                                      <a:gd name="T32" fmla="+- 0 5317 4766"/>
                                      <a:gd name="T33" fmla="*/ T32 w 641"/>
                                      <a:gd name="T34" fmla="+- 0 737 590"/>
                                      <a:gd name="T35" fmla="*/ 737 h 1312"/>
                                      <a:gd name="T36" fmla="+- 0 5297 4766"/>
                                      <a:gd name="T37" fmla="*/ T36 w 641"/>
                                      <a:gd name="T38" fmla="+- 0 769 590"/>
                                      <a:gd name="T39" fmla="*/ 769 h 1312"/>
                                      <a:gd name="T40" fmla="+- 0 5274 4766"/>
                                      <a:gd name="T41" fmla="*/ T40 w 641"/>
                                      <a:gd name="T42" fmla="+- 0 799 590"/>
                                      <a:gd name="T43" fmla="*/ 799 h 1312"/>
                                      <a:gd name="T44" fmla="+- 0 5279 4766"/>
                                      <a:gd name="T45" fmla="*/ T44 w 641"/>
                                      <a:gd name="T46" fmla="+- 0 843 590"/>
                                      <a:gd name="T47" fmla="*/ 843 h 1312"/>
                                      <a:gd name="T48" fmla="+- 0 5298 4766"/>
                                      <a:gd name="T49" fmla="*/ T48 w 641"/>
                                      <a:gd name="T50" fmla="+- 0 882 590"/>
                                      <a:gd name="T51" fmla="*/ 882 h 1312"/>
                                      <a:gd name="T52" fmla="+- 0 5333 4766"/>
                                      <a:gd name="T53" fmla="*/ T52 w 641"/>
                                      <a:gd name="T54" fmla="+- 0 921 590"/>
                                      <a:gd name="T55" fmla="*/ 921 h 1312"/>
                                      <a:gd name="T56" fmla="+- 0 5342 4766"/>
                                      <a:gd name="T57" fmla="*/ T56 w 641"/>
                                      <a:gd name="T58" fmla="+- 0 950 590"/>
                                      <a:gd name="T59" fmla="*/ 950 h 1312"/>
                                      <a:gd name="T60" fmla="+- 0 5341 4766"/>
                                      <a:gd name="T61" fmla="*/ T60 w 641"/>
                                      <a:gd name="T62" fmla="+- 0 992 590"/>
                                      <a:gd name="T63" fmla="*/ 992 h 1312"/>
                                      <a:gd name="T64" fmla="+- 0 5308 4766"/>
                                      <a:gd name="T65" fmla="*/ T64 w 641"/>
                                      <a:gd name="T66" fmla="+- 0 1109 590"/>
                                      <a:gd name="T67" fmla="*/ 1109 h 1312"/>
                                      <a:gd name="T68" fmla="+- 0 5302 4766"/>
                                      <a:gd name="T69" fmla="*/ T68 w 641"/>
                                      <a:gd name="T70" fmla="+- 0 1143 590"/>
                                      <a:gd name="T71" fmla="*/ 1143 h 1312"/>
                                      <a:gd name="T72" fmla="+- 0 5303 4766"/>
                                      <a:gd name="T73" fmla="*/ T72 w 641"/>
                                      <a:gd name="T74" fmla="+- 0 1183 590"/>
                                      <a:gd name="T75" fmla="*/ 1183 h 1312"/>
                                      <a:gd name="T76" fmla="+- 0 5296 4766"/>
                                      <a:gd name="T77" fmla="*/ T76 w 641"/>
                                      <a:gd name="T78" fmla="+- 0 1216 590"/>
                                      <a:gd name="T79" fmla="*/ 1216 h 1312"/>
                                      <a:gd name="T80" fmla="+- 0 5279 4766"/>
                                      <a:gd name="T81" fmla="*/ T80 w 641"/>
                                      <a:gd name="T82" fmla="+- 0 1259 590"/>
                                      <a:gd name="T83" fmla="*/ 1259 h 1312"/>
                                      <a:gd name="T84" fmla="+- 0 5277 4766"/>
                                      <a:gd name="T85" fmla="*/ T84 w 641"/>
                                      <a:gd name="T86" fmla="+- 0 1307 590"/>
                                      <a:gd name="T87" fmla="*/ 1307 h 1312"/>
                                      <a:gd name="T88" fmla="+- 0 5280 4766"/>
                                      <a:gd name="T89" fmla="*/ T88 w 641"/>
                                      <a:gd name="T90" fmla="+- 0 1350 590"/>
                                      <a:gd name="T91" fmla="*/ 1350 h 1312"/>
                                      <a:gd name="T92" fmla="+- 0 5278 4766"/>
                                      <a:gd name="T93" fmla="*/ T92 w 641"/>
                                      <a:gd name="T94" fmla="+- 0 1384 590"/>
                                      <a:gd name="T95" fmla="*/ 1384 h 1312"/>
                                      <a:gd name="T96" fmla="+- 0 5263 4766"/>
                                      <a:gd name="T97" fmla="*/ T96 w 641"/>
                                      <a:gd name="T98" fmla="+- 0 1417 590"/>
                                      <a:gd name="T99" fmla="*/ 1417 h 1312"/>
                                      <a:gd name="T100" fmla="+- 0 5256 4766"/>
                                      <a:gd name="T101" fmla="*/ T100 w 641"/>
                                      <a:gd name="T102" fmla="+- 0 1497 590"/>
                                      <a:gd name="T103" fmla="*/ 1497 h 1312"/>
                                      <a:gd name="T104" fmla="+- 0 5253 4766"/>
                                      <a:gd name="T105" fmla="*/ T104 w 641"/>
                                      <a:gd name="T106" fmla="+- 0 1540 590"/>
                                      <a:gd name="T107" fmla="*/ 1540 h 1312"/>
                                      <a:gd name="T108" fmla="+- 0 5253 4766"/>
                                      <a:gd name="T109" fmla="*/ T108 w 641"/>
                                      <a:gd name="T110" fmla="+- 0 1561 590"/>
                                      <a:gd name="T111" fmla="*/ 1561 h 1312"/>
                                      <a:gd name="T112" fmla="+- 0 5256 4766"/>
                                      <a:gd name="T113" fmla="*/ T112 w 641"/>
                                      <a:gd name="T114" fmla="+- 0 1588 590"/>
                                      <a:gd name="T115" fmla="*/ 1588 h 1312"/>
                                      <a:gd name="T116" fmla="+- 0 5249 4766"/>
                                      <a:gd name="T117" fmla="*/ T116 w 641"/>
                                      <a:gd name="T118" fmla="+- 0 1623 590"/>
                                      <a:gd name="T119" fmla="*/ 1623 h 1312"/>
                                      <a:gd name="T120" fmla="+- 0 5247 4766"/>
                                      <a:gd name="T121" fmla="*/ T120 w 641"/>
                                      <a:gd name="T122" fmla="+- 0 1745 590"/>
                                      <a:gd name="T123" fmla="*/ 1745 h 1312"/>
                                      <a:gd name="T124" fmla="+- 0 5266 4766"/>
                                      <a:gd name="T125" fmla="*/ T124 w 641"/>
                                      <a:gd name="T126" fmla="+- 0 1812 590"/>
                                      <a:gd name="T127" fmla="*/ 1812 h 1312"/>
                                      <a:gd name="T128" fmla="+- 0 5364 4766"/>
                                      <a:gd name="T129" fmla="*/ T128 w 641"/>
                                      <a:gd name="T130" fmla="+- 0 1850 590"/>
                                      <a:gd name="T131" fmla="*/ 1850 h 1312"/>
                                      <a:gd name="T132" fmla="+- 0 5395 4766"/>
                                      <a:gd name="T133" fmla="*/ T132 w 641"/>
                                      <a:gd name="T134" fmla="+- 0 1855 590"/>
                                      <a:gd name="T135" fmla="*/ 1855 h 1312"/>
                                      <a:gd name="T136" fmla="+- 0 5407 4766"/>
                                      <a:gd name="T137" fmla="*/ T136 w 641"/>
                                      <a:gd name="T138" fmla="+- 0 1877 590"/>
                                      <a:gd name="T139" fmla="*/ 1877 h 1312"/>
                                      <a:gd name="T140" fmla="+- 0 5386 4766"/>
                                      <a:gd name="T141" fmla="*/ T140 w 641"/>
                                      <a:gd name="T142" fmla="+- 0 1893 590"/>
                                      <a:gd name="T143" fmla="*/ 1893 h 1312"/>
                                      <a:gd name="T144" fmla="+- 0 5343 4766"/>
                                      <a:gd name="T145" fmla="*/ T144 w 641"/>
                                      <a:gd name="T146" fmla="+- 0 1900 590"/>
                                      <a:gd name="T147" fmla="*/ 1900 h 1312"/>
                                      <a:gd name="T148" fmla="+- 0 5299 4766"/>
                                      <a:gd name="T149" fmla="*/ T148 w 641"/>
                                      <a:gd name="T150" fmla="+- 0 1899 590"/>
                                      <a:gd name="T151" fmla="*/ 1899 h 1312"/>
                                      <a:gd name="T152" fmla="+- 0 5260 4766"/>
                                      <a:gd name="T153" fmla="*/ T152 w 641"/>
                                      <a:gd name="T154" fmla="+- 0 1897 590"/>
                                      <a:gd name="T155" fmla="*/ 1897 h 1312"/>
                                      <a:gd name="T156" fmla="+- 0 5225 4766"/>
                                      <a:gd name="T157" fmla="*/ T156 w 641"/>
                                      <a:gd name="T158" fmla="+- 0 1898 590"/>
                                      <a:gd name="T159" fmla="*/ 1898 h 1312"/>
                                      <a:gd name="T160" fmla="+- 0 5175 4766"/>
                                      <a:gd name="T161" fmla="*/ T160 w 641"/>
                                      <a:gd name="T162" fmla="+- 0 1901 590"/>
                                      <a:gd name="T163" fmla="*/ 1901 h 1312"/>
                                      <a:gd name="T164" fmla="+- 0 5137 4766"/>
                                      <a:gd name="T165" fmla="*/ T164 w 641"/>
                                      <a:gd name="T166" fmla="+- 0 1889 590"/>
                                      <a:gd name="T167" fmla="*/ 1889 h 1312"/>
                                      <a:gd name="T168" fmla="+- 0 5130 4766"/>
                                      <a:gd name="T169" fmla="*/ T168 w 641"/>
                                      <a:gd name="T170" fmla="+- 0 1863 590"/>
                                      <a:gd name="T171" fmla="*/ 1863 h 1312"/>
                                      <a:gd name="T172" fmla="+- 0 5139 4766"/>
                                      <a:gd name="T173" fmla="*/ T172 w 641"/>
                                      <a:gd name="T174" fmla="+- 0 1830 590"/>
                                      <a:gd name="T175" fmla="*/ 1830 h 1312"/>
                                      <a:gd name="T176" fmla="+- 0 5146 4766"/>
                                      <a:gd name="T177" fmla="*/ T176 w 641"/>
                                      <a:gd name="T178" fmla="+- 0 1782 590"/>
                                      <a:gd name="T179" fmla="*/ 1782 h 1312"/>
                                      <a:gd name="T180" fmla="+- 0 5146 4766"/>
                                      <a:gd name="T181" fmla="*/ T180 w 641"/>
                                      <a:gd name="T182" fmla="+- 0 1731 590"/>
                                      <a:gd name="T183" fmla="*/ 1731 h 1312"/>
                                      <a:gd name="T184" fmla="+- 0 5124 4766"/>
                                      <a:gd name="T185" fmla="*/ T184 w 641"/>
                                      <a:gd name="T186" fmla="+- 0 1638 590"/>
                                      <a:gd name="T187" fmla="*/ 1638 h 1312"/>
                                      <a:gd name="T188" fmla="+- 0 5112 4766"/>
                                      <a:gd name="T189" fmla="*/ T188 w 641"/>
                                      <a:gd name="T190" fmla="+- 0 1591 590"/>
                                      <a:gd name="T191" fmla="*/ 1591 h 1312"/>
                                      <a:gd name="T192" fmla="+- 0 5076 4766"/>
                                      <a:gd name="T193" fmla="*/ T192 w 641"/>
                                      <a:gd name="T194" fmla="+- 0 1552 590"/>
                                      <a:gd name="T195" fmla="*/ 1552 h 1312"/>
                                      <a:gd name="T196" fmla="+- 0 4971 4766"/>
                                      <a:gd name="T197" fmla="*/ T196 w 641"/>
                                      <a:gd name="T198" fmla="+- 0 1434 590"/>
                                      <a:gd name="T199" fmla="*/ 1434 h 1312"/>
                                      <a:gd name="T200" fmla="+- 0 4918 4766"/>
                                      <a:gd name="T201" fmla="*/ T200 w 641"/>
                                      <a:gd name="T202" fmla="+- 0 1369 590"/>
                                      <a:gd name="T203" fmla="*/ 1369 h 1312"/>
                                      <a:gd name="T204" fmla="+- 0 4895 4766"/>
                                      <a:gd name="T205" fmla="*/ T204 w 641"/>
                                      <a:gd name="T206" fmla="+- 0 1345 590"/>
                                      <a:gd name="T207" fmla="*/ 1345 h 1312"/>
                                      <a:gd name="T208" fmla="+- 0 4890 4766"/>
                                      <a:gd name="T209" fmla="*/ T208 w 641"/>
                                      <a:gd name="T210" fmla="+- 0 1308 590"/>
                                      <a:gd name="T211" fmla="*/ 1308 h 1312"/>
                                      <a:gd name="T212" fmla="+- 0 4812 4766"/>
                                      <a:gd name="T213" fmla="*/ T212 w 641"/>
                                      <a:gd name="T214" fmla="+- 0 1225 590"/>
                                      <a:gd name="T215" fmla="*/ 1225 h 1312"/>
                                      <a:gd name="T216" fmla="+- 0 4782 4766"/>
                                      <a:gd name="T217" fmla="*/ T216 w 641"/>
                                      <a:gd name="T218" fmla="+- 0 1260 590"/>
                                      <a:gd name="T219" fmla="*/ 1260 h 1312"/>
                                      <a:gd name="T220" fmla="+- 0 4768 4766"/>
                                      <a:gd name="T221" fmla="*/ T220 w 641"/>
                                      <a:gd name="T222" fmla="+- 0 1267 590"/>
                                      <a:gd name="T223" fmla="*/ 1267 h 1312"/>
                                      <a:gd name="T224" fmla="+- 0 4781 4766"/>
                                      <a:gd name="T225" fmla="*/ T224 w 641"/>
                                      <a:gd name="T226" fmla="+- 0 1190 590"/>
                                      <a:gd name="T227" fmla="*/ 1190 h 1312"/>
                                      <a:gd name="T228" fmla="+- 0 4818 4766"/>
                                      <a:gd name="T229" fmla="*/ T228 w 641"/>
                                      <a:gd name="T230" fmla="+- 0 1138 590"/>
                                      <a:gd name="T231" fmla="*/ 1138 h 1312"/>
                                      <a:gd name="T232" fmla="+- 0 4829 4766"/>
                                      <a:gd name="T233" fmla="*/ T232 w 641"/>
                                      <a:gd name="T234" fmla="+- 0 1099 590"/>
                                      <a:gd name="T235" fmla="*/ 1099 h 1312"/>
                                      <a:gd name="T236" fmla="+- 0 4834 4766"/>
                                      <a:gd name="T237" fmla="*/ T236 w 641"/>
                                      <a:gd name="T238" fmla="+- 0 1053 590"/>
                                      <a:gd name="T239" fmla="*/ 1053 h 1312"/>
                                      <a:gd name="T240" fmla="+- 0 4860 4766"/>
                                      <a:gd name="T241" fmla="*/ T240 w 641"/>
                                      <a:gd name="T242" fmla="+- 0 974 590"/>
                                      <a:gd name="T243" fmla="*/ 974 h 1312"/>
                                      <a:gd name="T244" fmla="+- 0 4921 4766"/>
                                      <a:gd name="T245" fmla="*/ T244 w 641"/>
                                      <a:gd name="T246" fmla="+- 0 916 590"/>
                                      <a:gd name="T247" fmla="*/ 916 h 1312"/>
                                      <a:gd name="T248" fmla="+- 0 4998 4766"/>
                                      <a:gd name="T249" fmla="*/ T248 w 641"/>
                                      <a:gd name="T250" fmla="+- 0 861 590"/>
                                      <a:gd name="T251" fmla="*/ 861 h 13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  <a:cxn ang="0">
                                        <a:pos x="T237" y="T239"/>
                                      </a:cxn>
                                      <a:cxn ang="0">
                                        <a:pos x="T241" y="T243"/>
                                      </a:cxn>
                                      <a:cxn ang="0">
                                        <a:pos x="T245" y="T247"/>
                                      </a:cxn>
                                      <a:cxn ang="0">
                                        <a:pos x="T249" y="T251"/>
                                      </a:cxn>
                                    </a:cxnLst>
                                    <a:rect l="0" t="0" r="r" b="b"/>
                                    <a:pathLst>
                                      <a:path w="641" h="1312">
                                        <a:moveTo>
                                          <a:pt x="234" y="271"/>
                                        </a:moveTo>
                                        <a:lnTo>
                                          <a:pt x="292" y="218"/>
                                        </a:lnTo>
                                        <a:lnTo>
                                          <a:pt x="367" y="198"/>
                                        </a:lnTo>
                                        <a:lnTo>
                                          <a:pt x="378" y="198"/>
                                        </a:lnTo>
                                        <a:lnTo>
                                          <a:pt x="376" y="164"/>
                                        </a:lnTo>
                                        <a:lnTo>
                                          <a:pt x="375" y="145"/>
                                        </a:lnTo>
                                        <a:lnTo>
                                          <a:pt x="373" y="133"/>
                                        </a:lnTo>
                                        <a:lnTo>
                                          <a:pt x="370" y="120"/>
                                        </a:lnTo>
                                        <a:lnTo>
                                          <a:pt x="368" y="103"/>
                                        </a:lnTo>
                                        <a:lnTo>
                                          <a:pt x="390" y="27"/>
                                        </a:lnTo>
                                        <a:lnTo>
                                          <a:pt x="462" y="0"/>
                                        </a:lnTo>
                                        <a:lnTo>
                                          <a:pt x="484" y="0"/>
                                        </a:lnTo>
                                        <a:lnTo>
                                          <a:pt x="541" y="29"/>
                                        </a:lnTo>
                                        <a:lnTo>
                                          <a:pt x="558" y="88"/>
                                        </a:lnTo>
                                        <a:lnTo>
                                          <a:pt x="558" y="101"/>
                                        </a:lnTo>
                                        <a:lnTo>
                                          <a:pt x="554" y="102"/>
                                        </a:lnTo>
                                        <a:lnTo>
                                          <a:pt x="554" y="125"/>
                                        </a:lnTo>
                                        <a:lnTo>
                                          <a:pt x="551" y="147"/>
                                        </a:lnTo>
                                        <a:lnTo>
                                          <a:pt x="542" y="163"/>
                                        </a:lnTo>
                                        <a:lnTo>
                                          <a:pt x="531" y="179"/>
                                        </a:lnTo>
                                        <a:lnTo>
                                          <a:pt x="526" y="198"/>
                                        </a:lnTo>
                                        <a:lnTo>
                                          <a:pt x="508" y="209"/>
                                        </a:lnTo>
                                        <a:lnTo>
                                          <a:pt x="505" y="224"/>
                                        </a:lnTo>
                                        <a:lnTo>
                                          <a:pt x="513" y="253"/>
                                        </a:lnTo>
                                        <a:lnTo>
                                          <a:pt x="523" y="277"/>
                                        </a:lnTo>
                                        <a:lnTo>
                                          <a:pt x="532" y="292"/>
                                        </a:lnTo>
                                        <a:lnTo>
                                          <a:pt x="553" y="315"/>
                                        </a:lnTo>
                                        <a:lnTo>
                                          <a:pt x="567" y="331"/>
                                        </a:lnTo>
                                        <a:lnTo>
                                          <a:pt x="574" y="345"/>
                                        </a:lnTo>
                                        <a:lnTo>
                                          <a:pt x="576" y="360"/>
                                        </a:lnTo>
                                        <a:lnTo>
                                          <a:pt x="577" y="381"/>
                                        </a:lnTo>
                                        <a:lnTo>
                                          <a:pt x="575" y="402"/>
                                        </a:lnTo>
                                        <a:lnTo>
                                          <a:pt x="561" y="467"/>
                                        </a:lnTo>
                                        <a:lnTo>
                                          <a:pt x="542" y="519"/>
                                        </a:lnTo>
                                        <a:lnTo>
                                          <a:pt x="537" y="535"/>
                                        </a:lnTo>
                                        <a:lnTo>
                                          <a:pt x="536" y="553"/>
                                        </a:lnTo>
                                        <a:lnTo>
                                          <a:pt x="537" y="574"/>
                                        </a:lnTo>
                                        <a:lnTo>
                                          <a:pt x="537" y="593"/>
                                        </a:lnTo>
                                        <a:lnTo>
                                          <a:pt x="536" y="611"/>
                                        </a:lnTo>
                                        <a:lnTo>
                                          <a:pt x="530" y="626"/>
                                        </a:lnTo>
                                        <a:lnTo>
                                          <a:pt x="519" y="645"/>
                                        </a:lnTo>
                                        <a:lnTo>
                                          <a:pt x="513" y="669"/>
                                        </a:lnTo>
                                        <a:lnTo>
                                          <a:pt x="511" y="694"/>
                                        </a:lnTo>
                                        <a:lnTo>
                                          <a:pt x="511" y="717"/>
                                        </a:lnTo>
                                        <a:lnTo>
                                          <a:pt x="512" y="732"/>
                                        </a:lnTo>
                                        <a:lnTo>
                                          <a:pt x="514" y="760"/>
                                        </a:lnTo>
                                        <a:lnTo>
                                          <a:pt x="515" y="779"/>
                                        </a:lnTo>
                                        <a:lnTo>
                                          <a:pt x="512" y="794"/>
                                        </a:lnTo>
                                        <a:lnTo>
                                          <a:pt x="507" y="809"/>
                                        </a:lnTo>
                                        <a:lnTo>
                                          <a:pt x="497" y="827"/>
                                        </a:lnTo>
                                        <a:lnTo>
                                          <a:pt x="493" y="872"/>
                                        </a:lnTo>
                                        <a:lnTo>
                                          <a:pt x="490" y="907"/>
                                        </a:lnTo>
                                        <a:lnTo>
                                          <a:pt x="488" y="932"/>
                                        </a:lnTo>
                                        <a:lnTo>
                                          <a:pt x="487" y="950"/>
                                        </a:lnTo>
                                        <a:lnTo>
                                          <a:pt x="487" y="962"/>
                                        </a:lnTo>
                                        <a:lnTo>
                                          <a:pt x="487" y="971"/>
                                        </a:lnTo>
                                        <a:lnTo>
                                          <a:pt x="488" y="979"/>
                                        </a:lnTo>
                                        <a:lnTo>
                                          <a:pt x="490" y="998"/>
                                        </a:lnTo>
                                        <a:lnTo>
                                          <a:pt x="487" y="1016"/>
                                        </a:lnTo>
                                        <a:lnTo>
                                          <a:pt x="483" y="1033"/>
                                        </a:lnTo>
                                        <a:lnTo>
                                          <a:pt x="481" y="1055"/>
                                        </a:lnTo>
                                        <a:lnTo>
                                          <a:pt x="481" y="1155"/>
                                        </a:lnTo>
                                        <a:lnTo>
                                          <a:pt x="476" y="1201"/>
                                        </a:lnTo>
                                        <a:lnTo>
                                          <a:pt x="500" y="1222"/>
                                        </a:lnTo>
                                        <a:lnTo>
                                          <a:pt x="560" y="1258"/>
                                        </a:lnTo>
                                        <a:lnTo>
                                          <a:pt x="598" y="1260"/>
                                        </a:lnTo>
                                        <a:lnTo>
                                          <a:pt x="614" y="1261"/>
                                        </a:lnTo>
                                        <a:lnTo>
                                          <a:pt x="629" y="1265"/>
                                        </a:lnTo>
                                        <a:lnTo>
                                          <a:pt x="640" y="1276"/>
                                        </a:lnTo>
                                        <a:lnTo>
                                          <a:pt x="641" y="1287"/>
                                        </a:lnTo>
                                        <a:lnTo>
                                          <a:pt x="634" y="1296"/>
                                        </a:lnTo>
                                        <a:lnTo>
                                          <a:pt x="620" y="1303"/>
                                        </a:lnTo>
                                        <a:lnTo>
                                          <a:pt x="600" y="1308"/>
                                        </a:lnTo>
                                        <a:lnTo>
                                          <a:pt x="577" y="1310"/>
                                        </a:lnTo>
                                        <a:lnTo>
                                          <a:pt x="555" y="1310"/>
                                        </a:lnTo>
                                        <a:lnTo>
                                          <a:pt x="533" y="1309"/>
                                        </a:lnTo>
                                        <a:lnTo>
                                          <a:pt x="513" y="1308"/>
                                        </a:lnTo>
                                        <a:lnTo>
                                          <a:pt x="494" y="1307"/>
                                        </a:lnTo>
                                        <a:lnTo>
                                          <a:pt x="476" y="1307"/>
                                        </a:lnTo>
                                        <a:lnTo>
                                          <a:pt x="459" y="1308"/>
                                        </a:lnTo>
                                        <a:lnTo>
                                          <a:pt x="433" y="1312"/>
                                        </a:lnTo>
                                        <a:lnTo>
                                          <a:pt x="409" y="1311"/>
                                        </a:lnTo>
                                        <a:lnTo>
                                          <a:pt x="387" y="1307"/>
                                        </a:lnTo>
                                        <a:lnTo>
                                          <a:pt x="371" y="1299"/>
                                        </a:lnTo>
                                        <a:lnTo>
                                          <a:pt x="363" y="1288"/>
                                        </a:lnTo>
                                        <a:lnTo>
                                          <a:pt x="364" y="1273"/>
                                        </a:lnTo>
                                        <a:lnTo>
                                          <a:pt x="368" y="1257"/>
                                        </a:lnTo>
                                        <a:lnTo>
                                          <a:pt x="373" y="1240"/>
                                        </a:lnTo>
                                        <a:lnTo>
                                          <a:pt x="378" y="1219"/>
                                        </a:lnTo>
                                        <a:lnTo>
                                          <a:pt x="380" y="1192"/>
                                        </a:lnTo>
                                        <a:lnTo>
                                          <a:pt x="380" y="1165"/>
                                        </a:lnTo>
                                        <a:lnTo>
                                          <a:pt x="380" y="1141"/>
                                        </a:lnTo>
                                        <a:lnTo>
                                          <a:pt x="368" y="1071"/>
                                        </a:lnTo>
                                        <a:lnTo>
                                          <a:pt x="358" y="1048"/>
                                        </a:lnTo>
                                        <a:lnTo>
                                          <a:pt x="351" y="1022"/>
                                        </a:lnTo>
                                        <a:lnTo>
                                          <a:pt x="346" y="1001"/>
                                        </a:lnTo>
                                        <a:lnTo>
                                          <a:pt x="344" y="988"/>
                                        </a:lnTo>
                                        <a:lnTo>
                                          <a:pt x="310" y="962"/>
                                        </a:lnTo>
                                        <a:lnTo>
                                          <a:pt x="253" y="915"/>
                                        </a:lnTo>
                                        <a:lnTo>
                                          <a:pt x="205" y="844"/>
                                        </a:lnTo>
                                        <a:lnTo>
                                          <a:pt x="184" y="796"/>
                                        </a:lnTo>
                                        <a:lnTo>
                                          <a:pt x="152" y="779"/>
                                        </a:lnTo>
                                        <a:lnTo>
                                          <a:pt x="136" y="767"/>
                                        </a:lnTo>
                                        <a:lnTo>
                                          <a:pt x="129" y="755"/>
                                        </a:lnTo>
                                        <a:lnTo>
                                          <a:pt x="128" y="737"/>
                                        </a:lnTo>
                                        <a:lnTo>
                                          <a:pt x="124" y="718"/>
                                        </a:lnTo>
                                        <a:lnTo>
                                          <a:pt x="83" y="665"/>
                                        </a:lnTo>
                                        <a:lnTo>
                                          <a:pt x="46" y="635"/>
                                        </a:lnTo>
                                        <a:lnTo>
                                          <a:pt x="28" y="656"/>
                                        </a:lnTo>
                                        <a:lnTo>
                                          <a:pt x="16" y="670"/>
                                        </a:lnTo>
                                        <a:lnTo>
                                          <a:pt x="7" y="677"/>
                                        </a:lnTo>
                                        <a:lnTo>
                                          <a:pt x="2" y="677"/>
                                        </a:lnTo>
                                        <a:lnTo>
                                          <a:pt x="0" y="669"/>
                                        </a:lnTo>
                                        <a:lnTo>
                                          <a:pt x="15" y="600"/>
                                        </a:lnTo>
                                        <a:lnTo>
                                          <a:pt x="43" y="560"/>
                                        </a:lnTo>
                                        <a:lnTo>
                                          <a:pt x="52" y="548"/>
                                        </a:lnTo>
                                        <a:lnTo>
                                          <a:pt x="59" y="530"/>
                                        </a:lnTo>
                                        <a:lnTo>
                                          <a:pt x="63" y="509"/>
                                        </a:lnTo>
                                        <a:lnTo>
                                          <a:pt x="66" y="486"/>
                                        </a:lnTo>
                                        <a:lnTo>
                                          <a:pt x="68" y="463"/>
                                        </a:lnTo>
                                        <a:lnTo>
                                          <a:pt x="71" y="443"/>
                                        </a:lnTo>
                                        <a:lnTo>
                                          <a:pt x="94" y="384"/>
                                        </a:lnTo>
                                        <a:lnTo>
                                          <a:pt x="137" y="341"/>
                                        </a:lnTo>
                                        <a:lnTo>
                                          <a:pt x="155" y="326"/>
                                        </a:lnTo>
                                        <a:lnTo>
                                          <a:pt x="207" y="283"/>
                                        </a:lnTo>
                                        <a:lnTo>
                                          <a:pt x="232" y="271"/>
                                        </a:lnTo>
                                        <a:lnTo>
                                          <a:pt x="234" y="2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19" name="Group 28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12" y="911"/>
                                  <a:ext cx="319" cy="460"/>
                                  <a:chOff x="4812" y="911"/>
                                  <a:chExt cx="319" cy="460"/>
                                </a:xfrm>
                              </wpg:grpSpPr>
                              <wps:wsp>
                                <wps:cNvPr id="1820" name="Freeform 2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12" y="911"/>
                                    <a:ext cx="319" cy="460"/>
                                  </a:xfrm>
                                  <a:custGeom>
                                    <a:avLst/>
                                    <a:gdLst>
                                      <a:gd name="T0" fmla="+- 0 4812 4812"/>
                                      <a:gd name="T1" fmla="*/ T0 w 319"/>
                                      <a:gd name="T2" fmla="+- 0 1225 911"/>
                                      <a:gd name="T3" fmla="*/ 1225 h 460"/>
                                      <a:gd name="T4" fmla="+- 0 4813 4812"/>
                                      <a:gd name="T5" fmla="*/ T4 w 319"/>
                                      <a:gd name="T6" fmla="+- 0 1191 911"/>
                                      <a:gd name="T7" fmla="*/ 1191 h 460"/>
                                      <a:gd name="T8" fmla="+- 0 4821 4812"/>
                                      <a:gd name="T9" fmla="*/ T8 w 319"/>
                                      <a:gd name="T10" fmla="+- 0 1179 911"/>
                                      <a:gd name="T11" fmla="*/ 1179 h 460"/>
                                      <a:gd name="T12" fmla="+- 0 4842 4812"/>
                                      <a:gd name="T13" fmla="*/ T12 w 319"/>
                                      <a:gd name="T14" fmla="+- 0 1178 911"/>
                                      <a:gd name="T15" fmla="*/ 1178 h 460"/>
                                      <a:gd name="T16" fmla="+- 0 4866 4812"/>
                                      <a:gd name="T17" fmla="*/ T16 w 319"/>
                                      <a:gd name="T18" fmla="+- 0 1183 911"/>
                                      <a:gd name="T19" fmla="*/ 1183 h 460"/>
                                      <a:gd name="T20" fmla="+- 0 4926 4812"/>
                                      <a:gd name="T21" fmla="*/ T20 w 319"/>
                                      <a:gd name="T22" fmla="+- 0 1205 911"/>
                                      <a:gd name="T23" fmla="*/ 1205 h 460"/>
                                      <a:gd name="T24" fmla="+- 0 4990 4812"/>
                                      <a:gd name="T25" fmla="*/ T24 w 319"/>
                                      <a:gd name="T26" fmla="+- 0 1235 911"/>
                                      <a:gd name="T27" fmla="*/ 1235 h 460"/>
                                      <a:gd name="T28" fmla="+- 0 5013 4812"/>
                                      <a:gd name="T29" fmla="*/ T28 w 319"/>
                                      <a:gd name="T30" fmla="+- 0 1266 911"/>
                                      <a:gd name="T31" fmla="*/ 1266 h 460"/>
                                      <a:gd name="T32" fmla="+- 0 5011 4812"/>
                                      <a:gd name="T33" fmla="*/ T32 w 319"/>
                                      <a:gd name="T34" fmla="+- 0 1289 911"/>
                                      <a:gd name="T35" fmla="*/ 1289 h 460"/>
                                      <a:gd name="T36" fmla="+- 0 5008 4812"/>
                                      <a:gd name="T37" fmla="*/ T36 w 319"/>
                                      <a:gd name="T38" fmla="+- 0 1302 911"/>
                                      <a:gd name="T39" fmla="*/ 1302 h 460"/>
                                      <a:gd name="T40" fmla="+- 0 5009 4812"/>
                                      <a:gd name="T41" fmla="*/ T40 w 319"/>
                                      <a:gd name="T42" fmla="+- 0 1312 911"/>
                                      <a:gd name="T43" fmla="*/ 1312 h 460"/>
                                      <a:gd name="T44" fmla="+- 0 5020 4812"/>
                                      <a:gd name="T45" fmla="*/ T44 w 319"/>
                                      <a:gd name="T46" fmla="+- 0 1323 911"/>
                                      <a:gd name="T47" fmla="*/ 1323 h 460"/>
                                      <a:gd name="T48" fmla="+- 0 5043 4812"/>
                                      <a:gd name="T49" fmla="*/ T48 w 319"/>
                                      <a:gd name="T50" fmla="+- 0 1344 911"/>
                                      <a:gd name="T51" fmla="*/ 1344 h 460"/>
                                      <a:gd name="T52" fmla="+- 0 5059 4812"/>
                                      <a:gd name="T53" fmla="*/ T52 w 319"/>
                                      <a:gd name="T54" fmla="+- 0 1361 911"/>
                                      <a:gd name="T55" fmla="*/ 1361 h 460"/>
                                      <a:gd name="T56" fmla="+- 0 5068 4812"/>
                                      <a:gd name="T57" fmla="*/ T56 w 319"/>
                                      <a:gd name="T58" fmla="+- 0 1370 911"/>
                                      <a:gd name="T59" fmla="*/ 1370 h 460"/>
                                      <a:gd name="T60" fmla="+- 0 5083 4812"/>
                                      <a:gd name="T61" fmla="*/ T60 w 319"/>
                                      <a:gd name="T62" fmla="+- 0 1346 911"/>
                                      <a:gd name="T63" fmla="*/ 1346 h 460"/>
                                      <a:gd name="T64" fmla="+- 0 5091 4812"/>
                                      <a:gd name="T65" fmla="*/ T64 w 319"/>
                                      <a:gd name="T66" fmla="+- 0 1330 911"/>
                                      <a:gd name="T67" fmla="*/ 1330 h 460"/>
                                      <a:gd name="T68" fmla="+- 0 5091 4812"/>
                                      <a:gd name="T69" fmla="*/ T68 w 319"/>
                                      <a:gd name="T70" fmla="+- 0 1318 911"/>
                                      <a:gd name="T71" fmla="*/ 1318 h 460"/>
                                      <a:gd name="T72" fmla="+- 0 5084 4812"/>
                                      <a:gd name="T73" fmla="*/ T72 w 319"/>
                                      <a:gd name="T74" fmla="+- 0 1308 911"/>
                                      <a:gd name="T75" fmla="*/ 1308 h 460"/>
                                      <a:gd name="T76" fmla="+- 0 5069 4812"/>
                                      <a:gd name="T77" fmla="*/ T76 w 319"/>
                                      <a:gd name="T78" fmla="+- 0 1294 911"/>
                                      <a:gd name="T79" fmla="*/ 1294 h 460"/>
                                      <a:gd name="T80" fmla="+- 0 5056 4812"/>
                                      <a:gd name="T81" fmla="*/ T80 w 319"/>
                                      <a:gd name="T82" fmla="+- 0 1279 911"/>
                                      <a:gd name="T83" fmla="*/ 1279 h 460"/>
                                      <a:gd name="T84" fmla="+- 0 5049 4812"/>
                                      <a:gd name="T85" fmla="*/ T84 w 319"/>
                                      <a:gd name="T86" fmla="+- 0 1262 911"/>
                                      <a:gd name="T87" fmla="*/ 1262 h 460"/>
                                      <a:gd name="T88" fmla="+- 0 5046 4812"/>
                                      <a:gd name="T89" fmla="*/ T88 w 319"/>
                                      <a:gd name="T90" fmla="+- 0 1243 911"/>
                                      <a:gd name="T91" fmla="*/ 1243 h 460"/>
                                      <a:gd name="T92" fmla="+- 0 5047 4812"/>
                                      <a:gd name="T93" fmla="*/ T92 w 319"/>
                                      <a:gd name="T94" fmla="+- 0 1223 911"/>
                                      <a:gd name="T95" fmla="*/ 1223 h 460"/>
                                      <a:gd name="T96" fmla="+- 0 5078 4812"/>
                                      <a:gd name="T97" fmla="*/ T96 w 319"/>
                                      <a:gd name="T98" fmla="+- 0 1165 911"/>
                                      <a:gd name="T99" fmla="*/ 1165 h 460"/>
                                      <a:gd name="T100" fmla="+- 0 5128 4812"/>
                                      <a:gd name="T101" fmla="*/ T100 w 319"/>
                                      <a:gd name="T102" fmla="+- 0 1123 911"/>
                                      <a:gd name="T103" fmla="*/ 1123 h 460"/>
                                      <a:gd name="T104" fmla="+- 0 5130 4812"/>
                                      <a:gd name="T105" fmla="*/ T104 w 319"/>
                                      <a:gd name="T106" fmla="+- 0 1088 911"/>
                                      <a:gd name="T107" fmla="*/ 1088 h 460"/>
                                      <a:gd name="T108" fmla="+- 0 5115 4812"/>
                                      <a:gd name="T109" fmla="*/ T108 w 319"/>
                                      <a:gd name="T110" fmla="+- 0 1019 911"/>
                                      <a:gd name="T111" fmla="*/ 1019 h 460"/>
                                      <a:gd name="T112" fmla="+- 0 5106 4812"/>
                                      <a:gd name="T113" fmla="*/ T112 w 319"/>
                                      <a:gd name="T114" fmla="+- 0 1002 911"/>
                                      <a:gd name="T115" fmla="*/ 1002 h 460"/>
                                      <a:gd name="T116" fmla="+- 0 5101 4812"/>
                                      <a:gd name="T117" fmla="*/ T116 w 319"/>
                                      <a:gd name="T118" fmla="+- 0 986 911"/>
                                      <a:gd name="T119" fmla="*/ 986 h 460"/>
                                      <a:gd name="T120" fmla="+- 0 5097 4812"/>
                                      <a:gd name="T121" fmla="*/ T120 w 319"/>
                                      <a:gd name="T122" fmla="+- 0 956 911"/>
                                      <a:gd name="T123" fmla="*/ 956 h 460"/>
                                      <a:gd name="T124" fmla="+- 0 5093 4812"/>
                                      <a:gd name="T125" fmla="*/ T124 w 319"/>
                                      <a:gd name="T126" fmla="+- 0 937 911"/>
                                      <a:gd name="T127" fmla="*/ 937 h 460"/>
                                      <a:gd name="T128" fmla="+- 0 5096 4812"/>
                                      <a:gd name="T129" fmla="*/ T128 w 319"/>
                                      <a:gd name="T130" fmla="+- 0 911 911"/>
                                      <a:gd name="T131" fmla="*/ 911 h 460"/>
                                      <a:gd name="T132" fmla="+- 0 5074 4812"/>
                                      <a:gd name="T133" fmla="*/ T132 w 319"/>
                                      <a:gd name="T134" fmla="+- 0 919 911"/>
                                      <a:gd name="T135" fmla="*/ 919 h 460"/>
                                      <a:gd name="T136" fmla="+- 0 5060 4812"/>
                                      <a:gd name="T137" fmla="*/ T136 w 319"/>
                                      <a:gd name="T138" fmla="+- 0 926 911"/>
                                      <a:gd name="T139" fmla="*/ 926 h 460"/>
                                      <a:gd name="T140" fmla="+- 0 5046 4812"/>
                                      <a:gd name="T141" fmla="*/ T140 w 319"/>
                                      <a:gd name="T142" fmla="+- 0 936 911"/>
                                      <a:gd name="T143" fmla="*/ 936 h 460"/>
                                      <a:gd name="T144" fmla="+- 0 5020 4812"/>
                                      <a:gd name="T145" fmla="*/ T144 w 319"/>
                                      <a:gd name="T146" fmla="+- 0 957 911"/>
                                      <a:gd name="T147" fmla="*/ 957 h 460"/>
                                      <a:gd name="T148" fmla="+- 0 4997 4812"/>
                                      <a:gd name="T149" fmla="*/ T148 w 319"/>
                                      <a:gd name="T150" fmla="+- 0 975 911"/>
                                      <a:gd name="T151" fmla="*/ 975 h 460"/>
                                      <a:gd name="T152" fmla="+- 0 4979 4812"/>
                                      <a:gd name="T153" fmla="*/ T152 w 319"/>
                                      <a:gd name="T154" fmla="+- 0 988 911"/>
                                      <a:gd name="T155" fmla="*/ 988 h 460"/>
                                      <a:gd name="T156" fmla="+- 0 4966 4812"/>
                                      <a:gd name="T157" fmla="*/ T156 w 319"/>
                                      <a:gd name="T158" fmla="+- 0 997 911"/>
                                      <a:gd name="T159" fmla="*/ 997 h 460"/>
                                      <a:gd name="T160" fmla="+- 0 4959 4812"/>
                                      <a:gd name="T161" fmla="*/ T160 w 319"/>
                                      <a:gd name="T162" fmla="+- 0 1001 911"/>
                                      <a:gd name="T163" fmla="*/ 1001 h 460"/>
                                      <a:gd name="T164" fmla="+- 0 4950 4812"/>
                                      <a:gd name="T165" fmla="*/ T164 w 319"/>
                                      <a:gd name="T166" fmla="+- 0 1033 911"/>
                                      <a:gd name="T167" fmla="*/ 1033 h 460"/>
                                      <a:gd name="T168" fmla="+- 0 4944 4812"/>
                                      <a:gd name="T169" fmla="*/ T168 w 319"/>
                                      <a:gd name="T170" fmla="+- 0 1050 911"/>
                                      <a:gd name="T171" fmla="*/ 1050 h 460"/>
                                      <a:gd name="T172" fmla="+- 0 4938 4812"/>
                                      <a:gd name="T173" fmla="*/ T172 w 319"/>
                                      <a:gd name="T174" fmla="+- 0 1061 911"/>
                                      <a:gd name="T175" fmla="*/ 1061 h 460"/>
                                      <a:gd name="T176" fmla="+- 0 4929 4812"/>
                                      <a:gd name="T177" fmla="*/ T176 w 319"/>
                                      <a:gd name="T178" fmla="+- 0 1076 911"/>
                                      <a:gd name="T179" fmla="*/ 1076 h 460"/>
                                      <a:gd name="T180" fmla="+- 0 4921 4812"/>
                                      <a:gd name="T181" fmla="*/ T180 w 319"/>
                                      <a:gd name="T182" fmla="+- 0 1093 911"/>
                                      <a:gd name="T183" fmla="*/ 1093 h 460"/>
                                      <a:gd name="T184" fmla="+- 0 4913 4812"/>
                                      <a:gd name="T185" fmla="*/ T184 w 319"/>
                                      <a:gd name="T186" fmla="+- 0 1113 911"/>
                                      <a:gd name="T187" fmla="*/ 1113 h 460"/>
                                      <a:gd name="T188" fmla="+- 0 4906 4812"/>
                                      <a:gd name="T189" fmla="*/ T188 w 319"/>
                                      <a:gd name="T190" fmla="+- 0 1134 911"/>
                                      <a:gd name="T191" fmla="*/ 1134 h 460"/>
                                      <a:gd name="T192" fmla="+- 0 4900 4812"/>
                                      <a:gd name="T193" fmla="*/ T192 w 319"/>
                                      <a:gd name="T194" fmla="+- 0 1155 911"/>
                                      <a:gd name="T195" fmla="*/ 1155 h 460"/>
                                      <a:gd name="T196" fmla="+- 0 4894 4812"/>
                                      <a:gd name="T197" fmla="*/ T196 w 319"/>
                                      <a:gd name="T198" fmla="+- 0 1174 911"/>
                                      <a:gd name="T199" fmla="*/ 1174 h 46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</a:cxnLst>
                                    <a:rect l="0" t="0" r="r" b="b"/>
                                    <a:pathLst>
                                      <a:path w="319" h="460">
                                        <a:moveTo>
                                          <a:pt x="0" y="314"/>
                                        </a:moveTo>
                                        <a:lnTo>
                                          <a:pt x="1" y="280"/>
                                        </a:lnTo>
                                        <a:lnTo>
                                          <a:pt x="9" y="268"/>
                                        </a:lnTo>
                                        <a:lnTo>
                                          <a:pt x="30" y="267"/>
                                        </a:lnTo>
                                        <a:lnTo>
                                          <a:pt x="54" y="272"/>
                                        </a:lnTo>
                                        <a:lnTo>
                                          <a:pt x="114" y="294"/>
                                        </a:lnTo>
                                        <a:lnTo>
                                          <a:pt x="178" y="324"/>
                                        </a:lnTo>
                                        <a:lnTo>
                                          <a:pt x="201" y="355"/>
                                        </a:lnTo>
                                        <a:lnTo>
                                          <a:pt x="199" y="378"/>
                                        </a:lnTo>
                                        <a:lnTo>
                                          <a:pt x="196" y="391"/>
                                        </a:lnTo>
                                        <a:lnTo>
                                          <a:pt x="197" y="401"/>
                                        </a:lnTo>
                                        <a:lnTo>
                                          <a:pt x="208" y="412"/>
                                        </a:lnTo>
                                        <a:lnTo>
                                          <a:pt x="231" y="433"/>
                                        </a:lnTo>
                                        <a:lnTo>
                                          <a:pt x="247" y="450"/>
                                        </a:lnTo>
                                        <a:lnTo>
                                          <a:pt x="256" y="459"/>
                                        </a:lnTo>
                                        <a:lnTo>
                                          <a:pt x="271" y="435"/>
                                        </a:lnTo>
                                        <a:lnTo>
                                          <a:pt x="279" y="419"/>
                                        </a:lnTo>
                                        <a:lnTo>
                                          <a:pt x="279" y="407"/>
                                        </a:lnTo>
                                        <a:lnTo>
                                          <a:pt x="272" y="397"/>
                                        </a:lnTo>
                                        <a:lnTo>
                                          <a:pt x="257" y="383"/>
                                        </a:lnTo>
                                        <a:lnTo>
                                          <a:pt x="244" y="368"/>
                                        </a:lnTo>
                                        <a:lnTo>
                                          <a:pt x="237" y="351"/>
                                        </a:lnTo>
                                        <a:lnTo>
                                          <a:pt x="234" y="332"/>
                                        </a:lnTo>
                                        <a:lnTo>
                                          <a:pt x="235" y="312"/>
                                        </a:lnTo>
                                        <a:lnTo>
                                          <a:pt x="266" y="254"/>
                                        </a:lnTo>
                                        <a:lnTo>
                                          <a:pt x="316" y="212"/>
                                        </a:lnTo>
                                        <a:lnTo>
                                          <a:pt x="318" y="177"/>
                                        </a:lnTo>
                                        <a:lnTo>
                                          <a:pt x="303" y="108"/>
                                        </a:lnTo>
                                        <a:lnTo>
                                          <a:pt x="294" y="91"/>
                                        </a:lnTo>
                                        <a:lnTo>
                                          <a:pt x="289" y="75"/>
                                        </a:lnTo>
                                        <a:lnTo>
                                          <a:pt x="285" y="45"/>
                                        </a:lnTo>
                                        <a:lnTo>
                                          <a:pt x="281" y="26"/>
                                        </a:lnTo>
                                        <a:lnTo>
                                          <a:pt x="284" y="0"/>
                                        </a:lnTo>
                                        <a:lnTo>
                                          <a:pt x="262" y="8"/>
                                        </a:lnTo>
                                        <a:lnTo>
                                          <a:pt x="248" y="15"/>
                                        </a:lnTo>
                                        <a:lnTo>
                                          <a:pt x="234" y="25"/>
                                        </a:lnTo>
                                        <a:lnTo>
                                          <a:pt x="208" y="46"/>
                                        </a:lnTo>
                                        <a:lnTo>
                                          <a:pt x="185" y="64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54" y="86"/>
                                        </a:lnTo>
                                        <a:lnTo>
                                          <a:pt x="147" y="90"/>
                                        </a:lnTo>
                                        <a:lnTo>
                                          <a:pt x="138" y="122"/>
                                        </a:lnTo>
                                        <a:lnTo>
                                          <a:pt x="132" y="139"/>
                                        </a:lnTo>
                                        <a:lnTo>
                                          <a:pt x="126" y="150"/>
                                        </a:lnTo>
                                        <a:lnTo>
                                          <a:pt x="117" y="165"/>
                                        </a:lnTo>
                                        <a:lnTo>
                                          <a:pt x="109" y="182"/>
                                        </a:lnTo>
                                        <a:lnTo>
                                          <a:pt x="101" y="202"/>
                                        </a:lnTo>
                                        <a:lnTo>
                                          <a:pt x="94" y="223"/>
                                        </a:lnTo>
                                        <a:lnTo>
                                          <a:pt x="88" y="244"/>
                                        </a:lnTo>
                                        <a:lnTo>
                                          <a:pt x="82" y="2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21" name="Group 2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6" y="788"/>
                                  <a:ext cx="168" cy="129"/>
                                  <a:chOff x="5146" y="788"/>
                                  <a:chExt cx="168" cy="129"/>
                                </a:xfrm>
                              </wpg:grpSpPr>
                              <wps:wsp>
                                <wps:cNvPr id="1822" name="Freeform 2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6" y="788"/>
                                    <a:ext cx="168" cy="129"/>
                                  </a:xfrm>
                                  <a:custGeom>
                                    <a:avLst/>
                                    <a:gdLst>
                                      <a:gd name="T0" fmla="+- 0 5146 5146"/>
                                      <a:gd name="T1" fmla="*/ T0 w 168"/>
                                      <a:gd name="T2" fmla="+- 0 788 788"/>
                                      <a:gd name="T3" fmla="*/ 788 h 129"/>
                                      <a:gd name="T4" fmla="+- 0 5200 5146"/>
                                      <a:gd name="T5" fmla="*/ T4 w 168"/>
                                      <a:gd name="T6" fmla="+- 0 842 788"/>
                                      <a:gd name="T7" fmla="*/ 842 h 129"/>
                                      <a:gd name="T8" fmla="+- 0 5213 5146"/>
                                      <a:gd name="T9" fmla="*/ T8 w 168"/>
                                      <a:gd name="T10" fmla="+- 0 860 788"/>
                                      <a:gd name="T11" fmla="*/ 860 h 129"/>
                                      <a:gd name="T12" fmla="+- 0 5226 5146"/>
                                      <a:gd name="T13" fmla="*/ T12 w 168"/>
                                      <a:gd name="T14" fmla="+- 0 876 788"/>
                                      <a:gd name="T15" fmla="*/ 876 h 129"/>
                                      <a:gd name="T16" fmla="+- 0 5280 5146"/>
                                      <a:gd name="T17" fmla="*/ T16 w 168"/>
                                      <a:gd name="T18" fmla="+- 0 916 788"/>
                                      <a:gd name="T19" fmla="*/ 916 h 129"/>
                                      <a:gd name="T20" fmla="+- 0 5296 5146"/>
                                      <a:gd name="T21" fmla="*/ T20 w 168"/>
                                      <a:gd name="T22" fmla="+- 0 917 788"/>
                                      <a:gd name="T23" fmla="*/ 917 h 129"/>
                                      <a:gd name="T24" fmla="+- 0 5314 5146"/>
                                      <a:gd name="T25" fmla="*/ T24 w 168"/>
                                      <a:gd name="T26" fmla="+- 0 913 788"/>
                                      <a:gd name="T27" fmla="*/ 913 h 1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68" h="129">
                                        <a:moveTo>
                                          <a:pt x="0" y="0"/>
                                        </a:moveTo>
                                        <a:lnTo>
                                          <a:pt x="54" y="54"/>
                                        </a:lnTo>
                                        <a:lnTo>
                                          <a:pt x="67" y="72"/>
                                        </a:lnTo>
                                        <a:lnTo>
                                          <a:pt x="80" y="88"/>
                                        </a:lnTo>
                                        <a:lnTo>
                                          <a:pt x="134" y="128"/>
                                        </a:lnTo>
                                        <a:lnTo>
                                          <a:pt x="150" y="129"/>
                                        </a:lnTo>
                                        <a:lnTo>
                                          <a:pt x="168" y="1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23" name="Group 2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05" y="874"/>
                                  <a:ext cx="122" cy="108"/>
                                  <a:chOff x="5105" y="874"/>
                                  <a:chExt cx="122" cy="108"/>
                                </a:xfrm>
                              </wpg:grpSpPr>
                              <wps:wsp>
                                <wps:cNvPr id="1824" name="Freeform 2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5" y="874"/>
                                    <a:ext cx="122" cy="108"/>
                                  </a:xfrm>
                                  <a:custGeom>
                                    <a:avLst/>
                                    <a:gdLst>
                                      <a:gd name="T0" fmla="+- 0 5219 5105"/>
                                      <a:gd name="T1" fmla="*/ T0 w 122"/>
                                      <a:gd name="T2" fmla="+- 0 874 874"/>
                                      <a:gd name="T3" fmla="*/ 874 h 108"/>
                                      <a:gd name="T4" fmla="+- 0 5224 5105"/>
                                      <a:gd name="T5" fmla="*/ T4 w 122"/>
                                      <a:gd name="T6" fmla="+- 0 904 874"/>
                                      <a:gd name="T7" fmla="*/ 904 h 108"/>
                                      <a:gd name="T8" fmla="+- 0 5227 5105"/>
                                      <a:gd name="T9" fmla="*/ T8 w 122"/>
                                      <a:gd name="T10" fmla="+- 0 929 874"/>
                                      <a:gd name="T11" fmla="*/ 929 h 108"/>
                                      <a:gd name="T12" fmla="+- 0 5228 5105"/>
                                      <a:gd name="T13" fmla="*/ T12 w 122"/>
                                      <a:gd name="T14" fmla="+- 0 949 874"/>
                                      <a:gd name="T15" fmla="*/ 949 h 108"/>
                                      <a:gd name="T16" fmla="+- 0 5226 5105"/>
                                      <a:gd name="T17" fmla="*/ T16 w 122"/>
                                      <a:gd name="T18" fmla="+- 0 963 874"/>
                                      <a:gd name="T19" fmla="*/ 963 h 108"/>
                                      <a:gd name="T20" fmla="+- 0 5222 5105"/>
                                      <a:gd name="T21" fmla="*/ T20 w 122"/>
                                      <a:gd name="T22" fmla="+- 0 973 874"/>
                                      <a:gd name="T23" fmla="*/ 973 h 108"/>
                                      <a:gd name="T24" fmla="+- 0 5214 5105"/>
                                      <a:gd name="T25" fmla="*/ T24 w 122"/>
                                      <a:gd name="T26" fmla="+- 0 980 874"/>
                                      <a:gd name="T27" fmla="*/ 980 h 108"/>
                                      <a:gd name="T28" fmla="+- 0 5203 5105"/>
                                      <a:gd name="T29" fmla="*/ T28 w 122"/>
                                      <a:gd name="T30" fmla="+- 0 982 874"/>
                                      <a:gd name="T31" fmla="*/ 982 h 108"/>
                                      <a:gd name="T32" fmla="+- 0 5186 5105"/>
                                      <a:gd name="T33" fmla="*/ T32 w 122"/>
                                      <a:gd name="T34" fmla="+- 0 981 874"/>
                                      <a:gd name="T35" fmla="*/ 981 h 108"/>
                                      <a:gd name="T36" fmla="+- 0 5165 5105"/>
                                      <a:gd name="T37" fmla="*/ T36 w 122"/>
                                      <a:gd name="T38" fmla="+- 0 977 874"/>
                                      <a:gd name="T39" fmla="*/ 977 h 108"/>
                                      <a:gd name="T40" fmla="+- 0 5138 5105"/>
                                      <a:gd name="T41" fmla="*/ T40 w 122"/>
                                      <a:gd name="T42" fmla="+- 0 971 874"/>
                                      <a:gd name="T43" fmla="*/ 971 h 108"/>
                                      <a:gd name="T44" fmla="+- 0 5105 5105"/>
                                      <a:gd name="T45" fmla="*/ T44 w 122"/>
                                      <a:gd name="T46" fmla="+- 0 962 874"/>
                                      <a:gd name="T47" fmla="*/ 962 h 10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122" h="108">
                                        <a:moveTo>
                                          <a:pt x="114" y="0"/>
                                        </a:moveTo>
                                        <a:lnTo>
                                          <a:pt x="119" y="30"/>
                                        </a:lnTo>
                                        <a:lnTo>
                                          <a:pt x="122" y="55"/>
                                        </a:lnTo>
                                        <a:lnTo>
                                          <a:pt x="123" y="75"/>
                                        </a:lnTo>
                                        <a:lnTo>
                                          <a:pt x="121" y="89"/>
                                        </a:lnTo>
                                        <a:lnTo>
                                          <a:pt x="117" y="99"/>
                                        </a:lnTo>
                                        <a:lnTo>
                                          <a:pt x="109" y="106"/>
                                        </a:lnTo>
                                        <a:lnTo>
                                          <a:pt x="98" y="108"/>
                                        </a:lnTo>
                                        <a:lnTo>
                                          <a:pt x="81" y="107"/>
                                        </a:lnTo>
                                        <a:lnTo>
                                          <a:pt x="60" y="103"/>
                                        </a:lnTo>
                                        <a:lnTo>
                                          <a:pt x="33" y="97"/>
                                        </a:lnTo>
                                        <a:lnTo>
                                          <a:pt x="0" y="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25" name="Group 2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26" y="1421"/>
                                  <a:ext cx="134" cy="158"/>
                                  <a:chOff x="5126" y="1421"/>
                                  <a:chExt cx="134" cy="158"/>
                                </a:xfrm>
                              </wpg:grpSpPr>
                              <wps:wsp>
                                <wps:cNvPr id="1826" name="Freeform 2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26" y="1421"/>
                                    <a:ext cx="134" cy="158"/>
                                  </a:xfrm>
                                  <a:custGeom>
                                    <a:avLst/>
                                    <a:gdLst>
                                      <a:gd name="T0" fmla="+- 0 5260 5126"/>
                                      <a:gd name="T1" fmla="*/ T0 w 134"/>
                                      <a:gd name="T2" fmla="+- 0 1421 1421"/>
                                      <a:gd name="T3" fmla="*/ 1421 h 158"/>
                                      <a:gd name="T4" fmla="+- 0 5229 5126"/>
                                      <a:gd name="T5" fmla="*/ T4 w 134"/>
                                      <a:gd name="T6" fmla="+- 0 1476 1421"/>
                                      <a:gd name="T7" fmla="*/ 1476 h 158"/>
                                      <a:gd name="T8" fmla="+- 0 5215 5126"/>
                                      <a:gd name="T9" fmla="*/ T8 w 134"/>
                                      <a:gd name="T10" fmla="+- 0 1506 1421"/>
                                      <a:gd name="T11" fmla="*/ 1506 h 158"/>
                                      <a:gd name="T12" fmla="+- 0 5201 5126"/>
                                      <a:gd name="T13" fmla="*/ T12 w 134"/>
                                      <a:gd name="T14" fmla="+- 0 1533 1421"/>
                                      <a:gd name="T15" fmla="*/ 1533 h 158"/>
                                      <a:gd name="T16" fmla="+- 0 5187 5126"/>
                                      <a:gd name="T17" fmla="*/ T16 w 134"/>
                                      <a:gd name="T18" fmla="+- 0 1553 1421"/>
                                      <a:gd name="T19" fmla="*/ 1553 h 158"/>
                                      <a:gd name="T20" fmla="+- 0 5173 5126"/>
                                      <a:gd name="T21" fmla="*/ T20 w 134"/>
                                      <a:gd name="T22" fmla="+- 0 1567 1421"/>
                                      <a:gd name="T23" fmla="*/ 1567 h 158"/>
                                      <a:gd name="T24" fmla="+- 0 5159 5126"/>
                                      <a:gd name="T25" fmla="*/ T24 w 134"/>
                                      <a:gd name="T26" fmla="+- 0 1575 1421"/>
                                      <a:gd name="T27" fmla="*/ 1575 h 158"/>
                                      <a:gd name="T28" fmla="+- 0 5143 5126"/>
                                      <a:gd name="T29" fmla="*/ T28 w 134"/>
                                      <a:gd name="T30" fmla="+- 0 1579 1421"/>
                                      <a:gd name="T31" fmla="*/ 1579 h 158"/>
                                      <a:gd name="T32" fmla="+- 0 5126 5126"/>
                                      <a:gd name="T33" fmla="*/ T32 w 134"/>
                                      <a:gd name="T34" fmla="+- 0 1579 1421"/>
                                      <a:gd name="T35" fmla="*/ 1579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34" h="158">
                                        <a:moveTo>
                                          <a:pt x="134" y="0"/>
                                        </a:moveTo>
                                        <a:lnTo>
                                          <a:pt x="103" y="55"/>
                                        </a:lnTo>
                                        <a:lnTo>
                                          <a:pt x="89" y="85"/>
                                        </a:lnTo>
                                        <a:lnTo>
                                          <a:pt x="75" y="112"/>
                                        </a:lnTo>
                                        <a:lnTo>
                                          <a:pt x="61" y="132"/>
                                        </a:lnTo>
                                        <a:lnTo>
                                          <a:pt x="47" y="146"/>
                                        </a:lnTo>
                                        <a:lnTo>
                                          <a:pt x="33" y="154"/>
                                        </a:lnTo>
                                        <a:lnTo>
                                          <a:pt x="17" y="158"/>
                                        </a:lnTo>
                                        <a:lnTo>
                                          <a:pt x="0" y="15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27" name="Group 29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068" y="1371"/>
                                  <a:ext cx="63" cy="72"/>
                                  <a:chOff x="5068" y="1371"/>
                                  <a:chExt cx="63" cy="72"/>
                                </a:xfrm>
                              </wpg:grpSpPr>
                              <wps:wsp>
                                <wps:cNvPr id="1828" name="Freeform 2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8" y="1371"/>
                                    <a:ext cx="63" cy="72"/>
                                  </a:xfrm>
                                  <a:custGeom>
                                    <a:avLst/>
                                    <a:gdLst>
                                      <a:gd name="T0" fmla="+- 0 5068 5068"/>
                                      <a:gd name="T1" fmla="*/ T0 w 63"/>
                                      <a:gd name="T2" fmla="+- 0 1371 1371"/>
                                      <a:gd name="T3" fmla="*/ 1371 h 72"/>
                                      <a:gd name="T4" fmla="+- 0 5095 5068"/>
                                      <a:gd name="T5" fmla="*/ T4 w 63"/>
                                      <a:gd name="T6" fmla="+- 0 1382 1371"/>
                                      <a:gd name="T7" fmla="*/ 1382 h 72"/>
                                      <a:gd name="T8" fmla="+- 0 5112 5068"/>
                                      <a:gd name="T9" fmla="*/ T8 w 63"/>
                                      <a:gd name="T10" fmla="+- 0 1391 1371"/>
                                      <a:gd name="T11" fmla="*/ 1391 h 72"/>
                                      <a:gd name="T12" fmla="+- 0 5123 5068"/>
                                      <a:gd name="T13" fmla="*/ T12 w 63"/>
                                      <a:gd name="T14" fmla="+- 0 1403 1371"/>
                                      <a:gd name="T15" fmla="*/ 1403 h 72"/>
                                      <a:gd name="T16" fmla="+- 0 5128 5068"/>
                                      <a:gd name="T17" fmla="*/ T16 w 63"/>
                                      <a:gd name="T18" fmla="+- 0 1419 1371"/>
                                      <a:gd name="T19" fmla="*/ 1419 h 72"/>
                                      <a:gd name="T20" fmla="+- 0 5131 5068"/>
                                      <a:gd name="T21" fmla="*/ T20 w 63"/>
                                      <a:gd name="T22" fmla="+- 0 1443 1371"/>
                                      <a:gd name="T23" fmla="*/ 1443 h 7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63" h="72">
                                        <a:moveTo>
                                          <a:pt x="0" y="0"/>
                                        </a:moveTo>
                                        <a:lnTo>
                                          <a:pt x="27" y="11"/>
                                        </a:lnTo>
                                        <a:lnTo>
                                          <a:pt x="44" y="20"/>
                                        </a:lnTo>
                                        <a:lnTo>
                                          <a:pt x="55" y="32"/>
                                        </a:lnTo>
                                        <a:lnTo>
                                          <a:pt x="60" y="48"/>
                                        </a:lnTo>
                                        <a:lnTo>
                                          <a:pt x="63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29" name="Group 29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74" y="1326"/>
                                  <a:ext cx="48" cy="56"/>
                                  <a:chOff x="4974" y="1326"/>
                                  <a:chExt cx="48" cy="56"/>
                                </a:xfrm>
                              </wpg:grpSpPr>
                              <wps:wsp>
                                <wps:cNvPr id="1830" name="Freeform 2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74" y="1326"/>
                                    <a:ext cx="48" cy="56"/>
                                  </a:xfrm>
                                  <a:custGeom>
                                    <a:avLst/>
                                    <a:gdLst>
                                      <a:gd name="T0" fmla="+- 0 5023 4974"/>
                                      <a:gd name="T1" fmla="*/ T0 w 48"/>
                                      <a:gd name="T2" fmla="+- 0 1326 1326"/>
                                      <a:gd name="T3" fmla="*/ 1326 h 56"/>
                                      <a:gd name="T4" fmla="+- 0 5017 4974"/>
                                      <a:gd name="T5" fmla="*/ T4 w 48"/>
                                      <a:gd name="T6" fmla="+- 0 1351 1326"/>
                                      <a:gd name="T7" fmla="*/ 1351 h 56"/>
                                      <a:gd name="T8" fmla="+- 0 5010 4974"/>
                                      <a:gd name="T9" fmla="*/ T8 w 48"/>
                                      <a:gd name="T10" fmla="+- 0 1367 1326"/>
                                      <a:gd name="T11" fmla="*/ 1367 h 56"/>
                                      <a:gd name="T12" fmla="+- 0 4997 4974"/>
                                      <a:gd name="T13" fmla="*/ T12 w 48"/>
                                      <a:gd name="T14" fmla="+- 0 1376 1326"/>
                                      <a:gd name="T15" fmla="*/ 1376 h 56"/>
                                      <a:gd name="T16" fmla="+- 0 4974 4974"/>
                                      <a:gd name="T17" fmla="*/ T16 w 48"/>
                                      <a:gd name="T18" fmla="+- 0 1381 1326"/>
                                      <a:gd name="T19" fmla="*/ 1381 h 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8" h="56">
                                        <a:moveTo>
                                          <a:pt x="49" y="0"/>
                                        </a:moveTo>
                                        <a:lnTo>
                                          <a:pt x="43" y="25"/>
                                        </a:lnTo>
                                        <a:lnTo>
                                          <a:pt x="36" y="41"/>
                                        </a:lnTo>
                                        <a:lnTo>
                                          <a:pt x="23" y="50"/>
                                        </a:lnTo>
                                        <a:lnTo>
                                          <a:pt x="0" y="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31" name="Group 2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6" y="1777"/>
                                  <a:ext cx="92" cy="46"/>
                                  <a:chOff x="5146" y="1777"/>
                                  <a:chExt cx="92" cy="46"/>
                                </a:xfrm>
                              </wpg:grpSpPr>
                              <wps:wsp>
                                <wps:cNvPr id="1832" name="Freeform 2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6" y="1777"/>
                                    <a:ext cx="92" cy="46"/>
                                  </a:xfrm>
                                  <a:custGeom>
                                    <a:avLst/>
                                    <a:gdLst>
                                      <a:gd name="T0" fmla="+- 0 5146 5146"/>
                                      <a:gd name="T1" fmla="*/ T0 w 92"/>
                                      <a:gd name="T2" fmla="+- 0 1777 1777"/>
                                      <a:gd name="T3" fmla="*/ 1777 h 46"/>
                                      <a:gd name="T4" fmla="+- 0 5151 5146"/>
                                      <a:gd name="T5" fmla="*/ T4 w 92"/>
                                      <a:gd name="T6" fmla="+- 0 1799 1777"/>
                                      <a:gd name="T7" fmla="*/ 1799 h 46"/>
                                      <a:gd name="T8" fmla="+- 0 5156 5146"/>
                                      <a:gd name="T9" fmla="*/ T8 w 92"/>
                                      <a:gd name="T10" fmla="+- 0 1813 1777"/>
                                      <a:gd name="T11" fmla="*/ 1813 h 46"/>
                                      <a:gd name="T12" fmla="+- 0 5163 5146"/>
                                      <a:gd name="T13" fmla="*/ T12 w 92"/>
                                      <a:gd name="T14" fmla="+- 0 1821 1777"/>
                                      <a:gd name="T15" fmla="*/ 1821 h 46"/>
                                      <a:gd name="T16" fmla="+- 0 5173 5146"/>
                                      <a:gd name="T17" fmla="*/ T16 w 92"/>
                                      <a:gd name="T18" fmla="+- 0 1823 1777"/>
                                      <a:gd name="T19" fmla="*/ 1823 h 46"/>
                                      <a:gd name="T20" fmla="+- 0 5188 5146"/>
                                      <a:gd name="T21" fmla="*/ T20 w 92"/>
                                      <a:gd name="T22" fmla="+- 0 1819 1777"/>
                                      <a:gd name="T23" fmla="*/ 1819 h 46"/>
                                      <a:gd name="T24" fmla="+- 0 5209 5146"/>
                                      <a:gd name="T25" fmla="*/ T24 w 92"/>
                                      <a:gd name="T26" fmla="+- 0 1809 1777"/>
                                      <a:gd name="T27" fmla="*/ 1809 h 46"/>
                                      <a:gd name="T28" fmla="+- 0 5238 5146"/>
                                      <a:gd name="T29" fmla="*/ T28 w 92"/>
                                      <a:gd name="T30" fmla="+- 0 1793 1777"/>
                                      <a:gd name="T31" fmla="*/ 1793 h 4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92" h="46">
                                        <a:moveTo>
                                          <a:pt x="0" y="0"/>
                                        </a:moveTo>
                                        <a:lnTo>
                                          <a:pt x="5" y="22"/>
                                        </a:lnTo>
                                        <a:lnTo>
                                          <a:pt x="10" y="36"/>
                                        </a:lnTo>
                                        <a:lnTo>
                                          <a:pt x="17" y="44"/>
                                        </a:lnTo>
                                        <a:lnTo>
                                          <a:pt x="27" y="46"/>
                                        </a:lnTo>
                                        <a:lnTo>
                                          <a:pt x="42" y="42"/>
                                        </a:lnTo>
                                        <a:lnTo>
                                          <a:pt x="63" y="32"/>
                                        </a:lnTo>
                                        <a:lnTo>
                                          <a:pt x="92" y="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33" name="Group 3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79" y="692"/>
                                  <a:ext cx="34" cy="41"/>
                                  <a:chOff x="5179" y="692"/>
                                  <a:chExt cx="34" cy="41"/>
                                </a:xfrm>
                              </wpg:grpSpPr>
                              <wps:wsp>
                                <wps:cNvPr id="1834" name="Freeform 3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79" y="692"/>
                                    <a:ext cx="34" cy="41"/>
                                  </a:xfrm>
                                  <a:custGeom>
                                    <a:avLst/>
                                    <a:gdLst>
                                      <a:gd name="T0" fmla="+- 0 5205 5179"/>
                                      <a:gd name="T1" fmla="*/ T0 w 34"/>
                                      <a:gd name="T2" fmla="+- 0 692 692"/>
                                      <a:gd name="T3" fmla="*/ 692 h 41"/>
                                      <a:gd name="T4" fmla="+- 0 5181 5179"/>
                                      <a:gd name="T5" fmla="*/ T4 w 34"/>
                                      <a:gd name="T6" fmla="+- 0 700 692"/>
                                      <a:gd name="T7" fmla="*/ 700 h 41"/>
                                      <a:gd name="T8" fmla="+- 0 5179 5179"/>
                                      <a:gd name="T9" fmla="*/ T8 w 34"/>
                                      <a:gd name="T10" fmla="+- 0 711 692"/>
                                      <a:gd name="T11" fmla="*/ 711 h 41"/>
                                      <a:gd name="T12" fmla="+- 0 5198 5179"/>
                                      <a:gd name="T13" fmla="*/ T12 w 34"/>
                                      <a:gd name="T14" fmla="+- 0 730 692"/>
                                      <a:gd name="T15" fmla="*/ 730 h 41"/>
                                      <a:gd name="T16" fmla="+- 0 5213 5179"/>
                                      <a:gd name="T17" fmla="*/ T16 w 34"/>
                                      <a:gd name="T18" fmla="+- 0 733 692"/>
                                      <a:gd name="T19" fmla="*/ 733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4" h="41">
                                        <a:moveTo>
                                          <a:pt x="26" y="0"/>
                                        </a:moveTo>
                                        <a:lnTo>
                                          <a:pt x="2" y="8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19" y="38"/>
                                        </a:lnTo>
                                        <a:lnTo>
                                          <a:pt x="34" y="4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35" name="Group 3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0" y="1120"/>
                                  <a:ext cx="153" cy="100"/>
                                  <a:chOff x="5140" y="1120"/>
                                  <a:chExt cx="153" cy="100"/>
                                </a:xfrm>
                              </wpg:grpSpPr>
                              <wps:wsp>
                                <wps:cNvPr id="1836" name="Freeform 3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0" y="1120"/>
                                    <a:ext cx="153" cy="100"/>
                                  </a:xfrm>
                                  <a:custGeom>
                                    <a:avLst/>
                                    <a:gdLst>
                                      <a:gd name="T0" fmla="+- 0 5292 5140"/>
                                      <a:gd name="T1" fmla="*/ T0 w 153"/>
                                      <a:gd name="T2" fmla="+- 0 1221 1120"/>
                                      <a:gd name="T3" fmla="*/ 1221 h 100"/>
                                      <a:gd name="T4" fmla="+- 0 5238 5140"/>
                                      <a:gd name="T5" fmla="*/ T4 w 153"/>
                                      <a:gd name="T6" fmla="+- 0 1170 1120"/>
                                      <a:gd name="T7" fmla="*/ 1170 h 100"/>
                                      <a:gd name="T8" fmla="+- 0 5190 5140"/>
                                      <a:gd name="T9" fmla="*/ T8 w 153"/>
                                      <a:gd name="T10" fmla="+- 0 1131 1120"/>
                                      <a:gd name="T11" fmla="*/ 1131 h 100"/>
                                      <a:gd name="T12" fmla="+- 0 5154 5140"/>
                                      <a:gd name="T13" fmla="*/ T12 w 153"/>
                                      <a:gd name="T14" fmla="+- 0 1121 1120"/>
                                      <a:gd name="T15" fmla="*/ 1121 h 100"/>
                                      <a:gd name="T16" fmla="+- 0 5140 5140"/>
                                      <a:gd name="T17" fmla="*/ T16 w 153"/>
                                      <a:gd name="T18" fmla="+- 0 1120 1120"/>
                                      <a:gd name="T19" fmla="*/ 1120 h 10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53" h="100">
                                        <a:moveTo>
                                          <a:pt x="152" y="101"/>
                                        </a:moveTo>
                                        <a:lnTo>
                                          <a:pt x="98" y="50"/>
                                        </a:lnTo>
                                        <a:lnTo>
                                          <a:pt x="50" y="11"/>
                                        </a:lnTo>
                                        <a:lnTo>
                                          <a:pt x="14" y="1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37" name="Group 30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86" y="583"/>
                                  <a:ext cx="558" cy="1322"/>
                                  <a:chOff x="5886" y="583"/>
                                  <a:chExt cx="558" cy="1322"/>
                                </a:xfrm>
                              </wpg:grpSpPr>
                              <wps:wsp>
                                <wps:cNvPr id="1838" name="Freeform 3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86" y="583"/>
                                    <a:ext cx="558" cy="1322"/>
                                  </a:xfrm>
                                  <a:custGeom>
                                    <a:avLst/>
                                    <a:gdLst>
                                      <a:gd name="T0" fmla="+- 0 5992 5886"/>
                                      <a:gd name="T1" fmla="*/ T0 w 558"/>
                                      <a:gd name="T2" fmla="+- 0 708 583"/>
                                      <a:gd name="T3" fmla="*/ 708 h 1322"/>
                                      <a:gd name="T4" fmla="+- 0 6070 5886"/>
                                      <a:gd name="T5" fmla="*/ T4 w 558"/>
                                      <a:gd name="T6" fmla="+- 0 599 583"/>
                                      <a:gd name="T7" fmla="*/ 599 h 1322"/>
                                      <a:gd name="T8" fmla="+- 0 6178 5886"/>
                                      <a:gd name="T9" fmla="*/ T8 w 558"/>
                                      <a:gd name="T10" fmla="+- 0 597 583"/>
                                      <a:gd name="T11" fmla="*/ 597 h 1322"/>
                                      <a:gd name="T12" fmla="+- 0 6228 5886"/>
                                      <a:gd name="T13" fmla="*/ T12 w 558"/>
                                      <a:gd name="T14" fmla="+- 0 610 583"/>
                                      <a:gd name="T15" fmla="*/ 610 h 1322"/>
                                      <a:gd name="T16" fmla="+- 0 6282 5886"/>
                                      <a:gd name="T17" fmla="*/ T16 w 558"/>
                                      <a:gd name="T18" fmla="+- 0 618 583"/>
                                      <a:gd name="T19" fmla="*/ 618 h 1322"/>
                                      <a:gd name="T20" fmla="+- 0 6396 5886"/>
                                      <a:gd name="T21" fmla="*/ T20 w 558"/>
                                      <a:gd name="T22" fmla="+- 0 655 583"/>
                                      <a:gd name="T23" fmla="*/ 655 h 1322"/>
                                      <a:gd name="T24" fmla="+- 0 6434 5886"/>
                                      <a:gd name="T25" fmla="*/ T24 w 558"/>
                                      <a:gd name="T26" fmla="+- 0 696 583"/>
                                      <a:gd name="T27" fmla="*/ 696 h 1322"/>
                                      <a:gd name="T28" fmla="+- 0 6405 5886"/>
                                      <a:gd name="T29" fmla="*/ T28 w 558"/>
                                      <a:gd name="T30" fmla="+- 0 757 583"/>
                                      <a:gd name="T31" fmla="*/ 757 h 1322"/>
                                      <a:gd name="T32" fmla="+- 0 6382 5886"/>
                                      <a:gd name="T33" fmla="*/ T32 w 558"/>
                                      <a:gd name="T34" fmla="+- 0 806 583"/>
                                      <a:gd name="T35" fmla="*/ 806 h 1322"/>
                                      <a:gd name="T36" fmla="+- 0 6350 5886"/>
                                      <a:gd name="T37" fmla="*/ T36 w 558"/>
                                      <a:gd name="T38" fmla="+- 0 867 583"/>
                                      <a:gd name="T39" fmla="*/ 867 h 1322"/>
                                      <a:gd name="T40" fmla="+- 0 6327 5886"/>
                                      <a:gd name="T41" fmla="*/ T40 w 558"/>
                                      <a:gd name="T42" fmla="+- 0 926 583"/>
                                      <a:gd name="T43" fmla="*/ 926 h 1322"/>
                                      <a:gd name="T44" fmla="+- 0 6311 5886"/>
                                      <a:gd name="T45" fmla="*/ T44 w 558"/>
                                      <a:gd name="T46" fmla="+- 0 983 583"/>
                                      <a:gd name="T47" fmla="*/ 983 h 1322"/>
                                      <a:gd name="T48" fmla="+- 0 6293 5886"/>
                                      <a:gd name="T49" fmla="*/ T48 w 558"/>
                                      <a:gd name="T50" fmla="+- 0 1029 583"/>
                                      <a:gd name="T51" fmla="*/ 1029 h 1322"/>
                                      <a:gd name="T52" fmla="+- 0 6280 5886"/>
                                      <a:gd name="T53" fmla="*/ T52 w 558"/>
                                      <a:gd name="T54" fmla="+- 0 1086 583"/>
                                      <a:gd name="T55" fmla="*/ 1086 h 1322"/>
                                      <a:gd name="T56" fmla="+- 0 6320 5886"/>
                                      <a:gd name="T57" fmla="*/ T56 w 558"/>
                                      <a:gd name="T58" fmla="+- 0 1207 583"/>
                                      <a:gd name="T59" fmla="*/ 1207 h 1322"/>
                                      <a:gd name="T60" fmla="+- 0 6347 5886"/>
                                      <a:gd name="T61" fmla="*/ T60 w 558"/>
                                      <a:gd name="T62" fmla="+- 0 1361 583"/>
                                      <a:gd name="T63" fmla="*/ 1361 h 1322"/>
                                      <a:gd name="T64" fmla="+- 0 6344 5886"/>
                                      <a:gd name="T65" fmla="*/ T64 w 558"/>
                                      <a:gd name="T66" fmla="+- 0 1421 583"/>
                                      <a:gd name="T67" fmla="*/ 1421 h 1322"/>
                                      <a:gd name="T68" fmla="+- 0 6343 5886"/>
                                      <a:gd name="T69" fmla="*/ T68 w 558"/>
                                      <a:gd name="T70" fmla="+- 0 1478 583"/>
                                      <a:gd name="T71" fmla="*/ 1478 h 1322"/>
                                      <a:gd name="T72" fmla="+- 0 6351 5886"/>
                                      <a:gd name="T73" fmla="*/ T72 w 558"/>
                                      <a:gd name="T74" fmla="+- 0 1545 583"/>
                                      <a:gd name="T75" fmla="*/ 1545 h 1322"/>
                                      <a:gd name="T76" fmla="+- 0 6351 5886"/>
                                      <a:gd name="T77" fmla="*/ T76 w 558"/>
                                      <a:gd name="T78" fmla="+- 0 1602 583"/>
                                      <a:gd name="T79" fmla="*/ 1602 h 1322"/>
                                      <a:gd name="T80" fmla="+- 0 6365 5886"/>
                                      <a:gd name="T81" fmla="*/ T80 w 558"/>
                                      <a:gd name="T82" fmla="+- 0 1785 583"/>
                                      <a:gd name="T83" fmla="*/ 1785 h 1322"/>
                                      <a:gd name="T84" fmla="+- 0 6399 5886"/>
                                      <a:gd name="T85" fmla="*/ T84 w 558"/>
                                      <a:gd name="T86" fmla="+- 0 1831 583"/>
                                      <a:gd name="T87" fmla="*/ 1831 h 1322"/>
                                      <a:gd name="T88" fmla="+- 0 6441 5886"/>
                                      <a:gd name="T89" fmla="*/ T88 w 558"/>
                                      <a:gd name="T90" fmla="+- 0 1857 583"/>
                                      <a:gd name="T91" fmla="*/ 1857 h 1322"/>
                                      <a:gd name="T92" fmla="+- 0 6415 5886"/>
                                      <a:gd name="T93" fmla="*/ T92 w 558"/>
                                      <a:gd name="T94" fmla="+- 0 1885 583"/>
                                      <a:gd name="T95" fmla="*/ 1885 h 1322"/>
                                      <a:gd name="T96" fmla="+- 0 6360 5886"/>
                                      <a:gd name="T97" fmla="*/ T96 w 558"/>
                                      <a:gd name="T98" fmla="+- 0 1895 583"/>
                                      <a:gd name="T99" fmla="*/ 1895 h 1322"/>
                                      <a:gd name="T100" fmla="+- 0 6285 5886"/>
                                      <a:gd name="T101" fmla="*/ T100 w 558"/>
                                      <a:gd name="T102" fmla="+- 0 1825 583"/>
                                      <a:gd name="T103" fmla="*/ 1825 h 1322"/>
                                      <a:gd name="T104" fmla="+- 0 6264 5886"/>
                                      <a:gd name="T105" fmla="*/ T104 w 558"/>
                                      <a:gd name="T106" fmla="+- 0 1751 583"/>
                                      <a:gd name="T107" fmla="*/ 1751 h 1322"/>
                                      <a:gd name="T108" fmla="+- 0 6245 5886"/>
                                      <a:gd name="T109" fmla="*/ T108 w 558"/>
                                      <a:gd name="T110" fmla="+- 0 1698 583"/>
                                      <a:gd name="T111" fmla="*/ 1698 h 1322"/>
                                      <a:gd name="T112" fmla="+- 0 6242 5886"/>
                                      <a:gd name="T113" fmla="*/ T112 w 558"/>
                                      <a:gd name="T114" fmla="+- 0 1640 583"/>
                                      <a:gd name="T115" fmla="*/ 1640 h 1322"/>
                                      <a:gd name="T116" fmla="+- 0 6206 5886"/>
                                      <a:gd name="T117" fmla="*/ T116 w 558"/>
                                      <a:gd name="T118" fmla="+- 0 1487 583"/>
                                      <a:gd name="T119" fmla="*/ 1487 h 1322"/>
                                      <a:gd name="T120" fmla="+- 0 6179 5886"/>
                                      <a:gd name="T121" fmla="*/ T120 w 558"/>
                                      <a:gd name="T122" fmla="+- 0 1361 583"/>
                                      <a:gd name="T123" fmla="*/ 1361 h 1322"/>
                                      <a:gd name="T124" fmla="+- 0 6171 5886"/>
                                      <a:gd name="T125" fmla="*/ T124 w 558"/>
                                      <a:gd name="T126" fmla="+- 0 1426 583"/>
                                      <a:gd name="T127" fmla="*/ 1426 h 1322"/>
                                      <a:gd name="T128" fmla="+- 0 6148 5886"/>
                                      <a:gd name="T129" fmla="*/ T128 w 558"/>
                                      <a:gd name="T130" fmla="+- 0 1482 583"/>
                                      <a:gd name="T131" fmla="*/ 1482 h 1322"/>
                                      <a:gd name="T132" fmla="+- 0 6112 5886"/>
                                      <a:gd name="T133" fmla="*/ T132 w 558"/>
                                      <a:gd name="T134" fmla="+- 0 1596 583"/>
                                      <a:gd name="T135" fmla="*/ 1596 h 1322"/>
                                      <a:gd name="T136" fmla="+- 0 6094 5886"/>
                                      <a:gd name="T137" fmla="*/ T136 w 558"/>
                                      <a:gd name="T138" fmla="+- 0 1660 583"/>
                                      <a:gd name="T139" fmla="*/ 1660 h 1322"/>
                                      <a:gd name="T140" fmla="+- 0 6090 5886"/>
                                      <a:gd name="T141" fmla="*/ T140 w 558"/>
                                      <a:gd name="T142" fmla="+- 0 1721 583"/>
                                      <a:gd name="T143" fmla="*/ 1721 h 1322"/>
                                      <a:gd name="T144" fmla="+- 0 6077 5886"/>
                                      <a:gd name="T145" fmla="*/ T144 w 558"/>
                                      <a:gd name="T146" fmla="+- 0 1779 583"/>
                                      <a:gd name="T147" fmla="*/ 1779 h 1322"/>
                                      <a:gd name="T148" fmla="+- 0 6065 5886"/>
                                      <a:gd name="T149" fmla="*/ T148 w 558"/>
                                      <a:gd name="T150" fmla="+- 0 1844 583"/>
                                      <a:gd name="T151" fmla="*/ 1844 h 1322"/>
                                      <a:gd name="T152" fmla="+- 0 6010 5886"/>
                                      <a:gd name="T153" fmla="*/ T152 w 558"/>
                                      <a:gd name="T154" fmla="+- 0 1902 583"/>
                                      <a:gd name="T155" fmla="*/ 1902 h 1322"/>
                                      <a:gd name="T156" fmla="+- 0 5902 5886"/>
                                      <a:gd name="T157" fmla="*/ T156 w 558"/>
                                      <a:gd name="T158" fmla="+- 0 1899 583"/>
                                      <a:gd name="T159" fmla="*/ 1899 h 1322"/>
                                      <a:gd name="T160" fmla="+- 0 5893 5886"/>
                                      <a:gd name="T161" fmla="*/ T160 w 558"/>
                                      <a:gd name="T162" fmla="+- 0 1879 583"/>
                                      <a:gd name="T163" fmla="*/ 1879 h 1322"/>
                                      <a:gd name="T164" fmla="+- 0 5964 5886"/>
                                      <a:gd name="T165" fmla="*/ T164 w 558"/>
                                      <a:gd name="T166" fmla="+- 0 1842 583"/>
                                      <a:gd name="T167" fmla="*/ 1842 h 1322"/>
                                      <a:gd name="T168" fmla="+- 0 5989 5886"/>
                                      <a:gd name="T169" fmla="*/ T168 w 558"/>
                                      <a:gd name="T170" fmla="+- 0 1796 583"/>
                                      <a:gd name="T171" fmla="*/ 1796 h 1322"/>
                                      <a:gd name="T172" fmla="+- 0 5978 5886"/>
                                      <a:gd name="T173" fmla="*/ T172 w 558"/>
                                      <a:gd name="T174" fmla="+- 0 1758 583"/>
                                      <a:gd name="T175" fmla="*/ 1758 h 1322"/>
                                      <a:gd name="T176" fmla="+- 0 5977 5886"/>
                                      <a:gd name="T177" fmla="*/ T176 w 558"/>
                                      <a:gd name="T178" fmla="+- 0 1700 583"/>
                                      <a:gd name="T179" fmla="*/ 1700 h 1322"/>
                                      <a:gd name="T180" fmla="+- 0 5981 5886"/>
                                      <a:gd name="T181" fmla="*/ T180 w 558"/>
                                      <a:gd name="T182" fmla="+- 0 1631 583"/>
                                      <a:gd name="T183" fmla="*/ 1631 h 1322"/>
                                      <a:gd name="T184" fmla="+- 0 5981 5886"/>
                                      <a:gd name="T185" fmla="*/ T184 w 558"/>
                                      <a:gd name="T186" fmla="+- 0 1563 583"/>
                                      <a:gd name="T187" fmla="*/ 1563 h 1322"/>
                                      <a:gd name="T188" fmla="+- 0 6008 5886"/>
                                      <a:gd name="T189" fmla="*/ T188 w 558"/>
                                      <a:gd name="T190" fmla="+- 0 1453 583"/>
                                      <a:gd name="T191" fmla="*/ 1453 h 1322"/>
                                      <a:gd name="T192" fmla="+- 0 6029 5886"/>
                                      <a:gd name="T193" fmla="*/ T192 w 558"/>
                                      <a:gd name="T194" fmla="+- 0 1308 583"/>
                                      <a:gd name="T195" fmla="*/ 1308 h 1322"/>
                                      <a:gd name="T196" fmla="+- 0 6067 5886"/>
                                      <a:gd name="T197" fmla="*/ T196 w 558"/>
                                      <a:gd name="T198" fmla="+- 0 1175 583"/>
                                      <a:gd name="T199" fmla="*/ 1175 h 1322"/>
                                      <a:gd name="T200" fmla="+- 0 6079 5886"/>
                                      <a:gd name="T201" fmla="*/ T200 w 558"/>
                                      <a:gd name="T202" fmla="+- 0 1109 583"/>
                                      <a:gd name="T203" fmla="*/ 1109 h 1322"/>
                                      <a:gd name="T204" fmla="+- 0 6054 5886"/>
                                      <a:gd name="T205" fmla="*/ T204 w 558"/>
                                      <a:gd name="T206" fmla="+- 0 1068 583"/>
                                      <a:gd name="T207" fmla="*/ 1068 h 1322"/>
                                      <a:gd name="T208" fmla="+- 0 6003 5886"/>
                                      <a:gd name="T209" fmla="*/ T208 w 558"/>
                                      <a:gd name="T210" fmla="+- 0 956 583"/>
                                      <a:gd name="T211" fmla="*/ 956 h 1322"/>
                                      <a:gd name="T212" fmla="+- 0 5967 5886"/>
                                      <a:gd name="T213" fmla="*/ T212 w 558"/>
                                      <a:gd name="T214" fmla="+- 0 910 583"/>
                                      <a:gd name="T215" fmla="*/ 910 h 1322"/>
                                      <a:gd name="T216" fmla="+- 0 5953 5886"/>
                                      <a:gd name="T217" fmla="*/ T216 w 558"/>
                                      <a:gd name="T218" fmla="+- 0 855 583"/>
                                      <a:gd name="T219" fmla="*/ 855 h 1322"/>
                                      <a:gd name="T220" fmla="+- 0 5942 5886"/>
                                      <a:gd name="T221" fmla="*/ T220 w 558"/>
                                      <a:gd name="T222" fmla="+- 0 798 583"/>
                                      <a:gd name="T223" fmla="*/ 798 h 1322"/>
                                      <a:gd name="T224" fmla="+- 0 5959 5886"/>
                                      <a:gd name="T225" fmla="*/ T224 w 558"/>
                                      <a:gd name="T226" fmla="+- 0 744 583"/>
                                      <a:gd name="T227" fmla="*/ 744 h 13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</a:cxnLst>
                                    <a:rect l="0" t="0" r="r" b="b"/>
                                    <a:pathLst>
                                      <a:path w="558" h="1322">
                                        <a:moveTo>
                                          <a:pt x="78" y="154"/>
                                        </a:moveTo>
                                        <a:lnTo>
                                          <a:pt x="97" y="138"/>
                                        </a:lnTo>
                                        <a:lnTo>
                                          <a:pt x="106" y="125"/>
                                        </a:lnTo>
                                        <a:lnTo>
                                          <a:pt x="115" y="103"/>
                                        </a:lnTo>
                                        <a:lnTo>
                                          <a:pt x="125" y="82"/>
                                        </a:lnTo>
                                        <a:lnTo>
                                          <a:pt x="184" y="16"/>
                                        </a:lnTo>
                                        <a:lnTo>
                                          <a:pt x="215" y="0"/>
                                        </a:lnTo>
                                        <a:lnTo>
                                          <a:pt x="259" y="4"/>
                                        </a:lnTo>
                                        <a:lnTo>
                                          <a:pt x="292" y="14"/>
                                        </a:lnTo>
                                        <a:lnTo>
                                          <a:pt x="314" y="21"/>
                                        </a:lnTo>
                                        <a:lnTo>
                                          <a:pt x="329" y="25"/>
                                        </a:lnTo>
                                        <a:lnTo>
                                          <a:pt x="342" y="27"/>
                                        </a:lnTo>
                                        <a:lnTo>
                                          <a:pt x="356" y="29"/>
                                        </a:lnTo>
                                        <a:lnTo>
                                          <a:pt x="374" y="32"/>
                                        </a:lnTo>
                                        <a:lnTo>
                                          <a:pt x="396" y="35"/>
                                        </a:lnTo>
                                        <a:lnTo>
                                          <a:pt x="463" y="47"/>
                                        </a:lnTo>
                                        <a:lnTo>
                                          <a:pt x="493" y="61"/>
                                        </a:lnTo>
                                        <a:lnTo>
                                          <a:pt x="510" y="72"/>
                                        </a:lnTo>
                                        <a:lnTo>
                                          <a:pt x="527" y="84"/>
                                        </a:lnTo>
                                        <a:lnTo>
                                          <a:pt x="541" y="97"/>
                                        </a:lnTo>
                                        <a:lnTo>
                                          <a:pt x="548" y="113"/>
                                        </a:lnTo>
                                        <a:lnTo>
                                          <a:pt x="541" y="136"/>
                                        </a:lnTo>
                                        <a:lnTo>
                                          <a:pt x="530" y="156"/>
                                        </a:lnTo>
                                        <a:lnTo>
                                          <a:pt x="519" y="174"/>
                                        </a:lnTo>
                                        <a:lnTo>
                                          <a:pt x="509" y="189"/>
                                        </a:lnTo>
                                        <a:lnTo>
                                          <a:pt x="502" y="204"/>
                                        </a:lnTo>
                                        <a:lnTo>
                                          <a:pt x="496" y="223"/>
                                        </a:lnTo>
                                        <a:lnTo>
                                          <a:pt x="486" y="244"/>
                                        </a:lnTo>
                                        <a:lnTo>
                                          <a:pt x="474" y="265"/>
                                        </a:lnTo>
                                        <a:lnTo>
                                          <a:pt x="464" y="284"/>
                                        </a:lnTo>
                                        <a:lnTo>
                                          <a:pt x="458" y="299"/>
                                        </a:lnTo>
                                        <a:lnTo>
                                          <a:pt x="452" y="319"/>
                                        </a:lnTo>
                                        <a:lnTo>
                                          <a:pt x="441" y="343"/>
                                        </a:lnTo>
                                        <a:lnTo>
                                          <a:pt x="429" y="363"/>
                                        </a:lnTo>
                                        <a:lnTo>
                                          <a:pt x="423" y="373"/>
                                        </a:lnTo>
                                        <a:lnTo>
                                          <a:pt x="425" y="400"/>
                                        </a:lnTo>
                                        <a:lnTo>
                                          <a:pt x="423" y="415"/>
                                        </a:lnTo>
                                        <a:lnTo>
                                          <a:pt x="416" y="430"/>
                                        </a:lnTo>
                                        <a:lnTo>
                                          <a:pt x="407" y="446"/>
                                        </a:lnTo>
                                        <a:lnTo>
                                          <a:pt x="400" y="464"/>
                                        </a:lnTo>
                                        <a:lnTo>
                                          <a:pt x="395" y="483"/>
                                        </a:lnTo>
                                        <a:lnTo>
                                          <a:pt x="394" y="503"/>
                                        </a:lnTo>
                                        <a:lnTo>
                                          <a:pt x="400" y="524"/>
                                        </a:lnTo>
                                        <a:lnTo>
                                          <a:pt x="421" y="588"/>
                                        </a:lnTo>
                                        <a:lnTo>
                                          <a:pt x="434" y="624"/>
                                        </a:lnTo>
                                        <a:lnTo>
                                          <a:pt x="439" y="637"/>
                                        </a:lnTo>
                                        <a:lnTo>
                                          <a:pt x="454" y="712"/>
                                        </a:lnTo>
                                        <a:lnTo>
                                          <a:pt x="461" y="778"/>
                                        </a:lnTo>
                                        <a:lnTo>
                                          <a:pt x="460" y="800"/>
                                        </a:lnTo>
                                        <a:lnTo>
                                          <a:pt x="459" y="819"/>
                                        </a:lnTo>
                                        <a:lnTo>
                                          <a:pt x="458" y="838"/>
                                        </a:lnTo>
                                        <a:lnTo>
                                          <a:pt x="456" y="857"/>
                                        </a:lnTo>
                                        <a:lnTo>
                                          <a:pt x="456" y="875"/>
                                        </a:lnTo>
                                        <a:lnTo>
                                          <a:pt x="457" y="895"/>
                                        </a:lnTo>
                                        <a:lnTo>
                                          <a:pt x="460" y="916"/>
                                        </a:lnTo>
                                        <a:lnTo>
                                          <a:pt x="464" y="939"/>
                                        </a:lnTo>
                                        <a:lnTo>
                                          <a:pt x="465" y="962"/>
                                        </a:lnTo>
                                        <a:lnTo>
                                          <a:pt x="465" y="984"/>
                                        </a:lnTo>
                                        <a:lnTo>
                                          <a:pt x="464" y="1003"/>
                                        </a:lnTo>
                                        <a:lnTo>
                                          <a:pt x="465" y="1019"/>
                                        </a:lnTo>
                                        <a:lnTo>
                                          <a:pt x="473" y="1098"/>
                                        </a:lnTo>
                                        <a:lnTo>
                                          <a:pt x="474" y="1176"/>
                                        </a:lnTo>
                                        <a:lnTo>
                                          <a:pt x="479" y="1202"/>
                                        </a:lnTo>
                                        <a:lnTo>
                                          <a:pt x="480" y="1224"/>
                                        </a:lnTo>
                                        <a:lnTo>
                                          <a:pt x="490" y="1236"/>
                                        </a:lnTo>
                                        <a:lnTo>
                                          <a:pt x="513" y="1248"/>
                                        </a:lnTo>
                                        <a:lnTo>
                                          <a:pt x="532" y="1258"/>
                                        </a:lnTo>
                                        <a:lnTo>
                                          <a:pt x="547" y="1266"/>
                                        </a:lnTo>
                                        <a:lnTo>
                                          <a:pt x="555" y="1274"/>
                                        </a:lnTo>
                                        <a:lnTo>
                                          <a:pt x="558" y="1281"/>
                                        </a:lnTo>
                                        <a:lnTo>
                                          <a:pt x="553" y="1289"/>
                                        </a:lnTo>
                                        <a:lnTo>
                                          <a:pt x="529" y="1302"/>
                                        </a:lnTo>
                                        <a:lnTo>
                                          <a:pt x="508" y="1308"/>
                                        </a:lnTo>
                                        <a:lnTo>
                                          <a:pt x="490" y="1311"/>
                                        </a:lnTo>
                                        <a:lnTo>
                                          <a:pt x="474" y="1312"/>
                                        </a:lnTo>
                                        <a:lnTo>
                                          <a:pt x="460" y="1313"/>
                                        </a:lnTo>
                                        <a:lnTo>
                                          <a:pt x="401" y="1267"/>
                                        </a:lnTo>
                                        <a:lnTo>
                                          <a:pt x="399" y="1242"/>
                                        </a:lnTo>
                                        <a:lnTo>
                                          <a:pt x="396" y="1217"/>
                                        </a:lnTo>
                                        <a:lnTo>
                                          <a:pt x="393" y="1200"/>
                                        </a:lnTo>
                                        <a:lnTo>
                                          <a:pt x="378" y="1168"/>
                                        </a:lnTo>
                                        <a:lnTo>
                                          <a:pt x="368" y="1145"/>
                                        </a:lnTo>
                                        <a:lnTo>
                                          <a:pt x="362" y="1129"/>
                                        </a:lnTo>
                                        <a:lnTo>
                                          <a:pt x="359" y="1115"/>
                                        </a:lnTo>
                                        <a:lnTo>
                                          <a:pt x="358" y="1102"/>
                                        </a:lnTo>
                                        <a:lnTo>
                                          <a:pt x="357" y="1079"/>
                                        </a:lnTo>
                                        <a:lnTo>
                                          <a:pt x="356" y="1057"/>
                                        </a:lnTo>
                                        <a:lnTo>
                                          <a:pt x="345" y="994"/>
                                        </a:lnTo>
                                        <a:lnTo>
                                          <a:pt x="326" y="925"/>
                                        </a:lnTo>
                                        <a:lnTo>
                                          <a:pt x="320" y="904"/>
                                        </a:lnTo>
                                        <a:lnTo>
                                          <a:pt x="313" y="882"/>
                                        </a:lnTo>
                                        <a:lnTo>
                                          <a:pt x="294" y="794"/>
                                        </a:lnTo>
                                        <a:lnTo>
                                          <a:pt x="293" y="778"/>
                                        </a:lnTo>
                                        <a:lnTo>
                                          <a:pt x="291" y="810"/>
                                        </a:lnTo>
                                        <a:lnTo>
                                          <a:pt x="289" y="829"/>
                                        </a:lnTo>
                                        <a:lnTo>
                                          <a:pt x="285" y="843"/>
                                        </a:lnTo>
                                        <a:lnTo>
                                          <a:pt x="280" y="858"/>
                                        </a:lnTo>
                                        <a:lnTo>
                                          <a:pt x="272" y="877"/>
                                        </a:lnTo>
                                        <a:lnTo>
                                          <a:pt x="262" y="899"/>
                                        </a:lnTo>
                                        <a:lnTo>
                                          <a:pt x="238" y="963"/>
                                        </a:lnTo>
                                        <a:lnTo>
                                          <a:pt x="232" y="992"/>
                                        </a:lnTo>
                                        <a:lnTo>
                                          <a:pt x="226" y="1013"/>
                                        </a:lnTo>
                                        <a:lnTo>
                                          <a:pt x="220" y="1037"/>
                                        </a:lnTo>
                                        <a:lnTo>
                                          <a:pt x="213" y="1060"/>
                                        </a:lnTo>
                                        <a:lnTo>
                                          <a:pt x="208" y="1077"/>
                                        </a:lnTo>
                                        <a:lnTo>
                                          <a:pt x="206" y="1092"/>
                                        </a:lnTo>
                                        <a:lnTo>
                                          <a:pt x="205" y="1113"/>
                                        </a:lnTo>
                                        <a:lnTo>
                                          <a:pt x="204" y="1138"/>
                                        </a:lnTo>
                                        <a:lnTo>
                                          <a:pt x="202" y="1163"/>
                                        </a:lnTo>
                                        <a:lnTo>
                                          <a:pt x="198" y="1183"/>
                                        </a:lnTo>
                                        <a:lnTo>
                                          <a:pt x="191" y="1196"/>
                                        </a:lnTo>
                                        <a:lnTo>
                                          <a:pt x="183" y="1229"/>
                                        </a:lnTo>
                                        <a:lnTo>
                                          <a:pt x="179" y="1248"/>
                                        </a:lnTo>
                                        <a:lnTo>
                                          <a:pt x="179" y="1261"/>
                                        </a:lnTo>
                                        <a:lnTo>
                                          <a:pt x="181" y="1274"/>
                                        </a:lnTo>
                                        <a:lnTo>
                                          <a:pt x="182" y="1293"/>
                                        </a:lnTo>
                                        <a:lnTo>
                                          <a:pt x="124" y="1319"/>
                                        </a:lnTo>
                                        <a:lnTo>
                                          <a:pt x="52" y="1322"/>
                                        </a:lnTo>
                                        <a:lnTo>
                                          <a:pt x="41" y="1322"/>
                                        </a:lnTo>
                                        <a:lnTo>
                                          <a:pt x="16" y="1316"/>
                                        </a:lnTo>
                                        <a:lnTo>
                                          <a:pt x="3" y="1310"/>
                                        </a:lnTo>
                                        <a:lnTo>
                                          <a:pt x="0" y="1304"/>
                                        </a:lnTo>
                                        <a:lnTo>
                                          <a:pt x="7" y="1296"/>
                                        </a:lnTo>
                                        <a:lnTo>
                                          <a:pt x="24" y="1283"/>
                                        </a:lnTo>
                                        <a:lnTo>
                                          <a:pt x="59" y="1269"/>
                                        </a:lnTo>
                                        <a:lnTo>
                                          <a:pt x="78" y="1259"/>
                                        </a:lnTo>
                                        <a:lnTo>
                                          <a:pt x="88" y="1251"/>
                                        </a:lnTo>
                                        <a:lnTo>
                                          <a:pt x="94" y="1240"/>
                                        </a:lnTo>
                                        <a:lnTo>
                                          <a:pt x="103" y="1213"/>
                                        </a:lnTo>
                                        <a:lnTo>
                                          <a:pt x="104" y="1199"/>
                                        </a:lnTo>
                                        <a:lnTo>
                                          <a:pt x="96" y="1186"/>
                                        </a:lnTo>
                                        <a:lnTo>
                                          <a:pt x="92" y="1175"/>
                                        </a:lnTo>
                                        <a:lnTo>
                                          <a:pt x="90" y="1160"/>
                                        </a:lnTo>
                                        <a:lnTo>
                                          <a:pt x="90" y="1140"/>
                                        </a:lnTo>
                                        <a:lnTo>
                                          <a:pt x="91" y="1117"/>
                                        </a:lnTo>
                                        <a:lnTo>
                                          <a:pt x="92" y="1094"/>
                                        </a:lnTo>
                                        <a:lnTo>
                                          <a:pt x="94" y="1070"/>
                                        </a:lnTo>
                                        <a:lnTo>
                                          <a:pt x="95" y="1048"/>
                                        </a:lnTo>
                                        <a:lnTo>
                                          <a:pt x="95" y="1024"/>
                                        </a:lnTo>
                                        <a:lnTo>
                                          <a:pt x="95" y="1002"/>
                                        </a:lnTo>
                                        <a:lnTo>
                                          <a:pt x="95" y="980"/>
                                        </a:lnTo>
                                        <a:lnTo>
                                          <a:pt x="107" y="906"/>
                                        </a:lnTo>
                                        <a:lnTo>
                                          <a:pt x="115" y="890"/>
                                        </a:lnTo>
                                        <a:lnTo>
                                          <a:pt x="122" y="870"/>
                                        </a:lnTo>
                                        <a:lnTo>
                                          <a:pt x="136" y="800"/>
                                        </a:lnTo>
                                        <a:lnTo>
                                          <a:pt x="142" y="738"/>
                                        </a:lnTo>
                                        <a:lnTo>
                                          <a:pt x="143" y="725"/>
                                        </a:lnTo>
                                        <a:lnTo>
                                          <a:pt x="144" y="707"/>
                                        </a:lnTo>
                                        <a:lnTo>
                                          <a:pt x="157" y="641"/>
                                        </a:lnTo>
                                        <a:lnTo>
                                          <a:pt x="181" y="592"/>
                                        </a:lnTo>
                                        <a:lnTo>
                                          <a:pt x="189" y="561"/>
                                        </a:lnTo>
                                        <a:lnTo>
                                          <a:pt x="193" y="540"/>
                                        </a:lnTo>
                                        <a:lnTo>
                                          <a:pt x="193" y="526"/>
                                        </a:lnTo>
                                        <a:lnTo>
                                          <a:pt x="188" y="514"/>
                                        </a:lnTo>
                                        <a:lnTo>
                                          <a:pt x="178" y="499"/>
                                        </a:lnTo>
                                        <a:lnTo>
                                          <a:pt x="168" y="485"/>
                                        </a:lnTo>
                                        <a:lnTo>
                                          <a:pt x="156" y="468"/>
                                        </a:lnTo>
                                        <a:lnTo>
                                          <a:pt x="125" y="412"/>
                                        </a:lnTo>
                                        <a:lnTo>
                                          <a:pt x="117" y="373"/>
                                        </a:lnTo>
                                        <a:lnTo>
                                          <a:pt x="92" y="354"/>
                                        </a:lnTo>
                                        <a:lnTo>
                                          <a:pt x="82" y="341"/>
                                        </a:lnTo>
                                        <a:lnTo>
                                          <a:pt x="81" y="327"/>
                                        </a:lnTo>
                                        <a:lnTo>
                                          <a:pt x="81" y="304"/>
                                        </a:lnTo>
                                        <a:lnTo>
                                          <a:pt x="76" y="287"/>
                                        </a:lnTo>
                                        <a:lnTo>
                                          <a:pt x="67" y="272"/>
                                        </a:lnTo>
                                        <a:lnTo>
                                          <a:pt x="61" y="253"/>
                                        </a:lnTo>
                                        <a:lnTo>
                                          <a:pt x="57" y="234"/>
                                        </a:lnTo>
                                        <a:lnTo>
                                          <a:pt x="56" y="215"/>
                                        </a:lnTo>
                                        <a:lnTo>
                                          <a:pt x="57" y="196"/>
                                        </a:lnTo>
                                        <a:lnTo>
                                          <a:pt x="63" y="178"/>
                                        </a:lnTo>
                                        <a:lnTo>
                                          <a:pt x="73" y="161"/>
                                        </a:lnTo>
                                        <a:lnTo>
                                          <a:pt x="78" y="15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39" name="Group 30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91" y="616"/>
                                  <a:ext cx="32" cy="13"/>
                                  <a:chOff x="6091" y="616"/>
                                  <a:chExt cx="32" cy="13"/>
                                </a:xfrm>
                              </wpg:grpSpPr>
                              <wps:wsp>
                                <wps:cNvPr id="1840" name="Freeform 3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91" y="616"/>
                                    <a:ext cx="32" cy="13"/>
                                  </a:xfrm>
                                  <a:custGeom>
                                    <a:avLst/>
                                    <a:gdLst>
                                      <a:gd name="T0" fmla="+- 0 6123 6091"/>
                                      <a:gd name="T1" fmla="*/ T0 w 32"/>
                                      <a:gd name="T2" fmla="+- 0 616 616"/>
                                      <a:gd name="T3" fmla="*/ 616 h 13"/>
                                      <a:gd name="T4" fmla="+- 0 6117 6091"/>
                                      <a:gd name="T5" fmla="*/ T4 w 32"/>
                                      <a:gd name="T6" fmla="+- 0 629 616"/>
                                      <a:gd name="T7" fmla="*/ 629 h 13"/>
                                      <a:gd name="T8" fmla="+- 0 6091 6091"/>
                                      <a:gd name="T9" fmla="*/ T8 w 32"/>
                                      <a:gd name="T10" fmla="+- 0 625 616"/>
                                      <a:gd name="T11" fmla="*/ 625 h 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2" h="13">
                                        <a:moveTo>
                                          <a:pt x="32" y="0"/>
                                        </a:moveTo>
                                        <a:lnTo>
                                          <a:pt x="26" y="13"/>
                                        </a:lnTo>
                                        <a:lnTo>
                                          <a:pt x="0" y="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1" name="Group 3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49" y="625"/>
                                  <a:ext cx="204" cy="287"/>
                                  <a:chOff x="6049" y="625"/>
                                  <a:chExt cx="204" cy="287"/>
                                </a:xfrm>
                              </wpg:grpSpPr>
                              <wps:wsp>
                                <wps:cNvPr id="1842" name="Freeform 3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9" y="625"/>
                                    <a:ext cx="204" cy="287"/>
                                  </a:xfrm>
                                  <a:custGeom>
                                    <a:avLst/>
                                    <a:gdLst>
                                      <a:gd name="T0" fmla="+- 0 6110 6049"/>
                                      <a:gd name="T1" fmla="*/ T0 w 204"/>
                                      <a:gd name="T2" fmla="+- 0 625 625"/>
                                      <a:gd name="T3" fmla="*/ 625 h 287"/>
                                      <a:gd name="T4" fmla="+- 0 6132 6049"/>
                                      <a:gd name="T5" fmla="*/ T4 w 204"/>
                                      <a:gd name="T6" fmla="+- 0 633 625"/>
                                      <a:gd name="T7" fmla="*/ 633 h 287"/>
                                      <a:gd name="T8" fmla="+- 0 6140 6049"/>
                                      <a:gd name="T9" fmla="*/ T8 w 204"/>
                                      <a:gd name="T10" fmla="+- 0 649 625"/>
                                      <a:gd name="T11" fmla="*/ 649 h 287"/>
                                      <a:gd name="T12" fmla="+- 0 6147 6049"/>
                                      <a:gd name="T13" fmla="*/ T12 w 204"/>
                                      <a:gd name="T14" fmla="+- 0 673 625"/>
                                      <a:gd name="T15" fmla="*/ 673 h 287"/>
                                      <a:gd name="T16" fmla="+- 0 6155 6049"/>
                                      <a:gd name="T17" fmla="*/ T16 w 204"/>
                                      <a:gd name="T18" fmla="+- 0 692 625"/>
                                      <a:gd name="T19" fmla="*/ 692 h 287"/>
                                      <a:gd name="T20" fmla="+- 0 6162 6049"/>
                                      <a:gd name="T21" fmla="*/ T20 w 204"/>
                                      <a:gd name="T22" fmla="+- 0 708 625"/>
                                      <a:gd name="T23" fmla="*/ 708 h 287"/>
                                      <a:gd name="T24" fmla="+- 0 6167 6049"/>
                                      <a:gd name="T25" fmla="*/ T24 w 204"/>
                                      <a:gd name="T26" fmla="+- 0 725 625"/>
                                      <a:gd name="T27" fmla="*/ 725 h 287"/>
                                      <a:gd name="T28" fmla="+- 0 6170 6049"/>
                                      <a:gd name="T29" fmla="*/ T28 w 204"/>
                                      <a:gd name="T30" fmla="+- 0 753 625"/>
                                      <a:gd name="T31" fmla="*/ 753 h 287"/>
                                      <a:gd name="T32" fmla="+- 0 6175 6049"/>
                                      <a:gd name="T33" fmla="*/ T32 w 204"/>
                                      <a:gd name="T34" fmla="+- 0 770 625"/>
                                      <a:gd name="T35" fmla="*/ 770 h 287"/>
                                      <a:gd name="T36" fmla="+- 0 6186 6049"/>
                                      <a:gd name="T37" fmla="*/ T36 w 204"/>
                                      <a:gd name="T38" fmla="+- 0 781 625"/>
                                      <a:gd name="T39" fmla="*/ 781 h 287"/>
                                      <a:gd name="T40" fmla="+- 0 6206 6049"/>
                                      <a:gd name="T41" fmla="*/ T40 w 204"/>
                                      <a:gd name="T42" fmla="+- 0 791 625"/>
                                      <a:gd name="T43" fmla="*/ 791 h 287"/>
                                      <a:gd name="T44" fmla="+- 0 6225 6049"/>
                                      <a:gd name="T45" fmla="*/ T44 w 204"/>
                                      <a:gd name="T46" fmla="+- 0 804 625"/>
                                      <a:gd name="T47" fmla="*/ 804 h 287"/>
                                      <a:gd name="T48" fmla="+- 0 6238 6049"/>
                                      <a:gd name="T49" fmla="*/ T48 w 204"/>
                                      <a:gd name="T50" fmla="+- 0 818 625"/>
                                      <a:gd name="T51" fmla="*/ 818 h 287"/>
                                      <a:gd name="T52" fmla="+- 0 6249 6049"/>
                                      <a:gd name="T53" fmla="*/ T52 w 204"/>
                                      <a:gd name="T54" fmla="+- 0 849 625"/>
                                      <a:gd name="T55" fmla="*/ 849 h 287"/>
                                      <a:gd name="T56" fmla="+- 0 6252 6049"/>
                                      <a:gd name="T57" fmla="*/ T56 w 204"/>
                                      <a:gd name="T58" fmla="+- 0 865 625"/>
                                      <a:gd name="T59" fmla="*/ 865 h 287"/>
                                      <a:gd name="T60" fmla="+- 0 6243 6049"/>
                                      <a:gd name="T61" fmla="*/ T60 w 204"/>
                                      <a:gd name="T62" fmla="+- 0 867 625"/>
                                      <a:gd name="T63" fmla="*/ 867 h 287"/>
                                      <a:gd name="T64" fmla="+- 0 6236 6049"/>
                                      <a:gd name="T65" fmla="*/ T64 w 204"/>
                                      <a:gd name="T66" fmla="+- 0 880 625"/>
                                      <a:gd name="T67" fmla="*/ 880 h 287"/>
                                      <a:gd name="T68" fmla="+- 0 6237 6049"/>
                                      <a:gd name="T69" fmla="*/ T68 w 204"/>
                                      <a:gd name="T70" fmla="+- 0 887 625"/>
                                      <a:gd name="T71" fmla="*/ 887 h 287"/>
                                      <a:gd name="T72" fmla="+- 0 6239 6049"/>
                                      <a:gd name="T73" fmla="*/ T72 w 204"/>
                                      <a:gd name="T74" fmla="+- 0 888 625"/>
                                      <a:gd name="T75" fmla="*/ 888 h 287"/>
                                      <a:gd name="T76" fmla="+- 0 6211 6049"/>
                                      <a:gd name="T77" fmla="*/ T76 w 204"/>
                                      <a:gd name="T78" fmla="+- 0 902 625"/>
                                      <a:gd name="T79" fmla="*/ 902 h 287"/>
                                      <a:gd name="T80" fmla="+- 0 6198 6049"/>
                                      <a:gd name="T81" fmla="*/ T80 w 204"/>
                                      <a:gd name="T82" fmla="+- 0 912 625"/>
                                      <a:gd name="T83" fmla="*/ 912 h 287"/>
                                      <a:gd name="T84" fmla="+- 0 6188 6049"/>
                                      <a:gd name="T85" fmla="*/ T84 w 204"/>
                                      <a:gd name="T86" fmla="+- 0 912 625"/>
                                      <a:gd name="T87" fmla="*/ 912 h 287"/>
                                      <a:gd name="T88" fmla="+- 0 6178 6049"/>
                                      <a:gd name="T89" fmla="*/ T88 w 204"/>
                                      <a:gd name="T90" fmla="+- 0 912 625"/>
                                      <a:gd name="T91" fmla="*/ 912 h 287"/>
                                      <a:gd name="T92" fmla="+- 0 6169 6049"/>
                                      <a:gd name="T93" fmla="*/ T92 w 204"/>
                                      <a:gd name="T94" fmla="+- 0 886 625"/>
                                      <a:gd name="T95" fmla="*/ 886 h 287"/>
                                      <a:gd name="T96" fmla="+- 0 6152 6049"/>
                                      <a:gd name="T97" fmla="*/ T96 w 204"/>
                                      <a:gd name="T98" fmla="+- 0 864 625"/>
                                      <a:gd name="T99" fmla="*/ 864 h 287"/>
                                      <a:gd name="T100" fmla="+- 0 6127 6049"/>
                                      <a:gd name="T101" fmla="*/ T100 w 204"/>
                                      <a:gd name="T102" fmla="+- 0 864 625"/>
                                      <a:gd name="T103" fmla="*/ 864 h 287"/>
                                      <a:gd name="T104" fmla="+- 0 6114 6049"/>
                                      <a:gd name="T105" fmla="*/ T104 w 204"/>
                                      <a:gd name="T106" fmla="+- 0 864 625"/>
                                      <a:gd name="T107" fmla="*/ 864 h 287"/>
                                      <a:gd name="T108" fmla="+- 0 6111 6049"/>
                                      <a:gd name="T109" fmla="*/ T108 w 204"/>
                                      <a:gd name="T110" fmla="+- 0 854 625"/>
                                      <a:gd name="T111" fmla="*/ 854 h 287"/>
                                      <a:gd name="T112" fmla="+- 0 6115 6049"/>
                                      <a:gd name="T113" fmla="*/ T112 w 204"/>
                                      <a:gd name="T114" fmla="+- 0 814 625"/>
                                      <a:gd name="T115" fmla="*/ 814 h 287"/>
                                      <a:gd name="T116" fmla="+- 0 6116 6049"/>
                                      <a:gd name="T117" fmla="*/ T116 w 204"/>
                                      <a:gd name="T118" fmla="+- 0 787 625"/>
                                      <a:gd name="T119" fmla="*/ 787 h 287"/>
                                      <a:gd name="T120" fmla="+- 0 6115 6049"/>
                                      <a:gd name="T121" fmla="*/ T120 w 204"/>
                                      <a:gd name="T122" fmla="+- 0 770 625"/>
                                      <a:gd name="T123" fmla="*/ 770 h 287"/>
                                      <a:gd name="T124" fmla="+- 0 6114 6049"/>
                                      <a:gd name="T125" fmla="*/ T124 w 204"/>
                                      <a:gd name="T126" fmla="+- 0 762 625"/>
                                      <a:gd name="T127" fmla="*/ 762 h 287"/>
                                      <a:gd name="T128" fmla="+- 0 6107 6049"/>
                                      <a:gd name="T129" fmla="*/ T128 w 204"/>
                                      <a:gd name="T130" fmla="+- 0 751 625"/>
                                      <a:gd name="T131" fmla="*/ 751 h 287"/>
                                      <a:gd name="T132" fmla="+- 0 6098 6049"/>
                                      <a:gd name="T133" fmla="*/ T132 w 204"/>
                                      <a:gd name="T134" fmla="+- 0 748 625"/>
                                      <a:gd name="T135" fmla="*/ 748 h 287"/>
                                      <a:gd name="T136" fmla="+- 0 6083 6049"/>
                                      <a:gd name="T137" fmla="*/ T136 w 204"/>
                                      <a:gd name="T138" fmla="+- 0 740 625"/>
                                      <a:gd name="T139" fmla="*/ 740 h 287"/>
                                      <a:gd name="T140" fmla="+- 0 6064 6049"/>
                                      <a:gd name="T141" fmla="*/ T140 w 204"/>
                                      <a:gd name="T142" fmla="+- 0 725 625"/>
                                      <a:gd name="T143" fmla="*/ 725 h 287"/>
                                      <a:gd name="T144" fmla="+- 0 6049 6049"/>
                                      <a:gd name="T145" fmla="*/ T144 w 204"/>
                                      <a:gd name="T146" fmla="+- 0 708 625"/>
                                      <a:gd name="T147" fmla="*/ 708 h 28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</a:cxnLst>
                                    <a:rect l="0" t="0" r="r" b="b"/>
                                    <a:pathLst>
                                      <a:path w="204" h="287">
                                        <a:moveTo>
                                          <a:pt x="61" y="0"/>
                                        </a:moveTo>
                                        <a:lnTo>
                                          <a:pt x="83" y="8"/>
                                        </a:lnTo>
                                        <a:lnTo>
                                          <a:pt x="91" y="24"/>
                                        </a:lnTo>
                                        <a:lnTo>
                                          <a:pt x="98" y="48"/>
                                        </a:lnTo>
                                        <a:lnTo>
                                          <a:pt x="106" y="67"/>
                                        </a:lnTo>
                                        <a:lnTo>
                                          <a:pt x="113" y="83"/>
                                        </a:lnTo>
                                        <a:lnTo>
                                          <a:pt x="118" y="100"/>
                                        </a:lnTo>
                                        <a:lnTo>
                                          <a:pt x="121" y="128"/>
                                        </a:lnTo>
                                        <a:lnTo>
                                          <a:pt x="126" y="145"/>
                                        </a:lnTo>
                                        <a:lnTo>
                                          <a:pt x="137" y="156"/>
                                        </a:lnTo>
                                        <a:lnTo>
                                          <a:pt x="157" y="166"/>
                                        </a:lnTo>
                                        <a:lnTo>
                                          <a:pt x="176" y="179"/>
                                        </a:lnTo>
                                        <a:lnTo>
                                          <a:pt x="189" y="193"/>
                                        </a:lnTo>
                                        <a:lnTo>
                                          <a:pt x="200" y="224"/>
                                        </a:lnTo>
                                        <a:lnTo>
                                          <a:pt x="203" y="240"/>
                                        </a:lnTo>
                                        <a:lnTo>
                                          <a:pt x="194" y="242"/>
                                        </a:lnTo>
                                        <a:lnTo>
                                          <a:pt x="187" y="255"/>
                                        </a:lnTo>
                                        <a:lnTo>
                                          <a:pt x="188" y="262"/>
                                        </a:lnTo>
                                        <a:lnTo>
                                          <a:pt x="190" y="263"/>
                                        </a:lnTo>
                                        <a:lnTo>
                                          <a:pt x="162" y="277"/>
                                        </a:lnTo>
                                        <a:lnTo>
                                          <a:pt x="149" y="287"/>
                                        </a:lnTo>
                                        <a:lnTo>
                                          <a:pt x="139" y="287"/>
                                        </a:lnTo>
                                        <a:lnTo>
                                          <a:pt x="129" y="287"/>
                                        </a:lnTo>
                                        <a:lnTo>
                                          <a:pt x="120" y="261"/>
                                        </a:lnTo>
                                        <a:lnTo>
                                          <a:pt x="103" y="239"/>
                                        </a:lnTo>
                                        <a:lnTo>
                                          <a:pt x="78" y="239"/>
                                        </a:lnTo>
                                        <a:lnTo>
                                          <a:pt x="65" y="239"/>
                                        </a:lnTo>
                                        <a:lnTo>
                                          <a:pt x="62" y="229"/>
                                        </a:lnTo>
                                        <a:lnTo>
                                          <a:pt x="66" y="189"/>
                                        </a:lnTo>
                                        <a:lnTo>
                                          <a:pt x="67" y="162"/>
                                        </a:lnTo>
                                        <a:lnTo>
                                          <a:pt x="66" y="145"/>
                                        </a:lnTo>
                                        <a:lnTo>
                                          <a:pt x="65" y="137"/>
                                        </a:lnTo>
                                        <a:lnTo>
                                          <a:pt x="58" y="126"/>
                                        </a:lnTo>
                                        <a:lnTo>
                                          <a:pt x="49" y="123"/>
                                        </a:lnTo>
                                        <a:lnTo>
                                          <a:pt x="34" y="115"/>
                                        </a:lnTo>
                                        <a:lnTo>
                                          <a:pt x="15" y="100"/>
                                        </a:lnTo>
                                        <a:lnTo>
                                          <a:pt x="0" y="8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3" name="Group 3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23" y="738"/>
                                  <a:ext cx="59" cy="61"/>
                                  <a:chOff x="6023" y="738"/>
                                  <a:chExt cx="59" cy="61"/>
                                </a:xfrm>
                              </wpg:grpSpPr>
                              <wps:wsp>
                                <wps:cNvPr id="1844" name="Freeform 3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23" y="738"/>
                                    <a:ext cx="59" cy="61"/>
                                  </a:xfrm>
                                  <a:custGeom>
                                    <a:avLst/>
                                    <a:gdLst>
                                      <a:gd name="T0" fmla="+- 0 6081 6023"/>
                                      <a:gd name="T1" fmla="*/ T0 w 59"/>
                                      <a:gd name="T2" fmla="+- 0 738 738"/>
                                      <a:gd name="T3" fmla="*/ 738 h 61"/>
                                      <a:gd name="T4" fmla="+- 0 6082 6023"/>
                                      <a:gd name="T5" fmla="*/ T4 w 59"/>
                                      <a:gd name="T6" fmla="+- 0 759 738"/>
                                      <a:gd name="T7" fmla="*/ 759 h 61"/>
                                      <a:gd name="T8" fmla="+- 0 6076 6023"/>
                                      <a:gd name="T9" fmla="*/ T8 w 59"/>
                                      <a:gd name="T10" fmla="+- 0 772 738"/>
                                      <a:gd name="T11" fmla="*/ 772 h 61"/>
                                      <a:gd name="T12" fmla="+- 0 6056 6023"/>
                                      <a:gd name="T13" fmla="*/ T12 w 59"/>
                                      <a:gd name="T14" fmla="+- 0 783 738"/>
                                      <a:gd name="T15" fmla="*/ 783 h 61"/>
                                      <a:gd name="T16" fmla="+- 0 6023 6023"/>
                                      <a:gd name="T17" fmla="*/ T16 w 59"/>
                                      <a:gd name="T18" fmla="+- 0 799 738"/>
                                      <a:gd name="T19" fmla="*/ 799 h 6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9" h="61">
                                        <a:moveTo>
                                          <a:pt x="58" y="0"/>
                                        </a:moveTo>
                                        <a:lnTo>
                                          <a:pt x="59" y="21"/>
                                        </a:lnTo>
                                        <a:lnTo>
                                          <a:pt x="53" y="34"/>
                                        </a:lnTo>
                                        <a:lnTo>
                                          <a:pt x="33" y="45"/>
                                        </a:lnTo>
                                        <a:lnTo>
                                          <a:pt x="0" y="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5" name="Group 3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43" y="790"/>
                                  <a:ext cx="68" cy="42"/>
                                  <a:chOff x="6043" y="790"/>
                                  <a:chExt cx="68" cy="42"/>
                                </a:xfrm>
                              </wpg:grpSpPr>
                              <wps:wsp>
                                <wps:cNvPr id="1846" name="Freeform 3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3" y="790"/>
                                    <a:ext cx="68" cy="42"/>
                                  </a:xfrm>
                                  <a:custGeom>
                                    <a:avLst/>
                                    <a:gdLst>
                                      <a:gd name="T0" fmla="+- 0 6043 6043"/>
                                      <a:gd name="T1" fmla="*/ T0 w 68"/>
                                      <a:gd name="T2" fmla="+- 0 790 790"/>
                                      <a:gd name="T3" fmla="*/ 790 h 42"/>
                                      <a:gd name="T4" fmla="+- 0 6065 6043"/>
                                      <a:gd name="T5" fmla="*/ T4 w 68"/>
                                      <a:gd name="T6" fmla="+- 0 793 790"/>
                                      <a:gd name="T7" fmla="*/ 793 h 42"/>
                                      <a:gd name="T8" fmla="+- 0 6072 6043"/>
                                      <a:gd name="T9" fmla="*/ T8 w 68"/>
                                      <a:gd name="T10" fmla="+- 0 812 790"/>
                                      <a:gd name="T11" fmla="*/ 812 h 42"/>
                                      <a:gd name="T12" fmla="+- 0 6078 6043"/>
                                      <a:gd name="T13" fmla="*/ T12 w 68"/>
                                      <a:gd name="T14" fmla="+- 0 831 790"/>
                                      <a:gd name="T15" fmla="*/ 831 h 42"/>
                                      <a:gd name="T16" fmla="+- 0 6094 6043"/>
                                      <a:gd name="T17" fmla="*/ T16 w 68"/>
                                      <a:gd name="T18" fmla="+- 0 819 790"/>
                                      <a:gd name="T19" fmla="*/ 819 h 42"/>
                                      <a:gd name="T20" fmla="+- 0 6110 6043"/>
                                      <a:gd name="T21" fmla="*/ T20 w 68"/>
                                      <a:gd name="T22" fmla="+- 0 812 790"/>
                                      <a:gd name="T23" fmla="*/ 812 h 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68" h="42">
                                        <a:moveTo>
                                          <a:pt x="0" y="0"/>
                                        </a:moveTo>
                                        <a:lnTo>
                                          <a:pt x="22" y="3"/>
                                        </a:lnTo>
                                        <a:lnTo>
                                          <a:pt x="29" y="22"/>
                                        </a:lnTo>
                                        <a:lnTo>
                                          <a:pt x="35" y="41"/>
                                        </a:lnTo>
                                        <a:lnTo>
                                          <a:pt x="51" y="29"/>
                                        </a:lnTo>
                                        <a:lnTo>
                                          <a:pt x="67" y="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7" name="Group 3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7" y="812"/>
                                  <a:ext cx="65" cy="142"/>
                                  <a:chOff x="6007" y="812"/>
                                  <a:chExt cx="65" cy="142"/>
                                </a:xfrm>
                              </wpg:grpSpPr>
                              <wps:wsp>
                                <wps:cNvPr id="1848" name="Freeform 3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07" y="812"/>
                                    <a:ext cx="65" cy="142"/>
                                  </a:xfrm>
                                  <a:custGeom>
                                    <a:avLst/>
                                    <a:gdLst>
                                      <a:gd name="T0" fmla="+- 0 6072 6007"/>
                                      <a:gd name="T1" fmla="*/ T0 w 65"/>
                                      <a:gd name="T2" fmla="+- 0 812 812"/>
                                      <a:gd name="T3" fmla="*/ 812 h 142"/>
                                      <a:gd name="T4" fmla="+- 0 6065 6007"/>
                                      <a:gd name="T5" fmla="*/ T4 w 65"/>
                                      <a:gd name="T6" fmla="+- 0 828 812"/>
                                      <a:gd name="T7" fmla="*/ 828 h 142"/>
                                      <a:gd name="T8" fmla="+- 0 6058 6007"/>
                                      <a:gd name="T9" fmla="*/ T8 w 65"/>
                                      <a:gd name="T10" fmla="+- 0 846 812"/>
                                      <a:gd name="T11" fmla="*/ 846 h 142"/>
                                      <a:gd name="T12" fmla="+- 0 6053 6007"/>
                                      <a:gd name="T13" fmla="*/ T12 w 65"/>
                                      <a:gd name="T14" fmla="+- 0 865 812"/>
                                      <a:gd name="T15" fmla="*/ 865 h 142"/>
                                      <a:gd name="T16" fmla="+- 0 6049 6007"/>
                                      <a:gd name="T17" fmla="*/ T16 w 65"/>
                                      <a:gd name="T18" fmla="+- 0 885 812"/>
                                      <a:gd name="T19" fmla="*/ 885 h 142"/>
                                      <a:gd name="T20" fmla="+- 0 6043 6007"/>
                                      <a:gd name="T21" fmla="*/ T20 w 65"/>
                                      <a:gd name="T22" fmla="+- 0 906 812"/>
                                      <a:gd name="T23" fmla="*/ 906 h 142"/>
                                      <a:gd name="T24" fmla="+- 0 6035 6007"/>
                                      <a:gd name="T25" fmla="*/ T24 w 65"/>
                                      <a:gd name="T26" fmla="+- 0 926 812"/>
                                      <a:gd name="T27" fmla="*/ 926 h 142"/>
                                      <a:gd name="T28" fmla="+- 0 6024 6007"/>
                                      <a:gd name="T29" fmla="*/ T28 w 65"/>
                                      <a:gd name="T30" fmla="+- 0 943 812"/>
                                      <a:gd name="T31" fmla="*/ 943 h 142"/>
                                      <a:gd name="T32" fmla="+- 0 6007 6007"/>
                                      <a:gd name="T33" fmla="*/ T32 w 65"/>
                                      <a:gd name="T34" fmla="+- 0 955 812"/>
                                      <a:gd name="T35" fmla="*/ 955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65" h="142">
                                        <a:moveTo>
                                          <a:pt x="65" y="0"/>
                                        </a:moveTo>
                                        <a:lnTo>
                                          <a:pt x="58" y="16"/>
                                        </a:lnTo>
                                        <a:lnTo>
                                          <a:pt x="51" y="34"/>
                                        </a:lnTo>
                                        <a:lnTo>
                                          <a:pt x="46" y="53"/>
                                        </a:lnTo>
                                        <a:lnTo>
                                          <a:pt x="42" y="73"/>
                                        </a:lnTo>
                                        <a:lnTo>
                                          <a:pt x="36" y="94"/>
                                        </a:lnTo>
                                        <a:lnTo>
                                          <a:pt x="28" y="114"/>
                                        </a:lnTo>
                                        <a:lnTo>
                                          <a:pt x="17" y="131"/>
                                        </a:lnTo>
                                        <a:lnTo>
                                          <a:pt x="0" y="14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9" name="Group 3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53" y="867"/>
                                  <a:ext cx="37" cy="90"/>
                                  <a:chOff x="6253" y="867"/>
                                  <a:chExt cx="37" cy="90"/>
                                </a:xfrm>
                              </wpg:grpSpPr>
                              <wps:wsp>
                                <wps:cNvPr id="1850" name="Freeform 3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53" y="867"/>
                                    <a:ext cx="37" cy="90"/>
                                  </a:xfrm>
                                  <a:custGeom>
                                    <a:avLst/>
                                    <a:gdLst>
                                      <a:gd name="T0" fmla="+- 0 6253 6253"/>
                                      <a:gd name="T1" fmla="*/ T0 w 37"/>
                                      <a:gd name="T2" fmla="+- 0 867 867"/>
                                      <a:gd name="T3" fmla="*/ 867 h 90"/>
                                      <a:gd name="T4" fmla="+- 0 6282 6253"/>
                                      <a:gd name="T5" fmla="*/ T4 w 37"/>
                                      <a:gd name="T6" fmla="+- 0 938 867"/>
                                      <a:gd name="T7" fmla="*/ 938 h 90"/>
                                      <a:gd name="T8" fmla="+- 0 6283 6253"/>
                                      <a:gd name="T9" fmla="*/ T8 w 37"/>
                                      <a:gd name="T10" fmla="+- 0 951 867"/>
                                      <a:gd name="T11" fmla="*/ 951 h 90"/>
                                      <a:gd name="T12" fmla="+- 0 6290 6253"/>
                                      <a:gd name="T13" fmla="*/ T12 w 37"/>
                                      <a:gd name="T14" fmla="+- 0 957 867"/>
                                      <a:gd name="T15" fmla="*/ 957 h 9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90">
                                        <a:moveTo>
                                          <a:pt x="0" y="0"/>
                                        </a:moveTo>
                                        <a:lnTo>
                                          <a:pt x="29" y="71"/>
                                        </a:lnTo>
                                        <a:lnTo>
                                          <a:pt x="30" y="84"/>
                                        </a:lnTo>
                                        <a:lnTo>
                                          <a:pt x="37" y="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51" name="Group 3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36" y="693"/>
                                  <a:ext cx="110" cy="122"/>
                                  <a:chOff x="6236" y="693"/>
                                  <a:chExt cx="110" cy="122"/>
                                </a:xfrm>
                              </wpg:grpSpPr>
                              <wps:wsp>
                                <wps:cNvPr id="1852" name="Freeform 3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36" y="693"/>
                                    <a:ext cx="110" cy="122"/>
                                  </a:xfrm>
                                  <a:custGeom>
                                    <a:avLst/>
                                    <a:gdLst>
                                      <a:gd name="T0" fmla="+- 0 6236 6236"/>
                                      <a:gd name="T1" fmla="*/ T0 w 110"/>
                                      <a:gd name="T2" fmla="+- 0 815 693"/>
                                      <a:gd name="T3" fmla="*/ 815 h 122"/>
                                      <a:gd name="T4" fmla="+- 0 6255 6236"/>
                                      <a:gd name="T5" fmla="*/ T4 w 110"/>
                                      <a:gd name="T6" fmla="+- 0 794 693"/>
                                      <a:gd name="T7" fmla="*/ 794 h 122"/>
                                      <a:gd name="T8" fmla="+- 0 6267 6236"/>
                                      <a:gd name="T9" fmla="*/ T8 w 110"/>
                                      <a:gd name="T10" fmla="+- 0 784 693"/>
                                      <a:gd name="T11" fmla="*/ 784 h 122"/>
                                      <a:gd name="T12" fmla="+- 0 6281 6236"/>
                                      <a:gd name="T13" fmla="*/ T12 w 110"/>
                                      <a:gd name="T14" fmla="+- 0 772 693"/>
                                      <a:gd name="T15" fmla="*/ 772 h 122"/>
                                      <a:gd name="T16" fmla="+- 0 6292 6236"/>
                                      <a:gd name="T17" fmla="*/ T16 w 110"/>
                                      <a:gd name="T18" fmla="+- 0 755 693"/>
                                      <a:gd name="T19" fmla="*/ 755 h 122"/>
                                      <a:gd name="T20" fmla="+- 0 6302 6236"/>
                                      <a:gd name="T21" fmla="*/ T20 w 110"/>
                                      <a:gd name="T22" fmla="+- 0 735 693"/>
                                      <a:gd name="T23" fmla="*/ 735 h 122"/>
                                      <a:gd name="T24" fmla="+- 0 6313 6236"/>
                                      <a:gd name="T25" fmla="*/ T24 w 110"/>
                                      <a:gd name="T26" fmla="+- 0 716 693"/>
                                      <a:gd name="T27" fmla="*/ 716 h 122"/>
                                      <a:gd name="T28" fmla="+- 0 6327 6236"/>
                                      <a:gd name="T29" fmla="*/ T28 w 110"/>
                                      <a:gd name="T30" fmla="+- 0 701 693"/>
                                      <a:gd name="T31" fmla="*/ 701 h 122"/>
                                      <a:gd name="T32" fmla="+- 0 6347 6236"/>
                                      <a:gd name="T33" fmla="*/ T32 w 110"/>
                                      <a:gd name="T34" fmla="+- 0 693 693"/>
                                      <a:gd name="T35" fmla="*/ 693 h 1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10" h="122">
                                        <a:moveTo>
                                          <a:pt x="0" y="122"/>
                                        </a:moveTo>
                                        <a:lnTo>
                                          <a:pt x="19" y="101"/>
                                        </a:lnTo>
                                        <a:lnTo>
                                          <a:pt x="31" y="91"/>
                                        </a:lnTo>
                                        <a:lnTo>
                                          <a:pt x="45" y="79"/>
                                        </a:lnTo>
                                        <a:lnTo>
                                          <a:pt x="56" y="62"/>
                                        </a:lnTo>
                                        <a:lnTo>
                                          <a:pt x="66" y="42"/>
                                        </a:lnTo>
                                        <a:lnTo>
                                          <a:pt x="77" y="23"/>
                                        </a:lnTo>
                                        <a:lnTo>
                                          <a:pt x="91" y="8"/>
                                        </a:lnTo>
                                        <a:lnTo>
                                          <a:pt x="11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53" name="Group 3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87"/>
                                  <a:ext cx="59" cy="16"/>
                                  <a:chOff x="6262" y="687"/>
                                  <a:chExt cx="59" cy="16"/>
                                </a:xfrm>
                              </wpg:grpSpPr>
                              <wps:wsp>
                                <wps:cNvPr id="1854" name="Freeform 3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87"/>
                                    <a:ext cx="59" cy="16"/>
                                  </a:xfrm>
                                  <a:custGeom>
                                    <a:avLst/>
                                    <a:gdLst>
                                      <a:gd name="T0" fmla="+- 0 6320 6262"/>
                                      <a:gd name="T1" fmla="*/ T0 w 59"/>
                                      <a:gd name="T2" fmla="+- 0 703 687"/>
                                      <a:gd name="T3" fmla="*/ 703 h 16"/>
                                      <a:gd name="T4" fmla="+- 0 6292 6262"/>
                                      <a:gd name="T5" fmla="*/ T4 w 59"/>
                                      <a:gd name="T6" fmla="+- 0 699 687"/>
                                      <a:gd name="T7" fmla="*/ 699 h 16"/>
                                      <a:gd name="T8" fmla="+- 0 6275 6262"/>
                                      <a:gd name="T9" fmla="*/ T8 w 59"/>
                                      <a:gd name="T10" fmla="+- 0 694 687"/>
                                      <a:gd name="T11" fmla="*/ 694 h 16"/>
                                      <a:gd name="T12" fmla="+- 0 6262 6262"/>
                                      <a:gd name="T13" fmla="*/ T12 w 59"/>
                                      <a:gd name="T14" fmla="+- 0 687 687"/>
                                      <a:gd name="T15" fmla="*/ 687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9" h="16">
                                        <a:moveTo>
                                          <a:pt x="58" y="16"/>
                                        </a:moveTo>
                                        <a:lnTo>
                                          <a:pt x="30" y="12"/>
                                        </a:lnTo>
                                        <a:lnTo>
                                          <a:pt x="13" y="7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55" name="Group 3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43" y="624"/>
                                  <a:ext cx="109" cy="169"/>
                                  <a:chOff x="6143" y="624"/>
                                  <a:chExt cx="109" cy="169"/>
                                </a:xfrm>
                              </wpg:grpSpPr>
                              <wps:wsp>
                                <wps:cNvPr id="1856" name="Freeform 3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43" y="624"/>
                                    <a:ext cx="109" cy="169"/>
                                  </a:xfrm>
                                  <a:custGeom>
                                    <a:avLst/>
                                    <a:gdLst>
                                      <a:gd name="T0" fmla="+- 0 6143 6143"/>
                                      <a:gd name="T1" fmla="*/ T0 w 109"/>
                                      <a:gd name="T2" fmla="+- 0 661 624"/>
                                      <a:gd name="T3" fmla="*/ 661 h 169"/>
                                      <a:gd name="T4" fmla="+- 0 6165 6143"/>
                                      <a:gd name="T5" fmla="*/ T4 w 109"/>
                                      <a:gd name="T6" fmla="+- 0 645 624"/>
                                      <a:gd name="T7" fmla="*/ 645 h 169"/>
                                      <a:gd name="T8" fmla="+- 0 6183 6143"/>
                                      <a:gd name="T9" fmla="*/ T8 w 109"/>
                                      <a:gd name="T10" fmla="+- 0 633 624"/>
                                      <a:gd name="T11" fmla="*/ 633 h 169"/>
                                      <a:gd name="T12" fmla="+- 0 6196 6143"/>
                                      <a:gd name="T13" fmla="*/ T12 w 109"/>
                                      <a:gd name="T14" fmla="+- 0 626 624"/>
                                      <a:gd name="T15" fmla="*/ 626 h 169"/>
                                      <a:gd name="T16" fmla="+- 0 6207 6143"/>
                                      <a:gd name="T17" fmla="*/ T16 w 109"/>
                                      <a:gd name="T18" fmla="+- 0 624 624"/>
                                      <a:gd name="T19" fmla="*/ 624 h 169"/>
                                      <a:gd name="T20" fmla="+- 0 6216 6143"/>
                                      <a:gd name="T21" fmla="*/ T20 w 109"/>
                                      <a:gd name="T22" fmla="+- 0 627 624"/>
                                      <a:gd name="T23" fmla="*/ 627 h 169"/>
                                      <a:gd name="T24" fmla="+- 0 6251 6143"/>
                                      <a:gd name="T25" fmla="*/ T24 w 109"/>
                                      <a:gd name="T26" fmla="+- 0 704 624"/>
                                      <a:gd name="T27" fmla="*/ 704 h 169"/>
                                      <a:gd name="T28" fmla="+- 0 6252 6143"/>
                                      <a:gd name="T29" fmla="*/ T28 w 109"/>
                                      <a:gd name="T30" fmla="+- 0 731 624"/>
                                      <a:gd name="T31" fmla="*/ 731 h 169"/>
                                      <a:gd name="T32" fmla="+- 0 6248 6143"/>
                                      <a:gd name="T33" fmla="*/ T32 w 109"/>
                                      <a:gd name="T34" fmla="+- 0 752 624"/>
                                      <a:gd name="T35" fmla="*/ 752 h 169"/>
                                      <a:gd name="T36" fmla="+- 0 6240 6143"/>
                                      <a:gd name="T37" fmla="*/ T36 w 109"/>
                                      <a:gd name="T38" fmla="+- 0 768 624"/>
                                      <a:gd name="T39" fmla="*/ 768 h 169"/>
                                      <a:gd name="T40" fmla="+- 0 6230 6143"/>
                                      <a:gd name="T41" fmla="*/ T40 w 109"/>
                                      <a:gd name="T42" fmla="+- 0 780 624"/>
                                      <a:gd name="T43" fmla="*/ 780 h 169"/>
                                      <a:gd name="T44" fmla="+- 0 6221 6143"/>
                                      <a:gd name="T45" fmla="*/ T44 w 109"/>
                                      <a:gd name="T46" fmla="+- 0 787 624"/>
                                      <a:gd name="T47" fmla="*/ 787 h 169"/>
                                      <a:gd name="T48" fmla="+- 0 6214 6143"/>
                                      <a:gd name="T49" fmla="*/ T48 w 109"/>
                                      <a:gd name="T50" fmla="+- 0 791 624"/>
                                      <a:gd name="T51" fmla="*/ 791 h 169"/>
                                      <a:gd name="T52" fmla="+- 0 6211 6143"/>
                                      <a:gd name="T53" fmla="*/ T52 w 109"/>
                                      <a:gd name="T54" fmla="+- 0 793 624"/>
                                      <a:gd name="T55" fmla="*/ 793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109" h="169">
                                        <a:moveTo>
                                          <a:pt x="0" y="37"/>
                                        </a:moveTo>
                                        <a:lnTo>
                                          <a:pt x="22" y="21"/>
                                        </a:lnTo>
                                        <a:lnTo>
                                          <a:pt x="40" y="9"/>
                                        </a:lnTo>
                                        <a:lnTo>
                                          <a:pt x="53" y="2"/>
                                        </a:lnTo>
                                        <a:lnTo>
                                          <a:pt x="64" y="0"/>
                                        </a:lnTo>
                                        <a:lnTo>
                                          <a:pt x="73" y="3"/>
                                        </a:lnTo>
                                        <a:lnTo>
                                          <a:pt x="108" y="80"/>
                                        </a:lnTo>
                                        <a:lnTo>
                                          <a:pt x="109" y="107"/>
                                        </a:lnTo>
                                        <a:lnTo>
                                          <a:pt x="105" y="128"/>
                                        </a:lnTo>
                                        <a:lnTo>
                                          <a:pt x="97" y="144"/>
                                        </a:lnTo>
                                        <a:lnTo>
                                          <a:pt x="87" y="156"/>
                                        </a:lnTo>
                                        <a:lnTo>
                                          <a:pt x="78" y="163"/>
                                        </a:lnTo>
                                        <a:lnTo>
                                          <a:pt x="71" y="167"/>
                                        </a:lnTo>
                                        <a:lnTo>
                                          <a:pt x="68" y="1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57" name="Group 3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68" y="1157"/>
                                  <a:ext cx="212" cy="42"/>
                                  <a:chOff x="6068" y="1157"/>
                                  <a:chExt cx="212" cy="42"/>
                                </a:xfrm>
                              </wpg:grpSpPr>
                              <wps:wsp>
                                <wps:cNvPr id="1858" name="Freeform 3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8" y="1157"/>
                                    <a:ext cx="212" cy="42"/>
                                  </a:xfrm>
                                  <a:custGeom>
                                    <a:avLst/>
                                    <a:gdLst>
                                      <a:gd name="T0" fmla="+- 0 6068 6068"/>
                                      <a:gd name="T1" fmla="*/ T0 w 212"/>
                                      <a:gd name="T2" fmla="+- 0 1157 1157"/>
                                      <a:gd name="T3" fmla="*/ 1157 h 42"/>
                                      <a:gd name="T4" fmla="+- 0 6127 6068"/>
                                      <a:gd name="T5" fmla="*/ T4 w 212"/>
                                      <a:gd name="T6" fmla="+- 0 1186 1157"/>
                                      <a:gd name="T7" fmla="*/ 1186 h 42"/>
                                      <a:gd name="T8" fmla="+- 0 6184 6068"/>
                                      <a:gd name="T9" fmla="*/ T8 w 212"/>
                                      <a:gd name="T10" fmla="+- 0 1198 1157"/>
                                      <a:gd name="T11" fmla="*/ 1198 h 42"/>
                                      <a:gd name="T12" fmla="+- 0 6199 6068"/>
                                      <a:gd name="T13" fmla="*/ T12 w 212"/>
                                      <a:gd name="T14" fmla="+- 0 1197 1157"/>
                                      <a:gd name="T15" fmla="*/ 1197 h 42"/>
                                      <a:gd name="T16" fmla="+- 0 6215 6068"/>
                                      <a:gd name="T17" fmla="*/ T16 w 212"/>
                                      <a:gd name="T18" fmla="+- 0 1193 1157"/>
                                      <a:gd name="T19" fmla="*/ 1193 h 42"/>
                                      <a:gd name="T20" fmla="+- 0 6234 6068"/>
                                      <a:gd name="T21" fmla="*/ T20 w 212"/>
                                      <a:gd name="T22" fmla="+- 0 1187 1157"/>
                                      <a:gd name="T23" fmla="*/ 1187 h 42"/>
                                      <a:gd name="T24" fmla="+- 0 6255 6068"/>
                                      <a:gd name="T25" fmla="*/ T24 w 212"/>
                                      <a:gd name="T26" fmla="+- 0 1180 1157"/>
                                      <a:gd name="T27" fmla="*/ 1180 h 42"/>
                                      <a:gd name="T28" fmla="+- 0 6280 6068"/>
                                      <a:gd name="T29" fmla="*/ T28 w 212"/>
                                      <a:gd name="T30" fmla="+- 0 1171 1157"/>
                                      <a:gd name="T31" fmla="*/ 1171 h 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212" h="42">
                                        <a:moveTo>
                                          <a:pt x="0" y="0"/>
                                        </a:moveTo>
                                        <a:lnTo>
                                          <a:pt x="59" y="29"/>
                                        </a:lnTo>
                                        <a:lnTo>
                                          <a:pt x="116" y="41"/>
                                        </a:lnTo>
                                        <a:lnTo>
                                          <a:pt x="131" y="40"/>
                                        </a:lnTo>
                                        <a:lnTo>
                                          <a:pt x="147" y="36"/>
                                        </a:lnTo>
                                        <a:lnTo>
                                          <a:pt x="166" y="30"/>
                                        </a:lnTo>
                                        <a:lnTo>
                                          <a:pt x="187" y="23"/>
                                        </a:lnTo>
                                        <a:lnTo>
                                          <a:pt x="212" y="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59" name="Group 3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78" y="1780"/>
                                  <a:ext cx="85" cy="23"/>
                                  <a:chOff x="6278" y="1780"/>
                                  <a:chExt cx="85" cy="23"/>
                                </a:xfrm>
                              </wpg:grpSpPr>
                              <wps:wsp>
                                <wps:cNvPr id="1860" name="Freeform 3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8" y="1780"/>
                                    <a:ext cx="85" cy="23"/>
                                  </a:xfrm>
                                  <a:custGeom>
                                    <a:avLst/>
                                    <a:gdLst>
                                      <a:gd name="T0" fmla="+- 0 6278 6278"/>
                                      <a:gd name="T1" fmla="*/ T0 w 85"/>
                                      <a:gd name="T2" fmla="+- 0 1780 1780"/>
                                      <a:gd name="T3" fmla="*/ 1780 h 23"/>
                                      <a:gd name="T4" fmla="+- 0 6311 6278"/>
                                      <a:gd name="T5" fmla="*/ T4 w 85"/>
                                      <a:gd name="T6" fmla="+- 0 1794 1780"/>
                                      <a:gd name="T7" fmla="*/ 1794 h 23"/>
                                      <a:gd name="T8" fmla="+- 0 6333 6278"/>
                                      <a:gd name="T9" fmla="*/ T8 w 85"/>
                                      <a:gd name="T10" fmla="+- 0 1802 1780"/>
                                      <a:gd name="T11" fmla="*/ 1802 h 23"/>
                                      <a:gd name="T12" fmla="+- 0 6346 6278"/>
                                      <a:gd name="T13" fmla="*/ T12 w 85"/>
                                      <a:gd name="T14" fmla="+- 0 1803 1780"/>
                                      <a:gd name="T15" fmla="*/ 1803 h 23"/>
                                      <a:gd name="T16" fmla="+- 0 6355 6278"/>
                                      <a:gd name="T17" fmla="*/ T16 w 85"/>
                                      <a:gd name="T18" fmla="+- 0 1798 1780"/>
                                      <a:gd name="T19" fmla="*/ 1798 h 23"/>
                                      <a:gd name="T20" fmla="+- 0 6363 6278"/>
                                      <a:gd name="T21" fmla="*/ T20 w 85"/>
                                      <a:gd name="T22" fmla="+- 0 1787 1780"/>
                                      <a:gd name="T23" fmla="*/ 1787 h 2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85" h="23">
                                        <a:moveTo>
                                          <a:pt x="0" y="0"/>
                                        </a:moveTo>
                                        <a:lnTo>
                                          <a:pt x="33" y="14"/>
                                        </a:lnTo>
                                        <a:lnTo>
                                          <a:pt x="55" y="22"/>
                                        </a:lnTo>
                                        <a:lnTo>
                                          <a:pt x="68" y="23"/>
                                        </a:lnTo>
                                        <a:lnTo>
                                          <a:pt x="77" y="18"/>
                                        </a:lnTo>
                                        <a:lnTo>
                                          <a:pt x="85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61" name="Group 3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88" y="1762"/>
                                  <a:ext cx="96" cy="26"/>
                                  <a:chOff x="5988" y="1762"/>
                                  <a:chExt cx="96" cy="26"/>
                                </a:xfrm>
                              </wpg:grpSpPr>
                              <wps:wsp>
                                <wps:cNvPr id="1862" name="Freeform 3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88" y="1762"/>
                                    <a:ext cx="96" cy="26"/>
                                  </a:xfrm>
                                  <a:custGeom>
                                    <a:avLst/>
                                    <a:gdLst>
                                      <a:gd name="T0" fmla="+- 0 6085 5988"/>
                                      <a:gd name="T1" fmla="*/ T0 w 96"/>
                                      <a:gd name="T2" fmla="+- 0 1762 1762"/>
                                      <a:gd name="T3" fmla="*/ 1762 h 26"/>
                                      <a:gd name="T4" fmla="+- 0 6067 5988"/>
                                      <a:gd name="T5" fmla="*/ T4 w 96"/>
                                      <a:gd name="T6" fmla="+- 0 1775 1762"/>
                                      <a:gd name="T7" fmla="*/ 1775 h 26"/>
                                      <a:gd name="T8" fmla="+- 0 6053 5988"/>
                                      <a:gd name="T9" fmla="*/ T8 w 96"/>
                                      <a:gd name="T10" fmla="+- 0 1782 1762"/>
                                      <a:gd name="T11" fmla="*/ 1782 h 26"/>
                                      <a:gd name="T12" fmla="+- 0 6038 5988"/>
                                      <a:gd name="T13" fmla="*/ T12 w 96"/>
                                      <a:gd name="T14" fmla="+- 0 1786 1762"/>
                                      <a:gd name="T15" fmla="*/ 1786 h 26"/>
                                      <a:gd name="T16" fmla="+- 0 6018 5988"/>
                                      <a:gd name="T17" fmla="*/ T16 w 96"/>
                                      <a:gd name="T18" fmla="+- 0 1788 1762"/>
                                      <a:gd name="T19" fmla="*/ 1788 h 26"/>
                                      <a:gd name="T20" fmla="+- 0 5988 5988"/>
                                      <a:gd name="T21" fmla="*/ T20 w 96"/>
                                      <a:gd name="T22" fmla="+- 0 1788 1762"/>
                                      <a:gd name="T23" fmla="*/ 1788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6" h="26">
                                        <a:moveTo>
                                          <a:pt x="97" y="0"/>
                                        </a:moveTo>
                                        <a:lnTo>
                                          <a:pt x="79" y="13"/>
                                        </a:lnTo>
                                        <a:lnTo>
                                          <a:pt x="65" y="20"/>
                                        </a:lnTo>
                                        <a:lnTo>
                                          <a:pt x="50" y="24"/>
                                        </a:lnTo>
                                        <a:lnTo>
                                          <a:pt x="30" y="26"/>
                                        </a:lnTo>
                                        <a:lnTo>
                                          <a:pt x="0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63" name="Group 3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68" y="838"/>
                                  <a:ext cx="111" cy="80"/>
                                  <a:chOff x="6068" y="838"/>
                                  <a:chExt cx="111" cy="80"/>
                                </a:xfrm>
                              </wpg:grpSpPr>
                              <wps:wsp>
                                <wps:cNvPr id="1864" name="Freeform 3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8" y="838"/>
                                    <a:ext cx="111" cy="80"/>
                                  </a:xfrm>
                                  <a:custGeom>
                                    <a:avLst/>
                                    <a:gdLst>
                                      <a:gd name="T0" fmla="+- 0 6068 6068"/>
                                      <a:gd name="T1" fmla="*/ T0 w 111"/>
                                      <a:gd name="T2" fmla="+- 0 838 838"/>
                                      <a:gd name="T3" fmla="*/ 838 h 80"/>
                                      <a:gd name="T4" fmla="+- 0 6087 6068"/>
                                      <a:gd name="T5" fmla="*/ T4 w 111"/>
                                      <a:gd name="T6" fmla="+- 0 898 838"/>
                                      <a:gd name="T7" fmla="*/ 898 h 80"/>
                                      <a:gd name="T8" fmla="+- 0 6145 6068"/>
                                      <a:gd name="T9" fmla="*/ T8 w 111"/>
                                      <a:gd name="T10" fmla="+- 0 918 838"/>
                                      <a:gd name="T11" fmla="*/ 918 h 80"/>
                                      <a:gd name="T12" fmla="+- 0 6161 6068"/>
                                      <a:gd name="T13" fmla="*/ T12 w 111"/>
                                      <a:gd name="T14" fmla="+- 0 918 838"/>
                                      <a:gd name="T15" fmla="*/ 918 h 80"/>
                                      <a:gd name="T16" fmla="+- 0 6179 6068"/>
                                      <a:gd name="T17" fmla="*/ T16 w 111"/>
                                      <a:gd name="T18" fmla="+- 0 915 838"/>
                                      <a:gd name="T19" fmla="*/ 915 h 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11" h="80">
                                        <a:moveTo>
                                          <a:pt x="0" y="0"/>
                                        </a:moveTo>
                                        <a:lnTo>
                                          <a:pt x="19" y="60"/>
                                        </a:lnTo>
                                        <a:lnTo>
                                          <a:pt x="77" y="80"/>
                                        </a:lnTo>
                                        <a:lnTo>
                                          <a:pt x="93" y="80"/>
                                        </a:lnTo>
                                        <a:lnTo>
                                          <a:pt x="111" y="7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65" name="Group 3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2" y="608"/>
                                  <a:ext cx="79" cy="39"/>
                                  <a:chOff x="6052" y="608"/>
                                  <a:chExt cx="79" cy="39"/>
                                </a:xfrm>
                              </wpg:grpSpPr>
                              <wps:wsp>
                                <wps:cNvPr id="1866" name="Freeform 3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2" y="608"/>
                                    <a:ext cx="79" cy="39"/>
                                  </a:xfrm>
                                  <a:custGeom>
                                    <a:avLst/>
                                    <a:gdLst>
                                      <a:gd name="T0" fmla="+- 0 6054 6052"/>
                                      <a:gd name="T1" fmla="*/ T0 w 79"/>
                                      <a:gd name="T2" fmla="+- 0 608 608"/>
                                      <a:gd name="T3" fmla="*/ 608 h 39"/>
                                      <a:gd name="T4" fmla="+- 0 6052 6052"/>
                                      <a:gd name="T5" fmla="*/ T4 w 79"/>
                                      <a:gd name="T6" fmla="+- 0 632 608"/>
                                      <a:gd name="T7" fmla="*/ 632 h 39"/>
                                      <a:gd name="T8" fmla="+- 0 6075 6052"/>
                                      <a:gd name="T9" fmla="*/ T8 w 79"/>
                                      <a:gd name="T10" fmla="+- 0 638 608"/>
                                      <a:gd name="T11" fmla="*/ 638 h 39"/>
                                      <a:gd name="T12" fmla="+- 0 6093 6052"/>
                                      <a:gd name="T13" fmla="*/ T12 w 79"/>
                                      <a:gd name="T14" fmla="+- 0 644 608"/>
                                      <a:gd name="T15" fmla="*/ 644 h 39"/>
                                      <a:gd name="T16" fmla="+- 0 6108 6052"/>
                                      <a:gd name="T17" fmla="*/ T16 w 79"/>
                                      <a:gd name="T18" fmla="+- 0 647 608"/>
                                      <a:gd name="T19" fmla="*/ 647 h 39"/>
                                      <a:gd name="T20" fmla="+- 0 6131 6052"/>
                                      <a:gd name="T21" fmla="*/ T20 w 79"/>
                                      <a:gd name="T22" fmla="+- 0 645 608"/>
                                      <a:gd name="T23" fmla="*/ 645 h 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79" h="39">
                                        <a:moveTo>
                                          <a:pt x="2" y="0"/>
                                        </a:moveTo>
                                        <a:lnTo>
                                          <a:pt x="0" y="24"/>
                                        </a:lnTo>
                                        <a:lnTo>
                                          <a:pt x="23" y="30"/>
                                        </a:lnTo>
                                        <a:lnTo>
                                          <a:pt x="41" y="36"/>
                                        </a:lnTo>
                                        <a:lnTo>
                                          <a:pt x="56" y="39"/>
                                        </a:lnTo>
                                        <a:lnTo>
                                          <a:pt x="79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67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79" y="823"/>
                                  <a:ext cx="1145" cy="1077"/>
                                  <a:chOff x="6779" y="823"/>
                                  <a:chExt cx="1145" cy="1077"/>
                                </a:xfrm>
                              </wpg:grpSpPr>
                              <wps:wsp>
                                <wps:cNvPr id="1868" name="Freeform 3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79" y="823"/>
                                    <a:ext cx="1145" cy="1077"/>
                                  </a:xfrm>
                                  <a:custGeom>
                                    <a:avLst/>
                                    <a:gdLst>
                                      <a:gd name="T0" fmla="+- 0 7752 6779"/>
                                      <a:gd name="T1" fmla="*/ T0 w 1145"/>
                                      <a:gd name="T2" fmla="+- 0 1390 823"/>
                                      <a:gd name="T3" fmla="*/ 1390 h 1077"/>
                                      <a:gd name="T4" fmla="+- 0 7762 6779"/>
                                      <a:gd name="T5" fmla="*/ T4 w 1145"/>
                                      <a:gd name="T6" fmla="+- 0 1436 823"/>
                                      <a:gd name="T7" fmla="*/ 1436 h 1077"/>
                                      <a:gd name="T8" fmla="+- 0 7848 6779"/>
                                      <a:gd name="T9" fmla="*/ T8 w 1145"/>
                                      <a:gd name="T10" fmla="+- 0 1514 823"/>
                                      <a:gd name="T11" fmla="*/ 1514 h 1077"/>
                                      <a:gd name="T12" fmla="+- 0 7868 6779"/>
                                      <a:gd name="T13" fmla="*/ T12 w 1145"/>
                                      <a:gd name="T14" fmla="+- 0 1567 823"/>
                                      <a:gd name="T15" fmla="*/ 1567 h 1077"/>
                                      <a:gd name="T16" fmla="+- 0 7834 6779"/>
                                      <a:gd name="T17" fmla="*/ T16 w 1145"/>
                                      <a:gd name="T18" fmla="+- 0 1714 823"/>
                                      <a:gd name="T19" fmla="*/ 1714 h 1077"/>
                                      <a:gd name="T20" fmla="+- 0 7835 6779"/>
                                      <a:gd name="T21" fmla="*/ T20 w 1145"/>
                                      <a:gd name="T22" fmla="+- 0 1801 823"/>
                                      <a:gd name="T23" fmla="*/ 1801 h 1077"/>
                                      <a:gd name="T24" fmla="+- 0 7874 6779"/>
                                      <a:gd name="T25" fmla="*/ T24 w 1145"/>
                                      <a:gd name="T26" fmla="+- 0 1815 823"/>
                                      <a:gd name="T27" fmla="*/ 1815 h 1077"/>
                                      <a:gd name="T28" fmla="+- 0 7915 6779"/>
                                      <a:gd name="T29" fmla="*/ T28 w 1145"/>
                                      <a:gd name="T30" fmla="+- 0 1837 823"/>
                                      <a:gd name="T31" fmla="*/ 1837 h 1077"/>
                                      <a:gd name="T32" fmla="+- 0 7892 6779"/>
                                      <a:gd name="T33" fmla="*/ T32 w 1145"/>
                                      <a:gd name="T34" fmla="+- 0 1855 823"/>
                                      <a:gd name="T35" fmla="*/ 1855 h 1077"/>
                                      <a:gd name="T36" fmla="+- 0 7822 6779"/>
                                      <a:gd name="T37" fmla="*/ T36 w 1145"/>
                                      <a:gd name="T38" fmla="+- 0 1858 823"/>
                                      <a:gd name="T39" fmla="*/ 1858 h 1077"/>
                                      <a:gd name="T40" fmla="+- 0 7707 6779"/>
                                      <a:gd name="T41" fmla="*/ T40 w 1145"/>
                                      <a:gd name="T42" fmla="+- 0 1809 823"/>
                                      <a:gd name="T43" fmla="*/ 1809 h 1077"/>
                                      <a:gd name="T44" fmla="+- 0 7723 6779"/>
                                      <a:gd name="T45" fmla="*/ T44 w 1145"/>
                                      <a:gd name="T46" fmla="+- 0 1707 823"/>
                                      <a:gd name="T47" fmla="*/ 1707 h 1077"/>
                                      <a:gd name="T48" fmla="+- 0 7729 6779"/>
                                      <a:gd name="T49" fmla="*/ T48 w 1145"/>
                                      <a:gd name="T50" fmla="+- 0 1636 823"/>
                                      <a:gd name="T51" fmla="*/ 1636 h 1077"/>
                                      <a:gd name="T52" fmla="+- 0 7653 6779"/>
                                      <a:gd name="T53" fmla="*/ T52 w 1145"/>
                                      <a:gd name="T54" fmla="+- 0 1527 823"/>
                                      <a:gd name="T55" fmla="*/ 1527 h 1077"/>
                                      <a:gd name="T56" fmla="+- 0 7545 6779"/>
                                      <a:gd name="T57" fmla="*/ T56 w 1145"/>
                                      <a:gd name="T58" fmla="+- 0 1509 823"/>
                                      <a:gd name="T59" fmla="*/ 1509 h 1077"/>
                                      <a:gd name="T60" fmla="+- 0 7363 6779"/>
                                      <a:gd name="T61" fmla="*/ T60 w 1145"/>
                                      <a:gd name="T62" fmla="+- 0 1597 823"/>
                                      <a:gd name="T63" fmla="*/ 1597 h 1077"/>
                                      <a:gd name="T64" fmla="+- 0 7296 6779"/>
                                      <a:gd name="T65" fmla="*/ T64 w 1145"/>
                                      <a:gd name="T66" fmla="+- 0 1660 823"/>
                                      <a:gd name="T67" fmla="*/ 1660 h 1077"/>
                                      <a:gd name="T68" fmla="+- 0 7198 6779"/>
                                      <a:gd name="T69" fmla="*/ T68 w 1145"/>
                                      <a:gd name="T70" fmla="+- 0 1730 823"/>
                                      <a:gd name="T71" fmla="*/ 1730 h 1077"/>
                                      <a:gd name="T72" fmla="+- 0 7151 6779"/>
                                      <a:gd name="T73" fmla="*/ T72 w 1145"/>
                                      <a:gd name="T74" fmla="+- 0 1763 823"/>
                                      <a:gd name="T75" fmla="*/ 1763 h 1077"/>
                                      <a:gd name="T76" fmla="+- 0 7100 6779"/>
                                      <a:gd name="T77" fmla="*/ T76 w 1145"/>
                                      <a:gd name="T78" fmla="+- 0 1789 823"/>
                                      <a:gd name="T79" fmla="*/ 1789 h 1077"/>
                                      <a:gd name="T80" fmla="+- 0 7037 6779"/>
                                      <a:gd name="T81" fmla="*/ T80 w 1145"/>
                                      <a:gd name="T82" fmla="+- 0 1826 823"/>
                                      <a:gd name="T83" fmla="*/ 1826 h 1077"/>
                                      <a:gd name="T84" fmla="+- 0 7034 6779"/>
                                      <a:gd name="T85" fmla="*/ T84 w 1145"/>
                                      <a:gd name="T86" fmla="+- 0 1858 823"/>
                                      <a:gd name="T87" fmla="*/ 1858 h 1077"/>
                                      <a:gd name="T88" fmla="+- 0 6829 6779"/>
                                      <a:gd name="T89" fmla="*/ T88 w 1145"/>
                                      <a:gd name="T90" fmla="+- 0 1900 823"/>
                                      <a:gd name="T91" fmla="*/ 1900 h 1077"/>
                                      <a:gd name="T92" fmla="+- 0 6779 6779"/>
                                      <a:gd name="T93" fmla="*/ T92 w 1145"/>
                                      <a:gd name="T94" fmla="+- 0 1881 823"/>
                                      <a:gd name="T95" fmla="*/ 1881 h 1077"/>
                                      <a:gd name="T96" fmla="+- 0 6834 6779"/>
                                      <a:gd name="T97" fmla="*/ T96 w 1145"/>
                                      <a:gd name="T98" fmla="+- 0 1840 823"/>
                                      <a:gd name="T99" fmla="*/ 1840 h 1077"/>
                                      <a:gd name="T100" fmla="+- 0 6940 6779"/>
                                      <a:gd name="T101" fmla="*/ T100 w 1145"/>
                                      <a:gd name="T102" fmla="+- 0 1804 823"/>
                                      <a:gd name="T103" fmla="*/ 1804 h 1077"/>
                                      <a:gd name="T104" fmla="+- 0 7105 6779"/>
                                      <a:gd name="T105" fmla="*/ T104 w 1145"/>
                                      <a:gd name="T106" fmla="+- 0 1683 823"/>
                                      <a:gd name="T107" fmla="*/ 1683 h 1077"/>
                                      <a:gd name="T108" fmla="+- 0 7234 6779"/>
                                      <a:gd name="T109" fmla="*/ T108 w 1145"/>
                                      <a:gd name="T110" fmla="+- 0 1577 823"/>
                                      <a:gd name="T111" fmla="*/ 1577 h 1077"/>
                                      <a:gd name="T112" fmla="+- 0 7305 6779"/>
                                      <a:gd name="T113" fmla="*/ T112 w 1145"/>
                                      <a:gd name="T114" fmla="+- 0 1487 823"/>
                                      <a:gd name="T115" fmla="*/ 1487 h 1077"/>
                                      <a:gd name="T116" fmla="+- 0 7343 6779"/>
                                      <a:gd name="T117" fmla="*/ T116 w 1145"/>
                                      <a:gd name="T118" fmla="+- 0 1444 823"/>
                                      <a:gd name="T119" fmla="*/ 1444 h 1077"/>
                                      <a:gd name="T120" fmla="+- 0 7379 6779"/>
                                      <a:gd name="T121" fmla="*/ T120 w 1145"/>
                                      <a:gd name="T122" fmla="+- 0 1398 823"/>
                                      <a:gd name="T123" fmla="*/ 1398 h 1077"/>
                                      <a:gd name="T124" fmla="+- 0 7335 6779"/>
                                      <a:gd name="T125" fmla="*/ T124 w 1145"/>
                                      <a:gd name="T126" fmla="+- 0 1283 823"/>
                                      <a:gd name="T127" fmla="*/ 1283 h 1077"/>
                                      <a:gd name="T128" fmla="+- 0 7264 6779"/>
                                      <a:gd name="T129" fmla="*/ T128 w 1145"/>
                                      <a:gd name="T130" fmla="+- 0 1230 823"/>
                                      <a:gd name="T131" fmla="*/ 1230 h 1077"/>
                                      <a:gd name="T132" fmla="+- 0 7276 6779"/>
                                      <a:gd name="T133" fmla="*/ T132 w 1145"/>
                                      <a:gd name="T134" fmla="+- 0 1178 823"/>
                                      <a:gd name="T135" fmla="*/ 1178 h 1077"/>
                                      <a:gd name="T136" fmla="+- 0 7361 6779"/>
                                      <a:gd name="T137" fmla="*/ T136 w 1145"/>
                                      <a:gd name="T138" fmla="+- 0 1095 823"/>
                                      <a:gd name="T139" fmla="*/ 1095 h 1077"/>
                                      <a:gd name="T140" fmla="+- 0 7505 6779"/>
                                      <a:gd name="T141" fmla="*/ T140 w 1145"/>
                                      <a:gd name="T142" fmla="+- 0 1025 823"/>
                                      <a:gd name="T143" fmla="*/ 1025 h 1077"/>
                                      <a:gd name="T144" fmla="+- 0 7527 6779"/>
                                      <a:gd name="T145" fmla="*/ T144 w 1145"/>
                                      <a:gd name="T146" fmla="+- 0 958 823"/>
                                      <a:gd name="T147" fmla="*/ 958 h 1077"/>
                                      <a:gd name="T148" fmla="+- 0 7562 6779"/>
                                      <a:gd name="T149" fmla="*/ T148 w 1145"/>
                                      <a:gd name="T150" fmla="+- 0 841 823"/>
                                      <a:gd name="T151" fmla="*/ 841 h 1077"/>
                                      <a:gd name="T152" fmla="+- 0 7676 6779"/>
                                      <a:gd name="T153" fmla="*/ T152 w 1145"/>
                                      <a:gd name="T154" fmla="+- 0 867 823"/>
                                      <a:gd name="T155" fmla="*/ 867 h 1077"/>
                                      <a:gd name="T156" fmla="+- 0 7687 6779"/>
                                      <a:gd name="T157" fmla="*/ T156 w 1145"/>
                                      <a:gd name="T158" fmla="+- 0 965 823"/>
                                      <a:gd name="T159" fmla="*/ 965 h 1077"/>
                                      <a:gd name="T160" fmla="+- 0 7675 6779"/>
                                      <a:gd name="T161" fmla="*/ T160 w 1145"/>
                                      <a:gd name="T162" fmla="+- 0 1011 823"/>
                                      <a:gd name="T163" fmla="*/ 1011 h 1077"/>
                                      <a:gd name="T164" fmla="+- 0 7710 6779"/>
                                      <a:gd name="T165" fmla="*/ T164 w 1145"/>
                                      <a:gd name="T166" fmla="+- 0 1027 823"/>
                                      <a:gd name="T167" fmla="*/ 1027 h 1077"/>
                                      <a:gd name="T168" fmla="+- 0 7768 6779"/>
                                      <a:gd name="T169" fmla="*/ T168 w 1145"/>
                                      <a:gd name="T170" fmla="+- 0 1053 823"/>
                                      <a:gd name="T171" fmla="*/ 1053 h 1077"/>
                                      <a:gd name="T172" fmla="+- 0 7797 6779"/>
                                      <a:gd name="T173" fmla="*/ T172 w 1145"/>
                                      <a:gd name="T174" fmla="+- 0 1077 823"/>
                                      <a:gd name="T175" fmla="*/ 1077 h 1077"/>
                                      <a:gd name="T176" fmla="+- 0 7854 6779"/>
                                      <a:gd name="T177" fmla="*/ T176 w 1145"/>
                                      <a:gd name="T178" fmla="+- 0 1112 823"/>
                                      <a:gd name="T179" fmla="*/ 1112 h 1077"/>
                                      <a:gd name="T180" fmla="+- 0 7905 6779"/>
                                      <a:gd name="T181" fmla="*/ T180 w 1145"/>
                                      <a:gd name="T182" fmla="+- 0 1148 823"/>
                                      <a:gd name="T183" fmla="*/ 1148 h 1077"/>
                                      <a:gd name="T184" fmla="+- 0 7924 6779"/>
                                      <a:gd name="T185" fmla="*/ T184 w 1145"/>
                                      <a:gd name="T186" fmla="+- 0 1204 823"/>
                                      <a:gd name="T187" fmla="*/ 1204 h 1077"/>
                                      <a:gd name="T188" fmla="+- 0 7815 6779"/>
                                      <a:gd name="T189" fmla="*/ T188 w 1145"/>
                                      <a:gd name="T190" fmla="+- 0 1272 823"/>
                                      <a:gd name="T191" fmla="*/ 1272 h 1077"/>
                                      <a:gd name="T192" fmla="+- 0 7772 6779"/>
                                      <a:gd name="T193" fmla="*/ T192 w 1145"/>
                                      <a:gd name="T194" fmla="+- 0 1315 823"/>
                                      <a:gd name="T195" fmla="*/ 1315 h 1077"/>
                                      <a:gd name="T196" fmla="+- 0 7720 6779"/>
                                      <a:gd name="T197" fmla="*/ T196 w 1145"/>
                                      <a:gd name="T198" fmla="+- 0 1390 823"/>
                                      <a:gd name="T199" fmla="*/ 1390 h 1077"/>
                                      <a:gd name="T200" fmla="+- 0 7663 6779"/>
                                      <a:gd name="T201" fmla="*/ T200 w 1145"/>
                                      <a:gd name="T202" fmla="+- 0 1381 823"/>
                                      <a:gd name="T203" fmla="*/ 1381 h 1077"/>
                                      <a:gd name="T204" fmla="+- 0 7675 6779"/>
                                      <a:gd name="T205" fmla="*/ T204 w 1145"/>
                                      <a:gd name="T206" fmla="+- 0 1327 823"/>
                                      <a:gd name="T207" fmla="*/ 1327 h 1077"/>
                                      <a:gd name="T208" fmla="+- 0 7765 6779"/>
                                      <a:gd name="T209" fmla="*/ T208 w 1145"/>
                                      <a:gd name="T210" fmla="+- 0 1238 823"/>
                                      <a:gd name="T211" fmla="*/ 1238 h 1077"/>
                                      <a:gd name="T212" fmla="+- 0 7743 6779"/>
                                      <a:gd name="T213" fmla="*/ T212 w 1145"/>
                                      <a:gd name="T214" fmla="+- 0 1162 823"/>
                                      <a:gd name="T215" fmla="*/ 1162 h 10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</a:cxnLst>
                                    <a:rect l="0" t="0" r="r" b="b"/>
                                    <a:pathLst>
                                      <a:path w="1145" h="1077">
                                        <a:moveTo>
                                          <a:pt x="974" y="510"/>
                                        </a:moveTo>
                                        <a:lnTo>
                                          <a:pt x="974" y="546"/>
                                        </a:lnTo>
                                        <a:lnTo>
                                          <a:pt x="973" y="567"/>
                                        </a:lnTo>
                                        <a:lnTo>
                                          <a:pt x="969" y="579"/>
                                        </a:lnTo>
                                        <a:lnTo>
                                          <a:pt x="962" y="590"/>
                                        </a:lnTo>
                                        <a:lnTo>
                                          <a:pt x="983" y="613"/>
                                        </a:lnTo>
                                        <a:lnTo>
                                          <a:pt x="1033" y="661"/>
                                        </a:lnTo>
                                        <a:lnTo>
                                          <a:pt x="1049" y="673"/>
                                        </a:lnTo>
                                        <a:lnTo>
                                          <a:pt x="1069" y="691"/>
                                        </a:lnTo>
                                        <a:lnTo>
                                          <a:pt x="1082" y="710"/>
                                        </a:lnTo>
                                        <a:lnTo>
                                          <a:pt x="1088" y="728"/>
                                        </a:lnTo>
                                        <a:lnTo>
                                          <a:pt x="1089" y="744"/>
                                        </a:lnTo>
                                        <a:lnTo>
                                          <a:pt x="1087" y="755"/>
                                        </a:lnTo>
                                        <a:lnTo>
                                          <a:pt x="1074" y="814"/>
                                        </a:lnTo>
                                        <a:lnTo>
                                          <a:pt x="1055" y="891"/>
                                        </a:lnTo>
                                        <a:lnTo>
                                          <a:pt x="1035" y="951"/>
                                        </a:lnTo>
                                        <a:lnTo>
                                          <a:pt x="1029" y="962"/>
                                        </a:lnTo>
                                        <a:lnTo>
                                          <a:pt x="1056" y="978"/>
                                        </a:lnTo>
                                        <a:lnTo>
                                          <a:pt x="1070" y="985"/>
                                        </a:lnTo>
                                        <a:lnTo>
                                          <a:pt x="1083" y="988"/>
                                        </a:lnTo>
                                        <a:lnTo>
                                          <a:pt x="1095" y="992"/>
                                        </a:lnTo>
                                        <a:lnTo>
                                          <a:pt x="1110" y="998"/>
                                        </a:lnTo>
                                        <a:lnTo>
                                          <a:pt x="1125" y="1006"/>
                                        </a:lnTo>
                                        <a:lnTo>
                                          <a:pt x="1136" y="1014"/>
                                        </a:lnTo>
                                        <a:lnTo>
                                          <a:pt x="1139" y="1022"/>
                                        </a:lnTo>
                                        <a:lnTo>
                                          <a:pt x="1130" y="1029"/>
                                        </a:lnTo>
                                        <a:lnTo>
                                          <a:pt x="1113" y="1032"/>
                                        </a:lnTo>
                                        <a:lnTo>
                                          <a:pt x="1092" y="1034"/>
                                        </a:lnTo>
                                        <a:lnTo>
                                          <a:pt x="1067" y="1035"/>
                                        </a:lnTo>
                                        <a:lnTo>
                                          <a:pt x="1043" y="1035"/>
                                        </a:lnTo>
                                        <a:lnTo>
                                          <a:pt x="963" y="1030"/>
                                        </a:lnTo>
                                        <a:lnTo>
                                          <a:pt x="925" y="1011"/>
                                        </a:lnTo>
                                        <a:lnTo>
                                          <a:pt x="928" y="986"/>
                                        </a:lnTo>
                                        <a:lnTo>
                                          <a:pt x="937" y="965"/>
                                        </a:lnTo>
                                        <a:lnTo>
                                          <a:pt x="941" y="920"/>
                                        </a:lnTo>
                                        <a:lnTo>
                                          <a:pt x="944" y="884"/>
                                        </a:lnTo>
                                        <a:lnTo>
                                          <a:pt x="947" y="855"/>
                                        </a:lnTo>
                                        <a:lnTo>
                                          <a:pt x="949" y="831"/>
                                        </a:lnTo>
                                        <a:lnTo>
                                          <a:pt x="950" y="813"/>
                                        </a:lnTo>
                                        <a:lnTo>
                                          <a:pt x="949" y="799"/>
                                        </a:lnTo>
                                        <a:lnTo>
                                          <a:pt x="928" y="741"/>
                                        </a:lnTo>
                                        <a:lnTo>
                                          <a:pt x="874" y="704"/>
                                        </a:lnTo>
                                        <a:lnTo>
                                          <a:pt x="816" y="685"/>
                                        </a:lnTo>
                                        <a:lnTo>
                                          <a:pt x="790" y="685"/>
                                        </a:lnTo>
                                        <a:lnTo>
                                          <a:pt x="766" y="686"/>
                                        </a:lnTo>
                                        <a:lnTo>
                                          <a:pt x="694" y="712"/>
                                        </a:lnTo>
                                        <a:lnTo>
                                          <a:pt x="636" y="742"/>
                                        </a:lnTo>
                                        <a:lnTo>
                                          <a:pt x="584" y="774"/>
                                        </a:lnTo>
                                        <a:lnTo>
                                          <a:pt x="573" y="788"/>
                                        </a:lnTo>
                                        <a:lnTo>
                                          <a:pt x="565" y="797"/>
                                        </a:lnTo>
                                        <a:lnTo>
                                          <a:pt x="517" y="837"/>
                                        </a:lnTo>
                                        <a:lnTo>
                                          <a:pt x="455" y="881"/>
                                        </a:lnTo>
                                        <a:lnTo>
                                          <a:pt x="436" y="895"/>
                                        </a:lnTo>
                                        <a:lnTo>
                                          <a:pt x="419" y="907"/>
                                        </a:lnTo>
                                        <a:lnTo>
                                          <a:pt x="405" y="917"/>
                                        </a:lnTo>
                                        <a:lnTo>
                                          <a:pt x="396" y="925"/>
                                        </a:lnTo>
                                        <a:lnTo>
                                          <a:pt x="372" y="940"/>
                                        </a:lnTo>
                                        <a:lnTo>
                                          <a:pt x="357" y="949"/>
                                        </a:lnTo>
                                        <a:lnTo>
                                          <a:pt x="344" y="955"/>
                                        </a:lnTo>
                                        <a:lnTo>
                                          <a:pt x="321" y="966"/>
                                        </a:lnTo>
                                        <a:lnTo>
                                          <a:pt x="297" y="978"/>
                                        </a:lnTo>
                                        <a:lnTo>
                                          <a:pt x="276" y="991"/>
                                        </a:lnTo>
                                        <a:lnTo>
                                          <a:pt x="258" y="1003"/>
                                        </a:lnTo>
                                        <a:lnTo>
                                          <a:pt x="247" y="1010"/>
                                        </a:lnTo>
                                        <a:lnTo>
                                          <a:pt x="257" y="1026"/>
                                        </a:lnTo>
                                        <a:lnTo>
                                          <a:pt x="255" y="1035"/>
                                        </a:lnTo>
                                        <a:lnTo>
                                          <a:pt x="178" y="1064"/>
                                        </a:lnTo>
                                        <a:lnTo>
                                          <a:pt x="108" y="1074"/>
                                        </a:lnTo>
                                        <a:lnTo>
                                          <a:pt x="50" y="1077"/>
                                        </a:lnTo>
                                        <a:lnTo>
                                          <a:pt x="27" y="1076"/>
                                        </a:lnTo>
                                        <a:lnTo>
                                          <a:pt x="8" y="1071"/>
                                        </a:lnTo>
                                        <a:lnTo>
                                          <a:pt x="0" y="1058"/>
                                        </a:lnTo>
                                        <a:lnTo>
                                          <a:pt x="9" y="1042"/>
                                        </a:lnTo>
                                        <a:lnTo>
                                          <a:pt x="30" y="1028"/>
                                        </a:lnTo>
                                        <a:lnTo>
                                          <a:pt x="55" y="1017"/>
                                        </a:lnTo>
                                        <a:lnTo>
                                          <a:pt x="79" y="1008"/>
                                        </a:lnTo>
                                        <a:lnTo>
                                          <a:pt x="95" y="1003"/>
                                        </a:lnTo>
                                        <a:lnTo>
                                          <a:pt x="161" y="981"/>
                                        </a:lnTo>
                                        <a:lnTo>
                                          <a:pt x="209" y="939"/>
                                        </a:lnTo>
                                        <a:lnTo>
                                          <a:pt x="265" y="899"/>
                                        </a:lnTo>
                                        <a:lnTo>
                                          <a:pt x="326" y="860"/>
                                        </a:lnTo>
                                        <a:lnTo>
                                          <a:pt x="347" y="846"/>
                                        </a:lnTo>
                                        <a:lnTo>
                                          <a:pt x="397" y="813"/>
                                        </a:lnTo>
                                        <a:lnTo>
                                          <a:pt x="455" y="754"/>
                                        </a:lnTo>
                                        <a:lnTo>
                                          <a:pt x="502" y="694"/>
                                        </a:lnTo>
                                        <a:lnTo>
                                          <a:pt x="515" y="678"/>
                                        </a:lnTo>
                                        <a:lnTo>
                                          <a:pt x="526" y="664"/>
                                        </a:lnTo>
                                        <a:lnTo>
                                          <a:pt x="534" y="654"/>
                                        </a:lnTo>
                                        <a:lnTo>
                                          <a:pt x="548" y="641"/>
                                        </a:lnTo>
                                        <a:lnTo>
                                          <a:pt x="564" y="621"/>
                                        </a:lnTo>
                                        <a:lnTo>
                                          <a:pt x="581" y="600"/>
                                        </a:lnTo>
                                        <a:lnTo>
                                          <a:pt x="594" y="583"/>
                                        </a:lnTo>
                                        <a:lnTo>
                                          <a:pt x="600" y="575"/>
                                        </a:lnTo>
                                        <a:lnTo>
                                          <a:pt x="633" y="566"/>
                                        </a:lnTo>
                                        <a:lnTo>
                                          <a:pt x="607" y="501"/>
                                        </a:lnTo>
                                        <a:lnTo>
                                          <a:pt x="556" y="460"/>
                                        </a:lnTo>
                                        <a:lnTo>
                                          <a:pt x="504" y="421"/>
                                        </a:lnTo>
                                        <a:lnTo>
                                          <a:pt x="495" y="414"/>
                                        </a:lnTo>
                                        <a:lnTo>
                                          <a:pt x="485" y="407"/>
                                        </a:lnTo>
                                        <a:lnTo>
                                          <a:pt x="480" y="394"/>
                                        </a:lnTo>
                                        <a:lnTo>
                                          <a:pt x="484" y="374"/>
                                        </a:lnTo>
                                        <a:lnTo>
                                          <a:pt x="497" y="355"/>
                                        </a:lnTo>
                                        <a:lnTo>
                                          <a:pt x="544" y="305"/>
                                        </a:lnTo>
                                        <a:lnTo>
                                          <a:pt x="571" y="282"/>
                                        </a:lnTo>
                                        <a:lnTo>
                                          <a:pt x="582" y="272"/>
                                        </a:lnTo>
                                        <a:lnTo>
                                          <a:pt x="630" y="236"/>
                                        </a:lnTo>
                                        <a:lnTo>
                                          <a:pt x="690" y="207"/>
                                        </a:lnTo>
                                        <a:lnTo>
                                          <a:pt x="726" y="202"/>
                                        </a:lnTo>
                                        <a:lnTo>
                                          <a:pt x="758" y="203"/>
                                        </a:lnTo>
                                        <a:lnTo>
                                          <a:pt x="768" y="193"/>
                                        </a:lnTo>
                                        <a:lnTo>
                                          <a:pt x="748" y="135"/>
                                        </a:lnTo>
                                        <a:lnTo>
                                          <a:pt x="747" y="117"/>
                                        </a:lnTo>
                                        <a:lnTo>
                                          <a:pt x="748" y="92"/>
                                        </a:lnTo>
                                        <a:lnTo>
                                          <a:pt x="783" y="18"/>
                                        </a:lnTo>
                                        <a:lnTo>
                                          <a:pt x="828" y="0"/>
                                        </a:lnTo>
                                        <a:lnTo>
                                          <a:pt x="847" y="3"/>
                                        </a:lnTo>
                                        <a:lnTo>
                                          <a:pt x="897" y="44"/>
                                        </a:lnTo>
                                        <a:lnTo>
                                          <a:pt x="911" y="85"/>
                                        </a:lnTo>
                                        <a:lnTo>
                                          <a:pt x="911" y="120"/>
                                        </a:lnTo>
                                        <a:lnTo>
                                          <a:pt x="908" y="142"/>
                                        </a:lnTo>
                                        <a:lnTo>
                                          <a:pt x="906" y="153"/>
                                        </a:lnTo>
                                        <a:lnTo>
                                          <a:pt x="889" y="174"/>
                                        </a:lnTo>
                                        <a:lnTo>
                                          <a:pt x="896" y="188"/>
                                        </a:lnTo>
                                        <a:lnTo>
                                          <a:pt x="890" y="186"/>
                                        </a:lnTo>
                                        <a:lnTo>
                                          <a:pt x="901" y="191"/>
                                        </a:lnTo>
                                        <a:lnTo>
                                          <a:pt x="931" y="204"/>
                                        </a:lnTo>
                                        <a:lnTo>
                                          <a:pt x="955" y="214"/>
                                        </a:lnTo>
                                        <a:lnTo>
                                          <a:pt x="974" y="222"/>
                                        </a:lnTo>
                                        <a:lnTo>
                                          <a:pt x="989" y="230"/>
                                        </a:lnTo>
                                        <a:lnTo>
                                          <a:pt x="1000" y="238"/>
                                        </a:lnTo>
                                        <a:lnTo>
                                          <a:pt x="1008" y="246"/>
                                        </a:lnTo>
                                        <a:lnTo>
                                          <a:pt x="1018" y="254"/>
                                        </a:lnTo>
                                        <a:lnTo>
                                          <a:pt x="1034" y="265"/>
                                        </a:lnTo>
                                        <a:lnTo>
                                          <a:pt x="1054" y="276"/>
                                        </a:lnTo>
                                        <a:lnTo>
                                          <a:pt x="1075" y="289"/>
                                        </a:lnTo>
                                        <a:lnTo>
                                          <a:pt x="1096" y="302"/>
                                        </a:lnTo>
                                        <a:lnTo>
                                          <a:pt x="1114" y="314"/>
                                        </a:lnTo>
                                        <a:lnTo>
                                          <a:pt x="1126" y="325"/>
                                        </a:lnTo>
                                        <a:lnTo>
                                          <a:pt x="1139" y="346"/>
                                        </a:lnTo>
                                        <a:lnTo>
                                          <a:pt x="1145" y="365"/>
                                        </a:lnTo>
                                        <a:lnTo>
                                          <a:pt x="1145" y="381"/>
                                        </a:lnTo>
                                        <a:lnTo>
                                          <a:pt x="1075" y="428"/>
                                        </a:lnTo>
                                        <a:lnTo>
                                          <a:pt x="1054" y="439"/>
                                        </a:lnTo>
                                        <a:lnTo>
                                          <a:pt x="1036" y="449"/>
                                        </a:lnTo>
                                        <a:lnTo>
                                          <a:pt x="1026" y="458"/>
                                        </a:lnTo>
                                        <a:lnTo>
                                          <a:pt x="1010" y="477"/>
                                        </a:lnTo>
                                        <a:lnTo>
                                          <a:pt x="993" y="492"/>
                                        </a:lnTo>
                                        <a:lnTo>
                                          <a:pt x="957" y="527"/>
                                        </a:lnTo>
                                        <a:lnTo>
                                          <a:pt x="949" y="557"/>
                                        </a:lnTo>
                                        <a:lnTo>
                                          <a:pt x="941" y="567"/>
                                        </a:lnTo>
                                        <a:lnTo>
                                          <a:pt x="925" y="565"/>
                                        </a:lnTo>
                                        <a:lnTo>
                                          <a:pt x="903" y="561"/>
                                        </a:lnTo>
                                        <a:lnTo>
                                          <a:pt x="884" y="558"/>
                                        </a:lnTo>
                                        <a:lnTo>
                                          <a:pt x="872" y="550"/>
                                        </a:lnTo>
                                        <a:lnTo>
                                          <a:pt x="881" y="524"/>
                                        </a:lnTo>
                                        <a:lnTo>
                                          <a:pt x="896" y="504"/>
                                        </a:lnTo>
                                        <a:lnTo>
                                          <a:pt x="910" y="491"/>
                                        </a:lnTo>
                                        <a:lnTo>
                                          <a:pt x="940" y="461"/>
                                        </a:lnTo>
                                        <a:lnTo>
                                          <a:pt x="986" y="415"/>
                                        </a:lnTo>
                                        <a:lnTo>
                                          <a:pt x="1007" y="378"/>
                                        </a:lnTo>
                                        <a:lnTo>
                                          <a:pt x="1003" y="367"/>
                                        </a:lnTo>
                                        <a:lnTo>
                                          <a:pt x="964" y="339"/>
                                        </a:lnTo>
                                        <a:lnTo>
                                          <a:pt x="964" y="4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69" name="Group 3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37" y="997"/>
                                  <a:ext cx="31" cy="7"/>
                                  <a:chOff x="7637" y="997"/>
                                  <a:chExt cx="31" cy="7"/>
                                </a:xfrm>
                              </wpg:grpSpPr>
                              <wps:wsp>
                                <wps:cNvPr id="1870" name="Freeform 3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37" y="997"/>
                                    <a:ext cx="31" cy="7"/>
                                  </a:xfrm>
                                  <a:custGeom>
                                    <a:avLst/>
                                    <a:gdLst>
                                      <a:gd name="T0" fmla="+- 0 7668 7637"/>
                                      <a:gd name="T1" fmla="*/ T0 w 31"/>
                                      <a:gd name="T2" fmla="+- 0 997 997"/>
                                      <a:gd name="T3" fmla="*/ 997 h 7"/>
                                      <a:gd name="T4" fmla="+- 0 7661 7637"/>
                                      <a:gd name="T5" fmla="*/ T4 w 31"/>
                                      <a:gd name="T6" fmla="+- 0 997 997"/>
                                      <a:gd name="T7" fmla="*/ 997 h 7"/>
                                      <a:gd name="T8" fmla="+- 0 7637 7637"/>
                                      <a:gd name="T9" fmla="*/ T8 w 31"/>
                                      <a:gd name="T10" fmla="+- 0 1004 997"/>
                                      <a:gd name="T11" fmla="*/ 1004 h 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1" h="7">
                                        <a:moveTo>
                                          <a:pt x="31" y="0"/>
                                        </a:moveTo>
                                        <a:lnTo>
                                          <a:pt x="24" y="0"/>
                                        </a:lnTo>
                                        <a:lnTo>
                                          <a:pt x="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1" name="Group 3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55" y="984"/>
                                  <a:ext cx="34" cy="17"/>
                                  <a:chOff x="7555" y="984"/>
                                  <a:chExt cx="34" cy="17"/>
                                </a:xfrm>
                              </wpg:grpSpPr>
                              <wps:wsp>
                                <wps:cNvPr id="1872" name="Freeform 3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5" y="984"/>
                                    <a:ext cx="34" cy="17"/>
                                  </a:xfrm>
                                  <a:custGeom>
                                    <a:avLst/>
                                    <a:gdLst>
                                      <a:gd name="T0" fmla="+- 0 7555 7555"/>
                                      <a:gd name="T1" fmla="*/ T0 w 34"/>
                                      <a:gd name="T2" fmla="+- 0 984 984"/>
                                      <a:gd name="T3" fmla="*/ 984 h 17"/>
                                      <a:gd name="T4" fmla="+- 0 7565 7555"/>
                                      <a:gd name="T5" fmla="*/ T4 w 34"/>
                                      <a:gd name="T6" fmla="+- 0 994 984"/>
                                      <a:gd name="T7" fmla="*/ 994 h 17"/>
                                      <a:gd name="T8" fmla="+- 0 7589 7555"/>
                                      <a:gd name="T9" fmla="*/ T8 w 34"/>
                                      <a:gd name="T10" fmla="+- 0 1001 984"/>
                                      <a:gd name="T11" fmla="*/ 1001 h 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4" h="17">
                                        <a:moveTo>
                                          <a:pt x="0" y="0"/>
                                        </a:moveTo>
                                        <a:lnTo>
                                          <a:pt x="10" y="10"/>
                                        </a:lnTo>
                                        <a:lnTo>
                                          <a:pt x="34" y="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3" name="Group 3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35" y="1021"/>
                                  <a:ext cx="157" cy="62"/>
                                  <a:chOff x="7535" y="1021"/>
                                  <a:chExt cx="157" cy="62"/>
                                </a:xfrm>
                              </wpg:grpSpPr>
                              <wps:wsp>
                                <wps:cNvPr id="1874" name="Freeform 3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35" y="1021"/>
                                    <a:ext cx="157" cy="62"/>
                                  </a:xfrm>
                                  <a:custGeom>
                                    <a:avLst/>
                                    <a:gdLst>
                                      <a:gd name="T0" fmla="+- 0 7692 7535"/>
                                      <a:gd name="T1" fmla="*/ T0 w 157"/>
                                      <a:gd name="T2" fmla="+- 0 1021 1021"/>
                                      <a:gd name="T3" fmla="*/ 1021 h 62"/>
                                      <a:gd name="T4" fmla="+- 0 7641 7535"/>
                                      <a:gd name="T5" fmla="*/ T4 w 157"/>
                                      <a:gd name="T6" fmla="+- 0 1069 1021"/>
                                      <a:gd name="T7" fmla="*/ 1069 h 62"/>
                                      <a:gd name="T8" fmla="+- 0 7606 7535"/>
                                      <a:gd name="T9" fmla="*/ T8 w 157"/>
                                      <a:gd name="T10" fmla="+- 0 1084 1021"/>
                                      <a:gd name="T11" fmla="*/ 1084 h 62"/>
                                      <a:gd name="T12" fmla="+- 0 7595 7535"/>
                                      <a:gd name="T13" fmla="*/ T12 w 157"/>
                                      <a:gd name="T14" fmla="+- 0 1082 1021"/>
                                      <a:gd name="T15" fmla="*/ 1082 h 62"/>
                                      <a:gd name="T16" fmla="+- 0 7583 7535"/>
                                      <a:gd name="T17" fmla="*/ T16 w 157"/>
                                      <a:gd name="T18" fmla="+- 0 1076 1021"/>
                                      <a:gd name="T19" fmla="*/ 1076 h 62"/>
                                      <a:gd name="T20" fmla="+- 0 7569 7535"/>
                                      <a:gd name="T21" fmla="*/ T20 w 157"/>
                                      <a:gd name="T22" fmla="+- 0 1067 1021"/>
                                      <a:gd name="T23" fmla="*/ 1067 h 62"/>
                                      <a:gd name="T24" fmla="+- 0 7553 7535"/>
                                      <a:gd name="T25" fmla="*/ T24 w 157"/>
                                      <a:gd name="T26" fmla="+- 0 1054 1021"/>
                                      <a:gd name="T27" fmla="*/ 1054 h 62"/>
                                      <a:gd name="T28" fmla="+- 0 7535 7535"/>
                                      <a:gd name="T29" fmla="*/ T28 w 157"/>
                                      <a:gd name="T30" fmla="+- 0 1038 1021"/>
                                      <a:gd name="T31" fmla="*/ 1038 h 6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57" h="62">
                                        <a:moveTo>
                                          <a:pt x="157" y="0"/>
                                        </a:moveTo>
                                        <a:lnTo>
                                          <a:pt x="106" y="48"/>
                                        </a:lnTo>
                                        <a:lnTo>
                                          <a:pt x="71" y="63"/>
                                        </a:lnTo>
                                        <a:lnTo>
                                          <a:pt x="60" y="61"/>
                                        </a:lnTo>
                                        <a:lnTo>
                                          <a:pt x="48" y="55"/>
                                        </a:lnTo>
                                        <a:lnTo>
                                          <a:pt x="34" y="46"/>
                                        </a:lnTo>
                                        <a:lnTo>
                                          <a:pt x="18" y="33"/>
                                        </a:lnTo>
                                        <a:lnTo>
                                          <a:pt x="0" y="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5" name="Group 3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98" y="1146"/>
                                  <a:ext cx="93" cy="60"/>
                                  <a:chOff x="7798" y="1146"/>
                                  <a:chExt cx="93" cy="60"/>
                                </a:xfrm>
                              </wpg:grpSpPr>
                              <wps:wsp>
                                <wps:cNvPr id="1876" name="Freeform 3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98" y="1146"/>
                                    <a:ext cx="93" cy="60"/>
                                  </a:xfrm>
                                  <a:custGeom>
                                    <a:avLst/>
                                    <a:gdLst>
                                      <a:gd name="T0" fmla="+- 0 7798 7798"/>
                                      <a:gd name="T1" fmla="*/ T0 w 93"/>
                                      <a:gd name="T2" fmla="+- 0 1206 1146"/>
                                      <a:gd name="T3" fmla="*/ 1206 h 60"/>
                                      <a:gd name="T4" fmla="+- 0 7844 7798"/>
                                      <a:gd name="T5" fmla="*/ T4 w 93"/>
                                      <a:gd name="T6" fmla="+- 0 1153 1146"/>
                                      <a:gd name="T7" fmla="*/ 1153 h 60"/>
                                      <a:gd name="T8" fmla="+- 0 7872 7798"/>
                                      <a:gd name="T9" fmla="*/ T8 w 93"/>
                                      <a:gd name="T10" fmla="+- 0 1146 1146"/>
                                      <a:gd name="T11" fmla="*/ 1146 h 60"/>
                                      <a:gd name="T12" fmla="+- 0 7891 7798"/>
                                      <a:gd name="T13" fmla="*/ T12 w 93"/>
                                      <a:gd name="T14" fmla="+- 0 1149 1146"/>
                                      <a:gd name="T15" fmla="*/ 1149 h 6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93" h="60">
                                        <a:moveTo>
                                          <a:pt x="0" y="60"/>
                                        </a:moveTo>
                                        <a:lnTo>
                                          <a:pt x="46" y="7"/>
                                        </a:lnTo>
                                        <a:lnTo>
                                          <a:pt x="74" y="0"/>
                                        </a:lnTo>
                                        <a:lnTo>
                                          <a:pt x="93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7" name="Group 3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90" y="1162"/>
                                  <a:ext cx="175" cy="51"/>
                                  <a:chOff x="7290" y="1162"/>
                                  <a:chExt cx="175" cy="51"/>
                                </a:xfrm>
                              </wpg:grpSpPr>
                              <wps:wsp>
                                <wps:cNvPr id="1878" name="Freeform 3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90" y="1162"/>
                                    <a:ext cx="175" cy="51"/>
                                  </a:xfrm>
                                  <a:custGeom>
                                    <a:avLst/>
                                    <a:gdLst>
                                      <a:gd name="T0" fmla="+- 0 7290 7290"/>
                                      <a:gd name="T1" fmla="*/ T0 w 175"/>
                                      <a:gd name="T2" fmla="+- 0 1165 1162"/>
                                      <a:gd name="T3" fmla="*/ 1165 h 51"/>
                                      <a:gd name="T4" fmla="+- 0 7315 7290"/>
                                      <a:gd name="T5" fmla="*/ T4 w 175"/>
                                      <a:gd name="T6" fmla="+- 0 1169 1162"/>
                                      <a:gd name="T7" fmla="*/ 1169 h 51"/>
                                      <a:gd name="T8" fmla="+- 0 7331 7290"/>
                                      <a:gd name="T9" fmla="*/ T8 w 175"/>
                                      <a:gd name="T10" fmla="+- 0 1174 1162"/>
                                      <a:gd name="T11" fmla="*/ 1174 h 51"/>
                                      <a:gd name="T12" fmla="+- 0 7346 7290"/>
                                      <a:gd name="T13" fmla="*/ T12 w 175"/>
                                      <a:gd name="T14" fmla="+- 0 1181 1162"/>
                                      <a:gd name="T15" fmla="*/ 1181 h 51"/>
                                      <a:gd name="T16" fmla="+- 0 7376 7290"/>
                                      <a:gd name="T17" fmla="*/ T16 w 175"/>
                                      <a:gd name="T18" fmla="+- 0 1199 1162"/>
                                      <a:gd name="T19" fmla="*/ 1199 h 51"/>
                                      <a:gd name="T20" fmla="+- 0 7400 7290"/>
                                      <a:gd name="T21" fmla="*/ T20 w 175"/>
                                      <a:gd name="T22" fmla="+- 0 1208 1162"/>
                                      <a:gd name="T23" fmla="*/ 1208 h 51"/>
                                      <a:gd name="T24" fmla="+- 0 7417 7290"/>
                                      <a:gd name="T25" fmla="*/ T24 w 175"/>
                                      <a:gd name="T26" fmla="+- 0 1212 1162"/>
                                      <a:gd name="T27" fmla="*/ 1212 h 51"/>
                                      <a:gd name="T28" fmla="+- 0 7424 7290"/>
                                      <a:gd name="T29" fmla="*/ T28 w 175"/>
                                      <a:gd name="T30" fmla="+- 0 1213 1162"/>
                                      <a:gd name="T31" fmla="*/ 1213 h 51"/>
                                      <a:gd name="T32" fmla="+- 0 7465 7290"/>
                                      <a:gd name="T33" fmla="*/ T32 w 175"/>
                                      <a:gd name="T34" fmla="+- 0 1162 1162"/>
                                      <a:gd name="T35" fmla="*/ 1162 h 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75" h="51">
                                        <a:moveTo>
                                          <a:pt x="0" y="3"/>
                                        </a:moveTo>
                                        <a:lnTo>
                                          <a:pt x="25" y="7"/>
                                        </a:lnTo>
                                        <a:lnTo>
                                          <a:pt x="41" y="12"/>
                                        </a:lnTo>
                                        <a:lnTo>
                                          <a:pt x="56" y="19"/>
                                        </a:lnTo>
                                        <a:lnTo>
                                          <a:pt x="86" y="37"/>
                                        </a:lnTo>
                                        <a:lnTo>
                                          <a:pt x="110" y="46"/>
                                        </a:lnTo>
                                        <a:lnTo>
                                          <a:pt x="127" y="50"/>
                                        </a:lnTo>
                                        <a:lnTo>
                                          <a:pt x="134" y="51"/>
                                        </a:lnTo>
                                        <a:lnTo>
                                          <a:pt x="17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9" name="Group 3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24" y="1213"/>
                                  <a:ext cx="7" cy="96"/>
                                  <a:chOff x="7424" y="1213"/>
                                  <a:chExt cx="7" cy="96"/>
                                </a:xfrm>
                              </wpg:grpSpPr>
                              <wps:wsp>
                                <wps:cNvPr id="1880" name="Freeform 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24" y="1213"/>
                                    <a:ext cx="7" cy="96"/>
                                  </a:xfrm>
                                  <a:custGeom>
                                    <a:avLst/>
                                    <a:gdLst>
                                      <a:gd name="T0" fmla="+- 0 7424 7424"/>
                                      <a:gd name="T1" fmla="*/ T0 w 7"/>
                                      <a:gd name="T2" fmla="+- 0 1213 1213"/>
                                      <a:gd name="T3" fmla="*/ 1213 h 96"/>
                                      <a:gd name="T4" fmla="+- 0 7431 7424"/>
                                      <a:gd name="T5" fmla="*/ T4 w 7"/>
                                      <a:gd name="T6" fmla="+- 0 1309 1213"/>
                                      <a:gd name="T7" fmla="*/ 1309 h 9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7" h="96">
                                        <a:moveTo>
                                          <a:pt x="0" y="0"/>
                                        </a:moveTo>
                                        <a:lnTo>
                                          <a:pt x="7" y="9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81" name="Group 3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376" y="1209"/>
                                  <a:ext cx="166" cy="178"/>
                                  <a:chOff x="7376" y="1209"/>
                                  <a:chExt cx="166" cy="178"/>
                                </a:xfrm>
                              </wpg:grpSpPr>
                              <wps:wsp>
                                <wps:cNvPr id="1882" name="Freeform 3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76" y="1209"/>
                                    <a:ext cx="166" cy="178"/>
                                  </a:xfrm>
                                  <a:custGeom>
                                    <a:avLst/>
                                    <a:gdLst>
                                      <a:gd name="T0" fmla="+- 0 7376 7376"/>
                                      <a:gd name="T1" fmla="*/ T0 w 166"/>
                                      <a:gd name="T2" fmla="+- 0 1209 1209"/>
                                      <a:gd name="T3" fmla="*/ 1209 h 178"/>
                                      <a:gd name="T4" fmla="+- 0 7378 7376"/>
                                      <a:gd name="T5" fmla="*/ T4 w 166"/>
                                      <a:gd name="T6" fmla="+- 0 1231 1209"/>
                                      <a:gd name="T7" fmla="*/ 1231 h 178"/>
                                      <a:gd name="T8" fmla="+- 0 7389 7376"/>
                                      <a:gd name="T9" fmla="*/ T8 w 166"/>
                                      <a:gd name="T10" fmla="+- 0 1246 1209"/>
                                      <a:gd name="T11" fmla="*/ 1246 h 178"/>
                                      <a:gd name="T12" fmla="+- 0 7400 7376"/>
                                      <a:gd name="T13" fmla="*/ T12 w 166"/>
                                      <a:gd name="T14" fmla="+- 0 1260 1209"/>
                                      <a:gd name="T15" fmla="*/ 1260 h 178"/>
                                      <a:gd name="T16" fmla="+- 0 7411 7376"/>
                                      <a:gd name="T17" fmla="*/ T16 w 166"/>
                                      <a:gd name="T18" fmla="+- 0 1278 1209"/>
                                      <a:gd name="T19" fmla="*/ 1278 h 178"/>
                                      <a:gd name="T20" fmla="+- 0 7423 7376"/>
                                      <a:gd name="T21" fmla="*/ T20 w 166"/>
                                      <a:gd name="T22" fmla="+- 0 1298 1209"/>
                                      <a:gd name="T23" fmla="*/ 1298 h 178"/>
                                      <a:gd name="T24" fmla="+- 0 7434 7376"/>
                                      <a:gd name="T25" fmla="*/ T24 w 166"/>
                                      <a:gd name="T26" fmla="+- 0 1315 1209"/>
                                      <a:gd name="T27" fmla="*/ 1315 h 178"/>
                                      <a:gd name="T28" fmla="+- 0 7444 7376"/>
                                      <a:gd name="T29" fmla="*/ T28 w 166"/>
                                      <a:gd name="T30" fmla="+- 0 1327 1209"/>
                                      <a:gd name="T31" fmla="*/ 1327 h 178"/>
                                      <a:gd name="T32" fmla="+- 0 7454 7376"/>
                                      <a:gd name="T33" fmla="*/ T32 w 166"/>
                                      <a:gd name="T34" fmla="+- 0 1330 1209"/>
                                      <a:gd name="T35" fmla="*/ 1330 h 178"/>
                                      <a:gd name="T36" fmla="+- 0 7471 7376"/>
                                      <a:gd name="T37" fmla="*/ T36 w 166"/>
                                      <a:gd name="T38" fmla="+- 0 1322 1209"/>
                                      <a:gd name="T39" fmla="*/ 1322 h 178"/>
                                      <a:gd name="T40" fmla="+- 0 7493 7376"/>
                                      <a:gd name="T41" fmla="*/ T40 w 166"/>
                                      <a:gd name="T42" fmla="+- 0 1314 1209"/>
                                      <a:gd name="T43" fmla="*/ 1314 h 178"/>
                                      <a:gd name="T44" fmla="+- 0 7515 7376"/>
                                      <a:gd name="T45" fmla="*/ T44 w 166"/>
                                      <a:gd name="T46" fmla="+- 0 1310 1209"/>
                                      <a:gd name="T47" fmla="*/ 1310 h 178"/>
                                      <a:gd name="T48" fmla="+- 0 7529 7376"/>
                                      <a:gd name="T49" fmla="*/ T48 w 166"/>
                                      <a:gd name="T50" fmla="+- 0 1313 1209"/>
                                      <a:gd name="T51" fmla="*/ 1313 h 178"/>
                                      <a:gd name="T52" fmla="+- 0 7536 7376"/>
                                      <a:gd name="T53" fmla="*/ T52 w 166"/>
                                      <a:gd name="T54" fmla="+- 0 1336 1209"/>
                                      <a:gd name="T55" fmla="*/ 1336 h 178"/>
                                      <a:gd name="T56" fmla="+- 0 7543 7376"/>
                                      <a:gd name="T57" fmla="*/ T56 w 166"/>
                                      <a:gd name="T58" fmla="+- 0 1358 1209"/>
                                      <a:gd name="T59" fmla="*/ 1358 h 178"/>
                                      <a:gd name="T60" fmla="+- 0 7530 7376"/>
                                      <a:gd name="T61" fmla="*/ T60 w 166"/>
                                      <a:gd name="T62" fmla="+- 0 1384 1209"/>
                                      <a:gd name="T63" fmla="*/ 1384 h 178"/>
                                      <a:gd name="T64" fmla="+- 0 7517 7376"/>
                                      <a:gd name="T65" fmla="*/ T64 w 166"/>
                                      <a:gd name="T66" fmla="+- 0 1387 1209"/>
                                      <a:gd name="T67" fmla="*/ 1387 h 178"/>
                                      <a:gd name="T68" fmla="+- 0 7504 7376"/>
                                      <a:gd name="T69" fmla="*/ T68 w 166"/>
                                      <a:gd name="T70" fmla="+- 0 1387 1209"/>
                                      <a:gd name="T71" fmla="*/ 1387 h 178"/>
                                      <a:gd name="T72" fmla="+- 0 7484 7376"/>
                                      <a:gd name="T73" fmla="*/ T72 w 166"/>
                                      <a:gd name="T74" fmla="+- 0 1384 1209"/>
                                      <a:gd name="T75" fmla="*/ 1384 h 178"/>
                                      <a:gd name="T76" fmla="+- 0 7462 7376"/>
                                      <a:gd name="T77" fmla="*/ T76 w 166"/>
                                      <a:gd name="T78" fmla="+- 0 1378 1209"/>
                                      <a:gd name="T79" fmla="*/ 1378 h 178"/>
                                      <a:gd name="T80" fmla="+- 0 7440 7376"/>
                                      <a:gd name="T81" fmla="*/ T80 w 166"/>
                                      <a:gd name="T82" fmla="+- 0 1371 1209"/>
                                      <a:gd name="T83" fmla="*/ 1371 h 17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</a:cxnLst>
                                    <a:rect l="0" t="0" r="r" b="b"/>
                                    <a:pathLst>
                                      <a:path w="166" h="178">
                                        <a:moveTo>
                                          <a:pt x="0" y="0"/>
                                        </a:moveTo>
                                        <a:lnTo>
                                          <a:pt x="2" y="22"/>
                                        </a:lnTo>
                                        <a:lnTo>
                                          <a:pt x="13" y="37"/>
                                        </a:lnTo>
                                        <a:lnTo>
                                          <a:pt x="24" y="51"/>
                                        </a:lnTo>
                                        <a:lnTo>
                                          <a:pt x="35" y="69"/>
                                        </a:lnTo>
                                        <a:lnTo>
                                          <a:pt x="47" y="89"/>
                                        </a:lnTo>
                                        <a:lnTo>
                                          <a:pt x="58" y="106"/>
                                        </a:lnTo>
                                        <a:lnTo>
                                          <a:pt x="68" y="118"/>
                                        </a:lnTo>
                                        <a:lnTo>
                                          <a:pt x="78" y="121"/>
                                        </a:lnTo>
                                        <a:lnTo>
                                          <a:pt x="95" y="113"/>
                                        </a:lnTo>
                                        <a:lnTo>
                                          <a:pt x="117" y="105"/>
                                        </a:lnTo>
                                        <a:lnTo>
                                          <a:pt x="139" y="101"/>
                                        </a:lnTo>
                                        <a:lnTo>
                                          <a:pt x="153" y="104"/>
                                        </a:lnTo>
                                        <a:lnTo>
                                          <a:pt x="160" y="127"/>
                                        </a:lnTo>
                                        <a:lnTo>
                                          <a:pt x="167" y="149"/>
                                        </a:lnTo>
                                        <a:lnTo>
                                          <a:pt x="154" y="175"/>
                                        </a:lnTo>
                                        <a:lnTo>
                                          <a:pt x="141" y="178"/>
                                        </a:lnTo>
                                        <a:lnTo>
                                          <a:pt x="128" y="178"/>
                                        </a:lnTo>
                                        <a:lnTo>
                                          <a:pt x="108" y="175"/>
                                        </a:lnTo>
                                        <a:lnTo>
                                          <a:pt x="86" y="169"/>
                                        </a:lnTo>
                                        <a:lnTo>
                                          <a:pt x="64" y="1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83" name="Group 3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92" y="1312"/>
                                  <a:ext cx="37" cy="20"/>
                                  <a:chOff x="7692" y="1312"/>
                                  <a:chExt cx="37" cy="20"/>
                                </a:xfrm>
                              </wpg:grpSpPr>
                              <wps:wsp>
                                <wps:cNvPr id="1884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92" y="1312"/>
                                    <a:ext cx="37" cy="20"/>
                                  </a:xfrm>
                                  <a:custGeom>
                                    <a:avLst/>
                                    <a:gdLst>
                                      <a:gd name="T0" fmla="+- 0 7692 7692"/>
                                      <a:gd name="T1" fmla="*/ T0 w 37"/>
                                      <a:gd name="T2" fmla="+- 0 1312 1312"/>
                                      <a:gd name="T3" fmla="*/ 1312 h 20"/>
                                      <a:gd name="T4" fmla="+- 0 7715 7692"/>
                                      <a:gd name="T5" fmla="*/ T4 w 37"/>
                                      <a:gd name="T6" fmla="+- 0 1328 1312"/>
                                      <a:gd name="T7" fmla="*/ 1328 h 20"/>
                                      <a:gd name="T8" fmla="+- 0 7728 7692"/>
                                      <a:gd name="T9" fmla="*/ T8 w 37"/>
                                      <a:gd name="T10" fmla="+- 0 1332 1312"/>
                                      <a:gd name="T11" fmla="*/ 1332 h 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7" h="20">
                                        <a:moveTo>
                                          <a:pt x="0" y="0"/>
                                        </a:moveTo>
                                        <a:lnTo>
                                          <a:pt x="23" y="16"/>
                                        </a:lnTo>
                                        <a:lnTo>
                                          <a:pt x="36" y="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85" name="Group 3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55" y="1329"/>
                                  <a:ext cx="9" cy="30"/>
                                  <a:chOff x="7455" y="1329"/>
                                  <a:chExt cx="9" cy="30"/>
                                </a:xfrm>
                              </wpg:grpSpPr>
                              <wps:wsp>
                                <wps:cNvPr id="1886" name="Freeform 3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5" y="1329"/>
                                    <a:ext cx="9" cy="30"/>
                                  </a:xfrm>
                                  <a:custGeom>
                                    <a:avLst/>
                                    <a:gdLst>
                                      <a:gd name="T0" fmla="+- 0 7455 7455"/>
                                      <a:gd name="T1" fmla="*/ T0 w 9"/>
                                      <a:gd name="T2" fmla="+- 0 1329 1329"/>
                                      <a:gd name="T3" fmla="*/ 1329 h 30"/>
                                      <a:gd name="T4" fmla="+- 0 7464 7455"/>
                                      <a:gd name="T5" fmla="*/ T4 w 9"/>
                                      <a:gd name="T6" fmla="+- 0 1349 1329"/>
                                      <a:gd name="T7" fmla="*/ 1349 h 30"/>
                                      <a:gd name="T8" fmla="+- 0 7459 7455"/>
                                      <a:gd name="T9" fmla="*/ T8 w 9"/>
                                      <a:gd name="T10" fmla="+- 0 1359 1329"/>
                                      <a:gd name="T11" fmla="*/ 1359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9" h="30">
                                        <a:moveTo>
                                          <a:pt x="0" y="0"/>
                                        </a:moveTo>
                                        <a:lnTo>
                                          <a:pt x="9" y="20"/>
                                        </a:lnTo>
                                        <a:lnTo>
                                          <a:pt x="4" y="3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87" name="Group 3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00" y="1397"/>
                                  <a:ext cx="333" cy="26"/>
                                  <a:chOff x="7400" y="1397"/>
                                  <a:chExt cx="333" cy="26"/>
                                </a:xfrm>
                              </wpg:grpSpPr>
                              <wps:wsp>
                                <wps:cNvPr id="1888" name="Freeform 3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0" y="1397"/>
                                    <a:ext cx="333" cy="26"/>
                                  </a:xfrm>
                                  <a:custGeom>
                                    <a:avLst/>
                                    <a:gdLst>
                                      <a:gd name="T0" fmla="+- 0 7400 7400"/>
                                      <a:gd name="T1" fmla="*/ T0 w 333"/>
                                      <a:gd name="T2" fmla="+- 0 1397 1397"/>
                                      <a:gd name="T3" fmla="*/ 1397 h 26"/>
                                      <a:gd name="T4" fmla="+- 0 7410 7400"/>
                                      <a:gd name="T5" fmla="*/ T4 w 333"/>
                                      <a:gd name="T6" fmla="+- 0 1409 1397"/>
                                      <a:gd name="T7" fmla="*/ 1409 h 26"/>
                                      <a:gd name="T8" fmla="+- 0 7424 7400"/>
                                      <a:gd name="T9" fmla="*/ T8 w 333"/>
                                      <a:gd name="T10" fmla="+- 0 1413 1397"/>
                                      <a:gd name="T11" fmla="*/ 1413 h 26"/>
                                      <a:gd name="T12" fmla="+- 0 7450 7400"/>
                                      <a:gd name="T13" fmla="*/ T12 w 333"/>
                                      <a:gd name="T14" fmla="+- 0 1415 1397"/>
                                      <a:gd name="T15" fmla="*/ 1415 h 26"/>
                                      <a:gd name="T16" fmla="+- 0 7465 7400"/>
                                      <a:gd name="T17" fmla="*/ T16 w 333"/>
                                      <a:gd name="T18" fmla="+- 0 1415 1397"/>
                                      <a:gd name="T19" fmla="*/ 1415 h 26"/>
                                      <a:gd name="T20" fmla="+- 0 7483 7400"/>
                                      <a:gd name="T21" fmla="*/ T20 w 333"/>
                                      <a:gd name="T22" fmla="+- 0 1416 1397"/>
                                      <a:gd name="T23" fmla="*/ 1416 h 26"/>
                                      <a:gd name="T24" fmla="+- 0 7503 7400"/>
                                      <a:gd name="T25" fmla="*/ T24 w 333"/>
                                      <a:gd name="T26" fmla="+- 0 1417 1397"/>
                                      <a:gd name="T27" fmla="*/ 1417 h 26"/>
                                      <a:gd name="T28" fmla="+- 0 7524 7400"/>
                                      <a:gd name="T29" fmla="*/ T28 w 333"/>
                                      <a:gd name="T30" fmla="+- 0 1418 1397"/>
                                      <a:gd name="T31" fmla="*/ 1418 h 26"/>
                                      <a:gd name="T32" fmla="+- 0 7547 7400"/>
                                      <a:gd name="T33" fmla="*/ T32 w 333"/>
                                      <a:gd name="T34" fmla="+- 0 1419 1397"/>
                                      <a:gd name="T35" fmla="*/ 1419 h 26"/>
                                      <a:gd name="T36" fmla="+- 0 7571 7400"/>
                                      <a:gd name="T37" fmla="*/ T36 w 333"/>
                                      <a:gd name="T38" fmla="+- 0 1421 1397"/>
                                      <a:gd name="T39" fmla="*/ 1421 h 26"/>
                                      <a:gd name="T40" fmla="+- 0 7594 7400"/>
                                      <a:gd name="T41" fmla="*/ T40 w 333"/>
                                      <a:gd name="T42" fmla="+- 0 1422 1397"/>
                                      <a:gd name="T43" fmla="*/ 1422 h 26"/>
                                      <a:gd name="T44" fmla="+- 0 7618 7400"/>
                                      <a:gd name="T45" fmla="*/ T44 w 333"/>
                                      <a:gd name="T46" fmla="+- 0 1423 1397"/>
                                      <a:gd name="T47" fmla="*/ 1423 h 26"/>
                                      <a:gd name="T48" fmla="+- 0 7641 7400"/>
                                      <a:gd name="T49" fmla="*/ T48 w 333"/>
                                      <a:gd name="T50" fmla="+- 0 1424 1397"/>
                                      <a:gd name="T51" fmla="*/ 1424 h 26"/>
                                      <a:gd name="T52" fmla="+- 0 7664 7400"/>
                                      <a:gd name="T53" fmla="*/ T52 w 333"/>
                                      <a:gd name="T54" fmla="+- 0 1424 1397"/>
                                      <a:gd name="T55" fmla="*/ 1424 h 26"/>
                                      <a:gd name="T56" fmla="+- 0 7684 7400"/>
                                      <a:gd name="T57" fmla="*/ T56 w 333"/>
                                      <a:gd name="T58" fmla="+- 0 1423 1397"/>
                                      <a:gd name="T59" fmla="*/ 1423 h 26"/>
                                      <a:gd name="T60" fmla="+- 0 7703 7400"/>
                                      <a:gd name="T61" fmla="*/ T60 w 333"/>
                                      <a:gd name="T62" fmla="+- 0 1422 1397"/>
                                      <a:gd name="T63" fmla="*/ 1422 h 26"/>
                                      <a:gd name="T64" fmla="+- 0 7719 7400"/>
                                      <a:gd name="T65" fmla="*/ T64 w 333"/>
                                      <a:gd name="T66" fmla="+- 0 1420 1397"/>
                                      <a:gd name="T67" fmla="*/ 1420 h 26"/>
                                      <a:gd name="T68" fmla="+- 0 7733 7400"/>
                                      <a:gd name="T69" fmla="*/ T68 w 333"/>
                                      <a:gd name="T70" fmla="+- 0 1417 1397"/>
                                      <a:gd name="T71" fmla="*/ 1417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333" h="26">
                                        <a:moveTo>
                                          <a:pt x="0" y="0"/>
                                        </a:moveTo>
                                        <a:lnTo>
                                          <a:pt x="10" y="12"/>
                                        </a:lnTo>
                                        <a:lnTo>
                                          <a:pt x="24" y="16"/>
                                        </a:lnTo>
                                        <a:lnTo>
                                          <a:pt x="50" y="18"/>
                                        </a:lnTo>
                                        <a:lnTo>
                                          <a:pt x="65" y="18"/>
                                        </a:lnTo>
                                        <a:lnTo>
                                          <a:pt x="83" y="19"/>
                                        </a:lnTo>
                                        <a:lnTo>
                                          <a:pt x="103" y="20"/>
                                        </a:lnTo>
                                        <a:lnTo>
                                          <a:pt x="124" y="21"/>
                                        </a:lnTo>
                                        <a:lnTo>
                                          <a:pt x="147" y="22"/>
                                        </a:lnTo>
                                        <a:lnTo>
                                          <a:pt x="171" y="24"/>
                                        </a:lnTo>
                                        <a:lnTo>
                                          <a:pt x="194" y="25"/>
                                        </a:lnTo>
                                        <a:lnTo>
                                          <a:pt x="218" y="26"/>
                                        </a:lnTo>
                                        <a:lnTo>
                                          <a:pt x="241" y="27"/>
                                        </a:lnTo>
                                        <a:lnTo>
                                          <a:pt x="264" y="27"/>
                                        </a:lnTo>
                                        <a:lnTo>
                                          <a:pt x="284" y="26"/>
                                        </a:lnTo>
                                        <a:lnTo>
                                          <a:pt x="303" y="25"/>
                                        </a:lnTo>
                                        <a:lnTo>
                                          <a:pt x="319" y="23"/>
                                        </a:lnTo>
                                        <a:lnTo>
                                          <a:pt x="333" y="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89" name="Group 3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313" y="650"/>
                                  <a:ext cx="881" cy="1257"/>
                                  <a:chOff x="8313" y="650"/>
                                  <a:chExt cx="881" cy="1257"/>
                                </a:xfrm>
                              </wpg:grpSpPr>
                              <wps:wsp>
                                <wps:cNvPr id="1890" name="Freeform 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13" y="650"/>
                                    <a:ext cx="881" cy="1257"/>
                                  </a:xfrm>
                                  <a:custGeom>
                                    <a:avLst/>
                                    <a:gdLst>
                                      <a:gd name="T0" fmla="+- 0 8662 8313"/>
                                      <a:gd name="T1" fmla="*/ T0 w 881"/>
                                      <a:gd name="T2" fmla="+- 0 832 650"/>
                                      <a:gd name="T3" fmla="*/ 832 h 1257"/>
                                      <a:gd name="T4" fmla="+- 0 8731 8313"/>
                                      <a:gd name="T5" fmla="*/ T4 w 881"/>
                                      <a:gd name="T6" fmla="+- 0 810 650"/>
                                      <a:gd name="T7" fmla="*/ 810 h 1257"/>
                                      <a:gd name="T8" fmla="+- 0 8685 8313"/>
                                      <a:gd name="T9" fmla="*/ T8 w 881"/>
                                      <a:gd name="T10" fmla="+- 0 768 650"/>
                                      <a:gd name="T11" fmla="*/ 768 h 1257"/>
                                      <a:gd name="T12" fmla="+- 0 8736 8313"/>
                                      <a:gd name="T13" fmla="*/ T12 w 881"/>
                                      <a:gd name="T14" fmla="+- 0 657 650"/>
                                      <a:gd name="T15" fmla="*/ 657 h 1257"/>
                                      <a:gd name="T16" fmla="+- 0 8853 8313"/>
                                      <a:gd name="T17" fmla="*/ T16 w 881"/>
                                      <a:gd name="T18" fmla="+- 0 685 650"/>
                                      <a:gd name="T19" fmla="*/ 685 h 1257"/>
                                      <a:gd name="T20" fmla="+- 0 8904 8313"/>
                                      <a:gd name="T21" fmla="*/ T20 w 881"/>
                                      <a:gd name="T22" fmla="+- 0 739 650"/>
                                      <a:gd name="T23" fmla="*/ 739 h 1257"/>
                                      <a:gd name="T24" fmla="+- 0 9042 8313"/>
                                      <a:gd name="T25" fmla="*/ T24 w 881"/>
                                      <a:gd name="T26" fmla="+- 0 800 650"/>
                                      <a:gd name="T27" fmla="*/ 800 h 1257"/>
                                      <a:gd name="T28" fmla="+- 0 9139 8313"/>
                                      <a:gd name="T29" fmla="*/ T28 w 881"/>
                                      <a:gd name="T30" fmla="+- 0 989 650"/>
                                      <a:gd name="T31" fmla="*/ 989 h 1257"/>
                                      <a:gd name="T32" fmla="+- 0 9147 8313"/>
                                      <a:gd name="T33" fmla="*/ T32 w 881"/>
                                      <a:gd name="T34" fmla="+- 0 1047 650"/>
                                      <a:gd name="T35" fmla="*/ 1047 h 1257"/>
                                      <a:gd name="T36" fmla="+- 0 9173 8313"/>
                                      <a:gd name="T37" fmla="*/ T36 w 881"/>
                                      <a:gd name="T38" fmla="+- 0 1105 650"/>
                                      <a:gd name="T39" fmla="*/ 1105 h 1257"/>
                                      <a:gd name="T40" fmla="+- 0 9192 8313"/>
                                      <a:gd name="T41" fmla="*/ T40 w 881"/>
                                      <a:gd name="T42" fmla="+- 0 1158 650"/>
                                      <a:gd name="T43" fmla="*/ 1158 h 1257"/>
                                      <a:gd name="T44" fmla="+- 0 9184 8313"/>
                                      <a:gd name="T45" fmla="*/ T44 w 881"/>
                                      <a:gd name="T46" fmla="+- 0 1221 650"/>
                                      <a:gd name="T47" fmla="*/ 1221 h 1257"/>
                                      <a:gd name="T48" fmla="+- 0 9142 8313"/>
                                      <a:gd name="T49" fmla="*/ T48 w 881"/>
                                      <a:gd name="T50" fmla="+- 0 1279 650"/>
                                      <a:gd name="T51" fmla="*/ 1279 h 1257"/>
                                      <a:gd name="T52" fmla="+- 0 9121 8313"/>
                                      <a:gd name="T53" fmla="*/ T52 w 881"/>
                                      <a:gd name="T54" fmla="+- 0 1322 650"/>
                                      <a:gd name="T55" fmla="*/ 1322 h 1257"/>
                                      <a:gd name="T56" fmla="+- 0 9100 8313"/>
                                      <a:gd name="T57" fmla="*/ T56 w 881"/>
                                      <a:gd name="T58" fmla="+- 0 1384 650"/>
                                      <a:gd name="T59" fmla="*/ 1384 h 1257"/>
                                      <a:gd name="T60" fmla="+- 0 9069 8313"/>
                                      <a:gd name="T61" fmla="*/ T60 w 881"/>
                                      <a:gd name="T62" fmla="+- 0 1441 650"/>
                                      <a:gd name="T63" fmla="*/ 1441 h 1257"/>
                                      <a:gd name="T64" fmla="+- 0 9092 8313"/>
                                      <a:gd name="T65" fmla="*/ T64 w 881"/>
                                      <a:gd name="T66" fmla="+- 0 1496 650"/>
                                      <a:gd name="T67" fmla="*/ 1496 h 1257"/>
                                      <a:gd name="T68" fmla="+- 0 9101 8313"/>
                                      <a:gd name="T69" fmla="*/ T68 w 881"/>
                                      <a:gd name="T70" fmla="+- 0 1557 650"/>
                                      <a:gd name="T71" fmla="*/ 1557 h 1257"/>
                                      <a:gd name="T72" fmla="+- 0 9088 8313"/>
                                      <a:gd name="T73" fmla="*/ T72 w 881"/>
                                      <a:gd name="T74" fmla="+- 0 1626 650"/>
                                      <a:gd name="T75" fmla="*/ 1626 h 1257"/>
                                      <a:gd name="T76" fmla="+- 0 9105 8313"/>
                                      <a:gd name="T77" fmla="*/ T76 w 881"/>
                                      <a:gd name="T78" fmla="+- 0 1680 650"/>
                                      <a:gd name="T79" fmla="*/ 1680 h 1257"/>
                                      <a:gd name="T80" fmla="+- 0 9070 8313"/>
                                      <a:gd name="T81" fmla="*/ T80 w 881"/>
                                      <a:gd name="T82" fmla="+- 0 1735 650"/>
                                      <a:gd name="T83" fmla="*/ 1735 h 1257"/>
                                      <a:gd name="T84" fmla="+- 0 9078 8313"/>
                                      <a:gd name="T85" fmla="*/ T84 w 881"/>
                                      <a:gd name="T86" fmla="+- 0 1793 650"/>
                                      <a:gd name="T87" fmla="*/ 1793 h 1257"/>
                                      <a:gd name="T88" fmla="+- 0 9091 8313"/>
                                      <a:gd name="T89" fmla="*/ T88 w 881"/>
                                      <a:gd name="T90" fmla="+- 0 1848 650"/>
                                      <a:gd name="T91" fmla="*/ 1848 h 1257"/>
                                      <a:gd name="T92" fmla="+- 0 9046 8313"/>
                                      <a:gd name="T93" fmla="*/ T92 w 881"/>
                                      <a:gd name="T94" fmla="+- 0 1892 650"/>
                                      <a:gd name="T95" fmla="*/ 1892 h 1257"/>
                                      <a:gd name="T96" fmla="+- 0 8983 8313"/>
                                      <a:gd name="T97" fmla="*/ T96 w 881"/>
                                      <a:gd name="T98" fmla="+- 0 1898 650"/>
                                      <a:gd name="T99" fmla="*/ 1898 h 1257"/>
                                      <a:gd name="T100" fmla="+- 0 8923 8313"/>
                                      <a:gd name="T101" fmla="*/ T100 w 881"/>
                                      <a:gd name="T102" fmla="+- 0 1905 650"/>
                                      <a:gd name="T103" fmla="*/ 1905 h 1257"/>
                                      <a:gd name="T104" fmla="+- 0 8825 8313"/>
                                      <a:gd name="T105" fmla="*/ T104 w 881"/>
                                      <a:gd name="T106" fmla="+- 0 1890 650"/>
                                      <a:gd name="T107" fmla="*/ 1890 h 1257"/>
                                      <a:gd name="T108" fmla="+- 0 8875 8313"/>
                                      <a:gd name="T109" fmla="*/ T108 w 881"/>
                                      <a:gd name="T110" fmla="+- 0 1859 650"/>
                                      <a:gd name="T111" fmla="*/ 1859 h 1257"/>
                                      <a:gd name="T112" fmla="+- 0 8974 8313"/>
                                      <a:gd name="T113" fmla="*/ T112 w 881"/>
                                      <a:gd name="T114" fmla="+- 0 1748 650"/>
                                      <a:gd name="T115" fmla="*/ 1748 h 1257"/>
                                      <a:gd name="T116" fmla="+- 0 8914 8313"/>
                                      <a:gd name="T117" fmla="*/ T116 w 881"/>
                                      <a:gd name="T118" fmla="+- 0 1742 650"/>
                                      <a:gd name="T119" fmla="*/ 1742 h 1257"/>
                                      <a:gd name="T120" fmla="+- 0 8881 8313"/>
                                      <a:gd name="T121" fmla="*/ T120 w 881"/>
                                      <a:gd name="T122" fmla="+- 0 1733 650"/>
                                      <a:gd name="T123" fmla="*/ 1733 h 1257"/>
                                      <a:gd name="T124" fmla="+- 0 8930 8313"/>
                                      <a:gd name="T125" fmla="*/ T124 w 881"/>
                                      <a:gd name="T126" fmla="+- 0 1696 650"/>
                                      <a:gd name="T127" fmla="*/ 1696 h 1257"/>
                                      <a:gd name="T128" fmla="+- 0 8973 8313"/>
                                      <a:gd name="T129" fmla="*/ T128 w 881"/>
                                      <a:gd name="T130" fmla="+- 0 1671 650"/>
                                      <a:gd name="T131" fmla="*/ 1671 h 1257"/>
                                      <a:gd name="T132" fmla="+- 0 8965 8313"/>
                                      <a:gd name="T133" fmla="*/ T132 w 881"/>
                                      <a:gd name="T134" fmla="+- 0 1597 650"/>
                                      <a:gd name="T135" fmla="*/ 1597 h 1257"/>
                                      <a:gd name="T136" fmla="+- 0 8964 8313"/>
                                      <a:gd name="T137" fmla="*/ T136 w 881"/>
                                      <a:gd name="T138" fmla="+- 0 1549 650"/>
                                      <a:gd name="T139" fmla="*/ 1549 h 1257"/>
                                      <a:gd name="T140" fmla="+- 0 8943 8313"/>
                                      <a:gd name="T141" fmla="*/ T140 w 881"/>
                                      <a:gd name="T142" fmla="+- 0 1492 650"/>
                                      <a:gd name="T143" fmla="*/ 1492 h 1257"/>
                                      <a:gd name="T144" fmla="+- 0 8929 8313"/>
                                      <a:gd name="T145" fmla="*/ T144 w 881"/>
                                      <a:gd name="T146" fmla="+- 0 1432 650"/>
                                      <a:gd name="T147" fmla="*/ 1432 h 1257"/>
                                      <a:gd name="T148" fmla="+- 0 8940 8313"/>
                                      <a:gd name="T149" fmla="*/ T148 w 881"/>
                                      <a:gd name="T150" fmla="+- 0 1385 650"/>
                                      <a:gd name="T151" fmla="*/ 1385 h 1257"/>
                                      <a:gd name="T152" fmla="+- 0 8954 8313"/>
                                      <a:gd name="T153" fmla="*/ T152 w 881"/>
                                      <a:gd name="T154" fmla="+- 0 1312 650"/>
                                      <a:gd name="T155" fmla="*/ 1312 h 1257"/>
                                      <a:gd name="T156" fmla="+- 0 8968 8313"/>
                                      <a:gd name="T157" fmla="*/ T156 w 881"/>
                                      <a:gd name="T158" fmla="+- 0 1255 650"/>
                                      <a:gd name="T159" fmla="*/ 1255 h 1257"/>
                                      <a:gd name="T160" fmla="+- 0 8972 8313"/>
                                      <a:gd name="T161" fmla="*/ T160 w 881"/>
                                      <a:gd name="T162" fmla="+- 0 1184 650"/>
                                      <a:gd name="T163" fmla="*/ 1184 h 1257"/>
                                      <a:gd name="T164" fmla="+- 0 8974 8313"/>
                                      <a:gd name="T165" fmla="*/ T164 w 881"/>
                                      <a:gd name="T166" fmla="+- 0 1122 650"/>
                                      <a:gd name="T167" fmla="*/ 1122 h 1257"/>
                                      <a:gd name="T168" fmla="+- 0 8973 8313"/>
                                      <a:gd name="T169" fmla="*/ T168 w 881"/>
                                      <a:gd name="T170" fmla="+- 0 1043 650"/>
                                      <a:gd name="T171" fmla="*/ 1043 h 1257"/>
                                      <a:gd name="T172" fmla="+- 0 8955 8313"/>
                                      <a:gd name="T173" fmla="*/ T172 w 881"/>
                                      <a:gd name="T174" fmla="+- 0 997 650"/>
                                      <a:gd name="T175" fmla="*/ 997 h 1257"/>
                                      <a:gd name="T176" fmla="+- 0 8911 8313"/>
                                      <a:gd name="T177" fmla="*/ T176 w 881"/>
                                      <a:gd name="T178" fmla="+- 0 949 650"/>
                                      <a:gd name="T179" fmla="*/ 949 h 1257"/>
                                      <a:gd name="T180" fmla="+- 0 8877 8313"/>
                                      <a:gd name="T181" fmla="*/ T180 w 881"/>
                                      <a:gd name="T182" fmla="+- 0 889 650"/>
                                      <a:gd name="T183" fmla="*/ 889 h 1257"/>
                                      <a:gd name="T184" fmla="+- 0 8737 8313"/>
                                      <a:gd name="T185" fmla="*/ T184 w 881"/>
                                      <a:gd name="T186" fmla="+- 0 900 650"/>
                                      <a:gd name="T187" fmla="*/ 900 h 1257"/>
                                      <a:gd name="T188" fmla="+- 0 8672 8313"/>
                                      <a:gd name="T189" fmla="*/ T188 w 881"/>
                                      <a:gd name="T190" fmla="+- 0 900 650"/>
                                      <a:gd name="T191" fmla="*/ 900 h 1257"/>
                                      <a:gd name="T192" fmla="+- 0 8536 8313"/>
                                      <a:gd name="T193" fmla="*/ T192 w 881"/>
                                      <a:gd name="T194" fmla="+- 0 916 650"/>
                                      <a:gd name="T195" fmla="*/ 916 h 1257"/>
                                      <a:gd name="T196" fmla="+- 0 8456 8313"/>
                                      <a:gd name="T197" fmla="*/ T196 w 881"/>
                                      <a:gd name="T198" fmla="+- 0 917 650"/>
                                      <a:gd name="T199" fmla="*/ 917 h 1257"/>
                                      <a:gd name="T200" fmla="+- 0 8402 8313"/>
                                      <a:gd name="T201" fmla="*/ T200 w 881"/>
                                      <a:gd name="T202" fmla="+- 0 918 650"/>
                                      <a:gd name="T203" fmla="*/ 918 h 1257"/>
                                      <a:gd name="T204" fmla="+- 0 8365 8313"/>
                                      <a:gd name="T205" fmla="*/ T204 w 881"/>
                                      <a:gd name="T206" fmla="+- 0 922 650"/>
                                      <a:gd name="T207" fmla="*/ 922 h 1257"/>
                                      <a:gd name="T208" fmla="+- 0 8331 8313"/>
                                      <a:gd name="T209" fmla="*/ T208 w 881"/>
                                      <a:gd name="T210" fmla="+- 0 912 650"/>
                                      <a:gd name="T211" fmla="*/ 912 h 1257"/>
                                      <a:gd name="T212" fmla="+- 0 8335 8313"/>
                                      <a:gd name="T213" fmla="*/ T212 w 881"/>
                                      <a:gd name="T214" fmla="+- 0 886 650"/>
                                      <a:gd name="T215" fmla="*/ 886 h 1257"/>
                                      <a:gd name="T216" fmla="+- 0 8313 8313"/>
                                      <a:gd name="T217" fmla="*/ T216 w 881"/>
                                      <a:gd name="T218" fmla="+- 0 846 650"/>
                                      <a:gd name="T219" fmla="*/ 846 h 1257"/>
                                      <a:gd name="T220" fmla="+- 0 8369 8313"/>
                                      <a:gd name="T221" fmla="*/ T220 w 881"/>
                                      <a:gd name="T222" fmla="+- 0 861 650"/>
                                      <a:gd name="T223" fmla="*/ 861 h 1257"/>
                                      <a:gd name="T224" fmla="+- 0 8427 8313"/>
                                      <a:gd name="T225" fmla="*/ T224 w 881"/>
                                      <a:gd name="T226" fmla="+- 0 862 650"/>
                                      <a:gd name="T227" fmla="*/ 862 h 1257"/>
                                      <a:gd name="T228" fmla="+- 0 8480 8313"/>
                                      <a:gd name="T229" fmla="*/ T228 w 881"/>
                                      <a:gd name="T230" fmla="+- 0 853 650"/>
                                      <a:gd name="T231" fmla="*/ 853 h 1257"/>
                                      <a:gd name="T232" fmla="+- 0 8625 8313"/>
                                      <a:gd name="T233" fmla="*/ T232 w 881"/>
                                      <a:gd name="T234" fmla="+- 0 827 650"/>
                                      <a:gd name="T235" fmla="*/ 827 h 125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881" h="1257">
                                        <a:moveTo>
                                          <a:pt x="314" y="177"/>
                                        </a:moveTo>
                                        <a:lnTo>
                                          <a:pt x="334" y="182"/>
                                        </a:lnTo>
                                        <a:lnTo>
                                          <a:pt x="349" y="182"/>
                                        </a:lnTo>
                                        <a:lnTo>
                                          <a:pt x="371" y="178"/>
                                        </a:lnTo>
                                        <a:lnTo>
                                          <a:pt x="409" y="171"/>
                                        </a:lnTo>
                                        <a:lnTo>
                                          <a:pt x="418" y="160"/>
                                        </a:lnTo>
                                        <a:lnTo>
                                          <a:pt x="390" y="144"/>
                                        </a:lnTo>
                                        <a:lnTo>
                                          <a:pt x="377" y="132"/>
                                        </a:lnTo>
                                        <a:lnTo>
                                          <a:pt x="372" y="118"/>
                                        </a:lnTo>
                                        <a:lnTo>
                                          <a:pt x="369" y="84"/>
                                        </a:lnTo>
                                        <a:lnTo>
                                          <a:pt x="368" y="66"/>
                                        </a:lnTo>
                                        <a:lnTo>
                                          <a:pt x="423" y="7"/>
                                        </a:lnTo>
                                        <a:lnTo>
                                          <a:pt x="461" y="0"/>
                                        </a:lnTo>
                                        <a:lnTo>
                                          <a:pt x="478" y="3"/>
                                        </a:lnTo>
                                        <a:lnTo>
                                          <a:pt x="540" y="35"/>
                                        </a:lnTo>
                                        <a:lnTo>
                                          <a:pt x="564" y="72"/>
                                        </a:lnTo>
                                        <a:lnTo>
                                          <a:pt x="575" y="82"/>
                                        </a:lnTo>
                                        <a:lnTo>
                                          <a:pt x="591" y="89"/>
                                        </a:lnTo>
                                        <a:lnTo>
                                          <a:pt x="604" y="100"/>
                                        </a:lnTo>
                                        <a:lnTo>
                                          <a:pt x="676" y="117"/>
                                        </a:lnTo>
                                        <a:lnTo>
                                          <a:pt x="729" y="150"/>
                                        </a:lnTo>
                                        <a:lnTo>
                                          <a:pt x="779" y="201"/>
                                        </a:lnTo>
                                        <a:lnTo>
                                          <a:pt x="815" y="274"/>
                                        </a:lnTo>
                                        <a:lnTo>
                                          <a:pt x="826" y="339"/>
                                        </a:lnTo>
                                        <a:lnTo>
                                          <a:pt x="827" y="351"/>
                                        </a:lnTo>
                                        <a:lnTo>
                                          <a:pt x="831" y="373"/>
                                        </a:lnTo>
                                        <a:lnTo>
                                          <a:pt x="834" y="397"/>
                                        </a:lnTo>
                                        <a:lnTo>
                                          <a:pt x="841" y="414"/>
                                        </a:lnTo>
                                        <a:lnTo>
                                          <a:pt x="853" y="441"/>
                                        </a:lnTo>
                                        <a:lnTo>
                                          <a:pt x="860" y="455"/>
                                        </a:lnTo>
                                        <a:lnTo>
                                          <a:pt x="869" y="469"/>
                                        </a:lnTo>
                                        <a:lnTo>
                                          <a:pt x="875" y="488"/>
                                        </a:lnTo>
                                        <a:lnTo>
                                          <a:pt x="879" y="508"/>
                                        </a:lnTo>
                                        <a:lnTo>
                                          <a:pt x="880" y="530"/>
                                        </a:lnTo>
                                        <a:lnTo>
                                          <a:pt x="879" y="550"/>
                                        </a:lnTo>
                                        <a:lnTo>
                                          <a:pt x="871" y="571"/>
                                        </a:lnTo>
                                        <a:lnTo>
                                          <a:pt x="858" y="592"/>
                                        </a:lnTo>
                                        <a:lnTo>
                                          <a:pt x="843" y="611"/>
                                        </a:lnTo>
                                        <a:lnTo>
                                          <a:pt x="829" y="629"/>
                                        </a:lnTo>
                                        <a:lnTo>
                                          <a:pt x="817" y="644"/>
                                        </a:lnTo>
                                        <a:lnTo>
                                          <a:pt x="811" y="655"/>
                                        </a:lnTo>
                                        <a:lnTo>
                                          <a:pt x="808" y="672"/>
                                        </a:lnTo>
                                        <a:lnTo>
                                          <a:pt x="802" y="693"/>
                                        </a:lnTo>
                                        <a:lnTo>
                                          <a:pt x="795" y="715"/>
                                        </a:lnTo>
                                        <a:lnTo>
                                          <a:pt x="787" y="734"/>
                                        </a:lnTo>
                                        <a:lnTo>
                                          <a:pt x="775" y="757"/>
                                        </a:lnTo>
                                        <a:lnTo>
                                          <a:pt x="763" y="776"/>
                                        </a:lnTo>
                                        <a:lnTo>
                                          <a:pt x="756" y="791"/>
                                        </a:lnTo>
                                        <a:lnTo>
                                          <a:pt x="758" y="809"/>
                                        </a:lnTo>
                                        <a:lnTo>
                                          <a:pt x="767" y="828"/>
                                        </a:lnTo>
                                        <a:lnTo>
                                          <a:pt x="779" y="846"/>
                                        </a:lnTo>
                                        <a:lnTo>
                                          <a:pt x="786" y="864"/>
                                        </a:lnTo>
                                        <a:lnTo>
                                          <a:pt x="789" y="883"/>
                                        </a:lnTo>
                                        <a:lnTo>
                                          <a:pt x="788" y="907"/>
                                        </a:lnTo>
                                        <a:lnTo>
                                          <a:pt x="784" y="934"/>
                                        </a:lnTo>
                                        <a:lnTo>
                                          <a:pt x="779" y="958"/>
                                        </a:lnTo>
                                        <a:lnTo>
                                          <a:pt x="775" y="976"/>
                                        </a:lnTo>
                                        <a:lnTo>
                                          <a:pt x="772" y="985"/>
                                        </a:lnTo>
                                        <a:lnTo>
                                          <a:pt x="786" y="1016"/>
                                        </a:lnTo>
                                        <a:lnTo>
                                          <a:pt x="792" y="1030"/>
                                        </a:lnTo>
                                        <a:lnTo>
                                          <a:pt x="793" y="1053"/>
                                        </a:lnTo>
                                        <a:lnTo>
                                          <a:pt x="786" y="1070"/>
                                        </a:lnTo>
                                        <a:lnTo>
                                          <a:pt x="757" y="1085"/>
                                        </a:lnTo>
                                        <a:lnTo>
                                          <a:pt x="754" y="1108"/>
                                        </a:lnTo>
                                        <a:lnTo>
                                          <a:pt x="756" y="1123"/>
                                        </a:lnTo>
                                        <a:lnTo>
                                          <a:pt x="765" y="1143"/>
                                        </a:lnTo>
                                        <a:lnTo>
                                          <a:pt x="772" y="1163"/>
                                        </a:lnTo>
                                        <a:lnTo>
                                          <a:pt x="777" y="1181"/>
                                        </a:lnTo>
                                        <a:lnTo>
                                          <a:pt x="778" y="1198"/>
                                        </a:lnTo>
                                        <a:lnTo>
                                          <a:pt x="765" y="1223"/>
                                        </a:lnTo>
                                        <a:lnTo>
                                          <a:pt x="750" y="1236"/>
                                        </a:lnTo>
                                        <a:lnTo>
                                          <a:pt x="733" y="1242"/>
                                        </a:lnTo>
                                        <a:lnTo>
                                          <a:pt x="713" y="1244"/>
                                        </a:lnTo>
                                        <a:lnTo>
                                          <a:pt x="691" y="1246"/>
                                        </a:lnTo>
                                        <a:lnTo>
                                          <a:pt x="670" y="1248"/>
                                        </a:lnTo>
                                        <a:lnTo>
                                          <a:pt x="648" y="1250"/>
                                        </a:lnTo>
                                        <a:lnTo>
                                          <a:pt x="628" y="1252"/>
                                        </a:lnTo>
                                        <a:lnTo>
                                          <a:pt x="610" y="1255"/>
                                        </a:lnTo>
                                        <a:lnTo>
                                          <a:pt x="592" y="1257"/>
                                        </a:lnTo>
                                        <a:lnTo>
                                          <a:pt x="526" y="1250"/>
                                        </a:lnTo>
                                        <a:lnTo>
                                          <a:pt x="512" y="1240"/>
                                        </a:lnTo>
                                        <a:lnTo>
                                          <a:pt x="515" y="1234"/>
                                        </a:lnTo>
                                        <a:lnTo>
                                          <a:pt x="538" y="1222"/>
                                        </a:lnTo>
                                        <a:lnTo>
                                          <a:pt x="562" y="1209"/>
                                        </a:lnTo>
                                        <a:lnTo>
                                          <a:pt x="621" y="1169"/>
                                        </a:lnTo>
                                        <a:lnTo>
                                          <a:pt x="659" y="1109"/>
                                        </a:lnTo>
                                        <a:lnTo>
                                          <a:pt x="661" y="1098"/>
                                        </a:lnTo>
                                        <a:lnTo>
                                          <a:pt x="627" y="1095"/>
                                        </a:lnTo>
                                        <a:lnTo>
                                          <a:pt x="611" y="1093"/>
                                        </a:lnTo>
                                        <a:lnTo>
                                          <a:pt x="601" y="1092"/>
                                        </a:lnTo>
                                        <a:lnTo>
                                          <a:pt x="589" y="1090"/>
                                        </a:lnTo>
                                        <a:lnTo>
                                          <a:pt x="576" y="1088"/>
                                        </a:lnTo>
                                        <a:lnTo>
                                          <a:pt x="568" y="1083"/>
                                        </a:lnTo>
                                        <a:lnTo>
                                          <a:pt x="571" y="1074"/>
                                        </a:lnTo>
                                        <a:lnTo>
                                          <a:pt x="595" y="1058"/>
                                        </a:lnTo>
                                        <a:lnTo>
                                          <a:pt x="617" y="1046"/>
                                        </a:lnTo>
                                        <a:lnTo>
                                          <a:pt x="635" y="1037"/>
                                        </a:lnTo>
                                        <a:lnTo>
                                          <a:pt x="650" y="1029"/>
                                        </a:lnTo>
                                        <a:lnTo>
                                          <a:pt x="660" y="1021"/>
                                        </a:lnTo>
                                        <a:lnTo>
                                          <a:pt x="656" y="986"/>
                                        </a:lnTo>
                                        <a:lnTo>
                                          <a:pt x="653" y="963"/>
                                        </a:lnTo>
                                        <a:lnTo>
                                          <a:pt x="652" y="947"/>
                                        </a:lnTo>
                                        <a:lnTo>
                                          <a:pt x="652" y="935"/>
                                        </a:lnTo>
                                        <a:lnTo>
                                          <a:pt x="653" y="921"/>
                                        </a:lnTo>
                                        <a:lnTo>
                                          <a:pt x="651" y="899"/>
                                        </a:lnTo>
                                        <a:lnTo>
                                          <a:pt x="645" y="877"/>
                                        </a:lnTo>
                                        <a:lnTo>
                                          <a:pt x="638" y="856"/>
                                        </a:lnTo>
                                        <a:lnTo>
                                          <a:pt x="630" y="842"/>
                                        </a:lnTo>
                                        <a:lnTo>
                                          <a:pt x="624" y="826"/>
                                        </a:lnTo>
                                        <a:lnTo>
                                          <a:pt x="619" y="805"/>
                                        </a:lnTo>
                                        <a:lnTo>
                                          <a:pt x="616" y="782"/>
                                        </a:lnTo>
                                        <a:lnTo>
                                          <a:pt x="618" y="765"/>
                                        </a:lnTo>
                                        <a:lnTo>
                                          <a:pt x="622" y="754"/>
                                        </a:lnTo>
                                        <a:lnTo>
                                          <a:pt x="627" y="735"/>
                                        </a:lnTo>
                                        <a:lnTo>
                                          <a:pt x="632" y="712"/>
                                        </a:lnTo>
                                        <a:lnTo>
                                          <a:pt x="637" y="687"/>
                                        </a:lnTo>
                                        <a:lnTo>
                                          <a:pt x="641" y="662"/>
                                        </a:lnTo>
                                        <a:lnTo>
                                          <a:pt x="646" y="640"/>
                                        </a:lnTo>
                                        <a:lnTo>
                                          <a:pt x="650" y="622"/>
                                        </a:lnTo>
                                        <a:lnTo>
                                          <a:pt x="655" y="605"/>
                                        </a:lnTo>
                                        <a:lnTo>
                                          <a:pt x="658" y="582"/>
                                        </a:lnTo>
                                        <a:lnTo>
                                          <a:pt x="659" y="557"/>
                                        </a:lnTo>
                                        <a:lnTo>
                                          <a:pt x="659" y="534"/>
                                        </a:lnTo>
                                        <a:lnTo>
                                          <a:pt x="659" y="515"/>
                                        </a:lnTo>
                                        <a:lnTo>
                                          <a:pt x="660" y="495"/>
                                        </a:lnTo>
                                        <a:lnTo>
                                          <a:pt x="661" y="472"/>
                                        </a:lnTo>
                                        <a:lnTo>
                                          <a:pt x="664" y="450"/>
                                        </a:lnTo>
                                        <a:lnTo>
                                          <a:pt x="669" y="434"/>
                                        </a:lnTo>
                                        <a:lnTo>
                                          <a:pt x="660" y="393"/>
                                        </a:lnTo>
                                        <a:lnTo>
                                          <a:pt x="653" y="368"/>
                                        </a:lnTo>
                                        <a:lnTo>
                                          <a:pt x="648" y="354"/>
                                        </a:lnTo>
                                        <a:lnTo>
                                          <a:pt x="642" y="347"/>
                                        </a:lnTo>
                                        <a:lnTo>
                                          <a:pt x="629" y="335"/>
                                        </a:lnTo>
                                        <a:lnTo>
                                          <a:pt x="613" y="318"/>
                                        </a:lnTo>
                                        <a:lnTo>
                                          <a:pt x="598" y="299"/>
                                        </a:lnTo>
                                        <a:lnTo>
                                          <a:pt x="584" y="280"/>
                                        </a:lnTo>
                                        <a:lnTo>
                                          <a:pt x="573" y="264"/>
                                        </a:lnTo>
                                        <a:lnTo>
                                          <a:pt x="564" y="239"/>
                                        </a:lnTo>
                                        <a:lnTo>
                                          <a:pt x="523" y="243"/>
                                        </a:lnTo>
                                        <a:lnTo>
                                          <a:pt x="455" y="249"/>
                                        </a:lnTo>
                                        <a:lnTo>
                                          <a:pt x="424" y="250"/>
                                        </a:lnTo>
                                        <a:lnTo>
                                          <a:pt x="398" y="250"/>
                                        </a:lnTo>
                                        <a:lnTo>
                                          <a:pt x="376" y="249"/>
                                        </a:lnTo>
                                        <a:lnTo>
                                          <a:pt x="359" y="250"/>
                                        </a:lnTo>
                                        <a:lnTo>
                                          <a:pt x="298" y="262"/>
                                        </a:lnTo>
                                        <a:lnTo>
                                          <a:pt x="242" y="266"/>
                                        </a:lnTo>
                                        <a:lnTo>
                                          <a:pt x="223" y="266"/>
                                        </a:lnTo>
                                        <a:lnTo>
                                          <a:pt x="198" y="266"/>
                                        </a:lnTo>
                                        <a:lnTo>
                                          <a:pt x="171" y="267"/>
                                        </a:lnTo>
                                        <a:lnTo>
                                          <a:pt x="143" y="267"/>
                                        </a:lnTo>
                                        <a:lnTo>
                                          <a:pt x="119" y="268"/>
                                        </a:lnTo>
                                        <a:lnTo>
                                          <a:pt x="100" y="268"/>
                                        </a:lnTo>
                                        <a:lnTo>
                                          <a:pt x="89" y="268"/>
                                        </a:lnTo>
                                        <a:lnTo>
                                          <a:pt x="81" y="268"/>
                                        </a:lnTo>
                                        <a:lnTo>
                                          <a:pt x="59" y="272"/>
                                        </a:lnTo>
                                        <a:lnTo>
                                          <a:pt x="52" y="272"/>
                                        </a:lnTo>
                                        <a:lnTo>
                                          <a:pt x="39" y="277"/>
                                        </a:lnTo>
                                        <a:lnTo>
                                          <a:pt x="20" y="281"/>
                                        </a:lnTo>
                                        <a:lnTo>
                                          <a:pt x="18" y="262"/>
                                        </a:lnTo>
                                        <a:lnTo>
                                          <a:pt x="32" y="254"/>
                                        </a:lnTo>
                                        <a:lnTo>
                                          <a:pt x="43" y="252"/>
                                        </a:lnTo>
                                        <a:lnTo>
                                          <a:pt x="22" y="236"/>
                                        </a:lnTo>
                                        <a:lnTo>
                                          <a:pt x="12" y="226"/>
                                        </a:lnTo>
                                        <a:lnTo>
                                          <a:pt x="2" y="208"/>
                                        </a:lnTo>
                                        <a:lnTo>
                                          <a:pt x="0" y="196"/>
                                        </a:lnTo>
                                        <a:lnTo>
                                          <a:pt x="7" y="192"/>
                                        </a:lnTo>
                                        <a:lnTo>
                                          <a:pt x="35" y="204"/>
                                        </a:lnTo>
                                        <a:lnTo>
                                          <a:pt x="56" y="211"/>
                                        </a:lnTo>
                                        <a:lnTo>
                                          <a:pt x="72" y="214"/>
                                        </a:lnTo>
                                        <a:lnTo>
                                          <a:pt x="91" y="214"/>
                                        </a:lnTo>
                                        <a:lnTo>
                                          <a:pt x="114" y="212"/>
                                        </a:lnTo>
                                        <a:lnTo>
                                          <a:pt x="136" y="209"/>
                                        </a:lnTo>
                                        <a:lnTo>
                                          <a:pt x="155" y="206"/>
                                        </a:lnTo>
                                        <a:lnTo>
                                          <a:pt x="167" y="203"/>
                                        </a:lnTo>
                                        <a:lnTo>
                                          <a:pt x="184" y="198"/>
                                        </a:lnTo>
                                        <a:lnTo>
                                          <a:pt x="253" y="184"/>
                                        </a:lnTo>
                                        <a:lnTo>
                                          <a:pt x="312" y="177"/>
                                        </a:lnTo>
                                        <a:lnTo>
                                          <a:pt x="314" y="17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91" name="Group 3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91" y="762"/>
                                  <a:ext cx="433" cy="152"/>
                                  <a:chOff x="8591" y="762"/>
                                  <a:chExt cx="433" cy="152"/>
                                </a:xfrm>
                              </wpg:grpSpPr>
                              <wps:wsp>
                                <wps:cNvPr id="1892" name="Freeform 3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91" y="762"/>
                                    <a:ext cx="433" cy="152"/>
                                  </a:xfrm>
                                  <a:custGeom>
                                    <a:avLst/>
                                    <a:gdLst>
                                      <a:gd name="T0" fmla="+- 0 8731 8591"/>
                                      <a:gd name="T1" fmla="*/ T0 w 433"/>
                                      <a:gd name="T2" fmla="+- 0 810 762"/>
                                      <a:gd name="T3" fmla="*/ 810 h 152"/>
                                      <a:gd name="T4" fmla="+- 0 8760 8591"/>
                                      <a:gd name="T5" fmla="*/ T4 w 433"/>
                                      <a:gd name="T6" fmla="+- 0 803 762"/>
                                      <a:gd name="T7" fmla="*/ 803 h 152"/>
                                      <a:gd name="T8" fmla="+- 0 8779 8591"/>
                                      <a:gd name="T9" fmla="*/ T8 w 433"/>
                                      <a:gd name="T10" fmla="+- 0 799 762"/>
                                      <a:gd name="T11" fmla="*/ 799 h 152"/>
                                      <a:gd name="T12" fmla="+- 0 8793 8591"/>
                                      <a:gd name="T13" fmla="*/ T12 w 433"/>
                                      <a:gd name="T14" fmla="+- 0 798 762"/>
                                      <a:gd name="T15" fmla="*/ 798 h 152"/>
                                      <a:gd name="T16" fmla="+- 0 8809 8591"/>
                                      <a:gd name="T17" fmla="*/ T16 w 433"/>
                                      <a:gd name="T18" fmla="+- 0 798 762"/>
                                      <a:gd name="T19" fmla="*/ 798 h 152"/>
                                      <a:gd name="T20" fmla="+- 0 8837 8591"/>
                                      <a:gd name="T21" fmla="*/ T20 w 433"/>
                                      <a:gd name="T22" fmla="+- 0 799 762"/>
                                      <a:gd name="T23" fmla="*/ 799 h 152"/>
                                      <a:gd name="T24" fmla="+- 0 8859 8591"/>
                                      <a:gd name="T25" fmla="*/ T24 w 433"/>
                                      <a:gd name="T26" fmla="+- 0 796 762"/>
                                      <a:gd name="T27" fmla="*/ 796 h 152"/>
                                      <a:gd name="T28" fmla="+- 0 8874 8591"/>
                                      <a:gd name="T29" fmla="*/ T28 w 433"/>
                                      <a:gd name="T30" fmla="+- 0 790 762"/>
                                      <a:gd name="T31" fmla="*/ 790 h 152"/>
                                      <a:gd name="T32" fmla="+- 0 8885 8591"/>
                                      <a:gd name="T33" fmla="*/ T32 w 433"/>
                                      <a:gd name="T34" fmla="+- 0 782 762"/>
                                      <a:gd name="T35" fmla="*/ 782 h 152"/>
                                      <a:gd name="T36" fmla="+- 0 8898 8591"/>
                                      <a:gd name="T37" fmla="*/ T36 w 433"/>
                                      <a:gd name="T38" fmla="+- 0 773 762"/>
                                      <a:gd name="T39" fmla="*/ 773 h 152"/>
                                      <a:gd name="T40" fmla="+- 0 8915 8591"/>
                                      <a:gd name="T41" fmla="*/ T40 w 433"/>
                                      <a:gd name="T42" fmla="+- 0 765 762"/>
                                      <a:gd name="T43" fmla="*/ 765 h 152"/>
                                      <a:gd name="T44" fmla="+- 0 8933 8591"/>
                                      <a:gd name="T45" fmla="*/ T44 w 433"/>
                                      <a:gd name="T46" fmla="+- 0 762 762"/>
                                      <a:gd name="T47" fmla="*/ 762 h 152"/>
                                      <a:gd name="T48" fmla="+- 0 8953 8591"/>
                                      <a:gd name="T49" fmla="*/ T48 w 433"/>
                                      <a:gd name="T50" fmla="+- 0 765 762"/>
                                      <a:gd name="T51" fmla="*/ 765 h 152"/>
                                      <a:gd name="T52" fmla="+- 0 9009 8591"/>
                                      <a:gd name="T53" fmla="*/ T52 w 433"/>
                                      <a:gd name="T54" fmla="+- 0 804 762"/>
                                      <a:gd name="T55" fmla="*/ 804 h 152"/>
                                      <a:gd name="T56" fmla="+- 0 9024 8591"/>
                                      <a:gd name="T57" fmla="*/ T56 w 433"/>
                                      <a:gd name="T58" fmla="+- 0 832 762"/>
                                      <a:gd name="T59" fmla="*/ 832 h 152"/>
                                      <a:gd name="T60" fmla="+- 0 9024 8591"/>
                                      <a:gd name="T61" fmla="*/ T60 w 433"/>
                                      <a:gd name="T62" fmla="+- 0 845 762"/>
                                      <a:gd name="T63" fmla="*/ 845 h 152"/>
                                      <a:gd name="T64" fmla="+- 0 8972 8591"/>
                                      <a:gd name="T65" fmla="*/ T64 w 433"/>
                                      <a:gd name="T66" fmla="+- 0 889 762"/>
                                      <a:gd name="T67" fmla="*/ 889 h 152"/>
                                      <a:gd name="T68" fmla="+- 0 8914 8591"/>
                                      <a:gd name="T69" fmla="*/ T68 w 433"/>
                                      <a:gd name="T70" fmla="+- 0 901 762"/>
                                      <a:gd name="T71" fmla="*/ 901 h 152"/>
                                      <a:gd name="T72" fmla="+- 0 8895 8591"/>
                                      <a:gd name="T73" fmla="*/ T72 w 433"/>
                                      <a:gd name="T74" fmla="+- 0 897 762"/>
                                      <a:gd name="T75" fmla="*/ 897 h 152"/>
                                      <a:gd name="T76" fmla="+- 0 8878 8591"/>
                                      <a:gd name="T77" fmla="*/ T76 w 433"/>
                                      <a:gd name="T78" fmla="+- 0 890 762"/>
                                      <a:gd name="T79" fmla="*/ 890 h 152"/>
                                      <a:gd name="T80" fmla="+- 0 8858 8591"/>
                                      <a:gd name="T81" fmla="*/ T80 w 433"/>
                                      <a:gd name="T82" fmla="+- 0 882 762"/>
                                      <a:gd name="T83" fmla="*/ 882 h 152"/>
                                      <a:gd name="T84" fmla="+- 0 8843 8591"/>
                                      <a:gd name="T85" fmla="*/ T84 w 433"/>
                                      <a:gd name="T86" fmla="+- 0 879 762"/>
                                      <a:gd name="T87" fmla="*/ 879 h 152"/>
                                      <a:gd name="T88" fmla="+- 0 8823 8591"/>
                                      <a:gd name="T89" fmla="*/ T88 w 433"/>
                                      <a:gd name="T90" fmla="+- 0 878 762"/>
                                      <a:gd name="T91" fmla="*/ 878 h 152"/>
                                      <a:gd name="T92" fmla="+- 0 8801 8591"/>
                                      <a:gd name="T93" fmla="*/ T92 w 433"/>
                                      <a:gd name="T94" fmla="+- 0 879 762"/>
                                      <a:gd name="T95" fmla="*/ 879 h 152"/>
                                      <a:gd name="T96" fmla="+- 0 8723 8591"/>
                                      <a:gd name="T97" fmla="*/ T96 w 433"/>
                                      <a:gd name="T98" fmla="+- 0 883 762"/>
                                      <a:gd name="T99" fmla="*/ 883 h 152"/>
                                      <a:gd name="T100" fmla="+- 0 8675 8591"/>
                                      <a:gd name="T101" fmla="*/ T100 w 433"/>
                                      <a:gd name="T102" fmla="+- 0 887 762"/>
                                      <a:gd name="T103" fmla="*/ 887 h 152"/>
                                      <a:gd name="T104" fmla="+- 0 8591 8591"/>
                                      <a:gd name="T105" fmla="*/ T104 w 433"/>
                                      <a:gd name="T106" fmla="+- 0 914 762"/>
                                      <a:gd name="T107" fmla="*/ 914 h 15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</a:cxnLst>
                                    <a:rect l="0" t="0" r="r" b="b"/>
                                    <a:pathLst>
                                      <a:path w="433" h="152">
                                        <a:moveTo>
                                          <a:pt x="140" y="48"/>
                                        </a:moveTo>
                                        <a:lnTo>
                                          <a:pt x="169" y="41"/>
                                        </a:lnTo>
                                        <a:lnTo>
                                          <a:pt x="188" y="37"/>
                                        </a:lnTo>
                                        <a:lnTo>
                                          <a:pt x="202" y="36"/>
                                        </a:lnTo>
                                        <a:lnTo>
                                          <a:pt x="218" y="36"/>
                                        </a:lnTo>
                                        <a:lnTo>
                                          <a:pt x="246" y="37"/>
                                        </a:lnTo>
                                        <a:lnTo>
                                          <a:pt x="268" y="34"/>
                                        </a:lnTo>
                                        <a:lnTo>
                                          <a:pt x="283" y="28"/>
                                        </a:lnTo>
                                        <a:lnTo>
                                          <a:pt x="294" y="20"/>
                                        </a:lnTo>
                                        <a:lnTo>
                                          <a:pt x="307" y="11"/>
                                        </a:lnTo>
                                        <a:lnTo>
                                          <a:pt x="324" y="3"/>
                                        </a:lnTo>
                                        <a:lnTo>
                                          <a:pt x="342" y="0"/>
                                        </a:lnTo>
                                        <a:lnTo>
                                          <a:pt x="362" y="3"/>
                                        </a:lnTo>
                                        <a:lnTo>
                                          <a:pt x="418" y="42"/>
                                        </a:lnTo>
                                        <a:lnTo>
                                          <a:pt x="433" y="70"/>
                                        </a:lnTo>
                                        <a:lnTo>
                                          <a:pt x="433" y="83"/>
                                        </a:lnTo>
                                        <a:lnTo>
                                          <a:pt x="381" y="127"/>
                                        </a:lnTo>
                                        <a:lnTo>
                                          <a:pt x="323" y="139"/>
                                        </a:lnTo>
                                        <a:lnTo>
                                          <a:pt x="304" y="135"/>
                                        </a:lnTo>
                                        <a:lnTo>
                                          <a:pt x="287" y="128"/>
                                        </a:lnTo>
                                        <a:lnTo>
                                          <a:pt x="267" y="120"/>
                                        </a:lnTo>
                                        <a:lnTo>
                                          <a:pt x="252" y="117"/>
                                        </a:lnTo>
                                        <a:lnTo>
                                          <a:pt x="232" y="116"/>
                                        </a:lnTo>
                                        <a:lnTo>
                                          <a:pt x="210" y="117"/>
                                        </a:lnTo>
                                        <a:lnTo>
                                          <a:pt x="132" y="121"/>
                                        </a:lnTo>
                                        <a:lnTo>
                                          <a:pt x="84" y="125"/>
                                        </a:lnTo>
                                        <a:lnTo>
                                          <a:pt x="0" y="1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93" name="Group 3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77" y="1666"/>
                                  <a:ext cx="3" cy="66"/>
                                  <a:chOff x="8977" y="1666"/>
                                  <a:chExt cx="3" cy="66"/>
                                </a:xfrm>
                              </wpg:grpSpPr>
                              <wps:wsp>
                                <wps:cNvPr id="1894" name="Freeform 3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77" y="1666"/>
                                    <a:ext cx="3" cy="66"/>
                                  </a:xfrm>
                                  <a:custGeom>
                                    <a:avLst/>
                                    <a:gdLst>
                                      <a:gd name="T0" fmla="+- 0 8977 8977"/>
                                      <a:gd name="T1" fmla="*/ T0 w 3"/>
                                      <a:gd name="T2" fmla="+- 0 1666 1666"/>
                                      <a:gd name="T3" fmla="*/ 1666 h 66"/>
                                      <a:gd name="T4" fmla="+- 0 8979 8977"/>
                                      <a:gd name="T5" fmla="*/ T4 w 3"/>
                                      <a:gd name="T6" fmla="+- 0 1701 1666"/>
                                      <a:gd name="T7" fmla="*/ 1701 h 66"/>
                                      <a:gd name="T8" fmla="+- 0 8980 8977"/>
                                      <a:gd name="T9" fmla="*/ T8 w 3"/>
                                      <a:gd name="T10" fmla="+- 0 1720 1666"/>
                                      <a:gd name="T11" fmla="*/ 1720 h 66"/>
                                      <a:gd name="T12" fmla="+- 0 8978 8977"/>
                                      <a:gd name="T13" fmla="*/ T12 w 3"/>
                                      <a:gd name="T14" fmla="+- 0 1732 1666"/>
                                      <a:gd name="T15" fmla="*/ 1732 h 6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" h="66">
                                        <a:moveTo>
                                          <a:pt x="0" y="0"/>
                                        </a:moveTo>
                                        <a:lnTo>
                                          <a:pt x="2" y="35"/>
                                        </a:lnTo>
                                        <a:lnTo>
                                          <a:pt x="3" y="54"/>
                                        </a:lnTo>
                                        <a:lnTo>
                                          <a:pt x="1" y="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95" name="Group 3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064" y="1448"/>
                                  <a:ext cx="15" cy="308"/>
                                  <a:chOff x="9064" y="1448"/>
                                  <a:chExt cx="15" cy="308"/>
                                </a:xfrm>
                              </wpg:grpSpPr>
                              <wps:wsp>
                                <wps:cNvPr id="1896" name="Freeform 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64" y="1448"/>
                                    <a:ext cx="15" cy="308"/>
                                  </a:xfrm>
                                  <a:custGeom>
                                    <a:avLst/>
                                    <a:gdLst>
                                      <a:gd name="T0" fmla="+- 0 9068 9064"/>
                                      <a:gd name="T1" fmla="*/ T0 w 15"/>
                                      <a:gd name="T2" fmla="+- 0 1448 1448"/>
                                      <a:gd name="T3" fmla="*/ 1448 h 308"/>
                                      <a:gd name="T4" fmla="+- 0 9078 9064"/>
                                      <a:gd name="T5" fmla="*/ T4 w 15"/>
                                      <a:gd name="T6" fmla="+- 0 1513 1448"/>
                                      <a:gd name="T7" fmla="*/ 1513 h 308"/>
                                      <a:gd name="T8" fmla="+- 0 9079 9064"/>
                                      <a:gd name="T9" fmla="*/ T8 w 15"/>
                                      <a:gd name="T10" fmla="+- 0 1547 1448"/>
                                      <a:gd name="T11" fmla="*/ 1547 h 308"/>
                                      <a:gd name="T12" fmla="+- 0 9077 9064"/>
                                      <a:gd name="T13" fmla="*/ T12 w 15"/>
                                      <a:gd name="T14" fmla="+- 0 1569 1448"/>
                                      <a:gd name="T15" fmla="*/ 1569 h 308"/>
                                      <a:gd name="T16" fmla="+- 0 9074 9064"/>
                                      <a:gd name="T17" fmla="*/ T16 w 15"/>
                                      <a:gd name="T18" fmla="+- 0 1591 1448"/>
                                      <a:gd name="T19" fmla="*/ 1591 h 308"/>
                                      <a:gd name="T20" fmla="+- 0 9070 9064"/>
                                      <a:gd name="T21" fmla="*/ T20 w 15"/>
                                      <a:gd name="T22" fmla="+- 0 1612 1448"/>
                                      <a:gd name="T23" fmla="*/ 1612 h 308"/>
                                      <a:gd name="T24" fmla="+- 0 9067 9064"/>
                                      <a:gd name="T25" fmla="*/ T24 w 15"/>
                                      <a:gd name="T26" fmla="+- 0 1631 1448"/>
                                      <a:gd name="T27" fmla="*/ 1631 h 308"/>
                                      <a:gd name="T28" fmla="+- 0 9064 9064"/>
                                      <a:gd name="T29" fmla="*/ T28 w 15"/>
                                      <a:gd name="T30" fmla="+- 0 1649 1448"/>
                                      <a:gd name="T31" fmla="*/ 1649 h 308"/>
                                      <a:gd name="T32" fmla="+- 0 9064 9064"/>
                                      <a:gd name="T33" fmla="*/ T32 w 15"/>
                                      <a:gd name="T34" fmla="+- 0 1674 1448"/>
                                      <a:gd name="T35" fmla="*/ 1674 h 308"/>
                                      <a:gd name="T36" fmla="+- 0 9065 9064"/>
                                      <a:gd name="T37" fmla="*/ T36 w 15"/>
                                      <a:gd name="T38" fmla="+- 0 1701 1448"/>
                                      <a:gd name="T39" fmla="*/ 1701 h 308"/>
                                      <a:gd name="T40" fmla="+- 0 9067 9064"/>
                                      <a:gd name="T41" fmla="*/ T40 w 15"/>
                                      <a:gd name="T42" fmla="+- 0 1726 1448"/>
                                      <a:gd name="T43" fmla="*/ 1726 h 308"/>
                                      <a:gd name="T44" fmla="+- 0 9069 9064"/>
                                      <a:gd name="T45" fmla="*/ T44 w 15"/>
                                      <a:gd name="T46" fmla="+- 0 1745 1448"/>
                                      <a:gd name="T47" fmla="*/ 1745 h 308"/>
                                      <a:gd name="T48" fmla="+- 0 9070 9064"/>
                                      <a:gd name="T49" fmla="*/ T48 w 15"/>
                                      <a:gd name="T50" fmla="+- 0 1756 1448"/>
                                      <a:gd name="T51" fmla="*/ 1756 h 30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5" h="308">
                                        <a:moveTo>
                                          <a:pt x="4" y="0"/>
                                        </a:moveTo>
                                        <a:lnTo>
                                          <a:pt x="14" y="65"/>
                                        </a:lnTo>
                                        <a:lnTo>
                                          <a:pt x="15" y="99"/>
                                        </a:lnTo>
                                        <a:lnTo>
                                          <a:pt x="13" y="121"/>
                                        </a:lnTo>
                                        <a:lnTo>
                                          <a:pt x="10" y="143"/>
                                        </a:lnTo>
                                        <a:lnTo>
                                          <a:pt x="6" y="164"/>
                                        </a:lnTo>
                                        <a:lnTo>
                                          <a:pt x="3" y="183"/>
                                        </a:lnTo>
                                        <a:lnTo>
                                          <a:pt x="0" y="201"/>
                                        </a:lnTo>
                                        <a:lnTo>
                                          <a:pt x="0" y="226"/>
                                        </a:lnTo>
                                        <a:lnTo>
                                          <a:pt x="1" y="253"/>
                                        </a:lnTo>
                                        <a:lnTo>
                                          <a:pt x="3" y="278"/>
                                        </a:lnTo>
                                        <a:lnTo>
                                          <a:pt x="5" y="297"/>
                                        </a:lnTo>
                                        <a:lnTo>
                                          <a:pt x="6" y="3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97" name="Group 3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063" y="1658"/>
                                  <a:ext cx="31" cy="4"/>
                                  <a:chOff x="9063" y="1658"/>
                                  <a:chExt cx="31" cy="4"/>
                                </a:xfrm>
                              </wpg:grpSpPr>
                              <wps:wsp>
                                <wps:cNvPr id="1898" name="Freeform 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63" y="1658"/>
                                    <a:ext cx="31" cy="4"/>
                                  </a:xfrm>
                                  <a:custGeom>
                                    <a:avLst/>
                                    <a:gdLst>
                                      <a:gd name="T0" fmla="+- 0 9063 9063"/>
                                      <a:gd name="T1" fmla="*/ T0 w 31"/>
                                      <a:gd name="T2" fmla="+- 0 1662 1658"/>
                                      <a:gd name="T3" fmla="*/ 1662 h 4"/>
                                      <a:gd name="T4" fmla="+- 0 9072 9063"/>
                                      <a:gd name="T5" fmla="*/ T4 w 31"/>
                                      <a:gd name="T6" fmla="+- 0 1658 1658"/>
                                      <a:gd name="T7" fmla="*/ 1658 h 4"/>
                                      <a:gd name="T8" fmla="+- 0 9094 9063"/>
                                      <a:gd name="T9" fmla="*/ T8 w 31"/>
                                      <a:gd name="T10" fmla="+- 0 1662 1658"/>
                                      <a:gd name="T11" fmla="*/ 1662 h 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1" h="4">
                                        <a:moveTo>
                                          <a:pt x="0" y="4"/>
                                        </a:moveTo>
                                        <a:lnTo>
                                          <a:pt x="9" y="0"/>
                                        </a:lnTo>
                                        <a:lnTo>
                                          <a:pt x="31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99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77" y="1780"/>
                                  <a:ext cx="97" cy="10"/>
                                  <a:chOff x="8977" y="1780"/>
                                  <a:chExt cx="97" cy="10"/>
                                </a:xfrm>
                              </wpg:grpSpPr>
                              <wps:wsp>
                                <wps:cNvPr id="1900" name="Freeform 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77" y="1780"/>
                                    <a:ext cx="97" cy="10"/>
                                  </a:xfrm>
                                  <a:custGeom>
                                    <a:avLst/>
                                    <a:gdLst>
                                      <a:gd name="T0" fmla="+- 0 9074 8977"/>
                                      <a:gd name="T1" fmla="*/ T0 w 97"/>
                                      <a:gd name="T2" fmla="+- 0 1786 1780"/>
                                      <a:gd name="T3" fmla="*/ 1786 h 10"/>
                                      <a:gd name="T4" fmla="+- 0 9045 8977"/>
                                      <a:gd name="T5" fmla="*/ T4 w 97"/>
                                      <a:gd name="T6" fmla="+- 0 1788 1780"/>
                                      <a:gd name="T7" fmla="*/ 1788 h 10"/>
                                      <a:gd name="T8" fmla="+- 0 9024 8977"/>
                                      <a:gd name="T9" fmla="*/ T8 w 97"/>
                                      <a:gd name="T10" fmla="+- 0 1790 1780"/>
                                      <a:gd name="T11" fmla="*/ 1790 h 10"/>
                                      <a:gd name="T12" fmla="+- 0 9008 8977"/>
                                      <a:gd name="T13" fmla="*/ T12 w 97"/>
                                      <a:gd name="T14" fmla="+- 0 1789 1780"/>
                                      <a:gd name="T15" fmla="*/ 1789 h 10"/>
                                      <a:gd name="T16" fmla="+- 0 8994 8977"/>
                                      <a:gd name="T17" fmla="*/ T16 w 97"/>
                                      <a:gd name="T18" fmla="+- 0 1786 1780"/>
                                      <a:gd name="T19" fmla="*/ 1786 h 10"/>
                                      <a:gd name="T20" fmla="+- 0 8977 8977"/>
                                      <a:gd name="T21" fmla="*/ T20 w 97"/>
                                      <a:gd name="T22" fmla="+- 0 1780 1780"/>
                                      <a:gd name="T23" fmla="*/ 1780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7" h="10">
                                        <a:moveTo>
                                          <a:pt x="97" y="6"/>
                                        </a:moveTo>
                                        <a:lnTo>
                                          <a:pt x="68" y="8"/>
                                        </a:lnTo>
                                        <a:lnTo>
                                          <a:pt x="47" y="10"/>
                                        </a:lnTo>
                                        <a:lnTo>
                                          <a:pt x="31" y="9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01" name="Group 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81" y="1050"/>
                                  <a:ext cx="161" cy="45"/>
                                  <a:chOff x="8981" y="1050"/>
                                  <a:chExt cx="161" cy="45"/>
                                </a:xfrm>
                              </wpg:grpSpPr>
                              <wps:wsp>
                                <wps:cNvPr id="1902" name="Freeform 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81" y="1050"/>
                                    <a:ext cx="161" cy="45"/>
                                  </a:xfrm>
                                  <a:custGeom>
                                    <a:avLst/>
                                    <a:gdLst>
                                      <a:gd name="T0" fmla="+- 0 8981 8981"/>
                                      <a:gd name="T1" fmla="*/ T0 w 161"/>
                                      <a:gd name="T2" fmla="+- 0 1095 1050"/>
                                      <a:gd name="T3" fmla="*/ 1095 h 45"/>
                                      <a:gd name="T4" fmla="+- 0 9040 8981"/>
                                      <a:gd name="T5" fmla="*/ T4 w 161"/>
                                      <a:gd name="T6" fmla="+- 0 1059 1050"/>
                                      <a:gd name="T7" fmla="*/ 1059 h 45"/>
                                      <a:gd name="T8" fmla="+- 0 9083 8981"/>
                                      <a:gd name="T9" fmla="*/ T8 w 161"/>
                                      <a:gd name="T10" fmla="+- 0 1050 1050"/>
                                      <a:gd name="T11" fmla="*/ 1050 h 45"/>
                                      <a:gd name="T12" fmla="+- 0 9099 8981"/>
                                      <a:gd name="T13" fmla="*/ T12 w 161"/>
                                      <a:gd name="T14" fmla="+- 0 1052 1050"/>
                                      <a:gd name="T15" fmla="*/ 1052 h 45"/>
                                      <a:gd name="T16" fmla="+- 0 9118 8981"/>
                                      <a:gd name="T17" fmla="*/ T16 w 161"/>
                                      <a:gd name="T18" fmla="+- 0 1055 1050"/>
                                      <a:gd name="T19" fmla="*/ 1055 h 45"/>
                                      <a:gd name="T20" fmla="+- 0 9142 8981"/>
                                      <a:gd name="T21" fmla="*/ T20 w 161"/>
                                      <a:gd name="T22" fmla="+- 0 1061 1050"/>
                                      <a:gd name="T23" fmla="*/ 1061 h 4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1" h="45">
                                        <a:moveTo>
                                          <a:pt x="0" y="45"/>
                                        </a:moveTo>
                                        <a:lnTo>
                                          <a:pt x="59" y="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118" y="2"/>
                                        </a:lnTo>
                                        <a:lnTo>
                                          <a:pt x="137" y="5"/>
                                        </a:lnTo>
                                        <a:lnTo>
                                          <a:pt x="161" y="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03" name="Group 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786" y="728"/>
                                  <a:ext cx="35" cy="31"/>
                                  <a:chOff x="8786" y="728"/>
                                  <a:chExt cx="35" cy="31"/>
                                </a:xfrm>
                              </wpg:grpSpPr>
                              <wps:wsp>
                                <wps:cNvPr id="1904" name="Freeform 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86" y="728"/>
                                    <a:ext cx="35" cy="31"/>
                                  </a:xfrm>
                                  <a:custGeom>
                                    <a:avLst/>
                                    <a:gdLst>
                                      <a:gd name="T0" fmla="+- 0 8786 8786"/>
                                      <a:gd name="T1" fmla="*/ T0 w 35"/>
                                      <a:gd name="T2" fmla="+- 0 744 728"/>
                                      <a:gd name="T3" fmla="*/ 744 h 31"/>
                                      <a:gd name="T4" fmla="+- 0 8800 8786"/>
                                      <a:gd name="T5" fmla="*/ T4 w 35"/>
                                      <a:gd name="T6" fmla="+- 0 728 728"/>
                                      <a:gd name="T7" fmla="*/ 728 h 31"/>
                                      <a:gd name="T8" fmla="+- 0 8811 8786"/>
                                      <a:gd name="T9" fmla="*/ T8 w 35"/>
                                      <a:gd name="T10" fmla="+- 0 739 728"/>
                                      <a:gd name="T11" fmla="*/ 739 h 31"/>
                                      <a:gd name="T12" fmla="+- 0 8822 8786"/>
                                      <a:gd name="T13" fmla="*/ T12 w 35"/>
                                      <a:gd name="T14" fmla="+- 0 750 728"/>
                                      <a:gd name="T15" fmla="*/ 750 h 31"/>
                                      <a:gd name="T16" fmla="+- 0 8822 8786"/>
                                      <a:gd name="T17" fmla="*/ T16 w 35"/>
                                      <a:gd name="T18" fmla="+- 0 759 728"/>
                                      <a:gd name="T19" fmla="*/ 759 h 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5" h="31">
                                        <a:moveTo>
                                          <a:pt x="0" y="16"/>
                                        </a:moveTo>
                                        <a:lnTo>
                                          <a:pt x="14" y="0"/>
                                        </a:lnTo>
                                        <a:lnTo>
                                          <a:pt x="25" y="11"/>
                                        </a:lnTo>
                                        <a:lnTo>
                                          <a:pt x="36" y="22"/>
                                        </a:lnTo>
                                        <a:lnTo>
                                          <a:pt x="36" y="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05" name="Group 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696" y="895"/>
                                  <a:ext cx="857" cy="1007"/>
                                  <a:chOff x="9696" y="895"/>
                                  <a:chExt cx="857" cy="1007"/>
                                </a:xfrm>
                              </wpg:grpSpPr>
                              <wps:wsp>
                                <wps:cNvPr id="1906" name="Freeform 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96" y="895"/>
                                    <a:ext cx="857" cy="1007"/>
                                  </a:xfrm>
                                  <a:custGeom>
                                    <a:avLst/>
                                    <a:gdLst>
                                      <a:gd name="T0" fmla="+- 0 9696 9696"/>
                                      <a:gd name="T1" fmla="*/ T0 w 857"/>
                                      <a:gd name="T2" fmla="+- 0 1319 895"/>
                                      <a:gd name="T3" fmla="*/ 1319 h 1007"/>
                                      <a:gd name="T4" fmla="+- 0 9722 9696"/>
                                      <a:gd name="T5" fmla="*/ T4 w 857"/>
                                      <a:gd name="T6" fmla="+- 0 1372 895"/>
                                      <a:gd name="T7" fmla="*/ 1372 h 1007"/>
                                      <a:gd name="T8" fmla="+- 0 9757 9696"/>
                                      <a:gd name="T9" fmla="*/ T8 w 857"/>
                                      <a:gd name="T10" fmla="+- 0 1401 895"/>
                                      <a:gd name="T11" fmla="*/ 1401 h 1007"/>
                                      <a:gd name="T12" fmla="+- 0 9814 9696"/>
                                      <a:gd name="T13" fmla="*/ T12 w 857"/>
                                      <a:gd name="T14" fmla="+- 0 1441 895"/>
                                      <a:gd name="T15" fmla="*/ 1441 h 1007"/>
                                      <a:gd name="T16" fmla="+- 0 9857 9696"/>
                                      <a:gd name="T17" fmla="*/ T16 w 857"/>
                                      <a:gd name="T18" fmla="+- 0 1479 895"/>
                                      <a:gd name="T19" fmla="*/ 1479 h 1007"/>
                                      <a:gd name="T20" fmla="+- 0 9911 9696"/>
                                      <a:gd name="T21" fmla="*/ T20 w 857"/>
                                      <a:gd name="T22" fmla="+- 0 1520 895"/>
                                      <a:gd name="T23" fmla="*/ 1520 h 1007"/>
                                      <a:gd name="T24" fmla="+- 0 9911 9696"/>
                                      <a:gd name="T25" fmla="*/ T24 w 857"/>
                                      <a:gd name="T26" fmla="+- 0 1572 895"/>
                                      <a:gd name="T27" fmla="*/ 1572 h 1007"/>
                                      <a:gd name="T28" fmla="+- 0 9880 9696"/>
                                      <a:gd name="T29" fmla="*/ T28 w 857"/>
                                      <a:gd name="T30" fmla="+- 0 1626 895"/>
                                      <a:gd name="T31" fmla="*/ 1626 h 1007"/>
                                      <a:gd name="T32" fmla="+- 0 9862 9696"/>
                                      <a:gd name="T33" fmla="*/ T32 w 857"/>
                                      <a:gd name="T34" fmla="+- 0 1689 895"/>
                                      <a:gd name="T35" fmla="*/ 1689 h 1007"/>
                                      <a:gd name="T36" fmla="+- 0 9863 9696"/>
                                      <a:gd name="T37" fmla="*/ T36 w 857"/>
                                      <a:gd name="T38" fmla="+- 0 1756 895"/>
                                      <a:gd name="T39" fmla="*/ 1756 h 1007"/>
                                      <a:gd name="T40" fmla="+- 0 9816 9696"/>
                                      <a:gd name="T41" fmla="*/ T40 w 857"/>
                                      <a:gd name="T42" fmla="+- 0 1861 895"/>
                                      <a:gd name="T43" fmla="*/ 1861 h 1007"/>
                                      <a:gd name="T44" fmla="+- 0 9891 9696"/>
                                      <a:gd name="T45" fmla="*/ T44 w 857"/>
                                      <a:gd name="T46" fmla="+- 0 1898 895"/>
                                      <a:gd name="T47" fmla="*/ 1898 h 1007"/>
                                      <a:gd name="T48" fmla="+- 0 10020 9696"/>
                                      <a:gd name="T49" fmla="*/ T48 w 857"/>
                                      <a:gd name="T50" fmla="+- 0 1897 895"/>
                                      <a:gd name="T51" fmla="*/ 1897 h 1007"/>
                                      <a:gd name="T52" fmla="+- 0 9998 9696"/>
                                      <a:gd name="T53" fmla="*/ T52 w 857"/>
                                      <a:gd name="T54" fmla="+- 0 1861 895"/>
                                      <a:gd name="T55" fmla="*/ 1861 h 1007"/>
                                      <a:gd name="T56" fmla="+- 0 9945 9696"/>
                                      <a:gd name="T57" fmla="*/ T56 w 857"/>
                                      <a:gd name="T58" fmla="+- 0 1820 895"/>
                                      <a:gd name="T59" fmla="*/ 1820 h 1007"/>
                                      <a:gd name="T60" fmla="+- 0 9950 9696"/>
                                      <a:gd name="T61" fmla="*/ T60 w 857"/>
                                      <a:gd name="T62" fmla="+- 0 1766 895"/>
                                      <a:gd name="T63" fmla="*/ 1766 h 1007"/>
                                      <a:gd name="T64" fmla="+- 0 9971 9696"/>
                                      <a:gd name="T65" fmla="*/ T64 w 857"/>
                                      <a:gd name="T66" fmla="+- 0 1718 895"/>
                                      <a:gd name="T67" fmla="*/ 1718 h 1007"/>
                                      <a:gd name="T68" fmla="+- 0 10044 9696"/>
                                      <a:gd name="T69" fmla="*/ T68 w 857"/>
                                      <a:gd name="T70" fmla="+- 0 1629 895"/>
                                      <a:gd name="T71" fmla="*/ 1629 h 1007"/>
                                      <a:gd name="T72" fmla="+- 0 10074 9696"/>
                                      <a:gd name="T73" fmla="*/ T72 w 857"/>
                                      <a:gd name="T74" fmla="+- 0 1679 895"/>
                                      <a:gd name="T75" fmla="*/ 1679 h 1007"/>
                                      <a:gd name="T76" fmla="+- 0 10189 9696"/>
                                      <a:gd name="T77" fmla="*/ T76 w 857"/>
                                      <a:gd name="T78" fmla="+- 0 1788 895"/>
                                      <a:gd name="T79" fmla="*/ 1788 h 1007"/>
                                      <a:gd name="T80" fmla="+- 0 10230 9696"/>
                                      <a:gd name="T81" fmla="*/ T80 w 857"/>
                                      <a:gd name="T82" fmla="+- 0 1829 895"/>
                                      <a:gd name="T83" fmla="*/ 1829 h 1007"/>
                                      <a:gd name="T84" fmla="+- 0 10334 9696"/>
                                      <a:gd name="T85" fmla="*/ T84 w 857"/>
                                      <a:gd name="T86" fmla="+- 0 1878 895"/>
                                      <a:gd name="T87" fmla="*/ 1878 h 1007"/>
                                      <a:gd name="T88" fmla="+- 0 10436 9696"/>
                                      <a:gd name="T89" fmla="*/ T88 w 857"/>
                                      <a:gd name="T90" fmla="+- 0 1802 895"/>
                                      <a:gd name="T91" fmla="*/ 1802 h 1007"/>
                                      <a:gd name="T92" fmla="+- 0 10454 9696"/>
                                      <a:gd name="T93" fmla="*/ T92 w 857"/>
                                      <a:gd name="T94" fmla="+- 0 1757 895"/>
                                      <a:gd name="T95" fmla="*/ 1757 h 1007"/>
                                      <a:gd name="T96" fmla="+- 0 10403 9696"/>
                                      <a:gd name="T97" fmla="*/ T96 w 857"/>
                                      <a:gd name="T98" fmla="+- 0 1766 895"/>
                                      <a:gd name="T99" fmla="*/ 1766 h 1007"/>
                                      <a:gd name="T100" fmla="+- 0 10333 9696"/>
                                      <a:gd name="T101" fmla="*/ T100 w 857"/>
                                      <a:gd name="T102" fmla="+- 0 1772 895"/>
                                      <a:gd name="T103" fmla="*/ 1772 h 1007"/>
                                      <a:gd name="T104" fmla="+- 0 10193 9696"/>
                                      <a:gd name="T105" fmla="*/ T104 w 857"/>
                                      <a:gd name="T106" fmla="+- 0 1672 895"/>
                                      <a:gd name="T107" fmla="*/ 1672 h 1007"/>
                                      <a:gd name="T108" fmla="+- 0 10129 9696"/>
                                      <a:gd name="T109" fmla="*/ T108 w 857"/>
                                      <a:gd name="T110" fmla="+- 0 1549 895"/>
                                      <a:gd name="T111" fmla="*/ 1549 h 1007"/>
                                      <a:gd name="T112" fmla="+- 0 10087 9696"/>
                                      <a:gd name="T113" fmla="*/ T112 w 857"/>
                                      <a:gd name="T114" fmla="+- 0 1503 895"/>
                                      <a:gd name="T115" fmla="*/ 1503 h 1007"/>
                                      <a:gd name="T116" fmla="+- 0 10017 9696"/>
                                      <a:gd name="T117" fmla="*/ T116 w 857"/>
                                      <a:gd name="T118" fmla="+- 0 1406 895"/>
                                      <a:gd name="T119" fmla="*/ 1406 h 1007"/>
                                      <a:gd name="T120" fmla="+- 0 10069 9696"/>
                                      <a:gd name="T121" fmla="*/ T120 w 857"/>
                                      <a:gd name="T122" fmla="+- 0 1378 895"/>
                                      <a:gd name="T123" fmla="*/ 1378 h 1007"/>
                                      <a:gd name="T124" fmla="+- 0 10190 9696"/>
                                      <a:gd name="T125" fmla="*/ T124 w 857"/>
                                      <a:gd name="T126" fmla="+- 0 1270 895"/>
                                      <a:gd name="T127" fmla="*/ 1270 h 1007"/>
                                      <a:gd name="T128" fmla="+- 0 10234 9696"/>
                                      <a:gd name="T129" fmla="*/ T128 w 857"/>
                                      <a:gd name="T130" fmla="+- 0 1227 895"/>
                                      <a:gd name="T131" fmla="*/ 1227 h 1007"/>
                                      <a:gd name="T132" fmla="+- 0 10313 9696"/>
                                      <a:gd name="T133" fmla="*/ T132 w 857"/>
                                      <a:gd name="T134" fmla="+- 0 1144 895"/>
                                      <a:gd name="T135" fmla="*/ 1144 h 1007"/>
                                      <a:gd name="T136" fmla="+- 0 10358 9696"/>
                                      <a:gd name="T137" fmla="*/ T136 w 857"/>
                                      <a:gd name="T138" fmla="+- 0 1082 895"/>
                                      <a:gd name="T139" fmla="*/ 1082 h 1007"/>
                                      <a:gd name="T140" fmla="+- 0 10413 9696"/>
                                      <a:gd name="T141" fmla="*/ T140 w 857"/>
                                      <a:gd name="T142" fmla="+- 0 1096 895"/>
                                      <a:gd name="T143" fmla="*/ 1096 h 1007"/>
                                      <a:gd name="T144" fmla="+- 0 10457 9696"/>
                                      <a:gd name="T145" fmla="*/ T144 w 857"/>
                                      <a:gd name="T146" fmla="+- 0 1093 895"/>
                                      <a:gd name="T147" fmla="*/ 1093 h 1007"/>
                                      <a:gd name="T148" fmla="+- 0 10471 9696"/>
                                      <a:gd name="T149" fmla="*/ T148 w 857"/>
                                      <a:gd name="T150" fmla="+- 0 1073 895"/>
                                      <a:gd name="T151" fmla="*/ 1073 h 1007"/>
                                      <a:gd name="T152" fmla="+- 0 10500 9696"/>
                                      <a:gd name="T153" fmla="*/ T152 w 857"/>
                                      <a:gd name="T154" fmla="+- 0 1041 895"/>
                                      <a:gd name="T155" fmla="*/ 1041 h 1007"/>
                                      <a:gd name="T156" fmla="+- 0 10551 9696"/>
                                      <a:gd name="T157" fmla="*/ T156 w 857"/>
                                      <a:gd name="T158" fmla="+- 0 1002 895"/>
                                      <a:gd name="T159" fmla="*/ 1002 h 1007"/>
                                      <a:gd name="T160" fmla="+- 0 10514 9696"/>
                                      <a:gd name="T161" fmla="*/ T160 w 857"/>
                                      <a:gd name="T162" fmla="+- 0 924 895"/>
                                      <a:gd name="T163" fmla="*/ 924 h 1007"/>
                                      <a:gd name="T164" fmla="+- 0 10410 9696"/>
                                      <a:gd name="T165" fmla="*/ T164 w 857"/>
                                      <a:gd name="T166" fmla="+- 0 896 895"/>
                                      <a:gd name="T167" fmla="*/ 896 h 1007"/>
                                      <a:gd name="T168" fmla="+- 0 10317 9696"/>
                                      <a:gd name="T169" fmla="*/ T168 w 857"/>
                                      <a:gd name="T170" fmla="+- 0 981 895"/>
                                      <a:gd name="T171" fmla="*/ 981 h 1007"/>
                                      <a:gd name="T172" fmla="+- 0 10275 9696"/>
                                      <a:gd name="T173" fmla="*/ T172 w 857"/>
                                      <a:gd name="T174" fmla="+- 0 1019 895"/>
                                      <a:gd name="T175" fmla="*/ 1019 h 1007"/>
                                      <a:gd name="T176" fmla="+- 0 10216 9696"/>
                                      <a:gd name="T177" fmla="*/ T176 w 857"/>
                                      <a:gd name="T178" fmla="+- 0 1019 895"/>
                                      <a:gd name="T179" fmla="*/ 1019 h 1007"/>
                                      <a:gd name="T180" fmla="+- 0 10111 9696"/>
                                      <a:gd name="T181" fmla="*/ T180 w 857"/>
                                      <a:gd name="T182" fmla="+- 0 1020 895"/>
                                      <a:gd name="T183" fmla="*/ 1020 h 1007"/>
                                      <a:gd name="T184" fmla="+- 0 10001 9696"/>
                                      <a:gd name="T185" fmla="*/ T184 w 857"/>
                                      <a:gd name="T186" fmla="+- 0 1058 895"/>
                                      <a:gd name="T187" fmla="*/ 1058 h 1007"/>
                                      <a:gd name="T188" fmla="+- 0 9958 9696"/>
                                      <a:gd name="T189" fmla="*/ T188 w 857"/>
                                      <a:gd name="T190" fmla="+- 0 1084 895"/>
                                      <a:gd name="T191" fmla="*/ 1084 h 1007"/>
                                      <a:gd name="T192" fmla="+- 0 9830 9696"/>
                                      <a:gd name="T193" fmla="*/ T192 w 857"/>
                                      <a:gd name="T194" fmla="+- 0 1155 895"/>
                                      <a:gd name="T195" fmla="*/ 1155 h 1007"/>
                                      <a:gd name="T196" fmla="+- 0 9758 9696"/>
                                      <a:gd name="T197" fmla="*/ T196 w 857"/>
                                      <a:gd name="T198" fmla="+- 0 1203 895"/>
                                      <a:gd name="T199" fmla="*/ 1203 h 1007"/>
                                      <a:gd name="T200" fmla="+- 0 9741 9696"/>
                                      <a:gd name="T201" fmla="*/ T200 w 857"/>
                                      <a:gd name="T202" fmla="+- 0 1228 895"/>
                                      <a:gd name="T203" fmla="*/ 1228 h 100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857" h="1007">
                                        <a:moveTo>
                                          <a:pt x="45" y="333"/>
                                        </a:moveTo>
                                        <a:lnTo>
                                          <a:pt x="3" y="397"/>
                                        </a:lnTo>
                                        <a:lnTo>
                                          <a:pt x="0" y="424"/>
                                        </a:lnTo>
                                        <a:lnTo>
                                          <a:pt x="5" y="446"/>
                                        </a:lnTo>
                                        <a:lnTo>
                                          <a:pt x="14" y="463"/>
                                        </a:lnTo>
                                        <a:lnTo>
                                          <a:pt x="26" y="477"/>
                                        </a:lnTo>
                                        <a:lnTo>
                                          <a:pt x="38" y="487"/>
                                        </a:lnTo>
                                        <a:lnTo>
                                          <a:pt x="48" y="495"/>
                                        </a:lnTo>
                                        <a:lnTo>
                                          <a:pt x="61" y="506"/>
                                        </a:lnTo>
                                        <a:lnTo>
                                          <a:pt x="79" y="519"/>
                                        </a:lnTo>
                                        <a:lnTo>
                                          <a:pt x="99" y="533"/>
                                        </a:lnTo>
                                        <a:lnTo>
                                          <a:pt x="118" y="546"/>
                                        </a:lnTo>
                                        <a:lnTo>
                                          <a:pt x="130" y="555"/>
                                        </a:lnTo>
                                        <a:lnTo>
                                          <a:pt x="144" y="567"/>
                                        </a:lnTo>
                                        <a:lnTo>
                                          <a:pt x="161" y="584"/>
                                        </a:lnTo>
                                        <a:lnTo>
                                          <a:pt x="177" y="600"/>
                                        </a:lnTo>
                                        <a:lnTo>
                                          <a:pt x="197" y="612"/>
                                        </a:lnTo>
                                        <a:lnTo>
                                          <a:pt x="215" y="625"/>
                                        </a:lnTo>
                                        <a:lnTo>
                                          <a:pt x="226" y="640"/>
                                        </a:lnTo>
                                        <a:lnTo>
                                          <a:pt x="224" y="657"/>
                                        </a:lnTo>
                                        <a:lnTo>
                                          <a:pt x="215" y="677"/>
                                        </a:lnTo>
                                        <a:lnTo>
                                          <a:pt x="203" y="697"/>
                                        </a:lnTo>
                                        <a:lnTo>
                                          <a:pt x="191" y="714"/>
                                        </a:lnTo>
                                        <a:lnTo>
                                          <a:pt x="184" y="731"/>
                                        </a:lnTo>
                                        <a:lnTo>
                                          <a:pt x="176" y="752"/>
                                        </a:lnTo>
                                        <a:lnTo>
                                          <a:pt x="170" y="774"/>
                                        </a:lnTo>
                                        <a:lnTo>
                                          <a:pt x="166" y="794"/>
                                        </a:lnTo>
                                        <a:lnTo>
                                          <a:pt x="164" y="811"/>
                                        </a:lnTo>
                                        <a:lnTo>
                                          <a:pt x="165" y="838"/>
                                        </a:lnTo>
                                        <a:lnTo>
                                          <a:pt x="167" y="861"/>
                                        </a:lnTo>
                                        <a:lnTo>
                                          <a:pt x="169" y="873"/>
                                        </a:lnTo>
                                        <a:lnTo>
                                          <a:pt x="155" y="896"/>
                                        </a:lnTo>
                                        <a:lnTo>
                                          <a:pt x="120" y="966"/>
                                        </a:lnTo>
                                        <a:lnTo>
                                          <a:pt x="118" y="981"/>
                                        </a:lnTo>
                                        <a:lnTo>
                                          <a:pt x="125" y="994"/>
                                        </a:lnTo>
                                        <a:lnTo>
                                          <a:pt x="195" y="1003"/>
                                        </a:lnTo>
                                        <a:lnTo>
                                          <a:pt x="268" y="1006"/>
                                        </a:lnTo>
                                        <a:lnTo>
                                          <a:pt x="309" y="1007"/>
                                        </a:lnTo>
                                        <a:lnTo>
                                          <a:pt x="324" y="1002"/>
                                        </a:lnTo>
                                        <a:lnTo>
                                          <a:pt x="335" y="990"/>
                                        </a:lnTo>
                                        <a:lnTo>
                                          <a:pt x="320" y="974"/>
                                        </a:lnTo>
                                        <a:lnTo>
                                          <a:pt x="302" y="966"/>
                                        </a:lnTo>
                                        <a:lnTo>
                                          <a:pt x="280" y="951"/>
                                        </a:lnTo>
                                        <a:lnTo>
                                          <a:pt x="262" y="937"/>
                                        </a:lnTo>
                                        <a:lnTo>
                                          <a:pt x="249" y="925"/>
                                        </a:lnTo>
                                        <a:lnTo>
                                          <a:pt x="235" y="905"/>
                                        </a:lnTo>
                                        <a:lnTo>
                                          <a:pt x="235" y="889"/>
                                        </a:lnTo>
                                        <a:lnTo>
                                          <a:pt x="254" y="871"/>
                                        </a:lnTo>
                                        <a:lnTo>
                                          <a:pt x="263" y="858"/>
                                        </a:lnTo>
                                        <a:lnTo>
                                          <a:pt x="269" y="840"/>
                                        </a:lnTo>
                                        <a:lnTo>
                                          <a:pt x="275" y="823"/>
                                        </a:lnTo>
                                        <a:lnTo>
                                          <a:pt x="306" y="752"/>
                                        </a:lnTo>
                                        <a:lnTo>
                                          <a:pt x="317" y="729"/>
                                        </a:lnTo>
                                        <a:lnTo>
                                          <a:pt x="348" y="734"/>
                                        </a:lnTo>
                                        <a:lnTo>
                                          <a:pt x="360" y="742"/>
                                        </a:lnTo>
                                        <a:lnTo>
                                          <a:pt x="368" y="762"/>
                                        </a:lnTo>
                                        <a:lnTo>
                                          <a:pt x="378" y="784"/>
                                        </a:lnTo>
                                        <a:lnTo>
                                          <a:pt x="412" y="839"/>
                                        </a:lnTo>
                                        <a:lnTo>
                                          <a:pt x="473" y="880"/>
                                        </a:lnTo>
                                        <a:lnTo>
                                          <a:pt x="493" y="893"/>
                                        </a:lnTo>
                                        <a:lnTo>
                                          <a:pt x="507" y="903"/>
                                        </a:lnTo>
                                        <a:lnTo>
                                          <a:pt x="518" y="916"/>
                                        </a:lnTo>
                                        <a:lnTo>
                                          <a:pt x="534" y="934"/>
                                        </a:lnTo>
                                        <a:lnTo>
                                          <a:pt x="575" y="978"/>
                                        </a:lnTo>
                                        <a:lnTo>
                                          <a:pt x="612" y="989"/>
                                        </a:lnTo>
                                        <a:lnTo>
                                          <a:pt x="638" y="983"/>
                                        </a:lnTo>
                                        <a:lnTo>
                                          <a:pt x="694" y="953"/>
                                        </a:lnTo>
                                        <a:lnTo>
                                          <a:pt x="722" y="925"/>
                                        </a:lnTo>
                                        <a:lnTo>
                                          <a:pt x="740" y="907"/>
                                        </a:lnTo>
                                        <a:lnTo>
                                          <a:pt x="755" y="891"/>
                                        </a:lnTo>
                                        <a:lnTo>
                                          <a:pt x="765" y="877"/>
                                        </a:lnTo>
                                        <a:lnTo>
                                          <a:pt x="758" y="862"/>
                                        </a:lnTo>
                                        <a:lnTo>
                                          <a:pt x="738" y="858"/>
                                        </a:lnTo>
                                        <a:lnTo>
                                          <a:pt x="722" y="863"/>
                                        </a:lnTo>
                                        <a:lnTo>
                                          <a:pt x="707" y="871"/>
                                        </a:lnTo>
                                        <a:lnTo>
                                          <a:pt x="690" y="877"/>
                                        </a:lnTo>
                                        <a:lnTo>
                                          <a:pt x="668" y="880"/>
                                        </a:lnTo>
                                        <a:lnTo>
                                          <a:pt x="637" y="877"/>
                                        </a:lnTo>
                                        <a:lnTo>
                                          <a:pt x="610" y="874"/>
                                        </a:lnTo>
                                        <a:lnTo>
                                          <a:pt x="538" y="833"/>
                                        </a:lnTo>
                                        <a:lnTo>
                                          <a:pt x="497" y="777"/>
                                        </a:lnTo>
                                        <a:lnTo>
                                          <a:pt x="458" y="712"/>
                                        </a:lnTo>
                                        <a:lnTo>
                                          <a:pt x="443" y="673"/>
                                        </a:lnTo>
                                        <a:lnTo>
                                          <a:pt x="433" y="654"/>
                                        </a:lnTo>
                                        <a:lnTo>
                                          <a:pt x="421" y="638"/>
                                        </a:lnTo>
                                        <a:lnTo>
                                          <a:pt x="407" y="624"/>
                                        </a:lnTo>
                                        <a:lnTo>
                                          <a:pt x="391" y="608"/>
                                        </a:lnTo>
                                        <a:lnTo>
                                          <a:pt x="375" y="590"/>
                                        </a:lnTo>
                                        <a:lnTo>
                                          <a:pt x="334" y="542"/>
                                        </a:lnTo>
                                        <a:lnTo>
                                          <a:pt x="321" y="511"/>
                                        </a:lnTo>
                                        <a:lnTo>
                                          <a:pt x="331" y="502"/>
                                        </a:lnTo>
                                        <a:lnTo>
                                          <a:pt x="352" y="494"/>
                                        </a:lnTo>
                                        <a:lnTo>
                                          <a:pt x="373" y="483"/>
                                        </a:lnTo>
                                        <a:lnTo>
                                          <a:pt x="434" y="438"/>
                                        </a:lnTo>
                                        <a:lnTo>
                                          <a:pt x="480" y="391"/>
                                        </a:lnTo>
                                        <a:lnTo>
                                          <a:pt x="494" y="375"/>
                                        </a:lnTo>
                                        <a:lnTo>
                                          <a:pt x="511" y="358"/>
                                        </a:lnTo>
                                        <a:lnTo>
                                          <a:pt x="528" y="343"/>
                                        </a:lnTo>
                                        <a:lnTo>
                                          <a:pt x="538" y="332"/>
                                        </a:lnTo>
                                        <a:lnTo>
                                          <a:pt x="550" y="313"/>
                                        </a:lnTo>
                                        <a:lnTo>
                                          <a:pt x="562" y="293"/>
                                        </a:lnTo>
                                        <a:lnTo>
                                          <a:pt x="617" y="249"/>
                                        </a:lnTo>
                                        <a:lnTo>
                                          <a:pt x="622" y="216"/>
                                        </a:lnTo>
                                        <a:lnTo>
                                          <a:pt x="648" y="195"/>
                                        </a:lnTo>
                                        <a:lnTo>
                                          <a:pt x="662" y="187"/>
                                        </a:lnTo>
                                        <a:lnTo>
                                          <a:pt x="673" y="187"/>
                                        </a:lnTo>
                                        <a:lnTo>
                                          <a:pt x="696" y="196"/>
                                        </a:lnTo>
                                        <a:lnTo>
                                          <a:pt x="717" y="201"/>
                                        </a:lnTo>
                                        <a:lnTo>
                                          <a:pt x="733" y="201"/>
                                        </a:lnTo>
                                        <a:lnTo>
                                          <a:pt x="747" y="198"/>
                                        </a:lnTo>
                                        <a:lnTo>
                                          <a:pt x="761" y="198"/>
                                        </a:lnTo>
                                        <a:lnTo>
                                          <a:pt x="763" y="191"/>
                                        </a:lnTo>
                                        <a:lnTo>
                                          <a:pt x="766" y="184"/>
                                        </a:lnTo>
                                        <a:lnTo>
                                          <a:pt x="775" y="178"/>
                                        </a:lnTo>
                                        <a:lnTo>
                                          <a:pt x="786" y="171"/>
                                        </a:lnTo>
                                        <a:lnTo>
                                          <a:pt x="798" y="164"/>
                                        </a:lnTo>
                                        <a:lnTo>
                                          <a:pt x="804" y="146"/>
                                        </a:lnTo>
                                        <a:lnTo>
                                          <a:pt x="811" y="127"/>
                                        </a:lnTo>
                                        <a:lnTo>
                                          <a:pt x="830" y="116"/>
                                        </a:lnTo>
                                        <a:lnTo>
                                          <a:pt x="855" y="107"/>
                                        </a:lnTo>
                                        <a:lnTo>
                                          <a:pt x="857" y="91"/>
                                        </a:lnTo>
                                        <a:lnTo>
                                          <a:pt x="856" y="79"/>
                                        </a:lnTo>
                                        <a:lnTo>
                                          <a:pt x="818" y="29"/>
                                        </a:lnTo>
                                        <a:lnTo>
                                          <a:pt x="752" y="2"/>
                                        </a:lnTo>
                                        <a:lnTo>
                                          <a:pt x="732" y="0"/>
                                        </a:lnTo>
                                        <a:lnTo>
                                          <a:pt x="714" y="1"/>
                                        </a:lnTo>
                                        <a:lnTo>
                                          <a:pt x="655" y="34"/>
                                        </a:lnTo>
                                        <a:lnTo>
                                          <a:pt x="631" y="68"/>
                                        </a:lnTo>
                                        <a:lnTo>
                                          <a:pt x="621" y="86"/>
                                        </a:lnTo>
                                        <a:lnTo>
                                          <a:pt x="615" y="100"/>
                                        </a:lnTo>
                                        <a:lnTo>
                                          <a:pt x="590" y="118"/>
                                        </a:lnTo>
                                        <a:lnTo>
                                          <a:pt x="579" y="124"/>
                                        </a:lnTo>
                                        <a:lnTo>
                                          <a:pt x="552" y="128"/>
                                        </a:lnTo>
                                        <a:lnTo>
                                          <a:pt x="536" y="128"/>
                                        </a:lnTo>
                                        <a:lnTo>
                                          <a:pt x="520" y="124"/>
                                        </a:lnTo>
                                        <a:lnTo>
                                          <a:pt x="499" y="120"/>
                                        </a:lnTo>
                                        <a:lnTo>
                                          <a:pt x="477" y="116"/>
                                        </a:lnTo>
                                        <a:lnTo>
                                          <a:pt x="415" y="125"/>
                                        </a:lnTo>
                                        <a:lnTo>
                                          <a:pt x="358" y="153"/>
                                        </a:lnTo>
                                        <a:lnTo>
                                          <a:pt x="324" y="158"/>
                                        </a:lnTo>
                                        <a:lnTo>
                                          <a:pt x="305" y="163"/>
                                        </a:lnTo>
                                        <a:lnTo>
                                          <a:pt x="294" y="168"/>
                                        </a:lnTo>
                                        <a:lnTo>
                                          <a:pt x="281" y="178"/>
                                        </a:lnTo>
                                        <a:lnTo>
                                          <a:pt x="262" y="189"/>
                                        </a:lnTo>
                                        <a:lnTo>
                                          <a:pt x="198" y="225"/>
                                        </a:lnTo>
                                        <a:lnTo>
                                          <a:pt x="153" y="248"/>
                                        </a:lnTo>
                                        <a:lnTo>
                                          <a:pt x="134" y="260"/>
                                        </a:lnTo>
                                        <a:lnTo>
                                          <a:pt x="99" y="282"/>
                                        </a:lnTo>
                                        <a:lnTo>
                                          <a:pt x="76" y="297"/>
                                        </a:lnTo>
                                        <a:lnTo>
                                          <a:pt x="62" y="308"/>
                                        </a:lnTo>
                                        <a:lnTo>
                                          <a:pt x="53" y="316"/>
                                        </a:lnTo>
                                        <a:lnTo>
                                          <a:pt x="48" y="325"/>
                                        </a:lnTo>
                                        <a:lnTo>
                                          <a:pt x="45" y="3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07" name="Group 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010" y="1048"/>
                                  <a:ext cx="44" cy="107"/>
                                  <a:chOff x="10010" y="1048"/>
                                  <a:chExt cx="44" cy="107"/>
                                </a:xfrm>
                              </wpg:grpSpPr>
                              <wps:wsp>
                                <wps:cNvPr id="1908" name="Freeform 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0" y="1048"/>
                                    <a:ext cx="44" cy="107"/>
                                  </a:xfrm>
                                  <a:custGeom>
                                    <a:avLst/>
                                    <a:gdLst>
                                      <a:gd name="T0" fmla="+- 0 10054 10010"/>
                                      <a:gd name="T1" fmla="*/ T0 w 44"/>
                                      <a:gd name="T2" fmla="+- 0 1048 1048"/>
                                      <a:gd name="T3" fmla="*/ 1048 h 107"/>
                                      <a:gd name="T4" fmla="+- 0 10028 10010"/>
                                      <a:gd name="T5" fmla="*/ T4 w 44"/>
                                      <a:gd name="T6" fmla="+- 0 1064 1048"/>
                                      <a:gd name="T7" fmla="*/ 1064 h 107"/>
                                      <a:gd name="T8" fmla="+- 0 10014 10010"/>
                                      <a:gd name="T9" fmla="*/ T8 w 44"/>
                                      <a:gd name="T10" fmla="+- 0 1077 1048"/>
                                      <a:gd name="T11" fmla="*/ 1077 h 107"/>
                                      <a:gd name="T12" fmla="+- 0 10010 10010"/>
                                      <a:gd name="T13" fmla="*/ T12 w 44"/>
                                      <a:gd name="T14" fmla="+- 0 1089 1048"/>
                                      <a:gd name="T15" fmla="*/ 1089 h 107"/>
                                      <a:gd name="T16" fmla="+- 0 10012 10010"/>
                                      <a:gd name="T17" fmla="*/ T16 w 44"/>
                                      <a:gd name="T18" fmla="+- 0 1106 1048"/>
                                      <a:gd name="T19" fmla="*/ 1106 h 107"/>
                                      <a:gd name="T20" fmla="+- 0 10022 10010"/>
                                      <a:gd name="T21" fmla="*/ T20 w 44"/>
                                      <a:gd name="T22" fmla="+- 0 1139 1048"/>
                                      <a:gd name="T23" fmla="*/ 1139 h 107"/>
                                      <a:gd name="T24" fmla="+- 0 10030 10010"/>
                                      <a:gd name="T25" fmla="*/ T24 w 44"/>
                                      <a:gd name="T26" fmla="+- 0 1154 1048"/>
                                      <a:gd name="T27" fmla="*/ 1154 h 10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44" h="107">
                                        <a:moveTo>
                                          <a:pt x="44" y="0"/>
                                        </a:moveTo>
                                        <a:lnTo>
                                          <a:pt x="18" y="16"/>
                                        </a:lnTo>
                                        <a:lnTo>
                                          <a:pt x="4" y="29"/>
                                        </a:lnTo>
                                        <a:lnTo>
                                          <a:pt x="0" y="41"/>
                                        </a:lnTo>
                                        <a:lnTo>
                                          <a:pt x="2" y="58"/>
                                        </a:lnTo>
                                        <a:lnTo>
                                          <a:pt x="12" y="91"/>
                                        </a:lnTo>
                                        <a:lnTo>
                                          <a:pt x="20" y="1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09" name="Group 3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88" y="1047"/>
                                  <a:ext cx="273" cy="302"/>
                                  <a:chOff x="9988" y="1047"/>
                                  <a:chExt cx="273" cy="302"/>
                                </a:xfrm>
                              </wpg:grpSpPr>
                              <wps:wsp>
                                <wps:cNvPr id="1910" name="Freeform 3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8" y="1047"/>
                                    <a:ext cx="273" cy="302"/>
                                  </a:xfrm>
                                  <a:custGeom>
                                    <a:avLst/>
                                    <a:gdLst>
                                      <a:gd name="T0" fmla="+- 0 10107 9988"/>
                                      <a:gd name="T1" fmla="*/ T0 w 273"/>
                                      <a:gd name="T2" fmla="+- 0 1091 1047"/>
                                      <a:gd name="T3" fmla="*/ 1091 h 302"/>
                                      <a:gd name="T4" fmla="+- 0 10088 9988"/>
                                      <a:gd name="T5" fmla="*/ T4 w 273"/>
                                      <a:gd name="T6" fmla="+- 0 1083 1047"/>
                                      <a:gd name="T7" fmla="*/ 1083 h 302"/>
                                      <a:gd name="T8" fmla="+- 0 10086 9988"/>
                                      <a:gd name="T9" fmla="*/ T8 w 273"/>
                                      <a:gd name="T10" fmla="+- 0 1076 1047"/>
                                      <a:gd name="T11" fmla="*/ 1076 h 302"/>
                                      <a:gd name="T12" fmla="+- 0 10100 9988"/>
                                      <a:gd name="T13" fmla="*/ T12 w 273"/>
                                      <a:gd name="T14" fmla="+- 0 1067 1047"/>
                                      <a:gd name="T15" fmla="*/ 1067 h 302"/>
                                      <a:gd name="T16" fmla="+- 0 10122 9988"/>
                                      <a:gd name="T17" fmla="*/ T16 w 273"/>
                                      <a:gd name="T18" fmla="+- 0 1058 1047"/>
                                      <a:gd name="T19" fmla="*/ 1058 h 302"/>
                                      <a:gd name="T20" fmla="+- 0 10145 9988"/>
                                      <a:gd name="T21" fmla="*/ T20 w 273"/>
                                      <a:gd name="T22" fmla="+- 0 1051 1047"/>
                                      <a:gd name="T23" fmla="*/ 1051 h 302"/>
                                      <a:gd name="T24" fmla="+- 0 10166 9988"/>
                                      <a:gd name="T25" fmla="*/ T24 w 273"/>
                                      <a:gd name="T26" fmla="+- 0 1048 1047"/>
                                      <a:gd name="T27" fmla="*/ 1048 h 302"/>
                                      <a:gd name="T28" fmla="+- 0 10185 9988"/>
                                      <a:gd name="T29" fmla="*/ T28 w 273"/>
                                      <a:gd name="T30" fmla="+- 0 1047 1047"/>
                                      <a:gd name="T31" fmla="*/ 1047 h 302"/>
                                      <a:gd name="T32" fmla="+- 0 10199 9988"/>
                                      <a:gd name="T33" fmla="*/ T32 w 273"/>
                                      <a:gd name="T34" fmla="+- 0 1047 1047"/>
                                      <a:gd name="T35" fmla="*/ 1047 h 302"/>
                                      <a:gd name="T36" fmla="+- 0 10216 9988"/>
                                      <a:gd name="T37" fmla="*/ T36 w 273"/>
                                      <a:gd name="T38" fmla="+- 0 1049 1047"/>
                                      <a:gd name="T39" fmla="*/ 1049 h 302"/>
                                      <a:gd name="T40" fmla="+- 0 10235 9988"/>
                                      <a:gd name="T41" fmla="*/ T40 w 273"/>
                                      <a:gd name="T42" fmla="+- 0 1053 1047"/>
                                      <a:gd name="T43" fmla="*/ 1053 h 302"/>
                                      <a:gd name="T44" fmla="+- 0 10252 9988"/>
                                      <a:gd name="T45" fmla="*/ T44 w 273"/>
                                      <a:gd name="T46" fmla="+- 0 1064 1047"/>
                                      <a:gd name="T47" fmla="*/ 1064 h 302"/>
                                      <a:gd name="T48" fmla="+- 0 10261 9988"/>
                                      <a:gd name="T49" fmla="*/ T48 w 273"/>
                                      <a:gd name="T50" fmla="+- 0 1083 1047"/>
                                      <a:gd name="T51" fmla="*/ 1083 h 302"/>
                                      <a:gd name="T52" fmla="+- 0 10252 9988"/>
                                      <a:gd name="T53" fmla="*/ T52 w 273"/>
                                      <a:gd name="T54" fmla="+- 0 1119 1047"/>
                                      <a:gd name="T55" fmla="*/ 1119 h 302"/>
                                      <a:gd name="T56" fmla="+- 0 10240 9988"/>
                                      <a:gd name="T57" fmla="*/ T56 w 273"/>
                                      <a:gd name="T58" fmla="+- 0 1134 1047"/>
                                      <a:gd name="T59" fmla="*/ 1134 h 302"/>
                                      <a:gd name="T60" fmla="+- 0 10232 9988"/>
                                      <a:gd name="T61" fmla="*/ T60 w 273"/>
                                      <a:gd name="T62" fmla="+- 0 1136 1047"/>
                                      <a:gd name="T63" fmla="*/ 1136 h 302"/>
                                      <a:gd name="T64" fmla="+- 0 10189 9988"/>
                                      <a:gd name="T65" fmla="*/ T64 w 273"/>
                                      <a:gd name="T66" fmla="+- 0 1159 1047"/>
                                      <a:gd name="T67" fmla="*/ 1159 h 302"/>
                                      <a:gd name="T68" fmla="+- 0 10153 9988"/>
                                      <a:gd name="T69" fmla="*/ T68 w 273"/>
                                      <a:gd name="T70" fmla="+- 0 1214 1047"/>
                                      <a:gd name="T71" fmla="*/ 1214 h 302"/>
                                      <a:gd name="T72" fmla="+- 0 10114 9988"/>
                                      <a:gd name="T73" fmla="*/ T72 w 273"/>
                                      <a:gd name="T74" fmla="+- 0 1234 1047"/>
                                      <a:gd name="T75" fmla="*/ 1234 h 302"/>
                                      <a:gd name="T76" fmla="+- 0 10090 9988"/>
                                      <a:gd name="T77" fmla="*/ T76 w 273"/>
                                      <a:gd name="T78" fmla="+- 0 1246 1047"/>
                                      <a:gd name="T79" fmla="*/ 1246 h 302"/>
                                      <a:gd name="T80" fmla="+- 0 10072 9988"/>
                                      <a:gd name="T81" fmla="*/ T80 w 273"/>
                                      <a:gd name="T82" fmla="+- 0 1256 1047"/>
                                      <a:gd name="T83" fmla="*/ 1256 h 302"/>
                                      <a:gd name="T84" fmla="+- 0 10062 9988"/>
                                      <a:gd name="T85" fmla="*/ T84 w 273"/>
                                      <a:gd name="T86" fmla="+- 0 1261 1047"/>
                                      <a:gd name="T87" fmla="*/ 1261 h 302"/>
                                      <a:gd name="T88" fmla="+- 0 10016 9988"/>
                                      <a:gd name="T89" fmla="*/ T88 w 273"/>
                                      <a:gd name="T90" fmla="+- 0 1301 1047"/>
                                      <a:gd name="T91" fmla="*/ 1301 h 302"/>
                                      <a:gd name="T92" fmla="+- 0 9988 9988"/>
                                      <a:gd name="T93" fmla="*/ T92 w 273"/>
                                      <a:gd name="T94" fmla="+- 0 1335 1047"/>
                                      <a:gd name="T95" fmla="*/ 1335 h 302"/>
                                      <a:gd name="T96" fmla="+- 0 9988 9988"/>
                                      <a:gd name="T97" fmla="*/ T96 w 273"/>
                                      <a:gd name="T98" fmla="+- 0 1348 1047"/>
                                      <a:gd name="T99" fmla="*/ 1348 h 30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</a:cxnLst>
                                    <a:rect l="0" t="0" r="r" b="b"/>
                                    <a:pathLst>
                                      <a:path w="273" h="302">
                                        <a:moveTo>
                                          <a:pt x="119" y="44"/>
                                        </a:moveTo>
                                        <a:lnTo>
                                          <a:pt x="100" y="36"/>
                                        </a:lnTo>
                                        <a:lnTo>
                                          <a:pt x="98" y="29"/>
                                        </a:lnTo>
                                        <a:lnTo>
                                          <a:pt x="112" y="20"/>
                                        </a:lnTo>
                                        <a:lnTo>
                                          <a:pt x="134" y="11"/>
                                        </a:lnTo>
                                        <a:lnTo>
                                          <a:pt x="157" y="4"/>
                                        </a:lnTo>
                                        <a:lnTo>
                                          <a:pt x="17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211" y="0"/>
                                        </a:lnTo>
                                        <a:lnTo>
                                          <a:pt x="228" y="2"/>
                                        </a:lnTo>
                                        <a:lnTo>
                                          <a:pt x="247" y="6"/>
                                        </a:lnTo>
                                        <a:lnTo>
                                          <a:pt x="264" y="17"/>
                                        </a:lnTo>
                                        <a:lnTo>
                                          <a:pt x="273" y="36"/>
                                        </a:lnTo>
                                        <a:lnTo>
                                          <a:pt x="264" y="72"/>
                                        </a:lnTo>
                                        <a:lnTo>
                                          <a:pt x="252" y="87"/>
                                        </a:lnTo>
                                        <a:lnTo>
                                          <a:pt x="244" y="89"/>
                                        </a:lnTo>
                                        <a:lnTo>
                                          <a:pt x="201" y="112"/>
                                        </a:lnTo>
                                        <a:lnTo>
                                          <a:pt x="165" y="167"/>
                                        </a:lnTo>
                                        <a:lnTo>
                                          <a:pt x="126" y="187"/>
                                        </a:lnTo>
                                        <a:lnTo>
                                          <a:pt x="102" y="199"/>
                                        </a:lnTo>
                                        <a:lnTo>
                                          <a:pt x="84" y="209"/>
                                        </a:lnTo>
                                        <a:lnTo>
                                          <a:pt x="74" y="214"/>
                                        </a:lnTo>
                                        <a:lnTo>
                                          <a:pt x="28" y="254"/>
                                        </a:lnTo>
                                        <a:lnTo>
                                          <a:pt x="0" y="288"/>
                                        </a:lnTo>
                                        <a:lnTo>
                                          <a:pt x="0" y="3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11" name="Group 3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11" y="1091"/>
                                  <a:ext cx="185" cy="305"/>
                                  <a:chOff x="9911" y="1091"/>
                                  <a:chExt cx="185" cy="305"/>
                                </a:xfrm>
                              </wpg:grpSpPr>
                              <wps:wsp>
                                <wps:cNvPr id="1912" name="Freeform 3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11" y="1091"/>
                                    <a:ext cx="185" cy="305"/>
                                  </a:xfrm>
                                  <a:custGeom>
                                    <a:avLst/>
                                    <a:gdLst>
                                      <a:gd name="T0" fmla="+- 0 10096 9911"/>
                                      <a:gd name="T1" fmla="*/ T0 w 185"/>
                                      <a:gd name="T2" fmla="+- 0 1091 1091"/>
                                      <a:gd name="T3" fmla="*/ 1091 h 305"/>
                                      <a:gd name="T4" fmla="+- 0 10084 9911"/>
                                      <a:gd name="T5" fmla="*/ T4 w 185"/>
                                      <a:gd name="T6" fmla="+- 0 1095 1091"/>
                                      <a:gd name="T7" fmla="*/ 1095 h 305"/>
                                      <a:gd name="T8" fmla="+- 0 10068 9911"/>
                                      <a:gd name="T9" fmla="*/ T8 w 185"/>
                                      <a:gd name="T10" fmla="+- 0 1114 1091"/>
                                      <a:gd name="T11" fmla="*/ 1114 h 305"/>
                                      <a:gd name="T12" fmla="+- 0 10052 9911"/>
                                      <a:gd name="T13" fmla="*/ T12 w 185"/>
                                      <a:gd name="T14" fmla="+- 0 1132 1091"/>
                                      <a:gd name="T15" fmla="*/ 1132 h 305"/>
                                      <a:gd name="T16" fmla="+- 0 10035 9911"/>
                                      <a:gd name="T17" fmla="*/ T16 w 185"/>
                                      <a:gd name="T18" fmla="+- 0 1151 1091"/>
                                      <a:gd name="T19" fmla="*/ 1151 h 305"/>
                                      <a:gd name="T20" fmla="+- 0 10024 9911"/>
                                      <a:gd name="T21" fmla="*/ T20 w 185"/>
                                      <a:gd name="T22" fmla="+- 0 1164 1091"/>
                                      <a:gd name="T23" fmla="*/ 1164 h 305"/>
                                      <a:gd name="T24" fmla="+- 0 10013 9911"/>
                                      <a:gd name="T25" fmla="*/ T24 w 185"/>
                                      <a:gd name="T26" fmla="+- 0 1188 1091"/>
                                      <a:gd name="T27" fmla="*/ 1188 h 305"/>
                                      <a:gd name="T28" fmla="+- 0 10006 9911"/>
                                      <a:gd name="T29" fmla="*/ T28 w 185"/>
                                      <a:gd name="T30" fmla="+- 0 1202 1091"/>
                                      <a:gd name="T31" fmla="*/ 1202 h 305"/>
                                      <a:gd name="T32" fmla="+- 0 9997 9911"/>
                                      <a:gd name="T33" fmla="*/ T32 w 185"/>
                                      <a:gd name="T34" fmla="+- 0 1217 1091"/>
                                      <a:gd name="T35" fmla="*/ 1217 h 305"/>
                                      <a:gd name="T36" fmla="+- 0 9983 9911"/>
                                      <a:gd name="T37" fmla="*/ T36 w 185"/>
                                      <a:gd name="T38" fmla="+- 0 1239 1091"/>
                                      <a:gd name="T39" fmla="*/ 1239 h 305"/>
                                      <a:gd name="T40" fmla="+- 0 9972 9911"/>
                                      <a:gd name="T41" fmla="*/ T40 w 185"/>
                                      <a:gd name="T42" fmla="+- 0 1254 1091"/>
                                      <a:gd name="T43" fmla="*/ 1254 h 305"/>
                                      <a:gd name="T44" fmla="+- 0 9964 9911"/>
                                      <a:gd name="T45" fmla="*/ T44 w 185"/>
                                      <a:gd name="T46" fmla="+- 0 1267 1091"/>
                                      <a:gd name="T47" fmla="*/ 1267 h 305"/>
                                      <a:gd name="T48" fmla="+- 0 9951 9911"/>
                                      <a:gd name="T49" fmla="*/ T48 w 185"/>
                                      <a:gd name="T50" fmla="+- 0 1290 1091"/>
                                      <a:gd name="T51" fmla="*/ 1290 h 305"/>
                                      <a:gd name="T52" fmla="+- 0 9943 9911"/>
                                      <a:gd name="T53" fmla="*/ T52 w 185"/>
                                      <a:gd name="T54" fmla="+- 0 1305 1091"/>
                                      <a:gd name="T55" fmla="*/ 1305 h 305"/>
                                      <a:gd name="T56" fmla="+- 0 9931 9911"/>
                                      <a:gd name="T57" fmla="*/ T56 w 185"/>
                                      <a:gd name="T58" fmla="+- 0 1317 1091"/>
                                      <a:gd name="T59" fmla="*/ 1317 h 305"/>
                                      <a:gd name="T60" fmla="+- 0 9924 9911"/>
                                      <a:gd name="T61" fmla="*/ T60 w 185"/>
                                      <a:gd name="T62" fmla="+- 0 1332 1091"/>
                                      <a:gd name="T63" fmla="*/ 1332 h 305"/>
                                      <a:gd name="T64" fmla="+- 0 9916 9911"/>
                                      <a:gd name="T65" fmla="*/ T64 w 185"/>
                                      <a:gd name="T66" fmla="+- 0 1357 1091"/>
                                      <a:gd name="T67" fmla="*/ 1357 h 305"/>
                                      <a:gd name="T68" fmla="+- 0 9911 9911"/>
                                      <a:gd name="T69" fmla="*/ T68 w 185"/>
                                      <a:gd name="T70" fmla="+- 0 1375 1091"/>
                                      <a:gd name="T71" fmla="*/ 1375 h 305"/>
                                      <a:gd name="T72" fmla="+- 0 9929 9911"/>
                                      <a:gd name="T73" fmla="*/ T72 w 185"/>
                                      <a:gd name="T74" fmla="+- 0 1396 1091"/>
                                      <a:gd name="T75" fmla="*/ 1396 h 30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185" h="305">
                                        <a:moveTo>
                                          <a:pt x="185" y="0"/>
                                        </a:moveTo>
                                        <a:lnTo>
                                          <a:pt x="173" y="4"/>
                                        </a:lnTo>
                                        <a:lnTo>
                                          <a:pt x="157" y="23"/>
                                        </a:lnTo>
                                        <a:lnTo>
                                          <a:pt x="141" y="41"/>
                                        </a:lnTo>
                                        <a:lnTo>
                                          <a:pt x="124" y="60"/>
                                        </a:lnTo>
                                        <a:lnTo>
                                          <a:pt x="113" y="73"/>
                                        </a:lnTo>
                                        <a:lnTo>
                                          <a:pt x="102" y="97"/>
                                        </a:lnTo>
                                        <a:lnTo>
                                          <a:pt x="95" y="111"/>
                                        </a:lnTo>
                                        <a:lnTo>
                                          <a:pt x="86" y="126"/>
                                        </a:lnTo>
                                        <a:lnTo>
                                          <a:pt x="72" y="148"/>
                                        </a:lnTo>
                                        <a:lnTo>
                                          <a:pt x="61" y="163"/>
                                        </a:lnTo>
                                        <a:lnTo>
                                          <a:pt x="53" y="176"/>
                                        </a:lnTo>
                                        <a:lnTo>
                                          <a:pt x="40" y="199"/>
                                        </a:lnTo>
                                        <a:lnTo>
                                          <a:pt x="32" y="214"/>
                                        </a:lnTo>
                                        <a:lnTo>
                                          <a:pt x="20" y="226"/>
                                        </a:lnTo>
                                        <a:lnTo>
                                          <a:pt x="13" y="241"/>
                                        </a:lnTo>
                                        <a:lnTo>
                                          <a:pt x="5" y="266"/>
                                        </a:lnTo>
                                        <a:lnTo>
                                          <a:pt x="0" y="284"/>
                                        </a:lnTo>
                                        <a:lnTo>
                                          <a:pt x="18" y="30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13" name="Group 3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30" y="1155"/>
                                  <a:ext cx="95" cy="169"/>
                                  <a:chOff x="9830" y="1155"/>
                                  <a:chExt cx="95" cy="169"/>
                                </a:xfrm>
                              </wpg:grpSpPr>
                              <wps:wsp>
                                <wps:cNvPr id="1914" name="Freeform 3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30" y="1155"/>
                                    <a:ext cx="95" cy="169"/>
                                  </a:xfrm>
                                  <a:custGeom>
                                    <a:avLst/>
                                    <a:gdLst>
                                      <a:gd name="T0" fmla="+- 0 9830 9830"/>
                                      <a:gd name="T1" fmla="*/ T0 w 95"/>
                                      <a:gd name="T2" fmla="+- 0 1155 1155"/>
                                      <a:gd name="T3" fmla="*/ 1155 h 169"/>
                                      <a:gd name="T4" fmla="+- 0 9894 9830"/>
                                      <a:gd name="T5" fmla="*/ T4 w 95"/>
                                      <a:gd name="T6" fmla="+- 0 1197 1155"/>
                                      <a:gd name="T7" fmla="*/ 1197 h 169"/>
                                      <a:gd name="T8" fmla="+- 0 9924 9830"/>
                                      <a:gd name="T9" fmla="*/ T8 w 95"/>
                                      <a:gd name="T10" fmla="+- 0 1251 1155"/>
                                      <a:gd name="T11" fmla="*/ 1251 h 169"/>
                                      <a:gd name="T12" fmla="+- 0 9925 9830"/>
                                      <a:gd name="T13" fmla="*/ T12 w 95"/>
                                      <a:gd name="T14" fmla="+- 0 1270 1155"/>
                                      <a:gd name="T15" fmla="*/ 1270 h 169"/>
                                      <a:gd name="T16" fmla="+- 0 9925 9830"/>
                                      <a:gd name="T17" fmla="*/ T16 w 95"/>
                                      <a:gd name="T18" fmla="+- 0 1294 1155"/>
                                      <a:gd name="T19" fmla="*/ 1294 h 169"/>
                                      <a:gd name="T20" fmla="+- 0 9924 9830"/>
                                      <a:gd name="T21" fmla="*/ T20 w 95"/>
                                      <a:gd name="T22" fmla="+- 0 1323 1155"/>
                                      <a:gd name="T23" fmla="*/ 1323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5" h="169">
                                        <a:moveTo>
                                          <a:pt x="0" y="0"/>
                                        </a:moveTo>
                                        <a:lnTo>
                                          <a:pt x="64" y="42"/>
                                        </a:lnTo>
                                        <a:lnTo>
                                          <a:pt x="94" y="96"/>
                                        </a:lnTo>
                                        <a:lnTo>
                                          <a:pt x="95" y="115"/>
                                        </a:lnTo>
                                        <a:lnTo>
                                          <a:pt x="95" y="139"/>
                                        </a:lnTo>
                                        <a:lnTo>
                                          <a:pt x="94" y="16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15" name="Group 3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011" y="1428"/>
                                  <a:ext cx="47" cy="185"/>
                                  <a:chOff x="10011" y="1428"/>
                                  <a:chExt cx="47" cy="185"/>
                                </a:xfrm>
                              </wpg:grpSpPr>
                              <wps:wsp>
                                <wps:cNvPr id="1916" name="Freeform 3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1" y="1428"/>
                                    <a:ext cx="47" cy="185"/>
                                  </a:xfrm>
                                  <a:custGeom>
                                    <a:avLst/>
                                    <a:gdLst>
                                      <a:gd name="T0" fmla="+- 0 10011 10011"/>
                                      <a:gd name="T1" fmla="*/ T0 w 47"/>
                                      <a:gd name="T2" fmla="+- 0 1428 1428"/>
                                      <a:gd name="T3" fmla="*/ 1428 h 185"/>
                                      <a:gd name="T4" fmla="+- 0 10046 10011"/>
                                      <a:gd name="T5" fmla="*/ T4 w 47"/>
                                      <a:gd name="T6" fmla="+- 0 1480 1428"/>
                                      <a:gd name="T7" fmla="*/ 1480 h 185"/>
                                      <a:gd name="T8" fmla="+- 0 10058 10011"/>
                                      <a:gd name="T9" fmla="*/ T8 w 47"/>
                                      <a:gd name="T10" fmla="+- 0 1540 1428"/>
                                      <a:gd name="T11" fmla="*/ 1540 h 185"/>
                                      <a:gd name="T12" fmla="+- 0 10052 10011"/>
                                      <a:gd name="T13" fmla="*/ T12 w 47"/>
                                      <a:gd name="T14" fmla="+- 0 1560 1428"/>
                                      <a:gd name="T15" fmla="*/ 1560 h 185"/>
                                      <a:gd name="T16" fmla="+- 0 10042 10011"/>
                                      <a:gd name="T17" fmla="*/ T16 w 47"/>
                                      <a:gd name="T18" fmla="+- 0 1579 1428"/>
                                      <a:gd name="T19" fmla="*/ 1579 h 185"/>
                                      <a:gd name="T20" fmla="+- 0 10031 10011"/>
                                      <a:gd name="T21" fmla="*/ T20 w 47"/>
                                      <a:gd name="T22" fmla="+- 0 1596 1428"/>
                                      <a:gd name="T23" fmla="*/ 1596 h 185"/>
                                      <a:gd name="T24" fmla="+- 0 10020 10011"/>
                                      <a:gd name="T25" fmla="*/ T24 w 47"/>
                                      <a:gd name="T26" fmla="+- 0 1613 1428"/>
                                      <a:gd name="T27" fmla="*/ 1613 h 18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47" h="185">
                                        <a:moveTo>
                                          <a:pt x="0" y="0"/>
                                        </a:moveTo>
                                        <a:lnTo>
                                          <a:pt x="35" y="52"/>
                                        </a:lnTo>
                                        <a:lnTo>
                                          <a:pt x="47" y="112"/>
                                        </a:lnTo>
                                        <a:lnTo>
                                          <a:pt x="41" y="132"/>
                                        </a:lnTo>
                                        <a:lnTo>
                                          <a:pt x="31" y="151"/>
                                        </a:lnTo>
                                        <a:lnTo>
                                          <a:pt x="20" y="168"/>
                                        </a:lnTo>
                                        <a:lnTo>
                                          <a:pt x="9" y="1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17" name="Group 3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65" y="1759"/>
                                  <a:ext cx="50" cy="26"/>
                                  <a:chOff x="9865" y="1759"/>
                                  <a:chExt cx="50" cy="26"/>
                                </a:xfrm>
                              </wpg:grpSpPr>
                              <wps:wsp>
                                <wps:cNvPr id="1918" name="Freeform 3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5" y="1759"/>
                                    <a:ext cx="50" cy="26"/>
                                  </a:xfrm>
                                  <a:custGeom>
                                    <a:avLst/>
                                    <a:gdLst>
                                      <a:gd name="T0" fmla="+- 0 9865 9865"/>
                                      <a:gd name="T1" fmla="*/ T0 w 50"/>
                                      <a:gd name="T2" fmla="+- 0 1759 1759"/>
                                      <a:gd name="T3" fmla="*/ 1759 h 26"/>
                                      <a:gd name="T4" fmla="+- 0 9884 9865"/>
                                      <a:gd name="T5" fmla="*/ T4 w 50"/>
                                      <a:gd name="T6" fmla="+- 0 1776 1759"/>
                                      <a:gd name="T7" fmla="*/ 1776 h 26"/>
                                      <a:gd name="T8" fmla="+- 0 9898 9865"/>
                                      <a:gd name="T9" fmla="*/ T8 w 50"/>
                                      <a:gd name="T10" fmla="+- 0 1783 1759"/>
                                      <a:gd name="T11" fmla="*/ 1783 h 26"/>
                                      <a:gd name="T12" fmla="+- 0 9915 9865"/>
                                      <a:gd name="T13" fmla="*/ T12 w 50"/>
                                      <a:gd name="T14" fmla="+- 0 1785 1759"/>
                                      <a:gd name="T15" fmla="*/ 1785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0" h="26">
                                        <a:moveTo>
                                          <a:pt x="0" y="0"/>
                                        </a:moveTo>
                                        <a:lnTo>
                                          <a:pt x="19" y="17"/>
                                        </a:lnTo>
                                        <a:lnTo>
                                          <a:pt x="33" y="24"/>
                                        </a:lnTo>
                                        <a:lnTo>
                                          <a:pt x="50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19" name="Group 38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05" y="1775"/>
                                  <a:ext cx="37" cy="27"/>
                                  <a:chOff x="10205" y="1775"/>
                                  <a:chExt cx="37" cy="27"/>
                                </a:xfrm>
                              </wpg:grpSpPr>
                              <wps:wsp>
                                <wps:cNvPr id="1920" name="Freeform 3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05" y="1775"/>
                                    <a:ext cx="37" cy="27"/>
                                  </a:xfrm>
                                  <a:custGeom>
                                    <a:avLst/>
                                    <a:gdLst>
                                      <a:gd name="T0" fmla="+- 0 10205 10205"/>
                                      <a:gd name="T1" fmla="*/ T0 w 37"/>
                                      <a:gd name="T2" fmla="+- 0 1800 1775"/>
                                      <a:gd name="T3" fmla="*/ 1800 h 27"/>
                                      <a:gd name="T4" fmla="+- 0 10218 10205"/>
                                      <a:gd name="T5" fmla="*/ T4 w 37"/>
                                      <a:gd name="T6" fmla="+- 0 1802 1775"/>
                                      <a:gd name="T7" fmla="*/ 1802 h 27"/>
                                      <a:gd name="T8" fmla="+- 0 10228 10205"/>
                                      <a:gd name="T9" fmla="*/ T8 w 37"/>
                                      <a:gd name="T10" fmla="+- 0 1795 1775"/>
                                      <a:gd name="T11" fmla="*/ 1795 h 27"/>
                                      <a:gd name="T12" fmla="+- 0 10243 10205"/>
                                      <a:gd name="T13" fmla="*/ T12 w 37"/>
                                      <a:gd name="T14" fmla="+- 0 1775 1775"/>
                                      <a:gd name="T15" fmla="*/ 1775 h 2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27">
                                        <a:moveTo>
                                          <a:pt x="0" y="25"/>
                                        </a:moveTo>
                                        <a:lnTo>
                                          <a:pt x="13" y="27"/>
                                        </a:lnTo>
                                        <a:lnTo>
                                          <a:pt x="23" y="20"/>
                                        </a:lnTo>
                                        <a:lnTo>
                                          <a:pt x="3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21" name="Group 3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16" y="1241"/>
                                  <a:ext cx="191" cy="194"/>
                                  <a:chOff x="9916" y="1241"/>
                                  <a:chExt cx="191" cy="194"/>
                                </a:xfrm>
                              </wpg:grpSpPr>
                              <wps:wsp>
                                <wps:cNvPr id="1922" name="Freeform 3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16" y="1241"/>
                                    <a:ext cx="191" cy="194"/>
                                  </a:xfrm>
                                  <a:custGeom>
                                    <a:avLst/>
                                    <a:gdLst>
                                      <a:gd name="T0" fmla="+- 0 10107 9916"/>
                                      <a:gd name="T1" fmla="*/ T0 w 191"/>
                                      <a:gd name="T2" fmla="+- 0 1241 1241"/>
                                      <a:gd name="T3" fmla="*/ 1241 h 194"/>
                                      <a:gd name="T4" fmla="+- 0 10070 9916"/>
                                      <a:gd name="T5" fmla="*/ T4 w 191"/>
                                      <a:gd name="T6" fmla="+- 0 1300 1241"/>
                                      <a:gd name="T7" fmla="*/ 1300 h 194"/>
                                      <a:gd name="T8" fmla="+- 0 10020 9916"/>
                                      <a:gd name="T9" fmla="*/ T8 w 191"/>
                                      <a:gd name="T10" fmla="+- 0 1346 1241"/>
                                      <a:gd name="T11" fmla="*/ 1346 h 194"/>
                                      <a:gd name="T12" fmla="+- 0 9977 9916"/>
                                      <a:gd name="T13" fmla="*/ T12 w 191"/>
                                      <a:gd name="T14" fmla="+- 0 1355 1241"/>
                                      <a:gd name="T15" fmla="*/ 1355 h 194"/>
                                      <a:gd name="T16" fmla="+- 0 9951 9916"/>
                                      <a:gd name="T17" fmla="*/ T16 w 191"/>
                                      <a:gd name="T18" fmla="+- 0 1372 1241"/>
                                      <a:gd name="T19" fmla="*/ 1372 h 194"/>
                                      <a:gd name="T20" fmla="+- 0 9940 9916"/>
                                      <a:gd name="T21" fmla="*/ T20 w 191"/>
                                      <a:gd name="T22" fmla="+- 0 1379 1241"/>
                                      <a:gd name="T23" fmla="*/ 1379 h 194"/>
                                      <a:gd name="T24" fmla="+- 0 9925 9916"/>
                                      <a:gd name="T25" fmla="*/ T24 w 191"/>
                                      <a:gd name="T26" fmla="+- 0 1395 1241"/>
                                      <a:gd name="T27" fmla="*/ 1395 h 194"/>
                                      <a:gd name="T28" fmla="+- 0 9916 9916"/>
                                      <a:gd name="T29" fmla="*/ T28 w 191"/>
                                      <a:gd name="T30" fmla="+- 0 1411 1241"/>
                                      <a:gd name="T31" fmla="*/ 1411 h 194"/>
                                      <a:gd name="T32" fmla="+- 0 9924 9916"/>
                                      <a:gd name="T33" fmla="*/ T32 w 191"/>
                                      <a:gd name="T34" fmla="+- 0 1421 1241"/>
                                      <a:gd name="T35" fmla="*/ 1421 h 194"/>
                                      <a:gd name="T36" fmla="+- 0 9940 9916"/>
                                      <a:gd name="T37" fmla="*/ T36 w 191"/>
                                      <a:gd name="T38" fmla="+- 0 1426 1241"/>
                                      <a:gd name="T39" fmla="*/ 1426 h 194"/>
                                      <a:gd name="T40" fmla="+- 0 9961 9916"/>
                                      <a:gd name="T41" fmla="*/ T40 w 191"/>
                                      <a:gd name="T42" fmla="+- 0 1435 1241"/>
                                      <a:gd name="T43" fmla="*/ 1435 h 194"/>
                                      <a:gd name="T44" fmla="+- 0 9968 9916"/>
                                      <a:gd name="T45" fmla="*/ T44 w 191"/>
                                      <a:gd name="T46" fmla="+- 0 1435 1241"/>
                                      <a:gd name="T47" fmla="*/ 1435 h 194"/>
                                      <a:gd name="T48" fmla="+- 0 9983 9916"/>
                                      <a:gd name="T49" fmla="*/ T48 w 191"/>
                                      <a:gd name="T50" fmla="+- 0 1434 1241"/>
                                      <a:gd name="T51" fmla="*/ 1434 h 194"/>
                                      <a:gd name="T52" fmla="+- 0 10006 9916"/>
                                      <a:gd name="T53" fmla="*/ T52 w 191"/>
                                      <a:gd name="T54" fmla="+- 0 1431 1241"/>
                                      <a:gd name="T55" fmla="*/ 1431 h 19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191" h="194">
                                        <a:moveTo>
                                          <a:pt x="191" y="0"/>
                                        </a:moveTo>
                                        <a:lnTo>
                                          <a:pt x="154" y="59"/>
                                        </a:lnTo>
                                        <a:lnTo>
                                          <a:pt x="104" y="105"/>
                                        </a:lnTo>
                                        <a:lnTo>
                                          <a:pt x="61" y="114"/>
                                        </a:lnTo>
                                        <a:lnTo>
                                          <a:pt x="35" y="131"/>
                                        </a:lnTo>
                                        <a:lnTo>
                                          <a:pt x="24" y="138"/>
                                        </a:lnTo>
                                        <a:lnTo>
                                          <a:pt x="9" y="154"/>
                                        </a:lnTo>
                                        <a:lnTo>
                                          <a:pt x="0" y="170"/>
                                        </a:lnTo>
                                        <a:lnTo>
                                          <a:pt x="8" y="180"/>
                                        </a:lnTo>
                                        <a:lnTo>
                                          <a:pt x="24" y="185"/>
                                        </a:lnTo>
                                        <a:lnTo>
                                          <a:pt x="45" y="194"/>
                                        </a:lnTo>
                                        <a:lnTo>
                                          <a:pt x="52" y="194"/>
                                        </a:lnTo>
                                        <a:lnTo>
                                          <a:pt x="67" y="193"/>
                                        </a:lnTo>
                                        <a:lnTo>
                                          <a:pt x="90" y="1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23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82" y="1196"/>
                                  <a:ext cx="69" cy="21"/>
                                  <a:chOff x="10182" y="1196"/>
                                  <a:chExt cx="69" cy="21"/>
                                </a:xfrm>
                              </wpg:grpSpPr>
                              <wps:wsp>
                                <wps:cNvPr id="1924" name="Freeform 3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2" y="1196"/>
                                    <a:ext cx="69" cy="21"/>
                                  </a:xfrm>
                                  <a:custGeom>
                                    <a:avLst/>
                                    <a:gdLst>
                                      <a:gd name="T0" fmla="+- 0 10251 10182"/>
                                      <a:gd name="T1" fmla="*/ T0 w 69"/>
                                      <a:gd name="T2" fmla="+- 0 1196 1196"/>
                                      <a:gd name="T3" fmla="*/ 1196 h 21"/>
                                      <a:gd name="T4" fmla="+- 0 10226 10182"/>
                                      <a:gd name="T5" fmla="*/ T4 w 69"/>
                                      <a:gd name="T6" fmla="+- 0 1209 1196"/>
                                      <a:gd name="T7" fmla="*/ 1209 h 21"/>
                                      <a:gd name="T8" fmla="+- 0 10209 10182"/>
                                      <a:gd name="T9" fmla="*/ T8 w 69"/>
                                      <a:gd name="T10" fmla="+- 0 1216 1196"/>
                                      <a:gd name="T11" fmla="*/ 1216 h 21"/>
                                      <a:gd name="T12" fmla="+- 0 10196 10182"/>
                                      <a:gd name="T13" fmla="*/ T12 w 69"/>
                                      <a:gd name="T14" fmla="+- 0 1217 1196"/>
                                      <a:gd name="T15" fmla="*/ 1217 h 21"/>
                                      <a:gd name="T16" fmla="+- 0 10182 10182"/>
                                      <a:gd name="T17" fmla="*/ T16 w 69"/>
                                      <a:gd name="T18" fmla="+- 0 1212 1196"/>
                                      <a:gd name="T19" fmla="*/ 1212 h 2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9" h="21">
                                        <a:moveTo>
                                          <a:pt x="69" y="0"/>
                                        </a:moveTo>
                                        <a:lnTo>
                                          <a:pt x="44" y="13"/>
                                        </a:lnTo>
                                        <a:lnTo>
                                          <a:pt x="27" y="20"/>
                                        </a:lnTo>
                                        <a:lnTo>
                                          <a:pt x="14" y="21"/>
                                        </a:lnTo>
                                        <a:lnTo>
                                          <a:pt x="0" y="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25" name="Group 3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388" y="983"/>
                                  <a:ext cx="37" cy="33"/>
                                  <a:chOff x="10388" y="983"/>
                                  <a:chExt cx="37" cy="33"/>
                                </a:xfrm>
                              </wpg:grpSpPr>
                              <wps:wsp>
                                <wps:cNvPr id="1926" name="Freeform 3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88" y="983"/>
                                    <a:ext cx="37" cy="33"/>
                                  </a:xfrm>
                                  <a:custGeom>
                                    <a:avLst/>
                                    <a:gdLst>
                                      <a:gd name="T0" fmla="+- 0 10425 10388"/>
                                      <a:gd name="T1" fmla="*/ T0 w 37"/>
                                      <a:gd name="T2" fmla="+- 0 993 983"/>
                                      <a:gd name="T3" fmla="*/ 993 h 33"/>
                                      <a:gd name="T4" fmla="+- 0 10405 10388"/>
                                      <a:gd name="T5" fmla="*/ T4 w 37"/>
                                      <a:gd name="T6" fmla="+- 0 983 983"/>
                                      <a:gd name="T7" fmla="*/ 983 h 33"/>
                                      <a:gd name="T8" fmla="+- 0 10397 10388"/>
                                      <a:gd name="T9" fmla="*/ T8 w 37"/>
                                      <a:gd name="T10" fmla="+- 0 993 983"/>
                                      <a:gd name="T11" fmla="*/ 993 h 33"/>
                                      <a:gd name="T12" fmla="+- 0 10388 10388"/>
                                      <a:gd name="T13" fmla="*/ T12 w 37"/>
                                      <a:gd name="T14" fmla="+- 0 1016 983"/>
                                      <a:gd name="T15" fmla="*/ 1016 h 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33">
                                        <a:moveTo>
                                          <a:pt x="37" y="10"/>
                                        </a:moveTo>
                                        <a:lnTo>
                                          <a:pt x="17" y="0"/>
                                        </a:lnTo>
                                        <a:lnTo>
                                          <a:pt x="9" y="10"/>
                                        </a:lnTo>
                                        <a:lnTo>
                                          <a:pt x="0" y="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927" name="Group 39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60" y="1095"/>
                                  <a:ext cx="57" cy="18"/>
                                  <a:chOff x="10260" y="1095"/>
                                  <a:chExt cx="57" cy="18"/>
                                </a:xfrm>
                              </wpg:grpSpPr>
                              <wps:wsp>
                                <wps:cNvPr id="1928" name="Freeform 3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60" y="1095"/>
                                    <a:ext cx="57" cy="18"/>
                                  </a:xfrm>
                                  <a:custGeom>
                                    <a:avLst/>
                                    <a:gdLst>
                                      <a:gd name="T0" fmla="+- 0 10317 10260"/>
                                      <a:gd name="T1" fmla="*/ T0 w 57"/>
                                      <a:gd name="T2" fmla="+- 0 1095 1095"/>
                                      <a:gd name="T3" fmla="*/ 1095 h 18"/>
                                      <a:gd name="T4" fmla="+- 0 10289 10260"/>
                                      <a:gd name="T5" fmla="*/ T4 w 57"/>
                                      <a:gd name="T6" fmla="+- 0 1096 1095"/>
                                      <a:gd name="T7" fmla="*/ 1096 h 18"/>
                                      <a:gd name="T8" fmla="+- 0 10274 10260"/>
                                      <a:gd name="T9" fmla="*/ T8 w 57"/>
                                      <a:gd name="T10" fmla="+- 0 1101 1095"/>
                                      <a:gd name="T11" fmla="*/ 1101 h 18"/>
                                      <a:gd name="T12" fmla="+- 0 10260 10260"/>
                                      <a:gd name="T13" fmla="*/ T12 w 57"/>
                                      <a:gd name="T14" fmla="+- 0 1113 1095"/>
                                      <a:gd name="T15" fmla="*/ 1113 h 1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7" h="18">
                                        <a:moveTo>
                                          <a:pt x="57" y="0"/>
                                        </a:moveTo>
                                        <a:lnTo>
                                          <a:pt x="29" y="1"/>
                                        </a:lnTo>
                                        <a:lnTo>
                                          <a:pt x="14" y="6"/>
                                        </a:lnTo>
                                        <a:lnTo>
                                          <a:pt x="0" y="1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B46FE6" id="Group 1178" o:spid="_x0000_s1026" style="position:absolute;margin-left:42.05pt;margin-top:461.65pt;width:496.05pt;height:136.65pt;z-index:-251648000;mso-position-horizontal-relative:page" coordorigin="841,365" coordsize="9921,27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">
                      <v:group id="Group 200" o:spid="_x0000_s1027" style="position:absolute;left:861;top:501;width:9881;height:2577" coordorigin="861,501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">
                        <v:shape id="Freeform 201" o:spid="_x0000_s1028" style="position:absolute;left:861;top:501;width:9881;height:2577;visibility:visible;mso-wrap-style:square;v-text-anchor:top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" path="m197,l128,1,58,10,12,51,1,116,,2397r,19l5,2499r31,58l115,2575r65,2l220,2577r9501,l9803,2571r58,-31l9879,2461r2,-64l9881,160r-6,-82l9844,20,9765,2,9701,,197,e" fillcolor="#8b9b93" stroked="f">
                          <v:path arrowok="t" o:connecttype="custom" o:connectlocs="197,501;128,502;58,511;12,552;1,617;0,2898;0,2917;5,3000;36,3058;115,3076;180,3078;220,3078;9721,3078;9803,3072;9861,3041;9879,2962;9881,2898;9881,661;9875,579;9844,521;9765,503;9701,501;197,501" o:connectangles="0,0,0,0,0,0,0,0,0,0,0,0,0,0,0,0,0,0,0,0,0,0,0"/>
                        </v:shape>
                      </v:group>
                      <v:group id="Group 202" o:spid="_x0000_s1029" style="position:absolute;left:861;top:501;width:9881;height:2577" coordorigin="861,501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">
                        <v:shape id="Freeform 203" o:spid="_x0000_s1030" style="position:absolute;left:861;top:501;width:9881;height:2577;visibility:visible;mso-wrap-style:square;v-text-anchor:top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" path="m220,2577r-75,-1l68,2570,16,2534,2,2476,,2380,,220,,180,1,116,12,51,58,10,128,1,197,,9661,r40,l9765,2r65,11l9871,58r9,70l9881,197r,2160l9881,2397r-2,64l9868,2526r-45,41l9753,2576r-69,1l220,2577xe" filled="f" strokecolor="#8b9b93" strokeweight="2pt">
                          <v:path arrowok="t" o:connecttype="custom" o:connectlocs="220,3078;145,3077;68,3071;16,3035;2,2977;0,2881;0,721;0,681;1,617;12,552;58,511;128,502;197,501;9661,501;9701,501;9765,503;9830,514;9871,559;9880,629;9881,698;9881,2858;9881,2898;9879,2962;9868,3027;9823,3068;9753,3077;9684,3078;220,3078" o:connectangles="0,0,0,0,0,0,0,0,0,0,0,0,0,0,0,0,0,0,0,0,0,0,0,0,0,0,0,0"/>
                        </v:shape>
                      </v:group>
                      <v:group id="Group 204" o:spid="_x0000_s1031" style="position:absolute;left:861;top:385;width:9881;height:1680" coordorigin="861,385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">
                        <v:shape id="Freeform 205" o:spid="_x0000_s1032" style="position:absolute;left:861;top:385;width:9881;height:1680;visibility:visible;mso-wrap-style:square;v-text-anchor:top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" path="m197,l128,1,58,10,12,51,1,116,,1500r,20l5,1603r31,58l115,1679r65,2l220,1681r9501,-1l9803,1675r58,-31l9879,1565r2,-65l9881,161r-6,-83l9844,20,9765,2,9701,,197,e" stroked="f">
                          <v:path arrowok="t" o:connecttype="custom" o:connectlocs="197,385;128,386;58,395;12,436;1,501;0,1885;0,1905;5,1988;36,2046;115,2064;180,2066;220,2066;9721,2065;9803,2060;9861,2029;9879,1950;9881,1885;9881,546;9875,463;9844,405;9765,387;9701,385;197,385" o:connectangles="0,0,0,0,0,0,0,0,0,0,0,0,0,0,0,0,0,0,0,0,0,0,0"/>
                        </v:shape>
                      </v:group>
                      <v:group id="Group 206" o:spid="_x0000_s1033" style="position:absolute;left:861;top:385;width:9881;height:1680" coordorigin="861,385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">
                        <v:shape id="Freeform 207" o:spid="_x0000_s1034" style="position:absolute;left:861;top:385;width:9881;height:1680;visibility:visible;mso-wrap-style:square;v-text-anchor:top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" path="m220,1681r-75,-1l68,1673,16,1638,2,1580,,1483,,220,,180,1,116,12,51,58,10,128,1,197,,9661,r40,l9765,2r65,11l9871,59r9,70l9881,197r,1264l9881,1500r-2,65l9868,1630r-45,41l9753,1680r-69,1l220,1681xe" filled="f" strokecolor="#8b9b93" strokeweight="2pt">
                          <v:path arrowok="t" o:connecttype="custom" o:connectlocs="220,2066;145,2065;68,2058;16,2023;2,1965;0,1868;0,605;0,565;1,501;12,436;58,395;128,386;197,385;9661,385;9701,385;9765,387;9830,398;9871,444;9880,514;9881,582;9881,1846;9881,1885;9879,1950;9868,2015;9823,2056;9753,2065;9684,2066;220,2066" o:connectangles="0,0,0,0,0,0,0,0,0,0,0,0,0,0,0,0,0,0,0,0,0,0,0,0,0,0,0,0"/>
                        </v:shape>
                      </v:group>
                      <v:group id="Group 208" o:spid="_x0000_s1035" style="position:absolute;left:1796;top:2036;width:2;height:1020" coordorigin="1796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">
                        <v:shape id="Freeform 209" o:spid="_x0000_s1036" style="position:absolute;left:1796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0" o:spid="_x0000_s1037" style="position:absolute;left:4495;top:2036;width:2;height:1020" coordorigin="4495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">
                        <v:shape id="Freeform 211" o:spid="_x0000_s1038" style="position:absolute;left:4495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2" o:spid="_x0000_s1039" style="position:absolute;left:5733;top:2036;width:2;height:1020" coordorigin="5733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">
                        <v:shape id="Freeform 213" o:spid="_x0000_s1040" style="position:absolute;left:5733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4" o:spid="_x0000_s1041" style="position:absolute;left:6731;top:2036;width:2;height:1020" coordorigin="6731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">
                        <v:shape id="Freeform 215" o:spid="_x0000_s1042" style="position:absolute;left:6731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6" o:spid="_x0000_s1043" style="position:absolute;left:8192;top:2036;width:2;height:1020" coordorigin="8192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">
                        <v:shape id="Freeform 217" o:spid="_x0000_s1044" style="position:absolute;left:8192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8" o:spid="_x0000_s1045" style="position:absolute;left:9429;top:2036;width:2;height:1020" coordorigin="9429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">
                        <v:shape id="Freeform 219" o:spid="_x0000_s1046" style="position:absolute;left:9429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20" o:spid="_x0000_s1047" style="position:absolute;left:1046;top:578;width:551;height:1313" coordorigin="1046,578" coordsize="551,13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">
                        <v:shape id="Freeform 221" o:spid="_x0000_s1048" style="position:absolute;left:1046;top:578;width:551;height:1313;visibility:visible;mso-wrap-style:square;v-text-anchor:top" coordsize="551,13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" path="m314,209r4,-24l316,171,303,159,280,141,265,125r-9,-16l253,93r2,-15l305,15,411,8,434,r11,7l456,32r3,17l456,64r14,l472,75r3,11l480,99r3,8l486,115r2,13l480,136r-4,14l473,168r-19,21l441,195r-4,26l432,234r-3,22l436,276r27,25l477,314r18,66l502,444r-3,19l473,526r-19,35l458,598r7,60l470,683r3,19l479,770r,44l479,833r-1,15l478,867r1,19l479,904r-1,20l470,947r-8,22l446,1043r-2,23l438,1090r-7,23l425,1133r-5,15l420,1172r1,23l419,1213r14,28l444,1252r17,4l481,1260r56,30l551,1309r-7,3l526,1313r-33,-1l463,1311r-28,l409,1311r-24,l365,1311r-17,l336,1310r-8,l319,1307r-8,2l306,1293r-30,3l269,1287r15,-34l288,1216r2,-26l291,1173r-1,-13l289,1149r-2,-18l286,1111r6,-62l302,1011r6,-18l311,974r,-21l310,933r-3,-20l303,893r-4,-18l295,855r-3,-22l291,811r-1,-22l290,768r-1,-18l287,736r-3,-14l278,706r-6,-17l267,670r-2,-20l266,629r26,-62l311,538r,-30l309,489r-4,-13l296,460,278,429r-4,-13l260,423r-58,36l190,476r-15,16l160,507r-15,13l130,530r-23,15l92,559r-6,14l87,594r-4,16l56,618,41,616,10,604,1,598,,580,6,560,19,544,32,528,45,513,57,498,69,484,84,467r16,-17l115,433r14,-15l140,407r2,-26l146,366r10,-15l172,332r14,-20l229,255r11,-9l250,234r14,-13l284,211r30,-2xe" filled="f" strokeweight=".8pt">
                          <v:path arrowok="t" o:connecttype="custom" o:connectlocs="316,749;265,703;255,656;434,578;459,627;472,653;483,685;480,714;454,767;432,812;463,879;502,1022;454,1139;470,1261;479,1392;478,1445;478,1502;446,1621;431,1691;420,1750;433,1819;481,1838;544,1890;463,1889;385,1889;336,1888;311,1887;269,1865;290,1768;289,1727;292,1627;311,1552;307,1491;295,1433;290,1367;287,1314;272,1267;266,1207;311,1086;296,1038;260,1001;175,1070;130,1108;86,1151;56,1196;1,1176;19,1122;57,1076;100,1028;140,985;156,929;229,833;264,799" o:connectangles="0,0,0,0,0,0,0,0,0,0,0,0,0,0,0,0,0,0,0,0,0,0,0,0,0,0,0,0,0,0,0,0,0,0,0,0,0,0,0,0,0,0,0,0,0,0,0,0,0,0,0,0,0"/>
                        </v:shape>
                      </v:group>
                      <v:group id="Group 222" o:spid="_x0000_s1049" style="position:absolute;left:1333;top:787;width:107;height:197" coordorigin="1333,787" coordsize="107,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">
                        <v:shape id="Freeform 223" o:spid="_x0000_s1050" style="position:absolute;left:1333;top:787;width:107;height:197;visibility:visible;mso-wrap-style:square;v-text-anchor:top" coordsize="107,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" path="m27,l91,34r16,74l107,128r-3,19l37,195r-22,1l,196e" filled="f" strokeweight=".8pt">
                          <v:path arrowok="t" o:connecttype="custom" o:connectlocs="27,787;91,821;107,895;107,915;104,934;37,982;15,983;0,983" o:connectangles="0,0,0,0,0,0,0,0"/>
                        </v:shape>
                      </v:group>
                      <v:group id="Group 224" o:spid="_x0000_s1051" style="position:absolute;left:1319;top:958;width:10;height:56" coordorigin="1319,958" coordsize="10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">
                        <v:shape id="Freeform 225" o:spid="_x0000_s1052" style="position:absolute;left:1319;top:958;width:10;height:56;visibility:visible;mso-wrap-style:square;v-text-anchor:top" coordsize="10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" path="m3,l,21,2,36r8,20e" filled="f" strokeweight=".8pt">
                          <v:path arrowok="t" o:connecttype="custom" o:connectlocs="3,958;0,979;2,994;10,1014" o:connectangles="0,0,0,0"/>
                        </v:shape>
                      </v:group>
                      <v:group id="Group 226" o:spid="_x0000_s1053" style="position:absolute;left:1297;top:899;width:81;height:86" coordorigin="1297,899" coordsize="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">
                        <v:shape id="Freeform 227" o:spid="_x0000_s1054" style="position:absolute;left:1297;top:899;width:81;height:86;visibility:visible;mso-wrap-style:square;v-text-anchor:top" coordsize="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" path="m82,l30,44,11,69,,86e" filled="f" strokeweight=".8pt">
                          <v:path arrowok="t" o:connecttype="custom" o:connectlocs="82,899;30,943;11,968;0,985" o:connectangles="0,0,0,0"/>
                        </v:shape>
                      </v:group>
                      <v:group id="Group 228" o:spid="_x0000_s1055" style="position:absolute;left:1188;top:850;width:85;height:133" coordorigin="1188,850" coordsize="85,1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">
                        <v:shape id="Freeform 229" o:spid="_x0000_s1056" style="position:absolute;left:1188;top:850;width:85;height:133;visibility:visible;mso-wrap-style:square;v-text-anchor:top" coordsize="85,1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" path="m,132l36,74,68,35,77,20,85,e" filled="f" strokeweight=".8pt">
                          <v:path arrowok="t" o:connecttype="custom" o:connectlocs="0,982;36,924;68,885;77,870;85,850" o:connectangles="0,0,0,0,0"/>
                        </v:shape>
                      </v:group>
                      <v:group id="Group 230" o:spid="_x0000_s1057" style="position:absolute;left:1443;top:883;width:69;height:16" coordorigin="1443,883" coordsize="6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">
                        <v:shape id="Freeform 231" o:spid="_x0000_s1058" style="position:absolute;left:1443;top:883;width:69;height:16;visibility:visible;mso-wrap-style:square;v-text-anchor:top" coordsize="6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" path="m,l18,12r13,5l46,13,69,3e" filled="f" strokeweight=".8pt">
                          <v:path arrowok="t" o:connecttype="custom" o:connectlocs="0,883;18,895;31,900;46,896;69,886" o:connectangles="0,0,0,0,0"/>
                        </v:shape>
                      </v:group>
                      <v:group id="Group 232" o:spid="_x0000_s1059" style="position:absolute;left:1336;top:1325;width:60;height:466" coordorigin="1336,1325" coordsize="60,4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">
                        <v:shape id="Freeform 233" o:spid="_x0000_s1060" style="position:absolute;left:1336;top:1325;width:60;height:466;visibility:visible;mso-wrap-style:square;v-text-anchor:top" coordsize="60,4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" path="m,l10,64r19,60l37,136r15,27l59,182r,16l56,210r-4,15l47,243,30,308r-7,72l24,399r1,17l28,431r4,16l38,466e" filled="f" strokeweight=".8pt">
                          <v:path arrowok="t" o:connecttype="custom" o:connectlocs="0,1325;10,1389;29,1449;37,1461;52,1488;59,1507;59,1523;56,1535;52,1550;47,1568;30,1633;23,1705;24,1724;25,1741;28,1756;32,1772;38,1791" o:connectangles="0,0,0,0,0,0,0,0,0,0,0,0,0,0,0,0,0"/>
                        </v:shape>
                      </v:group>
                      <v:group id="Group 234" o:spid="_x0000_s1061" style="position:absolute;left:1354;top:1787;width:110;height:82" coordorigin="1354,1787" coordsize="110,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">
                        <v:shape id="Freeform 235" o:spid="_x0000_s1062" style="position:absolute;left:1354;top:1787;width:110;height:82;visibility:visible;mso-wrap-style:square;v-text-anchor:top" coordsize="110,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" path="m111,4l70,1,46,,34,2,27,7,18,20,10,40,3,62,,82e" filled="f" strokeweight=".8pt">
                          <v:path arrowok="t" o:connecttype="custom" o:connectlocs="111,1791;70,1788;46,1787;34,1789;27,1794;18,1807;10,1827;3,1849;0,1869" o:connectangles="0,0,0,0,0,0,0,0,0"/>
                        </v:shape>
                      </v:group>
                      <v:group id="Group 236" o:spid="_x0000_s1063" style="position:absolute;left:1330;top:1828;width:24;height:5" coordorigin="1330,1828" coordsize="24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">
                        <v:shape id="Freeform 237" o:spid="_x0000_s1064" style="position:absolute;left:1330;top:1828;width:24;height:5;visibility:visible;mso-wrap-style:square;v-text-anchor:top" coordsize="24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" path="m,3l16,r8,6e" filled="f" strokeweight=".8pt">
                          <v:path arrowok="t" o:connecttype="custom" o:connectlocs="0,1831;16,1828;24,1834" o:connectangles="0,0,0"/>
                        </v:shape>
                      </v:group>
                      <v:group id="Group 238" o:spid="_x0000_s1065" style="position:absolute;left:1357;top:1114;width:134;height:32" coordorigin="1357,1114" coordsize="134,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KoWfyQAAAOI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">
                        <v:shape id="Freeform 239" o:spid="_x0000_s1066" style="position:absolute;left:1357;top:1114;width:134;height:32;visibility:visible;mso-wrap-style:square;v-text-anchor:top" coordsize="134,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" path="m,2l36,,63,,83,1,97,4r13,6l121,19r13,13e" filled="f" strokeweight=".8pt">
                          <v:path arrowok="t" o:connecttype="custom" o:connectlocs="0,1116;36,1114;63,1114;83,1115;97,1118;110,1124;121,1133;134,1146" o:connectangles="0,0,0,0,0,0,0,0"/>
                        </v:shape>
                      </v:group>
                      <v:group id="Group 240" o:spid="_x0000_s1067" style="position:absolute;left:1379;top:680;width:19;height:38" coordorigin="1379,680" coordsize="19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">
                        <v:shape id="Freeform 241" o:spid="_x0000_s1068" style="position:absolute;left:1379;top:680;width:19;height:38;visibility:visible;mso-wrap-style:square;v-text-anchor:top" coordsize="19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" path="m13,l,,,13,,26,2,37r16,e" filled="f" strokeweight=".8pt">
                          <v:path arrowok="t" o:connecttype="custom" o:connectlocs="13,680;0,680;0,693;0,706;2,717;18,717" o:connectangles="0,0,0,0,0,0"/>
                        </v:shape>
                      </v:group>
                      <v:group id="Group 242" o:spid="_x0000_s1069" style="position:absolute;left:1980;top:775;width:907;height:1129" coordorigin="1980,775" coordsize="907,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">
                        <v:shape id="Freeform 243" o:spid="_x0000_s1070" style="position:absolute;left:1980;top:775;width:907;height:1129;visibility:visible;mso-wrap-style:square;v-text-anchor:top" coordsize="907,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" path="m637,171r18,l655,144r,-18l664,62,721,9,762,r23,1l845,23r21,64l871,103r4,13l871,144r-14,24l854,188r-18,10l819,206r-19,1l782,201r-24,14l744,221r-1,35l741,281r-11,60l717,385r-6,20l707,424r-1,15l710,459r5,18l717,496r-14,41l703,561r14,25l724,600r6,36l754,659r14,15l775,686r2,16l778,721r-1,21l768,803r-7,34l757,859r-4,22l749,904r-2,20l747,940r26,31l825,1011r25,5l875,1022r20,8l907,1039r-7,14l882,1061r-23,3l842,1062r-20,-2l802,1058r-22,-1l759,1058r-20,1l713,1062r-22,-3l675,1052r-13,-8l654,1024r2,-22l661,987r9,-16l672,951r-1,-16l670,916r-2,-22l666,872r-2,-23l662,828r,-18l661,784r-2,-25l608,713r-21,-6l565,701r-23,-6l522,688r-18,-8l489,672r-20,21l456,705r-13,9l427,720r-31,25l334,794r-54,44l221,890r-53,51l126,984r-13,18l128,1034r10,16l148,1057r19,5l191,1067r25,5l239,1078r16,8l253,1101r-11,13l224,1123r-21,5l179,1129r-21,-3l137,1121r-22,-5l95,1110r-20,-5l58,1102r-30,-4l9,1089,,1074r4,-20l15,1034r12,-18l37,1003,66,939,95,883r52,-59l162,809r14,-14l213,740r23,-64l247,637r5,-14l276,564r34,-60l335,474r21,-24l396,404r39,-54l454,322r11,-17l503,253r44,-47l615,171r18,l637,171xe" filled="f" strokeweight=".8pt">
                          <v:path arrowok="t" o:connecttype="custom" o:connectlocs="655,919;721,784;845,798;875,891;854,963;800,982;744,996;730,1116;707,1199;715,1252;703,1336;730,1411;775,1461;777,1517;757,1634;747,1699;825,1786;895,1805;882,1836;822,1835;759,1833;691,1834;654,1799;670,1746;670,1691;664,1624;661,1559;587,1482;522,1463;469,1468;427,1495;280,1613;126,1759;138,1825;191,1842;255,1861;224,1898;158,1901;95,1885;28,1873;4,1829;37,1778;147,1599;213,1515;252,1398;335,1249;435,1125;503,1028;633,946" o:connectangles="0,0,0,0,0,0,0,0,0,0,0,0,0,0,0,0,0,0,0,0,0,0,0,0,0,0,0,0,0,0,0,0,0,0,0,0,0,0,0,0,0,0,0,0,0,0,0,0,0"/>
                        </v:shape>
                      </v:group>
                      <v:group id="Group 244" o:spid="_x0000_s1071" style="position:absolute;left:2734;top:949;width:24;height:24" coordorigin="2734,949" coordsize="24,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">
                        <v:shape id="Freeform 245" o:spid="_x0000_s1072" style="position:absolute;left:2734;top:949;width:24;height:24;visibility:visible;mso-wrap-style:square;v-text-anchor:top" coordsize="24,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" path="m24,24l7,21,,e" filled="f" strokeweight=".8pt">
                          <v:path arrowok="t" o:connecttype="custom" o:connectlocs="24,973;7,970;0,949" o:connectangles="0,0,0"/>
                        </v:shape>
                      </v:group>
                      <v:group id="Group 246" o:spid="_x0000_s1073" style="position:absolute;left:2707;top:861;width:21;height:38" coordorigin="2707,861" coordsize="21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">
                        <v:shape id="Freeform 247" o:spid="_x0000_s1074" style="position:absolute;left:2707;top:861;width:21;height:38;visibility:visible;mso-wrap-style:square;v-text-anchor:top" coordsize="21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" path="m20,l,,,17,,34r17,3e" filled="f" strokeweight=".8pt">
                          <v:path arrowok="t" o:connecttype="custom" o:connectlocs="20,861;0,861;0,878;0,895;17,898" o:connectangles="0,0,0,0,0"/>
                        </v:shape>
                      </v:group>
                      <v:group id="Group 248" o:spid="_x0000_s1075" style="position:absolute;left:2533;top:964;width:181;height:170" coordorigin="2533,964" coordsize="181,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//W4yQAAAOI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">
                        <v:shape id="Freeform 249" o:spid="_x0000_s1076" style="position:absolute;left:2533;top:964;width:181;height:170;visibility:visible;mso-wrap-style:square;v-text-anchor:top" coordsize="181,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" path="m181,50l173,24,166,9,154,1,135,,104,2,29,23,,96r4,24l12,140r12,15l40,165r19,5e" filled="f" strokeweight=".8pt">
                          <v:path arrowok="t" o:connecttype="custom" o:connectlocs="181,1014;173,988;166,973;154,965;135,964;104,966;29,987;0,1060;4,1084;12,1104;24,1119;40,1129;59,1134" o:connectangles="0,0,0,0,0,0,0,0,0,0,0,0,0"/>
                        </v:shape>
                      </v:group>
                      <v:group id="Group 250" o:spid="_x0000_s1077" style="position:absolute;left:2580;top:1059;width:127;height:362" coordorigin="2580,1059" coordsize="127,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">
                        <v:shape id="Freeform 251" o:spid="_x0000_s1078" style="position:absolute;left:2580;top:1059;width:127;height:362;visibility:visible;mso-wrap-style:square;v-text-anchor:top" coordsize="127,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" path="m,l14,9r3,26l16,51,15,72,13,96r-2,24l9,144,8,164,7,179r1,18l10,220r10,61l45,336r12,12l66,358r11,4l97,361r25,-16l127,332,112,307r-12,-4l75,308r,20e" filled="f" strokeweight=".8pt">
                          <v:path arrowok="t" o:connecttype="custom" o:connectlocs="0,1059;14,1068;17,1094;16,1110;15,1131;13,1155;11,1179;9,1203;8,1223;7,1238;8,1256;10,1279;20,1340;45,1395;57,1407;66,1417;77,1421;97,1420;122,1404;127,1391;112,1366;100,1362;75,1367;75,1387" o:connectangles="0,0,0,0,0,0,0,0,0,0,0,0,0,0,0,0,0,0,0,0,0,0,0,0"/>
                        </v:shape>
                      </v:group>
                      <v:group id="Group 252" o:spid="_x0000_s1079" style="position:absolute;left:2339;top:1240;width:258;height:90" coordorigin="2339,1240" coordsize="258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">
                        <v:shape id="Freeform 253" o:spid="_x0000_s1080" style="position:absolute;left:2339;top:1240;width:258;height:90;visibility:visible;mso-wrap-style:square;v-text-anchor:top" coordsize="258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" path="m258,72l230,82r-19,6l197,90,182,89,118,62,85,40,71,30,52,18,35,9,18,2,,e" filled="f" strokeweight=".8pt">
                          <v:path arrowok="t" o:connecttype="custom" o:connectlocs="258,1312;230,1322;211,1328;197,1330;182,1329;118,1302;85,1280;71,1270;52,1258;35,1249;18,1242;0,1240" o:connectangles="0,0,0,0,0,0,0,0,0,0,0,0"/>
                        </v:shape>
                      </v:group>
                      <v:group id="Group 254" o:spid="_x0000_s1081" style="position:absolute;left:2471;top:1401;width:161;height:34" coordorigin="2471,1401" coordsize="161,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">
                        <v:shape id="Freeform 255" o:spid="_x0000_s1082" style="position:absolute;left:2471;top:1401;width:161;height:34;visibility:visible;mso-wrap-style:square;v-text-anchor:top" coordsize="161,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" path="m160,l98,,35,16,17,23,,34e" filled="f" strokeweight=".8pt">
                          <v:path arrowok="t" o:connecttype="custom" o:connectlocs="160,1401;98,1401;35,1417;17,1424;0,1435" o:connectangles="0,0,0,0,0"/>
                        </v:shape>
                      </v:group>
                      <v:group id="Group 256" o:spid="_x0000_s1083" style="position:absolute;left:2230;top:1404;width:158;height:94" coordorigin="2230,1404" coordsize="158,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">
                        <v:shape id="Freeform 257" o:spid="_x0000_s1084" style="position:absolute;left:2230;top:1404;width:158;height:94;visibility:visible;mso-wrap-style:square;v-text-anchor:top" coordsize="158,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" path="m,l29,6r13,7l51,23,64,36,81,50,99,64r20,13l139,88r18,7e" filled="f" strokeweight=".8pt">
                          <v:path arrowok="t" o:connecttype="custom" o:connectlocs="0,1404;29,1410;42,1417;51,1427;64,1440;81,1454;99,1468;119,1481;139,1492;157,1499" o:connectangles="0,0,0,0,0,0,0,0,0,0"/>
                        </v:shape>
                      </v:group>
                      <v:group id="Group 258" o:spid="_x0000_s1085" style="position:absolute;left:2523;top:1370;width:6;height:38" coordorigin="2523,1370" coordsize="6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">
                        <v:shape id="Freeform 259" o:spid="_x0000_s1086" style="position:absolute;left:2523;top:1370;width:6;height:38;visibility:visible;mso-wrap-style:square;v-text-anchor:top" coordsize="6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" path="m2,l6,26,,38e" filled="f" strokeweight=".8pt">
                          <v:path arrowok="t" o:connecttype="custom" o:connectlocs="2,1370;6,1396;0,1408" o:connectangles="0,0,0"/>
                        </v:shape>
                      </v:group>
                      <v:group id="Group 260" o:spid="_x0000_s1087" style="position:absolute;left:2018;top:1777;width:74;height:18" coordorigin="2018,1777" coordsize="74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">
                        <v:shape id="Freeform 261" o:spid="_x0000_s1088" style="position:absolute;left:2018;top:1777;width:74;height:18;visibility:visible;mso-wrap-style:square;v-text-anchor:top" coordsize="74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" path="m75,l36,13,14,18,4,16,,7e" filled="f" strokeweight=".8pt">
                          <v:path arrowok="t" o:connecttype="custom" o:connectlocs="75,1777;36,1790;14,1795;4,1793;0,1784" o:connectangles="0,0,0,0,0"/>
                        </v:shape>
                      </v:group>
                      <v:group id="Group 262" o:spid="_x0000_s1089" style="position:absolute;left:2663;top:1719;width:64;height:15" coordorigin="2663,1719" coordsize="64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">
                        <v:shape id="Freeform 263" o:spid="_x0000_s1090" style="position:absolute;left:2663;top:1719;width:64;height:15;visibility:visible;mso-wrap-style:square;v-text-anchor:top" coordsize="64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" path="m64,l54,11,44,15,28,13,,4e" filled="f" strokeweight=".8pt">
                          <v:path arrowok="t" o:connecttype="custom" o:connectlocs="64,1719;54,1730;44,1734;28,1732;0,1723" o:connectangles="0,0,0,0,0"/>
                        </v:shape>
                      </v:group>
                      <v:group id="Group 264" o:spid="_x0000_s1091" style="position:absolute;left:3290;top:737;width:1144;height:1169" coordorigin="3290,737" coordsize="1144,1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">
                        <v:shape id="Freeform 265" o:spid="_x0000_s1092" style="position:absolute;left:3290;top:737;width:1144;height:1169;visibility:visible;mso-wrap-style:square;v-text-anchor:top" coordsize="1144,1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" path="m1108,233r21,18l1137,261r6,14l1137,281r-24,-7l1091,269r-20,-3l1054,264r-16,l1019,264r-23,1l973,265r-67,-2l870,258r-22,-2l786,245,754,230r-20,-4l711,224r-22,l670,225r-45,2l552,235r-29,44l515,299r-29,64l470,412r2,28l477,463r3,12l511,498r24,18l589,560r28,32l634,610r16,17l667,642r15,15l716,717r14,65l737,859r3,50l741,933r9,66l769,1037r10,16l819,1100r55,21l887,1126r7,7l893,1139r-12,4l862,1142r-21,l818,1142r-24,1l770,1144r-24,1l724,1146r-19,1l688,1147r-13,l654,1138r-7,-17l647,1100r1,-17l648,1063r-6,-67l633,961r-7,-18l610,883r-4,-41l610,816r4,-23l616,774,568,716,528,696,507,685,448,652,411,615r-26,29l344,698r-9,22l327,741r-35,68l275,818r-15,13l247,849r-13,19l224,886r-8,14l209,911r-11,16l185,947r-13,21l142,1025r-6,36l140,1077r12,15l168,1105r19,10l203,1123r15,8l231,1140r7,8l240,1156r-6,6l218,1166r-24,3l174,1169r-18,-1l138,1166r-18,-3l100,1160r-23,-2l15,1149,,1124r2,-18l4,1091r4,-14l12,1060r6,-20l41,958,71,902r30,-35l112,855r33,-56l173,739r12,-33l193,686r8,-21l210,644r9,-21l227,604r6,-16l237,573r5,-19l263,491r23,-61l293,414r,-42l294,295r26,-61l329,219r40,-61l422,119r62,-16l507,98,558,59,573,43,588,27,604,13,622,4,641,r24,3l722,28r43,53l767,95r-9,18l755,134r-17,10l720,154r-6,17l752,170r29,-1l803,169r16,l831,170r61,12l935,194r22,5l978,204r19,3l1013,209r21,1l1055,211r19,l1093,211r19,-4l1133,205r7,7l1137,222r-10,7l1108,233r-14,14e" filled="f" strokeweight=".8pt">
                          <v:path arrowok="t" o:connecttype="custom" o:connectlocs="1137,998;1113,1011;1054,1001;996,1002;870,995;754,967;689,961;552,972;486,1100;477,1200;535,1253;634,1347;682,1394;737,1596;750,1736;819,1837;894,1870;862,1879;794,1880;724,1883;675,1884;647,1837;642,1733;610,1620;614,1530;528,1433;411,1352;335,1457;275,1555;234,1605;209,1648;172,1705;140,1814;187,1852;231,1877;234,1899;174,1906;120,1900;15,1886;4,1828;18,1777;101,1604;173,1476;201,1402;227,1341;242,1291;293,1151;320,971;422,856;558,796;604,750;665,740;767,832;738,881;752,907;819,906;935,931;997,944;1055,948;1112,944;1137,959;1094,984" o:connectangles="0,0,0,0,0,0,0,0,0,0,0,0,0,0,0,0,0,0,0,0,0,0,0,0,0,0,0,0,0,0,0,0,0,0,0,0,0,0,0,0,0,0,0,0,0,0,0,0,0,0,0,0,0,0,0,0,0,0,0,0,0,0"/>
                        </v:shape>
                      </v:group>
                      <v:group id="Group 266" o:spid="_x0000_s1093" style="position:absolute;left:3588;top:1141;width:158;height:26" coordorigin="3588,1141" coordsize="158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">
                        <v:shape id="Freeform 267" o:spid="_x0000_s1094" style="position:absolute;left:3588;top:1141;width:158;height:26;visibility:visible;mso-wrap-style:square;v-text-anchor:top" coordsize="158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" path="m,l61,2r67,11l142,18r16,8e" filled="f" strokeweight=".8pt">
                          <v:path arrowok="t" o:connecttype="custom" o:connectlocs="0,1141;61,1143;128,1154;142,1159;158,1167" o:connectangles="0,0,0,0,0"/>
                        </v:shape>
                      </v:group>
                      <v:group id="Group 268" o:spid="_x0000_s1095" style="position:absolute;left:3700;top:1213;width:70;height:131" coordorigin="3700,1213" coordsize="70,1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">
                        <v:shape id="Freeform 269" o:spid="_x0000_s1096" style="position:absolute;left:3700;top:1213;width:70;height:131;visibility:visible;mso-wrap-style:square;v-text-anchor:top" coordsize="70,1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" path="m70,l35,81,8,121,,131e" filled="f" strokeweight=".8pt">
                          <v:path arrowok="t" o:connecttype="custom" o:connectlocs="70,1213;35,1294;8,1334;0,1344" o:connectangles="0,0,0,0"/>
                        </v:shape>
                      </v:group>
                      <v:group id="Group 270" o:spid="_x0000_s1097" style="position:absolute;left:3715;top:858;width:289;height:132" coordorigin="3715,858" coordsize="289,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">
                        <v:shape id="Freeform 271" o:spid="_x0000_s1098" style="position:absolute;left:3715;top:858;width:289;height:132;visibility:visible;mso-wrap-style:square;v-text-anchor:top" coordsize="289,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" path="m289,50l231,33,190,24,175,21,157,17,137,11,116,6,95,2,75,,57,,5,50,,82,4,96r54,32l91,132r17,-3l125,124e" filled="f" strokeweight=".8pt">
                          <v:path arrowok="t" o:connecttype="custom" o:connectlocs="289,908;231,891;190,882;175,879;157,875;137,869;116,864;95,860;75,858;57,858;5,908;0,940;4,954;58,986;91,990;108,987;125,982" o:connectangles="0,0,0,0,0,0,0,0,0,0,0,0,0,0,0,0,0"/>
                        </v:shape>
                      </v:group>
                      <v:group id="Group 272" o:spid="_x0000_s1099" style="position:absolute;left:3800;top:847;width:16;height:2" coordorigin="3800,847" coordsize="16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">
                        <v:shape id="Freeform 273" o:spid="_x0000_s1100" style="position:absolute;left:3800;top:847;width:16;height:2;visibility:visible;mso-wrap-style:square;v-text-anchor:top" coordsize="16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" path="m,l16,e" filled="f" strokeweight=".48261mm">
                          <v:path arrowok="t" o:connecttype="custom" o:connectlocs="0,0;16,0" o:connectangles="0,0"/>
                        </v:shape>
                      </v:group>
                      <v:group id="Group 274" o:spid="_x0000_s1101" style="position:absolute;left:3897;top:823;width:38;height:30" coordorigin="3897,823" coordsize="38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">
                        <v:shape id="Freeform 275" o:spid="_x0000_s1102" style="position:absolute;left:3897;top:823;width:38;height:30;visibility:visible;mso-wrap-style:square;v-text-anchor:top" coordsize="38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" path="m38,10l17,,9,10,,31e" filled="f" strokeweight=".8pt">
                          <v:path arrowok="t" o:connecttype="custom" o:connectlocs="38,833;17,823;9,833;0,854" o:connectangles="0,0,0,0"/>
                        </v:shape>
                      </v:group>
                      <v:group id="Group 276" o:spid="_x0000_s1103" style="position:absolute;left:3917;top:973;width:162;height:16" coordorigin="3917,973" coordsize="162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">
                        <v:shape id="Freeform 277" o:spid="_x0000_s1104" style="position:absolute;left:3917;top:973;width:162;height:16;visibility:visible;mso-wrap-style:square;v-text-anchor:top" coordsize="162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" path="m162,14r-38,1l93,16r-23,l52,15,37,13,24,10,13,6,,e" filled="f" strokeweight=".8pt">
                          <v:path arrowok="t" o:connecttype="custom" o:connectlocs="162,987;124,988;93,989;70,989;52,988;37,986;24,983;13,979;0,973" o:connectangles="0,0,0,0,0,0,0,0,0"/>
                        </v:shape>
                      </v:group>
                      <v:group id="Group 278" o:spid="_x0000_s1105" style="position:absolute;left:3322;top:1779;width:92;height:15" coordorigin="3322,1779" coordsize="92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">
                        <v:shape id="Freeform 279" o:spid="_x0000_s1106" style="position:absolute;left:3322;top:1779;width:92;height:15;visibility:visible;mso-wrap-style:square;v-text-anchor:top" coordsize="92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" path="m91,1l59,10,37,15r-15,l11,10,,e" filled="f" strokeweight=".8pt">
                          <v:path arrowok="t" o:connecttype="custom" o:connectlocs="91,1780;59,1789;37,1794;22,1794;11,1789;0,1779" o:connectangles="0,0,0,0,0,0"/>
                        </v:shape>
                      </v:group>
                      <v:group id="Group 280" o:spid="_x0000_s1107" style="position:absolute;left:3935;top:1777;width:109;height:30" coordorigin="3935,1777" coordsize="10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">
                        <v:shape id="Freeform 281" o:spid="_x0000_s1108" style="position:absolute;left:3935;top:1777;width:109;height:30;visibility:visible;mso-wrap-style:square;v-text-anchor:top" coordsize="10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" path="m,l20,14,36,24r13,5l61,30,74,26,90,17,109,4e" filled="f" strokeweight=".8pt">
                          <v:path arrowok="t" o:connecttype="custom" o:connectlocs="0,1777;20,1791;36,1801;49,1806;61,1807;74,1803;90,1794;109,1781" o:connectangles="0,0,0,0,0,0,0,0"/>
                        </v:shape>
                      </v:group>
                      <v:group id="Group 282" o:spid="_x0000_s1109" style="position:absolute;left:4436;top:669;width:2;height:1224" coordorigin="4436,669" coordsize="2,12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">
                        <v:shape id="Freeform 283" o:spid="_x0000_s1110" style="position:absolute;left:4436;top:669;width:2;height:1224;visibility:visible;mso-wrap-style:square;v-text-anchor:top" coordsize="2,12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" path="m,l,1224e" filled="f" strokeweight=".8pt">
                          <v:path arrowok="t" o:connecttype="custom" o:connectlocs="0,669;0,1893" o:connectangles="0,0"/>
                        </v:shape>
                      </v:group>
                      <v:group id="Group 284" o:spid="_x0000_s1111" style="position:absolute;left:4766;top:590;width:641;height:1312" coordorigin="4766,590" coordsize="641,13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5MmGyQAAAOI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">
                        <v:shape id="Freeform 285" o:spid="_x0000_s1112" style="position:absolute;left:4766;top:590;width:641;height:1312;visibility:visible;mso-wrap-style:square;v-text-anchor:top" coordsize="641,13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" path="m234,271r58,-53l367,198r11,l376,164r-1,-19l373,133r-3,-13l368,103,390,27,462,r22,l541,29r17,59l558,101r-4,1l554,125r-3,22l542,163r-11,16l526,198r-18,11l505,224r8,29l523,277r9,15l553,315r14,16l574,345r2,15l577,381r-2,21l561,467r-19,52l537,535r-1,18l537,574r,19l536,611r-6,15l519,645r-6,24l511,694r,23l512,732r2,28l515,779r-3,15l507,809r-10,18l493,872r-3,35l488,932r-1,18l487,962r,9l488,979r2,19l487,1016r-4,17l481,1055r,100l476,1201r24,21l560,1258r38,2l614,1261r15,4l640,1276r1,11l634,1296r-14,7l600,1308r-23,2l555,1310r-22,-1l513,1308r-19,-1l476,1307r-17,1l433,1312r-24,-1l387,1307r-16,-8l363,1288r1,-15l368,1257r5,-17l378,1219r2,-27l380,1165r,-24l368,1071r-10,-23l351,1022r-5,-21l344,988,310,962,253,915,205,844,184,796,152,779,136,767r-7,-12l128,737r-4,-19l83,665,46,635,28,656,16,670r-9,7l2,677,,669,15,600,43,560r9,-12l59,530r4,-21l66,486r2,-23l71,443,94,384r43,-43l155,326r52,-43l232,271r2,xe" filled="f" strokeweight=".8pt">
                          <v:path arrowok="t" o:connecttype="custom" o:connectlocs="292,808;378,788;375,735;370,710;390,617;484,590;558,678;554,692;551,737;531,769;508,799;513,843;532,882;567,921;576,950;575,992;542,1109;536,1143;537,1183;530,1216;513,1259;511,1307;514,1350;512,1384;497,1417;490,1497;487,1540;487,1561;490,1588;483,1623;481,1745;500,1812;598,1850;629,1855;641,1877;620,1893;577,1900;533,1899;494,1897;459,1898;409,1901;371,1889;364,1863;373,1830;380,1782;380,1731;358,1638;346,1591;310,1552;205,1434;152,1369;129,1345;124,1308;46,1225;16,1260;2,1267;15,1190;52,1138;63,1099;68,1053;94,974;155,916;232,861" o:connectangles="0,0,0,0,0,0,0,0,0,0,0,0,0,0,0,0,0,0,0,0,0,0,0,0,0,0,0,0,0,0,0,0,0,0,0,0,0,0,0,0,0,0,0,0,0,0,0,0,0,0,0,0,0,0,0,0,0,0,0,0,0,0,0"/>
                        </v:shape>
                      </v:group>
                      <v:group id="Group 286" o:spid="_x0000_s1113" style="position:absolute;left:4812;top:911;width:319;height:460" coordorigin="4812,911" coordsize="319,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">
                        <v:shape id="Freeform 287" o:spid="_x0000_s1114" style="position:absolute;left:4812;top:911;width:319;height:460;visibility:visible;mso-wrap-style:square;v-text-anchor:top" coordsize="319,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" path="m,314l1,280,9,268r21,-1l54,272r60,22l178,324r23,31l199,378r-3,13l197,401r11,11l231,433r16,17l256,459r15,-24l279,419r,-12l272,397,257,383,244,368r-7,-17l234,332r1,-20l266,254r50,-42l318,177,303,108,294,91,289,75,285,45,281,26,284,,262,8r-14,7l234,25,208,46,185,64,167,77r-13,9l147,90r-9,32l132,139r-6,11l117,165r-8,17l101,202r-7,21l88,244r-6,19e" filled="f" strokeweight=".8pt">
                          <v:path arrowok="t" o:connecttype="custom" o:connectlocs="0,1225;1,1191;9,1179;30,1178;54,1183;114,1205;178,1235;201,1266;199,1289;196,1302;197,1312;208,1323;231,1344;247,1361;256,1370;271,1346;279,1330;279,1318;272,1308;257,1294;244,1279;237,1262;234,1243;235,1223;266,1165;316,1123;318,1088;303,1019;294,1002;289,986;285,956;281,937;284,911;262,919;248,926;234,936;208,957;185,975;167,988;154,997;147,1001;138,1033;132,1050;126,1061;117,1076;109,1093;101,1113;94,1134;88,1155;82,1174" o:connectangles="0,0,0,0,0,0,0,0,0,0,0,0,0,0,0,0,0,0,0,0,0,0,0,0,0,0,0,0,0,0,0,0,0,0,0,0,0,0,0,0,0,0,0,0,0,0,0,0,0,0"/>
                        </v:shape>
                      </v:group>
                      <v:group id="Group 288" o:spid="_x0000_s1115" style="position:absolute;left:5146;top:788;width:168;height:129" coordorigin="5146,788" coordsize="168,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">
                        <v:shape id="Freeform 289" o:spid="_x0000_s1116" style="position:absolute;left:5146;top:788;width:168;height:129;visibility:visible;mso-wrap-style:square;v-text-anchor:top" coordsize="168,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" path="m,l54,54,67,72,80,88r54,40l150,129r18,-4e" filled="f" strokeweight=".8pt">
                          <v:path arrowok="t" o:connecttype="custom" o:connectlocs="0,788;54,842;67,860;80,876;134,916;150,917;168,913" o:connectangles="0,0,0,0,0,0,0"/>
                        </v:shape>
                      </v:group>
                      <v:group id="Group 290" o:spid="_x0000_s1117" style="position:absolute;left:5105;top:874;width:122;height:108" coordorigin="5105,874" coordsize="122,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">
                        <v:shape id="Freeform 291" o:spid="_x0000_s1118" style="position:absolute;left:5105;top:874;width:122;height:108;visibility:visible;mso-wrap-style:square;v-text-anchor:top" coordsize="122,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" path="m114,r5,30l122,55r1,20l121,89r-4,10l109,106r-11,2l81,107,60,103,33,97,,88e" filled="f" strokeweight=".8pt">
                          <v:path arrowok="t" o:connecttype="custom" o:connectlocs="114,874;119,904;122,929;123,949;121,963;117,973;109,980;98,982;81,981;60,977;33,971;0,962" o:connectangles="0,0,0,0,0,0,0,0,0,0,0,0"/>
                        </v:shape>
                      </v:group>
                      <v:group id="Group 292" o:spid="_x0000_s1119" style="position:absolute;left:5126;top:1421;width:134;height:158" coordorigin="5126,1421" coordsize="134,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">
                        <v:shape id="Freeform 293" o:spid="_x0000_s1120" style="position:absolute;left:5126;top:1421;width:134;height:158;visibility:visible;mso-wrap-style:square;v-text-anchor:top" coordsize="134,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" path="m134,l103,55,89,85,75,112,61,132,47,146r-14,8l17,158,,158e" filled="f" strokeweight=".8pt">
                          <v:path arrowok="t" o:connecttype="custom" o:connectlocs="134,1421;103,1476;89,1506;75,1533;61,1553;47,1567;33,1575;17,1579;0,1579" o:connectangles="0,0,0,0,0,0,0,0,0"/>
                        </v:shape>
                      </v:group>
                      <v:group id="Group 294" o:spid="_x0000_s1121" style="position:absolute;left:5068;top:1371;width:63;height:72" coordorigin="5068,1371" coordsize="63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">
                        <v:shape id="Freeform 295" o:spid="_x0000_s1122" style="position:absolute;left:5068;top:1371;width:63;height:72;visibility:visible;mso-wrap-style:square;v-text-anchor:top" coordsize="63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" path="m,l27,11r17,9l55,32r5,16l63,72e" filled="f" strokeweight=".8pt">
                          <v:path arrowok="t" o:connecttype="custom" o:connectlocs="0,1371;27,1382;44,1391;55,1403;60,1419;63,1443" o:connectangles="0,0,0,0,0,0"/>
                        </v:shape>
                      </v:group>
                      <v:group id="Group 296" o:spid="_x0000_s1123" style="position:absolute;left:4974;top:1326;width:48;height:56" coordorigin="4974,1326" coordsize="48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">
                        <v:shape id="Freeform 297" o:spid="_x0000_s1124" style="position:absolute;left:4974;top:1326;width:48;height:56;visibility:visible;mso-wrap-style:square;v-text-anchor:top" coordsize="48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" path="m49,l43,25,36,41,23,50,,55e" filled="f" strokeweight=".8pt">
                          <v:path arrowok="t" o:connecttype="custom" o:connectlocs="49,1326;43,1351;36,1367;23,1376;0,1381" o:connectangles="0,0,0,0,0"/>
                        </v:shape>
                      </v:group>
                      <v:group id="Group 298" o:spid="_x0000_s1125" style="position:absolute;left:5146;top:1777;width:92;height:46" coordorigin="5146,1777" coordsize="92,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">
                        <v:shape id="Freeform 299" o:spid="_x0000_s1126" style="position:absolute;left:5146;top:1777;width:92;height:46;visibility:visible;mso-wrap-style:square;v-text-anchor:top" coordsize="92,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" path="m,l5,22r5,14l17,44r10,2l42,42,63,32,92,16e" filled="f" strokeweight=".8pt">
                          <v:path arrowok="t" o:connecttype="custom" o:connectlocs="0,1777;5,1799;10,1813;17,1821;27,1823;42,1819;63,1809;92,1793" o:connectangles="0,0,0,0,0,0,0,0"/>
                        </v:shape>
                      </v:group>
                      <v:group id="Group 300" o:spid="_x0000_s1127" style="position:absolute;left:5179;top:692;width:34;height:41" coordorigin="5179,692" coordsize="34,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">
                        <v:shape id="Freeform 301" o:spid="_x0000_s1128" style="position:absolute;left:5179;top:692;width:34;height:41;visibility:visible;mso-wrap-style:square;v-text-anchor:top" coordsize="34,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" path="m26,l2,8,,19,19,38r15,3e" filled="f" strokeweight=".8pt">
                          <v:path arrowok="t" o:connecttype="custom" o:connectlocs="26,692;2,700;0,711;19,730;34,733" o:connectangles="0,0,0,0,0"/>
                        </v:shape>
                      </v:group>
                      <v:group id="Group 302" o:spid="_x0000_s1129" style="position:absolute;left:5140;top:1120;width:153;height:100" coordorigin="5140,1120" coordsize="153,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">
                        <v:shape id="Freeform 303" o:spid="_x0000_s1130" style="position:absolute;left:5140;top:1120;width:153;height:100;visibility:visible;mso-wrap-style:square;v-text-anchor:top" coordsize="153,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" path="m152,101l98,50,50,11,14,1,,e" filled="f" strokeweight=".8pt">
                          <v:path arrowok="t" o:connecttype="custom" o:connectlocs="152,1221;98,1170;50,1131;14,1121;0,1120" o:connectangles="0,0,0,0,0"/>
                        </v:shape>
                      </v:group>
                      <v:group id="Group 304" o:spid="_x0000_s1131" style="position:absolute;left:5886;top:583;width:558;height:1322" coordorigin="5886,583" coordsize="558,13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">
                        <v:shape id="Freeform 305" o:spid="_x0000_s1132" style="position:absolute;left:5886;top:583;width:558;height:1322;visibility:visible;mso-wrap-style:square;v-text-anchor:top" coordsize="558,13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" path="m78,154l97,138r9,-13l115,103,125,82,184,16,215,r44,4l292,14r22,7l329,25r13,2l356,29r18,3l396,35r67,12l493,61r17,11l527,84r14,13l548,113r-7,23l530,156r-11,18l509,189r-7,15l496,223r-10,21l474,265r-10,19l458,299r-6,20l441,343r-12,20l423,373r2,27l423,415r-7,15l407,446r-7,18l395,483r-1,20l400,524r21,64l434,624r5,13l454,712r7,66l460,800r-1,19l458,838r-2,19l456,875r1,20l460,916r4,23l465,962r,22l464,1003r1,16l473,1098r1,78l479,1202r1,22l490,1236r23,12l532,1258r15,8l555,1274r3,7l553,1289r-24,13l508,1308r-18,3l474,1312r-14,1l401,1267r-2,-25l396,1217r-3,-17l378,1168r-10,-23l362,1129r-3,-14l358,1102r-1,-23l356,1057,345,994,326,925r-6,-21l313,882,294,794r-1,-16l291,810r-2,19l285,843r-5,15l272,877r-10,22l238,963r-6,29l226,1013r-6,24l213,1060r-5,17l206,1092r-1,21l204,1138r-2,25l198,1183r-7,13l183,1229r-4,19l179,1261r2,13l182,1293r-58,26l52,1322r-11,l16,1316,3,1310,,1304r7,-8l24,1283r35,-14l78,1259r10,-8l94,1240r9,-27l104,1199r-8,-13l92,1175r-2,-15l90,1140r1,-23l92,1094r2,-24l95,1048r,-24l95,1002r,-22l107,906r8,-16l122,870r14,-70l142,738r1,-13l144,707r13,-66l181,592r8,-31l193,540r,-14l188,514,178,499,168,485,156,468,125,412r-8,-39l92,354,82,341,81,327r,-23l76,287,67,272,61,253,57,234,56,215r1,-19l63,178,73,161r5,-7xe" filled="f" strokeweight=".8pt">
                          <v:path arrowok="t" o:connecttype="custom" o:connectlocs="106,708;184,599;292,597;342,610;396,618;510,655;548,696;519,757;496,806;464,867;441,926;425,983;407,1029;394,1086;434,1207;461,1361;458,1421;457,1478;465,1545;465,1602;479,1785;513,1831;555,1857;529,1885;474,1895;399,1825;378,1751;359,1698;356,1640;320,1487;293,1361;285,1426;262,1482;226,1596;208,1660;204,1721;191,1779;179,1844;124,1902;16,1899;7,1879;78,1842;103,1796;92,1758;91,1700;95,1631;95,1563;122,1453;143,1308;181,1175;193,1109;168,1068;117,956;81,910;67,855;56,798;73,744" o:connectangles="0,0,0,0,0,0,0,0,0,0,0,0,0,0,0,0,0,0,0,0,0,0,0,0,0,0,0,0,0,0,0,0,0,0,0,0,0,0,0,0,0,0,0,0,0,0,0,0,0,0,0,0,0,0,0,0,0"/>
                        </v:shape>
                      </v:group>
                      <v:group id="Group 306" o:spid="_x0000_s1133" style="position:absolute;left:6091;top:616;width:32;height:13" coordorigin="6091,616" coordsize="32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">
                        <v:shape id="Freeform 307" o:spid="_x0000_s1134" style="position:absolute;left:6091;top:616;width:32;height:13;visibility:visible;mso-wrap-style:square;v-text-anchor:top" coordsize="32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" path="m32,l26,13,,9e" filled="f" strokeweight=".8pt">
                          <v:path arrowok="t" o:connecttype="custom" o:connectlocs="32,616;26,629;0,625" o:connectangles="0,0,0"/>
                        </v:shape>
                      </v:group>
                      <v:group id="Group 308" o:spid="_x0000_s1135" style="position:absolute;left:6049;top:625;width:204;height:287" coordorigin="6049,625" coordsize="204,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">
                        <v:shape id="Freeform 309" o:spid="_x0000_s1136" style="position:absolute;left:6049;top:625;width:204;height:287;visibility:visible;mso-wrap-style:square;v-text-anchor:top" coordsize="204,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" path="m61,l83,8r8,16l98,48r8,19l113,83r5,17l121,128r5,17l137,156r20,10l176,179r13,14l200,224r3,16l194,242r-7,13l188,262r2,1l162,277r-13,10l139,287r-10,l120,261,103,239r-25,l65,239,62,229r4,-40l67,162,66,145r-1,-8l58,126r-9,-3l34,115,15,100,,83e" filled="f" strokeweight=".8pt">
                          <v:path arrowok="t" o:connecttype="custom" o:connectlocs="61,625;83,633;91,649;98,673;106,692;113,708;118,725;121,753;126,770;137,781;157,791;176,804;189,818;200,849;203,865;194,867;187,880;188,887;190,888;162,902;149,912;139,912;129,912;120,886;103,864;78,864;65,864;62,854;66,814;67,787;66,770;65,762;58,751;49,748;34,740;15,725;0,708" o:connectangles="0,0,0,0,0,0,0,0,0,0,0,0,0,0,0,0,0,0,0,0,0,0,0,0,0,0,0,0,0,0,0,0,0,0,0,0,0"/>
                        </v:shape>
                      </v:group>
                      <v:group id="Group 310" o:spid="_x0000_s1137" style="position:absolute;left:6023;top:738;width:59;height:61" coordorigin="6023,738" coordsize="59,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">
                        <v:shape id="Freeform 311" o:spid="_x0000_s1138" style="position:absolute;left:6023;top:738;width:59;height:61;visibility:visible;mso-wrap-style:square;v-text-anchor:top" coordsize="59,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" path="m58,r1,21l53,34,33,45,,61e" filled="f" strokeweight=".8pt">
                          <v:path arrowok="t" o:connecttype="custom" o:connectlocs="58,738;59,759;53,772;33,783;0,799" o:connectangles="0,0,0,0,0"/>
                        </v:shape>
                      </v:group>
                      <v:group id="Group 312" o:spid="_x0000_s1139" style="position:absolute;left:6043;top:790;width:68;height:42" coordorigin="6043,790" coordsize="68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">
                        <v:shape id="Freeform 313" o:spid="_x0000_s1140" style="position:absolute;left:6043;top:790;width:68;height:42;visibility:visible;mso-wrap-style:square;v-text-anchor:top" coordsize="68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" path="m,l22,3r7,19l35,41,51,29,67,22e" filled="f" strokeweight=".8pt">
                          <v:path arrowok="t" o:connecttype="custom" o:connectlocs="0,790;22,793;29,812;35,831;51,819;67,812" o:connectangles="0,0,0,0,0,0"/>
                        </v:shape>
                      </v:group>
                      <v:group id="Group 314" o:spid="_x0000_s1141" style="position:absolute;left:6007;top:812;width:65;height:142" coordorigin="6007,812" coordsize="65,1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">
                        <v:shape id="Freeform 315" o:spid="_x0000_s1142" style="position:absolute;left:6007;top:812;width:65;height:142;visibility:visible;mso-wrap-style:square;v-text-anchor:top" coordsize="65,1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" path="m65,l58,16,51,34,46,53,42,73,36,94r-8,20l17,131,,143e" filled="f" strokeweight=".8pt">
                          <v:path arrowok="t" o:connecttype="custom" o:connectlocs="65,812;58,828;51,846;46,865;42,885;36,906;28,926;17,943;0,955" o:connectangles="0,0,0,0,0,0,0,0,0"/>
                        </v:shape>
                      </v:group>
                      <v:group id="Group 316" o:spid="_x0000_s1143" style="position:absolute;left:6253;top:867;width:37;height:90" coordorigin="6253,867" coordsize="37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">
                        <v:shape id="Freeform 317" o:spid="_x0000_s1144" style="position:absolute;left:6253;top:867;width:37;height:90;visibility:visible;mso-wrap-style:square;v-text-anchor:top" coordsize="37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" path="m,l29,71r1,13l37,90e" filled="f" strokeweight=".8pt">
                          <v:path arrowok="t" o:connecttype="custom" o:connectlocs="0,867;29,938;30,951;37,957" o:connectangles="0,0,0,0"/>
                        </v:shape>
                      </v:group>
                      <v:group id="Group 318" o:spid="_x0000_s1145" style="position:absolute;left:6236;top:693;width:110;height:122" coordorigin="6236,693" coordsize="110,1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">
                        <v:shape id="Freeform 319" o:spid="_x0000_s1146" style="position:absolute;left:6236;top:693;width:110;height:122;visibility:visible;mso-wrap-style:square;v-text-anchor:top" coordsize="110,1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" path="m,122l19,101,31,91,45,79,56,62,66,42,77,23,91,8,111,e" filled="f" strokeweight=".8pt">
                          <v:path arrowok="t" o:connecttype="custom" o:connectlocs="0,815;19,794;31,784;45,772;56,755;66,735;77,716;91,701;111,693" o:connectangles="0,0,0,0,0,0,0,0,0"/>
                        </v:shape>
                      </v:group>
                      <v:group id="Group 320" o:spid="_x0000_s1147" style="position:absolute;left:6262;top:687;width:59;height:16" coordorigin="6262,687" coordsize="5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">
                        <v:shape id="Freeform 321" o:spid="_x0000_s1148" style="position:absolute;left:6262;top:687;width:59;height:16;visibility:visible;mso-wrap-style:square;v-text-anchor:top" coordsize="5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" path="m58,16l30,12,13,7,,e" filled="f" strokeweight=".8pt">
                          <v:path arrowok="t" o:connecttype="custom" o:connectlocs="58,703;30,699;13,694;0,687" o:connectangles="0,0,0,0"/>
                        </v:shape>
                      </v:group>
                      <v:group id="Group 322" o:spid="_x0000_s1149" style="position:absolute;left:6143;top:624;width:109;height:169" coordorigin="6143,624" coordsize="109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">
                        <v:shape id="Freeform 323" o:spid="_x0000_s1150" style="position:absolute;left:6143;top:624;width:109;height:169;visibility:visible;mso-wrap-style:square;v-text-anchor:top" coordsize="109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" path="m,37l22,21,40,9,53,2,64,r9,3l108,80r1,27l105,128r-8,16l87,156r-9,7l71,167r-3,2e" filled="f" strokeweight=".8pt">
                          <v:path arrowok="t" o:connecttype="custom" o:connectlocs="0,661;22,645;40,633;53,626;64,624;73,627;108,704;109,731;105,752;97,768;87,780;78,787;71,791;68,793" o:connectangles="0,0,0,0,0,0,0,0,0,0,0,0,0,0"/>
                        </v:shape>
                      </v:group>
                      <v:group id="Group 324" o:spid="_x0000_s1151" style="position:absolute;left:6068;top:1157;width:212;height:42" coordorigin="6068,1157" coordsize="212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">
                        <v:shape id="Freeform 325" o:spid="_x0000_s1152" style="position:absolute;left:6068;top:1157;width:212;height:42;visibility:visible;mso-wrap-style:square;v-text-anchor:top" coordsize="212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" path="m,l59,29r57,12l131,40r16,-4l166,30r21,-7l212,14e" filled="f" strokeweight=".8pt">
                          <v:path arrowok="t" o:connecttype="custom" o:connectlocs="0,1157;59,1186;116,1198;131,1197;147,1193;166,1187;187,1180;212,1171" o:connectangles="0,0,0,0,0,0,0,0"/>
                        </v:shape>
                      </v:group>
                      <v:group id="Group 326" o:spid="_x0000_s1153" style="position:absolute;left:6278;top:1780;width:85;height:23" coordorigin="6278,1780" coordsize="85,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">
                        <v:shape id="Freeform 327" o:spid="_x0000_s1154" style="position:absolute;left:6278;top:1780;width:85;height:23;visibility:visible;mso-wrap-style:square;v-text-anchor:top" coordsize="85,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" path="m,l33,14r22,8l68,23r9,-5l85,7e" filled="f" strokeweight=".8pt">
                          <v:path arrowok="t" o:connecttype="custom" o:connectlocs="0,1780;33,1794;55,1802;68,1803;77,1798;85,1787" o:connectangles="0,0,0,0,0,0"/>
                        </v:shape>
                      </v:group>
                      <v:group id="Group 328" o:spid="_x0000_s1155" style="position:absolute;left:5988;top:1762;width:96;height:26" coordorigin="5988,1762" coordsize="96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">
                        <v:shape id="Freeform 329" o:spid="_x0000_s1156" style="position:absolute;left:5988;top:1762;width:96;height:26;visibility:visible;mso-wrap-style:square;v-text-anchor:top" coordsize="96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" path="m97,l79,13,65,20,50,24,30,26,,26e" filled="f" strokeweight=".8pt">
                          <v:path arrowok="t" o:connecttype="custom" o:connectlocs="97,1762;79,1775;65,1782;50,1786;30,1788;0,1788" o:connectangles="0,0,0,0,0,0"/>
                        </v:shape>
                      </v:group>
                      <v:group id="Group 330" o:spid="_x0000_s1157" style="position:absolute;left:6068;top:838;width:111;height:80" coordorigin="6068,838" coordsize="111,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">
                        <v:shape id="Freeform 331" o:spid="_x0000_s1158" style="position:absolute;left:6068;top:838;width:111;height:80;visibility:visible;mso-wrap-style:square;v-text-anchor:top" coordsize="111,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" path="m,l19,60,77,80r16,l111,77e" filled="f" strokeweight=".8pt">
                          <v:path arrowok="t" o:connecttype="custom" o:connectlocs="0,838;19,898;77,918;93,918;111,915" o:connectangles="0,0,0,0,0"/>
                        </v:shape>
                      </v:group>
                      <v:group id="Group 332" o:spid="_x0000_s1159" style="position:absolute;left:6052;top:608;width:79;height:39" coordorigin="6052,608" coordsize="79,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">
                        <v:shape id="Freeform 333" o:spid="_x0000_s1160" style="position:absolute;left:6052;top:608;width:79;height:39;visibility:visible;mso-wrap-style:square;v-text-anchor:top" coordsize="79,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" path="m2,l,24r23,6l41,36r15,3l79,37e" filled="f" strokeweight=".8pt">
                          <v:path arrowok="t" o:connecttype="custom" o:connectlocs="2,608;0,632;23,638;41,644;56,647;79,645" o:connectangles="0,0,0,0,0,0"/>
                        </v:shape>
                      </v:group>
                      <v:group id="Group 334" o:spid="_x0000_s1161" style="position:absolute;left:6779;top:823;width:1145;height:1077" coordorigin="6779,823" coordsize="1145,10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">
                        <v:shape id="Freeform 335" o:spid="_x0000_s1162" style="position:absolute;left:6779;top:823;width:1145;height:1077;visibility:visible;mso-wrap-style:square;v-text-anchor:top" coordsize="1145,10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" path="m974,510r,36l973,567r-4,12l962,590r21,23l1033,661r16,12l1069,691r13,19l1088,728r1,16l1087,755r-13,59l1055,891r-20,60l1029,962r27,16l1070,985r13,3l1095,992r15,6l1125,1006r11,8l1139,1022r-9,7l1113,1032r-21,2l1067,1035r-24,l963,1030r-38,-19l928,986r9,-21l941,920r3,-36l947,855r2,-24l950,813r-1,-14l928,741,874,704,816,685r-26,l766,686r-72,26l636,742r-52,32l573,788r-8,9l517,837r-62,44l436,895r-17,12l405,917r-9,8l372,940r-15,9l344,955r-23,11l297,978r-21,13l258,1003r-11,7l257,1026r-2,9l178,1064r-70,10l50,1077r-23,-1l8,1071,,1058r9,-16l30,1028r25,-11l79,1008r16,-5l161,981r48,-42l265,899r61,-39l347,846r50,-33l455,754r47,-60l515,678r11,-14l534,654r14,-13l564,621r17,-21l594,583r6,-8l633,566,607,501,556,460,504,421r-9,-7l485,407r-5,-13l484,374r13,-19l544,305r27,-23l582,272r48,-36l690,207r36,-5l758,203r10,-10l748,135r-1,-18l748,92,783,18,828,r19,3l897,44r14,41l911,120r-3,22l906,153r-17,21l896,188r-6,-2l901,191r30,13l955,214r19,8l989,230r11,8l1008,246r10,8l1034,265r20,11l1075,289r21,13l1114,314r12,11l1139,346r6,19l1145,381r-70,47l1054,439r-18,10l1026,458r-16,19l993,492r-36,35l949,557r-8,10l925,565r-22,-4l884,558r-12,-8l881,524r15,-20l910,491r30,-30l986,415r21,-37l1003,367,964,339r,92e" filled="f" strokeweight=".8pt">
                          <v:path arrowok="t" o:connecttype="custom" o:connectlocs="973,1390;983,1436;1069,1514;1089,1567;1055,1714;1056,1801;1095,1815;1136,1837;1113,1855;1043,1858;928,1809;944,1707;950,1636;874,1527;766,1509;584,1597;517,1660;419,1730;372,1763;321,1789;258,1826;255,1858;50,1900;0,1881;55,1840;161,1804;326,1683;455,1577;526,1487;564,1444;600,1398;556,1283;485,1230;497,1178;582,1095;726,1025;748,958;783,841;897,867;908,965;896,1011;931,1027;989,1053;1018,1077;1075,1112;1126,1148;1145,1204;1036,1272;993,1315;941,1390;884,1381;896,1327;986,1238;964,1162" o:connectangles="0,0,0,0,0,0,0,0,0,0,0,0,0,0,0,0,0,0,0,0,0,0,0,0,0,0,0,0,0,0,0,0,0,0,0,0,0,0,0,0,0,0,0,0,0,0,0,0,0,0,0,0,0,0"/>
                        </v:shape>
                      </v:group>
                      <v:group id="Group 336" o:spid="_x0000_s1163" style="position:absolute;left:7637;top:997;width:31;height:7" coordorigin="7637,997" coordsize="3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">
                        <v:shape id="Freeform 337" o:spid="_x0000_s1164" style="position:absolute;left:7637;top:997;width:31;height:7;visibility:visible;mso-wrap-style:square;v-text-anchor:top" coordsize="3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" path="m31,l24,,,7e" filled="f" strokeweight=".8pt">
                          <v:path arrowok="t" o:connecttype="custom" o:connectlocs="31,997;24,997;0,1004" o:connectangles="0,0,0"/>
                        </v:shape>
                      </v:group>
                      <v:group id="Group 338" o:spid="_x0000_s1165" style="position:absolute;left:7555;top:984;width:34;height:17" coordorigin="7555,984" coordsize="34,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nhHJyQAAAOI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">
                        <v:shape id="Freeform 339" o:spid="_x0000_s1166" style="position:absolute;left:7555;top:984;width:34;height:17;visibility:visible;mso-wrap-style:square;v-text-anchor:top" coordsize="34,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" path="m,l10,10r24,7e" filled="f" strokeweight=".8pt">
                          <v:path arrowok="t" o:connecttype="custom" o:connectlocs="0,984;10,994;34,1001" o:connectangles="0,0,0"/>
                        </v:shape>
                      </v:group>
                      <v:group id="Group 340" o:spid="_x0000_s1167" style="position:absolute;left:7535;top:1021;width:157;height:62" coordorigin="7535,1021" coordsize="157,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">
                        <v:shape id="Freeform 341" o:spid="_x0000_s1168" style="position:absolute;left:7535;top:1021;width:157;height:62;visibility:visible;mso-wrap-style:square;v-text-anchor:top" coordsize="157,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" path="m157,l106,48,71,63,60,61,48,55,34,46,18,33,,17e" filled="f" strokeweight=".8pt">
                          <v:path arrowok="t" o:connecttype="custom" o:connectlocs="157,1021;106,1069;71,1084;60,1082;48,1076;34,1067;18,1054;0,1038" o:connectangles="0,0,0,0,0,0,0,0"/>
                        </v:shape>
                      </v:group>
                      <v:group id="Group 342" o:spid="_x0000_s1169" style="position:absolute;left:7798;top:1146;width:93;height:60" coordorigin="7798,1146" coordsize="93,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">
                        <v:shape id="Freeform 343" o:spid="_x0000_s1170" style="position:absolute;left:7798;top:1146;width:93;height:60;visibility:visible;mso-wrap-style:square;v-text-anchor:top" coordsize="93,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" path="m,60l46,7,74,,93,3e" filled="f" strokeweight=".8pt">
                          <v:path arrowok="t" o:connecttype="custom" o:connectlocs="0,1206;46,1153;74,1146;93,1149" o:connectangles="0,0,0,0"/>
                        </v:shape>
                      </v:group>
                      <v:group id="Group 344" o:spid="_x0000_s1171" style="position:absolute;left:7290;top:1162;width:175;height:51" coordorigin="7290,1162" coordsize="175,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">
                        <v:shape id="Freeform 345" o:spid="_x0000_s1172" style="position:absolute;left:7290;top:1162;width:175;height:51;visibility:visible;mso-wrap-style:square;v-text-anchor:top" coordsize="175,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" path="m,3l25,7r16,5l56,19,86,37r24,9l127,50r7,1l175,e" filled="f" strokeweight=".8pt">
                          <v:path arrowok="t" o:connecttype="custom" o:connectlocs="0,1165;25,1169;41,1174;56,1181;86,1199;110,1208;127,1212;134,1213;175,1162" o:connectangles="0,0,0,0,0,0,0,0,0"/>
                        </v:shape>
                      </v:group>
                      <v:group id="Group 346" o:spid="_x0000_s1173" style="position:absolute;left:7424;top:1213;width:7;height:96" coordorigin="7424,1213" coordsize="7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">
                        <v:shape id="Freeform 347" o:spid="_x0000_s1174" style="position:absolute;left:7424;top:1213;width:7;height:96;visibility:visible;mso-wrap-style:square;v-text-anchor:top" coordsize="7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" path="m,l7,96e" filled="f" strokeweight=".8pt">
                          <v:path arrowok="t" o:connecttype="custom" o:connectlocs="0,1213;7,1309" o:connectangles="0,0"/>
                        </v:shape>
                      </v:group>
                      <v:group id="Group 348" o:spid="_x0000_s1175" style="position:absolute;left:7376;top:1209;width:166;height:178" coordorigin="7376,1209" coordsize="166,1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">
                        <v:shape id="Freeform 349" o:spid="_x0000_s1176" style="position:absolute;left:7376;top:1209;width:166;height:178;visibility:visible;mso-wrap-style:square;v-text-anchor:top" coordsize="166,1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" path="m,l2,22,13,37,24,51,35,69,47,89r11,17l68,118r10,3l95,113r22,-8l139,101r14,3l160,127r7,22l154,175r-13,3l128,178r-20,-3l86,169,64,162e" filled="f" strokeweight=".8pt">
                          <v:path arrowok="t" o:connecttype="custom" o:connectlocs="0,1209;2,1231;13,1246;24,1260;35,1278;47,1298;58,1315;68,1327;78,1330;95,1322;117,1314;139,1310;153,1313;160,1336;167,1358;154,1384;141,1387;128,1387;108,1384;86,1378;64,1371" o:connectangles="0,0,0,0,0,0,0,0,0,0,0,0,0,0,0,0,0,0,0,0,0"/>
                        </v:shape>
                      </v:group>
                      <v:group id="Group 350" o:spid="_x0000_s1177" style="position:absolute;left:7692;top:1312;width:37;height:20" coordorigin="7692,1312" coordsize="37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">
                        <v:shape id="Freeform 351" o:spid="_x0000_s1178" style="position:absolute;left:7692;top:1312;width:37;height:20;visibility:visible;mso-wrap-style:square;v-text-anchor:top" coordsize="37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" path="m,l23,16r13,4e" filled="f" strokeweight=".8pt">
                          <v:path arrowok="t" o:connecttype="custom" o:connectlocs="0,1312;23,1328;36,1332" o:connectangles="0,0,0"/>
                        </v:shape>
                      </v:group>
                      <v:group id="Group 352" o:spid="_x0000_s1179" style="position:absolute;left:7455;top:1329;width:9;height:30" coordorigin="7455,1329" coordsize="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">
                        <v:shape id="Freeform 353" o:spid="_x0000_s1180" style="position:absolute;left:7455;top:1329;width:9;height:30;visibility:visible;mso-wrap-style:square;v-text-anchor:top" coordsize="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" path="m,l9,20,4,30e" filled="f" strokeweight=".8pt">
                          <v:path arrowok="t" o:connecttype="custom" o:connectlocs="0,1329;9,1349;4,1359" o:connectangles="0,0,0"/>
                        </v:shape>
                      </v:group>
                      <v:group id="Group 354" o:spid="_x0000_s1181" style="position:absolute;left:7400;top:1397;width:333;height:26" coordorigin="7400,1397" coordsize="333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">
                        <v:shape id="Freeform 355" o:spid="_x0000_s1182" style="position:absolute;left:7400;top:1397;width:333;height:26;visibility:visible;mso-wrap-style:square;v-text-anchor:top" coordsize="333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" path="m,l10,12r14,4l50,18r15,l83,19r20,1l124,21r23,1l171,24r23,1l218,26r23,1l264,27r20,-1l303,25r16,-2l333,20e" filled="f" strokeweight=".8pt">
                          <v:path arrowok="t" o:connecttype="custom" o:connectlocs="0,1397;10,1409;24,1413;50,1415;65,1415;83,1416;103,1417;124,1418;147,1419;171,1421;194,1422;218,1423;241,1424;264,1424;284,1423;303,1422;319,1420;333,1417" o:connectangles="0,0,0,0,0,0,0,0,0,0,0,0,0,0,0,0,0,0"/>
                        </v:shape>
                      </v:group>
                      <v:group id="Group 356" o:spid="_x0000_s1183" style="position:absolute;left:8313;top:650;width:881;height:1257" coordorigin="8313,650" coordsize="881,12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">
                        <v:shape id="Freeform 357" o:spid="_x0000_s1184" style="position:absolute;left:8313;top:650;width:881;height:1257;visibility:visible;mso-wrap-style:square;v-text-anchor:top" coordsize="881,12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" path="m314,177r20,5l349,182r22,-4l409,171r9,-11l390,144,377,132r-5,-14l369,84,368,66,423,7,461,r17,3l540,35r24,37l575,82r16,7l604,100r72,17l729,150r50,51l815,274r11,65l827,351r4,22l834,397r7,17l853,441r7,14l869,469r6,19l879,508r1,22l879,550r-8,21l858,592r-15,19l829,629r-12,15l811,655r-3,17l802,693r-7,22l787,734r-12,23l763,776r-7,15l758,809r9,19l779,846r7,18l789,883r-1,24l784,934r-5,24l775,976r-3,9l786,1016r6,14l793,1053r-7,17l757,1085r-3,23l756,1123r9,20l772,1163r5,18l778,1198r-13,25l750,1236r-17,6l713,1244r-22,2l670,1248r-22,2l628,1252r-18,3l592,1257r-66,-7l512,1240r3,-6l538,1222r24,-13l621,1169r38,-60l661,1098r-34,-3l611,1093r-10,-1l589,1090r-13,-2l568,1083r3,-9l595,1058r22,-12l635,1037r15,-8l660,1021r-4,-35l653,963r-1,-16l652,935r1,-14l651,899r-6,-22l638,856r-8,-14l624,826r-5,-21l616,782r2,-17l622,754r5,-19l632,712r5,-25l641,662r5,-22l650,622r5,-17l658,582r1,-25l659,534r,-19l660,495r1,-23l664,450r5,-16l660,393r-7,-25l648,354r-6,-7l629,335,613,318,598,299,584,280,573,264r-9,-25l523,243r-68,6l424,250r-26,l376,249r-17,1l298,262r-56,4l223,266r-25,l171,267r-28,l119,268r-19,l89,268r-8,l59,272r-7,l39,277r-19,4l18,262r14,-8l43,252,22,236,12,226,2,208,,196r7,-4l35,204r21,7l72,214r19,l114,212r22,-3l155,206r12,-3l184,198r69,-14l312,177r2,xe" filled="f" strokeweight=".8pt">
                          <v:path arrowok="t" o:connecttype="custom" o:connectlocs="349,832;418,810;372,768;423,657;540,685;591,739;729,800;826,989;834,1047;860,1105;879,1158;871,1221;829,1279;808,1322;787,1384;756,1441;779,1496;788,1557;775,1626;792,1680;757,1735;765,1793;778,1848;733,1892;670,1898;610,1905;512,1890;562,1859;661,1748;601,1742;568,1733;617,1696;660,1671;652,1597;651,1549;630,1492;616,1432;627,1385;641,1312;655,1255;659,1184;661,1122;660,1043;642,997;598,949;564,889;424,900;359,900;223,916;143,917;89,918;52,922;18,912;22,886;0,846;56,861;114,862;167,853;312,827" o:connectangles="0,0,0,0,0,0,0,0,0,0,0,0,0,0,0,0,0,0,0,0,0,0,0,0,0,0,0,0,0,0,0,0,0,0,0,0,0,0,0,0,0,0,0,0,0,0,0,0,0,0,0,0,0,0,0,0,0,0,0"/>
                        </v:shape>
                      </v:group>
                      <v:group id="Group 358" o:spid="_x0000_s1185" style="position:absolute;left:8591;top:762;width:433;height:152" coordorigin="8591,762" coordsize="433,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">
                        <v:shape id="Freeform 359" o:spid="_x0000_s1186" style="position:absolute;left:8591;top:762;width:433;height:152;visibility:visible;mso-wrap-style:square;v-text-anchor:top" coordsize="433,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" path="m140,48r29,-7l188,37r14,-1l218,36r28,1l268,34r15,-6l294,20r13,-9l324,3,342,r20,3l418,42r15,28l433,83r-52,44l323,139r-19,-4l287,128r-20,-8l252,117r-20,-1l210,117r-78,4l84,125,,152e" filled="f" strokeweight=".8pt">
                          <v:path arrowok="t" o:connecttype="custom" o:connectlocs="140,810;169,803;188,799;202,798;218,798;246,799;268,796;283,790;294,782;307,773;324,765;342,762;362,765;418,804;433,832;433,845;381,889;323,901;304,897;287,890;267,882;252,879;232,878;210,879;132,883;84,887;0,914" o:connectangles="0,0,0,0,0,0,0,0,0,0,0,0,0,0,0,0,0,0,0,0,0,0,0,0,0,0,0"/>
                        </v:shape>
                      </v:group>
                      <v:group id="Group 360" o:spid="_x0000_s1187" style="position:absolute;left:8977;top:1666;width:3;height:66" coordorigin="8977,1666" coordsize="3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">
                        <v:shape id="Freeform 361" o:spid="_x0000_s1188" style="position:absolute;left:8977;top:1666;width:3;height:66;visibility:visible;mso-wrap-style:square;v-text-anchor:top" coordsize="3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" path="m,l2,35,3,54,1,66e" filled="f" strokeweight=".8pt">
                          <v:path arrowok="t" o:connecttype="custom" o:connectlocs="0,1666;2,1701;3,1720;1,1732" o:connectangles="0,0,0,0"/>
                        </v:shape>
                      </v:group>
                      <v:group id="Group 362" o:spid="_x0000_s1189" style="position:absolute;left:9064;top:1448;width:15;height:308" coordorigin="9064,1448" coordsize="15,3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">
                        <v:shape id="Freeform 363" o:spid="_x0000_s1190" style="position:absolute;left:9064;top:1448;width:15;height:308;visibility:visible;mso-wrap-style:square;v-text-anchor:top" coordsize="15,3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" path="m4,l14,65r1,34l13,121r-3,22l6,164,3,183,,201r,25l1,253r2,25l5,297r1,11e" filled="f" strokeweight=".8pt">
                          <v:path arrowok="t" o:connecttype="custom" o:connectlocs="4,1448;14,1513;15,1547;13,1569;10,1591;6,1612;3,1631;0,1649;0,1674;1,1701;3,1726;5,1745;6,1756" o:connectangles="0,0,0,0,0,0,0,0,0,0,0,0,0"/>
                        </v:shape>
                      </v:group>
                      <v:group id="Group 364" o:spid="_x0000_s1191" style="position:absolute;left:9063;top:1658;width:31;height:4" coordorigin="9063,1658" coordsize="3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">
                        <v:shape id="Freeform 365" o:spid="_x0000_s1192" style="position:absolute;left:9063;top:1658;width:31;height:4;visibility:visible;mso-wrap-style:square;v-text-anchor:top" coordsize="3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" path="m,4l9,,31,4e" filled="f" strokeweight=".8pt">
                          <v:path arrowok="t" o:connecttype="custom" o:connectlocs="0,1662;9,1658;31,1662" o:connectangles="0,0,0"/>
                        </v:shape>
                      </v:group>
                      <v:group id="Group 366" o:spid="_x0000_s1193" style="position:absolute;left:8977;top:1780;width:97;height:10" coordorigin="8977,1780" coordsize="97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">
                        <v:shape id="Freeform 367" o:spid="_x0000_s1194" style="position:absolute;left:8977;top:1780;width:97;height:10;visibility:visible;mso-wrap-style:square;v-text-anchor:top" coordsize="97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" path="m97,6l68,8,47,10,31,9,17,6,,e" filled="f" strokeweight=".8pt">
                          <v:path arrowok="t" o:connecttype="custom" o:connectlocs="97,1786;68,1788;47,1790;31,1789;17,1786;0,1780" o:connectangles="0,0,0,0,0,0"/>
                        </v:shape>
                      </v:group>
                      <v:group id="Group 368" o:spid="_x0000_s1195" style="position:absolute;left:8981;top:1050;width:161;height:45" coordorigin="8981,1050" coordsize="161,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">
                        <v:shape id="Freeform 369" o:spid="_x0000_s1196" style="position:absolute;left:8981;top:1050;width:161;height:45;visibility:visible;mso-wrap-style:square;v-text-anchor:top" coordsize="161,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" path="m,45l59,9,102,r16,2l137,5r24,6e" filled="f" strokeweight=".8pt">
                          <v:path arrowok="t" o:connecttype="custom" o:connectlocs="0,1095;59,1059;102,1050;118,1052;137,1055;161,1061" o:connectangles="0,0,0,0,0,0"/>
                        </v:shape>
                      </v:group>
                      <v:group id="Group 370" o:spid="_x0000_s1197" style="position:absolute;left:8786;top:728;width:35;height:31" coordorigin="8786,728" coordsize="35,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">
                        <v:shape id="Freeform 371" o:spid="_x0000_s1198" style="position:absolute;left:8786;top:728;width:35;height:31;visibility:visible;mso-wrap-style:square;v-text-anchor:top" coordsize="35,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" path="m,16l14,,25,11,36,22r,9e" filled="f" strokeweight=".8pt">
                          <v:path arrowok="t" o:connecttype="custom" o:connectlocs="0,744;14,728;25,739;36,750;36,759" o:connectangles="0,0,0,0,0"/>
                        </v:shape>
                      </v:group>
                      <v:group id="Group 372" o:spid="_x0000_s1199" style="position:absolute;left:9696;top:895;width:857;height:1007" coordorigin="9696,895" coordsize="857,10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">
                        <v:shape id="Freeform 373" o:spid="_x0000_s1200" style="position:absolute;left:9696;top:895;width:857;height:1007;visibility:visible;mso-wrap-style:square;v-text-anchor:top" coordsize="857,10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" path="m45,333l3,397,,424r5,22l14,463r12,14l38,487r10,8l61,506r18,13l99,533r19,13l130,555r14,12l161,584r16,16l197,612r18,13l226,640r-2,17l215,677r-12,20l191,714r-7,17l176,752r-6,22l166,794r-2,17l165,838r2,23l169,873r-14,23l120,966r-2,15l125,994r70,9l268,1006r41,1l324,1002r11,-12l320,974r-18,-8l280,951,262,937,249,925,235,905r,-16l254,871r9,-13l269,840r6,-17l306,752r11,-23l348,734r12,8l368,762r10,22l412,839r61,41l493,893r14,10l518,916r16,18l575,978r37,11l638,983r56,-30l722,925r18,-18l755,891r10,-14l758,862r-20,-4l722,863r-15,8l690,877r-22,3l637,877r-27,-3l538,833,497,777,458,712,443,673,433,654,421,638,407,624,391,608,375,590,334,542,321,511r10,-9l352,494r21,-11l434,438r46,-47l494,375r17,-17l528,343r10,-11l550,313r12,-20l617,249r5,-33l648,195r14,-8l673,187r23,9l717,201r16,l747,198r14,l763,191r3,-7l775,178r11,-7l798,164r6,-18l811,127r19,-11l855,107r2,-16l856,79,818,29,752,2,732,,714,1,655,34,631,68,621,86r-6,14l590,118r-11,6l552,128r-16,l520,124r-21,-4l477,116r-62,9l358,153r-34,5l305,163r-11,5l281,178r-19,11l198,225r-45,23l134,260,99,282,76,297,62,308r-9,8l48,325r-3,8xe" filled="f" strokeweight=".8pt">
                          <v:path arrowok="t" o:connecttype="custom" o:connectlocs="0,1319;26,1372;61,1401;118,1441;161,1479;215,1520;215,1572;184,1626;166,1689;167,1756;120,1861;195,1898;324,1897;302,1861;249,1820;254,1766;275,1718;348,1629;378,1679;493,1788;534,1829;638,1878;740,1802;758,1757;707,1766;637,1772;497,1672;433,1549;391,1503;321,1406;373,1378;494,1270;538,1227;617,1144;662,1082;717,1096;761,1093;775,1073;804,1041;855,1002;818,924;714,896;621,981;579,1019;520,1019;415,1020;305,1058;262,1084;134,1155;62,1203;45,1228" o:connectangles="0,0,0,0,0,0,0,0,0,0,0,0,0,0,0,0,0,0,0,0,0,0,0,0,0,0,0,0,0,0,0,0,0,0,0,0,0,0,0,0,0,0,0,0,0,0,0,0,0,0,0"/>
                        </v:shape>
                      </v:group>
                      <v:group id="Group 374" o:spid="_x0000_s1201" style="position:absolute;left:10010;top:1048;width:44;height:107" coordorigin="10010,1048" coordsize="44,1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">
                        <v:shape id="Freeform 375" o:spid="_x0000_s1202" style="position:absolute;left:10010;top:1048;width:44;height:107;visibility:visible;mso-wrap-style:square;v-text-anchor:top" coordsize="44,1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" path="m44,l18,16,4,29,,41,2,58,12,91r8,15e" filled="f" strokeweight=".8pt">
                          <v:path arrowok="t" o:connecttype="custom" o:connectlocs="44,1048;18,1064;4,1077;0,1089;2,1106;12,1139;20,1154" o:connectangles="0,0,0,0,0,0,0"/>
                        </v:shape>
                      </v:group>
                      <v:group id="Group 376" o:spid="_x0000_s1203" style="position:absolute;left:9988;top:1047;width:273;height:302" coordorigin="9988,1047" coordsize="273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">
                        <v:shape id="Freeform 377" o:spid="_x0000_s1204" style="position:absolute;left:9988;top:1047;width:273;height:302;visibility:visible;mso-wrap-style:square;v-text-anchor:top" coordsize="273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" path="m119,44l100,36,98,29r14,-9l134,11,157,4,178,1,197,r14,l228,2r19,4l264,17r9,19l264,72,252,87r-8,2l201,112r-36,55l126,187r-24,12l84,209r-10,5l28,254,,288r,13e" filled="f" strokeweight=".8pt">
                          <v:path arrowok="t" o:connecttype="custom" o:connectlocs="119,1091;100,1083;98,1076;112,1067;134,1058;157,1051;178,1048;197,1047;211,1047;228,1049;247,1053;264,1064;273,1083;264,1119;252,1134;244,1136;201,1159;165,1214;126,1234;102,1246;84,1256;74,1261;28,1301;0,1335;0,1348" o:connectangles="0,0,0,0,0,0,0,0,0,0,0,0,0,0,0,0,0,0,0,0,0,0,0,0,0"/>
                        </v:shape>
                      </v:group>
                      <v:group id="Group 378" o:spid="_x0000_s1205" style="position:absolute;left:9911;top:1091;width:185;height:305" coordorigin="9911,1091" coordsize="185,3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">
                        <v:shape id="Freeform 379" o:spid="_x0000_s1206" style="position:absolute;left:9911;top:1091;width:185;height:305;visibility:visible;mso-wrap-style:square;v-text-anchor:top" coordsize="185,3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" path="m185,l173,4,157,23,141,41,124,60,113,73,102,97r-7,14l86,126,72,148,61,163r-8,13l40,199r-8,15l20,226r-7,15l5,266,,284r18,21e" filled="f" strokeweight=".8pt">
                          <v:path arrowok="t" o:connecttype="custom" o:connectlocs="185,1091;173,1095;157,1114;141,1132;124,1151;113,1164;102,1188;95,1202;86,1217;72,1239;61,1254;53,1267;40,1290;32,1305;20,1317;13,1332;5,1357;0,1375;18,1396" o:connectangles="0,0,0,0,0,0,0,0,0,0,0,0,0,0,0,0,0,0,0"/>
                        </v:shape>
                      </v:group>
                      <v:group id="Group 380" o:spid="_x0000_s1207" style="position:absolute;left:9830;top:1155;width:95;height:169" coordorigin="9830,1155" coordsize="95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">
                        <v:shape id="Freeform 381" o:spid="_x0000_s1208" style="position:absolute;left:9830;top:1155;width:95;height:169;visibility:visible;mso-wrap-style:square;v-text-anchor:top" coordsize="95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" path="m,l64,42,94,96r1,19l95,139r-1,29e" filled="f" strokeweight=".8pt">
                          <v:path arrowok="t" o:connecttype="custom" o:connectlocs="0,1155;64,1197;94,1251;95,1270;95,1294;94,1323" o:connectangles="0,0,0,0,0,0"/>
                        </v:shape>
                      </v:group>
                      <v:group id="Group 382" o:spid="_x0000_s1209" style="position:absolute;left:10011;top:1428;width:47;height:185" coordorigin="10011,1428" coordsize="47,1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">
                        <v:shape id="Freeform 383" o:spid="_x0000_s1210" style="position:absolute;left:10011;top:1428;width:47;height:185;visibility:visible;mso-wrap-style:square;v-text-anchor:top" coordsize="47,1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" path="m,l35,52r12,60l41,132,31,151,20,168,9,185e" filled="f" strokeweight=".8pt">
                          <v:path arrowok="t" o:connecttype="custom" o:connectlocs="0,1428;35,1480;47,1540;41,1560;31,1579;20,1596;9,1613" o:connectangles="0,0,0,0,0,0,0"/>
                        </v:shape>
                      </v:group>
                      <v:group id="Group 384" o:spid="_x0000_s1211" style="position:absolute;left:9865;top:1759;width:50;height:26" coordorigin="9865,1759" coordsize="50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">
                        <v:shape id="Freeform 385" o:spid="_x0000_s1212" style="position:absolute;left:9865;top:1759;width:50;height:26;visibility:visible;mso-wrap-style:square;v-text-anchor:top" coordsize="50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" path="m,l19,17r14,7l50,26e" filled="f" strokeweight=".8pt">
                          <v:path arrowok="t" o:connecttype="custom" o:connectlocs="0,1759;19,1776;33,1783;50,1785" o:connectangles="0,0,0,0"/>
                        </v:shape>
                      </v:group>
                      <v:group id="Group 386" o:spid="_x0000_s1213" style="position:absolute;left:10205;top:1775;width:37;height:27" coordorigin="10205,1775" coordsize="37,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">
                        <v:shape id="Freeform 387" o:spid="_x0000_s1214" style="position:absolute;left:10205;top:1775;width:37;height:27;visibility:visible;mso-wrap-style:square;v-text-anchor:top" coordsize="37,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" path="m,25r13,2l23,20,38,e" filled="f" strokeweight=".8pt">
                          <v:path arrowok="t" o:connecttype="custom" o:connectlocs="0,1800;13,1802;23,1795;38,1775" o:connectangles="0,0,0,0"/>
                        </v:shape>
                      </v:group>
                      <v:group id="Group 388" o:spid="_x0000_s1215" style="position:absolute;left:9916;top:1241;width:191;height:194" coordorigin="9916,1241" coordsize="191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">
                        <v:shape id="Freeform 389" o:spid="_x0000_s1216" style="position:absolute;left:9916;top:1241;width:191;height:194;visibility:visible;mso-wrap-style:square;v-text-anchor:top" coordsize="191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" path="m191,l154,59r-50,46l61,114,35,131r-11,7l9,154,,170r8,10l24,185r21,9l52,194r15,-1l90,190e" filled="f" strokeweight=".8pt">
                          <v:path arrowok="t" o:connecttype="custom" o:connectlocs="191,1241;154,1300;104,1346;61,1355;35,1372;24,1379;9,1395;0,1411;8,1421;24,1426;45,1435;52,1435;67,1434;90,1431" o:connectangles="0,0,0,0,0,0,0,0,0,0,0,0,0,0"/>
                        </v:shape>
                      </v:group>
                      <v:group id="Group 390" o:spid="_x0000_s1217" style="position:absolute;left:10182;top:1196;width:69;height:21" coordorigin="10182,1196" coordsize="69,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">
                        <v:shape id="Freeform 391" o:spid="_x0000_s1218" style="position:absolute;left:10182;top:1196;width:69;height:21;visibility:visible;mso-wrap-style:square;v-text-anchor:top" coordsize="69,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" path="m69,l44,13,27,20,14,21,,16e" filled="f" strokeweight=".8pt">
                          <v:path arrowok="t" o:connecttype="custom" o:connectlocs="69,1196;44,1209;27,1216;14,1217;0,1212" o:connectangles="0,0,0,0,0"/>
                        </v:shape>
                      </v:group>
                      <v:group id="Group 392" o:spid="_x0000_s1219" style="position:absolute;left:10388;top:983;width:37;height:33" coordorigin="10388,983" coordsize="37,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">
                        <v:shape id="Freeform 393" o:spid="_x0000_s1220" style="position:absolute;left:10388;top:983;width:37;height:33;visibility:visible;mso-wrap-style:square;v-text-anchor:top" coordsize="37,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" path="m37,10l17,,9,10,,33e" filled="f" strokeweight=".8pt">
                          <v:path arrowok="t" o:connecttype="custom" o:connectlocs="37,993;17,983;9,993;0,1016" o:connectangles="0,0,0,0"/>
                        </v:shape>
                      </v:group>
                      <v:group id="Group 394" o:spid="_x0000_s1221" style="position:absolute;left:10260;top:1095;width:57;height:18" coordorigin="10260,1095" coordsize="57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">
                        <v:shape id="Freeform 395" o:spid="_x0000_s1222" style="position:absolute;left:10260;top:1095;width:57;height:18;visibility:visible;mso-wrap-style:square;v-text-anchor:top" coordsize="57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" path="m57,l29,1,14,6,,18e" filled="f" strokeweight=".8pt">
                          <v:path arrowok="t" o:connecttype="custom" o:connectlocs="57,1095;29,1096;14,1101;0,1113" o:connectangles="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37C8B94E" wp14:editId="2A79B73C">
                      <wp:simplePos x="0" y="0"/>
                      <wp:positionH relativeFrom="page">
                        <wp:posOffset>534035</wp:posOffset>
                      </wp:positionH>
                      <wp:positionV relativeFrom="paragraph">
                        <wp:posOffset>5862955</wp:posOffset>
                      </wp:positionV>
                      <wp:extent cx="6299835" cy="1735455"/>
                      <wp:effectExtent l="0" t="0" r="5715" b="0"/>
                      <wp:wrapNone/>
                      <wp:docPr id="1534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99835" cy="1735455"/>
                                <a:chOff x="841" y="365"/>
                                <a:chExt cx="9921" cy="2733"/>
                              </a:xfrm>
                            </wpg:grpSpPr>
                            <wpg:grpSp>
                              <wpg:cNvPr id="1535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501"/>
                                  <a:ext cx="9881" cy="2577"/>
                                  <a:chOff x="861" y="501"/>
                                  <a:chExt cx="9881" cy="2577"/>
                                </a:xfrm>
                              </wpg:grpSpPr>
                              <wps:wsp>
                                <wps:cNvPr id="1536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501"/>
                                    <a:ext cx="9881" cy="2577"/>
                                  </a:xfrm>
                                  <a:custGeom>
                                    <a:avLst/>
                                    <a:gdLst>
                                      <a:gd name="T0" fmla="+- 0 1058 861"/>
                                      <a:gd name="T1" fmla="*/ T0 w 9881"/>
                                      <a:gd name="T2" fmla="+- 0 501 501"/>
                                      <a:gd name="T3" fmla="*/ 501 h 2577"/>
                                      <a:gd name="T4" fmla="+- 0 989 861"/>
                                      <a:gd name="T5" fmla="*/ T4 w 9881"/>
                                      <a:gd name="T6" fmla="+- 0 502 501"/>
                                      <a:gd name="T7" fmla="*/ 502 h 2577"/>
                                      <a:gd name="T8" fmla="+- 0 919 861"/>
                                      <a:gd name="T9" fmla="*/ T8 w 9881"/>
                                      <a:gd name="T10" fmla="+- 0 511 501"/>
                                      <a:gd name="T11" fmla="*/ 511 h 2577"/>
                                      <a:gd name="T12" fmla="+- 0 873 861"/>
                                      <a:gd name="T13" fmla="*/ T12 w 9881"/>
                                      <a:gd name="T14" fmla="+- 0 552 501"/>
                                      <a:gd name="T15" fmla="*/ 552 h 2577"/>
                                      <a:gd name="T16" fmla="+- 0 862 861"/>
                                      <a:gd name="T17" fmla="*/ T16 w 9881"/>
                                      <a:gd name="T18" fmla="+- 0 617 501"/>
                                      <a:gd name="T19" fmla="*/ 617 h 2577"/>
                                      <a:gd name="T20" fmla="+- 0 861 861"/>
                                      <a:gd name="T21" fmla="*/ T20 w 9881"/>
                                      <a:gd name="T22" fmla="+- 0 2898 501"/>
                                      <a:gd name="T23" fmla="*/ 2898 h 2577"/>
                                      <a:gd name="T24" fmla="+- 0 861 861"/>
                                      <a:gd name="T25" fmla="*/ T24 w 9881"/>
                                      <a:gd name="T26" fmla="+- 0 2917 501"/>
                                      <a:gd name="T27" fmla="*/ 2917 h 2577"/>
                                      <a:gd name="T28" fmla="+- 0 866 861"/>
                                      <a:gd name="T29" fmla="*/ T28 w 9881"/>
                                      <a:gd name="T30" fmla="+- 0 3000 501"/>
                                      <a:gd name="T31" fmla="*/ 3000 h 2577"/>
                                      <a:gd name="T32" fmla="+- 0 897 861"/>
                                      <a:gd name="T33" fmla="*/ T32 w 9881"/>
                                      <a:gd name="T34" fmla="+- 0 3058 501"/>
                                      <a:gd name="T35" fmla="*/ 3058 h 2577"/>
                                      <a:gd name="T36" fmla="+- 0 976 861"/>
                                      <a:gd name="T37" fmla="*/ T36 w 9881"/>
                                      <a:gd name="T38" fmla="+- 0 3076 501"/>
                                      <a:gd name="T39" fmla="*/ 3076 h 2577"/>
                                      <a:gd name="T40" fmla="+- 0 1041 861"/>
                                      <a:gd name="T41" fmla="*/ T40 w 9881"/>
                                      <a:gd name="T42" fmla="+- 0 3078 501"/>
                                      <a:gd name="T43" fmla="*/ 3078 h 2577"/>
                                      <a:gd name="T44" fmla="+- 0 1081 861"/>
                                      <a:gd name="T45" fmla="*/ T44 w 9881"/>
                                      <a:gd name="T46" fmla="+- 0 3078 501"/>
                                      <a:gd name="T47" fmla="*/ 3078 h 2577"/>
                                      <a:gd name="T48" fmla="+- 0 10582 861"/>
                                      <a:gd name="T49" fmla="*/ T48 w 9881"/>
                                      <a:gd name="T50" fmla="+- 0 3078 501"/>
                                      <a:gd name="T51" fmla="*/ 3078 h 2577"/>
                                      <a:gd name="T52" fmla="+- 0 10664 861"/>
                                      <a:gd name="T53" fmla="*/ T52 w 9881"/>
                                      <a:gd name="T54" fmla="+- 0 3072 501"/>
                                      <a:gd name="T55" fmla="*/ 3072 h 2577"/>
                                      <a:gd name="T56" fmla="+- 0 10722 861"/>
                                      <a:gd name="T57" fmla="*/ T56 w 9881"/>
                                      <a:gd name="T58" fmla="+- 0 3041 501"/>
                                      <a:gd name="T59" fmla="*/ 3041 h 2577"/>
                                      <a:gd name="T60" fmla="+- 0 10740 861"/>
                                      <a:gd name="T61" fmla="*/ T60 w 9881"/>
                                      <a:gd name="T62" fmla="+- 0 2962 501"/>
                                      <a:gd name="T63" fmla="*/ 2962 h 2577"/>
                                      <a:gd name="T64" fmla="+- 0 10742 861"/>
                                      <a:gd name="T65" fmla="*/ T64 w 9881"/>
                                      <a:gd name="T66" fmla="+- 0 2898 501"/>
                                      <a:gd name="T67" fmla="*/ 2898 h 2577"/>
                                      <a:gd name="T68" fmla="+- 0 10742 861"/>
                                      <a:gd name="T69" fmla="*/ T68 w 9881"/>
                                      <a:gd name="T70" fmla="+- 0 661 501"/>
                                      <a:gd name="T71" fmla="*/ 661 h 2577"/>
                                      <a:gd name="T72" fmla="+- 0 10736 861"/>
                                      <a:gd name="T73" fmla="*/ T72 w 9881"/>
                                      <a:gd name="T74" fmla="+- 0 579 501"/>
                                      <a:gd name="T75" fmla="*/ 579 h 2577"/>
                                      <a:gd name="T76" fmla="+- 0 10705 861"/>
                                      <a:gd name="T77" fmla="*/ T76 w 9881"/>
                                      <a:gd name="T78" fmla="+- 0 521 501"/>
                                      <a:gd name="T79" fmla="*/ 521 h 2577"/>
                                      <a:gd name="T80" fmla="+- 0 10626 861"/>
                                      <a:gd name="T81" fmla="*/ T80 w 9881"/>
                                      <a:gd name="T82" fmla="+- 0 503 501"/>
                                      <a:gd name="T83" fmla="*/ 503 h 2577"/>
                                      <a:gd name="T84" fmla="+- 0 10562 861"/>
                                      <a:gd name="T85" fmla="*/ T84 w 9881"/>
                                      <a:gd name="T86" fmla="+- 0 501 501"/>
                                      <a:gd name="T87" fmla="*/ 501 h 2577"/>
                                      <a:gd name="T88" fmla="+- 0 1058 861"/>
                                      <a:gd name="T89" fmla="*/ T88 w 9881"/>
                                      <a:gd name="T90" fmla="+- 0 501 501"/>
                                      <a:gd name="T91" fmla="*/ 501 h 25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</a:cxnLst>
                                    <a:rect l="0" t="0" r="r" b="b"/>
                                    <a:pathLst>
                                      <a:path w="9881" h="2577">
                                        <a:moveTo>
                                          <a:pt x="197" y="0"/>
                                        </a:moveTo>
                                        <a:lnTo>
                                          <a:pt x="128" y="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0" y="2397"/>
                                        </a:lnTo>
                                        <a:lnTo>
                                          <a:pt x="0" y="2416"/>
                                        </a:lnTo>
                                        <a:lnTo>
                                          <a:pt x="5" y="2499"/>
                                        </a:lnTo>
                                        <a:lnTo>
                                          <a:pt x="36" y="2557"/>
                                        </a:lnTo>
                                        <a:lnTo>
                                          <a:pt x="115" y="2575"/>
                                        </a:lnTo>
                                        <a:lnTo>
                                          <a:pt x="180" y="2577"/>
                                        </a:lnTo>
                                        <a:lnTo>
                                          <a:pt x="220" y="2577"/>
                                        </a:lnTo>
                                        <a:lnTo>
                                          <a:pt x="9721" y="2577"/>
                                        </a:lnTo>
                                        <a:lnTo>
                                          <a:pt x="9803" y="2571"/>
                                        </a:lnTo>
                                        <a:lnTo>
                                          <a:pt x="9861" y="2540"/>
                                        </a:lnTo>
                                        <a:lnTo>
                                          <a:pt x="9879" y="2461"/>
                                        </a:lnTo>
                                        <a:lnTo>
                                          <a:pt x="9881" y="2397"/>
                                        </a:lnTo>
                                        <a:lnTo>
                                          <a:pt x="9881" y="160"/>
                                        </a:lnTo>
                                        <a:lnTo>
                                          <a:pt x="9875" y="78"/>
                                        </a:lnTo>
                                        <a:lnTo>
                                          <a:pt x="9844" y="2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1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B9B9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37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501"/>
                                  <a:ext cx="9881" cy="2577"/>
                                  <a:chOff x="861" y="501"/>
                                  <a:chExt cx="9881" cy="2577"/>
                                </a:xfrm>
                              </wpg:grpSpPr>
                              <wps:wsp>
                                <wps:cNvPr id="1538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501"/>
                                    <a:ext cx="9881" cy="2577"/>
                                  </a:xfrm>
                                  <a:custGeom>
                                    <a:avLst/>
                                    <a:gdLst>
                                      <a:gd name="T0" fmla="+- 0 1081 861"/>
                                      <a:gd name="T1" fmla="*/ T0 w 9881"/>
                                      <a:gd name="T2" fmla="+- 0 3078 501"/>
                                      <a:gd name="T3" fmla="*/ 3078 h 2577"/>
                                      <a:gd name="T4" fmla="+- 0 1006 861"/>
                                      <a:gd name="T5" fmla="*/ T4 w 9881"/>
                                      <a:gd name="T6" fmla="+- 0 3077 501"/>
                                      <a:gd name="T7" fmla="*/ 3077 h 2577"/>
                                      <a:gd name="T8" fmla="+- 0 929 861"/>
                                      <a:gd name="T9" fmla="*/ T8 w 9881"/>
                                      <a:gd name="T10" fmla="+- 0 3071 501"/>
                                      <a:gd name="T11" fmla="*/ 3071 h 2577"/>
                                      <a:gd name="T12" fmla="+- 0 877 861"/>
                                      <a:gd name="T13" fmla="*/ T12 w 9881"/>
                                      <a:gd name="T14" fmla="+- 0 3035 501"/>
                                      <a:gd name="T15" fmla="*/ 3035 h 2577"/>
                                      <a:gd name="T16" fmla="+- 0 863 861"/>
                                      <a:gd name="T17" fmla="*/ T16 w 9881"/>
                                      <a:gd name="T18" fmla="+- 0 2977 501"/>
                                      <a:gd name="T19" fmla="*/ 2977 h 2577"/>
                                      <a:gd name="T20" fmla="+- 0 861 861"/>
                                      <a:gd name="T21" fmla="*/ T20 w 9881"/>
                                      <a:gd name="T22" fmla="+- 0 2881 501"/>
                                      <a:gd name="T23" fmla="*/ 2881 h 2577"/>
                                      <a:gd name="T24" fmla="+- 0 861 861"/>
                                      <a:gd name="T25" fmla="*/ T24 w 9881"/>
                                      <a:gd name="T26" fmla="+- 0 721 501"/>
                                      <a:gd name="T27" fmla="*/ 721 h 2577"/>
                                      <a:gd name="T28" fmla="+- 0 861 861"/>
                                      <a:gd name="T29" fmla="*/ T28 w 9881"/>
                                      <a:gd name="T30" fmla="+- 0 681 501"/>
                                      <a:gd name="T31" fmla="*/ 681 h 2577"/>
                                      <a:gd name="T32" fmla="+- 0 862 861"/>
                                      <a:gd name="T33" fmla="*/ T32 w 9881"/>
                                      <a:gd name="T34" fmla="+- 0 617 501"/>
                                      <a:gd name="T35" fmla="*/ 617 h 2577"/>
                                      <a:gd name="T36" fmla="+- 0 873 861"/>
                                      <a:gd name="T37" fmla="*/ T36 w 9881"/>
                                      <a:gd name="T38" fmla="+- 0 552 501"/>
                                      <a:gd name="T39" fmla="*/ 552 h 2577"/>
                                      <a:gd name="T40" fmla="+- 0 919 861"/>
                                      <a:gd name="T41" fmla="*/ T40 w 9881"/>
                                      <a:gd name="T42" fmla="+- 0 511 501"/>
                                      <a:gd name="T43" fmla="*/ 511 h 2577"/>
                                      <a:gd name="T44" fmla="+- 0 989 861"/>
                                      <a:gd name="T45" fmla="*/ T44 w 9881"/>
                                      <a:gd name="T46" fmla="+- 0 502 501"/>
                                      <a:gd name="T47" fmla="*/ 502 h 2577"/>
                                      <a:gd name="T48" fmla="+- 0 1058 861"/>
                                      <a:gd name="T49" fmla="*/ T48 w 9881"/>
                                      <a:gd name="T50" fmla="+- 0 501 501"/>
                                      <a:gd name="T51" fmla="*/ 501 h 2577"/>
                                      <a:gd name="T52" fmla="+- 0 10522 861"/>
                                      <a:gd name="T53" fmla="*/ T52 w 9881"/>
                                      <a:gd name="T54" fmla="+- 0 501 501"/>
                                      <a:gd name="T55" fmla="*/ 501 h 2577"/>
                                      <a:gd name="T56" fmla="+- 0 10562 861"/>
                                      <a:gd name="T57" fmla="*/ T56 w 9881"/>
                                      <a:gd name="T58" fmla="+- 0 501 501"/>
                                      <a:gd name="T59" fmla="*/ 501 h 2577"/>
                                      <a:gd name="T60" fmla="+- 0 10626 861"/>
                                      <a:gd name="T61" fmla="*/ T60 w 9881"/>
                                      <a:gd name="T62" fmla="+- 0 503 501"/>
                                      <a:gd name="T63" fmla="*/ 503 h 2577"/>
                                      <a:gd name="T64" fmla="+- 0 10691 861"/>
                                      <a:gd name="T65" fmla="*/ T64 w 9881"/>
                                      <a:gd name="T66" fmla="+- 0 514 501"/>
                                      <a:gd name="T67" fmla="*/ 514 h 2577"/>
                                      <a:gd name="T68" fmla="+- 0 10732 861"/>
                                      <a:gd name="T69" fmla="*/ T68 w 9881"/>
                                      <a:gd name="T70" fmla="+- 0 559 501"/>
                                      <a:gd name="T71" fmla="*/ 559 h 2577"/>
                                      <a:gd name="T72" fmla="+- 0 10741 861"/>
                                      <a:gd name="T73" fmla="*/ T72 w 9881"/>
                                      <a:gd name="T74" fmla="+- 0 629 501"/>
                                      <a:gd name="T75" fmla="*/ 629 h 2577"/>
                                      <a:gd name="T76" fmla="+- 0 10742 861"/>
                                      <a:gd name="T77" fmla="*/ T76 w 9881"/>
                                      <a:gd name="T78" fmla="+- 0 698 501"/>
                                      <a:gd name="T79" fmla="*/ 698 h 2577"/>
                                      <a:gd name="T80" fmla="+- 0 10742 861"/>
                                      <a:gd name="T81" fmla="*/ T80 w 9881"/>
                                      <a:gd name="T82" fmla="+- 0 2858 501"/>
                                      <a:gd name="T83" fmla="*/ 2858 h 2577"/>
                                      <a:gd name="T84" fmla="+- 0 10742 861"/>
                                      <a:gd name="T85" fmla="*/ T84 w 9881"/>
                                      <a:gd name="T86" fmla="+- 0 2898 501"/>
                                      <a:gd name="T87" fmla="*/ 2898 h 2577"/>
                                      <a:gd name="T88" fmla="+- 0 10740 861"/>
                                      <a:gd name="T89" fmla="*/ T88 w 9881"/>
                                      <a:gd name="T90" fmla="+- 0 2962 501"/>
                                      <a:gd name="T91" fmla="*/ 2962 h 2577"/>
                                      <a:gd name="T92" fmla="+- 0 10729 861"/>
                                      <a:gd name="T93" fmla="*/ T92 w 9881"/>
                                      <a:gd name="T94" fmla="+- 0 3027 501"/>
                                      <a:gd name="T95" fmla="*/ 3027 h 2577"/>
                                      <a:gd name="T96" fmla="+- 0 10684 861"/>
                                      <a:gd name="T97" fmla="*/ T96 w 9881"/>
                                      <a:gd name="T98" fmla="+- 0 3068 501"/>
                                      <a:gd name="T99" fmla="*/ 3068 h 2577"/>
                                      <a:gd name="T100" fmla="+- 0 10614 861"/>
                                      <a:gd name="T101" fmla="*/ T100 w 9881"/>
                                      <a:gd name="T102" fmla="+- 0 3077 501"/>
                                      <a:gd name="T103" fmla="*/ 3077 h 2577"/>
                                      <a:gd name="T104" fmla="+- 0 10545 861"/>
                                      <a:gd name="T105" fmla="*/ T104 w 9881"/>
                                      <a:gd name="T106" fmla="+- 0 3078 501"/>
                                      <a:gd name="T107" fmla="*/ 3078 h 2577"/>
                                      <a:gd name="T108" fmla="+- 0 1081 861"/>
                                      <a:gd name="T109" fmla="*/ T108 w 9881"/>
                                      <a:gd name="T110" fmla="+- 0 3078 501"/>
                                      <a:gd name="T111" fmla="*/ 3078 h 25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</a:cxnLst>
                                    <a:rect l="0" t="0" r="r" b="b"/>
                                    <a:pathLst>
                                      <a:path w="9881" h="2577">
                                        <a:moveTo>
                                          <a:pt x="220" y="2577"/>
                                        </a:moveTo>
                                        <a:lnTo>
                                          <a:pt x="145" y="2576"/>
                                        </a:lnTo>
                                        <a:lnTo>
                                          <a:pt x="68" y="2570"/>
                                        </a:lnTo>
                                        <a:lnTo>
                                          <a:pt x="16" y="2534"/>
                                        </a:lnTo>
                                        <a:lnTo>
                                          <a:pt x="2" y="2476"/>
                                        </a:lnTo>
                                        <a:lnTo>
                                          <a:pt x="0" y="2380"/>
                                        </a:lnTo>
                                        <a:lnTo>
                                          <a:pt x="0" y="220"/>
                                        </a:lnTo>
                                        <a:lnTo>
                                          <a:pt x="0" y="180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9661" y="0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830" y="13"/>
                                        </a:lnTo>
                                        <a:lnTo>
                                          <a:pt x="9871" y="58"/>
                                        </a:lnTo>
                                        <a:lnTo>
                                          <a:pt x="9880" y="128"/>
                                        </a:lnTo>
                                        <a:lnTo>
                                          <a:pt x="9881" y="197"/>
                                        </a:lnTo>
                                        <a:lnTo>
                                          <a:pt x="9881" y="2357"/>
                                        </a:lnTo>
                                        <a:lnTo>
                                          <a:pt x="9881" y="2397"/>
                                        </a:lnTo>
                                        <a:lnTo>
                                          <a:pt x="9879" y="2461"/>
                                        </a:lnTo>
                                        <a:lnTo>
                                          <a:pt x="9868" y="2526"/>
                                        </a:lnTo>
                                        <a:lnTo>
                                          <a:pt x="9823" y="2567"/>
                                        </a:lnTo>
                                        <a:lnTo>
                                          <a:pt x="9753" y="2576"/>
                                        </a:lnTo>
                                        <a:lnTo>
                                          <a:pt x="9684" y="2577"/>
                                        </a:lnTo>
                                        <a:lnTo>
                                          <a:pt x="220" y="257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25400">
                                    <a:solidFill>
                                      <a:srgbClr val="8B9B93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39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385"/>
                                  <a:ext cx="9881" cy="1680"/>
                                  <a:chOff x="861" y="385"/>
                                  <a:chExt cx="9881" cy="1680"/>
                                </a:xfrm>
                              </wpg:grpSpPr>
                              <wps:wsp>
                                <wps:cNvPr id="154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385"/>
                                    <a:ext cx="9881" cy="1680"/>
                                  </a:xfrm>
                                  <a:custGeom>
                                    <a:avLst/>
                                    <a:gdLst>
                                      <a:gd name="T0" fmla="+- 0 1058 861"/>
                                      <a:gd name="T1" fmla="*/ T0 w 9881"/>
                                      <a:gd name="T2" fmla="+- 0 385 385"/>
                                      <a:gd name="T3" fmla="*/ 385 h 1680"/>
                                      <a:gd name="T4" fmla="+- 0 989 861"/>
                                      <a:gd name="T5" fmla="*/ T4 w 9881"/>
                                      <a:gd name="T6" fmla="+- 0 386 385"/>
                                      <a:gd name="T7" fmla="*/ 386 h 1680"/>
                                      <a:gd name="T8" fmla="+- 0 919 861"/>
                                      <a:gd name="T9" fmla="*/ T8 w 9881"/>
                                      <a:gd name="T10" fmla="+- 0 395 385"/>
                                      <a:gd name="T11" fmla="*/ 395 h 1680"/>
                                      <a:gd name="T12" fmla="+- 0 873 861"/>
                                      <a:gd name="T13" fmla="*/ T12 w 9881"/>
                                      <a:gd name="T14" fmla="+- 0 436 385"/>
                                      <a:gd name="T15" fmla="*/ 436 h 1680"/>
                                      <a:gd name="T16" fmla="+- 0 862 861"/>
                                      <a:gd name="T17" fmla="*/ T16 w 9881"/>
                                      <a:gd name="T18" fmla="+- 0 501 385"/>
                                      <a:gd name="T19" fmla="*/ 501 h 1680"/>
                                      <a:gd name="T20" fmla="+- 0 861 861"/>
                                      <a:gd name="T21" fmla="*/ T20 w 9881"/>
                                      <a:gd name="T22" fmla="+- 0 1885 385"/>
                                      <a:gd name="T23" fmla="*/ 1885 h 1680"/>
                                      <a:gd name="T24" fmla="+- 0 861 861"/>
                                      <a:gd name="T25" fmla="*/ T24 w 9881"/>
                                      <a:gd name="T26" fmla="+- 0 1905 385"/>
                                      <a:gd name="T27" fmla="*/ 1905 h 1680"/>
                                      <a:gd name="T28" fmla="+- 0 866 861"/>
                                      <a:gd name="T29" fmla="*/ T28 w 9881"/>
                                      <a:gd name="T30" fmla="+- 0 1988 385"/>
                                      <a:gd name="T31" fmla="*/ 1988 h 1680"/>
                                      <a:gd name="T32" fmla="+- 0 897 861"/>
                                      <a:gd name="T33" fmla="*/ T32 w 9881"/>
                                      <a:gd name="T34" fmla="+- 0 2046 385"/>
                                      <a:gd name="T35" fmla="*/ 2046 h 1680"/>
                                      <a:gd name="T36" fmla="+- 0 976 861"/>
                                      <a:gd name="T37" fmla="*/ T36 w 9881"/>
                                      <a:gd name="T38" fmla="+- 0 2064 385"/>
                                      <a:gd name="T39" fmla="*/ 2064 h 1680"/>
                                      <a:gd name="T40" fmla="+- 0 1041 861"/>
                                      <a:gd name="T41" fmla="*/ T40 w 9881"/>
                                      <a:gd name="T42" fmla="+- 0 2066 385"/>
                                      <a:gd name="T43" fmla="*/ 2066 h 1680"/>
                                      <a:gd name="T44" fmla="+- 0 1081 861"/>
                                      <a:gd name="T45" fmla="*/ T44 w 9881"/>
                                      <a:gd name="T46" fmla="+- 0 2066 385"/>
                                      <a:gd name="T47" fmla="*/ 2066 h 1680"/>
                                      <a:gd name="T48" fmla="+- 0 10582 861"/>
                                      <a:gd name="T49" fmla="*/ T48 w 9881"/>
                                      <a:gd name="T50" fmla="+- 0 2065 385"/>
                                      <a:gd name="T51" fmla="*/ 2065 h 1680"/>
                                      <a:gd name="T52" fmla="+- 0 10664 861"/>
                                      <a:gd name="T53" fmla="*/ T52 w 9881"/>
                                      <a:gd name="T54" fmla="+- 0 2060 385"/>
                                      <a:gd name="T55" fmla="*/ 2060 h 1680"/>
                                      <a:gd name="T56" fmla="+- 0 10722 861"/>
                                      <a:gd name="T57" fmla="*/ T56 w 9881"/>
                                      <a:gd name="T58" fmla="+- 0 2029 385"/>
                                      <a:gd name="T59" fmla="*/ 2029 h 1680"/>
                                      <a:gd name="T60" fmla="+- 0 10740 861"/>
                                      <a:gd name="T61" fmla="*/ T60 w 9881"/>
                                      <a:gd name="T62" fmla="+- 0 1950 385"/>
                                      <a:gd name="T63" fmla="*/ 1950 h 1680"/>
                                      <a:gd name="T64" fmla="+- 0 10742 861"/>
                                      <a:gd name="T65" fmla="*/ T64 w 9881"/>
                                      <a:gd name="T66" fmla="+- 0 1885 385"/>
                                      <a:gd name="T67" fmla="*/ 1885 h 1680"/>
                                      <a:gd name="T68" fmla="+- 0 10742 861"/>
                                      <a:gd name="T69" fmla="*/ T68 w 9881"/>
                                      <a:gd name="T70" fmla="+- 0 546 385"/>
                                      <a:gd name="T71" fmla="*/ 546 h 1680"/>
                                      <a:gd name="T72" fmla="+- 0 10736 861"/>
                                      <a:gd name="T73" fmla="*/ T72 w 9881"/>
                                      <a:gd name="T74" fmla="+- 0 463 385"/>
                                      <a:gd name="T75" fmla="*/ 463 h 1680"/>
                                      <a:gd name="T76" fmla="+- 0 10705 861"/>
                                      <a:gd name="T77" fmla="*/ T76 w 9881"/>
                                      <a:gd name="T78" fmla="+- 0 405 385"/>
                                      <a:gd name="T79" fmla="*/ 405 h 1680"/>
                                      <a:gd name="T80" fmla="+- 0 10626 861"/>
                                      <a:gd name="T81" fmla="*/ T80 w 9881"/>
                                      <a:gd name="T82" fmla="+- 0 387 385"/>
                                      <a:gd name="T83" fmla="*/ 387 h 1680"/>
                                      <a:gd name="T84" fmla="+- 0 10562 861"/>
                                      <a:gd name="T85" fmla="*/ T84 w 9881"/>
                                      <a:gd name="T86" fmla="+- 0 385 385"/>
                                      <a:gd name="T87" fmla="*/ 385 h 1680"/>
                                      <a:gd name="T88" fmla="+- 0 1058 861"/>
                                      <a:gd name="T89" fmla="*/ T88 w 9881"/>
                                      <a:gd name="T90" fmla="+- 0 385 385"/>
                                      <a:gd name="T91" fmla="*/ 385 h 16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</a:cxnLst>
                                    <a:rect l="0" t="0" r="r" b="b"/>
                                    <a:pathLst>
                                      <a:path w="9881" h="1680">
                                        <a:moveTo>
                                          <a:pt x="197" y="0"/>
                                        </a:moveTo>
                                        <a:lnTo>
                                          <a:pt x="128" y="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0" y="1500"/>
                                        </a:lnTo>
                                        <a:lnTo>
                                          <a:pt x="0" y="1520"/>
                                        </a:lnTo>
                                        <a:lnTo>
                                          <a:pt x="5" y="1603"/>
                                        </a:lnTo>
                                        <a:lnTo>
                                          <a:pt x="36" y="1661"/>
                                        </a:lnTo>
                                        <a:lnTo>
                                          <a:pt x="115" y="1679"/>
                                        </a:lnTo>
                                        <a:lnTo>
                                          <a:pt x="180" y="1681"/>
                                        </a:lnTo>
                                        <a:lnTo>
                                          <a:pt x="220" y="1681"/>
                                        </a:lnTo>
                                        <a:lnTo>
                                          <a:pt x="9721" y="1680"/>
                                        </a:lnTo>
                                        <a:lnTo>
                                          <a:pt x="9803" y="1675"/>
                                        </a:lnTo>
                                        <a:lnTo>
                                          <a:pt x="9861" y="1644"/>
                                        </a:lnTo>
                                        <a:lnTo>
                                          <a:pt x="9879" y="1565"/>
                                        </a:lnTo>
                                        <a:lnTo>
                                          <a:pt x="9881" y="1500"/>
                                        </a:lnTo>
                                        <a:lnTo>
                                          <a:pt x="9881" y="161"/>
                                        </a:lnTo>
                                        <a:lnTo>
                                          <a:pt x="9875" y="78"/>
                                        </a:lnTo>
                                        <a:lnTo>
                                          <a:pt x="9844" y="2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1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42" name="Group 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61" y="385"/>
                                  <a:ext cx="9881" cy="1680"/>
                                  <a:chOff x="861" y="385"/>
                                  <a:chExt cx="9881" cy="1680"/>
                                </a:xfrm>
                              </wpg:grpSpPr>
                              <wps:wsp>
                                <wps:cNvPr id="1543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1" y="385"/>
                                    <a:ext cx="9881" cy="1680"/>
                                  </a:xfrm>
                                  <a:custGeom>
                                    <a:avLst/>
                                    <a:gdLst>
                                      <a:gd name="T0" fmla="+- 0 1081 861"/>
                                      <a:gd name="T1" fmla="*/ T0 w 9881"/>
                                      <a:gd name="T2" fmla="+- 0 2066 385"/>
                                      <a:gd name="T3" fmla="*/ 2066 h 1680"/>
                                      <a:gd name="T4" fmla="+- 0 1006 861"/>
                                      <a:gd name="T5" fmla="*/ T4 w 9881"/>
                                      <a:gd name="T6" fmla="+- 0 2065 385"/>
                                      <a:gd name="T7" fmla="*/ 2065 h 1680"/>
                                      <a:gd name="T8" fmla="+- 0 929 861"/>
                                      <a:gd name="T9" fmla="*/ T8 w 9881"/>
                                      <a:gd name="T10" fmla="+- 0 2058 385"/>
                                      <a:gd name="T11" fmla="*/ 2058 h 1680"/>
                                      <a:gd name="T12" fmla="+- 0 877 861"/>
                                      <a:gd name="T13" fmla="*/ T12 w 9881"/>
                                      <a:gd name="T14" fmla="+- 0 2023 385"/>
                                      <a:gd name="T15" fmla="*/ 2023 h 1680"/>
                                      <a:gd name="T16" fmla="+- 0 863 861"/>
                                      <a:gd name="T17" fmla="*/ T16 w 9881"/>
                                      <a:gd name="T18" fmla="+- 0 1965 385"/>
                                      <a:gd name="T19" fmla="*/ 1965 h 1680"/>
                                      <a:gd name="T20" fmla="+- 0 861 861"/>
                                      <a:gd name="T21" fmla="*/ T20 w 9881"/>
                                      <a:gd name="T22" fmla="+- 0 1868 385"/>
                                      <a:gd name="T23" fmla="*/ 1868 h 1680"/>
                                      <a:gd name="T24" fmla="+- 0 861 861"/>
                                      <a:gd name="T25" fmla="*/ T24 w 9881"/>
                                      <a:gd name="T26" fmla="+- 0 605 385"/>
                                      <a:gd name="T27" fmla="*/ 605 h 1680"/>
                                      <a:gd name="T28" fmla="+- 0 861 861"/>
                                      <a:gd name="T29" fmla="*/ T28 w 9881"/>
                                      <a:gd name="T30" fmla="+- 0 565 385"/>
                                      <a:gd name="T31" fmla="*/ 565 h 1680"/>
                                      <a:gd name="T32" fmla="+- 0 862 861"/>
                                      <a:gd name="T33" fmla="*/ T32 w 9881"/>
                                      <a:gd name="T34" fmla="+- 0 501 385"/>
                                      <a:gd name="T35" fmla="*/ 501 h 1680"/>
                                      <a:gd name="T36" fmla="+- 0 873 861"/>
                                      <a:gd name="T37" fmla="*/ T36 w 9881"/>
                                      <a:gd name="T38" fmla="+- 0 436 385"/>
                                      <a:gd name="T39" fmla="*/ 436 h 1680"/>
                                      <a:gd name="T40" fmla="+- 0 919 861"/>
                                      <a:gd name="T41" fmla="*/ T40 w 9881"/>
                                      <a:gd name="T42" fmla="+- 0 395 385"/>
                                      <a:gd name="T43" fmla="*/ 395 h 1680"/>
                                      <a:gd name="T44" fmla="+- 0 989 861"/>
                                      <a:gd name="T45" fmla="*/ T44 w 9881"/>
                                      <a:gd name="T46" fmla="+- 0 386 385"/>
                                      <a:gd name="T47" fmla="*/ 386 h 1680"/>
                                      <a:gd name="T48" fmla="+- 0 1058 861"/>
                                      <a:gd name="T49" fmla="*/ T48 w 9881"/>
                                      <a:gd name="T50" fmla="+- 0 385 385"/>
                                      <a:gd name="T51" fmla="*/ 385 h 1680"/>
                                      <a:gd name="T52" fmla="+- 0 10522 861"/>
                                      <a:gd name="T53" fmla="*/ T52 w 9881"/>
                                      <a:gd name="T54" fmla="+- 0 385 385"/>
                                      <a:gd name="T55" fmla="*/ 385 h 1680"/>
                                      <a:gd name="T56" fmla="+- 0 10562 861"/>
                                      <a:gd name="T57" fmla="*/ T56 w 9881"/>
                                      <a:gd name="T58" fmla="+- 0 385 385"/>
                                      <a:gd name="T59" fmla="*/ 385 h 1680"/>
                                      <a:gd name="T60" fmla="+- 0 10626 861"/>
                                      <a:gd name="T61" fmla="*/ T60 w 9881"/>
                                      <a:gd name="T62" fmla="+- 0 387 385"/>
                                      <a:gd name="T63" fmla="*/ 387 h 1680"/>
                                      <a:gd name="T64" fmla="+- 0 10691 861"/>
                                      <a:gd name="T65" fmla="*/ T64 w 9881"/>
                                      <a:gd name="T66" fmla="+- 0 398 385"/>
                                      <a:gd name="T67" fmla="*/ 398 h 1680"/>
                                      <a:gd name="T68" fmla="+- 0 10732 861"/>
                                      <a:gd name="T69" fmla="*/ T68 w 9881"/>
                                      <a:gd name="T70" fmla="+- 0 444 385"/>
                                      <a:gd name="T71" fmla="*/ 444 h 1680"/>
                                      <a:gd name="T72" fmla="+- 0 10741 861"/>
                                      <a:gd name="T73" fmla="*/ T72 w 9881"/>
                                      <a:gd name="T74" fmla="+- 0 514 385"/>
                                      <a:gd name="T75" fmla="*/ 514 h 1680"/>
                                      <a:gd name="T76" fmla="+- 0 10742 861"/>
                                      <a:gd name="T77" fmla="*/ T76 w 9881"/>
                                      <a:gd name="T78" fmla="+- 0 582 385"/>
                                      <a:gd name="T79" fmla="*/ 582 h 1680"/>
                                      <a:gd name="T80" fmla="+- 0 10742 861"/>
                                      <a:gd name="T81" fmla="*/ T80 w 9881"/>
                                      <a:gd name="T82" fmla="+- 0 1846 385"/>
                                      <a:gd name="T83" fmla="*/ 1846 h 1680"/>
                                      <a:gd name="T84" fmla="+- 0 10742 861"/>
                                      <a:gd name="T85" fmla="*/ T84 w 9881"/>
                                      <a:gd name="T86" fmla="+- 0 1885 385"/>
                                      <a:gd name="T87" fmla="*/ 1885 h 1680"/>
                                      <a:gd name="T88" fmla="+- 0 10740 861"/>
                                      <a:gd name="T89" fmla="*/ T88 w 9881"/>
                                      <a:gd name="T90" fmla="+- 0 1950 385"/>
                                      <a:gd name="T91" fmla="*/ 1950 h 1680"/>
                                      <a:gd name="T92" fmla="+- 0 10729 861"/>
                                      <a:gd name="T93" fmla="*/ T92 w 9881"/>
                                      <a:gd name="T94" fmla="+- 0 2015 385"/>
                                      <a:gd name="T95" fmla="*/ 2015 h 1680"/>
                                      <a:gd name="T96" fmla="+- 0 10684 861"/>
                                      <a:gd name="T97" fmla="*/ T96 w 9881"/>
                                      <a:gd name="T98" fmla="+- 0 2056 385"/>
                                      <a:gd name="T99" fmla="*/ 2056 h 1680"/>
                                      <a:gd name="T100" fmla="+- 0 10614 861"/>
                                      <a:gd name="T101" fmla="*/ T100 w 9881"/>
                                      <a:gd name="T102" fmla="+- 0 2065 385"/>
                                      <a:gd name="T103" fmla="*/ 2065 h 1680"/>
                                      <a:gd name="T104" fmla="+- 0 10545 861"/>
                                      <a:gd name="T105" fmla="*/ T104 w 9881"/>
                                      <a:gd name="T106" fmla="+- 0 2066 385"/>
                                      <a:gd name="T107" fmla="*/ 2066 h 1680"/>
                                      <a:gd name="T108" fmla="+- 0 1081 861"/>
                                      <a:gd name="T109" fmla="*/ T108 w 9881"/>
                                      <a:gd name="T110" fmla="+- 0 2066 385"/>
                                      <a:gd name="T111" fmla="*/ 2066 h 16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</a:cxnLst>
                                    <a:rect l="0" t="0" r="r" b="b"/>
                                    <a:pathLst>
                                      <a:path w="9881" h="1680">
                                        <a:moveTo>
                                          <a:pt x="220" y="1681"/>
                                        </a:moveTo>
                                        <a:lnTo>
                                          <a:pt x="145" y="1680"/>
                                        </a:lnTo>
                                        <a:lnTo>
                                          <a:pt x="68" y="1673"/>
                                        </a:lnTo>
                                        <a:lnTo>
                                          <a:pt x="16" y="1638"/>
                                        </a:lnTo>
                                        <a:lnTo>
                                          <a:pt x="2" y="1580"/>
                                        </a:lnTo>
                                        <a:lnTo>
                                          <a:pt x="0" y="1483"/>
                                        </a:lnTo>
                                        <a:lnTo>
                                          <a:pt x="0" y="220"/>
                                        </a:lnTo>
                                        <a:lnTo>
                                          <a:pt x="0" y="180"/>
                                        </a:lnTo>
                                        <a:lnTo>
                                          <a:pt x="1" y="116"/>
                                        </a:lnTo>
                                        <a:lnTo>
                                          <a:pt x="12" y="51"/>
                                        </a:lnTo>
                                        <a:lnTo>
                                          <a:pt x="58" y="10"/>
                                        </a:lnTo>
                                        <a:lnTo>
                                          <a:pt x="12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9661" y="0"/>
                                        </a:lnTo>
                                        <a:lnTo>
                                          <a:pt x="9701" y="0"/>
                                        </a:lnTo>
                                        <a:lnTo>
                                          <a:pt x="9765" y="2"/>
                                        </a:lnTo>
                                        <a:lnTo>
                                          <a:pt x="9830" y="13"/>
                                        </a:lnTo>
                                        <a:lnTo>
                                          <a:pt x="9871" y="59"/>
                                        </a:lnTo>
                                        <a:lnTo>
                                          <a:pt x="9880" y="129"/>
                                        </a:lnTo>
                                        <a:lnTo>
                                          <a:pt x="9881" y="197"/>
                                        </a:lnTo>
                                        <a:lnTo>
                                          <a:pt x="9881" y="1461"/>
                                        </a:lnTo>
                                        <a:lnTo>
                                          <a:pt x="9881" y="1500"/>
                                        </a:lnTo>
                                        <a:lnTo>
                                          <a:pt x="9879" y="1565"/>
                                        </a:lnTo>
                                        <a:lnTo>
                                          <a:pt x="9868" y="1630"/>
                                        </a:lnTo>
                                        <a:lnTo>
                                          <a:pt x="9823" y="1671"/>
                                        </a:lnTo>
                                        <a:lnTo>
                                          <a:pt x="9753" y="1680"/>
                                        </a:lnTo>
                                        <a:lnTo>
                                          <a:pt x="9684" y="1681"/>
                                        </a:lnTo>
                                        <a:lnTo>
                                          <a:pt x="220" y="168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25400">
                                    <a:solidFill>
                                      <a:srgbClr val="8B9B93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44" name="Group 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96" y="2036"/>
                                  <a:ext cx="2" cy="1020"/>
                                  <a:chOff x="1796" y="2036"/>
                                  <a:chExt cx="2" cy="1020"/>
                                </a:xfrm>
                              </wpg:grpSpPr>
                              <wps:wsp>
                                <wps:cNvPr id="154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96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46" name="Group 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95" y="2036"/>
                                  <a:ext cx="2" cy="1020"/>
                                  <a:chOff x="4495" y="2036"/>
                                  <a:chExt cx="2" cy="1020"/>
                                </a:xfrm>
                              </wpg:grpSpPr>
                              <wps:wsp>
                                <wps:cNvPr id="154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95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4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733" y="2036"/>
                                  <a:ext cx="2" cy="1020"/>
                                  <a:chOff x="5733" y="2036"/>
                                  <a:chExt cx="2" cy="1020"/>
                                </a:xfrm>
                              </wpg:grpSpPr>
                              <wps:wsp>
                                <wps:cNvPr id="154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33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50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31" y="2036"/>
                                  <a:ext cx="2" cy="1020"/>
                                  <a:chOff x="6731" y="2036"/>
                                  <a:chExt cx="2" cy="1020"/>
                                </a:xfrm>
                              </wpg:grpSpPr>
                              <wps:wsp>
                                <wps:cNvPr id="155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31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52" name="Group 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192" y="2036"/>
                                  <a:ext cx="2" cy="1020"/>
                                  <a:chOff x="8192" y="2036"/>
                                  <a:chExt cx="2" cy="1020"/>
                                </a:xfrm>
                              </wpg:grpSpPr>
                              <wps:wsp>
                                <wps:cNvPr id="1553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92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54" name="Group 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29" y="2036"/>
                                  <a:ext cx="2" cy="1020"/>
                                  <a:chOff x="9429" y="2036"/>
                                  <a:chExt cx="2" cy="1020"/>
                                </a:xfrm>
                              </wpg:grpSpPr>
                              <wps:wsp>
                                <wps:cNvPr id="1555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29" y="2036"/>
                                    <a:ext cx="2" cy="1020"/>
                                  </a:xfrm>
                                  <a:custGeom>
                                    <a:avLst/>
                                    <a:gdLst>
                                      <a:gd name="T0" fmla="+- 0 3056 2036"/>
                                      <a:gd name="T1" fmla="*/ 3056 h 1020"/>
                                      <a:gd name="T2" fmla="+- 0 2036 2036"/>
                                      <a:gd name="T3" fmla="*/ 2036 h 102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20">
                                        <a:moveTo>
                                          <a:pt x="0" y="102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FFFF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56" name="Group 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6" y="578"/>
                                  <a:ext cx="551" cy="1313"/>
                                  <a:chOff x="1046" y="578"/>
                                  <a:chExt cx="551" cy="1313"/>
                                </a:xfrm>
                              </wpg:grpSpPr>
                              <wps:wsp>
                                <wps:cNvPr id="1557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6" y="578"/>
                                    <a:ext cx="551" cy="1313"/>
                                  </a:xfrm>
                                  <a:custGeom>
                                    <a:avLst/>
                                    <a:gdLst>
                                      <a:gd name="T0" fmla="+- 0 1362 1046"/>
                                      <a:gd name="T1" fmla="*/ T0 w 551"/>
                                      <a:gd name="T2" fmla="+- 0 749 578"/>
                                      <a:gd name="T3" fmla="*/ 749 h 1313"/>
                                      <a:gd name="T4" fmla="+- 0 1311 1046"/>
                                      <a:gd name="T5" fmla="*/ T4 w 551"/>
                                      <a:gd name="T6" fmla="+- 0 703 578"/>
                                      <a:gd name="T7" fmla="*/ 703 h 1313"/>
                                      <a:gd name="T8" fmla="+- 0 1301 1046"/>
                                      <a:gd name="T9" fmla="*/ T8 w 551"/>
                                      <a:gd name="T10" fmla="+- 0 656 578"/>
                                      <a:gd name="T11" fmla="*/ 656 h 1313"/>
                                      <a:gd name="T12" fmla="+- 0 1480 1046"/>
                                      <a:gd name="T13" fmla="*/ T12 w 551"/>
                                      <a:gd name="T14" fmla="+- 0 578 578"/>
                                      <a:gd name="T15" fmla="*/ 578 h 1313"/>
                                      <a:gd name="T16" fmla="+- 0 1505 1046"/>
                                      <a:gd name="T17" fmla="*/ T16 w 551"/>
                                      <a:gd name="T18" fmla="+- 0 627 578"/>
                                      <a:gd name="T19" fmla="*/ 627 h 1313"/>
                                      <a:gd name="T20" fmla="+- 0 1518 1046"/>
                                      <a:gd name="T21" fmla="*/ T20 w 551"/>
                                      <a:gd name="T22" fmla="+- 0 653 578"/>
                                      <a:gd name="T23" fmla="*/ 653 h 1313"/>
                                      <a:gd name="T24" fmla="+- 0 1529 1046"/>
                                      <a:gd name="T25" fmla="*/ T24 w 551"/>
                                      <a:gd name="T26" fmla="+- 0 685 578"/>
                                      <a:gd name="T27" fmla="*/ 685 h 1313"/>
                                      <a:gd name="T28" fmla="+- 0 1526 1046"/>
                                      <a:gd name="T29" fmla="*/ T28 w 551"/>
                                      <a:gd name="T30" fmla="+- 0 714 578"/>
                                      <a:gd name="T31" fmla="*/ 714 h 1313"/>
                                      <a:gd name="T32" fmla="+- 0 1500 1046"/>
                                      <a:gd name="T33" fmla="*/ T32 w 551"/>
                                      <a:gd name="T34" fmla="+- 0 767 578"/>
                                      <a:gd name="T35" fmla="*/ 767 h 1313"/>
                                      <a:gd name="T36" fmla="+- 0 1478 1046"/>
                                      <a:gd name="T37" fmla="*/ T36 w 551"/>
                                      <a:gd name="T38" fmla="+- 0 812 578"/>
                                      <a:gd name="T39" fmla="*/ 812 h 1313"/>
                                      <a:gd name="T40" fmla="+- 0 1509 1046"/>
                                      <a:gd name="T41" fmla="*/ T40 w 551"/>
                                      <a:gd name="T42" fmla="+- 0 879 578"/>
                                      <a:gd name="T43" fmla="*/ 879 h 1313"/>
                                      <a:gd name="T44" fmla="+- 0 1548 1046"/>
                                      <a:gd name="T45" fmla="*/ T44 w 551"/>
                                      <a:gd name="T46" fmla="+- 0 1022 578"/>
                                      <a:gd name="T47" fmla="*/ 1022 h 1313"/>
                                      <a:gd name="T48" fmla="+- 0 1500 1046"/>
                                      <a:gd name="T49" fmla="*/ T48 w 551"/>
                                      <a:gd name="T50" fmla="+- 0 1139 578"/>
                                      <a:gd name="T51" fmla="*/ 1139 h 1313"/>
                                      <a:gd name="T52" fmla="+- 0 1516 1046"/>
                                      <a:gd name="T53" fmla="*/ T52 w 551"/>
                                      <a:gd name="T54" fmla="+- 0 1261 578"/>
                                      <a:gd name="T55" fmla="*/ 1261 h 1313"/>
                                      <a:gd name="T56" fmla="+- 0 1525 1046"/>
                                      <a:gd name="T57" fmla="*/ T56 w 551"/>
                                      <a:gd name="T58" fmla="+- 0 1392 578"/>
                                      <a:gd name="T59" fmla="*/ 1392 h 1313"/>
                                      <a:gd name="T60" fmla="+- 0 1524 1046"/>
                                      <a:gd name="T61" fmla="*/ T60 w 551"/>
                                      <a:gd name="T62" fmla="+- 0 1445 578"/>
                                      <a:gd name="T63" fmla="*/ 1445 h 1313"/>
                                      <a:gd name="T64" fmla="+- 0 1524 1046"/>
                                      <a:gd name="T65" fmla="*/ T64 w 551"/>
                                      <a:gd name="T66" fmla="+- 0 1502 578"/>
                                      <a:gd name="T67" fmla="*/ 1502 h 1313"/>
                                      <a:gd name="T68" fmla="+- 0 1492 1046"/>
                                      <a:gd name="T69" fmla="*/ T68 w 551"/>
                                      <a:gd name="T70" fmla="+- 0 1621 578"/>
                                      <a:gd name="T71" fmla="*/ 1621 h 1313"/>
                                      <a:gd name="T72" fmla="+- 0 1477 1046"/>
                                      <a:gd name="T73" fmla="*/ T72 w 551"/>
                                      <a:gd name="T74" fmla="+- 0 1691 578"/>
                                      <a:gd name="T75" fmla="*/ 1691 h 1313"/>
                                      <a:gd name="T76" fmla="+- 0 1466 1046"/>
                                      <a:gd name="T77" fmla="*/ T76 w 551"/>
                                      <a:gd name="T78" fmla="+- 0 1750 578"/>
                                      <a:gd name="T79" fmla="*/ 1750 h 1313"/>
                                      <a:gd name="T80" fmla="+- 0 1479 1046"/>
                                      <a:gd name="T81" fmla="*/ T80 w 551"/>
                                      <a:gd name="T82" fmla="+- 0 1819 578"/>
                                      <a:gd name="T83" fmla="*/ 1819 h 1313"/>
                                      <a:gd name="T84" fmla="+- 0 1527 1046"/>
                                      <a:gd name="T85" fmla="*/ T84 w 551"/>
                                      <a:gd name="T86" fmla="+- 0 1838 578"/>
                                      <a:gd name="T87" fmla="*/ 1838 h 1313"/>
                                      <a:gd name="T88" fmla="+- 0 1590 1046"/>
                                      <a:gd name="T89" fmla="*/ T88 w 551"/>
                                      <a:gd name="T90" fmla="+- 0 1890 578"/>
                                      <a:gd name="T91" fmla="*/ 1890 h 1313"/>
                                      <a:gd name="T92" fmla="+- 0 1509 1046"/>
                                      <a:gd name="T93" fmla="*/ T92 w 551"/>
                                      <a:gd name="T94" fmla="+- 0 1889 578"/>
                                      <a:gd name="T95" fmla="*/ 1889 h 1313"/>
                                      <a:gd name="T96" fmla="+- 0 1431 1046"/>
                                      <a:gd name="T97" fmla="*/ T96 w 551"/>
                                      <a:gd name="T98" fmla="+- 0 1889 578"/>
                                      <a:gd name="T99" fmla="*/ 1889 h 1313"/>
                                      <a:gd name="T100" fmla="+- 0 1382 1046"/>
                                      <a:gd name="T101" fmla="*/ T100 w 551"/>
                                      <a:gd name="T102" fmla="+- 0 1888 578"/>
                                      <a:gd name="T103" fmla="*/ 1888 h 1313"/>
                                      <a:gd name="T104" fmla="+- 0 1357 1046"/>
                                      <a:gd name="T105" fmla="*/ T104 w 551"/>
                                      <a:gd name="T106" fmla="+- 0 1887 578"/>
                                      <a:gd name="T107" fmla="*/ 1887 h 1313"/>
                                      <a:gd name="T108" fmla="+- 0 1315 1046"/>
                                      <a:gd name="T109" fmla="*/ T108 w 551"/>
                                      <a:gd name="T110" fmla="+- 0 1865 578"/>
                                      <a:gd name="T111" fmla="*/ 1865 h 1313"/>
                                      <a:gd name="T112" fmla="+- 0 1336 1046"/>
                                      <a:gd name="T113" fmla="*/ T112 w 551"/>
                                      <a:gd name="T114" fmla="+- 0 1768 578"/>
                                      <a:gd name="T115" fmla="*/ 1768 h 1313"/>
                                      <a:gd name="T116" fmla="+- 0 1335 1046"/>
                                      <a:gd name="T117" fmla="*/ T116 w 551"/>
                                      <a:gd name="T118" fmla="+- 0 1727 578"/>
                                      <a:gd name="T119" fmla="*/ 1727 h 1313"/>
                                      <a:gd name="T120" fmla="+- 0 1338 1046"/>
                                      <a:gd name="T121" fmla="*/ T120 w 551"/>
                                      <a:gd name="T122" fmla="+- 0 1627 578"/>
                                      <a:gd name="T123" fmla="*/ 1627 h 1313"/>
                                      <a:gd name="T124" fmla="+- 0 1357 1046"/>
                                      <a:gd name="T125" fmla="*/ T124 w 551"/>
                                      <a:gd name="T126" fmla="+- 0 1552 578"/>
                                      <a:gd name="T127" fmla="*/ 1552 h 1313"/>
                                      <a:gd name="T128" fmla="+- 0 1353 1046"/>
                                      <a:gd name="T129" fmla="*/ T128 w 551"/>
                                      <a:gd name="T130" fmla="+- 0 1491 578"/>
                                      <a:gd name="T131" fmla="*/ 1491 h 1313"/>
                                      <a:gd name="T132" fmla="+- 0 1341 1046"/>
                                      <a:gd name="T133" fmla="*/ T132 w 551"/>
                                      <a:gd name="T134" fmla="+- 0 1433 578"/>
                                      <a:gd name="T135" fmla="*/ 1433 h 1313"/>
                                      <a:gd name="T136" fmla="+- 0 1336 1046"/>
                                      <a:gd name="T137" fmla="*/ T136 w 551"/>
                                      <a:gd name="T138" fmla="+- 0 1367 578"/>
                                      <a:gd name="T139" fmla="*/ 1367 h 1313"/>
                                      <a:gd name="T140" fmla="+- 0 1333 1046"/>
                                      <a:gd name="T141" fmla="*/ T140 w 551"/>
                                      <a:gd name="T142" fmla="+- 0 1314 578"/>
                                      <a:gd name="T143" fmla="*/ 1314 h 1313"/>
                                      <a:gd name="T144" fmla="+- 0 1318 1046"/>
                                      <a:gd name="T145" fmla="*/ T144 w 551"/>
                                      <a:gd name="T146" fmla="+- 0 1267 578"/>
                                      <a:gd name="T147" fmla="*/ 1267 h 1313"/>
                                      <a:gd name="T148" fmla="+- 0 1312 1046"/>
                                      <a:gd name="T149" fmla="*/ T148 w 551"/>
                                      <a:gd name="T150" fmla="+- 0 1207 578"/>
                                      <a:gd name="T151" fmla="*/ 1207 h 1313"/>
                                      <a:gd name="T152" fmla="+- 0 1357 1046"/>
                                      <a:gd name="T153" fmla="*/ T152 w 551"/>
                                      <a:gd name="T154" fmla="+- 0 1086 578"/>
                                      <a:gd name="T155" fmla="*/ 1086 h 1313"/>
                                      <a:gd name="T156" fmla="+- 0 1342 1046"/>
                                      <a:gd name="T157" fmla="*/ T156 w 551"/>
                                      <a:gd name="T158" fmla="+- 0 1038 578"/>
                                      <a:gd name="T159" fmla="*/ 1038 h 1313"/>
                                      <a:gd name="T160" fmla="+- 0 1306 1046"/>
                                      <a:gd name="T161" fmla="*/ T160 w 551"/>
                                      <a:gd name="T162" fmla="+- 0 1001 578"/>
                                      <a:gd name="T163" fmla="*/ 1001 h 1313"/>
                                      <a:gd name="T164" fmla="+- 0 1221 1046"/>
                                      <a:gd name="T165" fmla="*/ T164 w 551"/>
                                      <a:gd name="T166" fmla="+- 0 1070 578"/>
                                      <a:gd name="T167" fmla="*/ 1070 h 1313"/>
                                      <a:gd name="T168" fmla="+- 0 1176 1046"/>
                                      <a:gd name="T169" fmla="*/ T168 w 551"/>
                                      <a:gd name="T170" fmla="+- 0 1108 578"/>
                                      <a:gd name="T171" fmla="*/ 1108 h 1313"/>
                                      <a:gd name="T172" fmla="+- 0 1132 1046"/>
                                      <a:gd name="T173" fmla="*/ T172 w 551"/>
                                      <a:gd name="T174" fmla="+- 0 1151 578"/>
                                      <a:gd name="T175" fmla="*/ 1151 h 1313"/>
                                      <a:gd name="T176" fmla="+- 0 1102 1046"/>
                                      <a:gd name="T177" fmla="*/ T176 w 551"/>
                                      <a:gd name="T178" fmla="+- 0 1196 578"/>
                                      <a:gd name="T179" fmla="*/ 1196 h 1313"/>
                                      <a:gd name="T180" fmla="+- 0 1047 1046"/>
                                      <a:gd name="T181" fmla="*/ T180 w 551"/>
                                      <a:gd name="T182" fmla="+- 0 1176 578"/>
                                      <a:gd name="T183" fmla="*/ 1176 h 1313"/>
                                      <a:gd name="T184" fmla="+- 0 1065 1046"/>
                                      <a:gd name="T185" fmla="*/ T184 w 551"/>
                                      <a:gd name="T186" fmla="+- 0 1122 578"/>
                                      <a:gd name="T187" fmla="*/ 1122 h 1313"/>
                                      <a:gd name="T188" fmla="+- 0 1103 1046"/>
                                      <a:gd name="T189" fmla="*/ T188 w 551"/>
                                      <a:gd name="T190" fmla="+- 0 1076 578"/>
                                      <a:gd name="T191" fmla="*/ 1076 h 1313"/>
                                      <a:gd name="T192" fmla="+- 0 1146 1046"/>
                                      <a:gd name="T193" fmla="*/ T192 w 551"/>
                                      <a:gd name="T194" fmla="+- 0 1028 578"/>
                                      <a:gd name="T195" fmla="*/ 1028 h 1313"/>
                                      <a:gd name="T196" fmla="+- 0 1186 1046"/>
                                      <a:gd name="T197" fmla="*/ T196 w 551"/>
                                      <a:gd name="T198" fmla="+- 0 985 578"/>
                                      <a:gd name="T199" fmla="*/ 985 h 1313"/>
                                      <a:gd name="T200" fmla="+- 0 1202 1046"/>
                                      <a:gd name="T201" fmla="*/ T200 w 551"/>
                                      <a:gd name="T202" fmla="+- 0 929 578"/>
                                      <a:gd name="T203" fmla="*/ 929 h 1313"/>
                                      <a:gd name="T204" fmla="+- 0 1275 1046"/>
                                      <a:gd name="T205" fmla="*/ T204 w 551"/>
                                      <a:gd name="T206" fmla="+- 0 833 578"/>
                                      <a:gd name="T207" fmla="*/ 833 h 1313"/>
                                      <a:gd name="T208" fmla="+- 0 1310 1046"/>
                                      <a:gd name="T209" fmla="*/ T208 w 551"/>
                                      <a:gd name="T210" fmla="+- 0 799 578"/>
                                      <a:gd name="T211" fmla="*/ 799 h 13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</a:cxnLst>
                                    <a:rect l="0" t="0" r="r" b="b"/>
                                    <a:pathLst>
                                      <a:path w="551" h="1313">
                                        <a:moveTo>
                                          <a:pt x="314" y="209"/>
                                        </a:moveTo>
                                        <a:lnTo>
                                          <a:pt x="318" y="185"/>
                                        </a:lnTo>
                                        <a:lnTo>
                                          <a:pt x="316" y="171"/>
                                        </a:lnTo>
                                        <a:lnTo>
                                          <a:pt x="303" y="159"/>
                                        </a:lnTo>
                                        <a:lnTo>
                                          <a:pt x="280" y="141"/>
                                        </a:lnTo>
                                        <a:lnTo>
                                          <a:pt x="265" y="125"/>
                                        </a:lnTo>
                                        <a:lnTo>
                                          <a:pt x="256" y="109"/>
                                        </a:lnTo>
                                        <a:lnTo>
                                          <a:pt x="253" y="93"/>
                                        </a:lnTo>
                                        <a:lnTo>
                                          <a:pt x="255" y="78"/>
                                        </a:lnTo>
                                        <a:lnTo>
                                          <a:pt x="305" y="15"/>
                                        </a:lnTo>
                                        <a:lnTo>
                                          <a:pt x="411" y="8"/>
                                        </a:lnTo>
                                        <a:lnTo>
                                          <a:pt x="434" y="0"/>
                                        </a:lnTo>
                                        <a:lnTo>
                                          <a:pt x="445" y="7"/>
                                        </a:lnTo>
                                        <a:lnTo>
                                          <a:pt x="456" y="32"/>
                                        </a:lnTo>
                                        <a:lnTo>
                                          <a:pt x="459" y="49"/>
                                        </a:lnTo>
                                        <a:lnTo>
                                          <a:pt x="456" y="64"/>
                                        </a:lnTo>
                                        <a:lnTo>
                                          <a:pt x="470" y="64"/>
                                        </a:lnTo>
                                        <a:lnTo>
                                          <a:pt x="472" y="75"/>
                                        </a:lnTo>
                                        <a:lnTo>
                                          <a:pt x="475" y="86"/>
                                        </a:lnTo>
                                        <a:lnTo>
                                          <a:pt x="480" y="99"/>
                                        </a:lnTo>
                                        <a:lnTo>
                                          <a:pt x="483" y="107"/>
                                        </a:lnTo>
                                        <a:lnTo>
                                          <a:pt x="486" y="115"/>
                                        </a:lnTo>
                                        <a:lnTo>
                                          <a:pt x="488" y="128"/>
                                        </a:lnTo>
                                        <a:lnTo>
                                          <a:pt x="480" y="136"/>
                                        </a:lnTo>
                                        <a:lnTo>
                                          <a:pt x="476" y="150"/>
                                        </a:lnTo>
                                        <a:lnTo>
                                          <a:pt x="473" y="168"/>
                                        </a:lnTo>
                                        <a:lnTo>
                                          <a:pt x="454" y="189"/>
                                        </a:lnTo>
                                        <a:lnTo>
                                          <a:pt x="441" y="195"/>
                                        </a:lnTo>
                                        <a:lnTo>
                                          <a:pt x="437" y="221"/>
                                        </a:lnTo>
                                        <a:lnTo>
                                          <a:pt x="432" y="234"/>
                                        </a:lnTo>
                                        <a:lnTo>
                                          <a:pt x="429" y="256"/>
                                        </a:lnTo>
                                        <a:lnTo>
                                          <a:pt x="436" y="276"/>
                                        </a:lnTo>
                                        <a:lnTo>
                                          <a:pt x="463" y="301"/>
                                        </a:lnTo>
                                        <a:lnTo>
                                          <a:pt x="477" y="314"/>
                                        </a:lnTo>
                                        <a:lnTo>
                                          <a:pt x="495" y="380"/>
                                        </a:lnTo>
                                        <a:lnTo>
                                          <a:pt x="502" y="444"/>
                                        </a:lnTo>
                                        <a:lnTo>
                                          <a:pt x="499" y="463"/>
                                        </a:lnTo>
                                        <a:lnTo>
                                          <a:pt x="473" y="526"/>
                                        </a:lnTo>
                                        <a:lnTo>
                                          <a:pt x="454" y="561"/>
                                        </a:lnTo>
                                        <a:lnTo>
                                          <a:pt x="458" y="598"/>
                                        </a:lnTo>
                                        <a:lnTo>
                                          <a:pt x="465" y="658"/>
                                        </a:lnTo>
                                        <a:lnTo>
                                          <a:pt x="470" y="683"/>
                                        </a:lnTo>
                                        <a:lnTo>
                                          <a:pt x="473" y="702"/>
                                        </a:lnTo>
                                        <a:lnTo>
                                          <a:pt x="479" y="770"/>
                                        </a:lnTo>
                                        <a:lnTo>
                                          <a:pt x="479" y="814"/>
                                        </a:lnTo>
                                        <a:lnTo>
                                          <a:pt x="479" y="833"/>
                                        </a:lnTo>
                                        <a:lnTo>
                                          <a:pt x="478" y="848"/>
                                        </a:lnTo>
                                        <a:lnTo>
                                          <a:pt x="478" y="867"/>
                                        </a:lnTo>
                                        <a:lnTo>
                                          <a:pt x="479" y="886"/>
                                        </a:lnTo>
                                        <a:lnTo>
                                          <a:pt x="479" y="904"/>
                                        </a:lnTo>
                                        <a:lnTo>
                                          <a:pt x="478" y="924"/>
                                        </a:lnTo>
                                        <a:lnTo>
                                          <a:pt x="470" y="947"/>
                                        </a:lnTo>
                                        <a:lnTo>
                                          <a:pt x="462" y="969"/>
                                        </a:lnTo>
                                        <a:lnTo>
                                          <a:pt x="446" y="1043"/>
                                        </a:lnTo>
                                        <a:lnTo>
                                          <a:pt x="444" y="1066"/>
                                        </a:lnTo>
                                        <a:lnTo>
                                          <a:pt x="438" y="1090"/>
                                        </a:lnTo>
                                        <a:lnTo>
                                          <a:pt x="431" y="1113"/>
                                        </a:lnTo>
                                        <a:lnTo>
                                          <a:pt x="425" y="1133"/>
                                        </a:lnTo>
                                        <a:lnTo>
                                          <a:pt x="420" y="1148"/>
                                        </a:lnTo>
                                        <a:lnTo>
                                          <a:pt x="420" y="1172"/>
                                        </a:lnTo>
                                        <a:lnTo>
                                          <a:pt x="421" y="1195"/>
                                        </a:lnTo>
                                        <a:lnTo>
                                          <a:pt x="419" y="1213"/>
                                        </a:lnTo>
                                        <a:lnTo>
                                          <a:pt x="433" y="1241"/>
                                        </a:lnTo>
                                        <a:lnTo>
                                          <a:pt x="444" y="1252"/>
                                        </a:lnTo>
                                        <a:lnTo>
                                          <a:pt x="461" y="1256"/>
                                        </a:lnTo>
                                        <a:lnTo>
                                          <a:pt x="481" y="1260"/>
                                        </a:lnTo>
                                        <a:lnTo>
                                          <a:pt x="537" y="1290"/>
                                        </a:lnTo>
                                        <a:lnTo>
                                          <a:pt x="551" y="1309"/>
                                        </a:lnTo>
                                        <a:lnTo>
                                          <a:pt x="544" y="1312"/>
                                        </a:lnTo>
                                        <a:lnTo>
                                          <a:pt x="526" y="1313"/>
                                        </a:lnTo>
                                        <a:lnTo>
                                          <a:pt x="493" y="1312"/>
                                        </a:lnTo>
                                        <a:lnTo>
                                          <a:pt x="463" y="1311"/>
                                        </a:lnTo>
                                        <a:lnTo>
                                          <a:pt x="435" y="1311"/>
                                        </a:lnTo>
                                        <a:lnTo>
                                          <a:pt x="409" y="1311"/>
                                        </a:lnTo>
                                        <a:lnTo>
                                          <a:pt x="385" y="1311"/>
                                        </a:lnTo>
                                        <a:lnTo>
                                          <a:pt x="365" y="1311"/>
                                        </a:lnTo>
                                        <a:lnTo>
                                          <a:pt x="348" y="1311"/>
                                        </a:lnTo>
                                        <a:lnTo>
                                          <a:pt x="336" y="1310"/>
                                        </a:lnTo>
                                        <a:lnTo>
                                          <a:pt x="328" y="1310"/>
                                        </a:lnTo>
                                        <a:lnTo>
                                          <a:pt x="319" y="1307"/>
                                        </a:lnTo>
                                        <a:lnTo>
                                          <a:pt x="311" y="1309"/>
                                        </a:lnTo>
                                        <a:lnTo>
                                          <a:pt x="306" y="1293"/>
                                        </a:lnTo>
                                        <a:lnTo>
                                          <a:pt x="276" y="1296"/>
                                        </a:lnTo>
                                        <a:lnTo>
                                          <a:pt x="269" y="1287"/>
                                        </a:lnTo>
                                        <a:lnTo>
                                          <a:pt x="284" y="1253"/>
                                        </a:lnTo>
                                        <a:lnTo>
                                          <a:pt x="288" y="1216"/>
                                        </a:lnTo>
                                        <a:lnTo>
                                          <a:pt x="290" y="1190"/>
                                        </a:lnTo>
                                        <a:lnTo>
                                          <a:pt x="291" y="1173"/>
                                        </a:lnTo>
                                        <a:lnTo>
                                          <a:pt x="290" y="1160"/>
                                        </a:lnTo>
                                        <a:lnTo>
                                          <a:pt x="289" y="1149"/>
                                        </a:lnTo>
                                        <a:lnTo>
                                          <a:pt x="287" y="1131"/>
                                        </a:lnTo>
                                        <a:lnTo>
                                          <a:pt x="286" y="1111"/>
                                        </a:lnTo>
                                        <a:lnTo>
                                          <a:pt x="292" y="1049"/>
                                        </a:lnTo>
                                        <a:lnTo>
                                          <a:pt x="302" y="1011"/>
                                        </a:lnTo>
                                        <a:lnTo>
                                          <a:pt x="308" y="993"/>
                                        </a:lnTo>
                                        <a:lnTo>
                                          <a:pt x="311" y="974"/>
                                        </a:lnTo>
                                        <a:lnTo>
                                          <a:pt x="311" y="953"/>
                                        </a:lnTo>
                                        <a:lnTo>
                                          <a:pt x="310" y="933"/>
                                        </a:lnTo>
                                        <a:lnTo>
                                          <a:pt x="307" y="913"/>
                                        </a:lnTo>
                                        <a:lnTo>
                                          <a:pt x="303" y="893"/>
                                        </a:lnTo>
                                        <a:lnTo>
                                          <a:pt x="299" y="875"/>
                                        </a:lnTo>
                                        <a:lnTo>
                                          <a:pt x="295" y="855"/>
                                        </a:lnTo>
                                        <a:lnTo>
                                          <a:pt x="292" y="833"/>
                                        </a:lnTo>
                                        <a:lnTo>
                                          <a:pt x="291" y="811"/>
                                        </a:lnTo>
                                        <a:lnTo>
                                          <a:pt x="290" y="789"/>
                                        </a:lnTo>
                                        <a:lnTo>
                                          <a:pt x="290" y="768"/>
                                        </a:lnTo>
                                        <a:lnTo>
                                          <a:pt x="289" y="750"/>
                                        </a:lnTo>
                                        <a:lnTo>
                                          <a:pt x="287" y="736"/>
                                        </a:lnTo>
                                        <a:lnTo>
                                          <a:pt x="284" y="722"/>
                                        </a:lnTo>
                                        <a:lnTo>
                                          <a:pt x="278" y="706"/>
                                        </a:lnTo>
                                        <a:lnTo>
                                          <a:pt x="272" y="689"/>
                                        </a:lnTo>
                                        <a:lnTo>
                                          <a:pt x="267" y="670"/>
                                        </a:lnTo>
                                        <a:lnTo>
                                          <a:pt x="265" y="650"/>
                                        </a:lnTo>
                                        <a:lnTo>
                                          <a:pt x="266" y="629"/>
                                        </a:lnTo>
                                        <a:lnTo>
                                          <a:pt x="292" y="567"/>
                                        </a:lnTo>
                                        <a:lnTo>
                                          <a:pt x="311" y="538"/>
                                        </a:lnTo>
                                        <a:lnTo>
                                          <a:pt x="311" y="508"/>
                                        </a:lnTo>
                                        <a:lnTo>
                                          <a:pt x="309" y="489"/>
                                        </a:lnTo>
                                        <a:lnTo>
                                          <a:pt x="305" y="476"/>
                                        </a:lnTo>
                                        <a:lnTo>
                                          <a:pt x="296" y="460"/>
                                        </a:lnTo>
                                        <a:lnTo>
                                          <a:pt x="278" y="429"/>
                                        </a:lnTo>
                                        <a:lnTo>
                                          <a:pt x="274" y="416"/>
                                        </a:lnTo>
                                        <a:lnTo>
                                          <a:pt x="260" y="423"/>
                                        </a:lnTo>
                                        <a:lnTo>
                                          <a:pt x="202" y="459"/>
                                        </a:lnTo>
                                        <a:lnTo>
                                          <a:pt x="190" y="476"/>
                                        </a:lnTo>
                                        <a:lnTo>
                                          <a:pt x="175" y="492"/>
                                        </a:lnTo>
                                        <a:lnTo>
                                          <a:pt x="160" y="507"/>
                                        </a:lnTo>
                                        <a:lnTo>
                                          <a:pt x="145" y="520"/>
                                        </a:lnTo>
                                        <a:lnTo>
                                          <a:pt x="130" y="530"/>
                                        </a:lnTo>
                                        <a:lnTo>
                                          <a:pt x="107" y="545"/>
                                        </a:lnTo>
                                        <a:lnTo>
                                          <a:pt x="92" y="559"/>
                                        </a:lnTo>
                                        <a:lnTo>
                                          <a:pt x="86" y="573"/>
                                        </a:lnTo>
                                        <a:lnTo>
                                          <a:pt x="87" y="594"/>
                                        </a:lnTo>
                                        <a:lnTo>
                                          <a:pt x="83" y="610"/>
                                        </a:lnTo>
                                        <a:lnTo>
                                          <a:pt x="56" y="618"/>
                                        </a:lnTo>
                                        <a:lnTo>
                                          <a:pt x="41" y="616"/>
                                        </a:lnTo>
                                        <a:lnTo>
                                          <a:pt x="10" y="604"/>
                                        </a:lnTo>
                                        <a:lnTo>
                                          <a:pt x="1" y="598"/>
                                        </a:lnTo>
                                        <a:lnTo>
                                          <a:pt x="0" y="580"/>
                                        </a:lnTo>
                                        <a:lnTo>
                                          <a:pt x="6" y="560"/>
                                        </a:lnTo>
                                        <a:lnTo>
                                          <a:pt x="19" y="544"/>
                                        </a:lnTo>
                                        <a:lnTo>
                                          <a:pt x="32" y="528"/>
                                        </a:lnTo>
                                        <a:lnTo>
                                          <a:pt x="45" y="513"/>
                                        </a:lnTo>
                                        <a:lnTo>
                                          <a:pt x="57" y="498"/>
                                        </a:lnTo>
                                        <a:lnTo>
                                          <a:pt x="69" y="484"/>
                                        </a:lnTo>
                                        <a:lnTo>
                                          <a:pt x="84" y="467"/>
                                        </a:lnTo>
                                        <a:lnTo>
                                          <a:pt x="100" y="450"/>
                                        </a:lnTo>
                                        <a:lnTo>
                                          <a:pt x="115" y="433"/>
                                        </a:lnTo>
                                        <a:lnTo>
                                          <a:pt x="129" y="418"/>
                                        </a:lnTo>
                                        <a:lnTo>
                                          <a:pt x="140" y="407"/>
                                        </a:lnTo>
                                        <a:lnTo>
                                          <a:pt x="142" y="381"/>
                                        </a:lnTo>
                                        <a:lnTo>
                                          <a:pt x="146" y="366"/>
                                        </a:lnTo>
                                        <a:lnTo>
                                          <a:pt x="156" y="351"/>
                                        </a:lnTo>
                                        <a:lnTo>
                                          <a:pt x="172" y="332"/>
                                        </a:lnTo>
                                        <a:lnTo>
                                          <a:pt x="186" y="312"/>
                                        </a:lnTo>
                                        <a:lnTo>
                                          <a:pt x="229" y="255"/>
                                        </a:lnTo>
                                        <a:lnTo>
                                          <a:pt x="240" y="246"/>
                                        </a:lnTo>
                                        <a:lnTo>
                                          <a:pt x="250" y="234"/>
                                        </a:lnTo>
                                        <a:lnTo>
                                          <a:pt x="264" y="221"/>
                                        </a:lnTo>
                                        <a:lnTo>
                                          <a:pt x="284" y="211"/>
                                        </a:lnTo>
                                        <a:lnTo>
                                          <a:pt x="314" y="20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58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3" y="787"/>
                                  <a:ext cx="107" cy="197"/>
                                  <a:chOff x="1333" y="787"/>
                                  <a:chExt cx="107" cy="197"/>
                                </a:xfrm>
                              </wpg:grpSpPr>
                              <wps:wsp>
                                <wps:cNvPr id="1559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3" y="787"/>
                                    <a:ext cx="107" cy="197"/>
                                  </a:xfrm>
                                  <a:custGeom>
                                    <a:avLst/>
                                    <a:gdLst>
                                      <a:gd name="T0" fmla="+- 0 1360 1333"/>
                                      <a:gd name="T1" fmla="*/ T0 w 107"/>
                                      <a:gd name="T2" fmla="+- 0 787 787"/>
                                      <a:gd name="T3" fmla="*/ 787 h 197"/>
                                      <a:gd name="T4" fmla="+- 0 1424 1333"/>
                                      <a:gd name="T5" fmla="*/ T4 w 107"/>
                                      <a:gd name="T6" fmla="+- 0 821 787"/>
                                      <a:gd name="T7" fmla="*/ 821 h 197"/>
                                      <a:gd name="T8" fmla="+- 0 1440 1333"/>
                                      <a:gd name="T9" fmla="*/ T8 w 107"/>
                                      <a:gd name="T10" fmla="+- 0 895 787"/>
                                      <a:gd name="T11" fmla="*/ 895 h 197"/>
                                      <a:gd name="T12" fmla="+- 0 1440 1333"/>
                                      <a:gd name="T13" fmla="*/ T12 w 107"/>
                                      <a:gd name="T14" fmla="+- 0 915 787"/>
                                      <a:gd name="T15" fmla="*/ 915 h 197"/>
                                      <a:gd name="T16" fmla="+- 0 1437 1333"/>
                                      <a:gd name="T17" fmla="*/ T16 w 107"/>
                                      <a:gd name="T18" fmla="+- 0 934 787"/>
                                      <a:gd name="T19" fmla="*/ 934 h 197"/>
                                      <a:gd name="T20" fmla="+- 0 1370 1333"/>
                                      <a:gd name="T21" fmla="*/ T20 w 107"/>
                                      <a:gd name="T22" fmla="+- 0 982 787"/>
                                      <a:gd name="T23" fmla="*/ 982 h 197"/>
                                      <a:gd name="T24" fmla="+- 0 1348 1333"/>
                                      <a:gd name="T25" fmla="*/ T24 w 107"/>
                                      <a:gd name="T26" fmla="+- 0 983 787"/>
                                      <a:gd name="T27" fmla="*/ 983 h 197"/>
                                      <a:gd name="T28" fmla="+- 0 1333 1333"/>
                                      <a:gd name="T29" fmla="*/ T28 w 107"/>
                                      <a:gd name="T30" fmla="+- 0 983 787"/>
                                      <a:gd name="T31" fmla="*/ 983 h 1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07" h="197">
                                        <a:moveTo>
                                          <a:pt x="27" y="0"/>
                                        </a:moveTo>
                                        <a:lnTo>
                                          <a:pt x="91" y="34"/>
                                        </a:lnTo>
                                        <a:lnTo>
                                          <a:pt x="107" y="108"/>
                                        </a:lnTo>
                                        <a:lnTo>
                                          <a:pt x="107" y="128"/>
                                        </a:lnTo>
                                        <a:lnTo>
                                          <a:pt x="104" y="147"/>
                                        </a:lnTo>
                                        <a:lnTo>
                                          <a:pt x="37" y="195"/>
                                        </a:lnTo>
                                        <a:lnTo>
                                          <a:pt x="15" y="196"/>
                                        </a:lnTo>
                                        <a:lnTo>
                                          <a:pt x="0" y="19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60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9" y="958"/>
                                  <a:ext cx="10" cy="56"/>
                                  <a:chOff x="1319" y="958"/>
                                  <a:chExt cx="10" cy="56"/>
                                </a:xfrm>
                              </wpg:grpSpPr>
                              <wps:wsp>
                                <wps:cNvPr id="1561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958"/>
                                    <a:ext cx="10" cy="56"/>
                                  </a:xfrm>
                                  <a:custGeom>
                                    <a:avLst/>
                                    <a:gdLst>
                                      <a:gd name="T0" fmla="+- 0 1322 1319"/>
                                      <a:gd name="T1" fmla="*/ T0 w 10"/>
                                      <a:gd name="T2" fmla="+- 0 958 958"/>
                                      <a:gd name="T3" fmla="*/ 958 h 56"/>
                                      <a:gd name="T4" fmla="+- 0 1319 1319"/>
                                      <a:gd name="T5" fmla="*/ T4 w 10"/>
                                      <a:gd name="T6" fmla="+- 0 979 958"/>
                                      <a:gd name="T7" fmla="*/ 979 h 56"/>
                                      <a:gd name="T8" fmla="+- 0 1321 1319"/>
                                      <a:gd name="T9" fmla="*/ T8 w 10"/>
                                      <a:gd name="T10" fmla="+- 0 994 958"/>
                                      <a:gd name="T11" fmla="*/ 994 h 56"/>
                                      <a:gd name="T12" fmla="+- 0 1329 1319"/>
                                      <a:gd name="T13" fmla="*/ T12 w 10"/>
                                      <a:gd name="T14" fmla="+- 0 1014 958"/>
                                      <a:gd name="T15" fmla="*/ 1014 h 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0" h="56">
                                        <a:moveTo>
                                          <a:pt x="3" y="0"/>
                                        </a:moveTo>
                                        <a:lnTo>
                                          <a:pt x="0" y="21"/>
                                        </a:lnTo>
                                        <a:lnTo>
                                          <a:pt x="2" y="36"/>
                                        </a:lnTo>
                                        <a:lnTo>
                                          <a:pt x="10" y="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62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7" y="899"/>
                                  <a:ext cx="81" cy="86"/>
                                  <a:chOff x="1297" y="899"/>
                                  <a:chExt cx="81" cy="86"/>
                                </a:xfrm>
                              </wpg:grpSpPr>
                              <wps:wsp>
                                <wps:cNvPr id="1563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97" y="899"/>
                                    <a:ext cx="81" cy="86"/>
                                  </a:xfrm>
                                  <a:custGeom>
                                    <a:avLst/>
                                    <a:gdLst>
                                      <a:gd name="T0" fmla="+- 0 1379 1297"/>
                                      <a:gd name="T1" fmla="*/ T0 w 81"/>
                                      <a:gd name="T2" fmla="+- 0 899 899"/>
                                      <a:gd name="T3" fmla="*/ 899 h 86"/>
                                      <a:gd name="T4" fmla="+- 0 1327 1297"/>
                                      <a:gd name="T5" fmla="*/ T4 w 81"/>
                                      <a:gd name="T6" fmla="+- 0 943 899"/>
                                      <a:gd name="T7" fmla="*/ 943 h 86"/>
                                      <a:gd name="T8" fmla="+- 0 1308 1297"/>
                                      <a:gd name="T9" fmla="*/ T8 w 81"/>
                                      <a:gd name="T10" fmla="+- 0 968 899"/>
                                      <a:gd name="T11" fmla="*/ 968 h 86"/>
                                      <a:gd name="T12" fmla="+- 0 1297 1297"/>
                                      <a:gd name="T13" fmla="*/ T12 w 81"/>
                                      <a:gd name="T14" fmla="+- 0 985 899"/>
                                      <a:gd name="T15" fmla="*/ 985 h 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81" h="86">
                                        <a:moveTo>
                                          <a:pt x="82" y="0"/>
                                        </a:moveTo>
                                        <a:lnTo>
                                          <a:pt x="30" y="44"/>
                                        </a:lnTo>
                                        <a:lnTo>
                                          <a:pt x="11" y="69"/>
                                        </a:lnTo>
                                        <a:lnTo>
                                          <a:pt x="0" y="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64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88" y="850"/>
                                  <a:ext cx="85" cy="133"/>
                                  <a:chOff x="1188" y="850"/>
                                  <a:chExt cx="85" cy="133"/>
                                </a:xfrm>
                              </wpg:grpSpPr>
                              <wps:wsp>
                                <wps:cNvPr id="1565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8" y="850"/>
                                    <a:ext cx="85" cy="133"/>
                                  </a:xfrm>
                                  <a:custGeom>
                                    <a:avLst/>
                                    <a:gdLst>
                                      <a:gd name="T0" fmla="+- 0 1188 1188"/>
                                      <a:gd name="T1" fmla="*/ T0 w 85"/>
                                      <a:gd name="T2" fmla="+- 0 982 850"/>
                                      <a:gd name="T3" fmla="*/ 982 h 133"/>
                                      <a:gd name="T4" fmla="+- 0 1224 1188"/>
                                      <a:gd name="T5" fmla="*/ T4 w 85"/>
                                      <a:gd name="T6" fmla="+- 0 924 850"/>
                                      <a:gd name="T7" fmla="*/ 924 h 133"/>
                                      <a:gd name="T8" fmla="+- 0 1256 1188"/>
                                      <a:gd name="T9" fmla="*/ T8 w 85"/>
                                      <a:gd name="T10" fmla="+- 0 885 850"/>
                                      <a:gd name="T11" fmla="*/ 885 h 133"/>
                                      <a:gd name="T12" fmla="+- 0 1265 1188"/>
                                      <a:gd name="T13" fmla="*/ T12 w 85"/>
                                      <a:gd name="T14" fmla="+- 0 870 850"/>
                                      <a:gd name="T15" fmla="*/ 870 h 133"/>
                                      <a:gd name="T16" fmla="+- 0 1273 1188"/>
                                      <a:gd name="T17" fmla="*/ T16 w 85"/>
                                      <a:gd name="T18" fmla="+- 0 850 850"/>
                                      <a:gd name="T19" fmla="*/ 850 h 1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85" h="133">
                                        <a:moveTo>
                                          <a:pt x="0" y="132"/>
                                        </a:moveTo>
                                        <a:lnTo>
                                          <a:pt x="36" y="74"/>
                                        </a:lnTo>
                                        <a:lnTo>
                                          <a:pt x="68" y="35"/>
                                        </a:lnTo>
                                        <a:lnTo>
                                          <a:pt x="77" y="20"/>
                                        </a:lnTo>
                                        <a:lnTo>
                                          <a:pt x="8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66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3" y="883"/>
                                  <a:ext cx="69" cy="16"/>
                                  <a:chOff x="1443" y="883"/>
                                  <a:chExt cx="69" cy="16"/>
                                </a:xfrm>
                              </wpg:grpSpPr>
                              <wps:wsp>
                                <wps:cNvPr id="1567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3" y="883"/>
                                    <a:ext cx="69" cy="16"/>
                                  </a:xfrm>
                                  <a:custGeom>
                                    <a:avLst/>
                                    <a:gdLst>
                                      <a:gd name="T0" fmla="+- 0 1443 1443"/>
                                      <a:gd name="T1" fmla="*/ T0 w 69"/>
                                      <a:gd name="T2" fmla="+- 0 883 883"/>
                                      <a:gd name="T3" fmla="*/ 883 h 16"/>
                                      <a:gd name="T4" fmla="+- 0 1461 1443"/>
                                      <a:gd name="T5" fmla="*/ T4 w 69"/>
                                      <a:gd name="T6" fmla="+- 0 895 883"/>
                                      <a:gd name="T7" fmla="*/ 895 h 16"/>
                                      <a:gd name="T8" fmla="+- 0 1474 1443"/>
                                      <a:gd name="T9" fmla="*/ T8 w 69"/>
                                      <a:gd name="T10" fmla="+- 0 900 883"/>
                                      <a:gd name="T11" fmla="*/ 900 h 16"/>
                                      <a:gd name="T12" fmla="+- 0 1489 1443"/>
                                      <a:gd name="T13" fmla="*/ T12 w 69"/>
                                      <a:gd name="T14" fmla="+- 0 896 883"/>
                                      <a:gd name="T15" fmla="*/ 896 h 16"/>
                                      <a:gd name="T16" fmla="+- 0 1512 1443"/>
                                      <a:gd name="T17" fmla="*/ T16 w 69"/>
                                      <a:gd name="T18" fmla="+- 0 886 883"/>
                                      <a:gd name="T19" fmla="*/ 886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9" h="16">
                                        <a:moveTo>
                                          <a:pt x="0" y="0"/>
                                        </a:moveTo>
                                        <a:lnTo>
                                          <a:pt x="18" y="12"/>
                                        </a:lnTo>
                                        <a:lnTo>
                                          <a:pt x="31" y="17"/>
                                        </a:lnTo>
                                        <a:lnTo>
                                          <a:pt x="46" y="13"/>
                                        </a:lnTo>
                                        <a:lnTo>
                                          <a:pt x="69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68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6" y="1325"/>
                                  <a:ext cx="60" cy="466"/>
                                  <a:chOff x="1336" y="1325"/>
                                  <a:chExt cx="60" cy="466"/>
                                </a:xfrm>
                              </wpg:grpSpPr>
                              <wps:wsp>
                                <wps:cNvPr id="1569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6" y="1325"/>
                                    <a:ext cx="60" cy="466"/>
                                  </a:xfrm>
                                  <a:custGeom>
                                    <a:avLst/>
                                    <a:gdLst>
                                      <a:gd name="T0" fmla="+- 0 1336 1336"/>
                                      <a:gd name="T1" fmla="*/ T0 w 60"/>
                                      <a:gd name="T2" fmla="+- 0 1325 1325"/>
                                      <a:gd name="T3" fmla="*/ 1325 h 466"/>
                                      <a:gd name="T4" fmla="+- 0 1346 1336"/>
                                      <a:gd name="T5" fmla="*/ T4 w 60"/>
                                      <a:gd name="T6" fmla="+- 0 1389 1325"/>
                                      <a:gd name="T7" fmla="*/ 1389 h 466"/>
                                      <a:gd name="T8" fmla="+- 0 1365 1336"/>
                                      <a:gd name="T9" fmla="*/ T8 w 60"/>
                                      <a:gd name="T10" fmla="+- 0 1449 1325"/>
                                      <a:gd name="T11" fmla="*/ 1449 h 466"/>
                                      <a:gd name="T12" fmla="+- 0 1373 1336"/>
                                      <a:gd name="T13" fmla="*/ T12 w 60"/>
                                      <a:gd name="T14" fmla="+- 0 1461 1325"/>
                                      <a:gd name="T15" fmla="*/ 1461 h 466"/>
                                      <a:gd name="T16" fmla="+- 0 1388 1336"/>
                                      <a:gd name="T17" fmla="*/ T16 w 60"/>
                                      <a:gd name="T18" fmla="+- 0 1488 1325"/>
                                      <a:gd name="T19" fmla="*/ 1488 h 466"/>
                                      <a:gd name="T20" fmla="+- 0 1395 1336"/>
                                      <a:gd name="T21" fmla="*/ T20 w 60"/>
                                      <a:gd name="T22" fmla="+- 0 1507 1325"/>
                                      <a:gd name="T23" fmla="*/ 1507 h 466"/>
                                      <a:gd name="T24" fmla="+- 0 1395 1336"/>
                                      <a:gd name="T25" fmla="*/ T24 w 60"/>
                                      <a:gd name="T26" fmla="+- 0 1523 1325"/>
                                      <a:gd name="T27" fmla="*/ 1523 h 466"/>
                                      <a:gd name="T28" fmla="+- 0 1392 1336"/>
                                      <a:gd name="T29" fmla="*/ T28 w 60"/>
                                      <a:gd name="T30" fmla="+- 0 1535 1325"/>
                                      <a:gd name="T31" fmla="*/ 1535 h 466"/>
                                      <a:gd name="T32" fmla="+- 0 1388 1336"/>
                                      <a:gd name="T33" fmla="*/ T32 w 60"/>
                                      <a:gd name="T34" fmla="+- 0 1550 1325"/>
                                      <a:gd name="T35" fmla="*/ 1550 h 466"/>
                                      <a:gd name="T36" fmla="+- 0 1383 1336"/>
                                      <a:gd name="T37" fmla="*/ T36 w 60"/>
                                      <a:gd name="T38" fmla="+- 0 1568 1325"/>
                                      <a:gd name="T39" fmla="*/ 1568 h 466"/>
                                      <a:gd name="T40" fmla="+- 0 1366 1336"/>
                                      <a:gd name="T41" fmla="*/ T40 w 60"/>
                                      <a:gd name="T42" fmla="+- 0 1633 1325"/>
                                      <a:gd name="T43" fmla="*/ 1633 h 466"/>
                                      <a:gd name="T44" fmla="+- 0 1359 1336"/>
                                      <a:gd name="T45" fmla="*/ T44 w 60"/>
                                      <a:gd name="T46" fmla="+- 0 1705 1325"/>
                                      <a:gd name="T47" fmla="*/ 1705 h 466"/>
                                      <a:gd name="T48" fmla="+- 0 1360 1336"/>
                                      <a:gd name="T49" fmla="*/ T48 w 60"/>
                                      <a:gd name="T50" fmla="+- 0 1724 1325"/>
                                      <a:gd name="T51" fmla="*/ 1724 h 466"/>
                                      <a:gd name="T52" fmla="+- 0 1361 1336"/>
                                      <a:gd name="T53" fmla="*/ T52 w 60"/>
                                      <a:gd name="T54" fmla="+- 0 1741 1325"/>
                                      <a:gd name="T55" fmla="*/ 1741 h 466"/>
                                      <a:gd name="T56" fmla="+- 0 1364 1336"/>
                                      <a:gd name="T57" fmla="*/ T56 w 60"/>
                                      <a:gd name="T58" fmla="+- 0 1756 1325"/>
                                      <a:gd name="T59" fmla="*/ 1756 h 466"/>
                                      <a:gd name="T60" fmla="+- 0 1368 1336"/>
                                      <a:gd name="T61" fmla="*/ T60 w 60"/>
                                      <a:gd name="T62" fmla="+- 0 1772 1325"/>
                                      <a:gd name="T63" fmla="*/ 1772 h 466"/>
                                      <a:gd name="T64" fmla="+- 0 1374 1336"/>
                                      <a:gd name="T65" fmla="*/ T64 w 60"/>
                                      <a:gd name="T66" fmla="+- 0 1791 1325"/>
                                      <a:gd name="T67" fmla="*/ 1791 h 46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60" h="466">
                                        <a:moveTo>
                                          <a:pt x="0" y="0"/>
                                        </a:moveTo>
                                        <a:lnTo>
                                          <a:pt x="10" y="64"/>
                                        </a:lnTo>
                                        <a:lnTo>
                                          <a:pt x="29" y="124"/>
                                        </a:lnTo>
                                        <a:lnTo>
                                          <a:pt x="37" y="136"/>
                                        </a:lnTo>
                                        <a:lnTo>
                                          <a:pt x="52" y="163"/>
                                        </a:lnTo>
                                        <a:lnTo>
                                          <a:pt x="59" y="182"/>
                                        </a:lnTo>
                                        <a:lnTo>
                                          <a:pt x="59" y="198"/>
                                        </a:lnTo>
                                        <a:lnTo>
                                          <a:pt x="56" y="210"/>
                                        </a:lnTo>
                                        <a:lnTo>
                                          <a:pt x="52" y="225"/>
                                        </a:lnTo>
                                        <a:lnTo>
                                          <a:pt x="47" y="243"/>
                                        </a:lnTo>
                                        <a:lnTo>
                                          <a:pt x="30" y="308"/>
                                        </a:lnTo>
                                        <a:lnTo>
                                          <a:pt x="23" y="380"/>
                                        </a:lnTo>
                                        <a:lnTo>
                                          <a:pt x="24" y="399"/>
                                        </a:lnTo>
                                        <a:lnTo>
                                          <a:pt x="25" y="416"/>
                                        </a:lnTo>
                                        <a:lnTo>
                                          <a:pt x="28" y="431"/>
                                        </a:lnTo>
                                        <a:lnTo>
                                          <a:pt x="32" y="447"/>
                                        </a:lnTo>
                                        <a:lnTo>
                                          <a:pt x="38" y="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70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4" y="1787"/>
                                  <a:ext cx="110" cy="82"/>
                                  <a:chOff x="1354" y="1787"/>
                                  <a:chExt cx="110" cy="82"/>
                                </a:xfrm>
                              </wpg:grpSpPr>
                              <wps:wsp>
                                <wps:cNvPr id="1571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4" y="1787"/>
                                    <a:ext cx="110" cy="82"/>
                                  </a:xfrm>
                                  <a:custGeom>
                                    <a:avLst/>
                                    <a:gdLst>
                                      <a:gd name="T0" fmla="+- 0 1465 1354"/>
                                      <a:gd name="T1" fmla="*/ T0 w 110"/>
                                      <a:gd name="T2" fmla="+- 0 1791 1787"/>
                                      <a:gd name="T3" fmla="*/ 1791 h 82"/>
                                      <a:gd name="T4" fmla="+- 0 1424 1354"/>
                                      <a:gd name="T5" fmla="*/ T4 w 110"/>
                                      <a:gd name="T6" fmla="+- 0 1788 1787"/>
                                      <a:gd name="T7" fmla="*/ 1788 h 82"/>
                                      <a:gd name="T8" fmla="+- 0 1400 1354"/>
                                      <a:gd name="T9" fmla="*/ T8 w 110"/>
                                      <a:gd name="T10" fmla="+- 0 1787 1787"/>
                                      <a:gd name="T11" fmla="*/ 1787 h 82"/>
                                      <a:gd name="T12" fmla="+- 0 1388 1354"/>
                                      <a:gd name="T13" fmla="*/ T12 w 110"/>
                                      <a:gd name="T14" fmla="+- 0 1789 1787"/>
                                      <a:gd name="T15" fmla="*/ 1789 h 82"/>
                                      <a:gd name="T16" fmla="+- 0 1381 1354"/>
                                      <a:gd name="T17" fmla="*/ T16 w 110"/>
                                      <a:gd name="T18" fmla="+- 0 1794 1787"/>
                                      <a:gd name="T19" fmla="*/ 1794 h 82"/>
                                      <a:gd name="T20" fmla="+- 0 1372 1354"/>
                                      <a:gd name="T21" fmla="*/ T20 w 110"/>
                                      <a:gd name="T22" fmla="+- 0 1807 1787"/>
                                      <a:gd name="T23" fmla="*/ 1807 h 82"/>
                                      <a:gd name="T24" fmla="+- 0 1364 1354"/>
                                      <a:gd name="T25" fmla="*/ T24 w 110"/>
                                      <a:gd name="T26" fmla="+- 0 1827 1787"/>
                                      <a:gd name="T27" fmla="*/ 1827 h 82"/>
                                      <a:gd name="T28" fmla="+- 0 1357 1354"/>
                                      <a:gd name="T29" fmla="*/ T28 w 110"/>
                                      <a:gd name="T30" fmla="+- 0 1849 1787"/>
                                      <a:gd name="T31" fmla="*/ 1849 h 82"/>
                                      <a:gd name="T32" fmla="+- 0 1354 1354"/>
                                      <a:gd name="T33" fmla="*/ T32 w 110"/>
                                      <a:gd name="T34" fmla="+- 0 1869 1787"/>
                                      <a:gd name="T35" fmla="*/ 1869 h 8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10" h="82">
                                        <a:moveTo>
                                          <a:pt x="111" y="4"/>
                                        </a:moveTo>
                                        <a:lnTo>
                                          <a:pt x="70" y="1"/>
                                        </a:lnTo>
                                        <a:lnTo>
                                          <a:pt x="46" y="0"/>
                                        </a:lnTo>
                                        <a:lnTo>
                                          <a:pt x="34" y="2"/>
                                        </a:lnTo>
                                        <a:lnTo>
                                          <a:pt x="27" y="7"/>
                                        </a:lnTo>
                                        <a:lnTo>
                                          <a:pt x="18" y="20"/>
                                        </a:lnTo>
                                        <a:lnTo>
                                          <a:pt x="10" y="40"/>
                                        </a:lnTo>
                                        <a:lnTo>
                                          <a:pt x="3" y="62"/>
                                        </a:lnTo>
                                        <a:lnTo>
                                          <a:pt x="0" y="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72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30" y="1828"/>
                                  <a:ext cx="24" cy="5"/>
                                  <a:chOff x="1330" y="1828"/>
                                  <a:chExt cx="24" cy="5"/>
                                </a:xfrm>
                              </wpg:grpSpPr>
                              <wps:wsp>
                                <wps:cNvPr id="1573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0" y="1828"/>
                                    <a:ext cx="24" cy="5"/>
                                  </a:xfrm>
                                  <a:custGeom>
                                    <a:avLst/>
                                    <a:gdLst>
                                      <a:gd name="T0" fmla="+- 0 1330 1330"/>
                                      <a:gd name="T1" fmla="*/ T0 w 24"/>
                                      <a:gd name="T2" fmla="+- 0 1831 1828"/>
                                      <a:gd name="T3" fmla="*/ 1831 h 5"/>
                                      <a:gd name="T4" fmla="+- 0 1346 1330"/>
                                      <a:gd name="T5" fmla="*/ T4 w 24"/>
                                      <a:gd name="T6" fmla="+- 0 1828 1828"/>
                                      <a:gd name="T7" fmla="*/ 1828 h 5"/>
                                      <a:gd name="T8" fmla="+- 0 1354 1330"/>
                                      <a:gd name="T9" fmla="*/ T8 w 24"/>
                                      <a:gd name="T10" fmla="+- 0 1834 1828"/>
                                      <a:gd name="T11" fmla="*/ 1834 h 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24" h="5">
                                        <a:moveTo>
                                          <a:pt x="0" y="3"/>
                                        </a:moveTo>
                                        <a:lnTo>
                                          <a:pt x="16" y="0"/>
                                        </a:lnTo>
                                        <a:lnTo>
                                          <a:pt x="24" y="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74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7" y="1114"/>
                                  <a:ext cx="134" cy="32"/>
                                  <a:chOff x="1357" y="1114"/>
                                  <a:chExt cx="134" cy="32"/>
                                </a:xfrm>
                              </wpg:grpSpPr>
                              <wps:wsp>
                                <wps:cNvPr id="1575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7" y="1114"/>
                                    <a:ext cx="134" cy="32"/>
                                  </a:xfrm>
                                  <a:custGeom>
                                    <a:avLst/>
                                    <a:gdLst>
                                      <a:gd name="T0" fmla="+- 0 1357 1357"/>
                                      <a:gd name="T1" fmla="*/ T0 w 134"/>
                                      <a:gd name="T2" fmla="+- 0 1116 1114"/>
                                      <a:gd name="T3" fmla="*/ 1116 h 32"/>
                                      <a:gd name="T4" fmla="+- 0 1393 1357"/>
                                      <a:gd name="T5" fmla="*/ T4 w 134"/>
                                      <a:gd name="T6" fmla="+- 0 1114 1114"/>
                                      <a:gd name="T7" fmla="*/ 1114 h 32"/>
                                      <a:gd name="T8" fmla="+- 0 1420 1357"/>
                                      <a:gd name="T9" fmla="*/ T8 w 134"/>
                                      <a:gd name="T10" fmla="+- 0 1114 1114"/>
                                      <a:gd name="T11" fmla="*/ 1114 h 32"/>
                                      <a:gd name="T12" fmla="+- 0 1440 1357"/>
                                      <a:gd name="T13" fmla="*/ T12 w 134"/>
                                      <a:gd name="T14" fmla="+- 0 1115 1114"/>
                                      <a:gd name="T15" fmla="*/ 1115 h 32"/>
                                      <a:gd name="T16" fmla="+- 0 1454 1357"/>
                                      <a:gd name="T17" fmla="*/ T16 w 134"/>
                                      <a:gd name="T18" fmla="+- 0 1118 1114"/>
                                      <a:gd name="T19" fmla="*/ 1118 h 32"/>
                                      <a:gd name="T20" fmla="+- 0 1467 1357"/>
                                      <a:gd name="T21" fmla="*/ T20 w 134"/>
                                      <a:gd name="T22" fmla="+- 0 1124 1114"/>
                                      <a:gd name="T23" fmla="*/ 1124 h 32"/>
                                      <a:gd name="T24" fmla="+- 0 1478 1357"/>
                                      <a:gd name="T25" fmla="*/ T24 w 134"/>
                                      <a:gd name="T26" fmla="+- 0 1133 1114"/>
                                      <a:gd name="T27" fmla="*/ 1133 h 32"/>
                                      <a:gd name="T28" fmla="+- 0 1491 1357"/>
                                      <a:gd name="T29" fmla="*/ T28 w 134"/>
                                      <a:gd name="T30" fmla="+- 0 1146 1114"/>
                                      <a:gd name="T31" fmla="*/ 1146 h 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34" h="32">
                                        <a:moveTo>
                                          <a:pt x="0" y="2"/>
                                        </a:moveTo>
                                        <a:lnTo>
                                          <a:pt x="36" y="0"/>
                                        </a:lnTo>
                                        <a:lnTo>
                                          <a:pt x="63" y="0"/>
                                        </a:lnTo>
                                        <a:lnTo>
                                          <a:pt x="83" y="1"/>
                                        </a:lnTo>
                                        <a:lnTo>
                                          <a:pt x="97" y="4"/>
                                        </a:lnTo>
                                        <a:lnTo>
                                          <a:pt x="110" y="10"/>
                                        </a:lnTo>
                                        <a:lnTo>
                                          <a:pt x="121" y="19"/>
                                        </a:lnTo>
                                        <a:lnTo>
                                          <a:pt x="134" y="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76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9" y="680"/>
                                  <a:ext cx="19" cy="38"/>
                                  <a:chOff x="1379" y="680"/>
                                  <a:chExt cx="19" cy="38"/>
                                </a:xfrm>
                              </wpg:grpSpPr>
                              <wps:wsp>
                                <wps:cNvPr id="1577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9" y="680"/>
                                    <a:ext cx="19" cy="38"/>
                                  </a:xfrm>
                                  <a:custGeom>
                                    <a:avLst/>
                                    <a:gdLst>
                                      <a:gd name="T0" fmla="+- 0 1392 1379"/>
                                      <a:gd name="T1" fmla="*/ T0 w 19"/>
                                      <a:gd name="T2" fmla="+- 0 680 680"/>
                                      <a:gd name="T3" fmla="*/ 680 h 38"/>
                                      <a:gd name="T4" fmla="+- 0 1379 1379"/>
                                      <a:gd name="T5" fmla="*/ T4 w 19"/>
                                      <a:gd name="T6" fmla="+- 0 680 680"/>
                                      <a:gd name="T7" fmla="*/ 680 h 38"/>
                                      <a:gd name="T8" fmla="+- 0 1379 1379"/>
                                      <a:gd name="T9" fmla="*/ T8 w 19"/>
                                      <a:gd name="T10" fmla="+- 0 693 680"/>
                                      <a:gd name="T11" fmla="*/ 693 h 38"/>
                                      <a:gd name="T12" fmla="+- 0 1379 1379"/>
                                      <a:gd name="T13" fmla="*/ T12 w 19"/>
                                      <a:gd name="T14" fmla="+- 0 706 680"/>
                                      <a:gd name="T15" fmla="*/ 706 h 38"/>
                                      <a:gd name="T16" fmla="+- 0 1381 1379"/>
                                      <a:gd name="T17" fmla="*/ T16 w 19"/>
                                      <a:gd name="T18" fmla="+- 0 717 680"/>
                                      <a:gd name="T19" fmla="*/ 717 h 38"/>
                                      <a:gd name="T20" fmla="+- 0 1397 1379"/>
                                      <a:gd name="T21" fmla="*/ T20 w 19"/>
                                      <a:gd name="T22" fmla="+- 0 717 680"/>
                                      <a:gd name="T23" fmla="*/ 717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9" h="38">
                                        <a:moveTo>
                                          <a:pt x="1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3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2" y="37"/>
                                        </a:lnTo>
                                        <a:lnTo>
                                          <a:pt x="18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78" name="Group 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775"/>
                                  <a:ext cx="907" cy="1129"/>
                                  <a:chOff x="1980" y="775"/>
                                  <a:chExt cx="907" cy="1129"/>
                                </a:xfrm>
                              </wpg:grpSpPr>
                              <wps:wsp>
                                <wps:cNvPr id="1579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80" y="775"/>
                                    <a:ext cx="907" cy="1129"/>
                                  </a:xfrm>
                                  <a:custGeom>
                                    <a:avLst/>
                                    <a:gdLst>
                                      <a:gd name="T0" fmla="+- 0 2635 1980"/>
                                      <a:gd name="T1" fmla="*/ T0 w 907"/>
                                      <a:gd name="T2" fmla="+- 0 919 775"/>
                                      <a:gd name="T3" fmla="*/ 919 h 1129"/>
                                      <a:gd name="T4" fmla="+- 0 2701 1980"/>
                                      <a:gd name="T5" fmla="*/ T4 w 907"/>
                                      <a:gd name="T6" fmla="+- 0 784 775"/>
                                      <a:gd name="T7" fmla="*/ 784 h 1129"/>
                                      <a:gd name="T8" fmla="+- 0 2825 1980"/>
                                      <a:gd name="T9" fmla="*/ T8 w 907"/>
                                      <a:gd name="T10" fmla="+- 0 798 775"/>
                                      <a:gd name="T11" fmla="*/ 798 h 1129"/>
                                      <a:gd name="T12" fmla="+- 0 2855 1980"/>
                                      <a:gd name="T13" fmla="*/ T12 w 907"/>
                                      <a:gd name="T14" fmla="+- 0 891 775"/>
                                      <a:gd name="T15" fmla="*/ 891 h 1129"/>
                                      <a:gd name="T16" fmla="+- 0 2834 1980"/>
                                      <a:gd name="T17" fmla="*/ T16 w 907"/>
                                      <a:gd name="T18" fmla="+- 0 963 775"/>
                                      <a:gd name="T19" fmla="*/ 963 h 1129"/>
                                      <a:gd name="T20" fmla="+- 0 2780 1980"/>
                                      <a:gd name="T21" fmla="*/ T20 w 907"/>
                                      <a:gd name="T22" fmla="+- 0 982 775"/>
                                      <a:gd name="T23" fmla="*/ 982 h 1129"/>
                                      <a:gd name="T24" fmla="+- 0 2724 1980"/>
                                      <a:gd name="T25" fmla="*/ T24 w 907"/>
                                      <a:gd name="T26" fmla="+- 0 996 775"/>
                                      <a:gd name="T27" fmla="*/ 996 h 1129"/>
                                      <a:gd name="T28" fmla="+- 0 2710 1980"/>
                                      <a:gd name="T29" fmla="*/ T28 w 907"/>
                                      <a:gd name="T30" fmla="+- 0 1116 775"/>
                                      <a:gd name="T31" fmla="*/ 1116 h 1129"/>
                                      <a:gd name="T32" fmla="+- 0 2687 1980"/>
                                      <a:gd name="T33" fmla="*/ T32 w 907"/>
                                      <a:gd name="T34" fmla="+- 0 1199 775"/>
                                      <a:gd name="T35" fmla="*/ 1199 h 1129"/>
                                      <a:gd name="T36" fmla="+- 0 2695 1980"/>
                                      <a:gd name="T37" fmla="*/ T36 w 907"/>
                                      <a:gd name="T38" fmla="+- 0 1252 775"/>
                                      <a:gd name="T39" fmla="*/ 1252 h 1129"/>
                                      <a:gd name="T40" fmla="+- 0 2683 1980"/>
                                      <a:gd name="T41" fmla="*/ T40 w 907"/>
                                      <a:gd name="T42" fmla="+- 0 1336 775"/>
                                      <a:gd name="T43" fmla="*/ 1336 h 1129"/>
                                      <a:gd name="T44" fmla="+- 0 2710 1980"/>
                                      <a:gd name="T45" fmla="*/ T44 w 907"/>
                                      <a:gd name="T46" fmla="+- 0 1411 775"/>
                                      <a:gd name="T47" fmla="*/ 1411 h 1129"/>
                                      <a:gd name="T48" fmla="+- 0 2755 1980"/>
                                      <a:gd name="T49" fmla="*/ T48 w 907"/>
                                      <a:gd name="T50" fmla="+- 0 1461 775"/>
                                      <a:gd name="T51" fmla="*/ 1461 h 1129"/>
                                      <a:gd name="T52" fmla="+- 0 2757 1980"/>
                                      <a:gd name="T53" fmla="*/ T52 w 907"/>
                                      <a:gd name="T54" fmla="+- 0 1517 775"/>
                                      <a:gd name="T55" fmla="*/ 1517 h 1129"/>
                                      <a:gd name="T56" fmla="+- 0 2737 1980"/>
                                      <a:gd name="T57" fmla="*/ T56 w 907"/>
                                      <a:gd name="T58" fmla="+- 0 1634 775"/>
                                      <a:gd name="T59" fmla="*/ 1634 h 1129"/>
                                      <a:gd name="T60" fmla="+- 0 2727 1980"/>
                                      <a:gd name="T61" fmla="*/ T60 w 907"/>
                                      <a:gd name="T62" fmla="+- 0 1699 775"/>
                                      <a:gd name="T63" fmla="*/ 1699 h 1129"/>
                                      <a:gd name="T64" fmla="+- 0 2805 1980"/>
                                      <a:gd name="T65" fmla="*/ T64 w 907"/>
                                      <a:gd name="T66" fmla="+- 0 1786 775"/>
                                      <a:gd name="T67" fmla="*/ 1786 h 1129"/>
                                      <a:gd name="T68" fmla="+- 0 2875 1980"/>
                                      <a:gd name="T69" fmla="*/ T68 w 907"/>
                                      <a:gd name="T70" fmla="+- 0 1805 775"/>
                                      <a:gd name="T71" fmla="*/ 1805 h 1129"/>
                                      <a:gd name="T72" fmla="+- 0 2862 1980"/>
                                      <a:gd name="T73" fmla="*/ T72 w 907"/>
                                      <a:gd name="T74" fmla="+- 0 1836 775"/>
                                      <a:gd name="T75" fmla="*/ 1836 h 1129"/>
                                      <a:gd name="T76" fmla="+- 0 2802 1980"/>
                                      <a:gd name="T77" fmla="*/ T76 w 907"/>
                                      <a:gd name="T78" fmla="+- 0 1835 775"/>
                                      <a:gd name="T79" fmla="*/ 1835 h 1129"/>
                                      <a:gd name="T80" fmla="+- 0 2739 1980"/>
                                      <a:gd name="T81" fmla="*/ T80 w 907"/>
                                      <a:gd name="T82" fmla="+- 0 1833 775"/>
                                      <a:gd name="T83" fmla="*/ 1833 h 1129"/>
                                      <a:gd name="T84" fmla="+- 0 2671 1980"/>
                                      <a:gd name="T85" fmla="*/ T84 w 907"/>
                                      <a:gd name="T86" fmla="+- 0 1834 775"/>
                                      <a:gd name="T87" fmla="*/ 1834 h 1129"/>
                                      <a:gd name="T88" fmla="+- 0 2634 1980"/>
                                      <a:gd name="T89" fmla="*/ T88 w 907"/>
                                      <a:gd name="T90" fmla="+- 0 1799 775"/>
                                      <a:gd name="T91" fmla="*/ 1799 h 1129"/>
                                      <a:gd name="T92" fmla="+- 0 2650 1980"/>
                                      <a:gd name="T93" fmla="*/ T92 w 907"/>
                                      <a:gd name="T94" fmla="+- 0 1746 775"/>
                                      <a:gd name="T95" fmla="*/ 1746 h 1129"/>
                                      <a:gd name="T96" fmla="+- 0 2650 1980"/>
                                      <a:gd name="T97" fmla="*/ T96 w 907"/>
                                      <a:gd name="T98" fmla="+- 0 1691 775"/>
                                      <a:gd name="T99" fmla="*/ 1691 h 1129"/>
                                      <a:gd name="T100" fmla="+- 0 2644 1980"/>
                                      <a:gd name="T101" fmla="*/ T100 w 907"/>
                                      <a:gd name="T102" fmla="+- 0 1624 775"/>
                                      <a:gd name="T103" fmla="*/ 1624 h 1129"/>
                                      <a:gd name="T104" fmla="+- 0 2641 1980"/>
                                      <a:gd name="T105" fmla="*/ T104 w 907"/>
                                      <a:gd name="T106" fmla="+- 0 1559 775"/>
                                      <a:gd name="T107" fmla="*/ 1559 h 1129"/>
                                      <a:gd name="T108" fmla="+- 0 2567 1980"/>
                                      <a:gd name="T109" fmla="*/ T108 w 907"/>
                                      <a:gd name="T110" fmla="+- 0 1482 775"/>
                                      <a:gd name="T111" fmla="*/ 1482 h 1129"/>
                                      <a:gd name="T112" fmla="+- 0 2502 1980"/>
                                      <a:gd name="T113" fmla="*/ T112 w 907"/>
                                      <a:gd name="T114" fmla="+- 0 1463 775"/>
                                      <a:gd name="T115" fmla="*/ 1463 h 1129"/>
                                      <a:gd name="T116" fmla="+- 0 2449 1980"/>
                                      <a:gd name="T117" fmla="*/ T116 w 907"/>
                                      <a:gd name="T118" fmla="+- 0 1468 775"/>
                                      <a:gd name="T119" fmla="*/ 1468 h 1129"/>
                                      <a:gd name="T120" fmla="+- 0 2407 1980"/>
                                      <a:gd name="T121" fmla="*/ T120 w 907"/>
                                      <a:gd name="T122" fmla="+- 0 1495 775"/>
                                      <a:gd name="T123" fmla="*/ 1495 h 1129"/>
                                      <a:gd name="T124" fmla="+- 0 2260 1980"/>
                                      <a:gd name="T125" fmla="*/ T124 w 907"/>
                                      <a:gd name="T126" fmla="+- 0 1613 775"/>
                                      <a:gd name="T127" fmla="*/ 1613 h 1129"/>
                                      <a:gd name="T128" fmla="+- 0 2106 1980"/>
                                      <a:gd name="T129" fmla="*/ T128 w 907"/>
                                      <a:gd name="T130" fmla="+- 0 1759 775"/>
                                      <a:gd name="T131" fmla="*/ 1759 h 1129"/>
                                      <a:gd name="T132" fmla="+- 0 2118 1980"/>
                                      <a:gd name="T133" fmla="*/ T132 w 907"/>
                                      <a:gd name="T134" fmla="+- 0 1825 775"/>
                                      <a:gd name="T135" fmla="*/ 1825 h 1129"/>
                                      <a:gd name="T136" fmla="+- 0 2171 1980"/>
                                      <a:gd name="T137" fmla="*/ T136 w 907"/>
                                      <a:gd name="T138" fmla="+- 0 1842 775"/>
                                      <a:gd name="T139" fmla="*/ 1842 h 1129"/>
                                      <a:gd name="T140" fmla="+- 0 2235 1980"/>
                                      <a:gd name="T141" fmla="*/ T140 w 907"/>
                                      <a:gd name="T142" fmla="+- 0 1861 775"/>
                                      <a:gd name="T143" fmla="*/ 1861 h 1129"/>
                                      <a:gd name="T144" fmla="+- 0 2204 1980"/>
                                      <a:gd name="T145" fmla="*/ T144 w 907"/>
                                      <a:gd name="T146" fmla="+- 0 1898 775"/>
                                      <a:gd name="T147" fmla="*/ 1898 h 1129"/>
                                      <a:gd name="T148" fmla="+- 0 2138 1980"/>
                                      <a:gd name="T149" fmla="*/ T148 w 907"/>
                                      <a:gd name="T150" fmla="+- 0 1901 775"/>
                                      <a:gd name="T151" fmla="*/ 1901 h 1129"/>
                                      <a:gd name="T152" fmla="+- 0 2075 1980"/>
                                      <a:gd name="T153" fmla="*/ T152 w 907"/>
                                      <a:gd name="T154" fmla="+- 0 1885 775"/>
                                      <a:gd name="T155" fmla="*/ 1885 h 1129"/>
                                      <a:gd name="T156" fmla="+- 0 2008 1980"/>
                                      <a:gd name="T157" fmla="*/ T156 w 907"/>
                                      <a:gd name="T158" fmla="+- 0 1873 775"/>
                                      <a:gd name="T159" fmla="*/ 1873 h 1129"/>
                                      <a:gd name="T160" fmla="+- 0 1984 1980"/>
                                      <a:gd name="T161" fmla="*/ T160 w 907"/>
                                      <a:gd name="T162" fmla="+- 0 1829 775"/>
                                      <a:gd name="T163" fmla="*/ 1829 h 1129"/>
                                      <a:gd name="T164" fmla="+- 0 2017 1980"/>
                                      <a:gd name="T165" fmla="*/ T164 w 907"/>
                                      <a:gd name="T166" fmla="+- 0 1778 775"/>
                                      <a:gd name="T167" fmla="*/ 1778 h 1129"/>
                                      <a:gd name="T168" fmla="+- 0 2127 1980"/>
                                      <a:gd name="T169" fmla="*/ T168 w 907"/>
                                      <a:gd name="T170" fmla="+- 0 1599 775"/>
                                      <a:gd name="T171" fmla="*/ 1599 h 1129"/>
                                      <a:gd name="T172" fmla="+- 0 2193 1980"/>
                                      <a:gd name="T173" fmla="*/ T172 w 907"/>
                                      <a:gd name="T174" fmla="+- 0 1515 775"/>
                                      <a:gd name="T175" fmla="*/ 1515 h 1129"/>
                                      <a:gd name="T176" fmla="+- 0 2232 1980"/>
                                      <a:gd name="T177" fmla="*/ T176 w 907"/>
                                      <a:gd name="T178" fmla="+- 0 1398 775"/>
                                      <a:gd name="T179" fmla="*/ 1398 h 1129"/>
                                      <a:gd name="T180" fmla="+- 0 2315 1980"/>
                                      <a:gd name="T181" fmla="*/ T180 w 907"/>
                                      <a:gd name="T182" fmla="+- 0 1249 775"/>
                                      <a:gd name="T183" fmla="*/ 1249 h 1129"/>
                                      <a:gd name="T184" fmla="+- 0 2415 1980"/>
                                      <a:gd name="T185" fmla="*/ T184 w 907"/>
                                      <a:gd name="T186" fmla="+- 0 1125 775"/>
                                      <a:gd name="T187" fmla="*/ 1125 h 1129"/>
                                      <a:gd name="T188" fmla="+- 0 2483 1980"/>
                                      <a:gd name="T189" fmla="*/ T188 w 907"/>
                                      <a:gd name="T190" fmla="+- 0 1028 775"/>
                                      <a:gd name="T191" fmla="*/ 1028 h 1129"/>
                                      <a:gd name="T192" fmla="+- 0 2613 1980"/>
                                      <a:gd name="T193" fmla="*/ T192 w 907"/>
                                      <a:gd name="T194" fmla="+- 0 946 775"/>
                                      <a:gd name="T195" fmla="*/ 946 h 11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</a:cxnLst>
                                    <a:rect l="0" t="0" r="r" b="b"/>
                                    <a:pathLst>
                                      <a:path w="907" h="1129">
                                        <a:moveTo>
                                          <a:pt x="637" y="171"/>
                                        </a:moveTo>
                                        <a:lnTo>
                                          <a:pt x="655" y="171"/>
                                        </a:lnTo>
                                        <a:lnTo>
                                          <a:pt x="655" y="144"/>
                                        </a:lnTo>
                                        <a:lnTo>
                                          <a:pt x="655" y="126"/>
                                        </a:lnTo>
                                        <a:lnTo>
                                          <a:pt x="664" y="62"/>
                                        </a:lnTo>
                                        <a:lnTo>
                                          <a:pt x="721" y="9"/>
                                        </a:lnTo>
                                        <a:lnTo>
                                          <a:pt x="762" y="0"/>
                                        </a:lnTo>
                                        <a:lnTo>
                                          <a:pt x="785" y="1"/>
                                        </a:lnTo>
                                        <a:lnTo>
                                          <a:pt x="845" y="23"/>
                                        </a:lnTo>
                                        <a:lnTo>
                                          <a:pt x="866" y="87"/>
                                        </a:lnTo>
                                        <a:lnTo>
                                          <a:pt x="871" y="103"/>
                                        </a:lnTo>
                                        <a:lnTo>
                                          <a:pt x="875" y="116"/>
                                        </a:lnTo>
                                        <a:lnTo>
                                          <a:pt x="871" y="144"/>
                                        </a:lnTo>
                                        <a:lnTo>
                                          <a:pt x="857" y="168"/>
                                        </a:lnTo>
                                        <a:lnTo>
                                          <a:pt x="854" y="188"/>
                                        </a:lnTo>
                                        <a:lnTo>
                                          <a:pt x="836" y="198"/>
                                        </a:lnTo>
                                        <a:lnTo>
                                          <a:pt x="819" y="206"/>
                                        </a:lnTo>
                                        <a:lnTo>
                                          <a:pt x="800" y="207"/>
                                        </a:lnTo>
                                        <a:lnTo>
                                          <a:pt x="782" y="201"/>
                                        </a:lnTo>
                                        <a:lnTo>
                                          <a:pt x="758" y="215"/>
                                        </a:lnTo>
                                        <a:lnTo>
                                          <a:pt x="744" y="221"/>
                                        </a:lnTo>
                                        <a:lnTo>
                                          <a:pt x="743" y="256"/>
                                        </a:lnTo>
                                        <a:lnTo>
                                          <a:pt x="741" y="281"/>
                                        </a:lnTo>
                                        <a:lnTo>
                                          <a:pt x="730" y="341"/>
                                        </a:lnTo>
                                        <a:lnTo>
                                          <a:pt x="717" y="385"/>
                                        </a:lnTo>
                                        <a:lnTo>
                                          <a:pt x="711" y="405"/>
                                        </a:lnTo>
                                        <a:lnTo>
                                          <a:pt x="707" y="424"/>
                                        </a:lnTo>
                                        <a:lnTo>
                                          <a:pt x="706" y="439"/>
                                        </a:lnTo>
                                        <a:lnTo>
                                          <a:pt x="710" y="459"/>
                                        </a:lnTo>
                                        <a:lnTo>
                                          <a:pt x="715" y="477"/>
                                        </a:lnTo>
                                        <a:lnTo>
                                          <a:pt x="717" y="496"/>
                                        </a:lnTo>
                                        <a:lnTo>
                                          <a:pt x="703" y="537"/>
                                        </a:lnTo>
                                        <a:lnTo>
                                          <a:pt x="703" y="561"/>
                                        </a:lnTo>
                                        <a:lnTo>
                                          <a:pt x="717" y="586"/>
                                        </a:lnTo>
                                        <a:lnTo>
                                          <a:pt x="724" y="600"/>
                                        </a:lnTo>
                                        <a:lnTo>
                                          <a:pt x="730" y="636"/>
                                        </a:lnTo>
                                        <a:lnTo>
                                          <a:pt x="754" y="659"/>
                                        </a:lnTo>
                                        <a:lnTo>
                                          <a:pt x="768" y="674"/>
                                        </a:lnTo>
                                        <a:lnTo>
                                          <a:pt x="775" y="686"/>
                                        </a:lnTo>
                                        <a:lnTo>
                                          <a:pt x="777" y="702"/>
                                        </a:lnTo>
                                        <a:lnTo>
                                          <a:pt x="778" y="721"/>
                                        </a:lnTo>
                                        <a:lnTo>
                                          <a:pt x="777" y="742"/>
                                        </a:lnTo>
                                        <a:lnTo>
                                          <a:pt x="768" y="803"/>
                                        </a:lnTo>
                                        <a:lnTo>
                                          <a:pt x="761" y="837"/>
                                        </a:lnTo>
                                        <a:lnTo>
                                          <a:pt x="757" y="859"/>
                                        </a:lnTo>
                                        <a:lnTo>
                                          <a:pt x="753" y="881"/>
                                        </a:lnTo>
                                        <a:lnTo>
                                          <a:pt x="749" y="904"/>
                                        </a:lnTo>
                                        <a:lnTo>
                                          <a:pt x="747" y="924"/>
                                        </a:lnTo>
                                        <a:lnTo>
                                          <a:pt x="747" y="940"/>
                                        </a:lnTo>
                                        <a:lnTo>
                                          <a:pt x="773" y="971"/>
                                        </a:lnTo>
                                        <a:lnTo>
                                          <a:pt x="825" y="1011"/>
                                        </a:lnTo>
                                        <a:lnTo>
                                          <a:pt x="850" y="1016"/>
                                        </a:lnTo>
                                        <a:lnTo>
                                          <a:pt x="875" y="1022"/>
                                        </a:lnTo>
                                        <a:lnTo>
                                          <a:pt x="895" y="1030"/>
                                        </a:lnTo>
                                        <a:lnTo>
                                          <a:pt x="907" y="1039"/>
                                        </a:lnTo>
                                        <a:lnTo>
                                          <a:pt x="900" y="1053"/>
                                        </a:lnTo>
                                        <a:lnTo>
                                          <a:pt x="882" y="1061"/>
                                        </a:lnTo>
                                        <a:lnTo>
                                          <a:pt x="859" y="1064"/>
                                        </a:lnTo>
                                        <a:lnTo>
                                          <a:pt x="842" y="1062"/>
                                        </a:lnTo>
                                        <a:lnTo>
                                          <a:pt x="822" y="1060"/>
                                        </a:lnTo>
                                        <a:lnTo>
                                          <a:pt x="802" y="1058"/>
                                        </a:lnTo>
                                        <a:lnTo>
                                          <a:pt x="780" y="1057"/>
                                        </a:lnTo>
                                        <a:lnTo>
                                          <a:pt x="759" y="1058"/>
                                        </a:lnTo>
                                        <a:lnTo>
                                          <a:pt x="739" y="1059"/>
                                        </a:lnTo>
                                        <a:lnTo>
                                          <a:pt x="713" y="1062"/>
                                        </a:lnTo>
                                        <a:lnTo>
                                          <a:pt x="691" y="1059"/>
                                        </a:lnTo>
                                        <a:lnTo>
                                          <a:pt x="675" y="1052"/>
                                        </a:lnTo>
                                        <a:lnTo>
                                          <a:pt x="662" y="1044"/>
                                        </a:lnTo>
                                        <a:lnTo>
                                          <a:pt x="654" y="1024"/>
                                        </a:lnTo>
                                        <a:lnTo>
                                          <a:pt x="656" y="1002"/>
                                        </a:lnTo>
                                        <a:lnTo>
                                          <a:pt x="661" y="987"/>
                                        </a:lnTo>
                                        <a:lnTo>
                                          <a:pt x="670" y="971"/>
                                        </a:lnTo>
                                        <a:lnTo>
                                          <a:pt x="672" y="951"/>
                                        </a:lnTo>
                                        <a:lnTo>
                                          <a:pt x="671" y="935"/>
                                        </a:lnTo>
                                        <a:lnTo>
                                          <a:pt x="670" y="916"/>
                                        </a:lnTo>
                                        <a:lnTo>
                                          <a:pt x="668" y="894"/>
                                        </a:lnTo>
                                        <a:lnTo>
                                          <a:pt x="666" y="872"/>
                                        </a:lnTo>
                                        <a:lnTo>
                                          <a:pt x="664" y="849"/>
                                        </a:lnTo>
                                        <a:lnTo>
                                          <a:pt x="662" y="828"/>
                                        </a:lnTo>
                                        <a:lnTo>
                                          <a:pt x="662" y="810"/>
                                        </a:lnTo>
                                        <a:lnTo>
                                          <a:pt x="661" y="784"/>
                                        </a:lnTo>
                                        <a:lnTo>
                                          <a:pt x="659" y="759"/>
                                        </a:lnTo>
                                        <a:lnTo>
                                          <a:pt x="608" y="713"/>
                                        </a:lnTo>
                                        <a:lnTo>
                                          <a:pt x="587" y="707"/>
                                        </a:lnTo>
                                        <a:lnTo>
                                          <a:pt x="565" y="701"/>
                                        </a:lnTo>
                                        <a:lnTo>
                                          <a:pt x="542" y="695"/>
                                        </a:lnTo>
                                        <a:lnTo>
                                          <a:pt x="522" y="688"/>
                                        </a:lnTo>
                                        <a:lnTo>
                                          <a:pt x="504" y="680"/>
                                        </a:lnTo>
                                        <a:lnTo>
                                          <a:pt x="489" y="672"/>
                                        </a:lnTo>
                                        <a:lnTo>
                                          <a:pt x="469" y="693"/>
                                        </a:lnTo>
                                        <a:lnTo>
                                          <a:pt x="456" y="705"/>
                                        </a:lnTo>
                                        <a:lnTo>
                                          <a:pt x="443" y="714"/>
                                        </a:lnTo>
                                        <a:lnTo>
                                          <a:pt x="427" y="720"/>
                                        </a:lnTo>
                                        <a:lnTo>
                                          <a:pt x="396" y="745"/>
                                        </a:lnTo>
                                        <a:lnTo>
                                          <a:pt x="334" y="794"/>
                                        </a:lnTo>
                                        <a:lnTo>
                                          <a:pt x="280" y="838"/>
                                        </a:lnTo>
                                        <a:lnTo>
                                          <a:pt x="221" y="890"/>
                                        </a:lnTo>
                                        <a:lnTo>
                                          <a:pt x="168" y="941"/>
                                        </a:lnTo>
                                        <a:lnTo>
                                          <a:pt x="126" y="984"/>
                                        </a:lnTo>
                                        <a:lnTo>
                                          <a:pt x="113" y="1002"/>
                                        </a:lnTo>
                                        <a:lnTo>
                                          <a:pt x="128" y="1034"/>
                                        </a:lnTo>
                                        <a:lnTo>
                                          <a:pt x="138" y="1050"/>
                                        </a:lnTo>
                                        <a:lnTo>
                                          <a:pt x="148" y="1057"/>
                                        </a:lnTo>
                                        <a:lnTo>
                                          <a:pt x="167" y="1062"/>
                                        </a:lnTo>
                                        <a:lnTo>
                                          <a:pt x="191" y="1067"/>
                                        </a:lnTo>
                                        <a:lnTo>
                                          <a:pt x="216" y="1072"/>
                                        </a:lnTo>
                                        <a:lnTo>
                                          <a:pt x="239" y="1078"/>
                                        </a:lnTo>
                                        <a:lnTo>
                                          <a:pt x="255" y="1086"/>
                                        </a:lnTo>
                                        <a:lnTo>
                                          <a:pt x="253" y="1101"/>
                                        </a:lnTo>
                                        <a:lnTo>
                                          <a:pt x="242" y="1114"/>
                                        </a:lnTo>
                                        <a:lnTo>
                                          <a:pt x="224" y="1123"/>
                                        </a:lnTo>
                                        <a:lnTo>
                                          <a:pt x="203" y="1128"/>
                                        </a:lnTo>
                                        <a:lnTo>
                                          <a:pt x="179" y="1129"/>
                                        </a:lnTo>
                                        <a:lnTo>
                                          <a:pt x="158" y="1126"/>
                                        </a:lnTo>
                                        <a:lnTo>
                                          <a:pt x="137" y="1121"/>
                                        </a:lnTo>
                                        <a:lnTo>
                                          <a:pt x="115" y="1116"/>
                                        </a:lnTo>
                                        <a:lnTo>
                                          <a:pt x="95" y="1110"/>
                                        </a:lnTo>
                                        <a:lnTo>
                                          <a:pt x="75" y="1105"/>
                                        </a:lnTo>
                                        <a:lnTo>
                                          <a:pt x="58" y="1102"/>
                                        </a:lnTo>
                                        <a:lnTo>
                                          <a:pt x="28" y="1098"/>
                                        </a:lnTo>
                                        <a:lnTo>
                                          <a:pt x="9" y="1089"/>
                                        </a:lnTo>
                                        <a:lnTo>
                                          <a:pt x="0" y="1074"/>
                                        </a:lnTo>
                                        <a:lnTo>
                                          <a:pt x="4" y="1054"/>
                                        </a:lnTo>
                                        <a:lnTo>
                                          <a:pt x="15" y="1034"/>
                                        </a:lnTo>
                                        <a:lnTo>
                                          <a:pt x="27" y="1016"/>
                                        </a:lnTo>
                                        <a:lnTo>
                                          <a:pt x="37" y="1003"/>
                                        </a:lnTo>
                                        <a:lnTo>
                                          <a:pt x="66" y="939"/>
                                        </a:lnTo>
                                        <a:lnTo>
                                          <a:pt x="95" y="883"/>
                                        </a:lnTo>
                                        <a:lnTo>
                                          <a:pt x="147" y="824"/>
                                        </a:lnTo>
                                        <a:lnTo>
                                          <a:pt x="162" y="809"/>
                                        </a:lnTo>
                                        <a:lnTo>
                                          <a:pt x="176" y="795"/>
                                        </a:lnTo>
                                        <a:lnTo>
                                          <a:pt x="213" y="740"/>
                                        </a:lnTo>
                                        <a:lnTo>
                                          <a:pt x="236" y="676"/>
                                        </a:lnTo>
                                        <a:lnTo>
                                          <a:pt x="247" y="637"/>
                                        </a:lnTo>
                                        <a:lnTo>
                                          <a:pt x="252" y="623"/>
                                        </a:lnTo>
                                        <a:lnTo>
                                          <a:pt x="276" y="564"/>
                                        </a:lnTo>
                                        <a:lnTo>
                                          <a:pt x="310" y="504"/>
                                        </a:lnTo>
                                        <a:lnTo>
                                          <a:pt x="335" y="474"/>
                                        </a:lnTo>
                                        <a:lnTo>
                                          <a:pt x="356" y="450"/>
                                        </a:lnTo>
                                        <a:lnTo>
                                          <a:pt x="396" y="404"/>
                                        </a:lnTo>
                                        <a:lnTo>
                                          <a:pt x="435" y="350"/>
                                        </a:lnTo>
                                        <a:lnTo>
                                          <a:pt x="454" y="322"/>
                                        </a:lnTo>
                                        <a:lnTo>
                                          <a:pt x="465" y="305"/>
                                        </a:lnTo>
                                        <a:lnTo>
                                          <a:pt x="503" y="253"/>
                                        </a:lnTo>
                                        <a:lnTo>
                                          <a:pt x="547" y="206"/>
                                        </a:lnTo>
                                        <a:lnTo>
                                          <a:pt x="615" y="171"/>
                                        </a:lnTo>
                                        <a:lnTo>
                                          <a:pt x="633" y="171"/>
                                        </a:lnTo>
                                        <a:lnTo>
                                          <a:pt x="637" y="1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0" name="Group 4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34" y="949"/>
                                  <a:ext cx="24" cy="24"/>
                                  <a:chOff x="2734" y="949"/>
                                  <a:chExt cx="24" cy="24"/>
                                </a:xfrm>
                              </wpg:grpSpPr>
                              <wps:wsp>
                                <wps:cNvPr id="1581" name="Freeform 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34" y="949"/>
                                    <a:ext cx="24" cy="24"/>
                                  </a:xfrm>
                                  <a:custGeom>
                                    <a:avLst/>
                                    <a:gdLst>
                                      <a:gd name="T0" fmla="+- 0 2758 2734"/>
                                      <a:gd name="T1" fmla="*/ T0 w 24"/>
                                      <a:gd name="T2" fmla="+- 0 973 949"/>
                                      <a:gd name="T3" fmla="*/ 973 h 24"/>
                                      <a:gd name="T4" fmla="+- 0 2741 2734"/>
                                      <a:gd name="T5" fmla="*/ T4 w 24"/>
                                      <a:gd name="T6" fmla="+- 0 970 949"/>
                                      <a:gd name="T7" fmla="*/ 970 h 24"/>
                                      <a:gd name="T8" fmla="+- 0 2734 2734"/>
                                      <a:gd name="T9" fmla="*/ T8 w 24"/>
                                      <a:gd name="T10" fmla="+- 0 949 949"/>
                                      <a:gd name="T11" fmla="*/ 949 h 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24" h="24">
                                        <a:moveTo>
                                          <a:pt x="24" y="24"/>
                                        </a:moveTo>
                                        <a:lnTo>
                                          <a:pt x="7" y="21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2" name="Group 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07" y="861"/>
                                  <a:ext cx="21" cy="38"/>
                                  <a:chOff x="2707" y="861"/>
                                  <a:chExt cx="21" cy="38"/>
                                </a:xfrm>
                              </wpg:grpSpPr>
                              <wps:wsp>
                                <wps:cNvPr id="1583" name="Freeform 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07" y="861"/>
                                    <a:ext cx="21" cy="38"/>
                                  </a:xfrm>
                                  <a:custGeom>
                                    <a:avLst/>
                                    <a:gdLst>
                                      <a:gd name="T0" fmla="+- 0 2727 2707"/>
                                      <a:gd name="T1" fmla="*/ T0 w 21"/>
                                      <a:gd name="T2" fmla="+- 0 861 861"/>
                                      <a:gd name="T3" fmla="*/ 861 h 38"/>
                                      <a:gd name="T4" fmla="+- 0 2707 2707"/>
                                      <a:gd name="T5" fmla="*/ T4 w 21"/>
                                      <a:gd name="T6" fmla="+- 0 861 861"/>
                                      <a:gd name="T7" fmla="*/ 861 h 38"/>
                                      <a:gd name="T8" fmla="+- 0 2707 2707"/>
                                      <a:gd name="T9" fmla="*/ T8 w 21"/>
                                      <a:gd name="T10" fmla="+- 0 878 861"/>
                                      <a:gd name="T11" fmla="*/ 878 h 38"/>
                                      <a:gd name="T12" fmla="+- 0 2707 2707"/>
                                      <a:gd name="T13" fmla="*/ T12 w 21"/>
                                      <a:gd name="T14" fmla="+- 0 895 861"/>
                                      <a:gd name="T15" fmla="*/ 895 h 38"/>
                                      <a:gd name="T16" fmla="+- 0 2724 2707"/>
                                      <a:gd name="T17" fmla="*/ T16 w 21"/>
                                      <a:gd name="T18" fmla="+- 0 898 861"/>
                                      <a:gd name="T19" fmla="*/ 898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1" h="38">
                                        <a:moveTo>
                                          <a:pt x="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0" y="34"/>
                                        </a:lnTo>
                                        <a:lnTo>
                                          <a:pt x="17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4" name="Group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33" y="964"/>
                                  <a:ext cx="181" cy="170"/>
                                  <a:chOff x="2533" y="964"/>
                                  <a:chExt cx="181" cy="170"/>
                                </a:xfrm>
                              </wpg:grpSpPr>
                              <wps:wsp>
                                <wps:cNvPr id="1585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33" y="964"/>
                                    <a:ext cx="181" cy="170"/>
                                  </a:xfrm>
                                  <a:custGeom>
                                    <a:avLst/>
                                    <a:gdLst>
                                      <a:gd name="T0" fmla="+- 0 2714 2533"/>
                                      <a:gd name="T1" fmla="*/ T0 w 181"/>
                                      <a:gd name="T2" fmla="+- 0 1014 964"/>
                                      <a:gd name="T3" fmla="*/ 1014 h 170"/>
                                      <a:gd name="T4" fmla="+- 0 2706 2533"/>
                                      <a:gd name="T5" fmla="*/ T4 w 181"/>
                                      <a:gd name="T6" fmla="+- 0 988 964"/>
                                      <a:gd name="T7" fmla="*/ 988 h 170"/>
                                      <a:gd name="T8" fmla="+- 0 2699 2533"/>
                                      <a:gd name="T9" fmla="*/ T8 w 181"/>
                                      <a:gd name="T10" fmla="+- 0 973 964"/>
                                      <a:gd name="T11" fmla="*/ 973 h 170"/>
                                      <a:gd name="T12" fmla="+- 0 2687 2533"/>
                                      <a:gd name="T13" fmla="*/ T12 w 181"/>
                                      <a:gd name="T14" fmla="+- 0 965 964"/>
                                      <a:gd name="T15" fmla="*/ 965 h 170"/>
                                      <a:gd name="T16" fmla="+- 0 2668 2533"/>
                                      <a:gd name="T17" fmla="*/ T16 w 181"/>
                                      <a:gd name="T18" fmla="+- 0 964 964"/>
                                      <a:gd name="T19" fmla="*/ 964 h 170"/>
                                      <a:gd name="T20" fmla="+- 0 2637 2533"/>
                                      <a:gd name="T21" fmla="*/ T20 w 181"/>
                                      <a:gd name="T22" fmla="+- 0 966 964"/>
                                      <a:gd name="T23" fmla="*/ 966 h 170"/>
                                      <a:gd name="T24" fmla="+- 0 2562 2533"/>
                                      <a:gd name="T25" fmla="*/ T24 w 181"/>
                                      <a:gd name="T26" fmla="+- 0 987 964"/>
                                      <a:gd name="T27" fmla="*/ 987 h 170"/>
                                      <a:gd name="T28" fmla="+- 0 2533 2533"/>
                                      <a:gd name="T29" fmla="*/ T28 w 181"/>
                                      <a:gd name="T30" fmla="+- 0 1060 964"/>
                                      <a:gd name="T31" fmla="*/ 1060 h 170"/>
                                      <a:gd name="T32" fmla="+- 0 2537 2533"/>
                                      <a:gd name="T33" fmla="*/ T32 w 181"/>
                                      <a:gd name="T34" fmla="+- 0 1084 964"/>
                                      <a:gd name="T35" fmla="*/ 1084 h 170"/>
                                      <a:gd name="T36" fmla="+- 0 2545 2533"/>
                                      <a:gd name="T37" fmla="*/ T36 w 181"/>
                                      <a:gd name="T38" fmla="+- 0 1104 964"/>
                                      <a:gd name="T39" fmla="*/ 1104 h 170"/>
                                      <a:gd name="T40" fmla="+- 0 2557 2533"/>
                                      <a:gd name="T41" fmla="*/ T40 w 181"/>
                                      <a:gd name="T42" fmla="+- 0 1119 964"/>
                                      <a:gd name="T43" fmla="*/ 1119 h 170"/>
                                      <a:gd name="T44" fmla="+- 0 2573 2533"/>
                                      <a:gd name="T45" fmla="*/ T44 w 181"/>
                                      <a:gd name="T46" fmla="+- 0 1129 964"/>
                                      <a:gd name="T47" fmla="*/ 1129 h 170"/>
                                      <a:gd name="T48" fmla="+- 0 2592 2533"/>
                                      <a:gd name="T49" fmla="*/ T48 w 181"/>
                                      <a:gd name="T50" fmla="+- 0 1134 964"/>
                                      <a:gd name="T51" fmla="*/ 1134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81" h="170">
                                        <a:moveTo>
                                          <a:pt x="181" y="50"/>
                                        </a:moveTo>
                                        <a:lnTo>
                                          <a:pt x="173" y="24"/>
                                        </a:lnTo>
                                        <a:lnTo>
                                          <a:pt x="166" y="9"/>
                                        </a:lnTo>
                                        <a:lnTo>
                                          <a:pt x="154" y="1"/>
                                        </a:lnTo>
                                        <a:lnTo>
                                          <a:pt x="135" y="0"/>
                                        </a:lnTo>
                                        <a:lnTo>
                                          <a:pt x="104" y="2"/>
                                        </a:lnTo>
                                        <a:lnTo>
                                          <a:pt x="29" y="23"/>
                                        </a:lnTo>
                                        <a:lnTo>
                                          <a:pt x="0" y="96"/>
                                        </a:lnTo>
                                        <a:lnTo>
                                          <a:pt x="4" y="120"/>
                                        </a:lnTo>
                                        <a:lnTo>
                                          <a:pt x="12" y="140"/>
                                        </a:lnTo>
                                        <a:lnTo>
                                          <a:pt x="24" y="155"/>
                                        </a:lnTo>
                                        <a:lnTo>
                                          <a:pt x="40" y="165"/>
                                        </a:lnTo>
                                        <a:lnTo>
                                          <a:pt x="59" y="17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6" name="Group 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80" y="1059"/>
                                  <a:ext cx="127" cy="362"/>
                                  <a:chOff x="2580" y="1059"/>
                                  <a:chExt cx="127" cy="362"/>
                                </a:xfrm>
                              </wpg:grpSpPr>
                              <wps:wsp>
                                <wps:cNvPr id="1587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059"/>
                                    <a:ext cx="127" cy="362"/>
                                  </a:xfrm>
                                  <a:custGeom>
                                    <a:avLst/>
                                    <a:gdLst>
                                      <a:gd name="T0" fmla="+- 0 2580 2580"/>
                                      <a:gd name="T1" fmla="*/ T0 w 127"/>
                                      <a:gd name="T2" fmla="+- 0 1059 1059"/>
                                      <a:gd name="T3" fmla="*/ 1059 h 362"/>
                                      <a:gd name="T4" fmla="+- 0 2594 2580"/>
                                      <a:gd name="T5" fmla="*/ T4 w 127"/>
                                      <a:gd name="T6" fmla="+- 0 1068 1059"/>
                                      <a:gd name="T7" fmla="*/ 1068 h 362"/>
                                      <a:gd name="T8" fmla="+- 0 2597 2580"/>
                                      <a:gd name="T9" fmla="*/ T8 w 127"/>
                                      <a:gd name="T10" fmla="+- 0 1094 1059"/>
                                      <a:gd name="T11" fmla="*/ 1094 h 362"/>
                                      <a:gd name="T12" fmla="+- 0 2596 2580"/>
                                      <a:gd name="T13" fmla="*/ T12 w 127"/>
                                      <a:gd name="T14" fmla="+- 0 1110 1059"/>
                                      <a:gd name="T15" fmla="*/ 1110 h 362"/>
                                      <a:gd name="T16" fmla="+- 0 2595 2580"/>
                                      <a:gd name="T17" fmla="*/ T16 w 127"/>
                                      <a:gd name="T18" fmla="+- 0 1131 1059"/>
                                      <a:gd name="T19" fmla="*/ 1131 h 362"/>
                                      <a:gd name="T20" fmla="+- 0 2593 2580"/>
                                      <a:gd name="T21" fmla="*/ T20 w 127"/>
                                      <a:gd name="T22" fmla="+- 0 1155 1059"/>
                                      <a:gd name="T23" fmla="*/ 1155 h 362"/>
                                      <a:gd name="T24" fmla="+- 0 2591 2580"/>
                                      <a:gd name="T25" fmla="*/ T24 w 127"/>
                                      <a:gd name="T26" fmla="+- 0 1179 1059"/>
                                      <a:gd name="T27" fmla="*/ 1179 h 362"/>
                                      <a:gd name="T28" fmla="+- 0 2589 2580"/>
                                      <a:gd name="T29" fmla="*/ T28 w 127"/>
                                      <a:gd name="T30" fmla="+- 0 1203 1059"/>
                                      <a:gd name="T31" fmla="*/ 1203 h 362"/>
                                      <a:gd name="T32" fmla="+- 0 2588 2580"/>
                                      <a:gd name="T33" fmla="*/ T32 w 127"/>
                                      <a:gd name="T34" fmla="+- 0 1223 1059"/>
                                      <a:gd name="T35" fmla="*/ 1223 h 362"/>
                                      <a:gd name="T36" fmla="+- 0 2587 2580"/>
                                      <a:gd name="T37" fmla="*/ T36 w 127"/>
                                      <a:gd name="T38" fmla="+- 0 1238 1059"/>
                                      <a:gd name="T39" fmla="*/ 1238 h 362"/>
                                      <a:gd name="T40" fmla="+- 0 2588 2580"/>
                                      <a:gd name="T41" fmla="*/ T40 w 127"/>
                                      <a:gd name="T42" fmla="+- 0 1256 1059"/>
                                      <a:gd name="T43" fmla="*/ 1256 h 362"/>
                                      <a:gd name="T44" fmla="+- 0 2590 2580"/>
                                      <a:gd name="T45" fmla="*/ T44 w 127"/>
                                      <a:gd name="T46" fmla="+- 0 1279 1059"/>
                                      <a:gd name="T47" fmla="*/ 1279 h 362"/>
                                      <a:gd name="T48" fmla="+- 0 2600 2580"/>
                                      <a:gd name="T49" fmla="*/ T48 w 127"/>
                                      <a:gd name="T50" fmla="+- 0 1340 1059"/>
                                      <a:gd name="T51" fmla="*/ 1340 h 362"/>
                                      <a:gd name="T52" fmla="+- 0 2625 2580"/>
                                      <a:gd name="T53" fmla="*/ T52 w 127"/>
                                      <a:gd name="T54" fmla="+- 0 1395 1059"/>
                                      <a:gd name="T55" fmla="*/ 1395 h 362"/>
                                      <a:gd name="T56" fmla="+- 0 2637 2580"/>
                                      <a:gd name="T57" fmla="*/ T56 w 127"/>
                                      <a:gd name="T58" fmla="+- 0 1407 1059"/>
                                      <a:gd name="T59" fmla="*/ 1407 h 362"/>
                                      <a:gd name="T60" fmla="+- 0 2646 2580"/>
                                      <a:gd name="T61" fmla="*/ T60 w 127"/>
                                      <a:gd name="T62" fmla="+- 0 1417 1059"/>
                                      <a:gd name="T63" fmla="*/ 1417 h 362"/>
                                      <a:gd name="T64" fmla="+- 0 2657 2580"/>
                                      <a:gd name="T65" fmla="*/ T64 w 127"/>
                                      <a:gd name="T66" fmla="+- 0 1421 1059"/>
                                      <a:gd name="T67" fmla="*/ 1421 h 362"/>
                                      <a:gd name="T68" fmla="+- 0 2677 2580"/>
                                      <a:gd name="T69" fmla="*/ T68 w 127"/>
                                      <a:gd name="T70" fmla="+- 0 1420 1059"/>
                                      <a:gd name="T71" fmla="*/ 1420 h 362"/>
                                      <a:gd name="T72" fmla="+- 0 2702 2580"/>
                                      <a:gd name="T73" fmla="*/ T72 w 127"/>
                                      <a:gd name="T74" fmla="+- 0 1404 1059"/>
                                      <a:gd name="T75" fmla="*/ 1404 h 362"/>
                                      <a:gd name="T76" fmla="+- 0 2707 2580"/>
                                      <a:gd name="T77" fmla="*/ T76 w 127"/>
                                      <a:gd name="T78" fmla="+- 0 1391 1059"/>
                                      <a:gd name="T79" fmla="*/ 1391 h 362"/>
                                      <a:gd name="T80" fmla="+- 0 2692 2580"/>
                                      <a:gd name="T81" fmla="*/ T80 w 127"/>
                                      <a:gd name="T82" fmla="+- 0 1366 1059"/>
                                      <a:gd name="T83" fmla="*/ 1366 h 362"/>
                                      <a:gd name="T84" fmla="+- 0 2680 2580"/>
                                      <a:gd name="T85" fmla="*/ T84 w 127"/>
                                      <a:gd name="T86" fmla="+- 0 1362 1059"/>
                                      <a:gd name="T87" fmla="*/ 1362 h 362"/>
                                      <a:gd name="T88" fmla="+- 0 2655 2580"/>
                                      <a:gd name="T89" fmla="*/ T88 w 127"/>
                                      <a:gd name="T90" fmla="+- 0 1367 1059"/>
                                      <a:gd name="T91" fmla="*/ 1367 h 362"/>
                                      <a:gd name="T92" fmla="+- 0 2655 2580"/>
                                      <a:gd name="T93" fmla="*/ T92 w 127"/>
                                      <a:gd name="T94" fmla="+- 0 1387 1059"/>
                                      <a:gd name="T95" fmla="*/ 1387 h 36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</a:cxnLst>
                                    <a:rect l="0" t="0" r="r" b="b"/>
                                    <a:pathLst>
                                      <a:path w="127" h="362">
                                        <a:moveTo>
                                          <a:pt x="0" y="0"/>
                                        </a:moveTo>
                                        <a:lnTo>
                                          <a:pt x="14" y="9"/>
                                        </a:lnTo>
                                        <a:lnTo>
                                          <a:pt x="17" y="35"/>
                                        </a:lnTo>
                                        <a:lnTo>
                                          <a:pt x="16" y="51"/>
                                        </a:lnTo>
                                        <a:lnTo>
                                          <a:pt x="15" y="72"/>
                                        </a:lnTo>
                                        <a:lnTo>
                                          <a:pt x="13" y="96"/>
                                        </a:lnTo>
                                        <a:lnTo>
                                          <a:pt x="11" y="120"/>
                                        </a:lnTo>
                                        <a:lnTo>
                                          <a:pt x="9" y="144"/>
                                        </a:lnTo>
                                        <a:lnTo>
                                          <a:pt x="8" y="164"/>
                                        </a:lnTo>
                                        <a:lnTo>
                                          <a:pt x="7" y="179"/>
                                        </a:lnTo>
                                        <a:lnTo>
                                          <a:pt x="8" y="197"/>
                                        </a:lnTo>
                                        <a:lnTo>
                                          <a:pt x="10" y="220"/>
                                        </a:lnTo>
                                        <a:lnTo>
                                          <a:pt x="20" y="281"/>
                                        </a:lnTo>
                                        <a:lnTo>
                                          <a:pt x="45" y="336"/>
                                        </a:lnTo>
                                        <a:lnTo>
                                          <a:pt x="57" y="348"/>
                                        </a:lnTo>
                                        <a:lnTo>
                                          <a:pt x="66" y="358"/>
                                        </a:lnTo>
                                        <a:lnTo>
                                          <a:pt x="77" y="362"/>
                                        </a:lnTo>
                                        <a:lnTo>
                                          <a:pt x="97" y="361"/>
                                        </a:lnTo>
                                        <a:lnTo>
                                          <a:pt x="122" y="345"/>
                                        </a:lnTo>
                                        <a:lnTo>
                                          <a:pt x="127" y="332"/>
                                        </a:lnTo>
                                        <a:lnTo>
                                          <a:pt x="112" y="307"/>
                                        </a:lnTo>
                                        <a:lnTo>
                                          <a:pt x="100" y="303"/>
                                        </a:lnTo>
                                        <a:lnTo>
                                          <a:pt x="75" y="308"/>
                                        </a:lnTo>
                                        <a:lnTo>
                                          <a:pt x="75" y="3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8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39" y="1240"/>
                                  <a:ext cx="258" cy="90"/>
                                  <a:chOff x="2339" y="1240"/>
                                  <a:chExt cx="258" cy="90"/>
                                </a:xfrm>
                              </wpg:grpSpPr>
                              <wps:wsp>
                                <wps:cNvPr id="1589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39" y="1240"/>
                                    <a:ext cx="258" cy="90"/>
                                  </a:xfrm>
                                  <a:custGeom>
                                    <a:avLst/>
                                    <a:gdLst>
                                      <a:gd name="T0" fmla="+- 0 2597 2339"/>
                                      <a:gd name="T1" fmla="*/ T0 w 258"/>
                                      <a:gd name="T2" fmla="+- 0 1312 1240"/>
                                      <a:gd name="T3" fmla="*/ 1312 h 90"/>
                                      <a:gd name="T4" fmla="+- 0 2569 2339"/>
                                      <a:gd name="T5" fmla="*/ T4 w 258"/>
                                      <a:gd name="T6" fmla="+- 0 1322 1240"/>
                                      <a:gd name="T7" fmla="*/ 1322 h 90"/>
                                      <a:gd name="T8" fmla="+- 0 2550 2339"/>
                                      <a:gd name="T9" fmla="*/ T8 w 258"/>
                                      <a:gd name="T10" fmla="+- 0 1328 1240"/>
                                      <a:gd name="T11" fmla="*/ 1328 h 90"/>
                                      <a:gd name="T12" fmla="+- 0 2536 2339"/>
                                      <a:gd name="T13" fmla="*/ T12 w 258"/>
                                      <a:gd name="T14" fmla="+- 0 1330 1240"/>
                                      <a:gd name="T15" fmla="*/ 1330 h 90"/>
                                      <a:gd name="T16" fmla="+- 0 2521 2339"/>
                                      <a:gd name="T17" fmla="*/ T16 w 258"/>
                                      <a:gd name="T18" fmla="+- 0 1329 1240"/>
                                      <a:gd name="T19" fmla="*/ 1329 h 90"/>
                                      <a:gd name="T20" fmla="+- 0 2457 2339"/>
                                      <a:gd name="T21" fmla="*/ T20 w 258"/>
                                      <a:gd name="T22" fmla="+- 0 1302 1240"/>
                                      <a:gd name="T23" fmla="*/ 1302 h 90"/>
                                      <a:gd name="T24" fmla="+- 0 2424 2339"/>
                                      <a:gd name="T25" fmla="*/ T24 w 258"/>
                                      <a:gd name="T26" fmla="+- 0 1280 1240"/>
                                      <a:gd name="T27" fmla="*/ 1280 h 90"/>
                                      <a:gd name="T28" fmla="+- 0 2410 2339"/>
                                      <a:gd name="T29" fmla="*/ T28 w 258"/>
                                      <a:gd name="T30" fmla="+- 0 1270 1240"/>
                                      <a:gd name="T31" fmla="*/ 1270 h 90"/>
                                      <a:gd name="T32" fmla="+- 0 2391 2339"/>
                                      <a:gd name="T33" fmla="*/ T32 w 258"/>
                                      <a:gd name="T34" fmla="+- 0 1258 1240"/>
                                      <a:gd name="T35" fmla="*/ 1258 h 90"/>
                                      <a:gd name="T36" fmla="+- 0 2374 2339"/>
                                      <a:gd name="T37" fmla="*/ T36 w 258"/>
                                      <a:gd name="T38" fmla="+- 0 1249 1240"/>
                                      <a:gd name="T39" fmla="*/ 1249 h 90"/>
                                      <a:gd name="T40" fmla="+- 0 2357 2339"/>
                                      <a:gd name="T41" fmla="*/ T40 w 258"/>
                                      <a:gd name="T42" fmla="+- 0 1242 1240"/>
                                      <a:gd name="T43" fmla="*/ 1242 h 90"/>
                                      <a:gd name="T44" fmla="+- 0 2339 2339"/>
                                      <a:gd name="T45" fmla="*/ T44 w 258"/>
                                      <a:gd name="T46" fmla="+- 0 1240 1240"/>
                                      <a:gd name="T47" fmla="*/ 1240 h 9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258" h="90">
                                        <a:moveTo>
                                          <a:pt x="258" y="72"/>
                                        </a:moveTo>
                                        <a:lnTo>
                                          <a:pt x="230" y="82"/>
                                        </a:lnTo>
                                        <a:lnTo>
                                          <a:pt x="211" y="88"/>
                                        </a:lnTo>
                                        <a:lnTo>
                                          <a:pt x="197" y="90"/>
                                        </a:lnTo>
                                        <a:lnTo>
                                          <a:pt x="182" y="89"/>
                                        </a:lnTo>
                                        <a:lnTo>
                                          <a:pt x="118" y="62"/>
                                        </a:lnTo>
                                        <a:lnTo>
                                          <a:pt x="85" y="40"/>
                                        </a:lnTo>
                                        <a:lnTo>
                                          <a:pt x="71" y="30"/>
                                        </a:lnTo>
                                        <a:lnTo>
                                          <a:pt x="52" y="18"/>
                                        </a:lnTo>
                                        <a:lnTo>
                                          <a:pt x="35" y="9"/>
                                        </a:lnTo>
                                        <a:lnTo>
                                          <a:pt x="18" y="2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90" name="Group 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71" y="1401"/>
                                  <a:ext cx="161" cy="34"/>
                                  <a:chOff x="2471" y="1401"/>
                                  <a:chExt cx="161" cy="34"/>
                                </a:xfrm>
                              </wpg:grpSpPr>
                              <wps:wsp>
                                <wps:cNvPr id="1591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71" y="1401"/>
                                    <a:ext cx="161" cy="34"/>
                                  </a:xfrm>
                                  <a:custGeom>
                                    <a:avLst/>
                                    <a:gdLst>
                                      <a:gd name="T0" fmla="+- 0 2631 2471"/>
                                      <a:gd name="T1" fmla="*/ T0 w 161"/>
                                      <a:gd name="T2" fmla="+- 0 1401 1401"/>
                                      <a:gd name="T3" fmla="*/ 1401 h 34"/>
                                      <a:gd name="T4" fmla="+- 0 2569 2471"/>
                                      <a:gd name="T5" fmla="*/ T4 w 161"/>
                                      <a:gd name="T6" fmla="+- 0 1401 1401"/>
                                      <a:gd name="T7" fmla="*/ 1401 h 34"/>
                                      <a:gd name="T8" fmla="+- 0 2506 2471"/>
                                      <a:gd name="T9" fmla="*/ T8 w 161"/>
                                      <a:gd name="T10" fmla="+- 0 1417 1401"/>
                                      <a:gd name="T11" fmla="*/ 1417 h 34"/>
                                      <a:gd name="T12" fmla="+- 0 2488 2471"/>
                                      <a:gd name="T13" fmla="*/ T12 w 161"/>
                                      <a:gd name="T14" fmla="+- 0 1424 1401"/>
                                      <a:gd name="T15" fmla="*/ 1424 h 34"/>
                                      <a:gd name="T16" fmla="+- 0 2471 2471"/>
                                      <a:gd name="T17" fmla="*/ T16 w 161"/>
                                      <a:gd name="T18" fmla="+- 0 1435 1401"/>
                                      <a:gd name="T19" fmla="*/ 1435 h 3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61" h="34">
                                        <a:moveTo>
                                          <a:pt x="160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35" y="16"/>
                                        </a:lnTo>
                                        <a:lnTo>
                                          <a:pt x="17" y="23"/>
                                        </a:lnTo>
                                        <a:lnTo>
                                          <a:pt x="0" y="3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92" name="Group 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30" y="1404"/>
                                  <a:ext cx="158" cy="94"/>
                                  <a:chOff x="2230" y="1404"/>
                                  <a:chExt cx="158" cy="94"/>
                                </a:xfrm>
                              </wpg:grpSpPr>
                              <wps:wsp>
                                <wps:cNvPr id="1593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30" y="1404"/>
                                    <a:ext cx="158" cy="94"/>
                                  </a:xfrm>
                                  <a:custGeom>
                                    <a:avLst/>
                                    <a:gdLst>
                                      <a:gd name="T0" fmla="+- 0 2230 2230"/>
                                      <a:gd name="T1" fmla="*/ T0 w 158"/>
                                      <a:gd name="T2" fmla="+- 0 1404 1404"/>
                                      <a:gd name="T3" fmla="*/ 1404 h 94"/>
                                      <a:gd name="T4" fmla="+- 0 2259 2230"/>
                                      <a:gd name="T5" fmla="*/ T4 w 158"/>
                                      <a:gd name="T6" fmla="+- 0 1410 1404"/>
                                      <a:gd name="T7" fmla="*/ 1410 h 94"/>
                                      <a:gd name="T8" fmla="+- 0 2272 2230"/>
                                      <a:gd name="T9" fmla="*/ T8 w 158"/>
                                      <a:gd name="T10" fmla="+- 0 1417 1404"/>
                                      <a:gd name="T11" fmla="*/ 1417 h 94"/>
                                      <a:gd name="T12" fmla="+- 0 2281 2230"/>
                                      <a:gd name="T13" fmla="*/ T12 w 158"/>
                                      <a:gd name="T14" fmla="+- 0 1427 1404"/>
                                      <a:gd name="T15" fmla="*/ 1427 h 94"/>
                                      <a:gd name="T16" fmla="+- 0 2294 2230"/>
                                      <a:gd name="T17" fmla="*/ T16 w 158"/>
                                      <a:gd name="T18" fmla="+- 0 1440 1404"/>
                                      <a:gd name="T19" fmla="*/ 1440 h 94"/>
                                      <a:gd name="T20" fmla="+- 0 2311 2230"/>
                                      <a:gd name="T21" fmla="*/ T20 w 158"/>
                                      <a:gd name="T22" fmla="+- 0 1454 1404"/>
                                      <a:gd name="T23" fmla="*/ 1454 h 94"/>
                                      <a:gd name="T24" fmla="+- 0 2329 2230"/>
                                      <a:gd name="T25" fmla="*/ T24 w 158"/>
                                      <a:gd name="T26" fmla="+- 0 1468 1404"/>
                                      <a:gd name="T27" fmla="*/ 1468 h 94"/>
                                      <a:gd name="T28" fmla="+- 0 2349 2230"/>
                                      <a:gd name="T29" fmla="*/ T28 w 158"/>
                                      <a:gd name="T30" fmla="+- 0 1481 1404"/>
                                      <a:gd name="T31" fmla="*/ 1481 h 94"/>
                                      <a:gd name="T32" fmla="+- 0 2369 2230"/>
                                      <a:gd name="T33" fmla="*/ T32 w 158"/>
                                      <a:gd name="T34" fmla="+- 0 1492 1404"/>
                                      <a:gd name="T35" fmla="*/ 1492 h 94"/>
                                      <a:gd name="T36" fmla="+- 0 2387 2230"/>
                                      <a:gd name="T37" fmla="*/ T36 w 158"/>
                                      <a:gd name="T38" fmla="+- 0 1499 1404"/>
                                      <a:gd name="T39" fmla="*/ 1499 h 9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8" h="94">
                                        <a:moveTo>
                                          <a:pt x="0" y="0"/>
                                        </a:moveTo>
                                        <a:lnTo>
                                          <a:pt x="29" y="6"/>
                                        </a:lnTo>
                                        <a:lnTo>
                                          <a:pt x="42" y="13"/>
                                        </a:lnTo>
                                        <a:lnTo>
                                          <a:pt x="51" y="23"/>
                                        </a:lnTo>
                                        <a:lnTo>
                                          <a:pt x="64" y="36"/>
                                        </a:lnTo>
                                        <a:lnTo>
                                          <a:pt x="81" y="50"/>
                                        </a:lnTo>
                                        <a:lnTo>
                                          <a:pt x="99" y="64"/>
                                        </a:lnTo>
                                        <a:lnTo>
                                          <a:pt x="119" y="77"/>
                                        </a:lnTo>
                                        <a:lnTo>
                                          <a:pt x="139" y="88"/>
                                        </a:lnTo>
                                        <a:lnTo>
                                          <a:pt x="157" y="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94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23" y="1370"/>
                                  <a:ext cx="6" cy="38"/>
                                  <a:chOff x="2523" y="1370"/>
                                  <a:chExt cx="6" cy="38"/>
                                </a:xfrm>
                              </wpg:grpSpPr>
                              <wps:wsp>
                                <wps:cNvPr id="1595" name="Freeform 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23" y="1370"/>
                                    <a:ext cx="6" cy="38"/>
                                  </a:xfrm>
                                  <a:custGeom>
                                    <a:avLst/>
                                    <a:gdLst>
                                      <a:gd name="T0" fmla="+- 0 2525 2523"/>
                                      <a:gd name="T1" fmla="*/ T0 w 6"/>
                                      <a:gd name="T2" fmla="+- 0 1370 1370"/>
                                      <a:gd name="T3" fmla="*/ 1370 h 38"/>
                                      <a:gd name="T4" fmla="+- 0 2529 2523"/>
                                      <a:gd name="T5" fmla="*/ T4 w 6"/>
                                      <a:gd name="T6" fmla="+- 0 1396 1370"/>
                                      <a:gd name="T7" fmla="*/ 1396 h 38"/>
                                      <a:gd name="T8" fmla="+- 0 2523 2523"/>
                                      <a:gd name="T9" fmla="*/ T8 w 6"/>
                                      <a:gd name="T10" fmla="+- 0 1408 1370"/>
                                      <a:gd name="T11" fmla="*/ 1408 h 3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6" h="38">
                                        <a:moveTo>
                                          <a:pt x="2" y="0"/>
                                        </a:moveTo>
                                        <a:lnTo>
                                          <a:pt x="6" y="26"/>
                                        </a:lnTo>
                                        <a:lnTo>
                                          <a:pt x="0" y="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96" name="Group 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8" y="1777"/>
                                  <a:ext cx="74" cy="18"/>
                                  <a:chOff x="2018" y="1777"/>
                                  <a:chExt cx="74" cy="18"/>
                                </a:xfrm>
                              </wpg:grpSpPr>
                              <wps:wsp>
                                <wps:cNvPr id="1597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8" y="1777"/>
                                    <a:ext cx="74" cy="18"/>
                                  </a:xfrm>
                                  <a:custGeom>
                                    <a:avLst/>
                                    <a:gdLst>
                                      <a:gd name="T0" fmla="+- 0 2093 2018"/>
                                      <a:gd name="T1" fmla="*/ T0 w 74"/>
                                      <a:gd name="T2" fmla="+- 0 1777 1777"/>
                                      <a:gd name="T3" fmla="*/ 1777 h 18"/>
                                      <a:gd name="T4" fmla="+- 0 2054 2018"/>
                                      <a:gd name="T5" fmla="*/ T4 w 74"/>
                                      <a:gd name="T6" fmla="+- 0 1790 1777"/>
                                      <a:gd name="T7" fmla="*/ 1790 h 18"/>
                                      <a:gd name="T8" fmla="+- 0 2032 2018"/>
                                      <a:gd name="T9" fmla="*/ T8 w 74"/>
                                      <a:gd name="T10" fmla="+- 0 1795 1777"/>
                                      <a:gd name="T11" fmla="*/ 1795 h 18"/>
                                      <a:gd name="T12" fmla="+- 0 2022 2018"/>
                                      <a:gd name="T13" fmla="*/ T12 w 74"/>
                                      <a:gd name="T14" fmla="+- 0 1793 1777"/>
                                      <a:gd name="T15" fmla="*/ 1793 h 18"/>
                                      <a:gd name="T16" fmla="+- 0 2018 2018"/>
                                      <a:gd name="T17" fmla="*/ T16 w 74"/>
                                      <a:gd name="T18" fmla="+- 0 1784 1777"/>
                                      <a:gd name="T19" fmla="*/ 1784 h 1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74" h="18">
                                        <a:moveTo>
                                          <a:pt x="75" y="0"/>
                                        </a:moveTo>
                                        <a:lnTo>
                                          <a:pt x="36" y="13"/>
                                        </a:lnTo>
                                        <a:lnTo>
                                          <a:pt x="14" y="18"/>
                                        </a:lnTo>
                                        <a:lnTo>
                                          <a:pt x="4" y="16"/>
                                        </a:lnTo>
                                        <a:lnTo>
                                          <a:pt x="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98" name="Group 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3" y="1719"/>
                                  <a:ext cx="64" cy="15"/>
                                  <a:chOff x="2663" y="1719"/>
                                  <a:chExt cx="64" cy="15"/>
                                </a:xfrm>
                              </wpg:grpSpPr>
                              <wps:wsp>
                                <wps:cNvPr id="1599" name="Freeform 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663" y="1719"/>
                                    <a:ext cx="64" cy="15"/>
                                  </a:xfrm>
                                  <a:custGeom>
                                    <a:avLst/>
                                    <a:gdLst>
                                      <a:gd name="T0" fmla="+- 0 2727 2663"/>
                                      <a:gd name="T1" fmla="*/ T0 w 64"/>
                                      <a:gd name="T2" fmla="+- 0 1719 1719"/>
                                      <a:gd name="T3" fmla="*/ 1719 h 15"/>
                                      <a:gd name="T4" fmla="+- 0 2717 2663"/>
                                      <a:gd name="T5" fmla="*/ T4 w 64"/>
                                      <a:gd name="T6" fmla="+- 0 1730 1719"/>
                                      <a:gd name="T7" fmla="*/ 1730 h 15"/>
                                      <a:gd name="T8" fmla="+- 0 2707 2663"/>
                                      <a:gd name="T9" fmla="*/ T8 w 64"/>
                                      <a:gd name="T10" fmla="+- 0 1734 1719"/>
                                      <a:gd name="T11" fmla="*/ 1734 h 15"/>
                                      <a:gd name="T12" fmla="+- 0 2691 2663"/>
                                      <a:gd name="T13" fmla="*/ T12 w 64"/>
                                      <a:gd name="T14" fmla="+- 0 1732 1719"/>
                                      <a:gd name="T15" fmla="*/ 1732 h 15"/>
                                      <a:gd name="T16" fmla="+- 0 2663 2663"/>
                                      <a:gd name="T17" fmla="*/ T16 w 64"/>
                                      <a:gd name="T18" fmla="+- 0 1723 1719"/>
                                      <a:gd name="T19" fmla="*/ 1723 h 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4" h="15">
                                        <a:moveTo>
                                          <a:pt x="64" y="0"/>
                                        </a:moveTo>
                                        <a:lnTo>
                                          <a:pt x="54" y="11"/>
                                        </a:lnTo>
                                        <a:lnTo>
                                          <a:pt x="44" y="15"/>
                                        </a:lnTo>
                                        <a:lnTo>
                                          <a:pt x="28" y="13"/>
                                        </a:lnTo>
                                        <a:lnTo>
                                          <a:pt x="0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0" name="Group 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90" y="737"/>
                                  <a:ext cx="1144" cy="1169"/>
                                  <a:chOff x="3290" y="737"/>
                                  <a:chExt cx="1144" cy="1169"/>
                                </a:xfrm>
                              </wpg:grpSpPr>
                              <wps:wsp>
                                <wps:cNvPr id="1601" name="Freeform 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90" y="737"/>
                                    <a:ext cx="1144" cy="1169"/>
                                  </a:xfrm>
                                  <a:custGeom>
                                    <a:avLst/>
                                    <a:gdLst>
                                      <a:gd name="T0" fmla="+- 0 4427 3290"/>
                                      <a:gd name="T1" fmla="*/ T0 w 1144"/>
                                      <a:gd name="T2" fmla="+- 0 998 737"/>
                                      <a:gd name="T3" fmla="*/ 998 h 1169"/>
                                      <a:gd name="T4" fmla="+- 0 4403 3290"/>
                                      <a:gd name="T5" fmla="*/ T4 w 1144"/>
                                      <a:gd name="T6" fmla="+- 0 1011 737"/>
                                      <a:gd name="T7" fmla="*/ 1011 h 1169"/>
                                      <a:gd name="T8" fmla="+- 0 4344 3290"/>
                                      <a:gd name="T9" fmla="*/ T8 w 1144"/>
                                      <a:gd name="T10" fmla="+- 0 1001 737"/>
                                      <a:gd name="T11" fmla="*/ 1001 h 1169"/>
                                      <a:gd name="T12" fmla="+- 0 4286 3290"/>
                                      <a:gd name="T13" fmla="*/ T12 w 1144"/>
                                      <a:gd name="T14" fmla="+- 0 1002 737"/>
                                      <a:gd name="T15" fmla="*/ 1002 h 1169"/>
                                      <a:gd name="T16" fmla="+- 0 4160 3290"/>
                                      <a:gd name="T17" fmla="*/ T16 w 1144"/>
                                      <a:gd name="T18" fmla="+- 0 995 737"/>
                                      <a:gd name="T19" fmla="*/ 995 h 1169"/>
                                      <a:gd name="T20" fmla="+- 0 4044 3290"/>
                                      <a:gd name="T21" fmla="*/ T20 w 1144"/>
                                      <a:gd name="T22" fmla="+- 0 967 737"/>
                                      <a:gd name="T23" fmla="*/ 967 h 1169"/>
                                      <a:gd name="T24" fmla="+- 0 3979 3290"/>
                                      <a:gd name="T25" fmla="*/ T24 w 1144"/>
                                      <a:gd name="T26" fmla="+- 0 961 737"/>
                                      <a:gd name="T27" fmla="*/ 961 h 1169"/>
                                      <a:gd name="T28" fmla="+- 0 3842 3290"/>
                                      <a:gd name="T29" fmla="*/ T28 w 1144"/>
                                      <a:gd name="T30" fmla="+- 0 972 737"/>
                                      <a:gd name="T31" fmla="*/ 972 h 1169"/>
                                      <a:gd name="T32" fmla="+- 0 3776 3290"/>
                                      <a:gd name="T33" fmla="*/ T32 w 1144"/>
                                      <a:gd name="T34" fmla="+- 0 1100 737"/>
                                      <a:gd name="T35" fmla="*/ 1100 h 1169"/>
                                      <a:gd name="T36" fmla="+- 0 3767 3290"/>
                                      <a:gd name="T37" fmla="*/ T36 w 1144"/>
                                      <a:gd name="T38" fmla="+- 0 1200 737"/>
                                      <a:gd name="T39" fmla="*/ 1200 h 1169"/>
                                      <a:gd name="T40" fmla="+- 0 3825 3290"/>
                                      <a:gd name="T41" fmla="*/ T40 w 1144"/>
                                      <a:gd name="T42" fmla="+- 0 1253 737"/>
                                      <a:gd name="T43" fmla="*/ 1253 h 1169"/>
                                      <a:gd name="T44" fmla="+- 0 3924 3290"/>
                                      <a:gd name="T45" fmla="*/ T44 w 1144"/>
                                      <a:gd name="T46" fmla="+- 0 1347 737"/>
                                      <a:gd name="T47" fmla="*/ 1347 h 1169"/>
                                      <a:gd name="T48" fmla="+- 0 3972 3290"/>
                                      <a:gd name="T49" fmla="*/ T48 w 1144"/>
                                      <a:gd name="T50" fmla="+- 0 1394 737"/>
                                      <a:gd name="T51" fmla="*/ 1394 h 1169"/>
                                      <a:gd name="T52" fmla="+- 0 4027 3290"/>
                                      <a:gd name="T53" fmla="*/ T52 w 1144"/>
                                      <a:gd name="T54" fmla="+- 0 1596 737"/>
                                      <a:gd name="T55" fmla="*/ 1596 h 1169"/>
                                      <a:gd name="T56" fmla="+- 0 4040 3290"/>
                                      <a:gd name="T57" fmla="*/ T56 w 1144"/>
                                      <a:gd name="T58" fmla="+- 0 1736 737"/>
                                      <a:gd name="T59" fmla="*/ 1736 h 1169"/>
                                      <a:gd name="T60" fmla="+- 0 4109 3290"/>
                                      <a:gd name="T61" fmla="*/ T60 w 1144"/>
                                      <a:gd name="T62" fmla="+- 0 1837 737"/>
                                      <a:gd name="T63" fmla="*/ 1837 h 1169"/>
                                      <a:gd name="T64" fmla="+- 0 4184 3290"/>
                                      <a:gd name="T65" fmla="*/ T64 w 1144"/>
                                      <a:gd name="T66" fmla="+- 0 1870 737"/>
                                      <a:gd name="T67" fmla="*/ 1870 h 1169"/>
                                      <a:gd name="T68" fmla="+- 0 4152 3290"/>
                                      <a:gd name="T69" fmla="*/ T68 w 1144"/>
                                      <a:gd name="T70" fmla="+- 0 1879 737"/>
                                      <a:gd name="T71" fmla="*/ 1879 h 1169"/>
                                      <a:gd name="T72" fmla="+- 0 4084 3290"/>
                                      <a:gd name="T73" fmla="*/ T72 w 1144"/>
                                      <a:gd name="T74" fmla="+- 0 1880 737"/>
                                      <a:gd name="T75" fmla="*/ 1880 h 1169"/>
                                      <a:gd name="T76" fmla="+- 0 4014 3290"/>
                                      <a:gd name="T77" fmla="*/ T76 w 1144"/>
                                      <a:gd name="T78" fmla="+- 0 1883 737"/>
                                      <a:gd name="T79" fmla="*/ 1883 h 1169"/>
                                      <a:gd name="T80" fmla="+- 0 3965 3290"/>
                                      <a:gd name="T81" fmla="*/ T80 w 1144"/>
                                      <a:gd name="T82" fmla="+- 0 1884 737"/>
                                      <a:gd name="T83" fmla="*/ 1884 h 1169"/>
                                      <a:gd name="T84" fmla="+- 0 3937 3290"/>
                                      <a:gd name="T85" fmla="*/ T84 w 1144"/>
                                      <a:gd name="T86" fmla="+- 0 1837 737"/>
                                      <a:gd name="T87" fmla="*/ 1837 h 1169"/>
                                      <a:gd name="T88" fmla="+- 0 3932 3290"/>
                                      <a:gd name="T89" fmla="*/ T88 w 1144"/>
                                      <a:gd name="T90" fmla="+- 0 1733 737"/>
                                      <a:gd name="T91" fmla="*/ 1733 h 1169"/>
                                      <a:gd name="T92" fmla="+- 0 3900 3290"/>
                                      <a:gd name="T93" fmla="*/ T92 w 1144"/>
                                      <a:gd name="T94" fmla="+- 0 1620 737"/>
                                      <a:gd name="T95" fmla="*/ 1620 h 1169"/>
                                      <a:gd name="T96" fmla="+- 0 3904 3290"/>
                                      <a:gd name="T97" fmla="*/ T96 w 1144"/>
                                      <a:gd name="T98" fmla="+- 0 1530 737"/>
                                      <a:gd name="T99" fmla="*/ 1530 h 1169"/>
                                      <a:gd name="T100" fmla="+- 0 3818 3290"/>
                                      <a:gd name="T101" fmla="*/ T100 w 1144"/>
                                      <a:gd name="T102" fmla="+- 0 1433 737"/>
                                      <a:gd name="T103" fmla="*/ 1433 h 1169"/>
                                      <a:gd name="T104" fmla="+- 0 3701 3290"/>
                                      <a:gd name="T105" fmla="*/ T104 w 1144"/>
                                      <a:gd name="T106" fmla="+- 0 1352 737"/>
                                      <a:gd name="T107" fmla="*/ 1352 h 1169"/>
                                      <a:gd name="T108" fmla="+- 0 3625 3290"/>
                                      <a:gd name="T109" fmla="*/ T108 w 1144"/>
                                      <a:gd name="T110" fmla="+- 0 1457 737"/>
                                      <a:gd name="T111" fmla="*/ 1457 h 1169"/>
                                      <a:gd name="T112" fmla="+- 0 3565 3290"/>
                                      <a:gd name="T113" fmla="*/ T112 w 1144"/>
                                      <a:gd name="T114" fmla="+- 0 1555 737"/>
                                      <a:gd name="T115" fmla="*/ 1555 h 1169"/>
                                      <a:gd name="T116" fmla="+- 0 3524 3290"/>
                                      <a:gd name="T117" fmla="*/ T116 w 1144"/>
                                      <a:gd name="T118" fmla="+- 0 1605 737"/>
                                      <a:gd name="T119" fmla="*/ 1605 h 1169"/>
                                      <a:gd name="T120" fmla="+- 0 3499 3290"/>
                                      <a:gd name="T121" fmla="*/ T120 w 1144"/>
                                      <a:gd name="T122" fmla="+- 0 1648 737"/>
                                      <a:gd name="T123" fmla="*/ 1648 h 1169"/>
                                      <a:gd name="T124" fmla="+- 0 3462 3290"/>
                                      <a:gd name="T125" fmla="*/ T124 w 1144"/>
                                      <a:gd name="T126" fmla="+- 0 1705 737"/>
                                      <a:gd name="T127" fmla="*/ 1705 h 1169"/>
                                      <a:gd name="T128" fmla="+- 0 3430 3290"/>
                                      <a:gd name="T129" fmla="*/ T128 w 1144"/>
                                      <a:gd name="T130" fmla="+- 0 1814 737"/>
                                      <a:gd name="T131" fmla="*/ 1814 h 1169"/>
                                      <a:gd name="T132" fmla="+- 0 3477 3290"/>
                                      <a:gd name="T133" fmla="*/ T132 w 1144"/>
                                      <a:gd name="T134" fmla="+- 0 1852 737"/>
                                      <a:gd name="T135" fmla="*/ 1852 h 1169"/>
                                      <a:gd name="T136" fmla="+- 0 3521 3290"/>
                                      <a:gd name="T137" fmla="*/ T136 w 1144"/>
                                      <a:gd name="T138" fmla="+- 0 1877 737"/>
                                      <a:gd name="T139" fmla="*/ 1877 h 1169"/>
                                      <a:gd name="T140" fmla="+- 0 3524 3290"/>
                                      <a:gd name="T141" fmla="*/ T140 w 1144"/>
                                      <a:gd name="T142" fmla="+- 0 1899 737"/>
                                      <a:gd name="T143" fmla="*/ 1899 h 1169"/>
                                      <a:gd name="T144" fmla="+- 0 3464 3290"/>
                                      <a:gd name="T145" fmla="*/ T144 w 1144"/>
                                      <a:gd name="T146" fmla="+- 0 1906 737"/>
                                      <a:gd name="T147" fmla="*/ 1906 h 1169"/>
                                      <a:gd name="T148" fmla="+- 0 3410 3290"/>
                                      <a:gd name="T149" fmla="*/ T148 w 1144"/>
                                      <a:gd name="T150" fmla="+- 0 1900 737"/>
                                      <a:gd name="T151" fmla="*/ 1900 h 1169"/>
                                      <a:gd name="T152" fmla="+- 0 3305 3290"/>
                                      <a:gd name="T153" fmla="*/ T152 w 1144"/>
                                      <a:gd name="T154" fmla="+- 0 1886 737"/>
                                      <a:gd name="T155" fmla="*/ 1886 h 1169"/>
                                      <a:gd name="T156" fmla="+- 0 3294 3290"/>
                                      <a:gd name="T157" fmla="*/ T156 w 1144"/>
                                      <a:gd name="T158" fmla="+- 0 1828 737"/>
                                      <a:gd name="T159" fmla="*/ 1828 h 1169"/>
                                      <a:gd name="T160" fmla="+- 0 3308 3290"/>
                                      <a:gd name="T161" fmla="*/ T160 w 1144"/>
                                      <a:gd name="T162" fmla="+- 0 1777 737"/>
                                      <a:gd name="T163" fmla="*/ 1777 h 1169"/>
                                      <a:gd name="T164" fmla="+- 0 3391 3290"/>
                                      <a:gd name="T165" fmla="*/ T164 w 1144"/>
                                      <a:gd name="T166" fmla="+- 0 1604 737"/>
                                      <a:gd name="T167" fmla="*/ 1604 h 1169"/>
                                      <a:gd name="T168" fmla="+- 0 3463 3290"/>
                                      <a:gd name="T169" fmla="*/ T168 w 1144"/>
                                      <a:gd name="T170" fmla="+- 0 1476 737"/>
                                      <a:gd name="T171" fmla="*/ 1476 h 1169"/>
                                      <a:gd name="T172" fmla="+- 0 3491 3290"/>
                                      <a:gd name="T173" fmla="*/ T172 w 1144"/>
                                      <a:gd name="T174" fmla="+- 0 1402 737"/>
                                      <a:gd name="T175" fmla="*/ 1402 h 1169"/>
                                      <a:gd name="T176" fmla="+- 0 3517 3290"/>
                                      <a:gd name="T177" fmla="*/ T176 w 1144"/>
                                      <a:gd name="T178" fmla="+- 0 1341 737"/>
                                      <a:gd name="T179" fmla="*/ 1341 h 1169"/>
                                      <a:gd name="T180" fmla="+- 0 3532 3290"/>
                                      <a:gd name="T181" fmla="*/ T180 w 1144"/>
                                      <a:gd name="T182" fmla="+- 0 1291 737"/>
                                      <a:gd name="T183" fmla="*/ 1291 h 1169"/>
                                      <a:gd name="T184" fmla="+- 0 3583 3290"/>
                                      <a:gd name="T185" fmla="*/ T184 w 1144"/>
                                      <a:gd name="T186" fmla="+- 0 1151 737"/>
                                      <a:gd name="T187" fmla="*/ 1151 h 1169"/>
                                      <a:gd name="T188" fmla="+- 0 3610 3290"/>
                                      <a:gd name="T189" fmla="*/ T188 w 1144"/>
                                      <a:gd name="T190" fmla="+- 0 971 737"/>
                                      <a:gd name="T191" fmla="*/ 971 h 1169"/>
                                      <a:gd name="T192" fmla="+- 0 3712 3290"/>
                                      <a:gd name="T193" fmla="*/ T192 w 1144"/>
                                      <a:gd name="T194" fmla="+- 0 856 737"/>
                                      <a:gd name="T195" fmla="*/ 856 h 1169"/>
                                      <a:gd name="T196" fmla="+- 0 3848 3290"/>
                                      <a:gd name="T197" fmla="*/ T196 w 1144"/>
                                      <a:gd name="T198" fmla="+- 0 796 737"/>
                                      <a:gd name="T199" fmla="*/ 796 h 1169"/>
                                      <a:gd name="T200" fmla="+- 0 3894 3290"/>
                                      <a:gd name="T201" fmla="*/ T200 w 1144"/>
                                      <a:gd name="T202" fmla="+- 0 750 737"/>
                                      <a:gd name="T203" fmla="*/ 750 h 1169"/>
                                      <a:gd name="T204" fmla="+- 0 3955 3290"/>
                                      <a:gd name="T205" fmla="*/ T204 w 1144"/>
                                      <a:gd name="T206" fmla="+- 0 740 737"/>
                                      <a:gd name="T207" fmla="*/ 740 h 1169"/>
                                      <a:gd name="T208" fmla="+- 0 4057 3290"/>
                                      <a:gd name="T209" fmla="*/ T208 w 1144"/>
                                      <a:gd name="T210" fmla="+- 0 832 737"/>
                                      <a:gd name="T211" fmla="*/ 832 h 1169"/>
                                      <a:gd name="T212" fmla="+- 0 4028 3290"/>
                                      <a:gd name="T213" fmla="*/ T212 w 1144"/>
                                      <a:gd name="T214" fmla="+- 0 881 737"/>
                                      <a:gd name="T215" fmla="*/ 881 h 1169"/>
                                      <a:gd name="T216" fmla="+- 0 4042 3290"/>
                                      <a:gd name="T217" fmla="*/ T216 w 1144"/>
                                      <a:gd name="T218" fmla="+- 0 907 737"/>
                                      <a:gd name="T219" fmla="*/ 907 h 1169"/>
                                      <a:gd name="T220" fmla="+- 0 4109 3290"/>
                                      <a:gd name="T221" fmla="*/ T220 w 1144"/>
                                      <a:gd name="T222" fmla="+- 0 906 737"/>
                                      <a:gd name="T223" fmla="*/ 906 h 1169"/>
                                      <a:gd name="T224" fmla="+- 0 4225 3290"/>
                                      <a:gd name="T225" fmla="*/ T224 w 1144"/>
                                      <a:gd name="T226" fmla="+- 0 931 737"/>
                                      <a:gd name="T227" fmla="*/ 931 h 1169"/>
                                      <a:gd name="T228" fmla="+- 0 4287 3290"/>
                                      <a:gd name="T229" fmla="*/ T228 w 1144"/>
                                      <a:gd name="T230" fmla="+- 0 944 737"/>
                                      <a:gd name="T231" fmla="*/ 944 h 1169"/>
                                      <a:gd name="T232" fmla="+- 0 4345 3290"/>
                                      <a:gd name="T233" fmla="*/ T232 w 1144"/>
                                      <a:gd name="T234" fmla="+- 0 948 737"/>
                                      <a:gd name="T235" fmla="*/ 948 h 1169"/>
                                      <a:gd name="T236" fmla="+- 0 4402 3290"/>
                                      <a:gd name="T237" fmla="*/ T236 w 1144"/>
                                      <a:gd name="T238" fmla="+- 0 944 737"/>
                                      <a:gd name="T239" fmla="*/ 944 h 1169"/>
                                      <a:gd name="T240" fmla="+- 0 4427 3290"/>
                                      <a:gd name="T241" fmla="*/ T240 w 1144"/>
                                      <a:gd name="T242" fmla="+- 0 959 737"/>
                                      <a:gd name="T243" fmla="*/ 959 h 1169"/>
                                      <a:gd name="T244" fmla="+- 0 4384 3290"/>
                                      <a:gd name="T245" fmla="*/ T244 w 1144"/>
                                      <a:gd name="T246" fmla="+- 0 984 737"/>
                                      <a:gd name="T247" fmla="*/ 984 h 1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  <a:cxn ang="0">
                                        <a:pos x="T237" y="T239"/>
                                      </a:cxn>
                                      <a:cxn ang="0">
                                        <a:pos x="T241" y="T243"/>
                                      </a:cxn>
                                      <a:cxn ang="0">
                                        <a:pos x="T245" y="T247"/>
                                      </a:cxn>
                                    </a:cxnLst>
                                    <a:rect l="0" t="0" r="r" b="b"/>
                                    <a:pathLst>
                                      <a:path w="1144" h="1169">
                                        <a:moveTo>
                                          <a:pt x="1108" y="233"/>
                                        </a:moveTo>
                                        <a:lnTo>
                                          <a:pt x="1129" y="251"/>
                                        </a:lnTo>
                                        <a:lnTo>
                                          <a:pt x="1137" y="261"/>
                                        </a:lnTo>
                                        <a:lnTo>
                                          <a:pt x="1143" y="275"/>
                                        </a:lnTo>
                                        <a:lnTo>
                                          <a:pt x="1137" y="281"/>
                                        </a:lnTo>
                                        <a:lnTo>
                                          <a:pt x="1113" y="274"/>
                                        </a:lnTo>
                                        <a:lnTo>
                                          <a:pt x="1091" y="269"/>
                                        </a:lnTo>
                                        <a:lnTo>
                                          <a:pt x="1071" y="266"/>
                                        </a:lnTo>
                                        <a:lnTo>
                                          <a:pt x="1054" y="264"/>
                                        </a:lnTo>
                                        <a:lnTo>
                                          <a:pt x="1038" y="264"/>
                                        </a:lnTo>
                                        <a:lnTo>
                                          <a:pt x="1019" y="264"/>
                                        </a:lnTo>
                                        <a:lnTo>
                                          <a:pt x="996" y="265"/>
                                        </a:lnTo>
                                        <a:lnTo>
                                          <a:pt x="973" y="265"/>
                                        </a:lnTo>
                                        <a:lnTo>
                                          <a:pt x="906" y="263"/>
                                        </a:lnTo>
                                        <a:lnTo>
                                          <a:pt x="870" y="258"/>
                                        </a:lnTo>
                                        <a:lnTo>
                                          <a:pt x="848" y="256"/>
                                        </a:lnTo>
                                        <a:lnTo>
                                          <a:pt x="786" y="245"/>
                                        </a:lnTo>
                                        <a:lnTo>
                                          <a:pt x="754" y="230"/>
                                        </a:lnTo>
                                        <a:lnTo>
                                          <a:pt x="734" y="226"/>
                                        </a:lnTo>
                                        <a:lnTo>
                                          <a:pt x="711" y="224"/>
                                        </a:lnTo>
                                        <a:lnTo>
                                          <a:pt x="689" y="224"/>
                                        </a:lnTo>
                                        <a:lnTo>
                                          <a:pt x="670" y="225"/>
                                        </a:lnTo>
                                        <a:lnTo>
                                          <a:pt x="625" y="227"/>
                                        </a:lnTo>
                                        <a:lnTo>
                                          <a:pt x="552" y="235"/>
                                        </a:lnTo>
                                        <a:lnTo>
                                          <a:pt x="523" y="279"/>
                                        </a:lnTo>
                                        <a:lnTo>
                                          <a:pt x="515" y="299"/>
                                        </a:lnTo>
                                        <a:lnTo>
                                          <a:pt x="486" y="363"/>
                                        </a:lnTo>
                                        <a:lnTo>
                                          <a:pt x="470" y="412"/>
                                        </a:lnTo>
                                        <a:lnTo>
                                          <a:pt x="472" y="440"/>
                                        </a:lnTo>
                                        <a:lnTo>
                                          <a:pt x="477" y="463"/>
                                        </a:lnTo>
                                        <a:lnTo>
                                          <a:pt x="480" y="475"/>
                                        </a:lnTo>
                                        <a:lnTo>
                                          <a:pt x="511" y="498"/>
                                        </a:lnTo>
                                        <a:lnTo>
                                          <a:pt x="535" y="516"/>
                                        </a:lnTo>
                                        <a:lnTo>
                                          <a:pt x="589" y="560"/>
                                        </a:lnTo>
                                        <a:lnTo>
                                          <a:pt x="617" y="592"/>
                                        </a:lnTo>
                                        <a:lnTo>
                                          <a:pt x="634" y="610"/>
                                        </a:lnTo>
                                        <a:lnTo>
                                          <a:pt x="650" y="627"/>
                                        </a:lnTo>
                                        <a:lnTo>
                                          <a:pt x="667" y="642"/>
                                        </a:lnTo>
                                        <a:lnTo>
                                          <a:pt x="682" y="657"/>
                                        </a:lnTo>
                                        <a:lnTo>
                                          <a:pt x="716" y="717"/>
                                        </a:lnTo>
                                        <a:lnTo>
                                          <a:pt x="730" y="782"/>
                                        </a:lnTo>
                                        <a:lnTo>
                                          <a:pt x="737" y="859"/>
                                        </a:lnTo>
                                        <a:lnTo>
                                          <a:pt x="740" y="909"/>
                                        </a:lnTo>
                                        <a:lnTo>
                                          <a:pt x="741" y="933"/>
                                        </a:lnTo>
                                        <a:lnTo>
                                          <a:pt x="750" y="999"/>
                                        </a:lnTo>
                                        <a:lnTo>
                                          <a:pt x="769" y="1037"/>
                                        </a:lnTo>
                                        <a:lnTo>
                                          <a:pt x="779" y="1053"/>
                                        </a:lnTo>
                                        <a:lnTo>
                                          <a:pt x="819" y="1100"/>
                                        </a:lnTo>
                                        <a:lnTo>
                                          <a:pt x="874" y="1121"/>
                                        </a:lnTo>
                                        <a:lnTo>
                                          <a:pt x="887" y="1126"/>
                                        </a:lnTo>
                                        <a:lnTo>
                                          <a:pt x="894" y="1133"/>
                                        </a:lnTo>
                                        <a:lnTo>
                                          <a:pt x="893" y="1139"/>
                                        </a:lnTo>
                                        <a:lnTo>
                                          <a:pt x="881" y="1143"/>
                                        </a:lnTo>
                                        <a:lnTo>
                                          <a:pt x="862" y="1142"/>
                                        </a:lnTo>
                                        <a:lnTo>
                                          <a:pt x="841" y="1142"/>
                                        </a:lnTo>
                                        <a:lnTo>
                                          <a:pt x="818" y="1142"/>
                                        </a:lnTo>
                                        <a:lnTo>
                                          <a:pt x="794" y="1143"/>
                                        </a:lnTo>
                                        <a:lnTo>
                                          <a:pt x="770" y="1144"/>
                                        </a:lnTo>
                                        <a:lnTo>
                                          <a:pt x="746" y="1145"/>
                                        </a:lnTo>
                                        <a:lnTo>
                                          <a:pt x="724" y="1146"/>
                                        </a:lnTo>
                                        <a:lnTo>
                                          <a:pt x="705" y="1147"/>
                                        </a:lnTo>
                                        <a:lnTo>
                                          <a:pt x="688" y="1147"/>
                                        </a:lnTo>
                                        <a:lnTo>
                                          <a:pt x="675" y="1147"/>
                                        </a:lnTo>
                                        <a:lnTo>
                                          <a:pt x="654" y="1138"/>
                                        </a:lnTo>
                                        <a:lnTo>
                                          <a:pt x="647" y="1121"/>
                                        </a:lnTo>
                                        <a:lnTo>
                                          <a:pt x="647" y="1100"/>
                                        </a:lnTo>
                                        <a:lnTo>
                                          <a:pt x="648" y="1083"/>
                                        </a:lnTo>
                                        <a:lnTo>
                                          <a:pt x="648" y="1063"/>
                                        </a:lnTo>
                                        <a:lnTo>
                                          <a:pt x="642" y="996"/>
                                        </a:lnTo>
                                        <a:lnTo>
                                          <a:pt x="633" y="961"/>
                                        </a:lnTo>
                                        <a:lnTo>
                                          <a:pt x="626" y="943"/>
                                        </a:lnTo>
                                        <a:lnTo>
                                          <a:pt x="610" y="883"/>
                                        </a:lnTo>
                                        <a:lnTo>
                                          <a:pt x="606" y="842"/>
                                        </a:lnTo>
                                        <a:lnTo>
                                          <a:pt x="610" y="816"/>
                                        </a:lnTo>
                                        <a:lnTo>
                                          <a:pt x="614" y="793"/>
                                        </a:lnTo>
                                        <a:lnTo>
                                          <a:pt x="616" y="774"/>
                                        </a:lnTo>
                                        <a:lnTo>
                                          <a:pt x="568" y="716"/>
                                        </a:lnTo>
                                        <a:lnTo>
                                          <a:pt x="528" y="696"/>
                                        </a:lnTo>
                                        <a:lnTo>
                                          <a:pt x="507" y="685"/>
                                        </a:lnTo>
                                        <a:lnTo>
                                          <a:pt x="448" y="652"/>
                                        </a:lnTo>
                                        <a:lnTo>
                                          <a:pt x="411" y="615"/>
                                        </a:lnTo>
                                        <a:lnTo>
                                          <a:pt x="385" y="644"/>
                                        </a:lnTo>
                                        <a:lnTo>
                                          <a:pt x="344" y="698"/>
                                        </a:lnTo>
                                        <a:lnTo>
                                          <a:pt x="335" y="720"/>
                                        </a:lnTo>
                                        <a:lnTo>
                                          <a:pt x="327" y="741"/>
                                        </a:lnTo>
                                        <a:lnTo>
                                          <a:pt x="292" y="809"/>
                                        </a:lnTo>
                                        <a:lnTo>
                                          <a:pt x="275" y="818"/>
                                        </a:lnTo>
                                        <a:lnTo>
                                          <a:pt x="260" y="831"/>
                                        </a:lnTo>
                                        <a:lnTo>
                                          <a:pt x="247" y="849"/>
                                        </a:lnTo>
                                        <a:lnTo>
                                          <a:pt x="234" y="868"/>
                                        </a:lnTo>
                                        <a:lnTo>
                                          <a:pt x="224" y="886"/>
                                        </a:lnTo>
                                        <a:lnTo>
                                          <a:pt x="216" y="900"/>
                                        </a:lnTo>
                                        <a:lnTo>
                                          <a:pt x="209" y="911"/>
                                        </a:lnTo>
                                        <a:lnTo>
                                          <a:pt x="198" y="927"/>
                                        </a:lnTo>
                                        <a:lnTo>
                                          <a:pt x="185" y="947"/>
                                        </a:lnTo>
                                        <a:lnTo>
                                          <a:pt x="172" y="968"/>
                                        </a:lnTo>
                                        <a:lnTo>
                                          <a:pt x="142" y="1025"/>
                                        </a:lnTo>
                                        <a:lnTo>
                                          <a:pt x="136" y="1061"/>
                                        </a:lnTo>
                                        <a:lnTo>
                                          <a:pt x="140" y="1077"/>
                                        </a:lnTo>
                                        <a:lnTo>
                                          <a:pt x="152" y="1092"/>
                                        </a:lnTo>
                                        <a:lnTo>
                                          <a:pt x="168" y="1105"/>
                                        </a:lnTo>
                                        <a:lnTo>
                                          <a:pt x="187" y="1115"/>
                                        </a:lnTo>
                                        <a:lnTo>
                                          <a:pt x="203" y="1123"/>
                                        </a:lnTo>
                                        <a:lnTo>
                                          <a:pt x="218" y="1131"/>
                                        </a:lnTo>
                                        <a:lnTo>
                                          <a:pt x="231" y="1140"/>
                                        </a:lnTo>
                                        <a:lnTo>
                                          <a:pt x="238" y="1148"/>
                                        </a:lnTo>
                                        <a:lnTo>
                                          <a:pt x="240" y="1156"/>
                                        </a:lnTo>
                                        <a:lnTo>
                                          <a:pt x="234" y="1162"/>
                                        </a:lnTo>
                                        <a:lnTo>
                                          <a:pt x="218" y="1166"/>
                                        </a:lnTo>
                                        <a:lnTo>
                                          <a:pt x="194" y="1169"/>
                                        </a:lnTo>
                                        <a:lnTo>
                                          <a:pt x="174" y="1169"/>
                                        </a:lnTo>
                                        <a:lnTo>
                                          <a:pt x="156" y="1168"/>
                                        </a:lnTo>
                                        <a:lnTo>
                                          <a:pt x="138" y="1166"/>
                                        </a:lnTo>
                                        <a:lnTo>
                                          <a:pt x="120" y="1163"/>
                                        </a:lnTo>
                                        <a:lnTo>
                                          <a:pt x="100" y="1160"/>
                                        </a:lnTo>
                                        <a:lnTo>
                                          <a:pt x="77" y="1158"/>
                                        </a:lnTo>
                                        <a:lnTo>
                                          <a:pt x="15" y="1149"/>
                                        </a:lnTo>
                                        <a:lnTo>
                                          <a:pt x="0" y="1124"/>
                                        </a:lnTo>
                                        <a:lnTo>
                                          <a:pt x="2" y="1106"/>
                                        </a:lnTo>
                                        <a:lnTo>
                                          <a:pt x="4" y="1091"/>
                                        </a:lnTo>
                                        <a:lnTo>
                                          <a:pt x="8" y="1077"/>
                                        </a:lnTo>
                                        <a:lnTo>
                                          <a:pt x="12" y="1060"/>
                                        </a:lnTo>
                                        <a:lnTo>
                                          <a:pt x="18" y="1040"/>
                                        </a:lnTo>
                                        <a:lnTo>
                                          <a:pt x="41" y="958"/>
                                        </a:lnTo>
                                        <a:lnTo>
                                          <a:pt x="71" y="902"/>
                                        </a:lnTo>
                                        <a:lnTo>
                                          <a:pt x="101" y="867"/>
                                        </a:lnTo>
                                        <a:lnTo>
                                          <a:pt x="112" y="855"/>
                                        </a:lnTo>
                                        <a:lnTo>
                                          <a:pt x="145" y="799"/>
                                        </a:lnTo>
                                        <a:lnTo>
                                          <a:pt x="173" y="739"/>
                                        </a:lnTo>
                                        <a:lnTo>
                                          <a:pt x="185" y="706"/>
                                        </a:lnTo>
                                        <a:lnTo>
                                          <a:pt x="193" y="686"/>
                                        </a:lnTo>
                                        <a:lnTo>
                                          <a:pt x="201" y="665"/>
                                        </a:lnTo>
                                        <a:lnTo>
                                          <a:pt x="210" y="644"/>
                                        </a:lnTo>
                                        <a:lnTo>
                                          <a:pt x="219" y="623"/>
                                        </a:lnTo>
                                        <a:lnTo>
                                          <a:pt x="227" y="604"/>
                                        </a:lnTo>
                                        <a:lnTo>
                                          <a:pt x="233" y="588"/>
                                        </a:lnTo>
                                        <a:lnTo>
                                          <a:pt x="237" y="573"/>
                                        </a:lnTo>
                                        <a:lnTo>
                                          <a:pt x="242" y="554"/>
                                        </a:lnTo>
                                        <a:lnTo>
                                          <a:pt x="263" y="491"/>
                                        </a:lnTo>
                                        <a:lnTo>
                                          <a:pt x="286" y="430"/>
                                        </a:lnTo>
                                        <a:lnTo>
                                          <a:pt x="293" y="414"/>
                                        </a:lnTo>
                                        <a:lnTo>
                                          <a:pt x="293" y="372"/>
                                        </a:lnTo>
                                        <a:lnTo>
                                          <a:pt x="294" y="295"/>
                                        </a:lnTo>
                                        <a:lnTo>
                                          <a:pt x="320" y="234"/>
                                        </a:lnTo>
                                        <a:lnTo>
                                          <a:pt x="329" y="219"/>
                                        </a:lnTo>
                                        <a:lnTo>
                                          <a:pt x="369" y="158"/>
                                        </a:lnTo>
                                        <a:lnTo>
                                          <a:pt x="422" y="119"/>
                                        </a:lnTo>
                                        <a:lnTo>
                                          <a:pt x="484" y="103"/>
                                        </a:lnTo>
                                        <a:lnTo>
                                          <a:pt x="507" y="98"/>
                                        </a:lnTo>
                                        <a:lnTo>
                                          <a:pt x="558" y="59"/>
                                        </a:lnTo>
                                        <a:lnTo>
                                          <a:pt x="573" y="43"/>
                                        </a:lnTo>
                                        <a:lnTo>
                                          <a:pt x="588" y="27"/>
                                        </a:lnTo>
                                        <a:lnTo>
                                          <a:pt x="604" y="13"/>
                                        </a:lnTo>
                                        <a:lnTo>
                                          <a:pt x="622" y="4"/>
                                        </a:lnTo>
                                        <a:lnTo>
                                          <a:pt x="641" y="0"/>
                                        </a:lnTo>
                                        <a:lnTo>
                                          <a:pt x="665" y="3"/>
                                        </a:lnTo>
                                        <a:lnTo>
                                          <a:pt x="722" y="28"/>
                                        </a:lnTo>
                                        <a:lnTo>
                                          <a:pt x="765" y="81"/>
                                        </a:lnTo>
                                        <a:lnTo>
                                          <a:pt x="767" y="95"/>
                                        </a:lnTo>
                                        <a:lnTo>
                                          <a:pt x="758" y="113"/>
                                        </a:lnTo>
                                        <a:lnTo>
                                          <a:pt x="755" y="134"/>
                                        </a:lnTo>
                                        <a:lnTo>
                                          <a:pt x="738" y="144"/>
                                        </a:lnTo>
                                        <a:lnTo>
                                          <a:pt x="720" y="154"/>
                                        </a:lnTo>
                                        <a:lnTo>
                                          <a:pt x="714" y="171"/>
                                        </a:lnTo>
                                        <a:lnTo>
                                          <a:pt x="752" y="170"/>
                                        </a:lnTo>
                                        <a:lnTo>
                                          <a:pt x="781" y="169"/>
                                        </a:lnTo>
                                        <a:lnTo>
                                          <a:pt x="803" y="169"/>
                                        </a:lnTo>
                                        <a:lnTo>
                                          <a:pt x="819" y="169"/>
                                        </a:lnTo>
                                        <a:lnTo>
                                          <a:pt x="831" y="170"/>
                                        </a:lnTo>
                                        <a:lnTo>
                                          <a:pt x="892" y="182"/>
                                        </a:lnTo>
                                        <a:lnTo>
                                          <a:pt x="935" y="194"/>
                                        </a:lnTo>
                                        <a:lnTo>
                                          <a:pt x="957" y="199"/>
                                        </a:lnTo>
                                        <a:lnTo>
                                          <a:pt x="978" y="204"/>
                                        </a:lnTo>
                                        <a:lnTo>
                                          <a:pt x="997" y="207"/>
                                        </a:lnTo>
                                        <a:lnTo>
                                          <a:pt x="1013" y="209"/>
                                        </a:lnTo>
                                        <a:lnTo>
                                          <a:pt x="1034" y="210"/>
                                        </a:lnTo>
                                        <a:lnTo>
                                          <a:pt x="1055" y="211"/>
                                        </a:lnTo>
                                        <a:lnTo>
                                          <a:pt x="1074" y="211"/>
                                        </a:lnTo>
                                        <a:lnTo>
                                          <a:pt x="1093" y="211"/>
                                        </a:lnTo>
                                        <a:lnTo>
                                          <a:pt x="1112" y="207"/>
                                        </a:lnTo>
                                        <a:lnTo>
                                          <a:pt x="1133" y="205"/>
                                        </a:lnTo>
                                        <a:lnTo>
                                          <a:pt x="1140" y="212"/>
                                        </a:lnTo>
                                        <a:lnTo>
                                          <a:pt x="1137" y="222"/>
                                        </a:lnTo>
                                        <a:lnTo>
                                          <a:pt x="1127" y="229"/>
                                        </a:lnTo>
                                        <a:lnTo>
                                          <a:pt x="1108" y="233"/>
                                        </a:lnTo>
                                        <a:lnTo>
                                          <a:pt x="1094" y="2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2" name="Group 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88" y="1141"/>
                                  <a:ext cx="158" cy="26"/>
                                  <a:chOff x="3588" y="1141"/>
                                  <a:chExt cx="158" cy="26"/>
                                </a:xfrm>
                              </wpg:grpSpPr>
                              <wps:wsp>
                                <wps:cNvPr id="1603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88" y="1141"/>
                                    <a:ext cx="158" cy="26"/>
                                  </a:xfrm>
                                  <a:custGeom>
                                    <a:avLst/>
                                    <a:gdLst>
                                      <a:gd name="T0" fmla="+- 0 3588 3588"/>
                                      <a:gd name="T1" fmla="*/ T0 w 158"/>
                                      <a:gd name="T2" fmla="+- 0 1141 1141"/>
                                      <a:gd name="T3" fmla="*/ 1141 h 26"/>
                                      <a:gd name="T4" fmla="+- 0 3649 3588"/>
                                      <a:gd name="T5" fmla="*/ T4 w 158"/>
                                      <a:gd name="T6" fmla="+- 0 1143 1141"/>
                                      <a:gd name="T7" fmla="*/ 1143 h 26"/>
                                      <a:gd name="T8" fmla="+- 0 3716 3588"/>
                                      <a:gd name="T9" fmla="*/ T8 w 158"/>
                                      <a:gd name="T10" fmla="+- 0 1154 1141"/>
                                      <a:gd name="T11" fmla="*/ 1154 h 26"/>
                                      <a:gd name="T12" fmla="+- 0 3730 3588"/>
                                      <a:gd name="T13" fmla="*/ T12 w 158"/>
                                      <a:gd name="T14" fmla="+- 0 1159 1141"/>
                                      <a:gd name="T15" fmla="*/ 1159 h 26"/>
                                      <a:gd name="T16" fmla="+- 0 3746 3588"/>
                                      <a:gd name="T17" fmla="*/ T16 w 158"/>
                                      <a:gd name="T18" fmla="+- 0 1167 1141"/>
                                      <a:gd name="T19" fmla="*/ 1167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58" h="26">
                                        <a:moveTo>
                                          <a:pt x="0" y="0"/>
                                        </a:moveTo>
                                        <a:lnTo>
                                          <a:pt x="61" y="2"/>
                                        </a:lnTo>
                                        <a:lnTo>
                                          <a:pt x="128" y="13"/>
                                        </a:lnTo>
                                        <a:lnTo>
                                          <a:pt x="142" y="18"/>
                                        </a:lnTo>
                                        <a:lnTo>
                                          <a:pt x="158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4" name="Group 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00" y="1213"/>
                                  <a:ext cx="70" cy="131"/>
                                  <a:chOff x="3700" y="1213"/>
                                  <a:chExt cx="70" cy="131"/>
                                </a:xfrm>
                              </wpg:grpSpPr>
                              <wps:wsp>
                                <wps:cNvPr id="1605" name="Freeform 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00" y="1213"/>
                                    <a:ext cx="70" cy="131"/>
                                  </a:xfrm>
                                  <a:custGeom>
                                    <a:avLst/>
                                    <a:gdLst>
                                      <a:gd name="T0" fmla="+- 0 3770 3700"/>
                                      <a:gd name="T1" fmla="*/ T0 w 70"/>
                                      <a:gd name="T2" fmla="+- 0 1213 1213"/>
                                      <a:gd name="T3" fmla="*/ 1213 h 131"/>
                                      <a:gd name="T4" fmla="+- 0 3735 3700"/>
                                      <a:gd name="T5" fmla="*/ T4 w 70"/>
                                      <a:gd name="T6" fmla="+- 0 1294 1213"/>
                                      <a:gd name="T7" fmla="*/ 1294 h 131"/>
                                      <a:gd name="T8" fmla="+- 0 3708 3700"/>
                                      <a:gd name="T9" fmla="*/ T8 w 70"/>
                                      <a:gd name="T10" fmla="+- 0 1334 1213"/>
                                      <a:gd name="T11" fmla="*/ 1334 h 131"/>
                                      <a:gd name="T12" fmla="+- 0 3700 3700"/>
                                      <a:gd name="T13" fmla="*/ T12 w 70"/>
                                      <a:gd name="T14" fmla="+- 0 1344 1213"/>
                                      <a:gd name="T15" fmla="*/ 1344 h 1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70" h="131">
                                        <a:moveTo>
                                          <a:pt x="70" y="0"/>
                                        </a:moveTo>
                                        <a:lnTo>
                                          <a:pt x="35" y="81"/>
                                        </a:lnTo>
                                        <a:lnTo>
                                          <a:pt x="8" y="121"/>
                                        </a:lnTo>
                                        <a:lnTo>
                                          <a:pt x="0" y="1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6" name="Group 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15" y="858"/>
                                  <a:ext cx="289" cy="132"/>
                                  <a:chOff x="3715" y="858"/>
                                  <a:chExt cx="289" cy="132"/>
                                </a:xfrm>
                              </wpg:grpSpPr>
                              <wps:wsp>
                                <wps:cNvPr id="1607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15" y="858"/>
                                    <a:ext cx="289" cy="132"/>
                                  </a:xfrm>
                                  <a:custGeom>
                                    <a:avLst/>
                                    <a:gdLst>
                                      <a:gd name="T0" fmla="+- 0 4004 3715"/>
                                      <a:gd name="T1" fmla="*/ T0 w 289"/>
                                      <a:gd name="T2" fmla="+- 0 908 858"/>
                                      <a:gd name="T3" fmla="*/ 908 h 132"/>
                                      <a:gd name="T4" fmla="+- 0 3946 3715"/>
                                      <a:gd name="T5" fmla="*/ T4 w 289"/>
                                      <a:gd name="T6" fmla="+- 0 891 858"/>
                                      <a:gd name="T7" fmla="*/ 891 h 132"/>
                                      <a:gd name="T8" fmla="+- 0 3905 3715"/>
                                      <a:gd name="T9" fmla="*/ T8 w 289"/>
                                      <a:gd name="T10" fmla="+- 0 882 858"/>
                                      <a:gd name="T11" fmla="*/ 882 h 132"/>
                                      <a:gd name="T12" fmla="+- 0 3890 3715"/>
                                      <a:gd name="T13" fmla="*/ T12 w 289"/>
                                      <a:gd name="T14" fmla="+- 0 879 858"/>
                                      <a:gd name="T15" fmla="*/ 879 h 132"/>
                                      <a:gd name="T16" fmla="+- 0 3872 3715"/>
                                      <a:gd name="T17" fmla="*/ T16 w 289"/>
                                      <a:gd name="T18" fmla="+- 0 875 858"/>
                                      <a:gd name="T19" fmla="*/ 875 h 132"/>
                                      <a:gd name="T20" fmla="+- 0 3852 3715"/>
                                      <a:gd name="T21" fmla="*/ T20 w 289"/>
                                      <a:gd name="T22" fmla="+- 0 869 858"/>
                                      <a:gd name="T23" fmla="*/ 869 h 132"/>
                                      <a:gd name="T24" fmla="+- 0 3831 3715"/>
                                      <a:gd name="T25" fmla="*/ T24 w 289"/>
                                      <a:gd name="T26" fmla="+- 0 864 858"/>
                                      <a:gd name="T27" fmla="*/ 864 h 132"/>
                                      <a:gd name="T28" fmla="+- 0 3810 3715"/>
                                      <a:gd name="T29" fmla="*/ T28 w 289"/>
                                      <a:gd name="T30" fmla="+- 0 860 858"/>
                                      <a:gd name="T31" fmla="*/ 860 h 132"/>
                                      <a:gd name="T32" fmla="+- 0 3790 3715"/>
                                      <a:gd name="T33" fmla="*/ T32 w 289"/>
                                      <a:gd name="T34" fmla="+- 0 858 858"/>
                                      <a:gd name="T35" fmla="*/ 858 h 132"/>
                                      <a:gd name="T36" fmla="+- 0 3772 3715"/>
                                      <a:gd name="T37" fmla="*/ T36 w 289"/>
                                      <a:gd name="T38" fmla="+- 0 858 858"/>
                                      <a:gd name="T39" fmla="*/ 858 h 132"/>
                                      <a:gd name="T40" fmla="+- 0 3720 3715"/>
                                      <a:gd name="T41" fmla="*/ T40 w 289"/>
                                      <a:gd name="T42" fmla="+- 0 908 858"/>
                                      <a:gd name="T43" fmla="*/ 908 h 132"/>
                                      <a:gd name="T44" fmla="+- 0 3715 3715"/>
                                      <a:gd name="T45" fmla="*/ T44 w 289"/>
                                      <a:gd name="T46" fmla="+- 0 940 858"/>
                                      <a:gd name="T47" fmla="*/ 940 h 132"/>
                                      <a:gd name="T48" fmla="+- 0 3719 3715"/>
                                      <a:gd name="T49" fmla="*/ T48 w 289"/>
                                      <a:gd name="T50" fmla="+- 0 954 858"/>
                                      <a:gd name="T51" fmla="*/ 954 h 132"/>
                                      <a:gd name="T52" fmla="+- 0 3773 3715"/>
                                      <a:gd name="T53" fmla="*/ T52 w 289"/>
                                      <a:gd name="T54" fmla="+- 0 986 858"/>
                                      <a:gd name="T55" fmla="*/ 986 h 132"/>
                                      <a:gd name="T56" fmla="+- 0 3806 3715"/>
                                      <a:gd name="T57" fmla="*/ T56 w 289"/>
                                      <a:gd name="T58" fmla="+- 0 990 858"/>
                                      <a:gd name="T59" fmla="*/ 990 h 132"/>
                                      <a:gd name="T60" fmla="+- 0 3823 3715"/>
                                      <a:gd name="T61" fmla="*/ T60 w 289"/>
                                      <a:gd name="T62" fmla="+- 0 987 858"/>
                                      <a:gd name="T63" fmla="*/ 987 h 132"/>
                                      <a:gd name="T64" fmla="+- 0 3840 3715"/>
                                      <a:gd name="T65" fmla="*/ T64 w 289"/>
                                      <a:gd name="T66" fmla="+- 0 982 858"/>
                                      <a:gd name="T67" fmla="*/ 982 h 1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289" h="132">
                                        <a:moveTo>
                                          <a:pt x="289" y="50"/>
                                        </a:moveTo>
                                        <a:lnTo>
                                          <a:pt x="231" y="33"/>
                                        </a:lnTo>
                                        <a:lnTo>
                                          <a:pt x="190" y="24"/>
                                        </a:lnTo>
                                        <a:lnTo>
                                          <a:pt x="175" y="21"/>
                                        </a:lnTo>
                                        <a:lnTo>
                                          <a:pt x="157" y="17"/>
                                        </a:lnTo>
                                        <a:lnTo>
                                          <a:pt x="137" y="11"/>
                                        </a:lnTo>
                                        <a:lnTo>
                                          <a:pt x="116" y="6"/>
                                        </a:lnTo>
                                        <a:lnTo>
                                          <a:pt x="95" y="2"/>
                                        </a:lnTo>
                                        <a:lnTo>
                                          <a:pt x="75" y="0"/>
                                        </a:lnTo>
                                        <a:lnTo>
                                          <a:pt x="57" y="0"/>
                                        </a:lnTo>
                                        <a:lnTo>
                                          <a:pt x="5" y="50"/>
                                        </a:lnTo>
                                        <a:lnTo>
                                          <a:pt x="0" y="82"/>
                                        </a:lnTo>
                                        <a:lnTo>
                                          <a:pt x="4" y="96"/>
                                        </a:lnTo>
                                        <a:lnTo>
                                          <a:pt x="58" y="128"/>
                                        </a:lnTo>
                                        <a:lnTo>
                                          <a:pt x="91" y="132"/>
                                        </a:lnTo>
                                        <a:lnTo>
                                          <a:pt x="108" y="129"/>
                                        </a:lnTo>
                                        <a:lnTo>
                                          <a:pt x="125" y="12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08" name="Group 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00" y="847"/>
                                  <a:ext cx="16" cy="2"/>
                                  <a:chOff x="3800" y="847"/>
                                  <a:chExt cx="16" cy="2"/>
                                </a:xfrm>
                              </wpg:grpSpPr>
                              <wps:wsp>
                                <wps:cNvPr id="1609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00" y="847"/>
                                    <a:ext cx="16" cy="2"/>
                                  </a:xfrm>
                                  <a:custGeom>
                                    <a:avLst/>
                                    <a:gdLst>
                                      <a:gd name="T0" fmla="+- 0 3800 3800"/>
                                      <a:gd name="T1" fmla="*/ T0 w 16"/>
                                      <a:gd name="T2" fmla="+- 0 3816 3800"/>
                                      <a:gd name="T3" fmla="*/ T2 w 16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6">
                                        <a:moveTo>
                                          <a:pt x="0" y="0"/>
                                        </a:moveTo>
                                        <a:lnTo>
                                          <a:pt x="1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737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0" name="Group 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97" y="823"/>
                                  <a:ext cx="38" cy="30"/>
                                  <a:chOff x="3897" y="823"/>
                                  <a:chExt cx="38" cy="30"/>
                                </a:xfrm>
                              </wpg:grpSpPr>
                              <wps:wsp>
                                <wps:cNvPr id="1611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97" y="823"/>
                                    <a:ext cx="38" cy="30"/>
                                  </a:xfrm>
                                  <a:custGeom>
                                    <a:avLst/>
                                    <a:gdLst>
                                      <a:gd name="T0" fmla="+- 0 3935 3897"/>
                                      <a:gd name="T1" fmla="*/ T0 w 38"/>
                                      <a:gd name="T2" fmla="+- 0 833 823"/>
                                      <a:gd name="T3" fmla="*/ 833 h 30"/>
                                      <a:gd name="T4" fmla="+- 0 3914 3897"/>
                                      <a:gd name="T5" fmla="*/ T4 w 38"/>
                                      <a:gd name="T6" fmla="+- 0 823 823"/>
                                      <a:gd name="T7" fmla="*/ 823 h 30"/>
                                      <a:gd name="T8" fmla="+- 0 3906 3897"/>
                                      <a:gd name="T9" fmla="*/ T8 w 38"/>
                                      <a:gd name="T10" fmla="+- 0 833 823"/>
                                      <a:gd name="T11" fmla="*/ 833 h 30"/>
                                      <a:gd name="T12" fmla="+- 0 3897 3897"/>
                                      <a:gd name="T13" fmla="*/ T12 w 38"/>
                                      <a:gd name="T14" fmla="+- 0 854 823"/>
                                      <a:gd name="T15" fmla="*/ 854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8" h="30">
                                        <a:moveTo>
                                          <a:pt x="38" y="10"/>
                                        </a:moveTo>
                                        <a:lnTo>
                                          <a:pt x="17" y="0"/>
                                        </a:lnTo>
                                        <a:lnTo>
                                          <a:pt x="9" y="10"/>
                                        </a:lnTo>
                                        <a:lnTo>
                                          <a:pt x="0" y="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2" name="Group 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17" y="973"/>
                                  <a:ext cx="162" cy="16"/>
                                  <a:chOff x="3917" y="973"/>
                                  <a:chExt cx="162" cy="16"/>
                                </a:xfrm>
                              </wpg:grpSpPr>
                              <wps:wsp>
                                <wps:cNvPr id="1613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17" y="973"/>
                                    <a:ext cx="162" cy="16"/>
                                  </a:xfrm>
                                  <a:custGeom>
                                    <a:avLst/>
                                    <a:gdLst>
                                      <a:gd name="T0" fmla="+- 0 4079 3917"/>
                                      <a:gd name="T1" fmla="*/ T0 w 162"/>
                                      <a:gd name="T2" fmla="+- 0 987 973"/>
                                      <a:gd name="T3" fmla="*/ 987 h 16"/>
                                      <a:gd name="T4" fmla="+- 0 4041 3917"/>
                                      <a:gd name="T5" fmla="*/ T4 w 162"/>
                                      <a:gd name="T6" fmla="+- 0 988 973"/>
                                      <a:gd name="T7" fmla="*/ 988 h 16"/>
                                      <a:gd name="T8" fmla="+- 0 4010 3917"/>
                                      <a:gd name="T9" fmla="*/ T8 w 162"/>
                                      <a:gd name="T10" fmla="+- 0 989 973"/>
                                      <a:gd name="T11" fmla="*/ 989 h 16"/>
                                      <a:gd name="T12" fmla="+- 0 3987 3917"/>
                                      <a:gd name="T13" fmla="*/ T12 w 162"/>
                                      <a:gd name="T14" fmla="+- 0 989 973"/>
                                      <a:gd name="T15" fmla="*/ 989 h 16"/>
                                      <a:gd name="T16" fmla="+- 0 3969 3917"/>
                                      <a:gd name="T17" fmla="*/ T16 w 162"/>
                                      <a:gd name="T18" fmla="+- 0 988 973"/>
                                      <a:gd name="T19" fmla="*/ 988 h 16"/>
                                      <a:gd name="T20" fmla="+- 0 3954 3917"/>
                                      <a:gd name="T21" fmla="*/ T20 w 162"/>
                                      <a:gd name="T22" fmla="+- 0 986 973"/>
                                      <a:gd name="T23" fmla="*/ 986 h 16"/>
                                      <a:gd name="T24" fmla="+- 0 3941 3917"/>
                                      <a:gd name="T25" fmla="*/ T24 w 162"/>
                                      <a:gd name="T26" fmla="+- 0 983 973"/>
                                      <a:gd name="T27" fmla="*/ 983 h 16"/>
                                      <a:gd name="T28" fmla="+- 0 3930 3917"/>
                                      <a:gd name="T29" fmla="*/ T28 w 162"/>
                                      <a:gd name="T30" fmla="+- 0 979 973"/>
                                      <a:gd name="T31" fmla="*/ 979 h 16"/>
                                      <a:gd name="T32" fmla="+- 0 3917 3917"/>
                                      <a:gd name="T33" fmla="*/ T32 w 162"/>
                                      <a:gd name="T34" fmla="+- 0 973 973"/>
                                      <a:gd name="T35" fmla="*/ 973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62" h="16">
                                        <a:moveTo>
                                          <a:pt x="162" y="14"/>
                                        </a:moveTo>
                                        <a:lnTo>
                                          <a:pt x="124" y="15"/>
                                        </a:lnTo>
                                        <a:lnTo>
                                          <a:pt x="93" y="16"/>
                                        </a:lnTo>
                                        <a:lnTo>
                                          <a:pt x="70" y="16"/>
                                        </a:lnTo>
                                        <a:lnTo>
                                          <a:pt x="52" y="15"/>
                                        </a:lnTo>
                                        <a:lnTo>
                                          <a:pt x="37" y="13"/>
                                        </a:lnTo>
                                        <a:lnTo>
                                          <a:pt x="24" y="10"/>
                                        </a:lnTo>
                                        <a:lnTo>
                                          <a:pt x="13" y="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4" name="Group 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2" y="1779"/>
                                  <a:ext cx="92" cy="15"/>
                                  <a:chOff x="3322" y="1779"/>
                                  <a:chExt cx="92" cy="15"/>
                                </a:xfrm>
                              </wpg:grpSpPr>
                              <wps:wsp>
                                <wps:cNvPr id="1615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22" y="1779"/>
                                    <a:ext cx="92" cy="15"/>
                                  </a:xfrm>
                                  <a:custGeom>
                                    <a:avLst/>
                                    <a:gdLst>
                                      <a:gd name="T0" fmla="+- 0 3413 3322"/>
                                      <a:gd name="T1" fmla="*/ T0 w 92"/>
                                      <a:gd name="T2" fmla="+- 0 1780 1779"/>
                                      <a:gd name="T3" fmla="*/ 1780 h 15"/>
                                      <a:gd name="T4" fmla="+- 0 3381 3322"/>
                                      <a:gd name="T5" fmla="*/ T4 w 92"/>
                                      <a:gd name="T6" fmla="+- 0 1789 1779"/>
                                      <a:gd name="T7" fmla="*/ 1789 h 15"/>
                                      <a:gd name="T8" fmla="+- 0 3359 3322"/>
                                      <a:gd name="T9" fmla="*/ T8 w 92"/>
                                      <a:gd name="T10" fmla="+- 0 1794 1779"/>
                                      <a:gd name="T11" fmla="*/ 1794 h 15"/>
                                      <a:gd name="T12" fmla="+- 0 3344 3322"/>
                                      <a:gd name="T13" fmla="*/ T12 w 92"/>
                                      <a:gd name="T14" fmla="+- 0 1794 1779"/>
                                      <a:gd name="T15" fmla="*/ 1794 h 15"/>
                                      <a:gd name="T16" fmla="+- 0 3333 3322"/>
                                      <a:gd name="T17" fmla="*/ T16 w 92"/>
                                      <a:gd name="T18" fmla="+- 0 1789 1779"/>
                                      <a:gd name="T19" fmla="*/ 1789 h 15"/>
                                      <a:gd name="T20" fmla="+- 0 3322 3322"/>
                                      <a:gd name="T21" fmla="*/ T20 w 92"/>
                                      <a:gd name="T22" fmla="+- 0 1779 1779"/>
                                      <a:gd name="T23" fmla="*/ 1779 h 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2" h="15">
                                        <a:moveTo>
                                          <a:pt x="91" y="1"/>
                                        </a:moveTo>
                                        <a:lnTo>
                                          <a:pt x="59" y="10"/>
                                        </a:lnTo>
                                        <a:lnTo>
                                          <a:pt x="37" y="15"/>
                                        </a:lnTo>
                                        <a:lnTo>
                                          <a:pt x="22" y="15"/>
                                        </a:lnTo>
                                        <a:lnTo>
                                          <a:pt x="11" y="10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6" name="Group 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35" y="1777"/>
                                  <a:ext cx="109" cy="30"/>
                                  <a:chOff x="3935" y="1777"/>
                                  <a:chExt cx="109" cy="30"/>
                                </a:xfrm>
                              </wpg:grpSpPr>
                              <wps:wsp>
                                <wps:cNvPr id="1617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35" y="1777"/>
                                    <a:ext cx="109" cy="30"/>
                                  </a:xfrm>
                                  <a:custGeom>
                                    <a:avLst/>
                                    <a:gdLst>
                                      <a:gd name="T0" fmla="+- 0 3935 3935"/>
                                      <a:gd name="T1" fmla="*/ T0 w 109"/>
                                      <a:gd name="T2" fmla="+- 0 1777 1777"/>
                                      <a:gd name="T3" fmla="*/ 1777 h 30"/>
                                      <a:gd name="T4" fmla="+- 0 3955 3935"/>
                                      <a:gd name="T5" fmla="*/ T4 w 109"/>
                                      <a:gd name="T6" fmla="+- 0 1791 1777"/>
                                      <a:gd name="T7" fmla="*/ 1791 h 30"/>
                                      <a:gd name="T8" fmla="+- 0 3971 3935"/>
                                      <a:gd name="T9" fmla="*/ T8 w 109"/>
                                      <a:gd name="T10" fmla="+- 0 1801 1777"/>
                                      <a:gd name="T11" fmla="*/ 1801 h 30"/>
                                      <a:gd name="T12" fmla="+- 0 3984 3935"/>
                                      <a:gd name="T13" fmla="*/ T12 w 109"/>
                                      <a:gd name="T14" fmla="+- 0 1806 1777"/>
                                      <a:gd name="T15" fmla="*/ 1806 h 30"/>
                                      <a:gd name="T16" fmla="+- 0 3996 3935"/>
                                      <a:gd name="T17" fmla="*/ T16 w 109"/>
                                      <a:gd name="T18" fmla="+- 0 1807 1777"/>
                                      <a:gd name="T19" fmla="*/ 1807 h 30"/>
                                      <a:gd name="T20" fmla="+- 0 4009 3935"/>
                                      <a:gd name="T21" fmla="*/ T20 w 109"/>
                                      <a:gd name="T22" fmla="+- 0 1803 1777"/>
                                      <a:gd name="T23" fmla="*/ 1803 h 30"/>
                                      <a:gd name="T24" fmla="+- 0 4025 3935"/>
                                      <a:gd name="T25" fmla="*/ T24 w 109"/>
                                      <a:gd name="T26" fmla="+- 0 1794 1777"/>
                                      <a:gd name="T27" fmla="*/ 1794 h 30"/>
                                      <a:gd name="T28" fmla="+- 0 4044 3935"/>
                                      <a:gd name="T29" fmla="*/ T28 w 109"/>
                                      <a:gd name="T30" fmla="+- 0 1781 1777"/>
                                      <a:gd name="T31" fmla="*/ 1781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09" h="30">
                                        <a:moveTo>
                                          <a:pt x="0" y="0"/>
                                        </a:moveTo>
                                        <a:lnTo>
                                          <a:pt x="20" y="14"/>
                                        </a:lnTo>
                                        <a:lnTo>
                                          <a:pt x="36" y="24"/>
                                        </a:lnTo>
                                        <a:lnTo>
                                          <a:pt x="49" y="29"/>
                                        </a:lnTo>
                                        <a:lnTo>
                                          <a:pt x="61" y="30"/>
                                        </a:lnTo>
                                        <a:lnTo>
                                          <a:pt x="74" y="26"/>
                                        </a:lnTo>
                                        <a:lnTo>
                                          <a:pt x="90" y="17"/>
                                        </a:lnTo>
                                        <a:lnTo>
                                          <a:pt x="109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18" name="Group 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36" y="669"/>
                                  <a:ext cx="2" cy="1224"/>
                                  <a:chOff x="4436" y="669"/>
                                  <a:chExt cx="2" cy="1224"/>
                                </a:xfrm>
                              </wpg:grpSpPr>
                              <wps:wsp>
                                <wps:cNvPr id="1619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36" y="669"/>
                                    <a:ext cx="2" cy="1224"/>
                                  </a:xfrm>
                                  <a:custGeom>
                                    <a:avLst/>
                                    <a:gdLst>
                                      <a:gd name="T0" fmla="+- 0 669 669"/>
                                      <a:gd name="T1" fmla="*/ 669 h 1224"/>
                                      <a:gd name="T2" fmla="+- 0 1893 669"/>
                                      <a:gd name="T3" fmla="*/ 1893 h 122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224">
                                        <a:moveTo>
                                          <a:pt x="0" y="0"/>
                                        </a:moveTo>
                                        <a:lnTo>
                                          <a:pt x="0" y="122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20" name="Group 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66" y="590"/>
                                  <a:ext cx="641" cy="1312"/>
                                  <a:chOff x="4766" y="590"/>
                                  <a:chExt cx="641" cy="1312"/>
                                </a:xfrm>
                              </wpg:grpSpPr>
                              <wps:wsp>
                                <wps:cNvPr id="1621" name="Freeform 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66" y="590"/>
                                    <a:ext cx="641" cy="1312"/>
                                  </a:xfrm>
                                  <a:custGeom>
                                    <a:avLst/>
                                    <a:gdLst>
                                      <a:gd name="T0" fmla="+- 0 5058 4766"/>
                                      <a:gd name="T1" fmla="*/ T0 w 641"/>
                                      <a:gd name="T2" fmla="+- 0 808 590"/>
                                      <a:gd name="T3" fmla="*/ 808 h 1312"/>
                                      <a:gd name="T4" fmla="+- 0 5144 4766"/>
                                      <a:gd name="T5" fmla="*/ T4 w 641"/>
                                      <a:gd name="T6" fmla="+- 0 788 590"/>
                                      <a:gd name="T7" fmla="*/ 788 h 1312"/>
                                      <a:gd name="T8" fmla="+- 0 5141 4766"/>
                                      <a:gd name="T9" fmla="*/ T8 w 641"/>
                                      <a:gd name="T10" fmla="+- 0 735 590"/>
                                      <a:gd name="T11" fmla="*/ 735 h 1312"/>
                                      <a:gd name="T12" fmla="+- 0 5136 4766"/>
                                      <a:gd name="T13" fmla="*/ T12 w 641"/>
                                      <a:gd name="T14" fmla="+- 0 710 590"/>
                                      <a:gd name="T15" fmla="*/ 710 h 1312"/>
                                      <a:gd name="T16" fmla="+- 0 5156 4766"/>
                                      <a:gd name="T17" fmla="*/ T16 w 641"/>
                                      <a:gd name="T18" fmla="+- 0 617 590"/>
                                      <a:gd name="T19" fmla="*/ 617 h 1312"/>
                                      <a:gd name="T20" fmla="+- 0 5250 4766"/>
                                      <a:gd name="T21" fmla="*/ T20 w 641"/>
                                      <a:gd name="T22" fmla="+- 0 590 590"/>
                                      <a:gd name="T23" fmla="*/ 590 h 1312"/>
                                      <a:gd name="T24" fmla="+- 0 5324 4766"/>
                                      <a:gd name="T25" fmla="*/ T24 w 641"/>
                                      <a:gd name="T26" fmla="+- 0 678 590"/>
                                      <a:gd name="T27" fmla="*/ 678 h 1312"/>
                                      <a:gd name="T28" fmla="+- 0 5320 4766"/>
                                      <a:gd name="T29" fmla="*/ T28 w 641"/>
                                      <a:gd name="T30" fmla="+- 0 692 590"/>
                                      <a:gd name="T31" fmla="*/ 692 h 1312"/>
                                      <a:gd name="T32" fmla="+- 0 5317 4766"/>
                                      <a:gd name="T33" fmla="*/ T32 w 641"/>
                                      <a:gd name="T34" fmla="+- 0 737 590"/>
                                      <a:gd name="T35" fmla="*/ 737 h 1312"/>
                                      <a:gd name="T36" fmla="+- 0 5297 4766"/>
                                      <a:gd name="T37" fmla="*/ T36 w 641"/>
                                      <a:gd name="T38" fmla="+- 0 769 590"/>
                                      <a:gd name="T39" fmla="*/ 769 h 1312"/>
                                      <a:gd name="T40" fmla="+- 0 5274 4766"/>
                                      <a:gd name="T41" fmla="*/ T40 w 641"/>
                                      <a:gd name="T42" fmla="+- 0 799 590"/>
                                      <a:gd name="T43" fmla="*/ 799 h 1312"/>
                                      <a:gd name="T44" fmla="+- 0 5279 4766"/>
                                      <a:gd name="T45" fmla="*/ T44 w 641"/>
                                      <a:gd name="T46" fmla="+- 0 843 590"/>
                                      <a:gd name="T47" fmla="*/ 843 h 1312"/>
                                      <a:gd name="T48" fmla="+- 0 5298 4766"/>
                                      <a:gd name="T49" fmla="*/ T48 w 641"/>
                                      <a:gd name="T50" fmla="+- 0 882 590"/>
                                      <a:gd name="T51" fmla="*/ 882 h 1312"/>
                                      <a:gd name="T52" fmla="+- 0 5333 4766"/>
                                      <a:gd name="T53" fmla="*/ T52 w 641"/>
                                      <a:gd name="T54" fmla="+- 0 921 590"/>
                                      <a:gd name="T55" fmla="*/ 921 h 1312"/>
                                      <a:gd name="T56" fmla="+- 0 5342 4766"/>
                                      <a:gd name="T57" fmla="*/ T56 w 641"/>
                                      <a:gd name="T58" fmla="+- 0 950 590"/>
                                      <a:gd name="T59" fmla="*/ 950 h 1312"/>
                                      <a:gd name="T60" fmla="+- 0 5341 4766"/>
                                      <a:gd name="T61" fmla="*/ T60 w 641"/>
                                      <a:gd name="T62" fmla="+- 0 992 590"/>
                                      <a:gd name="T63" fmla="*/ 992 h 1312"/>
                                      <a:gd name="T64" fmla="+- 0 5308 4766"/>
                                      <a:gd name="T65" fmla="*/ T64 w 641"/>
                                      <a:gd name="T66" fmla="+- 0 1109 590"/>
                                      <a:gd name="T67" fmla="*/ 1109 h 1312"/>
                                      <a:gd name="T68" fmla="+- 0 5302 4766"/>
                                      <a:gd name="T69" fmla="*/ T68 w 641"/>
                                      <a:gd name="T70" fmla="+- 0 1143 590"/>
                                      <a:gd name="T71" fmla="*/ 1143 h 1312"/>
                                      <a:gd name="T72" fmla="+- 0 5303 4766"/>
                                      <a:gd name="T73" fmla="*/ T72 w 641"/>
                                      <a:gd name="T74" fmla="+- 0 1183 590"/>
                                      <a:gd name="T75" fmla="*/ 1183 h 1312"/>
                                      <a:gd name="T76" fmla="+- 0 5296 4766"/>
                                      <a:gd name="T77" fmla="*/ T76 w 641"/>
                                      <a:gd name="T78" fmla="+- 0 1216 590"/>
                                      <a:gd name="T79" fmla="*/ 1216 h 1312"/>
                                      <a:gd name="T80" fmla="+- 0 5279 4766"/>
                                      <a:gd name="T81" fmla="*/ T80 w 641"/>
                                      <a:gd name="T82" fmla="+- 0 1259 590"/>
                                      <a:gd name="T83" fmla="*/ 1259 h 1312"/>
                                      <a:gd name="T84" fmla="+- 0 5277 4766"/>
                                      <a:gd name="T85" fmla="*/ T84 w 641"/>
                                      <a:gd name="T86" fmla="+- 0 1307 590"/>
                                      <a:gd name="T87" fmla="*/ 1307 h 1312"/>
                                      <a:gd name="T88" fmla="+- 0 5280 4766"/>
                                      <a:gd name="T89" fmla="*/ T88 w 641"/>
                                      <a:gd name="T90" fmla="+- 0 1350 590"/>
                                      <a:gd name="T91" fmla="*/ 1350 h 1312"/>
                                      <a:gd name="T92" fmla="+- 0 5278 4766"/>
                                      <a:gd name="T93" fmla="*/ T92 w 641"/>
                                      <a:gd name="T94" fmla="+- 0 1384 590"/>
                                      <a:gd name="T95" fmla="*/ 1384 h 1312"/>
                                      <a:gd name="T96" fmla="+- 0 5263 4766"/>
                                      <a:gd name="T97" fmla="*/ T96 w 641"/>
                                      <a:gd name="T98" fmla="+- 0 1417 590"/>
                                      <a:gd name="T99" fmla="*/ 1417 h 1312"/>
                                      <a:gd name="T100" fmla="+- 0 5256 4766"/>
                                      <a:gd name="T101" fmla="*/ T100 w 641"/>
                                      <a:gd name="T102" fmla="+- 0 1497 590"/>
                                      <a:gd name="T103" fmla="*/ 1497 h 1312"/>
                                      <a:gd name="T104" fmla="+- 0 5253 4766"/>
                                      <a:gd name="T105" fmla="*/ T104 w 641"/>
                                      <a:gd name="T106" fmla="+- 0 1540 590"/>
                                      <a:gd name="T107" fmla="*/ 1540 h 1312"/>
                                      <a:gd name="T108" fmla="+- 0 5253 4766"/>
                                      <a:gd name="T109" fmla="*/ T108 w 641"/>
                                      <a:gd name="T110" fmla="+- 0 1561 590"/>
                                      <a:gd name="T111" fmla="*/ 1561 h 1312"/>
                                      <a:gd name="T112" fmla="+- 0 5256 4766"/>
                                      <a:gd name="T113" fmla="*/ T112 w 641"/>
                                      <a:gd name="T114" fmla="+- 0 1588 590"/>
                                      <a:gd name="T115" fmla="*/ 1588 h 1312"/>
                                      <a:gd name="T116" fmla="+- 0 5249 4766"/>
                                      <a:gd name="T117" fmla="*/ T116 w 641"/>
                                      <a:gd name="T118" fmla="+- 0 1623 590"/>
                                      <a:gd name="T119" fmla="*/ 1623 h 1312"/>
                                      <a:gd name="T120" fmla="+- 0 5247 4766"/>
                                      <a:gd name="T121" fmla="*/ T120 w 641"/>
                                      <a:gd name="T122" fmla="+- 0 1745 590"/>
                                      <a:gd name="T123" fmla="*/ 1745 h 1312"/>
                                      <a:gd name="T124" fmla="+- 0 5266 4766"/>
                                      <a:gd name="T125" fmla="*/ T124 w 641"/>
                                      <a:gd name="T126" fmla="+- 0 1812 590"/>
                                      <a:gd name="T127" fmla="*/ 1812 h 1312"/>
                                      <a:gd name="T128" fmla="+- 0 5364 4766"/>
                                      <a:gd name="T129" fmla="*/ T128 w 641"/>
                                      <a:gd name="T130" fmla="+- 0 1850 590"/>
                                      <a:gd name="T131" fmla="*/ 1850 h 1312"/>
                                      <a:gd name="T132" fmla="+- 0 5395 4766"/>
                                      <a:gd name="T133" fmla="*/ T132 w 641"/>
                                      <a:gd name="T134" fmla="+- 0 1855 590"/>
                                      <a:gd name="T135" fmla="*/ 1855 h 1312"/>
                                      <a:gd name="T136" fmla="+- 0 5407 4766"/>
                                      <a:gd name="T137" fmla="*/ T136 w 641"/>
                                      <a:gd name="T138" fmla="+- 0 1877 590"/>
                                      <a:gd name="T139" fmla="*/ 1877 h 1312"/>
                                      <a:gd name="T140" fmla="+- 0 5386 4766"/>
                                      <a:gd name="T141" fmla="*/ T140 w 641"/>
                                      <a:gd name="T142" fmla="+- 0 1893 590"/>
                                      <a:gd name="T143" fmla="*/ 1893 h 1312"/>
                                      <a:gd name="T144" fmla="+- 0 5343 4766"/>
                                      <a:gd name="T145" fmla="*/ T144 w 641"/>
                                      <a:gd name="T146" fmla="+- 0 1900 590"/>
                                      <a:gd name="T147" fmla="*/ 1900 h 1312"/>
                                      <a:gd name="T148" fmla="+- 0 5299 4766"/>
                                      <a:gd name="T149" fmla="*/ T148 w 641"/>
                                      <a:gd name="T150" fmla="+- 0 1899 590"/>
                                      <a:gd name="T151" fmla="*/ 1899 h 1312"/>
                                      <a:gd name="T152" fmla="+- 0 5260 4766"/>
                                      <a:gd name="T153" fmla="*/ T152 w 641"/>
                                      <a:gd name="T154" fmla="+- 0 1897 590"/>
                                      <a:gd name="T155" fmla="*/ 1897 h 1312"/>
                                      <a:gd name="T156" fmla="+- 0 5225 4766"/>
                                      <a:gd name="T157" fmla="*/ T156 w 641"/>
                                      <a:gd name="T158" fmla="+- 0 1898 590"/>
                                      <a:gd name="T159" fmla="*/ 1898 h 1312"/>
                                      <a:gd name="T160" fmla="+- 0 5175 4766"/>
                                      <a:gd name="T161" fmla="*/ T160 w 641"/>
                                      <a:gd name="T162" fmla="+- 0 1901 590"/>
                                      <a:gd name="T163" fmla="*/ 1901 h 1312"/>
                                      <a:gd name="T164" fmla="+- 0 5137 4766"/>
                                      <a:gd name="T165" fmla="*/ T164 w 641"/>
                                      <a:gd name="T166" fmla="+- 0 1889 590"/>
                                      <a:gd name="T167" fmla="*/ 1889 h 1312"/>
                                      <a:gd name="T168" fmla="+- 0 5130 4766"/>
                                      <a:gd name="T169" fmla="*/ T168 w 641"/>
                                      <a:gd name="T170" fmla="+- 0 1863 590"/>
                                      <a:gd name="T171" fmla="*/ 1863 h 1312"/>
                                      <a:gd name="T172" fmla="+- 0 5139 4766"/>
                                      <a:gd name="T173" fmla="*/ T172 w 641"/>
                                      <a:gd name="T174" fmla="+- 0 1830 590"/>
                                      <a:gd name="T175" fmla="*/ 1830 h 1312"/>
                                      <a:gd name="T176" fmla="+- 0 5146 4766"/>
                                      <a:gd name="T177" fmla="*/ T176 w 641"/>
                                      <a:gd name="T178" fmla="+- 0 1782 590"/>
                                      <a:gd name="T179" fmla="*/ 1782 h 1312"/>
                                      <a:gd name="T180" fmla="+- 0 5146 4766"/>
                                      <a:gd name="T181" fmla="*/ T180 w 641"/>
                                      <a:gd name="T182" fmla="+- 0 1731 590"/>
                                      <a:gd name="T183" fmla="*/ 1731 h 1312"/>
                                      <a:gd name="T184" fmla="+- 0 5124 4766"/>
                                      <a:gd name="T185" fmla="*/ T184 w 641"/>
                                      <a:gd name="T186" fmla="+- 0 1638 590"/>
                                      <a:gd name="T187" fmla="*/ 1638 h 1312"/>
                                      <a:gd name="T188" fmla="+- 0 5112 4766"/>
                                      <a:gd name="T189" fmla="*/ T188 w 641"/>
                                      <a:gd name="T190" fmla="+- 0 1591 590"/>
                                      <a:gd name="T191" fmla="*/ 1591 h 1312"/>
                                      <a:gd name="T192" fmla="+- 0 5076 4766"/>
                                      <a:gd name="T193" fmla="*/ T192 w 641"/>
                                      <a:gd name="T194" fmla="+- 0 1552 590"/>
                                      <a:gd name="T195" fmla="*/ 1552 h 1312"/>
                                      <a:gd name="T196" fmla="+- 0 4971 4766"/>
                                      <a:gd name="T197" fmla="*/ T196 w 641"/>
                                      <a:gd name="T198" fmla="+- 0 1434 590"/>
                                      <a:gd name="T199" fmla="*/ 1434 h 1312"/>
                                      <a:gd name="T200" fmla="+- 0 4918 4766"/>
                                      <a:gd name="T201" fmla="*/ T200 w 641"/>
                                      <a:gd name="T202" fmla="+- 0 1369 590"/>
                                      <a:gd name="T203" fmla="*/ 1369 h 1312"/>
                                      <a:gd name="T204" fmla="+- 0 4895 4766"/>
                                      <a:gd name="T205" fmla="*/ T204 w 641"/>
                                      <a:gd name="T206" fmla="+- 0 1345 590"/>
                                      <a:gd name="T207" fmla="*/ 1345 h 1312"/>
                                      <a:gd name="T208" fmla="+- 0 4890 4766"/>
                                      <a:gd name="T209" fmla="*/ T208 w 641"/>
                                      <a:gd name="T210" fmla="+- 0 1308 590"/>
                                      <a:gd name="T211" fmla="*/ 1308 h 1312"/>
                                      <a:gd name="T212" fmla="+- 0 4812 4766"/>
                                      <a:gd name="T213" fmla="*/ T212 w 641"/>
                                      <a:gd name="T214" fmla="+- 0 1225 590"/>
                                      <a:gd name="T215" fmla="*/ 1225 h 1312"/>
                                      <a:gd name="T216" fmla="+- 0 4782 4766"/>
                                      <a:gd name="T217" fmla="*/ T216 w 641"/>
                                      <a:gd name="T218" fmla="+- 0 1260 590"/>
                                      <a:gd name="T219" fmla="*/ 1260 h 1312"/>
                                      <a:gd name="T220" fmla="+- 0 4768 4766"/>
                                      <a:gd name="T221" fmla="*/ T220 w 641"/>
                                      <a:gd name="T222" fmla="+- 0 1267 590"/>
                                      <a:gd name="T223" fmla="*/ 1267 h 1312"/>
                                      <a:gd name="T224" fmla="+- 0 4781 4766"/>
                                      <a:gd name="T225" fmla="*/ T224 w 641"/>
                                      <a:gd name="T226" fmla="+- 0 1190 590"/>
                                      <a:gd name="T227" fmla="*/ 1190 h 1312"/>
                                      <a:gd name="T228" fmla="+- 0 4818 4766"/>
                                      <a:gd name="T229" fmla="*/ T228 w 641"/>
                                      <a:gd name="T230" fmla="+- 0 1138 590"/>
                                      <a:gd name="T231" fmla="*/ 1138 h 1312"/>
                                      <a:gd name="T232" fmla="+- 0 4829 4766"/>
                                      <a:gd name="T233" fmla="*/ T232 w 641"/>
                                      <a:gd name="T234" fmla="+- 0 1099 590"/>
                                      <a:gd name="T235" fmla="*/ 1099 h 1312"/>
                                      <a:gd name="T236" fmla="+- 0 4834 4766"/>
                                      <a:gd name="T237" fmla="*/ T236 w 641"/>
                                      <a:gd name="T238" fmla="+- 0 1053 590"/>
                                      <a:gd name="T239" fmla="*/ 1053 h 1312"/>
                                      <a:gd name="T240" fmla="+- 0 4860 4766"/>
                                      <a:gd name="T241" fmla="*/ T240 w 641"/>
                                      <a:gd name="T242" fmla="+- 0 974 590"/>
                                      <a:gd name="T243" fmla="*/ 974 h 1312"/>
                                      <a:gd name="T244" fmla="+- 0 4921 4766"/>
                                      <a:gd name="T245" fmla="*/ T244 w 641"/>
                                      <a:gd name="T246" fmla="+- 0 916 590"/>
                                      <a:gd name="T247" fmla="*/ 916 h 1312"/>
                                      <a:gd name="T248" fmla="+- 0 4998 4766"/>
                                      <a:gd name="T249" fmla="*/ T248 w 641"/>
                                      <a:gd name="T250" fmla="+- 0 861 590"/>
                                      <a:gd name="T251" fmla="*/ 861 h 13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  <a:cxn ang="0">
                                        <a:pos x="T237" y="T239"/>
                                      </a:cxn>
                                      <a:cxn ang="0">
                                        <a:pos x="T241" y="T243"/>
                                      </a:cxn>
                                      <a:cxn ang="0">
                                        <a:pos x="T245" y="T247"/>
                                      </a:cxn>
                                      <a:cxn ang="0">
                                        <a:pos x="T249" y="T251"/>
                                      </a:cxn>
                                    </a:cxnLst>
                                    <a:rect l="0" t="0" r="r" b="b"/>
                                    <a:pathLst>
                                      <a:path w="641" h="1312">
                                        <a:moveTo>
                                          <a:pt x="234" y="271"/>
                                        </a:moveTo>
                                        <a:lnTo>
                                          <a:pt x="292" y="218"/>
                                        </a:lnTo>
                                        <a:lnTo>
                                          <a:pt x="367" y="198"/>
                                        </a:lnTo>
                                        <a:lnTo>
                                          <a:pt x="378" y="198"/>
                                        </a:lnTo>
                                        <a:lnTo>
                                          <a:pt x="376" y="164"/>
                                        </a:lnTo>
                                        <a:lnTo>
                                          <a:pt x="375" y="145"/>
                                        </a:lnTo>
                                        <a:lnTo>
                                          <a:pt x="373" y="133"/>
                                        </a:lnTo>
                                        <a:lnTo>
                                          <a:pt x="370" y="120"/>
                                        </a:lnTo>
                                        <a:lnTo>
                                          <a:pt x="368" y="103"/>
                                        </a:lnTo>
                                        <a:lnTo>
                                          <a:pt x="390" y="27"/>
                                        </a:lnTo>
                                        <a:lnTo>
                                          <a:pt x="462" y="0"/>
                                        </a:lnTo>
                                        <a:lnTo>
                                          <a:pt x="484" y="0"/>
                                        </a:lnTo>
                                        <a:lnTo>
                                          <a:pt x="541" y="29"/>
                                        </a:lnTo>
                                        <a:lnTo>
                                          <a:pt x="558" y="88"/>
                                        </a:lnTo>
                                        <a:lnTo>
                                          <a:pt x="558" y="101"/>
                                        </a:lnTo>
                                        <a:lnTo>
                                          <a:pt x="554" y="102"/>
                                        </a:lnTo>
                                        <a:lnTo>
                                          <a:pt x="554" y="125"/>
                                        </a:lnTo>
                                        <a:lnTo>
                                          <a:pt x="551" y="147"/>
                                        </a:lnTo>
                                        <a:lnTo>
                                          <a:pt x="542" y="163"/>
                                        </a:lnTo>
                                        <a:lnTo>
                                          <a:pt x="531" y="179"/>
                                        </a:lnTo>
                                        <a:lnTo>
                                          <a:pt x="526" y="198"/>
                                        </a:lnTo>
                                        <a:lnTo>
                                          <a:pt x="508" y="209"/>
                                        </a:lnTo>
                                        <a:lnTo>
                                          <a:pt x="505" y="224"/>
                                        </a:lnTo>
                                        <a:lnTo>
                                          <a:pt x="513" y="253"/>
                                        </a:lnTo>
                                        <a:lnTo>
                                          <a:pt x="523" y="277"/>
                                        </a:lnTo>
                                        <a:lnTo>
                                          <a:pt x="532" y="292"/>
                                        </a:lnTo>
                                        <a:lnTo>
                                          <a:pt x="553" y="315"/>
                                        </a:lnTo>
                                        <a:lnTo>
                                          <a:pt x="567" y="331"/>
                                        </a:lnTo>
                                        <a:lnTo>
                                          <a:pt x="574" y="345"/>
                                        </a:lnTo>
                                        <a:lnTo>
                                          <a:pt x="576" y="360"/>
                                        </a:lnTo>
                                        <a:lnTo>
                                          <a:pt x="577" y="381"/>
                                        </a:lnTo>
                                        <a:lnTo>
                                          <a:pt x="575" y="402"/>
                                        </a:lnTo>
                                        <a:lnTo>
                                          <a:pt x="561" y="467"/>
                                        </a:lnTo>
                                        <a:lnTo>
                                          <a:pt x="542" y="519"/>
                                        </a:lnTo>
                                        <a:lnTo>
                                          <a:pt x="537" y="535"/>
                                        </a:lnTo>
                                        <a:lnTo>
                                          <a:pt x="536" y="553"/>
                                        </a:lnTo>
                                        <a:lnTo>
                                          <a:pt x="537" y="574"/>
                                        </a:lnTo>
                                        <a:lnTo>
                                          <a:pt x="537" y="593"/>
                                        </a:lnTo>
                                        <a:lnTo>
                                          <a:pt x="536" y="611"/>
                                        </a:lnTo>
                                        <a:lnTo>
                                          <a:pt x="530" y="626"/>
                                        </a:lnTo>
                                        <a:lnTo>
                                          <a:pt x="519" y="645"/>
                                        </a:lnTo>
                                        <a:lnTo>
                                          <a:pt x="513" y="669"/>
                                        </a:lnTo>
                                        <a:lnTo>
                                          <a:pt x="511" y="694"/>
                                        </a:lnTo>
                                        <a:lnTo>
                                          <a:pt x="511" y="717"/>
                                        </a:lnTo>
                                        <a:lnTo>
                                          <a:pt x="512" y="732"/>
                                        </a:lnTo>
                                        <a:lnTo>
                                          <a:pt x="514" y="760"/>
                                        </a:lnTo>
                                        <a:lnTo>
                                          <a:pt x="515" y="779"/>
                                        </a:lnTo>
                                        <a:lnTo>
                                          <a:pt x="512" y="794"/>
                                        </a:lnTo>
                                        <a:lnTo>
                                          <a:pt x="507" y="809"/>
                                        </a:lnTo>
                                        <a:lnTo>
                                          <a:pt x="497" y="827"/>
                                        </a:lnTo>
                                        <a:lnTo>
                                          <a:pt x="493" y="872"/>
                                        </a:lnTo>
                                        <a:lnTo>
                                          <a:pt x="490" y="907"/>
                                        </a:lnTo>
                                        <a:lnTo>
                                          <a:pt x="488" y="932"/>
                                        </a:lnTo>
                                        <a:lnTo>
                                          <a:pt x="487" y="950"/>
                                        </a:lnTo>
                                        <a:lnTo>
                                          <a:pt x="487" y="962"/>
                                        </a:lnTo>
                                        <a:lnTo>
                                          <a:pt x="487" y="971"/>
                                        </a:lnTo>
                                        <a:lnTo>
                                          <a:pt x="488" y="979"/>
                                        </a:lnTo>
                                        <a:lnTo>
                                          <a:pt x="490" y="998"/>
                                        </a:lnTo>
                                        <a:lnTo>
                                          <a:pt x="487" y="1016"/>
                                        </a:lnTo>
                                        <a:lnTo>
                                          <a:pt x="483" y="1033"/>
                                        </a:lnTo>
                                        <a:lnTo>
                                          <a:pt x="481" y="1055"/>
                                        </a:lnTo>
                                        <a:lnTo>
                                          <a:pt x="481" y="1155"/>
                                        </a:lnTo>
                                        <a:lnTo>
                                          <a:pt x="476" y="1201"/>
                                        </a:lnTo>
                                        <a:lnTo>
                                          <a:pt x="500" y="1222"/>
                                        </a:lnTo>
                                        <a:lnTo>
                                          <a:pt x="560" y="1258"/>
                                        </a:lnTo>
                                        <a:lnTo>
                                          <a:pt x="598" y="1260"/>
                                        </a:lnTo>
                                        <a:lnTo>
                                          <a:pt x="614" y="1261"/>
                                        </a:lnTo>
                                        <a:lnTo>
                                          <a:pt x="629" y="1265"/>
                                        </a:lnTo>
                                        <a:lnTo>
                                          <a:pt x="640" y="1276"/>
                                        </a:lnTo>
                                        <a:lnTo>
                                          <a:pt x="641" y="1287"/>
                                        </a:lnTo>
                                        <a:lnTo>
                                          <a:pt x="634" y="1296"/>
                                        </a:lnTo>
                                        <a:lnTo>
                                          <a:pt x="620" y="1303"/>
                                        </a:lnTo>
                                        <a:lnTo>
                                          <a:pt x="600" y="1308"/>
                                        </a:lnTo>
                                        <a:lnTo>
                                          <a:pt x="577" y="1310"/>
                                        </a:lnTo>
                                        <a:lnTo>
                                          <a:pt x="555" y="1310"/>
                                        </a:lnTo>
                                        <a:lnTo>
                                          <a:pt x="533" y="1309"/>
                                        </a:lnTo>
                                        <a:lnTo>
                                          <a:pt x="513" y="1308"/>
                                        </a:lnTo>
                                        <a:lnTo>
                                          <a:pt x="494" y="1307"/>
                                        </a:lnTo>
                                        <a:lnTo>
                                          <a:pt x="476" y="1307"/>
                                        </a:lnTo>
                                        <a:lnTo>
                                          <a:pt x="459" y="1308"/>
                                        </a:lnTo>
                                        <a:lnTo>
                                          <a:pt x="433" y="1312"/>
                                        </a:lnTo>
                                        <a:lnTo>
                                          <a:pt x="409" y="1311"/>
                                        </a:lnTo>
                                        <a:lnTo>
                                          <a:pt x="387" y="1307"/>
                                        </a:lnTo>
                                        <a:lnTo>
                                          <a:pt x="371" y="1299"/>
                                        </a:lnTo>
                                        <a:lnTo>
                                          <a:pt x="363" y="1288"/>
                                        </a:lnTo>
                                        <a:lnTo>
                                          <a:pt x="364" y="1273"/>
                                        </a:lnTo>
                                        <a:lnTo>
                                          <a:pt x="368" y="1257"/>
                                        </a:lnTo>
                                        <a:lnTo>
                                          <a:pt x="373" y="1240"/>
                                        </a:lnTo>
                                        <a:lnTo>
                                          <a:pt x="378" y="1219"/>
                                        </a:lnTo>
                                        <a:lnTo>
                                          <a:pt x="380" y="1192"/>
                                        </a:lnTo>
                                        <a:lnTo>
                                          <a:pt x="380" y="1165"/>
                                        </a:lnTo>
                                        <a:lnTo>
                                          <a:pt x="380" y="1141"/>
                                        </a:lnTo>
                                        <a:lnTo>
                                          <a:pt x="368" y="1071"/>
                                        </a:lnTo>
                                        <a:lnTo>
                                          <a:pt x="358" y="1048"/>
                                        </a:lnTo>
                                        <a:lnTo>
                                          <a:pt x="351" y="1022"/>
                                        </a:lnTo>
                                        <a:lnTo>
                                          <a:pt x="346" y="1001"/>
                                        </a:lnTo>
                                        <a:lnTo>
                                          <a:pt x="344" y="988"/>
                                        </a:lnTo>
                                        <a:lnTo>
                                          <a:pt x="310" y="962"/>
                                        </a:lnTo>
                                        <a:lnTo>
                                          <a:pt x="253" y="915"/>
                                        </a:lnTo>
                                        <a:lnTo>
                                          <a:pt x="205" y="844"/>
                                        </a:lnTo>
                                        <a:lnTo>
                                          <a:pt x="184" y="796"/>
                                        </a:lnTo>
                                        <a:lnTo>
                                          <a:pt x="152" y="779"/>
                                        </a:lnTo>
                                        <a:lnTo>
                                          <a:pt x="136" y="767"/>
                                        </a:lnTo>
                                        <a:lnTo>
                                          <a:pt x="129" y="755"/>
                                        </a:lnTo>
                                        <a:lnTo>
                                          <a:pt x="128" y="737"/>
                                        </a:lnTo>
                                        <a:lnTo>
                                          <a:pt x="124" y="718"/>
                                        </a:lnTo>
                                        <a:lnTo>
                                          <a:pt x="83" y="665"/>
                                        </a:lnTo>
                                        <a:lnTo>
                                          <a:pt x="46" y="635"/>
                                        </a:lnTo>
                                        <a:lnTo>
                                          <a:pt x="28" y="656"/>
                                        </a:lnTo>
                                        <a:lnTo>
                                          <a:pt x="16" y="670"/>
                                        </a:lnTo>
                                        <a:lnTo>
                                          <a:pt x="7" y="677"/>
                                        </a:lnTo>
                                        <a:lnTo>
                                          <a:pt x="2" y="677"/>
                                        </a:lnTo>
                                        <a:lnTo>
                                          <a:pt x="0" y="669"/>
                                        </a:lnTo>
                                        <a:lnTo>
                                          <a:pt x="15" y="600"/>
                                        </a:lnTo>
                                        <a:lnTo>
                                          <a:pt x="43" y="560"/>
                                        </a:lnTo>
                                        <a:lnTo>
                                          <a:pt x="52" y="548"/>
                                        </a:lnTo>
                                        <a:lnTo>
                                          <a:pt x="59" y="530"/>
                                        </a:lnTo>
                                        <a:lnTo>
                                          <a:pt x="63" y="509"/>
                                        </a:lnTo>
                                        <a:lnTo>
                                          <a:pt x="66" y="486"/>
                                        </a:lnTo>
                                        <a:lnTo>
                                          <a:pt x="68" y="463"/>
                                        </a:lnTo>
                                        <a:lnTo>
                                          <a:pt x="71" y="443"/>
                                        </a:lnTo>
                                        <a:lnTo>
                                          <a:pt x="94" y="384"/>
                                        </a:lnTo>
                                        <a:lnTo>
                                          <a:pt x="137" y="341"/>
                                        </a:lnTo>
                                        <a:lnTo>
                                          <a:pt x="155" y="326"/>
                                        </a:lnTo>
                                        <a:lnTo>
                                          <a:pt x="207" y="283"/>
                                        </a:lnTo>
                                        <a:lnTo>
                                          <a:pt x="232" y="271"/>
                                        </a:lnTo>
                                        <a:lnTo>
                                          <a:pt x="234" y="2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22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12" y="911"/>
                                  <a:ext cx="319" cy="460"/>
                                  <a:chOff x="4812" y="911"/>
                                  <a:chExt cx="319" cy="460"/>
                                </a:xfrm>
                              </wpg:grpSpPr>
                              <wps:wsp>
                                <wps:cNvPr id="1623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12" y="911"/>
                                    <a:ext cx="319" cy="460"/>
                                  </a:xfrm>
                                  <a:custGeom>
                                    <a:avLst/>
                                    <a:gdLst>
                                      <a:gd name="T0" fmla="+- 0 4812 4812"/>
                                      <a:gd name="T1" fmla="*/ T0 w 319"/>
                                      <a:gd name="T2" fmla="+- 0 1225 911"/>
                                      <a:gd name="T3" fmla="*/ 1225 h 460"/>
                                      <a:gd name="T4" fmla="+- 0 4813 4812"/>
                                      <a:gd name="T5" fmla="*/ T4 w 319"/>
                                      <a:gd name="T6" fmla="+- 0 1191 911"/>
                                      <a:gd name="T7" fmla="*/ 1191 h 460"/>
                                      <a:gd name="T8" fmla="+- 0 4821 4812"/>
                                      <a:gd name="T9" fmla="*/ T8 w 319"/>
                                      <a:gd name="T10" fmla="+- 0 1179 911"/>
                                      <a:gd name="T11" fmla="*/ 1179 h 460"/>
                                      <a:gd name="T12" fmla="+- 0 4842 4812"/>
                                      <a:gd name="T13" fmla="*/ T12 w 319"/>
                                      <a:gd name="T14" fmla="+- 0 1178 911"/>
                                      <a:gd name="T15" fmla="*/ 1178 h 460"/>
                                      <a:gd name="T16" fmla="+- 0 4866 4812"/>
                                      <a:gd name="T17" fmla="*/ T16 w 319"/>
                                      <a:gd name="T18" fmla="+- 0 1183 911"/>
                                      <a:gd name="T19" fmla="*/ 1183 h 460"/>
                                      <a:gd name="T20" fmla="+- 0 4926 4812"/>
                                      <a:gd name="T21" fmla="*/ T20 w 319"/>
                                      <a:gd name="T22" fmla="+- 0 1205 911"/>
                                      <a:gd name="T23" fmla="*/ 1205 h 460"/>
                                      <a:gd name="T24" fmla="+- 0 4990 4812"/>
                                      <a:gd name="T25" fmla="*/ T24 w 319"/>
                                      <a:gd name="T26" fmla="+- 0 1235 911"/>
                                      <a:gd name="T27" fmla="*/ 1235 h 460"/>
                                      <a:gd name="T28" fmla="+- 0 5013 4812"/>
                                      <a:gd name="T29" fmla="*/ T28 w 319"/>
                                      <a:gd name="T30" fmla="+- 0 1266 911"/>
                                      <a:gd name="T31" fmla="*/ 1266 h 460"/>
                                      <a:gd name="T32" fmla="+- 0 5011 4812"/>
                                      <a:gd name="T33" fmla="*/ T32 w 319"/>
                                      <a:gd name="T34" fmla="+- 0 1289 911"/>
                                      <a:gd name="T35" fmla="*/ 1289 h 460"/>
                                      <a:gd name="T36" fmla="+- 0 5008 4812"/>
                                      <a:gd name="T37" fmla="*/ T36 w 319"/>
                                      <a:gd name="T38" fmla="+- 0 1302 911"/>
                                      <a:gd name="T39" fmla="*/ 1302 h 460"/>
                                      <a:gd name="T40" fmla="+- 0 5009 4812"/>
                                      <a:gd name="T41" fmla="*/ T40 w 319"/>
                                      <a:gd name="T42" fmla="+- 0 1312 911"/>
                                      <a:gd name="T43" fmla="*/ 1312 h 460"/>
                                      <a:gd name="T44" fmla="+- 0 5020 4812"/>
                                      <a:gd name="T45" fmla="*/ T44 w 319"/>
                                      <a:gd name="T46" fmla="+- 0 1323 911"/>
                                      <a:gd name="T47" fmla="*/ 1323 h 460"/>
                                      <a:gd name="T48" fmla="+- 0 5043 4812"/>
                                      <a:gd name="T49" fmla="*/ T48 w 319"/>
                                      <a:gd name="T50" fmla="+- 0 1344 911"/>
                                      <a:gd name="T51" fmla="*/ 1344 h 460"/>
                                      <a:gd name="T52" fmla="+- 0 5059 4812"/>
                                      <a:gd name="T53" fmla="*/ T52 w 319"/>
                                      <a:gd name="T54" fmla="+- 0 1361 911"/>
                                      <a:gd name="T55" fmla="*/ 1361 h 460"/>
                                      <a:gd name="T56" fmla="+- 0 5068 4812"/>
                                      <a:gd name="T57" fmla="*/ T56 w 319"/>
                                      <a:gd name="T58" fmla="+- 0 1370 911"/>
                                      <a:gd name="T59" fmla="*/ 1370 h 460"/>
                                      <a:gd name="T60" fmla="+- 0 5083 4812"/>
                                      <a:gd name="T61" fmla="*/ T60 w 319"/>
                                      <a:gd name="T62" fmla="+- 0 1346 911"/>
                                      <a:gd name="T63" fmla="*/ 1346 h 460"/>
                                      <a:gd name="T64" fmla="+- 0 5091 4812"/>
                                      <a:gd name="T65" fmla="*/ T64 w 319"/>
                                      <a:gd name="T66" fmla="+- 0 1330 911"/>
                                      <a:gd name="T67" fmla="*/ 1330 h 460"/>
                                      <a:gd name="T68" fmla="+- 0 5091 4812"/>
                                      <a:gd name="T69" fmla="*/ T68 w 319"/>
                                      <a:gd name="T70" fmla="+- 0 1318 911"/>
                                      <a:gd name="T71" fmla="*/ 1318 h 460"/>
                                      <a:gd name="T72" fmla="+- 0 5084 4812"/>
                                      <a:gd name="T73" fmla="*/ T72 w 319"/>
                                      <a:gd name="T74" fmla="+- 0 1308 911"/>
                                      <a:gd name="T75" fmla="*/ 1308 h 460"/>
                                      <a:gd name="T76" fmla="+- 0 5069 4812"/>
                                      <a:gd name="T77" fmla="*/ T76 w 319"/>
                                      <a:gd name="T78" fmla="+- 0 1294 911"/>
                                      <a:gd name="T79" fmla="*/ 1294 h 460"/>
                                      <a:gd name="T80" fmla="+- 0 5056 4812"/>
                                      <a:gd name="T81" fmla="*/ T80 w 319"/>
                                      <a:gd name="T82" fmla="+- 0 1279 911"/>
                                      <a:gd name="T83" fmla="*/ 1279 h 460"/>
                                      <a:gd name="T84" fmla="+- 0 5049 4812"/>
                                      <a:gd name="T85" fmla="*/ T84 w 319"/>
                                      <a:gd name="T86" fmla="+- 0 1262 911"/>
                                      <a:gd name="T87" fmla="*/ 1262 h 460"/>
                                      <a:gd name="T88" fmla="+- 0 5046 4812"/>
                                      <a:gd name="T89" fmla="*/ T88 w 319"/>
                                      <a:gd name="T90" fmla="+- 0 1243 911"/>
                                      <a:gd name="T91" fmla="*/ 1243 h 460"/>
                                      <a:gd name="T92" fmla="+- 0 5047 4812"/>
                                      <a:gd name="T93" fmla="*/ T92 w 319"/>
                                      <a:gd name="T94" fmla="+- 0 1223 911"/>
                                      <a:gd name="T95" fmla="*/ 1223 h 460"/>
                                      <a:gd name="T96" fmla="+- 0 5078 4812"/>
                                      <a:gd name="T97" fmla="*/ T96 w 319"/>
                                      <a:gd name="T98" fmla="+- 0 1165 911"/>
                                      <a:gd name="T99" fmla="*/ 1165 h 460"/>
                                      <a:gd name="T100" fmla="+- 0 5128 4812"/>
                                      <a:gd name="T101" fmla="*/ T100 w 319"/>
                                      <a:gd name="T102" fmla="+- 0 1123 911"/>
                                      <a:gd name="T103" fmla="*/ 1123 h 460"/>
                                      <a:gd name="T104" fmla="+- 0 5130 4812"/>
                                      <a:gd name="T105" fmla="*/ T104 w 319"/>
                                      <a:gd name="T106" fmla="+- 0 1088 911"/>
                                      <a:gd name="T107" fmla="*/ 1088 h 460"/>
                                      <a:gd name="T108" fmla="+- 0 5115 4812"/>
                                      <a:gd name="T109" fmla="*/ T108 w 319"/>
                                      <a:gd name="T110" fmla="+- 0 1019 911"/>
                                      <a:gd name="T111" fmla="*/ 1019 h 460"/>
                                      <a:gd name="T112" fmla="+- 0 5106 4812"/>
                                      <a:gd name="T113" fmla="*/ T112 w 319"/>
                                      <a:gd name="T114" fmla="+- 0 1002 911"/>
                                      <a:gd name="T115" fmla="*/ 1002 h 460"/>
                                      <a:gd name="T116" fmla="+- 0 5101 4812"/>
                                      <a:gd name="T117" fmla="*/ T116 w 319"/>
                                      <a:gd name="T118" fmla="+- 0 986 911"/>
                                      <a:gd name="T119" fmla="*/ 986 h 460"/>
                                      <a:gd name="T120" fmla="+- 0 5097 4812"/>
                                      <a:gd name="T121" fmla="*/ T120 w 319"/>
                                      <a:gd name="T122" fmla="+- 0 956 911"/>
                                      <a:gd name="T123" fmla="*/ 956 h 460"/>
                                      <a:gd name="T124" fmla="+- 0 5093 4812"/>
                                      <a:gd name="T125" fmla="*/ T124 w 319"/>
                                      <a:gd name="T126" fmla="+- 0 937 911"/>
                                      <a:gd name="T127" fmla="*/ 937 h 460"/>
                                      <a:gd name="T128" fmla="+- 0 5096 4812"/>
                                      <a:gd name="T129" fmla="*/ T128 w 319"/>
                                      <a:gd name="T130" fmla="+- 0 911 911"/>
                                      <a:gd name="T131" fmla="*/ 911 h 460"/>
                                      <a:gd name="T132" fmla="+- 0 5074 4812"/>
                                      <a:gd name="T133" fmla="*/ T132 w 319"/>
                                      <a:gd name="T134" fmla="+- 0 919 911"/>
                                      <a:gd name="T135" fmla="*/ 919 h 460"/>
                                      <a:gd name="T136" fmla="+- 0 5060 4812"/>
                                      <a:gd name="T137" fmla="*/ T136 w 319"/>
                                      <a:gd name="T138" fmla="+- 0 926 911"/>
                                      <a:gd name="T139" fmla="*/ 926 h 460"/>
                                      <a:gd name="T140" fmla="+- 0 5046 4812"/>
                                      <a:gd name="T141" fmla="*/ T140 w 319"/>
                                      <a:gd name="T142" fmla="+- 0 936 911"/>
                                      <a:gd name="T143" fmla="*/ 936 h 460"/>
                                      <a:gd name="T144" fmla="+- 0 5020 4812"/>
                                      <a:gd name="T145" fmla="*/ T144 w 319"/>
                                      <a:gd name="T146" fmla="+- 0 957 911"/>
                                      <a:gd name="T147" fmla="*/ 957 h 460"/>
                                      <a:gd name="T148" fmla="+- 0 4997 4812"/>
                                      <a:gd name="T149" fmla="*/ T148 w 319"/>
                                      <a:gd name="T150" fmla="+- 0 975 911"/>
                                      <a:gd name="T151" fmla="*/ 975 h 460"/>
                                      <a:gd name="T152" fmla="+- 0 4979 4812"/>
                                      <a:gd name="T153" fmla="*/ T152 w 319"/>
                                      <a:gd name="T154" fmla="+- 0 988 911"/>
                                      <a:gd name="T155" fmla="*/ 988 h 460"/>
                                      <a:gd name="T156" fmla="+- 0 4966 4812"/>
                                      <a:gd name="T157" fmla="*/ T156 w 319"/>
                                      <a:gd name="T158" fmla="+- 0 997 911"/>
                                      <a:gd name="T159" fmla="*/ 997 h 460"/>
                                      <a:gd name="T160" fmla="+- 0 4959 4812"/>
                                      <a:gd name="T161" fmla="*/ T160 w 319"/>
                                      <a:gd name="T162" fmla="+- 0 1001 911"/>
                                      <a:gd name="T163" fmla="*/ 1001 h 460"/>
                                      <a:gd name="T164" fmla="+- 0 4950 4812"/>
                                      <a:gd name="T165" fmla="*/ T164 w 319"/>
                                      <a:gd name="T166" fmla="+- 0 1033 911"/>
                                      <a:gd name="T167" fmla="*/ 1033 h 460"/>
                                      <a:gd name="T168" fmla="+- 0 4944 4812"/>
                                      <a:gd name="T169" fmla="*/ T168 w 319"/>
                                      <a:gd name="T170" fmla="+- 0 1050 911"/>
                                      <a:gd name="T171" fmla="*/ 1050 h 460"/>
                                      <a:gd name="T172" fmla="+- 0 4938 4812"/>
                                      <a:gd name="T173" fmla="*/ T172 w 319"/>
                                      <a:gd name="T174" fmla="+- 0 1061 911"/>
                                      <a:gd name="T175" fmla="*/ 1061 h 460"/>
                                      <a:gd name="T176" fmla="+- 0 4929 4812"/>
                                      <a:gd name="T177" fmla="*/ T176 w 319"/>
                                      <a:gd name="T178" fmla="+- 0 1076 911"/>
                                      <a:gd name="T179" fmla="*/ 1076 h 460"/>
                                      <a:gd name="T180" fmla="+- 0 4921 4812"/>
                                      <a:gd name="T181" fmla="*/ T180 w 319"/>
                                      <a:gd name="T182" fmla="+- 0 1093 911"/>
                                      <a:gd name="T183" fmla="*/ 1093 h 460"/>
                                      <a:gd name="T184" fmla="+- 0 4913 4812"/>
                                      <a:gd name="T185" fmla="*/ T184 w 319"/>
                                      <a:gd name="T186" fmla="+- 0 1113 911"/>
                                      <a:gd name="T187" fmla="*/ 1113 h 460"/>
                                      <a:gd name="T188" fmla="+- 0 4906 4812"/>
                                      <a:gd name="T189" fmla="*/ T188 w 319"/>
                                      <a:gd name="T190" fmla="+- 0 1134 911"/>
                                      <a:gd name="T191" fmla="*/ 1134 h 460"/>
                                      <a:gd name="T192" fmla="+- 0 4900 4812"/>
                                      <a:gd name="T193" fmla="*/ T192 w 319"/>
                                      <a:gd name="T194" fmla="+- 0 1155 911"/>
                                      <a:gd name="T195" fmla="*/ 1155 h 460"/>
                                      <a:gd name="T196" fmla="+- 0 4894 4812"/>
                                      <a:gd name="T197" fmla="*/ T196 w 319"/>
                                      <a:gd name="T198" fmla="+- 0 1174 911"/>
                                      <a:gd name="T199" fmla="*/ 1174 h 46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</a:cxnLst>
                                    <a:rect l="0" t="0" r="r" b="b"/>
                                    <a:pathLst>
                                      <a:path w="319" h="460">
                                        <a:moveTo>
                                          <a:pt x="0" y="314"/>
                                        </a:moveTo>
                                        <a:lnTo>
                                          <a:pt x="1" y="280"/>
                                        </a:lnTo>
                                        <a:lnTo>
                                          <a:pt x="9" y="268"/>
                                        </a:lnTo>
                                        <a:lnTo>
                                          <a:pt x="30" y="267"/>
                                        </a:lnTo>
                                        <a:lnTo>
                                          <a:pt x="54" y="272"/>
                                        </a:lnTo>
                                        <a:lnTo>
                                          <a:pt x="114" y="294"/>
                                        </a:lnTo>
                                        <a:lnTo>
                                          <a:pt x="178" y="324"/>
                                        </a:lnTo>
                                        <a:lnTo>
                                          <a:pt x="201" y="355"/>
                                        </a:lnTo>
                                        <a:lnTo>
                                          <a:pt x="199" y="378"/>
                                        </a:lnTo>
                                        <a:lnTo>
                                          <a:pt x="196" y="391"/>
                                        </a:lnTo>
                                        <a:lnTo>
                                          <a:pt x="197" y="401"/>
                                        </a:lnTo>
                                        <a:lnTo>
                                          <a:pt x="208" y="412"/>
                                        </a:lnTo>
                                        <a:lnTo>
                                          <a:pt x="231" y="433"/>
                                        </a:lnTo>
                                        <a:lnTo>
                                          <a:pt x="247" y="450"/>
                                        </a:lnTo>
                                        <a:lnTo>
                                          <a:pt x="256" y="459"/>
                                        </a:lnTo>
                                        <a:lnTo>
                                          <a:pt x="271" y="435"/>
                                        </a:lnTo>
                                        <a:lnTo>
                                          <a:pt x="279" y="419"/>
                                        </a:lnTo>
                                        <a:lnTo>
                                          <a:pt x="279" y="407"/>
                                        </a:lnTo>
                                        <a:lnTo>
                                          <a:pt x="272" y="397"/>
                                        </a:lnTo>
                                        <a:lnTo>
                                          <a:pt x="257" y="383"/>
                                        </a:lnTo>
                                        <a:lnTo>
                                          <a:pt x="244" y="368"/>
                                        </a:lnTo>
                                        <a:lnTo>
                                          <a:pt x="237" y="351"/>
                                        </a:lnTo>
                                        <a:lnTo>
                                          <a:pt x="234" y="332"/>
                                        </a:lnTo>
                                        <a:lnTo>
                                          <a:pt x="235" y="312"/>
                                        </a:lnTo>
                                        <a:lnTo>
                                          <a:pt x="266" y="254"/>
                                        </a:lnTo>
                                        <a:lnTo>
                                          <a:pt x="316" y="212"/>
                                        </a:lnTo>
                                        <a:lnTo>
                                          <a:pt x="318" y="177"/>
                                        </a:lnTo>
                                        <a:lnTo>
                                          <a:pt x="303" y="108"/>
                                        </a:lnTo>
                                        <a:lnTo>
                                          <a:pt x="294" y="91"/>
                                        </a:lnTo>
                                        <a:lnTo>
                                          <a:pt x="289" y="75"/>
                                        </a:lnTo>
                                        <a:lnTo>
                                          <a:pt x="285" y="45"/>
                                        </a:lnTo>
                                        <a:lnTo>
                                          <a:pt x="281" y="26"/>
                                        </a:lnTo>
                                        <a:lnTo>
                                          <a:pt x="284" y="0"/>
                                        </a:lnTo>
                                        <a:lnTo>
                                          <a:pt x="262" y="8"/>
                                        </a:lnTo>
                                        <a:lnTo>
                                          <a:pt x="248" y="15"/>
                                        </a:lnTo>
                                        <a:lnTo>
                                          <a:pt x="234" y="25"/>
                                        </a:lnTo>
                                        <a:lnTo>
                                          <a:pt x="208" y="46"/>
                                        </a:lnTo>
                                        <a:lnTo>
                                          <a:pt x="185" y="64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54" y="86"/>
                                        </a:lnTo>
                                        <a:lnTo>
                                          <a:pt x="147" y="90"/>
                                        </a:lnTo>
                                        <a:lnTo>
                                          <a:pt x="138" y="122"/>
                                        </a:lnTo>
                                        <a:lnTo>
                                          <a:pt x="132" y="139"/>
                                        </a:lnTo>
                                        <a:lnTo>
                                          <a:pt x="126" y="150"/>
                                        </a:lnTo>
                                        <a:lnTo>
                                          <a:pt x="117" y="165"/>
                                        </a:lnTo>
                                        <a:lnTo>
                                          <a:pt x="109" y="182"/>
                                        </a:lnTo>
                                        <a:lnTo>
                                          <a:pt x="101" y="202"/>
                                        </a:lnTo>
                                        <a:lnTo>
                                          <a:pt x="94" y="223"/>
                                        </a:lnTo>
                                        <a:lnTo>
                                          <a:pt x="88" y="244"/>
                                        </a:lnTo>
                                        <a:lnTo>
                                          <a:pt x="82" y="2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24" name="Group 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6" y="788"/>
                                  <a:ext cx="168" cy="129"/>
                                  <a:chOff x="5146" y="788"/>
                                  <a:chExt cx="168" cy="129"/>
                                </a:xfrm>
                              </wpg:grpSpPr>
                              <wps:wsp>
                                <wps:cNvPr id="1625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6" y="788"/>
                                    <a:ext cx="168" cy="129"/>
                                  </a:xfrm>
                                  <a:custGeom>
                                    <a:avLst/>
                                    <a:gdLst>
                                      <a:gd name="T0" fmla="+- 0 5146 5146"/>
                                      <a:gd name="T1" fmla="*/ T0 w 168"/>
                                      <a:gd name="T2" fmla="+- 0 788 788"/>
                                      <a:gd name="T3" fmla="*/ 788 h 129"/>
                                      <a:gd name="T4" fmla="+- 0 5200 5146"/>
                                      <a:gd name="T5" fmla="*/ T4 w 168"/>
                                      <a:gd name="T6" fmla="+- 0 842 788"/>
                                      <a:gd name="T7" fmla="*/ 842 h 129"/>
                                      <a:gd name="T8" fmla="+- 0 5213 5146"/>
                                      <a:gd name="T9" fmla="*/ T8 w 168"/>
                                      <a:gd name="T10" fmla="+- 0 860 788"/>
                                      <a:gd name="T11" fmla="*/ 860 h 129"/>
                                      <a:gd name="T12" fmla="+- 0 5226 5146"/>
                                      <a:gd name="T13" fmla="*/ T12 w 168"/>
                                      <a:gd name="T14" fmla="+- 0 876 788"/>
                                      <a:gd name="T15" fmla="*/ 876 h 129"/>
                                      <a:gd name="T16" fmla="+- 0 5280 5146"/>
                                      <a:gd name="T17" fmla="*/ T16 w 168"/>
                                      <a:gd name="T18" fmla="+- 0 916 788"/>
                                      <a:gd name="T19" fmla="*/ 916 h 129"/>
                                      <a:gd name="T20" fmla="+- 0 5296 5146"/>
                                      <a:gd name="T21" fmla="*/ T20 w 168"/>
                                      <a:gd name="T22" fmla="+- 0 917 788"/>
                                      <a:gd name="T23" fmla="*/ 917 h 129"/>
                                      <a:gd name="T24" fmla="+- 0 5314 5146"/>
                                      <a:gd name="T25" fmla="*/ T24 w 168"/>
                                      <a:gd name="T26" fmla="+- 0 913 788"/>
                                      <a:gd name="T27" fmla="*/ 913 h 1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68" h="129">
                                        <a:moveTo>
                                          <a:pt x="0" y="0"/>
                                        </a:moveTo>
                                        <a:lnTo>
                                          <a:pt x="54" y="54"/>
                                        </a:lnTo>
                                        <a:lnTo>
                                          <a:pt x="67" y="72"/>
                                        </a:lnTo>
                                        <a:lnTo>
                                          <a:pt x="80" y="88"/>
                                        </a:lnTo>
                                        <a:lnTo>
                                          <a:pt x="134" y="128"/>
                                        </a:lnTo>
                                        <a:lnTo>
                                          <a:pt x="150" y="129"/>
                                        </a:lnTo>
                                        <a:lnTo>
                                          <a:pt x="168" y="1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26" name="Group 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05" y="874"/>
                                  <a:ext cx="122" cy="108"/>
                                  <a:chOff x="5105" y="874"/>
                                  <a:chExt cx="122" cy="108"/>
                                </a:xfrm>
                              </wpg:grpSpPr>
                              <wps:wsp>
                                <wps:cNvPr id="1627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5" y="874"/>
                                    <a:ext cx="122" cy="108"/>
                                  </a:xfrm>
                                  <a:custGeom>
                                    <a:avLst/>
                                    <a:gdLst>
                                      <a:gd name="T0" fmla="+- 0 5219 5105"/>
                                      <a:gd name="T1" fmla="*/ T0 w 122"/>
                                      <a:gd name="T2" fmla="+- 0 874 874"/>
                                      <a:gd name="T3" fmla="*/ 874 h 108"/>
                                      <a:gd name="T4" fmla="+- 0 5224 5105"/>
                                      <a:gd name="T5" fmla="*/ T4 w 122"/>
                                      <a:gd name="T6" fmla="+- 0 904 874"/>
                                      <a:gd name="T7" fmla="*/ 904 h 108"/>
                                      <a:gd name="T8" fmla="+- 0 5227 5105"/>
                                      <a:gd name="T9" fmla="*/ T8 w 122"/>
                                      <a:gd name="T10" fmla="+- 0 929 874"/>
                                      <a:gd name="T11" fmla="*/ 929 h 108"/>
                                      <a:gd name="T12" fmla="+- 0 5228 5105"/>
                                      <a:gd name="T13" fmla="*/ T12 w 122"/>
                                      <a:gd name="T14" fmla="+- 0 949 874"/>
                                      <a:gd name="T15" fmla="*/ 949 h 108"/>
                                      <a:gd name="T16" fmla="+- 0 5226 5105"/>
                                      <a:gd name="T17" fmla="*/ T16 w 122"/>
                                      <a:gd name="T18" fmla="+- 0 963 874"/>
                                      <a:gd name="T19" fmla="*/ 963 h 108"/>
                                      <a:gd name="T20" fmla="+- 0 5222 5105"/>
                                      <a:gd name="T21" fmla="*/ T20 w 122"/>
                                      <a:gd name="T22" fmla="+- 0 973 874"/>
                                      <a:gd name="T23" fmla="*/ 973 h 108"/>
                                      <a:gd name="T24" fmla="+- 0 5214 5105"/>
                                      <a:gd name="T25" fmla="*/ T24 w 122"/>
                                      <a:gd name="T26" fmla="+- 0 980 874"/>
                                      <a:gd name="T27" fmla="*/ 980 h 108"/>
                                      <a:gd name="T28" fmla="+- 0 5203 5105"/>
                                      <a:gd name="T29" fmla="*/ T28 w 122"/>
                                      <a:gd name="T30" fmla="+- 0 982 874"/>
                                      <a:gd name="T31" fmla="*/ 982 h 108"/>
                                      <a:gd name="T32" fmla="+- 0 5186 5105"/>
                                      <a:gd name="T33" fmla="*/ T32 w 122"/>
                                      <a:gd name="T34" fmla="+- 0 981 874"/>
                                      <a:gd name="T35" fmla="*/ 981 h 108"/>
                                      <a:gd name="T36" fmla="+- 0 5165 5105"/>
                                      <a:gd name="T37" fmla="*/ T36 w 122"/>
                                      <a:gd name="T38" fmla="+- 0 977 874"/>
                                      <a:gd name="T39" fmla="*/ 977 h 108"/>
                                      <a:gd name="T40" fmla="+- 0 5138 5105"/>
                                      <a:gd name="T41" fmla="*/ T40 w 122"/>
                                      <a:gd name="T42" fmla="+- 0 971 874"/>
                                      <a:gd name="T43" fmla="*/ 971 h 108"/>
                                      <a:gd name="T44" fmla="+- 0 5105 5105"/>
                                      <a:gd name="T45" fmla="*/ T44 w 122"/>
                                      <a:gd name="T46" fmla="+- 0 962 874"/>
                                      <a:gd name="T47" fmla="*/ 962 h 10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122" h="108">
                                        <a:moveTo>
                                          <a:pt x="114" y="0"/>
                                        </a:moveTo>
                                        <a:lnTo>
                                          <a:pt x="119" y="30"/>
                                        </a:lnTo>
                                        <a:lnTo>
                                          <a:pt x="122" y="55"/>
                                        </a:lnTo>
                                        <a:lnTo>
                                          <a:pt x="123" y="75"/>
                                        </a:lnTo>
                                        <a:lnTo>
                                          <a:pt x="121" y="89"/>
                                        </a:lnTo>
                                        <a:lnTo>
                                          <a:pt x="117" y="99"/>
                                        </a:lnTo>
                                        <a:lnTo>
                                          <a:pt x="109" y="106"/>
                                        </a:lnTo>
                                        <a:lnTo>
                                          <a:pt x="98" y="108"/>
                                        </a:lnTo>
                                        <a:lnTo>
                                          <a:pt x="81" y="107"/>
                                        </a:lnTo>
                                        <a:lnTo>
                                          <a:pt x="60" y="103"/>
                                        </a:lnTo>
                                        <a:lnTo>
                                          <a:pt x="33" y="97"/>
                                        </a:lnTo>
                                        <a:lnTo>
                                          <a:pt x="0" y="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28" name="Group 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26" y="1421"/>
                                  <a:ext cx="134" cy="158"/>
                                  <a:chOff x="5126" y="1421"/>
                                  <a:chExt cx="134" cy="158"/>
                                </a:xfrm>
                              </wpg:grpSpPr>
                              <wps:wsp>
                                <wps:cNvPr id="1629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26" y="1421"/>
                                    <a:ext cx="134" cy="158"/>
                                  </a:xfrm>
                                  <a:custGeom>
                                    <a:avLst/>
                                    <a:gdLst>
                                      <a:gd name="T0" fmla="+- 0 5260 5126"/>
                                      <a:gd name="T1" fmla="*/ T0 w 134"/>
                                      <a:gd name="T2" fmla="+- 0 1421 1421"/>
                                      <a:gd name="T3" fmla="*/ 1421 h 158"/>
                                      <a:gd name="T4" fmla="+- 0 5229 5126"/>
                                      <a:gd name="T5" fmla="*/ T4 w 134"/>
                                      <a:gd name="T6" fmla="+- 0 1476 1421"/>
                                      <a:gd name="T7" fmla="*/ 1476 h 158"/>
                                      <a:gd name="T8" fmla="+- 0 5215 5126"/>
                                      <a:gd name="T9" fmla="*/ T8 w 134"/>
                                      <a:gd name="T10" fmla="+- 0 1506 1421"/>
                                      <a:gd name="T11" fmla="*/ 1506 h 158"/>
                                      <a:gd name="T12" fmla="+- 0 5201 5126"/>
                                      <a:gd name="T13" fmla="*/ T12 w 134"/>
                                      <a:gd name="T14" fmla="+- 0 1533 1421"/>
                                      <a:gd name="T15" fmla="*/ 1533 h 158"/>
                                      <a:gd name="T16" fmla="+- 0 5187 5126"/>
                                      <a:gd name="T17" fmla="*/ T16 w 134"/>
                                      <a:gd name="T18" fmla="+- 0 1553 1421"/>
                                      <a:gd name="T19" fmla="*/ 1553 h 158"/>
                                      <a:gd name="T20" fmla="+- 0 5173 5126"/>
                                      <a:gd name="T21" fmla="*/ T20 w 134"/>
                                      <a:gd name="T22" fmla="+- 0 1567 1421"/>
                                      <a:gd name="T23" fmla="*/ 1567 h 158"/>
                                      <a:gd name="T24" fmla="+- 0 5159 5126"/>
                                      <a:gd name="T25" fmla="*/ T24 w 134"/>
                                      <a:gd name="T26" fmla="+- 0 1575 1421"/>
                                      <a:gd name="T27" fmla="*/ 1575 h 158"/>
                                      <a:gd name="T28" fmla="+- 0 5143 5126"/>
                                      <a:gd name="T29" fmla="*/ T28 w 134"/>
                                      <a:gd name="T30" fmla="+- 0 1579 1421"/>
                                      <a:gd name="T31" fmla="*/ 1579 h 158"/>
                                      <a:gd name="T32" fmla="+- 0 5126 5126"/>
                                      <a:gd name="T33" fmla="*/ T32 w 134"/>
                                      <a:gd name="T34" fmla="+- 0 1579 1421"/>
                                      <a:gd name="T35" fmla="*/ 1579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34" h="158">
                                        <a:moveTo>
                                          <a:pt x="134" y="0"/>
                                        </a:moveTo>
                                        <a:lnTo>
                                          <a:pt x="103" y="55"/>
                                        </a:lnTo>
                                        <a:lnTo>
                                          <a:pt x="89" y="85"/>
                                        </a:lnTo>
                                        <a:lnTo>
                                          <a:pt x="75" y="112"/>
                                        </a:lnTo>
                                        <a:lnTo>
                                          <a:pt x="61" y="132"/>
                                        </a:lnTo>
                                        <a:lnTo>
                                          <a:pt x="47" y="146"/>
                                        </a:lnTo>
                                        <a:lnTo>
                                          <a:pt x="33" y="154"/>
                                        </a:lnTo>
                                        <a:lnTo>
                                          <a:pt x="17" y="158"/>
                                        </a:lnTo>
                                        <a:lnTo>
                                          <a:pt x="0" y="15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0" name="Group 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068" y="1371"/>
                                  <a:ext cx="63" cy="72"/>
                                  <a:chOff x="5068" y="1371"/>
                                  <a:chExt cx="63" cy="72"/>
                                </a:xfrm>
                              </wpg:grpSpPr>
                              <wps:wsp>
                                <wps:cNvPr id="1631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8" y="1371"/>
                                    <a:ext cx="63" cy="72"/>
                                  </a:xfrm>
                                  <a:custGeom>
                                    <a:avLst/>
                                    <a:gdLst>
                                      <a:gd name="T0" fmla="+- 0 5068 5068"/>
                                      <a:gd name="T1" fmla="*/ T0 w 63"/>
                                      <a:gd name="T2" fmla="+- 0 1371 1371"/>
                                      <a:gd name="T3" fmla="*/ 1371 h 72"/>
                                      <a:gd name="T4" fmla="+- 0 5095 5068"/>
                                      <a:gd name="T5" fmla="*/ T4 w 63"/>
                                      <a:gd name="T6" fmla="+- 0 1382 1371"/>
                                      <a:gd name="T7" fmla="*/ 1382 h 72"/>
                                      <a:gd name="T8" fmla="+- 0 5112 5068"/>
                                      <a:gd name="T9" fmla="*/ T8 w 63"/>
                                      <a:gd name="T10" fmla="+- 0 1391 1371"/>
                                      <a:gd name="T11" fmla="*/ 1391 h 72"/>
                                      <a:gd name="T12" fmla="+- 0 5123 5068"/>
                                      <a:gd name="T13" fmla="*/ T12 w 63"/>
                                      <a:gd name="T14" fmla="+- 0 1403 1371"/>
                                      <a:gd name="T15" fmla="*/ 1403 h 72"/>
                                      <a:gd name="T16" fmla="+- 0 5128 5068"/>
                                      <a:gd name="T17" fmla="*/ T16 w 63"/>
                                      <a:gd name="T18" fmla="+- 0 1419 1371"/>
                                      <a:gd name="T19" fmla="*/ 1419 h 72"/>
                                      <a:gd name="T20" fmla="+- 0 5131 5068"/>
                                      <a:gd name="T21" fmla="*/ T20 w 63"/>
                                      <a:gd name="T22" fmla="+- 0 1443 1371"/>
                                      <a:gd name="T23" fmla="*/ 1443 h 7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63" h="72">
                                        <a:moveTo>
                                          <a:pt x="0" y="0"/>
                                        </a:moveTo>
                                        <a:lnTo>
                                          <a:pt x="27" y="11"/>
                                        </a:lnTo>
                                        <a:lnTo>
                                          <a:pt x="44" y="20"/>
                                        </a:lnTo>
                                        <a:lnTo>
                                          <a:pt x="55" y="32"/>
                                        </a:lnTo>
                                        <a:lnTo>
                                          <a:pt x="60" y="48"/>
                                        </a:lnTo>
                                        <a:lnTo>
                                          <a:pt x="63" y="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2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74" y="1326"/>
                                  <a:ext cx="48" cy="56"/>
                                  <a:chOff x="4974" y="1326"/>
                                  <a:chExt cx="48" cy="56"/>
                                </a:xfrm>
                              </wpg:grpSpPr>
                              <wps:wsp>
                                <wps:cNvPr id="1633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74" y="1326"/>
                                    <a:ext cx="48" cy="56"/>
                                  </a:xfrm>
                                  <a:custGeom>
                                    <a:avLst/>
                                    <a:gdLst>
                                      <a:gd name="T0" fmla="+- 0 5023 4974"/>
                                      <a:gd name="T1" fmla="*/ T0 w 48"/>
                                      <a:gd name="T2" fmla="+- 0 1326 1326"/>
                                      <a:gd name="T3" fmla="*/ 1326 h 56"/>
                                      <a:gd name="T4" fmla="+- 0 5017 4974"/>
                                      <a:gd name="T5" fmla="*/ T4 w 48"/>
                                      <a:gd name="T6" fmla="+- 0 1351 1326"/>
                                      <a:gd name="T7" fmla="*/ 1351 h 56"/>
                                      <a:gd name="T8" fmla="+- 0 5010 4974"/>
                                      <a:gd name="T9" fmla="*/ T8 w 48"/>
                                      <a:gd name="T10" fmla="+- 0 1367 1326"/>
                                      <a:gd name="T11" fmla="*/ 1367 h 56"/>
                                      <a:gd name="T12" fmla="+- 0 4997 4974"/>
                                      <a:gd name="T13" fmla="*/ T12 w 48"/>
                                      <a:gd name="T14" fmla="+- 0 1376 1326"/>
                                      <a:gd name="T15" fmla="*/ 1376 h 56"/>
                                      <a:gd name="T16" fmla="+- 0 4974 4974"/>
                                      <a:gd name="T17" fmla="*/ T16 w 48"/>
                                      <a:gd name="T18" fmla="+- 0 1381 1326"/>
                                      <a:gd name="T19" fmla="*/ 1381 h 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8" h="56">
                                        <a:moveTo>
                                          <a:pt x="49" y="0"/>
                                        </a:moveTo>
                                        <a:lnTo>
                                          <a:pt x="43" y="25"/>
                                        </a:lnTo>
                                        <a:lnTo>
                                          <a:pt x="36" y="41"/>
                                        </a:lnTo>
                                        <a:lnTo>
                                          <a:pt x="23" y="50"/>
                                        </a:lnTo>
                                        <a:lnTo>
                                          <a:pt x="0" y="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4" name="Group 1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6" y="1777"/>
                                  <a:ext cx="92" cy="46"/>
                                  <a:chOff x="5146" y="1777"/>
                                  <a:chExt cx="92" cy="46"/>
                                </a:xfrm>
                              </wpg:grpSpPr>
                              <wps:wsp>
                                <wps:cNvPr id="1635" name="Freeform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6" y="1777"/>
                                    <a:ext cx="92" cy="46"/>
                                  </a:xfrm>
                                  <a:custGeom>
                                    <a:avLst/>
                                    <a:gdLst>
                                      <a:gd name="T0" fmla="+- 0 5146 5146"/>
                                      <a:gd name="T1" fmla="*/ T0 w 92"/>
                                      <a:gd name="T2" fmla="+- 0 1777 1777"/>
                                      <a:gd name="T3" fmla="*/ 1777 h 46"/>
                                      <a:gd name="T4" fmla="+- 0 5151 5146"/>
                                      <a:gd name="T5" fmla="*/ T4 w 92"/>
                                      <a:gd name="T6" fmla="+- 0 1799 1777"/>
                                      <a:gd name="T7" fmla="*/ 1799 h 46"/>
                                      <a:gd name="T8" fmla="+- 0 5156 5146"/>
                                      <a:gd name="T9" fmla="*/ T8 w 92"/>
                                      <a:gd name="T10" fmla="+- 0 1813 1777"/>
                                      <a:gd name="T11" fmla="*/ 1813 h 46"/>
                                      <a:gd name="T12" fmla="+- 0 5163 5146"/>
                                      <a:gd name="T13" fmla="*/ T12 w 92"/>
                                      <a:gd name="T14" fmla="+- 0 1821 1777"/>
                                      <a:gd name="T15" fmla="*/ 1821 h 46"/>
                                      <a:gd name="T16" fmla="+- 0 5173 5146"/>
                                      <a:gd name="T17" fmla="*/ T16 w 92"/>
                                      <a:gd name="T18" fmla="+- 0 1823 1777"/>
                                      <a:gd name="T19" fmla="*/ 1823 h 46"/>
                                      <a:gd name="T20" fmla="+- 0 5188 5146"/>
                                      <a:gd name="T21" fmla="*/ T20 w 92"/>
                                      <a:gd name="T22" fmla="+- 0 1819 1777"/>
                                      <a:gd name="T23" fmla="*/ 1819 h 46"/>
                                      <a:gd name="T24" fmla="+- 0 5209 5146"/>
                                      <a:gd name="T25" fmla="*/ T24 w 92"/>
                                      <a:gd name="T26" fmla="+- 0 1809 1777"/>
                                      <a:gd name="T27" fmla="*/ 1809 h 46"/>
                                      <a:gd name="T28" fmla="+- 0 5238 5146"/>
                                      <a:gd name="T29" fmla="*/ T28 w 92"/>
                                      <a:gd name="T30" fmla="+- 0 1793 1777"/>
                                      <a:gd name="T31" fmla="*/ 1793 h 4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92" h="46">
                                        <a:moveTo>
                                          <a:pt x="0" y="0"/>
                                        </a:moveTo>
                                        <a:lnTo>
                                          <a:pt x="5" y="22"/>
                                        </a:lnTo>
                                        <a:lnTo>
                                          <a:pt x="10" y="36"/>
                                        </a:lnTo>
                                        <a:lnTo>
                                          <a:pt x="17" y="44"/>
                                        </a:lnTo>
                                        <a:lnTo>
                                          <a:pt x="27" y="46"/>
                                        </a:lnTo>
                                        <a:lnTo>
                                          <a:pt x="42" y="42"/>
                                        </a:lnTo>
                                        <a:lnTo>
                                          <a:pt x="63" y="32"/>
                                        </a:lnTo>
                                        <a:lnTo>
                                          <a:pt x="92" y="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6" name="Group 1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79" y="692"/>
                                  <a:ext cx="34" cy="41"/>
                                  <a:chOff x="5179" y="692"/>
                                  <a:chExt cx="34" cy="41"/>
                                </a:xfrm>
                              </wpg:grpSpPr>
                              <wps:wsp>
                                <wps:cNvPr id="1637" name="Freeform 1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79" y="692"/>
                                    <a:ext cx="34" cy="41"/>
                                  </a:xfrm>
                                  <a:custGeom>
                                    <a:avLst/>
                                    <a:gdLst>
                                      <a:gd name="T0" fmla="+- 0 5205 5179"/>
                                      <a:gd name="T1" fmla="*/ T0 w 34"/>
                                      <a:gd name="T2" fmla="+- 0 692 692"/>
                                      <a:gd name="T3" fmla="*/ 692 h 41"/>
                                      <a:gd name="T4" fmla="+- 0 5181 5179"/>
                                      <a:gd name="T5" fmla="*/ T4 w 34"/>
                                      <a:gd name="T6" fmla="+- 0 700 692"/>
                                      <a:gd name="T7" fmla="*/ 700 h 41"/>
                                      <a:gd name="T8" fmla="+- 0 5179 5179"/>
                                      <a:gd name="T9" fmla="*/ T8 w 34"/>
                                      <a:gd name="T10" fmla="+- 0 711 692"/>
                                      <a:gd name="T11" fmla="*/ 711 h 41"/>
                                      <a:gd name="T12" fmla="+- 0 5198 5179"/>
                                      <a:gd name="T13" fmla="*/ T12 w 34"/>
                                      <a:gd name="T14" fmla="+- 0 730 692"/>
                                      <a:gd name="T15" fmla="*/ 730 h 41"/>
                                      <a:gd name="T16" fmla="+- 0 5213 5179"/>
                                      <a:gd name="T17" fmla="*/ T16 w 34"/>
                                      <a:gd name="T18" fmla="+- 0 733 692"/>
                                      <a:gd name="T19" fmla="*/ 733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4" h="41">
                                        <a:moveTo>
                                          <a:pt x="26" y="0"/>
                                        </a:moveTo>
                                        <a:lnTo>
                                          <a:pt x="2" y="8"/>
                                        </a:lnTo>
                                        <a:lnTo>
                                          <a:pt x="0" y="19"/>
                                        </a:lnTo>
                                        <a:lnTo>
                                          <a:pt x="19" y="38"/>
                                        </a:lnTo>
                                        <a:lnTo>
                                          <a:pt x="34" y="4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8" name="Group 1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40" y="1120"/>
                                  <a:ext cx="153" cy="100"/>
                                  <a:chOff x="5140" y="1120"/>
                                  <a:chExt cx="153" cy="100"/>
                                </a:xfrm>
                              </wpg:grpSpPr>
                              <wps:wsp>
                                <wps:cNvPr id="1639" name="Freeform 1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40" y="1120"/>
                                    <a:ext cx="153" cy="100"/>
                                  </a:xfrm>
                                  <a:custGeom>
                                    <a:avLst/>
                                    <a:gdLst>
                                      <a:gd name="T0" fmla="+- 0 5292 5140"/>
                                      <a:gd name="T1" fmla="*/ T0 w 153"/>
                                      <a:gd name="T2" fmla="+- 0 1221 1120"/>
                                      <a:gd name="T3" fmla="*/ 1221 h 100"/>
                                      <a:gd name="T4" fmla="+- 0 5238 5140"/>
                                      <a:gd name="T5" fmla="*/ T4 w 153"/>
                                      <a:gd name="T6" fmla="+- 0 1170 1120"/>
                                      <a:gd name="T7" fmla="*/ 1170 h 100"/>
                                      <a:gd name="T8" fmla="+- 0 5190 5140"/>
                                      <a:gd name="T9" fmla="*/ T8 w 153"/>
                                      <a:gd name="T10" fmla="+- 0 1131 1120"/>
                                      <a:gd name="T11" fmla="*/ 1131 h 100"/>
                                      <a:gd name="T12" fmla="+- 0 5154 5140"/>
                                      <a:gd name="T13" fmla="*/ T12 w 153"/>
                                      <a:gd name="T14" fmla="+- 0 1121 1120"/>
                                      <a:gd name="T15" fmla="*/ 1121 h 100"/>
                                      <a:gd name="T16" fmla="+- 0 5140 5140"/>
                                      <a:gd name="T17" fmla="*/ T16 w 153"/>
                                      <a:gd name="T18" fmla="+- 0 1120 1120"/>
                                      <a:gd name="T19" fmla="*/ 1120 h 10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53" h="100">
                                        <a:moveTo>
                                          <a:pt x="152" y="101"/>
                                        </a:moveTo>
                                        <a:lnTo>
                                          <a:pt x="98" y="50"/>
                                        </a:lnTo>
                                        <a:lnTo>
                                          <a:pt x="50" y="11"/>
                                        </a:lnTo>
                                        <a:lnTo>
                                          <a:pt x="14" y="1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40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86" y="583"/>
                                  <a:ext cx="558" cy="1322"/>
                                  <a:chOff x="5886" y="583"/>
                                  <a:chExt cx="558" cy="1322"/>
                                </a:xfrm>
                              </wpg:grpSpPr>
                              <wps:wsp>
                                <wps:cNvPr id="1641" name="Freeform 1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86" y="583"/>
                                    <a:ext cx="558" cy="1322"/>
                                  </a:xfrm>
                                  <a:custGeom>
                                    <a:avLst/>
                                    <a:gdLst>
                                      <a:gd name="T0" fmla="+- 0 5992 5886"/>
                                      <a:gd name="T1" fmla="*/ T0 w 558"/>
                                      <a:gd name="T2" fmla="+- 0 708 583"/>
                                      <a:gd name="T3" fmla="*/ 708 h 1322"/>
                                      <a:gd name="T4" fmla="+- 0 6070 5886"/>
                                      <a:gd name="T5" fmla="*/ T4 w 558"/>
                                      <a:gd name="T6" fmla="+- 0 599 583"/>
                                      <a:gd name="T7" fmla="*/ 599 h 1322"/>
                                      <a:gd name="T8" fmla="+- 0 6178 5886"/>
                                      <a:gd name="T9" fmla="*/ T8 w 558"/>
                                      <a:gd name="T10" fmla="+- 0 597 583"/>
                                      <a:gd name="T11" fmla="*/ 597 h 1322"/>
                                      <a:gd name="T12" fmla="+- 0 6228 5886"/>
                                      <a:gd name="T13" fmla="*/ T12 w 558"/>
                                      <a:gd name="T14" fmla="+- 0 610 583"/>
                                      <a:gd name="T15" fmla="*/ 610 h 1322"/>
                                      <a:gd name="T16" fmla="+- 0 6282 5886"/>
                                      <a:gd name="T17" fmla="*/ T16 w 558"/>
                                      <a:gd name="T18" fmla="+- 0 618 583"/>
                                      <a:gd name="T19" fmla="*/ 618 h 1322"/>
                                      <a:gd name="T20" fmla="+- 0 6396 5886"/>
                                      <a:gd name="T21" fmla="*/ T20 w 558"/>
                                      <a:gd name="T22" fmla="+- 0 655 583"/>
                                      <a:gd name="T23" fmla="*/ 655 h 1322"/>
                                      <a:gd name="T24" fmla="+- 0 6434 5886"/>
                                      <a:gd name="T25" fmla="*/ T24 w 558"/>
                                      <a:gd name="T26" fmla="+- 0 696 583"/>
                                      <a:gd name="T27" fmla="*/ 696 h 1322"/>
                                      <a:gd name="T28" fmla="+- 0 6405 5886"/>
                                      <a:gd name="T29" fmla="*/ T28 w 558"/>
                                      <a:gd name="T30" fmla="+- 0 757 583"/>
                                      <a:gd name="T31" fmla="*/ 757 h 1322"/>
                                      <a:gd name="T32" fmla="+- 0 6382 5886"/>
                                      <a:gd name="T33" fmla="*/ T32 w 558"/>
                                      <a:gd name="T34" fmla="+- 0 806 583"/>
                                      <a:gd name="T35" fmla="*/ 806 h 1322"/>
                                      <a:gd name="T36" fmla="+- 0 6350 5886"/>
                                      <a:gd name="T37" fmla="*/ T36 w 558"/>
                                      <a:gd name="T38" fmla="+- 0 867 583"/>
                                      <a:gd name="T39" fmla="*/ 867 h 1322"/>
                                      <a:gd name="T40" fmla="+- 0 6327 5886"/>
                                      <a:gd name="T41" fmla="*/ T40 w 558"/>
                                      <a:gd name="T42" fmla="+- 0 926 583"/>
                                      <a:gd name="T43" fmla="*/ 926 h 1322"/>
                                      <a:gd name="T44" fmla="+- 0 6311 5886"/>
                                      <a:gd name="T45" fmla="*/ T44 w 558"/>
                                      <a:gd name="T46" fmla="+- 0 983 583"/>
                                      <a:gd name="T47" fmla="*/ 983 h 1322"/>
                                      <a:gd name="T48" fmla="+- 0 6293 5886"/>
                                      <a:gd name="T49" fmla="*/ T48 w 558"/>
                                      <a:gd name="T50" fmla="+- 0 1029 583"/>
                                      <a:gd name="T51" fmla="*/ 1029 h 1322"/>
                                      <a:gd name="T52" fmla="+- 0 6280 5886"/>
                                      <a:gd name="T53" fmla="*/ T52 w 558"/>
                                      <a:gd name="T54" fmla="+- 0 1086 583"/>
                                      <a:gd name="T55" fmla="*/ 1086 h 1322"/>
                                      <a:gd name="T56" fmla="+- 0 6320 5886"/>
                                      <a:gd name="T57" fmla="*/ T56 w 558"/>
                                      <a:gd name="T58" fmla="+- 0 1207 583"/>
                                      <a:gd name="T59" fmla="*/ 1207 h 1322"/>
                                      <a:gd name="T60" fmla="+- 0 6347 5886"/>
                                      <a:gd name="T61" fmla="*/ T60 w 558"/>
                                      <a:gd name="T62" fmla="+- 0 1361 583"/>
                                      <a:gd name="T63" fmla="*/ 1361 h 1322"/>
                                      <a:gd name="T64" fmla="+- 0 6344 5886"/>
                                      <a:gd name="T65" fmla="*/ T64 w 558"/>
                                      <a:gd name="T66" fmla="+- 0 1421 583"/>
                                      <a:gd name="T67" fmla="*/ 1421 h 1322"/>
                                      <a:gd name="T68" fmla="+- 0 6343 5886"/>
                                      <a:gd name="T69" fmla="*/ T68 w 558"/>
                                      <a:gd name="T70" fmla="+- 0 1478 583"/>
                                      <a:gd name="T71" fmla="*/ 1478 h 1322"/>
                                      <a:gd name="T72" fmla="+- 0 6351 5886"/>
                                      <a:gd name="T73" fmla="*/ T72 w 558"/>
                                      <a:gd name="T74" fmla="+- 0 1545 583"/>
                                      <a:gd name="T75" fmla="*/ 1545 h 1322"/>
                                      <a:gd name="T76" fmla="+- 0 6351 5886"/>
                                      <a:gd name="T77" fmla="*/ T76 w 558"/>
                                      <a:gd name="T78" fmla="+- 0 1602 583"/>
                                      <a:gd name="T79" fmla="*/ 1602 h 1322"/>
                                      <a:gd name="T80" fmla="+- 0 6365 5886"/>
                                      <a:gd name="T81" fmla="*/ T80 w 558"/>
                                      <a:gd name="T82" fmla="+- 0 1785 583"/>
                                      <a:gd name="T83" fmla="*/ 1785 h 1322"/>
                                      <a:gd name="T84" fmla="+- 0 6399 5886"/>
                                      <a:gd name="T85" fmla="*/ T84 w 558"/>
                                      <a:gd name="T86" fmla="+- 0 1831 583"/>
                                      <a:gd name="T87" fmla="*/ 1831 h 1322"/>
                                      <a:gd name="T88" fmla="+- 0 6441 5886"/>
                                      <a:gd name="T89" fmla="*/ T88 w 558"/>
                                      <a:gd name="T90" fmla="+- 0 1857 583"/>
                                      <a:gd name="T91" fmla="*/ 1857 h 1322"/>
                                      <a:gd name="T92" fmla="+- 0 6415 5886"/>
                                      <a:gd name="T93" fmla="*/ T92 w 558"/>
                                      <a:gd name="T94" fmla="+- 0 1885 583"/>
                                      <a:gd name="T95" fmla="*/ 1885 h 1322"/>
                                      <a:gd name="T96" fmla="+- 0 6360 5886"/>
                                      <a:gd name="T97" fmla="*/ T96 w 558"/>
                                      <a:gd name="T98" fmla="+- 0 1895 583"/>
                                      <a:gd name="T99" fmla="*/ 1895 h 1322"/>
                                      <a:gd name="T100" fmla="+- 0 6285 5886"/>
                                      <a:gd name="T101" fmla="*/ T100 w 558"/>
                                      <a:gd name="T102" fmla="+- 0 1825 583"/>
                                      <a:gd name="T103" fmla="*/ 1825 h 1322"/>
                                      <a:gd name="T104" fmla="+- 0 6264 5886"/>
                                      <a:gd name="T105" fmla="*/ T104 w 558"/>
                                      <a:gd name="T106" fmla="+- 0 1751 583"/>
                                      <a:gd name="T107" fmla="*/ 1751 h 1322"/>
                                      <a:gd name="T108" fmla="+- 0 6245 5886"/>
                                      <a:gd name="T109" fmla="*/ T108 w 558"/>
                                      <a:gd name="T110" fmla="+- 0 1698 583"/>
                                      <a:gd name="T111" fmla="*/ 1698 h 1322"/>
                                      <a:gd name="T112" fmla="+- 0 6242 5886"/>
                                      <a:gd name="T113" fmla="*/ T112 w 558"/>
                                      <a:gd name="T114" fmla="+- 0 1640 583"/>
                                      <a:gd name="T115" fmla="*/ 1640 h 1322"/>
                                      <a:gd name="T116" fmla="+- 0 6206 5886"/>
                                      <a:gd name="T117" fmla="*/ T116 w 558"/>
                                      <a:gd name="T118" fmla="+- 0 1487 583"/>
                                      <a:gd name="T119" fmla="*/ 1487 h 1322"/>
                                      <a:gd name="T120" fmla="+- 0 6179 5886"/>
                                      <a:gd name="T121" fmla="*/ T120 w 558"/>
                                      <a:gd name="T122" fmla="+- 0 1361 583"/>
                                      <a:gd name="T123" fmla="*/ 1361 h 1322"/>
                                      <a:gd name="T124" fmla="+- 0 6171 5886"/>
                                      <a:gd name="T125" fmla="*/ T124 w 558"/>
                                      <a:gd name="T126" fmla="+- 0 1426 583"/>
                                      <a:gd name="T127" fmla="*/ 1426 h 1322"/>
                                      <a:gd name="T128" fmla="+- 0 6148 5886"/>
                                      <a:gd name="T129" fmla="*/ T128 w 558"/>
                                      <a:gd name="T130" fmla="+- 0 1482 583"/>
                                      <a:gd name="T131" fmla="*/ 1482 h 1322"/>
                                      <a:gd name="T132" fmla="+- 0 6112 5886"/>
                                      <a:gd name="T133" fmla="*/ T132 w 558"/>
                                      <a:gd name="T134" fmla="+- 0 1596 583"/>
                                      <a:gd name="T135" fmla="*/ 1596 h 1322"/>
                                      <a:gd name="T136" fmla="+- 0 6094 5886"/>
                                      <a:gd name="T137" fmla="*/ T136 w 558"/>
                                      <a:gd name="T138" fmla="+- 0 1660 583"/>
                                      <a:gd name="T139" fmla="*/ 1660 h 1322"/>
                                      <a:gd name="T140" fmla="+- 0 6090 5886"/>
                                      <a:gd name="T141" fmla="*/ T140 w 558"/>
                                      <a:gd name="T142" fmla="+- 0 1721 583"/>
                                      <a:gd name="T143" fmla="*/ 1721 h 1322"/>
                                      <a:gd name="T144" fmla="+- 0 6077 5886"/>
                                      <a:gd name="T145" fmla="*/ T144 w 558"/>
                                      <a:gd name="T146" fmla="+- 0 1779 583"/>
                                      <a:gd name="T147" fmla="*/ 1779 h 1322"/>
                                      <a:gd name="T148" fmla="+- 0 6065 5886"/>
                                      <a:gd name="T149" fmla="*/ T148 w 558"/>
                                      <a:gd name="T150" fmla="+- 0 1844 583"/>
                                      <a:gd name="T151" fmla="*/ 1844 h 1322"/>
                                      <a:gd name="T152" fmla="+- 0 6010 5886"/>
                                      <a:gd name="T153" fmla="*/ T152 w 558"/>
                                      <a:gd name="T154" fmla="+- 0 1902 583"/>
                                      <a:gd name="T155" fmla="*/ 1902 h 1322"/>
                                      <a:gd name="T156" fmla="+- 0 5902 5886"/>
                                      <a:gd name="T157" fmla="*/ T156 w 558"/>
                                      <a:gd name="T158" fmla="+- 0 1899 583"/>
                                      <a:gd name="T159" fmla="*/ 1899 h 1322"/>
                                      <a:gd name="T160" fmla="+- 0 5893 5886"/>
                                      <a:gd name="T161" fmla="*/ T160 w 558"/>
                                      <a:gd name="T162" fmla="+- 0 1879 583"/>
                                      <a:gd name="T163" fmla="*/ 1879 h 1322"/>
                                      <a:gd name="T164" fmla="+- 0 5964 5886"/>
                                      <a:gd name="T165" fmla="*/ T164 w 558"/>
                                      <a:gd name="T166" fmla="+- 0 1842 583"/>
                                      <a:gd name="T167" fmla="*/ 1842 h 1322"/>
                                      <a:gd name="T168" fmla="+- 0 5989 5886"/>
                                      <a:gd name="T169" fmla="*/ T168 w 558"/>
                                      <a:gd name="T170" fmla="+- 0 1796 583"/>
                                      <a:gd name="T171" fmla="*/ 1796 h 1322"/>
                                      <a:gd name="T172" fmla="+- 0 5978 5886"/>
                                      <a:gd name="T173" fmla="*/ T172 w 558"/>
                                      <a:gd name="T174" fmla="+- 0 1758 583"/>
                                      <a:gd name="T175" fmla="*/ 1758 h 1322"/>
                                      <a:gd name="T176" fmla="+- 0 5977 5886"/>
                                      <a:gd name="T177" fmla="*/ T176 w 558"/>
                                      <a:gd name="T178" fmla="+- 0 1700 583"/>
                                      <a:gd name="T179" fmla="*/ 1700 h 1322"/>
                                      <a:gd name="T180" fmla="+- 0 5981 5886"/>
                                      <a:gd name="T181" fmla="*/ T180 w 558"/>
                                      <a:gd name="T182" fmla="+- 0 1631 583"/>
                                      <a:gd name="T183" fmla="*/ 1631 h 1322"/>
                                      <a:gd name="T184" fmla="+- 0 5981 5886"/>
                                      <a:gd name="T185" fmla="*/ T184 w 558"/>
                                      <a:gd name="T186" fmla="+- 0 1563 583"/>
                                      <a:gd name="T187" fmla="*/ 1563 h 1322"/>
                                      <a:gd name="T188" fmla="+- 0 6008 5886"/>
                                      <a:gd name="T189" fmla="*/ T188 w 558"/>
                                      <a:gd name="T190" fmla="+- 0 1453 583"/>
                                      <a:gd name="T191" fmla="*/ 1453 h 1322"/>
                                      <a:gd name="T192" fmla="+- 0 6029 5886"/>
                                      <a:gd name="T193" fmla="*/ T192 w 558"/>
                                      <a:gd name="T194" fmla="+- 0 1308 583"/>
                                      <a:gd name="T195" fmla="*/ 1308 h 1322"/>
                                      <a:gd name="T196" fmla="+- 0 6067 5886"/>
                                      <a:gd name="T197" fmla="*/ T196 w 558"/>
                                      <a:gd name="T198" fmla="+- 0 1175 583"/>
                                      <a:gd name="T199" fmla="*/ 1175 h 1322"/>
                                      <a:gd name="T200" fmla="+- 0 6079 5886"/>
                                      <a:gd name="T201" fmla="*/ T200 w 558"/>
                                      <a:gd name="T202" fmla="+- 0 1109 583"/>
                                      <a:gd name="T203" fmla="*/ 1109 h 1322"/>
                                      <a:gd name="T204" fmla="+- 0 6054 5886"/>
                                      <a:gd name="T205" fmla="*/ T204 w 558"/>
                                      <a:gd name="T206" fmla="+- 0 1068 583"/>
                                      <a:gd name="T207" fmla="*/ 1068 h 1322"/>
                                      <a:gd name="T208" fmla="+- 0 6003 5886"/>
                                      <a:gd name="T209" fmla="*/ T208 w 558"/>
                                      <a:gd name="T210" fmla="+- 0 956 583"/>
                                      <a:gd name="T211" fmla="*/ 956 h 1322"/>
                                      <a:gd name="T212" fmla="+- 0 5967 5886"/>
                                      <a:gd name="T213" fmla="*/ T212 w 558"/>
                                      <a:gd name="T214" fmla="+- 0 910 583"/>
                                      <a:gd name="T215" fmla="*/ 910 h 1322"/>
                                      <a:gd name="T216" fmla="+- 0 5953 5886"/>
                                      <a:gd name="T217" fmla="*/ T216 w 558"/>
                                      <a:gd name="T218" fmla="+- 0 855 583"/>
                                      <a:gd name="T219" fmla="*/ 855 h 1322"/>
                                      <a:gd name="T220" fmla="+- 0 5942 5886"/>
                                      <a:gd name="T221" fmla="*/ T220 w 558"/>
                                      <a:gd name="T222" fmla="+- 0 798 583"/>
                                      <a:gd name="T223" fmla="*/ 798 h 1322"/>
                                      <a:gd name="T224" fmla="+- 0 5959 5886"/>
                                      <a:gd name="T225" fmla="*/ T224 w 558"/>
                                      <a:gd name="T226" fmla="+- 0 744 583"/>
                                      <a:gd name="T227" fmla="*/ 744 h 13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</a:cxnLst>
                                    <a:rect l="0" t="0" r="r" b="b"/>
                                    <a:pathLst>
                                      <a:path w="558" h="1322">
                                        <a:moveTo>
                                          <a:pt x="78" y="154"/>
                                        </a:moveTo>
                                        <a:lnTo>
                                          <a:pt x="97" y="138"/>
                                        </a:lnTo>
                                        <a:lnTo>
                                          <a:pt x="106" y="125"/>
                                        </a:lnTo>
                                        <a:lnTo>
                                          <a:pt x="115" y="103"/>
                                        </a:lnTo>
                                        <a:lnTo>
                                          <a:pt x="125" y="82"/>
                                        </a:lnTo>
                                        <a:lnTo>
                                          <a:pt x="184" y="16"/>
                                        </a:lnTo>
                                        <a:lnTo>
                                          <a:pt x="215" y="0"/>
                                        </a:lnTo>
                                        <a:lnTo>
                                          <a:pt x="259" y="4"/>
                                        </a:lnTo>
                                        <a:lnTo>
                                          <a:pt x="292" y="14"/>
                                        </a:lnTo>
                                        <a:lnTo>
                                          <a:pt x="314" y="21"/>
                                        </a:lnTo>
                                        <a:lnTo>
                                          <a:pt x="329" y="25"/>
                                        </a:lnTo>
                                        <a:lnTo>
                                          <a:pt x="342" y="27"/>
                                        </a:lnTo>
                                        <a:lnTo>
                                          <a:pt x="356" y="29"/>
                                        </a:lnTo>
                                        <a:lnTo>
                                          <a:pt x="374" y="32"/>
                                        </a:lnTo>
                                        <a:lnTo>
                                          <a:pt x="396" y="35"/>
                                        </a:lnTo>
                                        <a:lnTo>
                                          <a:pt x="463" y="47"/>
                                        </a:lnTo>
                                        <a:lnTo>
                                          <a:pt x="493" y="61"/>
                                        </a:lnTo>
                                        <a:lnTo>
                                          <a:pt x="510" y="72"/>
                                        </a:lnTo>
                                        <a:lnTo>
                                          <a:pt x="527" y="84"/>
                                        </a:lnTo>
                                        <a:lnTo>
                                          <a:pt x="541" y="97"/>
                                        </a:lnTo>
                                        <a:lnTo>
                                          <a:pt x="548" y="113"/>
                                        </a:lnTo>
                                        <a:lnTo>
                                          <a:pt x="541" y="136"/>
                                        </a:lnTo>
                                        <a:lnTo>
                                          <a:pt x="530" y="156"/>
                                        </a:lnTo>
                                        <a:lnTo>
                                          <a:pt x="519" y="174"/>
                                        </a:lnTo>
                                        <a:lnTo>
                                          <a:pt x="509" y="189"/>
                                        </a:lnTo>
                                        <a:lnTo>
                                          <a:pt x="502" y="204"/>
                                        </a:lnTo>
                                        <a:lnTo>
                                          <a:pt x="496" y="223"/>
                                        </a:lnTo>
                                        <a:lnTo>
                                          <a:pt x="486" y="244"/>
                                        </a:lnTo>
                                        <a:lnTo>
                                          <a:pt x="474" y="265"/>
                                        </a:lnTo>
                                        <a:lnTo>
                                          <a:pt x="464" y="284"/>
                                        </a:lnTo>
                                        <a:lnTo>
                                          <a:pt x="458" y="299"/>
                                        </a:lnTo>
                                        <a:lnTo>
                                          <a:pt x="452" y="319"/>
                                        </a:lnTo>
                                        <a:lnTo>
                                          <a:pt x="441" y="343"/>
                                        </a:lnTo>
                                        <a:lnTo>
                                          <a:pt x="429" y="363"/>
                                        </a:lnTo>
                                        <a:lnTo>
                                          <a:pt x="423" y="373"/>
                                        </a:lnTo>
                                        <a:lnTo>
                                          <a:pt x="425" y="400"/>
                                        </a:lnTo>
                                        <a:lnTo>
                                          <a:pt x="423" y="415"/>
                                        </a:lnTo>
                                        <a:lnTo>
                                          <a:pt x="416" y="430"/>
                                        </a:lnTo>
                                        <a:lnTo>
                                          <a:pt x="407" y="446"/>
                                        </a:lnTo>
                                        <a:lnTo>
                                          <a:pt x="400" y="464"/>
                                        </a:lnTo>
                                        <a:lnTo>
                                          <a:pt x="395" y="483"/>
                                        </a:lnTo>
                                        <a:lnTo>
                                          <a:pt x="394" y="503"/>
                                        </a:lnTo>
                                        <a:lnTo>
                                          <a:pt x="400" y="524"/>
                                        </a:lnTo>
                                        <a:lnTo>
                                          <a:pt x="421" y="588"/>
                                        </a:lnTo>
                                        <a:lnTo>
                                          <a:pt x="434" y="624"/>
                                        </a:lnTo>
                                        <a:lnTo>
                                          <a:pt x="439" y="637"/>
                                        </a:lnTo>
                                        <a:lnTo>
                                          <a:pt x="454" y="712"/>
                                        </a:lnTo>
                                        <a:lnTo>
                                          <a:pt x="461" y="778"/>
                                        </a:lnTo>
                                        <a:lnTo>
                                          <a:pt x="460" y="800"/>
                                        </a:lnTo>
                                        <a:lnTo>
                                          <a:pt x="459" y="819"/>
                                        </a:lnTo>
                                        <a:lnTo>
                                          <a:pt x="458" y="838"/>
                                        </a:lnTo>
                                        <a:lnTo>
                                          <a:pt x="456" y="857"/>
                                        </a:lnTo>
                                        <a:lnTo>
                                          <a:pt x="456" y="875"/>
                                        </a:lnTo>
                                        <a:lnTo>
                                          <a:pt x="457" y="895"/>
                                        </a:lnTo>
                                        <a:lnTo>
                                          <a:pt x="460" y="916"/>
                                        </a:lnTo>
                                        <a:lnTo>
                                          <a:pt x="464" y="939"/>
                                        </a:lnTo>
                                        <a:lnTo>
                                          <a:pt x="465" y="962"/>
                                        </a:lnTo>
                                        <a:lnTo>
                                          <a:pt x="465" y="984"/>
                                        </a:lnTo>
                                        <a:lnTo>
                                          <a:pt x="464" y="1003"/>
                                        </a:lnTo>
                                        <a:lnTo>
                                          <a:pt x="465" y="1019"/>
                                        </a:lnTo>
                                        <a:lnTo>
                                          <a:pt x="473" y="1098"/>
                                        </a:lnTo>
                                        <a:lnTo>
                                          <a:pt x="474" y="1176"/>
                                        </a:lnTo>
                                        <a:lnTo>
                                          <a:pt x="479" y="1202"/>
                                        </a:lnTo>
                                        <a:lnTo>
                                          <a:pt x="480" y="1224"/>
                                        </a:lnTo>
                                        <a:lnTo>
                                          <a:pt x="490" y="1236"/>
                                        </a:lnTo>
                                        <a:lnTo>
                                          <a:pt x="513" y="1248"/>
                                        </a:lnTo>
                                        <a:lnTo>
                                          <a:pt x="532" y="1258"/>
                                        </a:lnTo>
                                        <a:lnTo>
                                          <a:pt x="547" y="1266"/>
                                        </a:lnTo>
                                        <a:lnTo>
                                          <a:pt x="555" y="1274"/>
                                        </a:lnTo>
                                        <a:lnTo>
                                          <a:pt x="558" y="1281"/>
                                        </a:lnTo>
                                        <a:lnTo>
                                          <a:pt x="553" y="1289"/>
                                        </a:lnTo>
                                        <a:lnTo>
                                          <a:pt x="529" y="1302"/>
                                        </a:lnTo>
                                        <a:lnTo>
                                          <a:pt x="508" y="1308"/>
                                        </a:lnTo>
                                        <a:lnTo>
                                          <a:pt x="490" y="1311"/>
                                        </a:lnTo>
                                        <a:lnTo>
                                          <a:pt x="474" y="1312"/>
                                        </a:lnTo>
                                        <a:lnTo>
                                          <a:pt x="460" y="1313"/>
                                        </a:lnTo>
                                        <a:lnTo>
                                          <a:pt x="401" y="1267"/>
                                        </a:lnTo>
                                        <a:lnTo>
                                          <a:pt x="399" y="1242"/>
                                        </a:lnTo>
                                        <a:lnTo>
                                          <a:pt x="396" y="1217"/>
                                        </a:lnTo>
                                        <a:lnTo>
                                          <a:pt x="393" y="1200"/>
                                        </a:lnTo>
                                        <a:lnTo>
                                          <a:pt x="378" y="1168"/>
                                        </a:lnTo>
                                        <a:lnTo>
                                          <a:pt x="368" y="1145"/>
                                        </a:lnTo>
                                        <a:lnTo>
                                          <a:pt x="362" y="1129"/>
                                        </a:lnTo>
                                        <a:lnTo>
                                          <a:pt x="359" y="1115"/>
                                        </a:lnTo>
                                        <a:lnTo>
                                          <a:pt x="358" y="1102"/>
                                        </a:lnTo>
                                        <a:lnTo>
                                          <a:pt x="357" y="1079"/>
                                        </a:lnTo>
                                        <a:lnTo>
                                          <a:pt x="356" y="1057"/>
                                        </a:lnTo>
                                        <a:lnTo>
                                          <a:pt x="345" y="994"/>
                                        </a:lnTo>
                                        <a:lnTo>
                                          <a:pt x="326" y="925"/>
                                        </a:lnTo>
                                        <a:lnTo>
                                          <a:pt x="320" y="904"/>
                                        </a:lnTo>
                                        <a:lnTo>
                                          <a:pt x="313" y="882"/>
                                        </a:lnTo>
                                        <a:lnTo>
                                          <a:pt x="294" y="794"/>
                                        </a:lnTo>
                                        <a:lnTo>
                                          <a:pt x="293" y="778"/>
                                        </a:lnTo>
                                        <a:lnTo>
                                          <a:pt x="291" y="810"/>
                                        </a:lnTo>
                                        <a:lnTo>
                                          <a:pt x="289" y="829"/>
                                        </a:lnTo>
                                        <a:lnTo>
                                          <a:pt x="285" y="843"/>
                                        </a:lnTo>
                                        <a:lnTo>
                                          <a:pt x="280" y="858"/>
                                        </a:lnTo>
                                        <a:lnTo>
                                          <a:pt x="272" y="877"/>
                                        </a:lnTo>
                                        <a:lnTo>
                                          <a:pt x="262" y="899"/>
                                        </a:lnTo>
                                        <a:lnTo>
                                          <a:pt x="238" y="963"/>
                                        </a:lnTo>
                                        <a:lnTo>
                                          <a:pt x="232" y="992"/>
                                        </a:lnTo>
                                        <a:lnTo>
                                          <a:pt x="226" y="1013"/>
                                        </a:lnTo>
                                        <a:lnTo>
                                          <a:pt x="220" y="1037"/>
                                        </a:lnTo>
                                        <a:lnTo>
                                          <a:pt x="213" y="1060"/>
                                        </a:lnTo>
                                        <a:lnTo>
                                          <a:pt x="208" y="1077"/>
                                        </a:lnTo>
                                        <a:lnTo>
                                          <a:pt x="206" y="1092"/>
                                        </a:lnTo>
                                        <a:lnTo>
                                          <a:pt x="205" y="1113"/>
                                        </a:lnTo>
                                        <a:lnTo>
                                          <a:pt x="204" y="1138"/>
                                        </a:lnTo>
                                        <a:lnTo>
                                          <a:pt x="202" y="1163"/>
                                        </a:lnTo>
                                        <a:lnTo>
                                          <a:pt x="198" y="1183"/>
                                        </a:lnTo>
                                        <a:lnTo>
                                          <a:pt x="191" y="1196"/>
                                        </a:lnTo>
                                        <a:lnTo>
                                          <a:pt x="183" y="1229"/>
                                        </a:lnTo>
                                        <a:lnTo>
                                          <a:pt x="179" y="1248"/>
                                        </a:lnTo>
                                        <a:lnTo>
                                          <a:pt x="179" y="1261"/>
                                        </a:lnTo>
                                        <a:lnTo>
                                          <a:pt x="181" y="1274"/>
                                        </a:lnTo>
                                        <a:lnTo>
                                          <a:pt x="182" y="1293"/>
                                        </a:lnTo>
                                        <a:lnTo>
                                          <a:pt x="124" y="1319"/>
                                        </a:lnTo>
                                        <a:lnTo>
                                          <a:pt x="52" y="1322"/>
                                        </a:lnTo>
                                        <a:lnTo>
                                          <a:pt x="41" y="1322"/>
                                        </a:lnTo>
                                        <a:lnTo>
                                          <a:pt x="16" y="1316"/>
                                        </a:lnTo>
                                        <a:lnTo>
                                          <a:pt x="3" y="1310"/>
                                        </a:lnTo>
                                        <a:lnTo>
                                          <a:pt x="0" y="1304"/>
                                        </a:lnTo>
                                        <a:lnTo>
                                          <a:pt x="7" y="1296"/>
                                        </a:lnTo>
                                        <a:lnTo>
                                          <a:pt x="24" y="1283"/>
                                        </a:lnTo>
                                        <a:lnTo>
                                          <a:pt x="59" y="1269"/>
                                        </a:lnTo>
                                        <a:lnTo>
                                          <a:pt x="78" y="1259"/>
                                        </a:lnTo>
                                        <a:lnTo>
                                          <a:pt x="88" y="1251"/>
                                        </a:lnTo>
                                        <a:lnTo>
                                          <a:pt x="94" y="1240"/>
                                        </a:lnTo>
                                        <a:lnTo>
                                          <a:pt x="103" y="1213"/>
                                        </a:lnTo>
                                        <a:lnTo>
                                          <a:pt x="104" y="1199"/>
                                        </a:lnTo>
                                        <a:lnTo>
                                          <a:pt x="96" y="1186"/>
                                        </a:lnTo>
                                        <a:lnTo>
                                          <a:pt x="92" y="1175"/>
                                        </a:lnTo>
                                        <a:lnTo>
                                          <a:pt x="90" y="1160"/>
                                        </a:lnTo>
                                        <a:lnTo>
                                          <a:pt x="90" y="1140"/>
                                        </a:lnTo>
                                        <a:lnTo>
                                          <a:pt x="91" y="1117"/>
                                        </a:lnTo>
                                        <a:lnTo>
                                          <a:pt x="92" y="1094"/>
                                        </a:lnTo>
                                        <a:lnTo>
                                          <a:pt x="94" y="1070"/>
                                        </a:lnTo>
                                        <a:lnTo>
                                          <a:pt x="95" y="1048"/>
                                        </a:lnTo>
                                        <a:lnTo>
                                          <a:pt x="95" y="1024"/>
                                        </a:lnTo>
                                        <a:lnTo>
                                          <a:pt x="95" y="1002"/>
                                        </a:lnTo>
                                        <a:lnTo>
                                          <a:pt x="95" y="980"/>
                                        </a:lnTo>
                                        <a:lnTo>
                                          <a:pt x="107" y="906"/>
                                        </a:lnTo>
                                        <a:lnTo>
                                          <a:pt x="115" y="890"/>
                                        </a:lnTo>
                                        <a:lnTo>
                                          <a:pt x="122" y="870"/>
                                        </a:lnTo>
                                        <a:lnTo>
                                          <a:pt x="136" y="800"/>
                                        </a:lnTo>
                                        <a:lnTo>
                                          <a:pt x="142" y="738"/>
                                        </a:lnTo>
                                        <a:lnTo>
                                          <a:pt x="143" y="725"/>
                                        </a:lnTo>
                                        <a:lnTo>
                                          <a:pt x="144" y="707"/>
                                        </a:lnTo>
                                        <a:lnTo>
                                          <a:pt x="157" y="641"/>
                                        </a:lnTo>
                                        <a:lnTo>
                                          <a:pt x="181" y="592"/>
                                        </a:lnTo>
                                        <a:lnTo>
                                          <a:pt x="189" y="561"/>
                                        </a:lnTo>
                                        <a:lnTo>
                                          <a:pt x="193" y="540"/>
                                        </a:lnTo>
                                        <a:lnTo>
                                          <a:pt x="193" y="526"/>
                                        </a:lnTo>
                                        <a:lnTo>
                                          <a:pt x="188" y="514"/>
                                        </a:lnTo>
                                        <a:lnTo>
                                          <a:pt x="178" y="499"/>
                                        </a:lnTo>
                                        <a:lnTo>
                                          <a:pt x="168" y="485"/>
                                        </a:lnTo>
                                        <a:lnTo>
                                          <a:pt x="156" y="468"/>
                                        </a:lnTo>
                                        <a:lnTo>
                                          <a:pt x="125" y="412"/>
                                        </a:lnTo>
                                        <a:lnTo>
                                          <a:pt x="117" y="373"/>
                                        </a:lnTo>
                                        <a:lnTo>
                                          <a:pt x="92" y="354"/>
                                        </a:lnTo>
                                        <a:lnTo>
                                          <a:pt x="82" y="341"/>
                                        </a:lnTo>
                                        <a:lnTo>
                                          <a:pt x="81" y="327"/>
                                        </a:lnTo>
                                        <a:lnTo>
                                          <a:pt x="81" y="304"/>
                                        </a:lnTo>
                                        <a:lnTo>
                                          <a:pt x="76" y="287"/>
                                        </a:lnTo>
                                        <a:lnTo>
                                          <a:pt x="67" y="272"/>
                                        </a:lnTo>
                                        <a:lnTo>
                                          <a:pt x="61" y="253"/>
                                        </a:lnTo>
                                        <a:lnTo>
                                          <a:pt x="57" y="234"/>
                                        </a:lnTo>
                                        <a:lnTo>
                                          <a:pt x="56" y="215"/>
                                        </a:lnTo>
                                        <a:lnTo>
                                          <a:pt x="57" y="196"/>
                                        </a:lnTo>
                                        <a:lnTo>
                                          <a:pt x="63" y="178"/>
                                        </a:lnTo>
                                        <a:lnTo>
                                          <a:pt x="73" y="161"/>
                                        </a:lnTo>
                                        <a:lnTo>
                                          <a:pt x="78" y="15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42" name="Group 10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91" y="616"/>
                                  <a:ext cx="32" cy="13"/>
                                  <a:chOff x="6091" y="616"/>
                                  <a:chExt cx="32" cy="13"/>
                                </a:xfrm>
                              </wpg:grpSpPr>
                              <wps:wsp>
                                <wps:cNvPr id="1643" name="Freeform 1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91" y="616"/>
                                    <a:ext cx="32" cy="13"/>
                                  </a:xfrm>
                                  <a:custGeom>
                                    <a:avLst/>
                                    <a:gdLst>
                                      <a:gd name="T0" fmla="+- 0 6123 6091"/>
                                      <a:gd name="T1" fmla="*/ T0 w 32"/>
                                      <a:gd name="T2" fmla="+- 0 616 616"/>
                                      <a:gd name="T3" fmla="*/ 616 h 13"/>
                                      <a:gd name="T4" fmla="+- 0 6117 6091"/>
                                      <a:gd name="T5" fmla="*/ T4 w 32"/>
                                      <a:gd name="T6" fmla="+- 0 629 616"/>
                                      <a:gd name="T7" fmla="*/ 629 h 13"/>
                                      <a:gd name="T8" fmla="+- 0 6091 6091"/>
                                      <a:gd name="T9" fmla="*/ T8 w 32"/>
                                      <a:gd name="T10" fmla="+- 0 625 616"/>
                                      <a:gd name="T11" fmla="*/ 625 h 1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2" h="13">
                                        <a:moveTo>
                                          <a:pt x="32" y="0"/>
                                        </a:moveTo>
                                        <a:lnTo>
                                          <a:pt x="26" y="13"/>
                                        </a:lnTo>
                                        <a:lnTo>
                                          <a:pt x="0" y="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44" name="Group 1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49" y="625"/>
                                  <a:ext cx="204" cy="287"/>
                                  <a:chOff x="6049" y="625"/>
                                  <a:chExt cx="204" cy="287"/>
                                </a:xfrm>
                              </wpg:grpSpPr>
                              <wps:wsp>
                                <wps:cNvPr id="1645" name="Freeform 1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9" y="625"/>
                                    <a:ext cx="204" cy="287"/>
                                  </a:xfrm>
                                  <a:custGeom>
                                    <a:avLst/>
                                    <a:gdLst>
                                      <a:gd name="T0" fmla="+- 0 6110 6049"/>
                                      <a:gd name="T1" fmla="*/ T0 w 204"/>
                                      <a:gd name="T2" fmla="+- 0 625 625"/>
                                      <a:gd name="T3" fmla="*/ 625 h 287"/>
                                      <a:gd name="T4" fmla="+- 0 6132 6049"/>
                                      <a:gd name="T5" fmla="*/ T4 w 204"/>
                                      <a:gd name="T6" fmla="+- 0 633 625"/>
                                      <a:gd name="T7" fmla="*/ 633 h 287"/>
                                      <a:gd name="T8" fmla="+- 0 6140 6049"/>
                                      <a:gd name="T9" fmla="*/ T8 w 204"/>
                                      <a:gd name="T10" fmla="+- 0 649 625"/>
                                      <a:gd name="T11" fmla="*/ 649 h 287"/>
                                      <a:gd name="T12" fmla="+- 0 6147 6049"/>
                                      <a:gd name="T13" fmla="*/ T12 w 204"/>
                                      <a:gd name="T14" fmla="+- 0 673 625"/>
                                      <a:gd name="T15" fmla="*/ 673 h 287"/>
                                      <a:gd name="T16" fmla="+- 0 6155 6049"/>
                                      <a:gd name="T17" fmla="*/ T16 w 204"/>
                                      <a:gd name="T18" fmla="+- 0 692 625"/>
                                      <a:gd name="T19" fmla="*/ 692 h 287"/>
                                      <a:gd name="T20" fmla="+- 0 6162 6049"/>
                                      <a:gd name="T21" fmla="*/ T20 w 204"/>
                                      <a:gd name="T22" fmla="+- 0 708 625"/>
                                      <a:gd name="T23" fmla="*/ 708 h 287"/>
                                      <a:gd name="T24" fmla="+- 0 6167 6049"/>
                                      <a:gd name="T25" fmla="*/ T24 w 204"/>
                                      <a:gd name="T26" fmla="+- 0 725 625"/>
                                      <a:gd name="T27" fmla="*/ 725 h 287"/>
                                      <a:gd name="T28" fmla="+- 0 6170 6049"/>
                                      <a:gd name="T29" fmla="*/ T28 w 204"/>
                                      <a:gd name="T30" fmla="+- 0 753 625"/>
                                      <a:gd name="T31" fmla="*/ 753 h 287"/>
                                      <a:gd name="T32" fmla="+- 0 6175 6049"/>
                                      <a:gd name="T33" fmla="*/ T32 w 204"/>
                                      <a:gd name="T34" fmla="+- 0 770 625"/>
                                      <a:gd name="T35" fmla="*/ 770 h 287"/>
                                      <a:gd name="T36" fmla="+- 0 6186 6049"/>
                                      <a:gd name="T37" fmla="*/ T36 w 204"/>
                                      <a:gd name="T38" fmla="+- 0 781 625"/>
                                      <a:gd name="T39" fmla="*/ 781 h 287"/>
                                      <a:gd name="T40" fmla="+- 0 6206 6049"/>
                                      <a:gd name="T41" fmla="*/ T40 w 204"/>
                                      <a:gd name="T42" fmla="+- 0 791 625"/>
                                      <a:gd name="T43" fmla="*/ 791 h 287"/>
                                      <a:gd name="T44" fmla="+- 0 6225 6049"/>
                                      <a:gd name="T45" fmla="*/ T44 w 204"/>
                                      <a:gd name="T46" fmla="+- 0 804 625"/>
                                      <a:gd name="T47" fmla="*/ 804 h 287"/>
                                      <a:gd name="T48" fmla="+- 0 6238 6049"/>
                                      <a:gd name="T49" fmla="*/ T48 w 204"/>
                                      <a:gd name="T50" fmla="+- 0 818 625"/>
                                      <a:gd name="T51" fmla="*/ 818 h 287"/>
                                      <a:gd name="T52" fmla="+- 0 6249 6049"/>
                                      <a:gd name="T53" fmla="*/ T52 w 204"/>
                                      <a:gd name="T54" fmla="+- 0 849 625"/>
                                      <a:gd name="T55" fmla="*/ 849 h 287"/>
                                      <a:gd name="T56" fmla="+- 0 6252 6049"/>
                                      <a:gd name="T57" fmla="*/ T56 w 204"/>
                                      <a:gd name="T58" fmla="+- 0 865 625"/>
                                      <a:gd name="T59" fmla="*/ 865 h 287"/>
                                      <a:gd name="T60" fmla="+- 0 6243 6049"/>
                                      <a:gd name="T61" fmla="*/ T60 w 204"/>
                                      <a:gd name="T62" fmla="+- 0 867 625"/>
                                      <a:gd name="T63" fmla="*/ 867 h 287"/>
                                      <a:gd name="T64" fmla="+- 0 6236 6049"/>
                                      <a:gd name="T65" fmla="*/ T64 w 204"/>
                                      <a:gd name="T66" fmla="+- 0 880 625"/>
                                      <a:gd name="T67" fmla="*/ 880 h 287"/>
                                      <a:gd name="T68" fmla="+- 0 6237 6049"/>
                                      <a:gd name="T69" fmla="*/ T68 w 204"/>
                                      <a:gd name="T70" fmla="+- 0 887 625"/>
                                      <a:gd name="T71" fmla="*/ 887 h 287"/>
                                      <a:gd name="T72" fmla="+- 0 6239 6049"/>
                                      <a:gd name="T73" fmla="*/ T72 w 204"/>
                                      <a:gd name="T74" fmla="+- 0 888 625"/>
                                      <a:gd name="T75" fmla="*/ 888 h 287"/>
                                      <a:gd name="T76" fmla="+- 0 6211 6049"/>
                                      <a:gd name="T77" fmla="*/ T76 w 204"/>
                                      <a:gd name="T78" fmla="+- 0 902 625"/>
                                      <a:gd name="T79" fmla="*/ 902 h 287"/>
                                      <a:gd name="T80" fmla="+- 0 6198 6049"/>
                                      <a:gd name="T81" fmla="*/ T80 w 204"/>
                                      <a:gd name="T82" fmla="+- 0 912 625"/>
                                      <a:gd name="T83" fmla="*/ 912 h 287"/>
                                      <a:gd name="T84" fmla="+- 0 6188 6049"/>
                                      <a:gd name="T85" fmla="*/ T84 w 204"/>
                                      <a:gd name="T86" fmla="+- 0 912 625"/>
                                      <a:gd name="T87" fmla="*/ 912 h 287"/>
                                      <a:gd name="T88" fmla="+- 0 6178 6049"/>
                                      <a:gd name="T89" fmla="*/ T88 w 204"/>
                                      <a:gd name="T90" fmla="+- 0 912 625"/>
                                      <a:gd name="T91" fmla="*/ 912 h 287"/>
                                      <a:gd name="T92" fmla="+- 0 6169 6049"/>
                                      <a:gd name="T93" fmla="*/ T92 w 204"/>
                                      <a:gd name="T94" fmla="+- 0 886 625"/>
                                      <a:gd name="T95" fmla="*/ 886 h 287"/>
                                      <a:gd name="T96" fmla="+- 0 6152 6049"/>
                                      <a:gd name="T97" fmla="*/ T96 w 204"/>
                                      <a:gd name="T98" fmla="+- 0 864 625"/>
                                      <a:gd name="T99" fmla="*/ 864 h 287"/>
                                      <a:gd name="T100" fmla="+- 0 6127 6049"/>
                                      <a:gd name="T101" fmla="*/ T100 w 204"/>
                                      <a:gd name="T102" fmla="+- 0 864 625"/>
                                      <a:gd name="T103" fmla="*/ 864 h 287"/>
                                      <a:gd name="T104" fmla="+- 0 6114 6049"/>
                                      <a:gd name="T105" fmla="*/ T104 w 204"/>
                                      <a:gd name="T106" fmla="+- 0 864 625"/>
                                      <a:gd name="T107" fmla="*/ 864 h 287"/>
                                      <a:gd name="T108" fmla="+- 0 6111 6049"/>
                                      <a:gd name="T109" fmla="*/ T108 w 204"/>
                                      <a:gd name="T110" fmla="+- 0 854 625"/>
                                      <a:gd name="T111" fmla="*/ 854 h 287"/>
                                      <a:gd name="T112" fmla="+- 0 6115 6049"/>
                                      <a:gd name="T113" fmla="*/ T112 w 204"/>
                                      <a:gd name="T114" fmla="+- 0 814 625"/>
                                      <a:gd name="T115" fmla="*/ 814 h 287"/>
                                      <a:gd name="T116" fmla="+- 0 6116 6049"/>
                                      <a:gd name="T117" fmla="*/ T116 w 204"/>
                                      <a:gd name="T118" fmla="+- 0 787 625"/>
                                      <a:gd name="T119" fmla="*/ 787 h 287"/>
                                      <a:gd name="T120" fmla="+- 0 6115 6049"/>
                                      <a:gd name="T121" fmla="*/ T120 w 204"/>
                                      <a:gd name="T122" fmla="+- 0 770 625"/>
                                      <a:gd name="T123" fmla="*/ 770 h 287"/>
                                      <a:gd name="T124" fmla="+- 0 6114 6049"/>
                                      <a:gd name="T125" fmla="*/ T124 w 204"/>
                                      <a:gd name="T126" fmla="+- 0 762 625"/>
                                      <a:gd name="T127" fmla="*/ 762 h 287"/>
                                      <a:gd name="T128" fmla="+- 0 6107 6049"/>
                                      <a:gd name="T129" fmla="*/ T128 w 204"/>
                                      <a:gd name="T130" fmla="+- 0 751 625"/>
                                      <a:gd name="T131" fmla="*/ 751 h 287"/>
                                      <a:gd name="T132" fmla="+- 0 6098 6049"/>
                                      <a:gd name="T133" fmla="*/ T132 w 204"/>
                                      <a:gd name="T134" fmla="+- 0 748 625"/>
                                      <a:gd name="T135" fmla="*/ 748 h 287"/>
                                      <a:gd name="T136" fmla="+- 0 6083 6049"/>
                                      <a:gd name="T137" fmla="*/ T136 w 204"/>
                                      <a:gd name="T138" fmla="+- 0 740 625"/>
                                      <a:gd name="T139" fmla="*/ 740 h 287"/>
                                      <a:gd name="T140" fmla="+- 0 6064 6049"/>
                                      <a:gd name="T141" fmla="*/ T140 w 204"/>
                                      <a:gd name="T142" fmla="+- 0 725 625"/>
                                      <a:gd name="T143" fmla="*/ 725 h 287"/>
                                      <a:gd name="T144" fmla="+- 0 6049 6049"/>
                                      <a:gd name="T145" fmla="*/ T144 w 204"/>
                                      <a:gd name="T146" fmla="+- 0 708 625"/>
                                      <a:gd name="T147" fmla="*/ 708 h 28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</a:cxnLst>
                                    <a:rect l="0" t="0" r="r" b="b"/>
                                    <a:pathLst>
                                      <a:path w="204" h="287">
                                        <a:moveTo>
                                          <a:pt x="61" y="0"/>
                                        </a:moveTo>
                                        <a:lnTo>
                                          <a:pt x="83" y="8"/>
                                        </a:lnTo>
                                        <a:lnTo>
                                          <a:pt x="91" y="24"/>
                                        </a:lnTo>
                                        <a:lnTo>
                                          <a:pt x="98" y="48"/>
                                        </a:lnTo>
                                        <a:lnTo>
                                          <a:pt x="106" y="67"/>
                                        </a:lnTo>
                                        <a:lnTo>
                                          <a:pt x="113" y="83"/>
                                        </a:lnTo>
                                        <a:lnTo>
                                          <a:pt x="118" y="100"/>
                                        </a:lnTo>
                                        <a:lnTo>
                                          <a:pt x="121" y="128"/>
                                        </a:lnTo>
                                        <a:lnTo>
                                          <a:pt x="126" y="145"/>
                                        </a:lnTo>
                                        <a:lnTo>
                                          <a:pt x="137" y="156"/>
                                        </a:lnTo>
                                        <a:lnTo>
                                          <a:pt x="157" y="166"/>
                                        </a:lnTo>
                                        <a:lnTo>
                                          <a:pt x="176" y="179"/>
                                        </a:lnTo>
                                        <a:lnTo>
                                          <a:pt x="189" y="193"/>
                                        </a:lnTo>
                                        <a:lnTo>
                                          <a:pt x="200" y="224"/>
                                        </a:lnTo>
                                        <a:lnTo>
                                          <a:pt x="203" y="240"/>
                                        </a:lnTo>
                                        <a:lnTo>
                                          <a:pt x="194" y="242"/>
                                        </a:lnTo>
                                        <a:lnTo>
                                          <a:pt x="187" y="255"/>
                                        </a:lnTo>
                                        <a:lnTo>
                                          <a:pt x="188" y="262"/>
                                        </a:lnTo>
                                        <a:lnTo>
                                          <a:pt x="190" y="263"/>
                                        </a:lnTo>
                                        <a:lnTo>
                                          <a:pt x="162" y="277"/>
                                        </a:lnTo>
                                        <a:lnTo>
                                          <a:pt x="149" y="287"/>
                                        </a:lnTo>
                                        <a:lnTo>
                                          <a:pt x="139" y="287"/>
                                        </a:lnTo>
                                        <a:lnTo>
                                          <a:pt x="129" y="287"/>
                                        </a:lnTo>
                                        <a:lnTo>
                                          <a:pt x="120" y="261"/>
                                        </a:lnTo>
                                        <a:lnTo>
                                          <a:pt x="103" y="239"/>
                                        </a:lnTo>
                                        <a:lnTo>
                                          <a:pt x="78" y="239"/>
                                        </a:lnTo>
                                        <a:lnTo>
                                          <a:pt x="65" y="239"/>
                                        </a:lnTo>
                                        <a:lnTo>
                                          <a:pt x="62" y="229"/>
                                        </a:lnTo>
                                        <a:lnTo>
                                          <a:pt x="66" y="189"/>
                                        </a:lnTo>
                                        <a:lnTo>
                                          <a:pt x="67" y="162"/>
                                        </a:lnTo>
                                        <a:lnTo>
                                          <a:pt x="66" y="145"/>
                                        </a:lnTo>
                                        <a:lnTo>
                                          <a:pt x="65" y="137"/>
                                        </a:lnTo>
                                        <a:lnTo>
                                          <a:pt x="58" y="126"/>
                                        </a:lnTo>
                                        <a:lnTo>
                                          <a:pt x="49" y="123"/>
                                        </a:lnTo>
                                        <a:lnTo>
                                          <a:pt x="34" y="115"/>
                                        </a:lnTo>
                                        <a:lnTo>
                                          <a:pt x="15" y="100"/>
                                        </a:lnTo>
                                        <a:lnTo>
                                          <a:pt x="0" y="8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46" name="Group 1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23" y="738"/>
                                  <a:ext cx="59" cy="61"/>
                                  <a:chOff x="6023" y="738"/>
                                  <a:chExt cx="59" cy="61"/>
                                </a:xfrm>
                              </wpg:grpSpPr>
                              <wps:wsp>
                                <wps:cNvPr id="1647" name="Freeform 1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23" y="738"/>
                                    <a:ext cx="59" cy="61"/>
                                  </a:xfrm>
                                  <a:custGeom>
                                    <a:avLst/>
                                    <a:gdLst>
                                      <a:gd name="T0" fmla="+- 0 6081 6023"/>
                                      <a:gd name="T1" fmla="*/ T0 w 59"/>
                                      <a:gd name="T2" fmla="+- 0 738 738"/>
                                      <a:gd name="T3" fmla="*/ 738 h 61"/>
                                      <a:gd name="T4" fmla="+- 0 6082 6023"/>
                                      <a:gd name="T5" fmla="*/ T4 w 59"/>
                                      <a:gd name="T6" fmla="+- 0 759 738"/>
                                      <a:gd name="T7" fmla="*/ 759 h 61"/>
                                      <a:gd name="T8" fmla="+- 0 6076 6023"/>
                                      <a:gd name="T9" fmla="*/ T8 w 59"/>
                                      <a:gd name="T10" fmla="+- 0 772 738"/>
                                      <a:gd name="T11" fmla="*/ 772 h 61"/>
                                      <a:gd name="T12" fmla="+- 0 6056 6023"/>
                                      <a:gd name="T13" fmla="*/ T12 w 59"/>
                                      <a:gd name="T14" fmla="+- 0 783 738"/>
                                      <a:gd name="T15" fmla="*/ 783 h 61"/>
                                      <a:gd name="T16" fmla="+- 0 6023 6023"/>
                                      <a:gd name="T17" fmla="*/ T16 w 59"/>
                                      <a:gd name="T18" fmla="+- 0 799 738"/>
                                      <a:gd name="T19" fmla="*/ 799 h 6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9" h="61">
                                        <a:moveTo>
                                          <a:pt x="58" y="0"/>
                                        </a:moveTo>
                                        <a:lnTo>
                                          <a:pt x="59" y="21"/>
                                        </a:lnTo>
                                        <a:lnTo>
                                          <a:pt x="53" y="34"/>
                                        </a:lnTo>
                                        <a:lnTo>
                                          <a:pt x="33" y="45"/>
                                        </a:lnTo>
                                        <a:lnTo>
                                          <a:pt x="0" y="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48" name="Group 1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43" y="790"/>
                                  <a:ext cx="68" cy="42"/>
                                  <a:chOff x="6043" y="790"/>
                                  <a:chExt cx="68" cy="42"/>
                                </a:xfrm>
                              </wpg:grpSpPr>
                              <wps:wsp>
                                <wps:cNvPr id="1649" name="Freeform 1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3" y="790"/>
                                    <a:ext cx="68" cy="42"/>
                                  </a:xfrm>
                                  <a:custGeom>
                                    <a:avLst/>
                                    <a:gdLst>
                                      <a:gd name="T0" fmla="+- 0 6043 6043"/>
                                      <a:gd name="T1" fmla="*/ T0 w 68"/>
                                      <a:gd name="T2" fmla="+- 0 790 790"/>
                                      <a:gd name="T3" fmla="*/ 790 h 42"/>
                                      <a:gd name="T4" fmla="+- 0 6065 6043"/>
                                      <a:gd name="T5" fmla="*/ T4 w 68"/>
                                      <a:gd name="T6" fmla="+- 0 793 790"/>
                                      <a:gd name="T7" fmla="*/ 793 h 42"/>
                                      <a:gd name="T8" fmla="+- 0 6072 6043"/>
                                      <a:gd name="T9" fmla="*/ T8 w 68"/>
                                      <a:gd name="T10" fmla="+- 0 812 790"/>
                                      <a:gd name="T11" fmla="*/ 812 h 42"/>
                                      <a:gd name="T12" fmla="+- 0 6078 6043"/>
                                      <a:gd name="T13" fmla="*/ T12 w 68"/>
                                      <a:gd name="T14" fmla="+- 0 831 790"/>
                                      <a:gd name="T15" fmla="*/ 831 h 42"/>
                                      <a:gd name="T16" fmla="+- 0 6094 6043"/>
                                      <a:gd name="T17" fmla="*/ T16 w 68"/>
                                      <a:gd name="T18" fmla="+- 0 819 790"/>
                                      <a:gd name="T19" fmla="*/ 819 h 42"/>
                                      <a:gd name="T20" fmla="+- 0 6110 6043"/>
                                      <a:gd name="T21" fmla="*/ T20 w 68"/>
                                      <a:gd name="T22" fmla="+- 0 812 790"/>
                                      <a:gd name="T23" fmla="*/ 812 h 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68" h="42">
                                        <a:moveTo>
                                          <a:pt x="0" y="0"/>
                                        </a:moveTo>
                                        <a:lnTo>
                                          <a:pt x="22" y="3"/>
                                        </a:lnTo>
                                        <a:lnTo>
                                          <a:pt x="29" y="22"/>
                                        </a:lnTo>
                                        <a:lnTo>
                                          <a:pt x="35" y="41"/>
                                        </a:lnTo>
                                        <a:lnTo>
                                          <a:pt x="51" y="29"/>
                                        </a:lnTo>
                                        <a:lnTo>
                                          <a:pt x="67" y="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0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7" y="812"/>
                                  <a:ext cx="65" cy="142"/>
                                  <a:chOff x="6007" y="812"/>
                                  <a:chExt cx="65" cy="142"/>
                                </a:xfrm>
                              </wpg:grpSpPr>
                              <wps:wsp>
                                <wps:cNvPr id="1651" name="Freeform 1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07" y="812"/>
                                    <a:ext cx="65" cy="142"/>
                                  </a:xfrm>
                                  <a:custGeom>
                                    <a:avLst/>
                                    <a:gdLst>
                                      <a:gd name="T0" fmla="+- 0 6072 6007"/>
                                      <a:gd name="T1" fmla="*/ T0 w 65"/>
                                      <a:gd name="T2" fmla="+- 0 812 812"/>
                                      <a:gd name="T3" fmla="*/ 812 h 142"/>
                                      <a:gd name="T4" fmla="+- 0 6065 6007"/>
                                      <a:gd name="T5" fmla="*/ T4 w 65"/>
                                      <a:gd name="T6" fmla="+- 0 828 812"/>
                                      <a:gd name="T7" fmla="*/ 828 h 142"/>
                                      <a:gd name="T8" fmla="+- 0 6058 6007"/>
                                      <a:gd name="T9" fmla="*/ T8 w 65"/>
                                      <a:gd name="T10" fmla="+- 0 846 812"/>
                                      <a:gd name="T11" fmla="*/ 846 h 142"/>
                                      <a:gd name="T12" fmla="+- 0 6053 6007"/>
                                      <a:gd name="T13" fmla="*/ T12 w 65"/>
                                      <a:gd name="T14" fmla="+- 0 865 812"/>
                                      <a:gd name="T15" fmla="*/ 865 h 142"/>
                                      <a:gd name="T16" fmla="+- 0 6049 6007"/>
                                      <a:gd name="T17" fmla="*/ T16 w 65"/>
                                      <a:gd name="T18" fmla="+- 0 885 812"/>
                                      <a:gd name="T19" fmla="*/ 885 h 142"/>
                                      <a:gd name="T20" fmla="+- 0 6043 6007"/>
                                      <a:gd name="T21" fmla="*/ T20 w 65"/>
                                      <a:gd name="T22" fmla="+- 0 906 812"/>
                                      <a:gd name="T23" fmla="*/ 906 h 142"/>
                                      <a:gd name="T24" fmla="+- 0 6035 6007"/>
                                      <a:gd name="T25" fmla="*/ T24 w 65"/>
                                      <a:gd name="T26" fmla="+- 0 926 812"/>
                                      <a:gd name="T27" fmla="*/ 926 h 142"/>
                                      <a:gd name="T28" fmla="+- 0 6024 6007"/>
                                      <a:gd name="T29" fmla="*/ T28 w 65"/>
                                      <a:gd name="T30" fmla="+- 0 943 812"/>
                                      <a:gd name="T31" fmla="*/ 943 h 142"/>
                                      <a:gd name="T32" fmla="+- 0 6007 6007"/>
                                      <a:gd name="T33" fmla="*/ T32 w 65"/>
                                      <a:gd name="T34" fmla="+- 0 955 812"/>
                                      <a:gd name="T35" fmla="*/ 955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65" h="142">
                                        <a:moveTo>
                                          <a:pt x="65" y="0"/>
                                        </a:moveTo>
                                        <a:lnTo>
                                          <a:pt x="58" y="16"/>
                                        </a:lnTo>
                                        <a:lnTo>
                                          <a:pt x="51" y="34"/>
                                        </a:lnTo>
                                        <a:lnTo>
                                          <a:pt x="46" y="53"/>
                                        </a:lnTo>
                                        <a:lnTo>
                                          <a:pt x="42" y="73"/>
                                        </a:lnTo>
                                        <a:lnTo>
                                          <a:pt x="36" y="94"/>
                                        </a:lnTo>
                                        <a:lnTo>
                                          <a:pt x="28" y="114"/>
                                        </a:lnTo>
                                        <a:lnTo>
                                          <a:pt x="17" y="131"/>
                                        </a:lnTo>
                                        <a:lnTo>
                                          <a:pt x="0" y="14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2" name="Group 1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53" y="867"/>
                                  <a:ext cx="37" cy="90"/>
                                  <a:chOff x="6253" y="867"/>
                                  <a:chExt cx="37" cy="90"/>
                                </a:xfrm>
                              </wpg:grpSpPr>
                              <wps:wsp>
                                <wps:cNvPr id="1653" name="Freeform 1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53" y="867"/>
                                    <a:ext cx="37" cy="90"/>
                                  </a:xfrm>
                                  <a:custGeom>
                                    <a:avLst/>
                                    <a:gdLst>
                                      <a:gd name="T0" fmla="+- 0 6253 6253"/>
                                      <a:gd name="T1" fmla="*/ T0 w 37"/>
                                      <a:gd name="T2" fmla="+- 0 867 867"/>
                                      <a:gd name="T3" fmla="*/ 867 h 90"/>
                                      <a:gd name="T4" fmla="+- 0 6282 6253"/>
                                      <a:gd name="T5" fmla="*/ T4 w 37"/>
                                      <a:gd name="T6" fmla="+- 0 938 867"/>
                                      <a:gd name="T7" fmla="*/ 938 h 90"/>
                                      <a:gd name="T8" fmla="+- 0 6283 6253"/>
                                      <a:gd name="T9" fmla="*/ T8 w 37"/>
                                      <a:gd name="T10" fmla="+- 0 951 867"/>
                                      <a:gd name="T11" fmla="*/ 951 h 90"/>
                                      <a:gd name="T12" fmla="+- 0 6290 6253"/>
                                      <a:gd name="T13" fmla="*/ T12 w 37"/>
                                      <a:gd name="T14" fmla="+- 0 957 867"/>
                                      <a:gd name="T15" fmla="*/ 957 h 9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90">
                                        <a:moveTo>
                                          <a:pt x="0" y="0"/>
                                        </a:moveTo>
                                        <a:lnTo>
                                          <a:pt x="29" y="71"/>
                                        </a:lnTo>
                                        <a:lnTo>
                                          <a:pt x="30" y="84"/>
                                        </a:lnTo>
                                        <a:lnTo>
                                          <a:pt x="37" y="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4" name="Group 1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36" y="693"/>
                                  <a:ext cx="110" cy="122"/>
                                  <a:chOff x="6236" y="693"/>
                                  <a:chExt cx="110" cy="122"/>
                                </a:xfrm>
                              </wpg:grpSpPr>
                              <wps:wsp>
                                <wps:cNvPr id="1655" name="Freeform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36" y="693"/>
                                    <a:ext cx="110" cy="122"/>
                                  </a:xfrm>
                                  <a:custGeom>
                                    <a:avLst/>
                                    <a:gdLst>
                                      <a:gd name="T0" fmla="+- 0 6236 6236"/>
                                      <a:gd name="T1" fmla="*/ T0 w 110"/>
                                      <a:gd name="T2" fmla="+- 0 815 693"/>
                                      <a:gd name="T3" fmla="*/ 815 h 122"/>
                                      <a:gd name="T4" fmla="+- 0 6255 6236"/>
                                      <a:gd name="T5" fmla="*/ T4 w 110"/>
                                      <a:gd name="T6" fmla="+- 0 794 693"/>
                                      <a:gd name="T7" fmla="*/ 794 h 122"/>
                                      <a:gd name="T8" fmla="+- 0 6267 6236"/>
                                      <a:gd name="T9" fmla="*/ T8 w 110"/>
                                      <a:gd name="T10" fmla="+- 0 784 693"/>
                                      <a:gd name="T11" fmla="*/ 784 h 122"/>
                                      <a:gd name="T12" fmla="+- 0 6281 6236"/>
                                      <a:gd name="T13" fmla="*/ T12 w 110"/>
                                      <a:gd name="T14" fmla="+- 0 772 693"/>
                                      <a:gd name="T15" fmla="*/ 772 h 122"/>
                                      <a:gd name="T16" fmla="+- 0 6292 6236"/>
                                      <a:gd name="T17" fmla="*/ T16 w 110"/>
                                      <a:gd name="T18" fmla="+- 0 755 693"/>
                                      <a:gd name="T19" fmla="*/ 755 h 122"/>
                                      <a:gd name="T20" fmla="+- 0 6302 6236"/>
                                      <a:gd name="T21" fmla="*/ T20 w 110"/>
                                      <a:gd name="T22" fmla="+- 0 735 693"/>
                                      <a:gd name="T23" fmla="*/ 735 h 122"/>
                                      <a:gd name="T24" fmla="+- 0 6313 6236"/>
                                      <a:gd name="T25" fmla="*/ T24 w 110"/>
                                      <a:gd name="T26" fmla="+- 0 716 693"/>
                                      <a:gd name="T27" fmla="*/ 716 h 122"/>
                                      <a:gd name="T28" fmla="+- 0 6327 6236"/>
                                      <a:gd name="T29" fmla="*/ T28 w 110"/>
                                      <a:gd name="T30" fmla="+- 0 701 693"/>
                                      <a:gd name="T31" fmla="*/ 701 h 122"/>
                                      <a:gd name="T32" fmla="+- 0 6347 6236"/>
                                      <a:gd name="T33" fmla="*/ T32 w 110"/>
                                      <a:gd name="T34" fmla="+- 0 693 693"/>
                                      <a:gd name="T35" fmla="*/ 693 h 1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10" h="122">
                                        <a:moveTo>
                                          <a:pt x="0" y="122"/>
                                        </a:moveTo>
                                        <a:lnTo>
                                          <a:pt x="19" y="101"/>
                                        </a:lnTo>
                                        <a:lnTo>
                                          <a:pt x="31" y="91"/>
                                        </a:lnTo>
                                        <a:lnTo>
                                          <a:pt x="45" y="79"/>
                                        </a:lnTo>
                                        <a:lnTo>
                                          <a:pt x="56" y="62"/>
                                        </a:lnTo>
                                        <a:lnTo>
                                          <a:pt x="66" y="42"/>
                                        </a:lnTo>
                                        <a:lnTo>
                                          <a:pt x="77" y="23"/>
                                        </a:lnTo>
                                        <a:lnTo>
                                          <a:pt x="91" y="8"/>
                                        </a:lnTo>
                                        <a:lnTo>
                                          <a:pt x="11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6" name="Group 1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87"/>
                                  <a:ext cx="59" cy="16"/>
                                  <a:chOff x="6262" y="687"/>
                                  <a:chExt cx="59" cy="16"/>
                                </a:xfrm>
                              </wpg:grpSpPr>
                              <wps:wsp>
                                <wps:cNvPr id="1657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87"/>
                                    <a:ext cx="59" cy="16"/>
                                  </a:xfrm>
                                  <a:custGeom>
                                    <a:avLst/>
                                    <a:gdLst>
                                      <a:gd name="T0" fmla="+- 0 6320 6262"/>
                                      <a:gd name="T1" fmla="*/ T0 w 59"/>
                                      <a:gd name="T2" fmla="+- 0 703 687"/>
                                      <a:gd name="T3" fmla="*/ 703 h 16"/>
                                      <a:gd name="T4" fmla="+- 0 6292 6262"/>
                                      <a:gd name="T5" fmla="*/ T4 w 59"/>
                                      <a:gd name="T6" fmla="+- 0 699 687"/>
                                      <a:gd name="T7" fmla="*/ 699 h 16"/>
                                      <a:gd name="T8" fmla="+- 0 6275 6262"/>
                                      <a:gd name="T9" fmla="*/ T8 w 59"/>
                                      <a:gd name="T10" fmla="+- 0 694 687"/>
                                      <a:gd name="T11" fmla="*/ 694 h 16"/>
                                      <a:gd name="T12" fmla="+- 0 6262 6262"/>
                                      <a:gd name="T13" fmla="*/ T12 w 59"/>
                                      <a:gd name="T14" fmla="+- 0 687 687"/>
                                      <a:gd name="T15" fmla="*/ 687 h 1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9" h="16">
                                        <a:moveTo>
                                          <a:pt x="58" y="16"/>
                                        </a:moveTo>
                                        <a:lnTo>
                                          <a:pt x="30" y="12"/>
                                        </a:lnTo>
                                        <a:lnTo>
                                          <a:pt x="13" y="7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8" name="Group 1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43" y="624"/>
                                  <a:ext cx="109" cy="169"/>
                                  <a:chOff x="6143" y="624"/>
                                  <a:chExt cx="109" cy="169"/>
                                </a:xfrm>
                              </wpg:grpSpPr>
                              <wps:wsp>
                                <wps:cNvPr id="1659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43" y="624"/>
                                    <a:ext cx="109" cy="169"/>
                                  </a:xfrm>
                                  <a:custGeom>
                                    <a:avLst/>
                                    <a:gdLst>
                                      <a:gd name="T0" fmla="+- 0 6143 6143"/>
                                      <a:gd name="T1" fmla="*/ T0 w 109"/>
                                      <a:gd name="T2" fmla="+- 0 661 624"/>
                                      <a:gd name="T3" fmla="*/ 661 h 169"/>
                                      <a:gd name="T4" fmla="+- 0 6165 6143"/>
                                      <a:gd name="T5" fmla="*/ T4 w 109"/>
                                      <a:gd name="T6" fmla="+- 0 645 624"/>
                                      <a:gd name="T7" fmla="*/ 645 h 169"/>
                                      <a:gd name="T8" fmla="+- 0 6183 6143"/>
                                      <a:gd name="T9" fmla="*/ T8 w 109"/>
                                      <a:gd name="T10" fmla="+- 0 633 624"/>
                                      <a:gd name="T11" fmla="*/ 633 h 169"/>
                                      <a:gd name="T12" fmla="+- 0 6196 6143"/>
                                      <a:gd name="T13" fmla="*/ T12 w 109"/>
                                      <a:gd name="T14" fmla="+- 0 626 624"/>
                                      <a:gd name="T15" fmla="*/ 626 h 169"/>
                                      <a:gd name="T16" fmla="+- 0 6207 6143"/>
                                      <a:gd name="T17" fmla="*/ T16 w 109"/>
                                      <a:gd name="T18" fmla="+- 0 624 624"/>
                                      <a:gd name="T19" fmla="*/ 624 h 169"/>
                                      <a:gd name="T20" fmla="+- 0 6216 6143"/>
                                      <a:gd name="T21" fmla="*/ T20 w 109"/>
                                      <a:gd name="T22" fmla="+- 0 627 624"/>
                                      <a:gd name="T23" fmla="*/ 627 h 169"/>
                                      <a:gd name="T24" fmla="+- 0 6251 6143"/>
                                      <a:gd name="T25" fmla="*/ T24 w 109"/>
                                      <a:gd name="T26" fmla="+- 0 704 624"/>
                                      <a:gd name="T27" fmla="*/ 704 h 169"/>
                                      <a:gd name="T28" fmla="+- 0 6252 6143"/>
                                      <a:gd name="T29" fmla="*/ T28 w 109"/>
                                      <a:gd name="T30" fmla="+- 0 731 624"/>
                                      <a:gd name="T31" fmla="*/ 731 h 169"/>
                                      <a:gd name="T32" fmla="+- 0 6248 6143"/>
                                      <a:gd name="T33" fmla="*/ T32 w 109"/>
                                      <a:gd name="T34" fmla="+- 0 752 624"/>
                                      <a:gd name="T35" fmla="*/ 752 h 169"/>
                                      <a:gd name="T36" fmla="+- 0 6240 6143"/>
                                      <a:gd name="T37" fmla="*/ T36 w 109"/>
                                      <a:gd name="T38" fmla="+- 0 768 624"/>
                                      <a:gd name="T39" fmla="*/ 768 h 169"/>
                                      <a:gd name="T40" fmla="+- 0 6230 6143"/>
                                      <a:gd name="T41" fmla="*/ T40 w 109"/>
                                      <a:gd name="T42" fmla="+- 0 780 624"/>
                                      <a:gd name="T43" fmla="*/ 780 h 169"/>
                                      <a:gd name="T44" fmla="+- 0 6221 6143"/>
                                      <a:gd name="T45" fmla="*/ T44 w 109"/>
                                      <a:gd name="T46" fmla="+- 0 787 624"/>
                                      <a:gd name="T47" fmla="*/ 787 h 169"/>
                                      <a:gd name="T48" fmla="+- 0 6214 6143"/>
                                      <a:gd name="T49" fmla="*/ T48 w 109"/>
                                      <a:gd name="T50" fmla="+- 0 791 624"/>
                                      <a:gd name="T51" fmla="*/ 791 h 169"/>
                                      <a:gd name="T52" fmla="+- 0 6211 6143"/>
                                      <a:gd name="T53" fmla="*/ T52 w 109"/>
                                      <a:gd name="T54" fmla="+- 0 793 624"/>
                                      <a:gd name="T55" fmla="*/ 793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109" h="169">
                                        <a:moveTo>
                                          <a:pt x="0" y="37"/>
                                        </a:moveTo>
                                        <a:lnTo>
                                          <a:pt x="22" y="21"/>
                                        </a:lnTo>
                                        <a:lnTo>
                                          <a:pt x="40" y="9"/>
                                        </a:lnTo>
                                        <a:lnTo>
                                          <a:pt x="53" y="2"/>
                                        </a:lnTo>
                                        <a:lnTo>
                                          <a:pt x="64" y="0"/>
                                        </a:lnTo>
                                        <a:lnTo>
                                          <a:pt x="73" y="3"/>
                                        </a:lnTo>
                                        <a:lnTo>
                                          <a:pt x="108" y="80"/>
                                        </a:lnTo>
                                        <a:lnTo>
                                          <a:pt x="109" y="107"/>
                                        </a:lnTo>
                                        <a:lnTo>
                                          <a:pt x="105" y="128"/>
                                        </a:lnTo>
                                        <a:lnTo>
                                          <a:pt x="97" y="144"/>
                                        </a:lnTo>
                                        <a:lnTo>
                                          <a:pt x="87" y="156"/>
                                        </a:lnTo>
                                        <a:lnTo>
                                          <a:pt x="78" y="163"/>
                                        </a:lnTo>
                                        <a:lnTo>
                                          <a:pt x="71" y="167"/>
                                        </a:lnTo>
                                        <a:lnTo>
                                          <a:pt x="68" y="1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0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68" y="1157"/>
                                  <a:ext cx="212" cy="42"/>
                                  <a:chOff x="6068" y="1157"/>
                                  <a:chExt cx="212" cy="42"/>
                                </a:xfrm>
                              </wpg:grpSpPr>
                              <wps:wsp>
                                <wps:cNvPr id="1661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8" y="1157"/>
                                    <a:ext cx="212" cy="42"/>
                                  </a:xfrm>
                                  <a:custGeom>
                                    <a:avLst/>
                                    <a:gdLst>
                                      <a:gd name="T0" fmla="+- 0 6068 6068"/>
                                      <a:gd name="T1" fmla="*/ T0 w 212"/>
                                      <a:gd name="T2" fmla="+- 0 1157 1157"/>
                                      <a:gd name="T3" fmla="*/ 1157 h 42"/>
                                      <a:gd name="T4" fmla="+- 0 6127 6068"/>
                                      <a:gd name="T5" fmla="*/ T4 w 212"/>
                                      <a:gd name="T6" fmla="+- 0 1186 1157"/>
                                      <a:gd name="T7" fmla="*/ 1186 h 42"/>
                                      <a:gd name="T8" fmla="+- 0 6184 6068"/>
                                      <a:gd name="T9" fmla="*/ T8 w 212"/>
                                      <a:gd name="T10" fmla="+- 0 1198 1157"/>
                                      <a:gd name="T11" fmla="*/ 1198 h 42"/>
                                      <a:gd name="T12" fmla="+- 0 6199 6068"/>
                                      <a:gd name="T13" fmla="*/ T12 w 212"/>
                                      <a:gd name="T14" fmla="+- 0 1197 1157"/>
                                      <a:gd name="T15" fmla="*/ 1197 h 42"/>
                                      <a:gd name="T16" fmla="+- 0 6215 6068"/>
                                      <a:gd name="T17" fmla="*/ T16 w 212"/>
                                      <a:gd name="T18" fmla="+- 0 1193 1157"/>
                                      <a:gd name="T19" fmla="*/ 1193 h 42"/>
                                      <a:gd name="T20" fmla="+- 0 6234 6068"/>
                                      <a:gd name="T21" fmla="*/ T20 w 212"/>
                                      <a:gd name="T22" fmla="+- 0 1187 1157"/>
                                      <a:gd name="T23" fmla="*/ 1187 h 42"/>
                                      <a:gd name="T24" fmla="+- 0 6255 6068"/>
                                      <a:gd name="T25" fmla="*/ T24 w 212"/>
                                      <a:gd name="T26" fmla="+- 0 1180 1157"/>
                                      <a:gd name="T27" fmla="*/ 1180 h 42"/>
                                      <a:gd name="T28" fmla="+- 0 6280 6068"/>
                                      <a:gd name="T29" fmla="*/ T28 w 212"/>
                                      <a:gd name="T30" fmla="+- 0 1171 1157"/>
                                      <a:gd name="T31" fmla="*/ 1171 h 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212" h="42">
                                        <a:moveTo>
                                          <a:pt x="0" y="0"/>
                                        </a:moveTo>
                                        <a:lnTo>
                                          <a:pt x="59" y="29"/>
                                        </a:lnTo>
                                        <a:lnTo>
                                          <a:pt x="116" y="41"/>
                                        </a:lnTo>
                                        <a:lnTo>
                                          <a:pt x="131" y="40"/>
                                        </a:lnTo>
                                        <a:lnTo>
                                          <a:pt x="147" y="36"/>
                                        </a:lnTo>
                                        <a:lnTo>
                                          <a:pt x="166" y="30"/>
                                        </a:lnTo>
                                        <a:lnTo>
                                          <a:pt x="187" y="23"/>
                                        </a:lnTo>
                                        <a:lnTo>
                                          <a:pt x="212" y="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2" name="Group 1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78" y="1780"/>
                                  <a:ext cx="85" cy="23"/>
                                  <a:chOff x="6278" y="1780"/>
                                  <a:chExt cx="85" cy="23"/>
                                </a:xfrm>
                              </wpg:grpSpPr>
                              <wps:wsp>
                                <wps:cNvPr id="1663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8" y="1780"/>
                                    <a:ext cx="85" cy="23"/>
                                  </a:xfrm>
                                  <a:custGeom>
                                    <a:avLst/>
                                    <a:gdLst>
                                      <a:gd name="T0" fmla="+- 0 6278 6278"/>
                                      <a:gd name="T1" fmla="*/ T0 w 85"/>
                                      <a:gd name="T2" fmla="+- 0 1780 1780"/>
                                      <a:gd name="T3" fmla="*/ 1780 h 23"/>
                                      <a:gd name="T4" fmla="+- 0 6311 6278"/>
                                      <a:gd name="T5" fmla="*/ T4 w 85"/>
                                      <a:gd name="T6" fmla="+- 0 1794 1780"/>
                                      <a:gd name="T7" fmla="*/ 1794 h 23"/>
                                      <a:gd name="T8" fmla="+- 0 6333 6278"/>
                                      <a:gd name="T9" fmla="*/ T8 w 85"/>
                                      <a:gd name="T10" fmla="+- 0 1802 1780"/>
                                      <a:gd name="T11" fmla="*/ 1802 h 23"/>
                                      <a:gd name="T12" fmla="+- 0 6346 6278"/>
                                      <a:gd name="T13" fmla="*/ T12 w 85"/>
                                      <a:gd name="T14" fmla="+- 0 1803 1780"/>
                                      <a:gd name="T15" fmla="*/ 1803 h 23"/>
                                      <a:gd name="T16" fmla="+- 0 6355 6278"/>
                                      <a:gd name="T17" fmla="*/ T16 w 85"/>
                                      <a:gd name="T18" fmla="+- 0 1798 1780"/>
                                      <a:gd name="T19" fmla="*/ 1798 h 23"/>
                                      <a:gd name="T20" fmla="+- 0 6363 6278"/>
                                      <a:gd name="T21" fmla="*/ T20 w 85"/>
                                      <a:gd name="T22" fmla="+- 0 1787 1780"/>
                                      <a:gd name="T23" fmla="*/ 1787 h 2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85" h="23">
                                        <a:moveTo>
                                          <a:pt x="0" y="0"/>
                                        </a:moveTo>
                                        <a:lnTo>
                                          <a:pt x="33" y="14"/>
                                        </a:lnTo>
                                        <a:lnTo>
                                          <a:pt x="55" y="22"/>
                                        </a:lnTo>
                                        <a:lnTo>
                                          <a:pt x="68" y="23"/>
                                        </a:lnTo>
                                        <a:lnTo>
                                          <a:pt x="77" y="18"/>
                                        </a:lnTo>
                                        <a:lnTo>
                                          <a:pt x="85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4" name="Group 1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88" y="1762"/>
                                  <a:ext cx="96" cy="26"/>
                                  <a:chOff x="5988" y="1762"/>
                                  <a:chExt cx="96" cy="26"/>
                                </a:xfrm>
                              </wpg:grpSpPr>
                              <wps:wsp>
                                <wps:cNvPr id="1665" name="Freeform 1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88" y="1762"/>
                                    <a:ext cx="96" cy="26"/>
                                  </a:xfrm>
                                  <a:custGeom>
                                    <a:avLst/>
                                    <a:gdLst>
                                      <a:gd name="T0" fmla="+- 0 6085 5988"/>
                                      <a:gd name="T1" fmla="*/ T0 w 96"/>
                                      <a:gd name="T2" fmla="+- 0 1762 1762"/>
                                      <a:gd name="T3" fmla="*/ 1762 h 26"/>
                                      <a:gd name="T4" fmla="+- 0 6067 5988"/>
                                      <a:gd name="T5" fmla="*/ T4 w 96"/>
                                      <a:gd name="T6" fmla="+- 0 1775 1762"/>
                                      <a:gd name="T7" fmla="*/ 1775 h 26"/>
                                      <a:gd name="T8" fmla="+- 0 6053 5988"/>
                                      <a:gd name="T9" fmla="*/ T8 w 96"/>
                                      <a:gd name="T10" fmla="+- 0 1782 1762"/>
                                      <a:gd name="T11" fmla="*/ 1782 h 26"/>
                                      <a:gd name="T12" fmla="+- 0 6038 5988"/>
                                      <a:gd name="T13" fmla="*/ T12 w 96"/>
                                      <a:gd name="T14" fmla="+- 0 1786 1762"/>
                                      <a:gd name="T15" fmla="*/ 1786 h 26"/>
                                      <a:gd name="T16" fmla="+- 0 6018 5988"/>
                                      <a:gd name="T17" fmla="*/ T16 w 96"/>
                                      <a:gd name="T18" fmla="+- 0 1788 1762"/>
                                      <a:gd name="T19" fmla="*/ 1788 h 26"/>
                                      <a:gd name="T20" fmla="+- 0 5988 5988"/>
                                      <a:gd name="T21" fmla="*/ T20 w 96"/>
                                      <a:gd name="T22" fmla="+- 0 1788 1762"/>
                                      <a:gd name="T23" fmla="*/ 1788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6" h="26">
                                        <a:moveTo>
                                          <a:pt x="97" y="0"/>
                                        </a:moveTo>
                                        <a:lnTo>
                                          <a:pt x="79" y="13"/>
                                        </a:lnTo>
                                        <a:lnTo>
                                          <a:pt x="65" y="20"/>
                                        </a:lnTo>
                                        <a:lnTo>
                                          <a:pt x="50" y="24"/>
                                        </a:lnTo>
                                        <a:lnTo>
                                          <a:pt x="30" y="26"/>
                                        </a:lnTo>
                                        <a:lnTo>
                                          <a:pt x="0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6" name="Group 1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68" y="838"/>
                                  <a:ext cx="111" cy="80"/>
                                  <a:chOff x="6068" y="838"/>
                                  <a:chExt cx="111" cy="80"/>
                                </a:xfrm>
                              </wpg:grpSpPr>
                              <wps:wsp>
                                <wps:cNvPr id="1667" name="Freeform 1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8" y="838"/>
                                    <a:ext cx="111" cy="80"/>
                                  </a:xfrm>
                                  <a:custGeom>
                                    <a:avLst/>
                                    <a:gdLst>
                                      <a:gd name="T0" fmla="+- 0 6068 6068"/>
                                      <a:gd name="T1" fmla="*/ T0 w 111"/>
                                      <a:gd name="T2" fmla="+- 0 838 838"/>
                                      <a:gd name="T3" fmla="*/ 838 h 80"/>
                                      <a:gd name="T4" fmla="+- 0 6087 6068"/>
                                      <a:gd name="T5" fmla="*/ T4 w 111"/>
                                      <a:gd name="T6" fmla="+- 0 898 838"/>
                                      <a:gd name="T7" fmla="*/ 898 h 80"/>
                                      <a:gd name="T8" fmla="+- 0 6145 6068"/>
                                      <a:gd name="T9" fmla="*/ T8 w 111"/>
                                      <a:gd name="T10" fmla="+- 0 918 838"/>
                                      <a:gd name="T11" fmla="*/ 918 h 80"/>
                                      <a:gd name="T12" fmla="+- 0 6161 6068"/>
                                      <a:gd name="T13" fmla="*/ T12 w 111"/>
                                      <a:gd name="T14" fmla="+- 0 918 838"/>
                                      <a:gd name="T15" fmla="*/ 918 h 80"/>
                                      <a:gd name="T16" fmla="+- 0 6179 6068"/>
                                      <a:gd name="T17" fmla="*/ T16 w 111"/>
                                      <a:gd name="T18" fmla="+- 0 915 838"/>
                                      <a:gd name="T19" fmla="*/ 915 h 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11" h="80">
                                        <a:moveTo>
                                          <a:pt x="0" y="0"/>
                                        </a:moveTo>
                                        <a:lnTo>
                                          <a:pt x="19" y="60"/>
                                        </a:lnTo>
                                        <a:lnTo>
                                          <a:pt x="77" y="80"/>
                                        </a:lnTo>
                                        <a:lnTo>
                                          <a:pt x="93" y="80"/>
                                        </a:lnTo>
                                        <a:lnTo>
                                          <a:pt x="111" y="7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8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2" y="608"/>
                                  <a:ext cx="79" cy="39"/>
                                  <a:chOff x="6052" y="608"/>
                                  <a:chExt cx="79" cy="39"/>
                                </a:xfrm>
                              </wpg:grpSpPr>
                              <wps:wsp>
                                <wps:cNvPr id="1669" name="Freeform 1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2" y="608"/>
                                    <a:ext cx="79" cy="39"/>
                                  </a:xfrm>
                                  <a:custGeom>
                                    <a:avLst/>
                                    <a:gdLst>
                                      <a:gd name="T0" fmla="+- 0 6054 6052"/>
                                      <a:gd name="T1" fmla="*/ T0 w 79"/>
                                      <a:gd name="T2" fmla="+- 0 608 608"/>
                                      <a:gd name="T3" fmla="*/ 608 h 39"/>
                                      <a:gd name="T4" fmla="+- 0 6052 6052"/>
                                      <a:gd name="T5" fmla="*/ T4 w 79"/>
                                      <a:gd name="T6" fmla="+- 0 632 608"/>
                                      <a:gd name="T7" fmla="*/ 632 h 39"/>
                                      <a:gd name="T8" fmla="+- 0 6075 6052"/>
                                      <a:gd name="T9" fmla="*/ T8 w 79"/>
                                      <a:gd name="T10" fmla="+- 0 638 608"/>
                                      <a:gd name="T11" fmla="*/ 638 h 39"/>
                                      <a:gd name="T12" fmla="+- 0 6093 6052"/>
                                      <a:gd name="T13" fmla="*/ T12 w 79"/>
                                      <a:gd name="T14" fmla="+- 0 644 608"/>
                                      <a:gd name="T15" fmla="*/ 644 h 39"/>
                                      <a:gd name="T16" fmla="+- 0 6108 6052"/>
                                      <a:gd name="T17" fmla="*/ T16 w 79"/>
                                      <a:gd name="T18" fmla="+- 0 647 608"/>
                                      <a:gd name="T19" fmla="*/ 647 h 39"/>
                                      <a:gd name="T20" fmla="+- 0 6131 6052"/>
                                      <a:gd name="T21" fmla="*/ T20 w 79"/>
                                      <a:gd name="T22" fmla="+- 0 645 608"/>
                                      <a:gd name="T23" fmla="*/ 645 h 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79" h="39">
                                        <a:moveTo>
                                          <a:pt x="2" y="0"/>
                                        </a:moveTo>
                                        <a:lnTo>
                                          <a:pt x="0" y="24"/>
                                        </a:lnTo>
                                        <a:lnTo>
                                          <a:pt x="23" y="30"/>
                                        </a:lnTo>
                                        <a:lnTo>
                                          <a:pt x="41" y="36"/>
                                        </a:lnTo>
                                        <a:lnTo>
                                          <a:pt x="56" y="39"/>
                                        </a:lnTo>
                                        <a:lnTo>
                                          <a:pt x="79" y="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70" name="Group 1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79" y="823"/>
                                  <a:ext cx="1145" cy="1077"/>
                                  <a:chOff x="6779" y="823"/>
                                  <a:chExt cx="1145" cy="1077"/>
                                </a:xfrm>
                              </wpg:grpSpPr>
                              <wps:wsp>
                                <wps:cNvPr id="1671" name="Freeform 1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79" y="823"/>
                                    <a:ext cx="1145" cy="1077"/>
                                  </a:xfrm>
                                  <a:custGeom>
                                    <a:avLst/>
                                    <a:gdLst>
                                      <a:gd name="T0" fmla="+- 0 7752 6779"/>
                                      <a:gd name="T1" fmla="*/ T0 w 1145"/>
                                      <a:gd name="T2" fmla="+- 0 1390 823"/>
                                      <a:gd name="T3" fmla="*/ 1390 h 1077"/>
                                      <a:gd name="T4" fmla="+- 0 7762 6779"/>
                                      <a:gd name="T5" fmla="*/ T4 w 1145"/>
                                      <a:gd name="T6" fmla="+- 0 1436 823"/>
                                      <a:gd name="T7" fmla="*/ 1436 h 1077"/>
                                      <a:gd name="T8" fmla="+- 0 7848 6779"/>
                                      <a:gd name="T9" fmla="*/ T8 w 1145"/>
                                      <a:gd name="T10" fmla="+- 0 1514 823"/>
                                      <a:gd name="T11" fmla="*/ 1514 h 1077"/>
                                      <a:gd name="T12" fmla="+- 0 7868 6779"/>
                                      <a:gd name="T13" fmla="*/ T12 w 1145"/>
                                      <a:gd name="T14" fmla="+- 0 1567 823"/>
                                      <a:gd name="T15" fmla="*/ 1567 h 1077"/>
                                      <a:gd name="T16" fmla="+- 0 7834 6779"/>
                                      <a:gd name="T17" fmla="*/ T16 w 1145"/>
                                      <a:gd name="T18" fmla="+- 0 1714 823"/>
                                      <a:gd name="T19" fmla="*/ 1714 h 1077"/>
                                      <a:gd name="T20" fmla="+- 0 7835 6779"/>
                                      <a:gd name="T21" fmla="*/ T20 w 1145"/>
                                      <a:gd name="T22" fmla="+- 0 1801 823"/>
                                      <a:gd name="T23" fmla="*/ 1801 h 1077"/>
                                      <a:gd name="T24" fmla="+- 0 7874 6779"/>
                                      <a:gd name="T25" fmla="*/ T24 w 1145"/>
                                      <a:gd name="T26" fmla="+- 0 1815 823"/>
                                      <a:gd name="T27" fmla="*/ 1815 h 1077"/>
                                      <a:gd name="T28" fmla="+- 0 7915 6779"/>
                                      <a:gd name="T29" fmla="*/ T28 w 1145"/>
                                      <a:gd name="T30" fmla="+- 0 1837 823"/>
                                      <a:gd name="T31" fmla="*/ 1837 h 1077"/>
                                      <a:gd name="T32" fmla="+- 0 7892 6779"/>
                                      <a:gd name="T33" fmla="*/ T32 w 1145"/>
                                      <a:gd name="T34" fmla="+- 0 1855 823"/>
                                      <a:gd name="T35" fmla="*/ 1855 h 1077"/>
                                      <a:gd name="T36" fmla="+- 0 7822 6779"/>
                                      <a:gd name="T37" fmla="*/ T36 w 1145"/>
                                      <a:gd name="T38" fmla="+- 0 1858 823"/>
                                      <a:gd name="T39" fmla="*/ 1858 h 1077"/>
                                      <a:gd name="T40" fmla="+- 0 7707 6779"/>
                                      <a:gd name="T41" fmla="*/ T40 w 1145"/>
                                      <a:gd name="T42" fmla="+- 0 1809 823"/>
                                      <a:gd name="T43" fmla="*/ 1809 h 1077"/>
                                      <a:gd name="T44" fmla="+- 0 7723 6779"/>
                                      <a:gd name="T45" fmla="*/ T44 w 1145"/>
                                      <a:gd name="T46" fmla="+- 0 1707 823"/>
                                      <a:gd name="T47" fmla="*/ 1707 h 1077"/>
                                      <a:gd name="T48" fmla="+- 0 7729 6779"/>
                                      <a:gd name="T49" fmla="*/ T48 w 1145"/>
                                      <a:gd name="T50" fmla="+- 0 1636 823"/>
                                      <a:gd name="T51" fmla="*/ 1636 h 1077"/>
                                      <a:gd name="T52" fmla="+- 0 7653 6779"/>
                                      <a:gd name="T53" fmla="*/ T52 w 1145"/>
                                      <a:gd name="T54" fmla="+- 0 1527 823"/>
                                      <a:gd name="T55" fmla="*/ 1527 h 1077"/>
                                      <a:gd name="T56" fmla="+- 0 7545 6779"/>
                                      <a:gd name="T57" fmla="*/ T56 w 1145"/>
                                      <a:gd name="T58" fmla="+- 0 1509 823"/>
                                      <a:gd name="T59" fmla="*/ 1509 h 1077"/>
                                      <a:gd name="T60" fmla="+- 0 7363 6779"/>
                                      <a:gd name="T61" fmla="*/ T60 w 1145"/>
                                      <a:gd name="T62" fmla="+- 0 1597 823"/>
                                      <a:gd name="T63" fmla="*/ 1597 h 1077"/>
                                      <a:gd name="T64" fmla="+- 0 7296 6779"/>
                                      <a:gd name="T65" fmla="*/ T64 w 1145"/>
                                      <a:gd name="T66" fmla="+- 0 1660 823"/>
                                      <a:gd name="T67" fmla="*/ 1660 h 1077"/>
                                      <a:gd name="T68" fmla="+- 0 7198 6779"/>
                                      <a:gd name="T69" fmla="*/ T68 w 1145"/>
                                      <a:gd name="T70" fmla="+- 0 1730 823"/>
                                      <a:gd name="T71" fmla="*/ 1730 h 1077"/>
                                      <a:gd name="T72" fmla="+- 0 7151 6779"/>
                                      <a:gd name="T73" fmla="*/ T72 w 1145"/>
                                      <a:gd name="T74" fmla="+- 0 1763 823"/>
                                      <a:gd name="T75" fmla="*/ 1763 h 1077"/>
                                      <a:gd name="T76" fmla="+- 0 7100 6779"/>
                                      <a:gd name="T77" fmla="*/ T76 w 1145"/>
                                      <a:gd name="T78" fmla="+- 0 1789 823"/>
                                      <a:gd name="T79" fmla="*/ 1789 h 1077"/>
                                      <a:gd name="T80" fmla="+- 0 7037 6779"/>
                                      <a:gd name="T81" fmla="*/ T80 w 1145"/>
                                      <a:gd name="T82" fmla="+- 0 1826 823"/>
                                      <a:gd name="T83" fmla="*/ 1826 h 1077"/>
                                      <a:gd name="T84" fmla="+- 0 7034 6779"/>
                                      <a:gd name="T85" fmla="*/ T84 w 1145"/>
                                      <a:gd name="T86" fmla="+- 0 1858 823"/>
                                      <a:gd name="T87" fmla="*/ 1858 h 1077"/>
                                      <a:gd name="T88" fmla="+- 0 6829 6779"/>
                                      <a:gd name="T89" fmla="*/ T88 w 1145"/>
                                      <a:gd name="T90" fmla="+- 0 1900 823"/>
                                      <a:gd name="T91" fmla="*/ 1900 h 1077"/>
                                      <a:gd name="T92" fmla="+- 0 6779 6779"/>
                                      <a:gd name="T93" fmla="*/ T92 w 1145"/>
                                      <a:gd name="T94" fmla="+- 0 1881 823"/>
                                      <a:gd name="T95" fmla="*/ 1881 h 1077"/>
                                      <a:gd name="T96" fmla="+- 0 6834 6779"/>
                                      <a:gd name="T97" fmla="*/ T96 w 1145"/>
                                      <a:gd name="T98" fmla="+- 0 1840 823"/>
                                      <a:gd name="T99" fmla="*/ 1840 h 1077"/>
                                      <a:gd name="T100" fmla="+- 0 6940 6779"/>
                                      <a:gd name="T101" fmla="*/ T100 w 1145"/>
                                      <a:gd name="T102" fmla="+- 0 1804 823"/>
                                      <a:gd name="T103" fmla="*/ 1804 h 1077"/>
                                      <a:gd name="T104" fmla="+- 0 7105 6779"/>
                                      <a:gd name="T105" fmla="*/ T104 w 1145"/>
                                      <a:gd name="T106" fmla="+- 0 1683 823"/>
                                      <a:gd name="T107" fmla="*/ 1683 h 1077"/>
                                      <a:gd name="T108" fmla="+- 0 7234 6779"/>
                                      <a:gd name="T109" fmla="*/ T108 w 1145"/>
                                      <a:gd name="T110" fmla="+- 0 1577 823"/>
                                      <a:gd name="T111" fmla="*/ 1577 h 1077"/>
                                      <a:gd name="T112" fmla="+- 0 7305 6779"/>
                                      <a:gd name="T113" fmla="*/ T112 w 1145"/>
                                      <a:gd name="T114" fmla="+- 0 1487 823"/>
                                      <a:gd name="T115" fmla="*/ 1487 h 1077"/>
                                      <a:gd name="T116" fmla="+- 0 7343 6779"/>
                                      <a:gd name="T117" fmla="*/ T116 w 1145"/>
                                      <a:gd name="T118" fmla="+- 0 1444 823"/>
                                      <a:gd name="T119" fmla="*/ 1444 h 1077"/>
                                      <a:gd name="T120" fmla="+- 0 7379 6779"/>
                                      <a:gd name="T121" fmla="*/ T120 w 1145"/>
                                      <a:gd name="T122" fmla="+- 0 1398 823"/>
                                      <a:gd name="T123" fmla="*/ 1398 h 1077"/>
                                      <a:gd name="T124" fmla="+- 0 7335 6779"/>
                                      <a:gd name="T125" fmla="*/ T124 w 1145"/>
                                      <a:gd name="T126" fmla="+- 0 1283 823"/>
                                      <a:gd name="T127" fmla="*/ 1283 h 1077"/>
                                      <a:gd name="T128" fmla="+- 0 7264 6779"/>
                                      <a:gd name="T129" fmla="*/ T128 w 1145"/>
                                      <a:gd name="T130" fmla="+- 0 1230 823"/>
                                      <a:gd name="T131" fmla="*/ 1230 h 1077"/>
                                      <a:gd name="T132" fmla="+- 0 7276 6779"/>
                                      <a:gd name="T133" fmla="*/ T132 w 1145"/>
                                      <a:gd name="T134" fmla="+- 0 1178 823"/>
                                      <a:gd name="T135" fmla="*/ 1178 h 1077"/>
                                      <a:gd name="T136" fmla="+- 0 7361 6779"/>
                                      <a:gd name="T137" fmla="*/ T136 w 1145"/>
                                      <a:gd name="T138" fmla="+- 0 1095 823"/>
                                      <a:gd name="T139" fmla="*/ 1095 h 1077"/>
                                      <a:gd name="T140" fmla="+- 0 7505 6779"/>
                                      <a:gd name="T141" fmla="*/ T140 w 1145"/>
                                      <a:gd name="T142" fmla="+- 0 1025 823"/>
                                      <a:gd name="T143" fmla="*/ 1025 h 1077"/>
                                      <a:gd name="T144" fmla="+- 0 7527 6779"/>
                                      <a:gd name="T145" fmla="*/ T144 w 1145"/>
                                      <a:gd name="T146" fmla="+- 0 958 823"/>
                                      <a:gd name="T147" fmla="*/ 958 h 1077"/>
                                      <a:gd name="T148" fmla="+- 0 7562 6779"/>
                                      <a:gd name="T149" fmla="*/ T148 w 1145"/>
                                      <a:gd name="T150" fmla="+- 0 841 823"/>
                                      <a:gd name="T151" fmla="*/ 841 h 1077"/>
                                      <a:gd name="T152" fmla="+- 0 7676 6779"/>
                                      <a:gd name="T153" fmla="*/ T152 w 1145"/>
                                      <a:gd name="T154" fmla="+- 0 867 823"/>
                                      <a:gd name="T155" fmla="*/ 867 h 1077"/>
                                      <a:gd name="T156" fmla="+- 0 7687 6779"/>
                                      <a:gd name="T157" fmla="*/ T156 w 1145"/>
                                      <a:gd name="T158" fmla="+- 0 965 823"/>
                                      <a:gd name="T159" fmla="*/ 965 h 1077"/>
                                      <a:gd name="T160" fmla="+- 0 7675 6779"/>
                                      <a:gd name="T161" fmla="*/ T160 w 1145"/>
                                      <a:gd name="T162" fmla="+- 0 1011 823"/>
                                      <a:gd name="T163" fmla="*/ 1011 h 1077"/>
                                      <a:gd name="T164" fmla="+- 0 7710 6779"/>
                                      <a:gd name="T165" fmla="*/ T164 w 1145"/>
                                      <a:gd name="T166" fmla="+- 0 1027 823"/>
                                      <a:gd name="T167" fmla="*/ 1027 h 1077"/>
                                      <a:gd name="T168" fmla="+- 0 7768 6779"/>
                                      <a:gd name="T169" fmla="*/ T168 w 1145"/>
                                      <a:gd name="T170" fmla="+- 0 1053 823"/>
                                      <a:gd name="T171" fmla="*/ 1053 h 1077"/>
                                      <a:gd name="T172" fmla="+- 0 7797 6779"/>
                                      <a:gd name="T173" fmla="*/ T172 w 1145"/>
                                      <a:gd name="T174" fmla="+- 0 1077 823"/>
                                      <a:gd name="T175" fmla="*/ 1077 h 1077"/>
                                      <a:gd name="T176" fmla="+- 0 7854 6779"/>
                                      <a:gd name="T177" fmla="*/ T176 w 1145"/>
                                      <a:gd name="T178" fmla="+- 0 1112 823"/>
                                      <a:gd name="T179" fmla="*/ 1112 h 1077"/>
                                      <a:gd name="T180" fmla="+- 0 7905 6779"/>
                                      <a:gd name="T181" fmla="*/ T180 w 1145"/>
                                      <a:gd name="T182" fmla="+- 0 1148 823"/>
                                      <a:gd name="T183" fmla="*/ 1148 h 1077"/>
                                      <a:gd name="T184" fmla="+- 0 7924 6779"/>
                                      <a:gd name="T185" fmla="*/ T184 w 1145"/>
                                      <a:gd name="T186" fmla="+- 0 1204 823"/>
                                      <a:gd name="T187" fmla="*/ 1204 h 1077"/>
                                      <a:gd name="T188" fmla="+- 0 7815 6779"/>
                                      <a:gd name="T189" fmla="*/ T188 w 1145"/>
                                      <a:gd name="T190" fmla="+- 0 1272 823"/>
                                      <a:gd name="T191" fmla="*/ 1272 h 1077"/>
                                      <a:gd name="T192" fmla="+- 0 7772 6779"/>
                                      <a:gd name="T193" fmla="*/ T192 w 1145"/>
                                      <a:gd name="T194" fmla="+- 0 1315 823"/>
                                      <a:gd name="T195" fmla="*/ 1315 h 1077"/>
                                      <a:gd name="T196" fmla="+- 0 7720 6779"/>
                                      <a:gd name="T197" fmla="*/ T196 w 1145"/>
                                      <a:gd name="T198" fmla="+- 0 1390 823"/>
                                      <a:gd name="T199" fmla="*/ 1390 h 1077"/>
                                      <a:gd name="T200" fmla="+- 0 7663 6779"/>
                                      <a:gd name="T201" fmla="*/ T200 w 1145"/>
                                      <a:gd name="T202" fmla="+- 0 1381 823"/>
                                      <a:gd name="T203" fmla="*/ 1381 h 1077"/>
                                      <a:gd name="T204" fmla="+- 0 7675 6779"/>
                                      <a:gd name="T205" fmla="*/ T204 w 1145"/>
                                      <a:gd name="T206" fmla="+- 0 1327 823"/>
                                      <a:gd name="T207" fmla="*/ 1327 h 1077"/>
                                      <a:gd name="T208" fmla="+- 0 7765 6779"/>
                                      <a:gd name="T209" fmla="*/ T208 w 1145"/>
                                      <a:gd name="T210" fmla="+- 0 1238 823"/>
                                      <a:gd name="T211" fmla="*/ 1238 h 1077"/>
                                      <a:gd name="T212" fmla="+- 0 7743 6779"/>
                                      <a:gd name="T213" fmla="*/ T212 w 1145"/>
                                      <a:gd name="T214" fmla="+- 0 1162 823"/>
                                      <a:gd name="T215" fmla="*/ 1162 h 10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</a:cxnLst>
                                    <a:rect l="0" t="0" r="r" b="b"/>
                                    <a:pathLst>
                                      <a:path w="1145" h="1077">
                                        <a:moveTo>
                                          <a:pt x="974" y="510"/>
                                        </a:moveTo>
                                        <a:lnTo>
                                          <a:pt x="974" y="546"/>
                                        </a:lnTo>
                                        <a:lnTo>
                                          <a:pt x="973" y="567"/>
                                        </a:lnTo>
                                        <a:lnTo>
                                          <a:pt x="969" y="579"/>
                                        </a:lnTo>
                                        <a:lnTo>
                                          <a:pt x="962" y="590"/>
                                        </a:lnTo>
                                        <a:lnTo>
                                          <a:pt x="983" y="613"/>
                                        </a:lnTo>
                                        <a:lnTo>
                                          <a:pt x="1033" y="661"/>
                                        </a:lnTo>
                                        <a:lnTo>
                                          <a:pt x="1049" y="673"/>
                                        </a:lnTo>
                                        <a:lnTo>
                                          <a:pt x="1069" y="691"/>
                                        </a:lnTo>
                                        <a:lnTo>
                                          <a:pt x="1082" y="710"/>
                                        </a:lnTo>
                                        <a:lnTo>
                                          <a:pt x="1088" y="728"/>
                                        </a:lnTo>
                                        <a:lnTo>
                                          <a:pt x="1089" y="744"/>
                                        </a:lnTo>
                                        <a:lnTo>
                                          <a:pt x="1087" y="755"/>
                                        </a:lnTo>
                                        <a:lnTo>
                                          <a:pt x="1074" y="814"/>
                                        </a:lnTo>
                                        <a:lnTo>
                                          <a:pt x="1055" y="891"/>
                                        </a:lnTo>
                                        <a:lnTo>
                                          <a:pt x="1035" y="951"/>
                                        </a:lnTo>
                                        <a:lnTo>
                                          <a:pt x="1029" y="962"/>
                                        </a:lnTo>
                                        <a:lnTo>
                                          <a:pt x="1056" y="978"/>
                                        </a:lnTo>
                                        <a:lnTo>
                                          <a:pt x="1070" y="985"/>
                                        </a:lnTo>
                                        <a:lnTo>
                                          <a:pt x="1083" y="988"/>
                                        </a:lnTo>
                                        <a:lnTo>
                                          <a:pt x="1095" y="992"/>
                                        </a:lnTo>
                                        <a:lnTo>
                                          <a:pt x="1110" y="998"/>
                                        </a:lnTo>
                                        <a:lnTo>
                                          <a:pt x="1125" y="1006"/>
                                        </a:lnTo>
                                        <a:lnTo>
                                          <a:pt x="1136" y="1014"/>
                                        </a:lnTo>
                                        <a:lnTo>
                                          <a:pt x="1139" y="1022"/>
                                        </a:lnTo>
                                        <a:lnTo>
                                          <a:pt x="1130" y="1029"/>
                                        </a:lnTo>
                                        <a:lnTo>
                                          <a:pt x="1113" y="1032"/>
                                        </a:lnTo>
                                        <a:lnTo>
                                          <a:pt x="1092" y="1034"/>
                                        </a:lnTo>
                                        <a:lnTo>
                                          <a:pt x="1067" y="1035"/>
                                        </a:lnTo>
                                        <a:lnTo>
                                          <a:pt x="1043" y="1035"/>
                                        </a:lnTo>
                                        <a:lnTo>
                                          <a:pt x="963" y="1030"/>
                                        </a:lnTo>
                                        <a:lnTo>
                                          <a:pt x="925" y="1011"/>
                                        </a:lnTo>
                                        <a:lnTo>
                                          <a:pt x="928" y="986"/>
                                        </a:lnTo>
                                        <a:lnTo>
                                          <a:pt x="937" y="965"/>
                                        </a:lnTo>
                                        <a:lnTo>
                                          <a:pt x="941" y="920"/>
                                        </a:lnTo>
                                        <a:lnTo>
                                          <a:pt x="944" y="884"/>
                                        </a:lnTo>
                                        <a:lnTo>
                                          <a:pt x="947" y="855"/>
                                        </a:lnTo>
                                        <a:lnTo>
                                          <a:pt x="949" y="831"/>
                                        </a:lnTo>
                                        <a:lnTo>
                                          <a:pt x="950" y="813"/>
                                        </a:lnTo>
                                        <a:lnTo>
                                          <a:pt x="949" y="799"/>
                                        </a:lnTo>
                                        <a:lnTo>
                                          <a:pt x="928" y="741"/>
                                        </a:lnTo>
                                        <a:lnTo>
                                          <a:pt x="874" y="704"/>
                                        </a:lnTo>
                                        <a:lnTo>
                                          <a:pt x="816" y="685"/>
                                        </a:lnTo>
                                        <a:lnTo>
                                          <a:pt x="790" y="685"/>
                                        </a:lnTo>
                                        <a:lnTo>
                                          <a:pt x="766" y="686"/>
                                        </a:lnTo>
                                        <a:lnTo>
                                          <a:pt x="694" y="712"/>
                                        </a:lnTo>
                                        <a:lnTo>
                                          <a:pt x="636" y="742"/>
                                        </a:lnTo>
                                        <a:lnTo>
                                          <a:pt x="584" y="774"/>
                                        </a:lnTo>
                                        <a:lnTo>
                                          <a:pt x="573" y="788"/>
                                        </a:lnTo>
                                        <a:lnTo>
                                          <a:pt x="565" y="797"/>
                                        </a:lnTo>
                                        <a:lnTo>
                                          <a:pt x="517" y="837"/>
                                        </a:lnTo>
                                        <a:lnTo>
                                          <a:pt x="455" y="881"/>
                                        </a:lnTo>
                                        <a:lnTo>
                                          <a:pt x="436" y="895"/>
                                        </a:lnTo>
                                        <a:lnTo>
                                          <a:pt x="419" y="907"/>
                                        </a:lnTo>
                                        <a:lnTo>
                                          <a:pt x="405" y="917"/>
                                        </a:lnTo>
                                        <a:lnTo>
                                          <a:pt x="396" y="925"/>
                                        </a:lnTo>
                                        <a:lnTo>
                                          <a:pt x="372" y="940"/>
                                        </a:lnTo>
                                        <a:lnTo>
                                          <a:pt x="357" y="949"/>
                                        </a:lnTo>
                                        <a:lnTo>
                                          <a:pt x="344" y="955"/>
                                        </a:lnTo>
                                        <a:lnTo>
                                          <a:pt x="321" y="966"/>
                                        </a:lnTo>
                                        <a:lnTo>
                                          <a:pt x="297" y="978"/>
                                        </a:lnTo>
                                        <a:lnTo>
                                          <a:pt x="276" y="991"/>
                                        </a:lnTo>
                                        <a:lnTo>
                                          <a:pt x="258" y="1003"/>
                                        </a:lnTo>
                                        <a:lnTo>
                                          <a:pt x="247" y="1010"/>
                                        </a:lnTo>
                                        <a:lnTo>
                                          <a:pt x="257" y="1026"/>
                                        </a:lnTo>
                                        <a:lnTo>
                                          <a:pt x="255" y="1035"/>
                                        </a:lnTo>
                                        <a:lnTo>
                                          <a:pt x="178" y="1064"/>
                                        </a:lnTo>
                                        <a:lnTo>
                                          <a:pt x="108" y="1074"/>
                                        </a:lnTo>
                                        <a:lnTo>
                                          <a:pt x="50" y="1077"/>
                                        </a:lnTo>
                                        <a:lnTo>
                                          <a:pt x="27" y="1076"/>
                                        </a:lnTo>
                                        <a:lnTo>
                                          <a:pt x="8" y="1071"/>
                                        </a:lnTo>
                                        <a:lnTo>
                                          <a:pt x="0" y="1058"/>
                                        </a:lnTo>
                                        <a:lnTo>
                                          <a:pt x="9" y="1042"/>
                                        </a:lnTo>
                                        <a:lnTo>
                                          <a:pt x="30" y="1028"/>
                                        </a:lnTo>
                                        <a:lnTo>
                                          <a:pt x="55" y="1017"/>
                                        </a:lnTo>
                                        <a:lnTo>
                                          <a:pt x="79" y="1008"/>
                                        </a:lnTo>
                                        <a:lnTo>
                                          <a:pt x="95" y="1003"/>
                                        </a:lnTo>
                                        <a:lnTo>
                                          <a:pt x="161" y="981"/>
                                        </a:lnTo>
                                        <a:lnTo>
                                          <a:pt x="209" y="939"/>
                                        </a:lnTo>
                                        <a:lnTo>
                                          <a:pt x="265" y="899"/>
                                        </a:lnTo>
                                        <a:lnTo>
                                          <a:pt x="326" y="860"/>
                                        </a:lnTo>
                                        <a:lnTo>
                                          <a:pt x="347" y="846"/>
                                        </a:lnTo>
                                        <a:lnTo>
                                          <a:pt x="397" y="813"/>
                                        </a:lnTo>
                                        <a:lnTo>
                                          <a:pt x="455" y="754"/>
                                        </a:lnTo>
                                        <a:lnTo>
                                          <a:pt x="502" y="694"/>
                                        </a:lnTo>
                                        <a:lnTo>
                                          <a:pt x="515" y="678"/>
                                        </a:lnTo>
                                        <a:lnTo>
                                          <a:pt x="526" y="664"/>
                                        </a:lnTo>
                                        <a:lnTo>
                                          <a:pt x="534" y="654"/>
                                        </a:lnTo>
                                        <a:lnTo>
                                          <a:pt x="548" y="641"/>
                                        </a:lnTo>
                                        <a:lnTo>
                                          <a:pt x="564" y="621"/>
                                        </a:lnTo>
                                        <a:lnTo>
                                          <a:pt x="581" y="600"/>
                                        </a:lnTo>
                                        <a:lnTo>
                                          <a:pt x="594" y="583"/>
                                        </a:lnTo>
                                        <a:lnTo>
                                          <a:pt x="600" y="575"/>
                                        </a:lnTo>
                                        <a:lnTo>
                                          <a:pt x="633" y="566"/>
                                        </a:lnTo>
                                        <a:lnTo>
                                          <a:pt x="607" y="501"/>
                                        </a:lnTo>
                                        <a:lnTo>
                                          <a:pt x="556" y="460"/>
                                        </a:lnTo>
                                        <a:lnTo>
                                          <a:pt x="504" y="421"/>
                                        </a:lnTo>
                                        <a:lnTo>
                                          <a:pt x="495" y="414"/>
                                        </a:lnTo>
                                        <a:lnTo>
                                          <a:pt x="485" y="407"/>
                                        </a:lnTo>
                                        <a:lnTo>
                                          <a:pt x="480" y="394"/>
                                        </a:lnTo>
                                        <a:lnTo>
                                          <a:pt x="484" y="374"/>
                                        </a:lnTo>
                                        <a:lnTo>
                                          <a:pt x="497" y="355"/>
                                        </a:lnTo>
                                        <a:lnTo>
                                          <a:pt x="544" y="305"/>
                                        </a:lnTo>
                                        <a:lnTo>
                                          <a:pt x="571" y="282"/>
                                        </a:lnTo>
                                        <a:lnTo>
                                          <a:pt x="582" y="272"/>
                                        </a:lnTo>
                                        <a:lnTo>
                                          <a:pt x="630" y="236"/>
                                        </a:lnTo>
                                        <a:lnTo>
                                          <a:pt x="690" y="207"/>
                                        </a:lnTo>
                                        <a:lnTo>
                                          <a:pt x="726" y="202"/>
                                        </a:lnTo>
                                        <a:lnTo>
                                          <a:pt x="758" y="203"/>
                                        </a:lnTo>
                                        <a:lnTo>
                                          <a:pt x="768" y="193"/>
                                        </a:lnTo>
                                        <a:lnTo>
                                          <a:pt x="748" y="135"/>
                                        </a:lnTo>
                                        <a:lnTo>
                                          <a:pt x="747" y="117"/>
                                        </a:lnTo>
                                        <a:lnTo>
                                          <a:pt x="748" y="92"/>
                                        </a:lnTo>
                                        <a:lnTo>
                                          <a:pt x="783" y="18"/>
                                        </a:lnTo>
                                        <a:lnTo>
                                          <a:pt x="828" y="0"/>
                                        </a:lnTo>
                                        <a:lnTo>
                                          <a:pt x="847" y="3"/>
                                        </a:lnTo>
                                        <a:lnTo>
                                          <a:pt x="897" y="44"/>
                                        </a:lnTo>
                                        <a:lnTo>
                                          <a:pt x="911" y="85"/>
                                        </a:lnTo>
                                        <a:lnTo>
                                          <a:pt x="911" y="120"/>
                                        </a:lnTo>
                                        <a:lnTo>
                                          <a:pt x="908" y="142"/>
                                        </a:lnTo>
                                        <a:lnTo>
                                          <a:pt x="906" y="153"/>
                                        </a:lnTo>
                                        <a:lnTo>
                                          <a:pt x="889" y="174"/>
                                        </a:lnTo>
                                        <a:lnTo>
                                          <a:pt x="896" y="188"/>
                                        </a:lnTo>
                                        <a:lnTo>
                                          <a:pt x="890" y="186"/>
                                        </a:lnTo>
                                        <a:lnTo>
                                          <a:pt x="901" y="191"/>
                                        </a:lnTo>
                                        <a:lnTo>
                                          <a:pt x="931" y="204"/>
                                        </a:lnTo>
                                        <a:lnTo>
                                          <a:pt x="955" y="214"/>
                                        </a:lnTo>
                                        <a:lnTo>
                                          <a:pt x="974" y="222"/>
                                        </a:lnTo>
                                        <a:lnTo>
                                          <a:pt x="989" y="230"/>
                                        </a:lnTo>
                                        <a:lnTo>
                                          <a:pt x="1000" y="238"/>
                                        </a:lnTo>
                                        <a:lnTo>
                                          <a:pt x="1008" y="246"/>
                                        </a:lnTo>
                                        <a:lnTo>
                                          <a:pt x="1018" y="254"/>
                                        </a:lnTo>
                                        <a:lnTo>
                                          <a:pt x="1034" y="265"/>
                                        </a:lnTo>
                                        <a:lnTo>
                                          <a:pt x="1054" y="276"/>
                                        </a:lnTo>
                                        <a:lnTo>
                                          <a:pt x="1075" y="289"/>
                                        </a:lnTo>
                                        <a:lnTo>
                                          <a:pt x="1096" y="302"/>
                                        </a:lnTo>
                                        <a:lnTo>
                                          <a:pt x="1114" y="314"/>
                                        </a:lnTo>
                                        <a:lnTo>
                                          <a:pt x="1126" y="325"/>
                                        </a:lnTo>
                                        <a:lnTo>
                                          <a:pt x="1139" y="346"/>
                                        </a:lnTo>
                                        <a:lnTo>
                                          <a:pt x="1145" y="365"/>
                                        </a:lnTo>
                                        <a:lnTo>
                                          <a:pt x="1145" y="381"/>
                                        </a:lnTo>
                                        <a:lnTo>
                                          <a:pt x="1075" y="428"/>
                                        </a:lnTo>
                                        <a:lnTo>
                                          <a:pt x="1054" y="439"/>
                                        </a:lnTo>
                                        <a:lnTo>
                                          <a:pt x="1036" y="449"/>
                                        </a:lnTo>
                                        <a:lnTo>
                                          <a:pt x="1026" y="458"/>
                                        </a:lnTo>
                                        <a:lnTo>
                                          <a:pt x="1010" y="477"/>
                                        </a:lnTo>
                                        <a:lnTo>
                                          <a:pt x="993" y="492"/>
                                        </a:lnTo>
                                        <a:lnTo>
                                          <a:pt x="957" y="527"/>
                                        </a:lnTo>
                                        <a:lnTo>
                                          <a:pt x="949" y="557"/>
                                        </a:lnTo>
                                        <a:lnTo>
                                          <a:pt x="941" y="567"/>
                                        </a:lnTo>
                                        <a:lnTo>
                                          <a:pt x="925" y="565"/>
                                        </a:lnTo>
                                        <a:lnTo>
                                          <a:pt x="903" y="561"/>
                                        </a:lnTo>
                                        <a:lnTo>
                                          <a:pt x="884" y="558"/>
                                        </a:lnTo>
                                        <a:lnTo>
                                          <a:pt x="872" y="550"/>
                                        </a:lnTo>
                                        <a:lnTo>
                                          <a:pt x="881" y="524"/>
                                        </a:lnTo>
                                        <a:lnTo>
                                          <a:pt x="896" y="504"/>
                                        </a:lnTo>
                                        <a:lnTo>
                                          <a:pt x="910" y="491"/>
                                        </a:lnTo>
                                        <a:lnTo>
                                          <a:pt x="940" y="461"/>
                                        </a:lnTo>
                                        <a:lnTo>
                                          <a:pt x="986" y="415"/>
                                        </a:lnTo>
                                        <a:lnTo>
                                          <a:pt x="1007" y="378"/>
                                        </a:lnTo>
                                        <a:lnTo>
                                          <a:pt x="1003" y="367"/>
                                        </a:lnTo>
                                        <a:lnTo>
                                          <a:pt x="964" y="339"/>
                                        </a:lnTo>
                                        <a:lnTo>
                                          <a:pt x="964" y="4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72" name="Group 1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37" y="997"/>
                                  <a:ext cx="31" cy="7"/>
                                  <a:chOff x="7637" y="997"/>
                                  <a:chExt cx="31" cy="7"/>
                                </a:xfrm>
                              </wpg:grpSpPr>
                              <wps:wsp>
                                <wps:cNvPr id="1673" name="Freeform 1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37" y="997"/>
                                    <a:ext cx="31" cy="7"/>
                                  </a:xfrm>
                                  <a:custGeom>
                                    <a:avLst/>
                                    <a:gdLst>
                                      <a:gd name="T0" fmla="+- 0 7668 7637"/>
                                      <a:gd name="T1" fmla="*/ T0 w 31"/>
                                      <a:gd name="T2" fmla="+- 0 997 997"/>
                                      <a:gd name="T3" fmla="*/ 997 h 7"/>
                                      <a:gd name="T4" fmla="+- 0 7661 7637"/>
                                      <a:gd name="T5" fmla="*/ T4 w 31"/>
                                      <a:gd name="T6" fmla="+- 0 997 997"/>
                                      <a:gd name="T7" fmla="*/ 997 h 7"/>
                                      <a:gd name="T8" fmla="+- 0 7637 7637"/>
                                      <a:gd name="T9" fmla="*/ T8 w 31"/>
                                      <a:gd name="T10" fmla="+- 0 1004 997"/>
                                      <a:gd name="T11" fmla="*/ 1004 h 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1" h="7">
                                        <a:moveTo>
                                          <a:pt x="31" y="0"/>
                                        </a:moveTo>
                                        <a:lnTo>
                                          <a:pt x="24" y="0"/>
                                        </a:lnTo>
                                        <a:lnTo>
                                          <a:pt x="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74" name="Group 1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55" y="984"/>
                                  <a:ext cx="34" cy="17"/>
                                  <a:chOff x="7555" y="984"/>
                                  <a:chExt cx="34" cy="17"/>
                                </a:xfrm>
                              </wpg:grpSpPr>
                              <wps:wsp>
                                <wps:cNvPr id="1675" name="Freeform 1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5" y="984"/>
                                    <a:ext cx="34" cy="17"/>
                                  </a:xfrm>
                                  <a:custGeom>
                                    <a:avLst/>
                                    <a:gdLst>
                                      <a:gd name="T0" fmla="+- 0 7555 7555"/>
                                      <a:gd name="T1" fmla="*/ T0 w 34"/>
                                      <a:gd name="T2" fmla="+- 0 984 984"/>
                                      <a:gd name="T3" fmla="*/ 984 h 17"/>
                                      <a:gd name="T4" fmla="+- 0 7565 7555"/>
                                      <a:gd name="T5" fmla="*/ T4 w 34"/>
                                      <a:gd name="T6" fmla="+- 0 994 984"/>
                                      <a:gd name="T7" fmla="*/ 994 h 17"/>
                                      <a:gd name="T8" fmla="+- 0 7589 7555"/>
                                      <a:gd name="T9" fmla="*/ T8 w 34"/>
                                      <a:gd name="T10" fmla="+- 0 1001 984"/>
                                      <a:gd name="T11" fmla="*/ 1001 h 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4" h="17">
                                        <a:moveTo>
                                          <a:pt x="0" y="0"/>
                                        </a:moveTo>
                                        <a:lnTo>
                                          <a:pt x="10" y="10"/>
                                        </a:lnTo>
                                        <a:lnTo>
                                          <a:pt x="34" y="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76" name="Group 1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35" y="1021"/>
                                  <a:ext cx="157" cy="62"/>
                                  <a:chOff x="7535" y="1021"/>
                                  <a:chExt cx="157" cy="62"/>
                                </a:xfrm>
                              </wpg:grpSpPr>
                              <wps:wsp>
                                <wps:cNvPr id="1677" name="Freeform 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35" y="1021"/>
                                    <a:ext cx="157" cy="62"/>
                                  </a:xfrm>
                                  <a:custGeom>
                                    <a:avLst/>
                                    <a:gdLst>
                                      <a:gd name="T0" fmla="+- 0 7692 7535"/>
                                      <a:gd name="T1" fmla="*/ T0 w 157"/>
                                      <a:gd name="T2" fmla="+- 0 1021 1021"/>
                                      <a:gd name="T3" fmla="*/ 1021 h 62"/>
                                      <a:gd name="T4" fmla="+- 0 7641 7535"/>
                                      <a:gd name="T5" fmla="*/ T4 w 157"/>
                                      <a:gd name="T6" fmla="+- 0 1069 1021"/>
                                      <a:gd name="T7" fmla="*/ 1069 h 62"/>
                                      <a:gd name="T8" fmla="+- 0 7606 7535"/>
                                      <a:gd name="T9" fmla="*/ T8 w 157"/>
                                      <a:gd name="T10" fmla="+- 0 1084 1021"/>
                                      <a:gd name="T11" fmla="*/ 1084 h 62"/>
                                      <a:gd name="T12" fmla="+- 0 7595 7535"/>
                                      <a:gd name="T13" fmla="*/ T12 w 157"/>
                                      <a:gd name="T14" fmla="+- 0 1082 1021"/>
                                      <a:gd name="T15" fmla="*/ 1082 h 62"/>
                                      <a:gd name="T16" fmla="+- 0 7583 7535"/>
                                      <a:gd name="T17" fmla="*/ T16 w 157"/>
                                      <a:gd name="T18" fmla="+- 0 1076 1021"/>
                                      <a:gd name="T19" fmla="*/ 1076 h 62"/>
                                      <a:gd name="T20" fmla="+- 0 7569 7535"/>
                                      <a:gd name="T21" fmla="*/ T20 w 157"/>
                                      <a:gd name="T22" fmla="+- 0 1067 1021"/>
                                      <a:gd name="T23" fmla="*/ 1067 h 62"/>
                                      <a:gd name="T24" fmla="+- 0 7553 7535"/>
                                      <a:gd name="T25" fmla="*/ T24 w 157"/>
                                      <a:gd name="T26" fmla="+- 0 1054 1021"/>
                                      <a:gd name="T27" fmla="*/ 1054 h 62"/>
                                      <a:gd name="T28" fmla="+- 0 7535 7535"/>
                                      <a:gd name="T29" fmla="*/ T28 w 157"/>
                                      <a:gd name="T30" fmla="+- 0 1038 1021"/>
                                      <a:gd name="T31" fmla="*/ 1038 h 6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</a:cxnLst>
                                    <a:rect l="0" t="0" r="r" b="b"/>
                                    <a:pathLst>
                                      <a:path w="157" h="62">
                                        <a:moveTo>
                                          <a:pt x="157" y="0"/>
                                        </a:moveTo>
                                        <a:lnTo>
                                          <a:pt x="106" y="48"/>
                                        </a:lnTo>
                                        <a:lnTo>
                                          <a:pt x="71" y="63"/>
                                        </a:lnTo>
                                        <a:lnTo>
                                          <a:pt x="60" y="61"/>
                                        </a:lnTo>
                                        <a:lnTo>
                                          <a:pt x="48" y="55"/>
                                        </a:lnTo>
                                        <a:lnTo>
                                          <a:pt x="34" y="46"/>
                                        </a:lnTo>
                                        <a:lnTo>
                                          <a:pt x="18" y="33"/>
                                        </a:lnTo>
                                        <a:lnTo>
                                          <a:pt x="0" y="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78" name="Group 1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98" y="1146"/>
                                  <a:ext cx="93" cy="60"/>
                                  <a:chOff x="7798" y="1146"/>
                                  <a:chExt cx="93" cy="60"/>
                                </a:xfrm>
                              </wpg:grpSpPr>
                              <wps:wsp>
                                <wps:cNvPr id="1679" name="Freeform 1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98" y="1146"/>
                                    <a:ext cx="93" cy="60"/>
                                  </a:xfrm>
                                  <a:custGeom>
                                    <a:avLst/>
                                    <a:gdLst>
                                      <a:gd name="T0" fmla="+- 0 7798 7798"/>
                                      <a:gd name="T1" fmla="*/ T0 w 93"/>
                                      <a:gd name="T2" fmla="+- 0 1206 1146"/>
                                      <a:gd name="T3" fmla="*/ 1206 h 60"/>
                                      <a:gd name="T4" fmla="+- 0 7844 7798"/>
                                      <a:gd name="T5" fmla="*/ T4 w 93"/>
                                      <a:gd name="T6" fmla="+- 0 1153 1146"/>
                                      <a:gd name="T7" fmla="*/ 1153 h 60"/>
                                      <a:gd name="T8" fmla="+- 0 7872 7798"/>
                                      <a:gd name="T9" fmla="*/ T8 w 93"/>
                                      <a:gd name="T10" fmla="+- 0 1146 1146"/>
                                      <a:gd name="T11" fmla="*/ 1146 h 60"/>
                                      <a:gd name="T12" fmla="+- 0 7891 7798"/>
                                      <a:gd name="T13" fmla="*/ T12 w 93"/>
                                      <a:gd name="T14" fmla="+- 0 1149 1146"/>
                                      <a:gd name="T15" fmla="*/ 1149 h 6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93" h="60">
                                        <a:moveTo>
                                          <a:pt x="0" y="60"/>
                                        </a:moveTo>
                                        <a:lnTo>
                                          <a:pt x="46" y="7"/>
                                        </a:lnTo>
                                        <a:lnTo>
                                          <a:pt x="74" y="0"/>
                                        </a:lnTo>
                                        <a:lnTo>
                                          <a:pt x="93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80" name="Group 14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90" y="1162"/>
                                  <a:ext cx="175" cy="51"/>
                                  <a:chOff x="7290" y="1162"/>
                                  <a:chExt cx="175" cy="51"/>
                                </a:xfrm>
                              </wpg:grpSpPr>
                              <wps:wsp>
                                <wps:cNvPr id="1681" name="Freeform 1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90" y="1162"/>
                                    <a:ext cx="175" cy="51"/>
                                  </a:xfrm>
                                  <a:custGeom>
                                    <a:avLst/>
                                    <a:gdLst>
                                      <a:gd name="T0" fmla="+- 0 7290 7290"/>
                                      <a:gd name="T1" fmla="*/ T0 w 175"/>
                                      <a:gd name="T2" fmla="+- 0 1165 1162"/>
                                      <a:gd name="T3" fmla="*/ 1165 h 51"/>
                                      <a:gd name="T4" fmla="+- 0 7315 7290"/>
                                      <a:gd name="T5" fmla="*/ T4 w 175"/>
                                      <a:gd name="T6" fmla="+- 0 1169 1162"/>
                                      <a:gd name="T7" fmla="*/ 1169 h 51"/>
                                      <a:gd name="T8" fmla="+- 0 7331 7290"/>
                                      <a:gd name="T9" fmla="*/ T8 w 175"/>
                                      <a:gd name="T10" fmla="+- 0 1174 1162"/>
                                      <a:gd name="T11" fmla="*/ 1174 h 51"/>
                                      <a:gd name="T12" fmla="+- 0 7346 7290"/>
                                      <a:gd name="T13" fmla="*/ T12 w 175"/>
                                      <a:gd name="T14" fmla="+- 0 1181 1162"/>
                                      <a:gd name="T15" fmla="*/ 1181 h 51"/>
                                      <a:gd name="T16" fmla="+- 0 7376 7290"/>
                                      <a:gd name="T17" fmla="*/ T16 w 175"/>
                                      <a:gd name="T18" fmla="+- 0 1199 1162"/>
                                      <a:gd name="T19" fmla="*/ 1199 h 51"/>
                                      <a:gd name="T20" fmla="+- 0 7400 7290"/>
                                      <a:gd name="T21" fmla="*/ T20 w 175"/>
                                      <a:gd name="T22" fmla="+- 0 1208 1162"/>
                                      <a:gd name="T23" fmla="*/ 1208 h 51"/>
                                      <a:gd name="T24" fmla="+- 0 7417 7290"/>
                                      <a:gd name="T25" fmla="*/ T24 w 175"/>
                                      <a:gd name="T26" fmla="+- 0 1212 1162"/>
                                      <a:gd name="T27" fmla="*/ 1212 h 51"/>
                                      <a:gd name="T28" fmla="+- 0 7424 7290"/>
                                      <a:gd name="T29" fmla="*/ T28 w 175"/>
                                      <a:gd name="T30" fmla="+- 0 1213 1162"/>
                                      <a:gd name="T31" fmla="*/ 1213 h 51"/>
                                      <a:gd name="T32" fmla="+- 0 7465 7290"/>
                                      <a:gd name="T33" fmla="*/ T32 w 175"/>
                                      <a:gd name="T34" fmla="+- 0 1162 1162"/>
                                      <a:gd name="T35" fmla="*/ 1162 h 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75" h="51">
                                        <a:moveTo>
                                          <a:pt x="0" y="3"/>
                                        </a:moveTo>
                                        <a:lnTo>
                                          <a:pt x="25" y="7"/>
                                        </a:lnTo>
                                        <a:lnTo>
                                          <a:pt x="41" y="12"/>
                                        </a:lnTo>
                                        <a:lnTo>
                                          <a:pt x="56" y="19"/>
                                        </a:lnTo>
                                        <a:lnTo>
                                          <a:pt x="86" y="37"/>
                                        </a:lnTo>
                                        <a:lnTo>
                                          <a:pt x="110" y="46"/>
                                        </a:lnTo>
                                        <a:lnTo>
                                          <a:pt x="127" y="50"/>
                                        </a:lnTo>
                                        <a:lnTo>
                                          <a:pt x="134" y="51"/>
                                        </a:lnTo>
                                        <a:lnTo>
                                          <a:pt x="17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82" name="Group 1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24" y="1213"/>
                                  <a:ext cx="7" cy="96"/>
                                  <a:chOff x="7424" y="1213"/>
                                  <a:chExt cx="7" cy="96"/>
                                </a:xfrm>
                              </wpg:grpSpPr>
                              <wps:wsp>
                                <wps:cNvPr id="1683" name="Freeform 1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24" y="1213"/>
                                    <a:ext cx="7" cy="96"/>
                                  </a:xfrm>
                                  <a:custGeom>
                                    <a:avLst/>
                                    <a:gdLst>
                                      <a:gd name="T0" fmla="+- 0 7424 7424"/>
                                      <a:gd name="T1" fmla="*/ T0 w 7"/>
                                      <a:gd name="T2" fmla="+- 0 1213 1213"/>
                                      <a:gd name="T3" fmla="*/ 1213 h 96"/>
                                      <a:gd name="T4" fmla="+- 0 7431 7424"/>
                                      <a:gd name="T5" fmla="*/ T4 w 7"/>
                                      <a:gd name="T6" fmla="+- 0 1309 1213"/>
                                      <a:gd name="T7" fmla="*/ 1309 h 9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7" h="96">
                                        <a:moveTo>
                                          <a:pt x="0" y="0"/>
                                        </a:moveTo>
                                        <a:lnTo>
                                          <a:pt x="7" y="9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84" name="Group 1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376" y="1209"/>
                                  <a:ext cx="166" cy="178"/>
                                  <a:chOff x="7376" y="1209"/>
                                  <a:chExt cx="166" cy="178"/>
                                </a:xfrm>
                              </wpg:grpSpPr>
                              <wps:wsp>
                                <wps:cNvPr id="1685" name="Freeform 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76" y="1209"/>
                                    <a:ext cx="166" cy="178"/>
                                  </a:xfrm>
                                  <a:custGeom>
                                    <a:avLst/>
                                    <a:gdLst>
                                      <a:gd name="T0" fmla="+- 0 7376 7376"/>
                                      <a:gd name="T1" fmla="*/ T0 w 166"/>
                                      <a:gd name="T2" fmla="+- 0 1209 1209"/>
                                      <a:gd name="T3" fmla="*/ 1209 h 178"/>
                                      <a:gd name="T4" fmla="+- 0 7378 7376"/>
                                      <a:gd name="T5" fmla="*/ T4 w 166"/>
                                      <a:gd name="T6" fmla="+- 0 1231 1209"/>
                                      <a:gd name="T7" fmla="*/ 1231 h 178"/>
                                      <a:gd name="T8" fmla="+- 0 7389 7376"/>
                                      <a:gd name="T9" fmla="*/ T8 w 166"/>
                                      <a:gd name="T10" fmla="+- 0 1246 1209"/>
                                      <a:gd name="T11" fmla="*/ 1246 h 178"/>
                                      <a:gd name="T12" fmla="+- 0 7400 7376"/>
                                      <a:gd name="T13" fmla="*/ T12 w 166"/>
                                      <a:gd name="T14" fmla="+- 0 1260 1209"/>
                                      <a:gd name="T15" fmla="*/ 1260 h 178"/>
                                      <a:gd name="T16" fmla="+- 0 7411 7376"/>
                                      <a:gd name="T17" fmla="*/ T16 w 166"/>
                                      <a:gd name="T18" fmla="+- 0 1278 1209"/>
                                      <a:gd name="T19" fmla="*/ 1278 h 178"/>
                                      <a:gd name="T20" fmla="+- 0 7423 7376"/>
                                      <a:gd name="T21" fmla="*/ T20 w 166"/>
                                      <a:gd name="T22" fmla="+- 0 1298 1209"/>
                                      <a:gd name="T23" fmla="*/ 1298 h 178"/>
                                      <a:gd name="T24" fmla="+- 0 7434 7376"/>
                                      <a:gd name="T25" fmla="*/ T24 w 166"/>
                                      <a:gd name="T26" fmla="+- 0 1315 1209"/>
                                      <a:gd name="T27" fmla="*/ 1315 h 178"/>
                                      <a:gd name="T28" fmla="+- 0 7444 7376"/>
                                      <a:gd name="T29" fmla="*/ T28 w 166"/>
                                      <a:gd name="T30" fmla="+- 0 1327 1209"/>
                                      <a:gd name="T31" fmla="*/ 1327 h 178"/>
                                      <a:gd name="T32" fmla="+- 0 7454 7376"/>
                                      <a:gd name="T33" fmla="*/ T32 w 166"/>
                                      <a:gd name="T34" fmla="+- 0 1330 1209"/>
                                      <a:gd name="T35" fmla="*/ 1330 h 178"/>
                                      <a:gd name="T36" fmla="+- 0 7471 7376"/>
                                      <a:gd name="T37" fmla="*/ T36 w 166"/>
                                      <a:gd name="T38" fmla="+- 0 1322 1209"/>
                                      <a:gd name="T39" fmla="*/ 1322 h 178"/>
                                      <a:gd name="T40" fmla="+- 0 7493 7376"/>
                                      <a:gd name="T41" fmla="*/ T40 w 166"/>
                                      <a:gd name="T42" fmla="+- 0 1314 1209"/>
                                      <a:gd name="T43" fmla="*/ 1314 h 178"/>
                                      <a:gd name="T44" fmla="+- 0 7515 7376"/>
                                      <a:gd name="T45" fmla="*/ T44 w 166"/>
                                      <a:gd name="T46" fmla="+- 0 1310 1209"/>
                                      <a:gd name="T47" fmla="*/ 1310 h 178"/>
                                      <a:gd name="T48" fmla="+- 0 7529 7376"/>
                                      <a:gd name="T49" fmla="*/ T48 w 166"/>
                                      <a:gd name="T50" fmla="+- 0 1313 1209"/>
                                      <a:gd name="T51" fmla="*/ 1313 h 178"/>
                                      <a:gd name="T52" fmla="+- 0 7536 7376"/>
                                      <a:gd name="T53" fmla="*/ T52 w 166"/>
                                      <a:gd name="T54" fmla="+- 0 1336 1209"/>
                                      <a:gd name="T55" fmla="*/ 1336 h 178"/>
                                      <a:gd name="T56" fmla="+- 0 7543 7376"/>
                                      <a:gd name="T57" fmla="*/ T56 w 166"/>
                                      <a:gd name="T58" fmla="+- 0 1358 1209"/>
                                      <a:gd name="T59" fmla="*/ 1358 h 178"/>
                                      <a:gd name="T60" fmla="+- 0 7530 7376"/>
                                      <a:gd name="T61" fmla="*/ T60 w 166"/>
                                      <a:gd name="T62" fmla="+- 0 1384 1209"/>
                                      <a:gd name="T63" fmla="*/ 1384 h 178"/>
                                      <a:gd name="T64" fmla="+- 0 7517 7376"/>
                                      <a:gd name="T65" fmla="*/ T64 w 166"/>
                                      <a:gd name="T66" fmla="+- 0 1387 1209"/>
                                      <a:gd name="T67" fmla="*/ 1387 h 178"/>
                                      <a:gd name="T68" fmla="+- 0 7504 7376"/>
                                      <a:gd name="T69" fmla="*/ T68 w 166"/>
                                      <a:gd name="T70" fmla="+- 0 1387 1209"/>
                                      <a:gd name="T71" fmla="*/ 1387 h 178"/>
                                      <a:gd name="T72" fmla="+- 0 7484 7376"/>
                                      <a:gd name="T73" fmla="*/ T72 w 166"/>
                                      <a:gd name="T74" fmla="+- 0 1384 1209"/>
                                      <a:gd name="T75" fmla="*/ 1384 h 178"/>
                                      <a:gd name="T76" fmla="+- 0 7462 7376"/>
                                      <a:gd name="T77" fmla="*/ T76 w 166"/>
                                      <a:gd name="T78" fmla="+- 0 1378 1209"/>
                                      <a:gd name="T79" fmla="*/ 1378 h 178"/>
                                      <a:gd name="T80" fmla="+- 0 7440 7376"/>
                                      <a:gd name="T81" fmla="*/ T80 w 166"/>
                                      <a:gd name="T82" fmla="+- 0 1371 1209"/>
                                      <a:gd name="T83" fmla="*/ 1371 h 17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</a:cxnLst>
                                    <a:rect l="0" t="0" r="r" b="b"/>
                                    <a:pathLst>
                                      <a:path w="166" h="178">
                                        <a:moveTo>
                                          <a:pt x="0" y="0"/>
                                        </a:moveTo>
                                        <a:lnTo>
                                          <a:pt x="2" y="22"/>
                                        </a:lnTo>
                                        <a:lnTo>
                                          <a:pt x="13" y="37"/>
                                        </a:lnTo>
                                        <a:lnTo>
                                          <a:pt x="24" y="51"/>
                                        </a:lnTo>
                                        <a:lnTo>
                                          <a:pt x="35" y="69"/>
                                        </a:lnTo>
                                        <a:lnTo>
                                          <a:pt x="47" y="89"/>
                                        </a:lnTo>
                                        <a:lnTo>
                                          <a:pt x="58" y="106"/>
                                        </a:lnTo>
                                        <a:lnTo>
                                          <a:pt x="68" y="118"/>
                                        </a:lnTo>
                                        <a:lnTo>
                                          <a:pt x="78" y="121"/>
                                        </a:lnTo>
                                        <a:lnTo>
                                          <a:pt x="95" y="113"/>
                                        </a:lnTo>
                                        <a:lnTo>
                                          <a:pt x="117" y="105"/>
                                        </a:lnTo>
                                        <a:lnTo>
                                          <a:pt x="139" y="101"/>
                                        </a:lnTo>
                                        <a:lnTo>
                                          <a:pt x="153" y="104"/>
                                        </a:lnTo>
                                        <a:lnTo>
                                          <a:pt x="160" y="127"/>
                                        </a:lnTo>
                                        <a:lnTo>
                                          <a:pt x="167" y="149"/>
                                        </a:lnTo>
                                        <a:lnTo>
                                          <a:pt x="154" y="175"/>
                                        </a:lnTo>
                                        <a:lnTo>
                                          <a:pt x="141" y="178"/>
                                        </a:lnTo>
                                        <a:lnTo>
                                          <a:pt x="128" y="178"/>
                                        </a:lnTo>
                                        <a:lnTo>
                                          <a:pt x="108" y="175"/>
                                        </a:lnTo>
                                        <a:lnTo>
                                          <a:pt x="86" y="169"/>
                                        </a:lnTo>
                                        <a:lnTo>
                                          <a:pt x="64" y="1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86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92" y="1312"/>
                                  <a:ext cx="37" cy="20"/>
                                  <a:chOff x="7692" y="1312"/>
                                  <a:chExt cx="37" cy="20"/>
                                </a:xfrm>
                              </wpg:grpSpPr>
                              <wps:wsp>
                                <wps:cNvPr id="1687" name="Freeform 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92" y="1312"/>
                                    <a:ext cx="37" cy="20"/>
                                  </a:xfrm>
                                  <a:custGeom>
                                    <a:avLst/>
                                    <a:gdLst>
                                      <a:gd name="T0" fmla="+- 0 7692 7692"/>
                                      <a:gd name="T1" fmla="*/ T0 w 37"/>
                                      <a:gd name="T2" fmla="+- 0 1312 1312"/>
                                      <a:gd name="T3" fmla="*/ 1312 h 20"/>
                                      <a:gd name="T4" fmla="+- 0 7715 7692"/>
                                      <a:gd name="T5" fmla="*/ T4 w 37"/>
                                      <a:gd name="T6" fmla="+- 0 1328 1312"/>
                                      <a:gd name="T7" fmla="*/ 1328 h 20"/>
                                      <a:gd name="T8" fmla="+- 0 7728 7692"/>
                                      <a:gd name="T9" fmla="*/ T8 w 37"/>
                                      <a:gd name="T10" fmla="+- 0 1332 1312"/>
                                      <a:gd name="T11" fmla="*/ 1332 h 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7" h="20">
                                        <a:moveTo>
                                          <a:pt x="0" y="0"/>
                                        </a:moveTo>
                                        <a:lnTo>
                                          <a:pt x="23" y="16"/>
                                        </a:lnTo>
                                        <a:lnTo>
                                          <a:pt x="36" y="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88" name="Group 1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55" y="1329"/>
                                  <a:ext cx="9" cy="30"/>
                                  <a:chOff x="7455" y="1329"/>
                                  <a:chExt cx="9" cy="30"/>
                                </a:xfrm>
                              </wpg:grpSpPr>
                              <wps:wsp>
                                <wps:cNvPr id="1689" name="Freeform 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5" y="1329"/>
                                    <a:ext cx="9" cy="30"/>
                                  </a:xfrm>
                                  <a:custGeom>
                                    <a:avLst/>
                                    <a:gdLst>
                                      <a:gd name="T0" fmla="+- 0 7455 7455"/>
                                      <a:gd name="T1" fmla="*/ T0 w 9"/>
                                      <a:gd name="T2" fmla="+- 0 1329 1329"/>
                                      <a:gd name="T3" fmla="*/ 1329 h 30"/>
                                      <a:gd name="T4" fmla="+- 0 7464 7455"/>
                                      <a:gd name="T5" fmla="*/ T4 w 9"/>
                                      <a:gd name="T6" fmla="+- 0 1349 1329"/>
                                      <a:gd name="T7" fmla="*/ 1349 h 30"/>
                                      <a:gd name="T8" fmla="+- 0 7459 7455"/>
                                      <a:gd name="T9" fmla="*/ T8 w 9"/>
                                      <a:gd name="T10" fmla="+- 0 1359 1329"/>
                                      <a:gd name="T11" fmla="*/ 1359 h 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9" h="30">
                                        <a:moveTo>
                                          <a:pt x="0" y="0"/>
                                        </a:moveTo>
                                        <a:lnTo>
                                          <a:pt x="9" y="20"/>
                                        </a:lnTo>
                                        <a:lnTo>
                                          <a:pt x="4" y="3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0" name="Group 1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00" y="1397"/>
                                  <a:ext cx="333" cy="26"/>
                                  <a:chOff x="7400" y="1397"/>
                                  <a:chExt cx="333" cy="26"/>
                                </a:xfrm>
                              </wpg:grpSpPr>
                              <wps:wsp>
                                <wps:cNvPr id="1691" name="Freeform 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0" y="1397"/>
                                    <a:ext cx="333" cy="26"/>
                                  </a:xfrm>
                                  <a:custGeom>
                                    <a:avLst/>
                                    <a:gdLst>
                                      <a:gd name="T0" fmla="+- 0 7400 7400"/>
                                      <a:gd name="T1" fmla="*/ T0 w 333"/>
                                      <a:gd name="T2" fmla="+- 0 1397 1397"/>
                                      <a:gd name="T3" fmla="*/ 1397 h 26"/>
                                      <a:gd name="T4" fmla="+- 0 7410 7400"/>
                                      <a:gd name="T5" fmla="*/ T4 w 333"/>
                                      <a:gd name="T6" fmla="+- 0 1409 1397"/>
                                      <a:gd name="T7" fmla="*/ 1409 h 26"/>
                                      <a:gd name="T8" fmla="+- 0 7424 7400"/>
                                      <a:gd name="T9" fmla="*/ T8 w 333"/>
                                      <a:gd name="T10" fmla="+- 0 1413 1397"/>
                                      <a:gd name="T11" fmla="*/ 1413 h 26"/>
                                      <a:gd name="T12" fmla="+- 0 7450 7400"/>
                                      <a:gd name="T13" fmla="*/ T12 w 333"/>
                                      <a:gd name="T14" fmla="+- 0 1415 1397"/>
                                      <a:gd name="T15" fmla="*/ 1415 h 26"/>
                                      <a:gd name="T16" fmla="+- 0 7465 7400"/>
                                      <a:gd name="T17" fmla="*/ T16 w 333"/>
                                      <a:gd name="T18" fmla="+- 0 1415 1397"/>
                                      <a:gd name="T19" fmla="*/ 1415 h 26"/>
                                      <a:gd name="T20" fmla="+- 0 7483 7400"/>
                                      <a:gd name="T21" fmla="*/ T20 w 333"/>
                                      <a:gd name="T22" fmla="+- 0 1416 1397"/>
                                      <a:gd name="T23" fmla="*/ 1416 h 26"/>
                                      <a:gd name="T24" fmla="+- 0 7503 7400"/>
                                      <a:gd name="T25" fmla="*/ T24 w 333"/>
                                      <a:gd name="T26" fmla="+- 0 1417 1397"/>
                                      <a:gd name="T27" fmla="*/ 1417 h 26"/>
                                      <a:gd name="T28" fmla="+- 0 7524 7400"/>
                                      <a:gd name="T29" fmla="*/ T28 w 333"/>
                                      <a:gd name="T30" fmla="+- 0 1418 1397"/>
                                      <a:gd name="T31" fmla="*/ 1418 h 26"/>
                                      <a:gd name="T32" fmla="+- 0 7547 7400"/>
                                      <a:gd name="T33" fmla="*/ T32 w 333"/>
                                      <a:gd name="T34" fmla="+- 0 1419 1397"/>
                                      <a:gd name="T35" fmla="*/ 1419 h 26"/>
                                      <a:gd name="T36" fmla="+- 0 7571 7400"/>
                                      <a:gd name="T37" fmla="*/ T36 w 333"/>
                                      <a:gd name="T38" fmla="+- 0 1421 1397"/>
                                      <a:gd name="T39" fmla="*/ 1421 h 26"/>
                                      <a:gd name="T40" fmla="+- 0 7594 7400"/>
                                      <a:gd name="T41" fmla="*/ T40 w 333"/>
                                      <a:gd name="T42" fmla="+- 0 1422 1397"/>
                                      <a:gd name="T43" fmla="*/ 1422 h 26"/>
                                      <a:gd name="T44" fmla="+- 0 7618 7400"/>
                                      <a:gd name="T45" fmla="*/ T44 w 333"/>
                                      <a:gd name="T46" fmla="+- 0 1423 1397"/>
                                      <a:gd name="T47" fmla="*/ 1423 h 26"/>
                                      <a:gd name="T48" fmla="+- 0 7641 7400"/>
                                      <a:gd name="T49" fmla="*/ T48 w 333"/>
                                      <a:gd name="T50" fmla="+- 0 1424 1397"/>
                                      <a:gd name="T51" fmla="*/ 1424 h 26"/>
                                      <a:gd name="T52" fmla="+- 0 7664 7400"/>
                                      <a:gd name="T53" fmla="*/ T52 w 333"/>
                                      <a:gd name="T54" fmla="+- 0 1424 1397"/>
                                      <a:gd name="T55" fmla="*/ 1424 h 26"/>
                                      <a:gd name="T56" fmla="+- 0 7684 7400"/>
                                      <a:gd name="T57" fmla="*/ T56 w 333"/>
                                      <a:gd name="T58" fmla="+- 0 1423 1397"/>
                                      <a:gd name="T59" fmla="*/ 1423 h 26"/>
                                      <a:gd name="T60" fmla="+- 0 7703 7400"/>
                                      <a:gd name="T61" fmla="*/ T60 w 333"/>
                                      <a:gd name="T62" fmla="+- 0 1422 1397"/>
                                      <a:gd name="T63" fmla="*/ 1422 h 26"/>
                                      <a:gd name="T64" fmla="+- 0 7719 7400"/>
                                      <a:gd name="T65" fmla="*/ T64 w 333"/>
                                      <a:gd name="T66" fmla="+- 0 1420 1397"/>
                                      <a:gd name="T67" fmla="*/ 1420 h 26"/>
                                      <a:gd name="T68" fmla="+- 0 7733 7400"/>
                                      <a:gd name="T69" fmla="*/ T68 w 333"/>
                                      <a:gd name="T70" fmla="+- 0 1417 1397"/>
                                      <a:gd name="T71" fmla="*/ 1417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333" h="26">
                                        <a:moveTo>
                                          <a:pt x="0" y="0"/>
                                        </a:moveTo>
                                        <a:lnTo>
                                          <a:pt x="10" y="12"/>
                                        </a:lnTo>
                                        <a:lnTo>
                                          <a:pt x="24" y="16"/>
                                        </a:lnTo>
                                        <a:lnTo>
                                          <a:pt x="50" y="18"/>
                                        </a:lnTo>
                                        <a:lnTo>
                                          <a:pt x="65" y="18"/>
                                        </a:lnTo>
                                        <a:lnTo>
                                          <a:pt x="83" y="19"/>
                                        </a:lnTo>
                                        <a:lnTo>
                                          <a:pt x="103" y="20"/>
                                        </a:lnTo>
                                        <a:lnTo>
                                          <a:pt x="124" y="21"/>
                                        </a:lnTo>
                                        <a:lnTo>
                                          <a:pt x="147" y="22"/>
                                        </a:lnTo>
                                        <a:lnTo>
                                          <a:pt x="171" y="24"/>
                                        </a:lnTo>
                                        <a:lnTo>
                                          <a:pt x="194" y="25"/>
                                        </a:lnTo>
                                        <a:lnTo>
                                          <a:pt x="218" y="26"/>
                                        </a:lnTo>
                                        <a:lnTo>
                                          <a:pt x="241" y="27"/>
                                        </a:lnTo>
                                        <a:lnTo>
                                          <a:pt x="264" y="27"/>
                                        </a:lnTo>
                                        <a:lnTo>
                                          <a:pt x="284" y="26"/>
                                        </a:lnTo>
                                        <a:lnTo>
                                          <a:pt x="303" y="25"/>
                                        </a:lnTo>
                                        <a:lnTo>
                                          <a:pt x="319" y="23"/>
                                        </a:lnTo>
                                        <a:lnTo>
                                          <a:pt x="333" y="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2" name="Group 1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313" y="650"/>
                                  <a:ext cx="881" cy="1257"/>
                                  <a:chOff x="8313" y="650"/>
                                  <a:chExt cx="881" cy="1257"/>
                                </a:xfrm>
                              </wpg:grpSpPr>
                              <wps:wsp>
                                <wps:cNvPr id="1693" name="Freeform 1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13" y="650"/>
                                    <a:ext cx="881" cy="1257"/>
                                  </a:xfrm>
                                  <a:custGeom>
                                    <a:avLst/>
                                    <a:gdLst>
                                      <a:gd name="T0" fmla="+- 0 8662 8313"/>
                                      <a:gd name="T1" fmla="*/ T0 w 881"/>
                                      <a:gd name="T2" fmla="+- 0 832 650"/>
                                      <a:gd name="T3" fmla="*/ 832 h 1257"/>
                                      <a:gd name="T4" fmla="+- 0 8731 8313"/>
                                      <a:gd name="T5" fmla="*/ T4 w 881"/>
                                      <a:gd name="T6" fmla="+- 0 810 650"/>
                                      <a:gd name="T7" fmla="*/ 810 h 1257"/>
                                      <a:gd name="T8" fmla="+- 0 8685 8313"/>
                                      <a:gd name="T9" fmla="*/ T8 w 881"/>
                                      <a:gd name="T10" fmla="+- 0 768 650"/>
                                      <a:gd name="T11" fmla="*/ 768 h 1257"/>
                                      <a:gd name="T12" fmla="+- 0 8736 8313"/>
                                      <a:gd name="T13" fmla="*/ T12 w 881"/>
                                      <a:gd name="T14" fmla="+- 0 657 650"/>
                                      <a:gd name="T15" fmla="*/ 657 h 1257"/>
                                      <a:gd name="T16" fmla="+- 0 8853 8313"/>
                                      <a:gd name="T17" fmla="*/ T16 w 881"/>
                                      <a:gd name="T18" fmla="+- 0 685 650"/>
                                      <a:gd name="T19" fmla="*/ 685 h 1257"/>
                                      <a:gd name="T20" fmla="+- 0 8904 8313"/>
                                      <a:gd name="T21" fmla="*/ T20 w 881"/>
                                      <a:gd name="T22" fmla="+- 0 739 650"/>
                                      <a:gd name="T23" fmla="*/ 739 h 1257"/>
                                      <a:gd name="T24" fmla="+- 0 9042 8313"/>
                                      <a:gd name="T25" fmla="*/ T24 w 881"/>
                                      <a:gd name="T26" fmla="+- 0 800 650"/>
                                      <a:gd name="T27" fmla="*/ 800 h 1257"/>
                                      <a:gd name="T28" fmla="+- 0 9139 8313"/>
                                      <a:gd name="T29" fmla="*/ T28 w 881"/>
                                      <a:gd name="T30" fmla="+- 0 989 650"/>
                                      <a:gd name="T31" fmla="*/ 989 h 1257"/>
                                      <a:gd name="T32" fmla="+- 0 9147 8313"/>
                                      <a:gd name="T33" fmla="*/ T32 w 881"/>
                                      <a:gd name="T34" fmla="+- 0 1047 650"/>
                                      <a:gd name="T35" fmla="*/ 1047 h 1257"/>
                                      <a:gd name="T36" fmla="+- 0 9173 8313"/>
                                      <a:gd name="T37" fmla="*/ T36 w 881"/>
                                      <a:gd name="T38" fmla="+- 0 1105 650"/>
                                      <a:gd name="T39" fmla="*/ 1105 h 1257"/>
                                      <a:gd name="T40" fmla="+- 0 9192 8313"/>
                                      <a:gd name="T41" fmla="*/ T40 w 881"/>
                                      <a:gd name="T42" fmla="+- 0 1158 650"/>
                                      <a:gd name="T43" fmla="*/ 1158 h 1257"/>
                                      <a:gd name="T44" fmla="+- 0 9184 8313"/>
                                      <a:gd name="T45" fmla="*/ T44 w 881"/>
                                      <a:gd name="T46" fmla="+- 0 1221 650"/>
                                      <a:gd name="T47" fmla="*/ 1221 h 1257"/>
                                      <a:gd name="T48" fmla="+- 0 9142 8313"/>
                                      <a:gd name="T49" fmla="*/ T48 w 881"/>
                                      <a:gd name="T50" fmla="+- 0 1279 650"/>
                                      <a:gd name="T51" fmla="*/ 1279 h 1257"/>
                                      <a:gd name="T52" fmla="+- 0 9121 8313"/>
                                      <a:gd name="T53" fmla="*/ T52 w 881"/>
                                      <a:gd name="T54" fmla="+- 0 1322 650"/>
                                      <a:gd name="T55" fmla="*/ 1322 h 1257"/>
                                      <a:gd name="T56" fmla="+- 0 9100 8313"/>
                                      <a:gd name="T57" fmla="*/ T56 w 881"/>
                                      <a:gd name="T58" fmla="+- 0 1384 650"/>
                                      <a:gd name="T59" fmla="*/ 1384 h 1257"/>
                                      <a:gd name="T60" fmla="+- 0 9069 8313"/>
                                      <a:gd name="T61" fmla="*/ T60 w 881"/>
                                      <a:gd name="T62" fmla="+- 0 1441 650"/>
                                      <a:gd name="T63" fmla="*/ 1441 h 1257"/>
                                      <a:gd name="T64" fmla="+- 0 9092 8313"/>
                                      <a:gd name="T65" fmla="*/ T64 w 881"/>
                                      <a:gd name="T66" fmla="+- 0 1496 650"/>
                                      <a:gd name="T67" fmla="*/ 1496 h 1257"/>
                                      <a:gd name="T68" fmla="+- 0 9101 8313"/>
                                      <a:gd name="T69" fmla="*/ T68 w 881"/>
                                      <a:gd name="T70" fmla="+- 0 1557 650"/>
                                      <a:gd name="T71" fmla="*/ 1557 h 1257"/>
                                      <a:gd name="T72" fmla="+- 0 9088 8313"/>
                                      <a:gd name="T73" fmla="*/ T72 w 881"/>
                                      <a:gd name="T74" fmla="+- 0 1626 650"/>
                                      <a:gd name="T75" fmla="*/ 1626 h 1257"/>
                                      <a:gd name="T76" fmla="+- 0 9105 8313"/>
                                      <a:gd name="T77" fmla="*/ T76 w 881"/>
                                      <a:gd name="T78" fmla="+- 0 1680 650"/>
                                      <a:gd name="T79" fmla="*/ 1680 h 1257"/>
                                      <a:gd name="T80" fmla="+- 0 9070 8313"/>
                                      <a:gd name="T81" fmla="*/ T80 w 881"/>
                                      <a:gd name="T82" fmla="+- 0 1735 650"/>
                                      <a:gd name="T83" fmla="*/ 1735 h 1257"/>
                                      <a:gd name="T84" fmla="+- 0 9078 8313"/>
                                      <a:gd name="T85" fmla="*/ T84 w 881"/>
                                      <a:gd name="T86" fmla="+- 0 1793 650"/>
                                      <a:gd name="T87" fmla="*/ 1793 h 1257"/>
                                      <a:gd name="T88" fmla="+- 0 9091 8313"/>
                                      <a:gd name="T89" fmla="*/ T88 w 881"/>
                                      <a:gd name="T90" fmla="+- 0 1848 650"/>
                                      <a:gd name="T91" fmla="*/ 1848 h 1257"/>
                                      <a:gd name="T92" fmla="+- 0 9046 8313"/>
                                      <a:gd name="T93" fmla="*/ T92 w 881"/>
                                      <a:gd name="T94" fmla="+- 0 1892 650"/>
                                      <a:gd name="T95" fmla="*/ 1892 h 1257"/>
                                      <a:gd name="T96" fmla="+- 0 8983 8313"/>
                                      <a:gd name="T97" fmla="*/ T96 w 881"/>
                                      <a:gd name="T98" fmla="+- 0 1898 650"/>
                                      <a:gd name="T99" fmla="*/ 1898 h 1257"/>
                                      <a:gd name="T100" fmla="+- 0 8923 8313"/>
                                      <a:gd name="T101" fmla="*/ T100 w 881"/>
                                      <a:gd name="T102" fmla="+- 0 1905 650"/>
                                      <a:gd name="T103" fmla="*/ 1905 h 1257"/>
                                      <a:gd name="T104" fmla="+- 0 8825 8313"/>
                                      <a:gd name="T105" fmla="*/ T104 w 881"/>
                                      <a:gd name="T106" fmla="+- 0 1890 650"/>
                                      <a:gd name="T107" fmla="*/ 1890 h 1257"/>
                                      <a:gd name="T108" fmla="+- 0 8875 8313"/>
                                      <a:gd name="T109" fmla="*/ T108 w 881"/>
                                      <a:gd name="T110" fmla="+- 0 1859 650"/>
                                      <a:gd name="T111" fmla="*/ 1859 h 1257"/>
                                      <a:gd name="T112" fmla="+- 0 8974 8313"/>
                                      <a:gd name="T113" fmla="*/ T112 w 881"/>
                                      <a:gd name="T114" fmla="+- 0 1748 650"/>
                                      <a:gd name="T115" fmla="*/ 1748 h 1257"/>
                                      <a:gd name="T116" fmla="+- 0 8914 8313"/>
                                      <a:gd name="T117" fmla="*/ T116 w 881"/>
                                      <a:gd name="T118" fmla="+- 0 1742 650"/>
                                      <a:gd name="T119" fmla="*/ 1742 h 1257"/>
                                      <a:gd name="T120" fmla="+- 0 8881 8313"/>
                                      <a:gd name="T121" fmla="*/ T120 w 881"/>
                                      <a:gd name="T122" fmla="+- 0 1733 650"/>
                                      <a:gd name="T123" fmla="*/ 1733 h 1257"/>
                                      <a:gd name="T124" fmla="+- 0 8930 8313"/>
                                      <a:gd name="T125" fmla="*/ T124 w 881"/>
                                      <a:gd name="T126" fmla="+- 0 1696 650"/>
                                      <a:gd name="T127" fmla="*/ 1696 h 1257"/>
                                      <a:gd name="T128" fmla="+- 0 8973 8313"/>
                                      <a:gd name="T129" fmla="*/ T128 w 881"/>
                                      <a:gd name="T130" fmla="+- 0 1671 650"/>
                                      <a:gd name="T131" fmla="*/ 1671 h 1257"/>
                                      <a:gd name="T132" fmla="+- 0 8965 8313"/>
                                      <a:gd name="T133" fmla="*/ T132 w 881"/>
                                      <a:gd name="T134" fmla="+- 0 1597 650"/>
                                      <a:gd name="T135" fmla="*/ 1597 h 1257"/>
                                      <a:gd name="T136" fmla="+- 0 8964 8313"/>
                                      <a:gd name="T137" fmla="*/ T136 w 881"/>
                                      <a:gd name="T138" fmla="+- 0 1549 650"/>
                                      <a:gd name="T139" fmla="*/ 1549 h 1257"/>
                                      <a:gd name="T140" fmla="+- 0 8943 8313"/>
                                      <a:gd name="T141" fmla="*/ T140 w 881"/>
                                      <a:gd name="T142" fmla="+- 0 1492 650"/>
                                      <a:gd name="T143" fmla="*/ 1492 h 1257"/>
                                      <a:gd name="T144" fmla="+- 0 8929 8313"/>
                                      <a:gd name="T145" fmla="*/ T144 w 881"/>
                                      <a:gd name="T146" fmla="+- 0 1432 650"/>
                                      <a:gd name="T147" fmla="*/ 1432 h 1257"/>
                                      <a:gd name="T148" fmla="+- 0 8940 8313"/>
                                      <a:gd name="T149" fmla="*/ T148 w 881"/>
                                      <a:gd name="T150" fmla="+- 0 1385 650"/>
                                      <a:gd name="T151" fmla="*/ 1385 h 1257"/>
                                      <a:gd name="T152" fmla="+- 0 8954 8313"/>
                                      <a:gd name="T153" fmla="*/ T152 w 881"/>
                                      <a:gd name="T154" fmla="+- 0 1312 650"/>
                                      <a:gd name="T155" fmla="*/ 1312 h 1257"/>
                                      <a:gd name="T156" fmla="+- 0 8968 8313"/>
                                      <a:gd name="T157" fmla="*/ T156 w 881"/>
                                      <a:gd name="T158" fmla="+- 0 1255 650"/>
                                      <a:gd name="T159" fmla="*/ 1255 h 1257"/>
                                      <a:gd name="T160" fmla="+- 0 8972 8313"/>
                                      <a:gd name="T161" fmla="*/ T160 w 881"/>
                                      <a:gd name="T162" fmla="+- 0 1184 650"/>
                                      <a:gd name="T163" fmla="*/ 1184 h 1257"/>
                                      <a:gd name="T164" fmla="+- 0 8974 8313"/>
                                      <a:gd name="T165" fmla="*/ T164 w 881"/>
                                      <a:gd name="T166" fmla="+- 0 1122 650"/>
                                      <a:gd name="T167" fmla="*/ 1122 h 1257"/>
                                      <a:gd name="T168" fmla="+- 0 8973 8313"/>
                                      <a:gd name="T169" fmla="*/ T168 w 881"/>
                                      <a:gd name="T170" fmla="+- 0 1043 650"/>
                                      <a:gd name="T171" fmla="*/ 1043 h 1257"/>
                                      <a:gd name="T172" fmla="+- 0 8955 8313"/>
                                      <a:gd name="T173" fmla="*/ T172 w 881"/>
                                      <a:gd name="T174" fmla="+- 0 997 650"/>
                                      <a:gd name="T175" fmla="*/ 997 h 1257"/>
                                      <a:gd name="T176" fmla="+- 0 8911 8313"/>
                                      <a:gd name="T177" fmla="*/ T176 w 881"/>
                                      <a:gd name="T178" fmla="+- 0 949 650"/>
                                      <a:gd name="T179" fmla="*/ 949 h 1257"/>
                                      <a:gd name="T180" fmla="+- 0 8877 8313"/>
                                      <a:gd name="T181" fmla="*/ T180 w 881"/>
                                      <a:gd name="T182" fmla="+- 0 889 650"/>
                                      <a:gd name="T183" fmla="*/ 889 h 1257"/>
                                      <a:gd name="T184" fmla="+- 0 8737 8313"/>
                                      <a:gd name="T185" fmla="*/ T184 w 881"/>
                                      <a:gd name="T186" fmla="+- 0 900 650"/>
                                      <a:gd name="T187" fmla="*/ 900 h 1257"/>
                                      <a:gd name="T188" fmla="+- 0 8672 8313"/>
                                      <a:gd name="T189" fmla="*/ T188 w 881"/>
                                      <a:gd name="T190" fmla="+- 0 900 650"/>
                                      <a:gd name="T191" fmla="*/ 900 h 1257"/>
                                      <a:gd name="T192" fmla="+- 0 8536 8313"/>
                                      <a:gd name="T193" fmla="*/ T192 w 881"/>
                                      <a:gd name="T194" fmla="+- 0 916 650"/>
                                      <a:gd name="T195" fmla="*/ 916 h 1257"/>
                                      <a:gd name="T196" fmla="+- 0 8456 8313"/>
                                      <a:gd name="T197" fmla="*/ T196 w 881"/>
                                      <a:gd name="T198" fmla="+- 0 917 650"/>
                                      <a:gd name="T199" fmla="*/ 917 h 1257"/>
                                      <a:gd name="T200" fmla="+- 0 8402 8313"/>
                                      <a:gd name="T201" fmla="*/ T200 w 881"/>
                                      <a:gd name="T202" fmla="+- 0 918 650"/>
                                      <a:gd name="T203" fmla="*/ 918 h 1257"/>
                                      <a:gd name="T204" fmla="+- 0 8365 8313"/>
                                      <a:gd name="T205" fmla="*/ T204 w 881"/>
                                      <a:gd name="T206" fmla="+- 0 922 650"/>
                                      <a:gd name="T207" fmla="*/ 922 h 1257"/>
                                      <a:gd name="T208" fmla="+- 0 8331 8313"/>
                                      <a:gd name="T209" fmla="*/ T208 w 881"/>
                                      <a:gd name="T210" fmla="+- 0 912 650"/>
                                      <a:gd name="T211" fmla="*/ 912 h 1257"/>
                                      <a:gd name="T212" fmla="+- 0 8335 8313"/>
                                      <a:gd name="T213" fmla="*/ T212 w 881"/>
                                      <a:gd name="T214" fmla="+- 0 886 650"/>
                                      <a:gd name="T215" fmla="*/ 886 h 1257"/>
                                      <a:gd name="T216" fmla="+- 0 8313 8313"/>
                                      <a:gd name="T217" fmla="*/ T216 w 881"/>
                                      <a:gd name="T218" fmla="+- 0 846 650"/>
                                      <a:gd name="T219" fmla="*/ 846 h 1257"/>
                                      <a:gd name="T220" fmla="+- 0 8369 8313"/>
                                      <a:gd name="T221" fmla="*/ T220 w 881"/>
                                      <a:gd name="T222" fmla="+- 0 861 650"/>
                                      <a:gd name="T223" fmla="*/ 861 h 1257"/>
                                      <a:gd name="T224" fmla="+- 0 8427 8313"/>
                                      <a:gd name="T225" fmla="*/ T224 w 881"/>
                                      <a:gd name="T226" fmla="+- 0 862 650"/>
                                      <a:gd name="T227" fmla="*/ 862 h 1257"/>
                                      <a:gd name="T228" fmla="+- 0 8480 8313"/>
                                      <a:gd name="T229" fmla="*/ T228 w 881"/>
                                      <a:gd name="T230" fmla="+- 0 853 650"/>
                                      <a:gd name="T231" fmla="*/ 853 h 1257"/>
                                      <a:gd name="T232" fmla="+- 0 8625 8313"/>
                                      <a:gd name="T233" fmla="*/ T232 w 881"/>
                                      <a:gd name="T234" fmla="+- 0 827 650"/>
                                      <a:gd name="T235" fmla="*/ 827 h 125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881" h="1257">
                                        <a:moveTo>
                                          <a:pt x="314" y="177"/>
                                        </a:moveTo>
                                        <a:lnTo>
                                          <a:pt x="334" y="182"/>
                                        </a:lnTo>
                                        <a:lnTo>
                                          <a:pt x="349" y="182"/>
                                        </a:lnTo>
                                        <a:lnTo>
                                          <a:pt x="371" y="178"/>
                                        </a:lnTo>
                                        <a:lnTo>
                                          <a:pt x="409" y="171"/>
                                        </a:lnTo>
                                        <a:lnTo>
                                          <a:pt x="418" y="160"/>
                                        </a:lnTo>
                                        <a:lnTo>
                                          <a:pt x="390" y="144"/>
                                        </a:lnTo>
                                        <a:lnTo>
                                          <a:pt x="377" y="132"/>
                                        </a:lnTo>
                                        <a:lnTo>
                                          <a:pt x="372" y="118"/>
                                        </a:lnTo>
                                        <a:lnTo>
                                          <a:pt x="369" y="84"/>
                                        </a:lnTo>
                                        <a:lnTo>
                                          <a:pt x="368" y="66"/>
                                        </a:lnTo>
                                        <a:lnTo>
                                          <a:pt x="423" y="7"/>
                                        </a:lnTo>
                                        <a:lnTo>
                                          <a:pt x="461" y="0"/>
                                        </a:lnTo>
                                        <a:lnTo>
                                          <a:pt x="478" y="3"/>
                                        </a:lnTo>
                                        <a:lnTo>
                                          <a:pt x="540" y="35"/>
                                        </a:lnTo>
                                        <a:lnTo>
                                          <a:pt x="564" y="72"/>
                                        </a:lnTo>
                                        <a:lnTo>
                                          <a:pt x="575" y="82"/>
                                        </a:lnTo>
                                        <a:lnTo>
                                          <a:pt x="591" y="89"/>
                                        </a:lnTo>
                                        <a:lnTo>
                                          <a:pt x="604" y="100"/>
                                        </a:lnTo>
                                        <a:lnTo>
                                          <a:pt x="676" y="117"/>
                                        </a:lnTo>
                                        <a:lnTo>
                                          <a:pt x="729" y="150"/>
                                        </a:lnTo>
                                        <a:lnTo>
                                          <a:pt x="779" y="201"/>
                                        </a:lnTo>
                                        <a:lnTo>
                                          <a:pt x="815" y="274"/>
                                        </a:lnTo>
                                        <a:lnTo>
                                          <a:pt x="826" y="339"/>
                                        </a:lnTo>
                                        <a:lnTo>
                                          <a:pt x="827" y="351"/>
                                        </a:lnTo>
                                        <a:lnTo>
                                          <a:pt x="831" y="373"/>
                                        </a:lnTo>
                                        <a:lnTo>
                                          <a:pt x="834" y="397"/>
                                        </a:lnTo>
                                        <a:lnTo>
                                          <a:pt x="841" y="414"/>
                                        </a:lnTo>
                                        <a:lnTo>
                                          <a:pt x="853" y="441"/>
                                        </a:lnTo>
                                        <a:lnTo>
                                          <a:pt x="860" y="455"/>
                                        </a:lnTo>
                                        <a:lnTo>
                                          <a:pt x="869" y="469"/>
                                        </a:lnTo>
                                        <a:lnTo>
                                          <a:pt x="875" y="488"/>
                                        </a:lnTo>
                                        <a:lnTo>
                                          <a:pt x="879" y="508"/>
                                        </a:lnTo>
                                        <a:lnTo>
                                          <a:pt x="880" y="530"/>
                                        </a:lnTo>
                                        <a:lnTo>
                                          <a:pt x="879" y="550"/>
                                        </a:lnTo>
                                        <a:lnTo>
                                          <a:pt x="871" y="571"/>
                                        </a:lnTo>
                                        <a:lnTo>
                                          <a:pt x="858" y="592"/>
                                        </a:lnTo>
                                        <a:lnTo>
                                          <a:pt x="843" y="611"/>
                                        </a:lnTo>
                                        <a:lnTo>
                                          <a:pt x="829" y="629"/>
                                        </a:lnTo>
                                        <a:lnTo>
                                          <a:pt x="817" y="644"/>
                                        </a:lnTo>
                                        <a:lnTo>
                                          <a:pt x="811" y="655"/>
                                        </a:lnTo>
                                        <a:lnTo>
                                          <a:pt x="808" y="672"/>
                                        </a:lnTo>
                                        <a:lnTo>
                                          <a:pt x="802" y="693"/>
                                        </a:lnTo>
                                        <a:lnTo>
                                          <a:pt x="795" y="715"/>
                                        </a:lnTo>
                                        <a:lnTo>
                                          <a:pt x="787" y="734"/>
                                        </a:lnTo>
                                        <a:lnTo>
                                          <a:pt x="775" y="757"/>
                                        </a:lnTo>
                                        <a:lnTo>
                                          <a:pt x="763" y="776"/>
                                        </a:lnTo>
                                        <a:lnTo>
                                          <a:pt x="756" y="791"/>
                                        </a:lnTo>
                                        <a:lnTo>
                                          <a:pt x="758" y="809"/>
                                        </a:lnTo>
                                        <a:lnTo>
                                          <a:pt x="767" y="828"/>
                                        </a:lnTo>
                                        <a:lnTo>
                                          <a:pt x="779" y="846"/>
                                        </a:lnTo>
                                        <a:lnTo>
                                          <a:pt x="786" y="864"/>
                                        </a:lnTo>
                                        <a:lnTo>
                                          <a:pt x="789" y="883"/>
                                        </a:lnTo>
                                        <a:lnTo>
                                          <a:pt x="788" y="907"/>
                                        </a:lnTo>
                                        <a:lnTo>
                                          <a:pt x="784" y="934"/>
                                        </a:lnTo>
                                        <a:lnTo>
                                          <a:pt x="779" y="958"/>
                                        </a:lnTo>
                                        <a:lnTo>
                                          <a:pt x="775" y="976"/>
                                        </a:lnTo>
                                        <a:lnTo>
                                          <a:pt x="772" y="985"/>
                                        </a:lnTo>
                                        <a:lnTo>
                                          <a:pt x="786" y="1016"/>
                                        </a:lnTo>
                                        <a:lnTo>
                                          <a:pt x="792" y="1030"/>
                                        </a:lnTo>
                                        <a:lnTo>
                                          <a:pt x="793" y="1053"/>
                                        </a:lnTo>
                                        <a:lnTo>
                                          <a:pt x="786" y="1070"/>
                                        </a:lnTo>
                                        <a:lnTo>
                                          <a:pt x="757" y="1085"/>
                                        </a:lnTo>
                                        <a:lnTo>
                                          <a:pt x="754" y="1108"/>
                                        </a:lnTo>
                                        <a:lnTo>
                                          <a:pt x="756" y="1123"/>
                                        </a:lnTo>
                                        <a:lnTo>
                                          <a:pt x="765" y="1143"/>
                                        </a:lnTo>
                                        <a:lnTo>
                                          <a:pt x="772" y="1163"/>
                                        </a:lnTo>
                                        <a:lnTo>
                                          <a:pt x="777" y="1181"/>
                                        </a:lnTo>
                                        <a:lnTo>
                                          <a:pt x="778" y="1198"/>
                                        </a:lnTo>
                                        <a:lnTo>
                                          <a:pt x="765" y="1223"/>
                                        </a:lnTo>
                                        <a:lnTo>
                                          <a:pt x="750" y="1236"/>
                                        </a:lnTo>
                                        <a:lnTo>
                                          <a:pt x="733" y="1242"/>
                                        </a:lnTo>
                                        <a:lnTo>
                                          <a:pt x="713" y="1244"/>
                                        </a:lnTo>
                                        <a:lnTo>
                                          <a:pt x="691" y="1246"/>
                                        </a:lnTo>
                                        <a:lnTo>
                                          <a:pt x="670" y="1248"/>
                                        </a:lnTo>
                                        <a:lnTo>
                                          <a:pt x="648" y="1250"/>
                                        </a:lnTo>
                                        <a:lnTo>
                                          <a:pt x="628" y="1252"/>
                                        </a:lnTo>
                                        <a:lnTo>
                                          <a:pt x="610" y="1255"/>
                                        </a:lnTo>
                                        <a:lnTo>
                                          <a:pt x="592" y="1257"/>
                                        </a:lnTo>
                                        <a:lnTo>
                                          <a:pt x="526" y="1250"/>
                                        </a:lnTo>
                                        <a:lnTo>
                                          <a:pt x="512" y="1240"/>
                                        </a:lnTo>
                                        <a:lnTo>
                                          <a:pt x="515" y="1234"/>
                                        </a:lnTo>
                                        <a:lnTo>
                                          <a:pt x="538" y="1222"/>
                                        </a:lnTo>
                                        <a:lnTo>
                                          <a:pt x="562" y="1209"/>
                                        </a:lnTo>
                                        <a:lnTo>
                                          <a:pt x="621" y="1169"/>
                                        </a:lnTo>
                                        <a:lnTo>
                                          <a:pt x="659" y="1109"/>
                                        </a:lnTo>
                                        <a:lnTo>
                                          <a:pt x="661" y="1098"/>
                                        </a:lnTo>
                                        <a:lnTo>
                                          <a:pt x="627" y="1095"/>
                                        </a:lnTo>
                                        <a:lnTo>
                                          <a:pt x="611" y="1093"/>
                                        </a:lnTo>
                                        <a:lnTo>
                                          <a:pt x="601" y="1092"/>
                                        </a:lnTo>
                                        <a:lnTo>
                                          <a:pt x="589" y="1090"/>
                                        </a:lnTo>
                                        <a:lnTo>
                                          <a:pt x="576" y="1088"/>
                                        </a:lnTo>
                                        <a:lnTo>
                                          <a:pt x="568" y="1083"/>
                                        </a:lnTo>
                                        <a:lnTo>
                                          <a:pt x="571" y="1074"/>
                                        </a:lnTo>
                                        <a:lnTo>
                                          <a:pt x="595" y="1058"/>
                                        </a:lnTo>
                                        <a:lnTo>
                                          <a:pt x="617" y="1046"/>
                                        </a:lnTo>
                                        <a:lnTo>
                                          <a:pt x="635" y="1037"/>
                                        </a:lnTo>
                                        <a:lnTo>
                                          <a:pt x="650" y="1029"/>
                                        </a:lnTo>
                                        <a:lnTo>
                                          <a:pt x="660" y="1021"/>
                                        </a:lnTo>
                                        <a:lnTo>
                                          <a:pt x="656" y="986"/>
                                        </a:lnTo>
                                        <a:lnTo>
                                          <a:pt x="653" y="963"/>
                                        </a:lnTo>
                                        <a:lnTo>
                                          <a:pt x="652" y="947"/>
                                        </a:lnTo>
                                        <a:lnTo>
                                          <a:pt x="652" y="935"/>
                                        </a:lnTo>
                                        <a:lnTo>
                                          <a:pt x="653" y="921"/>
                                        </a:lnTo>
                                        <a:lnTo>
                                          <a:pt x="651" y="899"/>
                                        </a:lnTo>
                                        <a:lnTo>
                                          <a:pt x="645" y="877"/>
                                        </a:lnTo>
                                        <a:lnTo>
                                          <a:pt x="638" y="856"/>
                                        </a:lnTo>
                                        <a:lnTo>
                                          <a:pt x="630" y="842"/>
                                        </a:lnTo>
                                        <a:lnTo>
                                          <a:pt x="624" y="826"/>
                                        </a:lnTo>
                                        <a:lnTo>
                                          <a:pt x="619" y="805"/>
                                        </a:lnTo>
                                        <a:lnTo>
                                          <a:pt x="616" y="782"/>
                                        </a:lnTo>
                                        <a:lnTo>
                                          <a:pt x="618" y="765"/>
                                        </a:lnTo>
                                        <a:lnTo>
                                          <a:pt x="622" y="754"/>
                                        </a:lnTo>
                                        <a:lnTo>
                                          <a:pt x="627" y="735"/>
                                        </a:lnTo>
                                        <a:lnTo>
                                          <a:pt x="632" y="712"/>
                                        </a:lnTo>
                                        <a:lnTo>
                                          <a:pt x="637" y="687"/>
                                        </a:lnTo>
                                        <a:lnTo>
                                          <a:pt x="641" y="662"/>
                                        </a:lnTo>
                                        <a:lnTo>
                                          <a:pt x="646" y="640"/>
                                        </a:lnTo>
                                        <a:lnTo>
                                          <a:pt x="650" y="622"/>
                                        </a:lnTo>
                                        <a:lnTo>
                                          <a:pt x="655" y="605"/>
                                        </a:lnTo>
                                        <a:lnTo>
                                          <a:pt x="658" y="582"/>
                                        </a:lnTo>
                                        <a:lnTo>
                                          <a:pt x="659" y="557"/>
                                        </a:lnTo>
                                        <a:lnTo>
                                          <a:pt x="659" y="534"/>
                                        </a:lnTo>
                                        <a:lnTo>
                                          <a:pt x="659" y="515"/>
                                        </a:lnTo>
                                        <a:lnTo>
                                          <a:pt x="660" y="495"/>
                                        </a:lnTo>
                                        <a:lnTo>
                                          <a:pt x="661" y="472"/>
                                        </a:lnTo>
                                        <a:lnTo>
                                          <a:pt x="664" y="450"/>
                                        </a:lnTo>
                                        <a:lnTo>
                                          <a:pt x="669" y="434"/>
                                        </a:lnTo>
                                        <a:lnTo>
                                          <a:pt x="660" y="393"/>
                                        </a:lnTo>
                                        <a:lnTo>
                                          <a:pt x="653" y="368"/>
                                        </a:lnTo>
                                        <a:lnTo>
                                          <a:pt x="648" y="354"/>
                                        </a:lnTo>
                                        <a:lnTo>
                                          <a:pt x="642" y="347"/>
                                        </a:lnTo>
                                        <a:lnTo>
                                          <a:pt x="629" y="335"/>
                                        </a:lnTo>
                                        <a:lnTo>
                                          <a:pt x="613" y="318"/>
                                        </a:lnTo>
                                        <a:lnTo>
                                          <a:pt x="598" y="299"/>
                                        </a:lnTo>
                                        <a:lnTo>
                                          <a:pt x="584" y="280"/>
                                        </a:lnTo>
                                        <a:lnTo>
                                          <a:pt x="573" y="264"/>
                                        </a:lnTo>
                                        <a:lnTo>
                                          <a:pt x="564" y="239"/>
                                        </a:lnTo>
                                        <a:lnTo>
                                          <a:pt x="523" y="243"/>
                                        </a:lnTo>
                                        <a:lnTo>
                                          <a:pt x="455" y="249"/>
                                        </a:lnTo>
                                        <a:lnTo>
                                          <a:pt x="424" y="250"/>
                                        </a:lnTo>
                                        <a:lnTo>
                                          <a:pt x="398" y="250"/>
                                        </a:lnTo>
                                        <a:lnTo>
                                          <a:pt x="376" y="249"/>
                                        </a:lnTo>
                                        <a:lnTo>
                                          <a:pt x="359" y="250"/>
                                        </a:lnTo>
                                        <a:lnTo>
                                          <a:pt x="298" y="262"/>
                                        </a:lnTo>
                                        <a:lnTo>
                                          <a:pt x="242" y="266"/>
                                        </a:lnTo>
                                        <a:lnTo>
                                          <a:pt x="223" y="266"/>
                                        </a:lnTo>
                                        <a:lnTo>
                                          <a:pt x="198" y="266"/>
                                        </a:lnTo>
                                        <a:lnTo>
                                          <a:pt x="171" y="267"/>
                                        </a:lnTo>
                                        <a:lnTo>
                                          <a:pt x="143" y="267"/>
                                        </a:lnTo>
                                        <a:lnTo>
                                          <a:pt x="119" y="268"/>
                                        </a:lnTo>
                                        <a:lnTo>
                                          <a:pt x="100" y="268"/>
                                        </a:lnTo>
                                        <a:lnTo>
                                          <a:pt x="89" y="268"/>
                                        </a:lnTo>
                                        <a:lnTo>
                                          <a:pt x="81" y="268"/>
                                        </a:lnTo>
                                        <a:lnTo>
                                          <a:pt x="59" y="272"/>
                                        </a:lnTo>
                                        <a:lnTo>
                                          <a:pt x="52" y="272"/>
                                        </a:lnTo>
                                        <a:lnTo>
                                          <a:pt x="39" y="277"/>
                                        </a:lnTo>
                                        <a:lnTo>
                                          <a:pt x="20" y="281"/>
                                        </a:lnTo>
                                        <a:lnTo>
                                          <a:pt x="18" y="262"/>
                                        </a:lnTo>
                                        <a:lnTo>
                                          <a:pt x="32" y="254"/>
                                        </a:lnTo>
                                        <a:lnTo>
                                          <a:pt x="43" y="252"/>
                                        </a:lnTo>
                                        <a:lnTo>
                                          <a:pt x="22" y="236"/>
                                        </a:lnTo>
                                        <a:lnTo>
                                          <a:pt x="12" y="226"/>
                                        </a:lnTo>
                                        <a:lnTo>
                                          <a:pt x="2" y="208"/>
                                        </a:lnTo>
                                        <a:lnTo>
                                          <a:pt x="0" y="196"/>
                                        </a:lnTo>
                                        <a:lnTo>
                                          <a:pt x="7" y="192"/>
                                        </a:lnTo>
                                        <a:lnTo>
                                          <a:pt x="35" y="204"/>
                                        </a:lnTo>
                                        <a:lnTo>
                                          <a:pt x="56" y="211"/>
                                        </a:lnTo>
                                        <a:lnTo>
                                          <a:pt x="72" y="214"/>
                                        </a:lnTo>
                                        <a:lnTo>
                                          <a:pt x="91" y="214"/>
                                        </a:lnTo>
                                        <a:lnTo>
                                          <a:pt x="114" y="212"/>
                                        </a:lnTo>
                                        <a:lnTo>
                                          <a:pt x="136" y="209"/>
                                        </a:lnTo>
                                        <a:lnTo>
                                          <a:pt x="155" y="206"/>
                                        </a:lnTo>
                                        <a:lnTo>
                                          <a:pt x="167" y="203"/>
                                        </a:lnTo>
                                        <a:lnTo>
                                          <a:pt x="184" y="198"/>
                                        </a:lnTo>
                                        <a:lnTo>
                                          <a:pt x="253" y="184"/>
                                        </a:lnTo>
                                        <a:lnTo>
                                          <a:pt x="312" y="177"/>
                                        </a:lnTo>
                                        <a:lnTo>
                                          <a:pt x="314" y="17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4" name="Group 1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91" y="762"/>
                                  <a:ext cx="433" cy="152"/>
                                  <a:chOff x="8591" y="762"/>
                                  <a:chExt cx="433" cy="152"/>
                                </a:xfrm>
                              </wpg:grpSpPr>
                              <wps:wsp>
                                <wps:cNvPr id="1695" name="Freeform 1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91" y="762"/>
                                    <a:ext cx="433" cy="152"/>
                                  </a:xfrm>
                                  <a:custGeom>
                                    <a:avLst/>
                                    <a:gdLst>
                                      <a:gd name="T0" fmla="+- 0 8731 8591"/>
                                      <a:gd name="T1" fmla="*/ T0 w 433"/>
                                      <a:gd name="T2" fmla="+- 0 810 762"/>
                                      <a:gd name="T3" fmla="*/ 810 h 152"/>
                                      <a:gd name="T4" fmla="+- 0 8760 8591"/>
                                      <a:gd name="T5" fmla="*/ T4 w 433"/>
                                      <a:gd name="T6" fmla="+- 0 803 762"/>
                                      <a:gd name="T7" fmla="*/ 803 h 152"/>
                                      <a:gd name="T8" fmla="+- 0 8779 8591"/>
                                      <a:gd name="T9" fmla="*/ T8 w 433"/>
                                      <a:gd name="T10" fmla="+- 0 799 762"/>
                                      <a:gd name="T11" fmla="*/ 799 h 152"/>
                                      <a:gd name="T12" fmla="+- 0 8793 8591"/>
                                      <a:gd name="T13" fmla="*/ T12 w 433"/>
                                      <a:gd name="T14" fmla="+- 0 798 762"/>
                                      <a:gd name="T15" fmla="*/ 798 h 152"/>
                                      <a:gd name="T16" fmla="+- 0 8809 8591"/>
                                      <a:gd name="T17" fmla="*/ T16 w 433"/>
                                      <a:gd name="T18" fmla="+- 0 798 762"/>
                                      <a:gd name="T19" fmla="*/ 798 h 152"/>
                                      <a:gd name="T20" fmla="+- 0 8837 8591"/>
                                      <a:gd name="T21" fmla="*/ T20 w 433"/>
                                      <a:gd name="T22" fmla="+- 0 799 762"/>
                                      <a:gd name="T23" fmla="*/ 799 h 152"/>
                                      <a:gd name="T24" fmla="+- 0 8859 8591"/>
                                      <a:gd name="T25" fmla="*/ T24 w 433"/>
                                      <a:gd name="T26" fmla="+- 0 796 762"/>
                                      <a:gd name="T27" fmla="*/ 796 h 152"/>
                                      <a:gd name="T28" fmla="+- 0 8874 8591"/>
                                      <a:gd name="T29" fmla="*/ T28 w 433"/>
                                      <a:gd name="T30" fmla="+- 0 790 762"/>
                                      <a:gd name="T31" fmla="*/ 790 h 152"/>
                                      <a:gd name="T32" fmla="+- 0 8885 8591"/>
                                      <a:gd name="T33" fmla="*/ T32 w 433"/>
                                      <a:gd name="T34" fmla="+- 0 782 762"/>
                                      <a:gd name="T35" fmla="*/ 782 h 152"/>
                                      <a:gd name="T36" fmla="+- 0 8898 8591"/>
                                      <a:gd name="T37" fmla="*/ T36 w 433"/>
                                      <a:gd name="T38" fmla="+- 0 773 762"/>
                                      <a:gd name="T39" fmla="*/ 773 h 152"/>
                                      <a:gd name="T40" fmla="+- 0 8915 8591"/>
                                      <a:gd name="T41" fmla="*/ T40 w 433"/>
                                      <a:gd name="T42" fmla="+- 0 765 762"/>
                                      <a:gd name="T43" fmla="*/ 765 h 152"/>
                                      <a:gd name="T44" fmla="+- 0 8933 8591"/>
                                      <a:gd name="T45" fmla="*/ T44 w 433"/>
                                      <a:gd name="T46" fmla="+- 0 762 762"/>
                                      <a:gd name="T47" fmla="*/ 762 h 152"/>
                                      <a:gd name="T48" fmla="+- 0 8953 8591"/>
                                      <a:gd name="T49" fmla="*/ T48 w 433"/>
                                      <a:gd name="T50" fmla="+- 0 765 762"/>
                                      <a:gd name="T51" fmla="*/ 765 h 152"/>
                                      <a:gd name="T52" fmla="+- 0 9009 8591"/>
                                      <a:gd name="T53" fmla="*/ T52 w 433"/>
                                      <a:gd name="T54" fmla="+- 0 804 762"/>
                                      <a:gd name="T55" fmla="*/ 804 h 152"/>
                                      <a:gd name="T56" fmla="+- 0 9024 8591"/>
                                      <a:gd name="T57" fmla="*/ T56 w 433"/>
                                      <a:gd name="T58" fmla="+- 0 832 762"/>
                                      <a:gd name="T59" fmla="*/ 832 h 152"/>
                                      <a:gd name="T60" fmla="+- 0 9024 8591"/>
                                      <a:gd name="T61" fmla="*/ T60 w 433"/>
                                      <a:gd name="T62" fmla="+- 0 845 762"/>
                                      <a:gd name="T63" fmla="*/ 845 h 152"/>
                                      <a:gd name="T64" fmla="+- 0 8972 8591"/>
                                      <a:gd name="T65" fmla="*/ T64 w 433"/>
                                      <a:gd name="T66" fmla="+- 0 889 762"/>
                                      <a:gd name="T67" fmla="*/ 889 h 152"/>
                                      <a:gd name="T68" fmla="+- 0 8914 8591"/>
                                      <a:gd name="T69" fmla="*/ T68 w 433"/>
                                      <a:gd name="T70" fmla="+- 0 901 762"/>
                                      <a:gd name="T71" fmla="*/ 901 h 152"/>
                                      <a:gd name="T72" fmla="+- 0 8895 8591"/>
                                      <a:gd name="T73" fmla="*/ T72 w 433"/>
                                      <a:gd name="T74" fmla="+- 0 897 762"/>
                                      <a:gd name="T75" fmla="*/ 897 h 152"/>
                                      <a:gd name="T76" fmla="+- 0 8878 8591"/>
                                      <a:gd name="T77" fmla="*/ T76 w 433"/>
                                      <a:gd name="T78" fmla="+- 0 890 762"/>
                                      <a:gd name="T79" fmla="*/ 890 h 152"/>
                                      <a:gd name="T80" fmla="+- 0 8858 8591"/>
                                      <a:gd name="T81" fmla="*/ T80 w 433"/>
                                      <a:gd name="T82" fmla="+- 0 882 762"/>
                                      <a:gd name="T83" fmla="*/ 882 h 152"/>
                                      <a:gd name="T84" fmla="+- 0 8843 8591"/>
                                      <a:gd name="T85" fmla="*/ T84 w 433"/>
                                      <a:gd name="T86" fmla="+- 0 879 762"/>
                                      <a:gd name="T87" fmla="*/ 879 h 152"/>
                                      <a:gd name="T88" fmla="+- 0 8823 8591"/>
                                      <a:gd name="T89" fmla="*/ T88 w 433"/>
                                      <a:gd name="T90" fmla="+- 0 878 762"/>
                                      <a:gd name="T91" fmla="*/ 878 h 152"/>
                                      <a:gd name="T92" fmla="+- 0 8801 8591"/>
                                      <a:gd name="T93" fmla="*/ T92 w 433"/>
                                      <a:gd name="T94" fmla="+- 0 879 762"/>
                                      <a:gd name="T95" fmla="*/ 879 h 152"/>
                                      <a:gd name="T96" fmla="+- 0 8723 8591"/>
                                      <a:gd name="T97" fmla="*/ T96 w 433"/>
                                      <a:gd name="T98" fmla="+- 0 883 762"/>
                                      <a:gd name="T99" fmla="*/ 883 h 152"/>
                                      <a:gd name="T100" fmla="+- 0 8675 8591"/>
                                      <a:gd name="T101" fmla="*/ T100 w 433"/>
                                      <a:gd name="T102" fmla="+- 0 887 762"/>
                                      <a:gd name="T103" fmla="*/ 887 h 152"/>
                                      <a:gd name="T104" fmla="+- 0 8591 8591"/>
                                      <a:gd name="T105" fmla="*/ T104 w 433"/>
                                      <a:gd name="T106" fmla="+- 0 914 762"/>
                                      <a:gd name="T107" fmla="*/ 914 h 15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</a:cxnLst>
                                    <a:rect l="0" t="0" r="r" b="b"/>
                                    <a:pathLst>
                                      <a:path w="433" h="152">
                                        <a:moveTo>
                                          <a:pt x="140" y="48"/>
                                        </a:moveTo>
                                        <a:lnTo>
                                          <a:pt x="169" y="41"/>
                                        </a:lnTo>
                                        <a:lnTo>
                                          <a:pt x="188" y="37"/>
                                        </a:lnTo>
                                        <a:lnTo>
                                          <a:pt x="202" y="36"/>
                                        </a:lnTo>
                                        <a:lnTo>
                                          <a:pt x="218" y="36"/>
                                        </a:lnTo>
                                        <a:lnTo>
                                          <a:pt x="246" y="37"/>
                                        </a:lnTo>
                                        <a:lnTo>
                                          <a:pt x="268" y="34"/>
                                        </a:lnTo>
                                        <a:lnTo>
                                          <a:pt x="283" y="28"/>
                                        </a:lnTo>
                                        <a:lnTo>
                                          <a:pt x="294" y="20"/>
                                        </a:lnTo>
                                        <a:lnTo>
                                          <a:pt x="307" y="11"/>
                                        </a:lnTo>
                                        <a:lnTo>
                                          <a:pt x="324" y="3"/>
                                        </a:lnTo>
                                        <a:lnTo>
                                          <a:pt x="342" y="0"/>
                                        </a:lnTo>
                                        <a:lnTo>
                                          <a:pt x="362" y="3"/>
                                        </a:lnTo>
                                        <a:lnTo>
                                          <a:pt x="418" y="42"/>
                                        </a:lnTo>
                                        <a:lnTo>
                                          <a:pt x="433" y="70"/>
                                        </a:lnTo>
                                        <a:lnTo>
                                          <a:pt x="433" y="83"/>
                                        </a:lnTo>
                                        <a:lnTo>
                                          <a:pt x="381" y="127"/>
                                        </a:lnTo>
                                        <a:lnTo>
                                          <a:pt x="323" y="139"/>
                                        </a:lnTo>
                                        <a:lnTo>
                                          <a:pt x="304" y="135"/>
                                        </a:lnTo>
                                        <a:lnTo>
                                          <a:pt x="287" y="128"/>
                                        </a:lnTo>
                                        <a:lnTo>
                                          <a:pt x="267" y="120"/>
                                        </a:lnTo>
                                        <a:lnTo>
                                          <a:pt x="252" y="117"/>
                                        </a:lnTo>
                                        <a:lnTo>
                                          <a:pt x="232" y="116"/>
                                        </a:lnTo>
                                        <a:lnTo>
                                          <a:pt x="210" y="117"/>
                                        </a:lnTo>
                                        <a:lnTo>
                                          <a:pt x="132" y="121"/>
                                        </a:lnTo>
                                        <a:lnTo>
                                          <a:pt x="84" y="125"/>
                                        </a:lnTo>
                                        <a:lnTo>
                                          <a:pt x="0" y="1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6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77" y="1666"/>
                                  <a:ext cx="3" cy="66"/>
                                  <a:chOff x="8977" y="1666"/>
                                  <a:chExt cx="3" cy="66"/>
                                </a:xfrm>
                              </wpg:grpSpPr>
                              <wps:wsp>
                                <wps:cNvPr id="1697" name="Freeform 1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77" y="1666"/>
                                    <a:ext cx="3" cy="66"/>
                                  </a:xfrm>
                                  <a:custGeom>
                                    <a:avLst/>
                                    <a:gdLst>
                                      <a:gd name="T0" fmla="+- 0 8977 8977"/>
                                      <a:gd name="T1" fmla="*/ T0 w 3"/>
                                      <a:gd name="T2" fmla="+- 0 1666 1666"/>
                                      <a:gd name="T3" fmla="*/ 1666 h 66"/>
                                      <a:gd name="T4" fmla="+- 0 8979 8977"/>
                                      <a:gd name="T5" fmla="*/ T4 w 3"/>
                                      <a:gd name="T6" fmla="+- 0 1701 1666"/>
                                      <a:gd name="T7" fmla="*/ 1701 h 66"/>
                                      <a:gd name="T8" fmla="+- 0 8980 8977"/>
                                      <a:gd name="T9" fmla="*/ T8 w 3"/>
                                      <a:gd name="T10" fmla="+- 0 1720 1666"/>
                                      <a:gd name="T11" fmla="*/ 1720 h 66"/>
                                      <a:gd name="T12" fmla="+- 0 8978 8977"/>
                                      <a:gd name="T13" fmla="*/ T12 w 3"/>
                                      <a:gd name="T14" fmla="+- 0 1732 1666"/>
                                      <a:gd name="T15" fmla="*/ 1732 h 6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" h="66">
                                        <a:moveTo>
                                          <a:pt x="0" y="0"/>
                                        </a:moveTo>
                                        <a:lnTo>
                                          <a:pt x="2" y="35"/>
                                        </a:lnTo>
                                        <a:lnTo>
                                          <a:pt x="3" y="54"/>
                                        </a:lnTo>
                                        <a:lnTo>
                                          <a:pt x="1" y="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8" name="Group 1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064" y="1448"/>
                                  <a:ext cx="15" cy="308"/>
                                  <a:chOff x="9064" y="1448"/>
                                  <a:chExt cx="15" cy="308"/>
                                </a:xfrm>
                              </wpg:grpSpPr>
                              <wps:wsp>
                                <wps:cNvPr id="1699" name="Freeform 1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64" y="1448"/>
                                    <a:ext cx="15" cy="308"/>
                                  </a:xfrm>
                                  <a:custGeom>
                                    <a:avLst/>
                                    <a:gdLst>
                                      <a:gd name="T0" fmla="+- 0 9068 9064"/>
                                      <a:gd name="T1" fmla="*/ T0 w 15"/>
                                      <a:gd name="T2" fmla="+- 0 1448 1448"/>
                                      <a:gd name="T3" fmla="*/ 1448 h 308"/>
                                      <a:gd name="T4" fmla="+- 0 9078 9064"/>
                                      <a:gd name="T5" fmla="*/ T4 w 15"/>
                                      <a:gd name="T6" fmla="+- 0 1513 1448"/>
                                      <a:gd name="T7" fmla="*/ 1513 h 308"/>
                                      <a:gd name="T8" fmla="+- 0 9079 9064"/>
                                      <a:gd name="T9" fmla="*/ T8 w 15"/>
                                      <a:gd name="T10" fmla="+- 0 1547 1448"/>
                                      <a:gd name="T11" fmla="*/ 1547 h 308"/>
                                      <a:gd name="T12" fmla="+- 0 9077 9064"/>
                                      <a:gd name="T13" fmla="*/ T12 w 15"/>
                                      <a:gd name="T14" fmla="+- 0 1569 1448"/>
                                      <a:gd name="T15" fmla="*/ 1569 h 308"/>
                                      <a:gd name="T16" fmla="+- 0 9074 9064"/>
                                      <a:gd name="T17" fmla="*/ T16 w 15"/>
                                      <a:gd name="T18" fmla="+- 0 1591 1448"/>
                                      <a:gd name="T19" fmla="*/ 1591 h 308"/>
                                      <a:gd name="T20" fmla="+- 0 9070 9064"/>
                                      <a:gd name="T21" fmla="*/ T20 w 15"/>
                                      <a:gd name="T22" fmla="+- 0 1612 1448"/>
                                      <a:gd name="T23" fmla="*/ 1612 h 308"/>
                                      <a:gd name="T24" fmla="+- 0 9067 9064"/>
                                      <a:gd name="T25" fmla="*/ T24 w 15"/>
                                      <a:gd name="T26" fmla="+- 0 1631 1448"/>
                                      <a:gd name="T27" fmla="*/ 1631 h 308"/>
                                      <a:gd name="T28" fmla="+- 0 9064 9064"/>
                                      <a:gd name="T29" fmla="*/ T28 w 15"/>
                                      <a:gd name="T30" fmla="+- 0 1649 1448"/>
                                      <a:gd name="T31" fmla="*/ 1649 h 308"/>
                                      <a:gd name="T32" fmla="+- 0 9064 9064"/>
                                      <a:gd name="T33" fmla="*/ T32 w 15"/>
                                      <a:gd name="T34" fmla="+- 0 1674 1448"/>
                                      <a:gd name="T35" fmla="*/ 1674 h 308"/>
                                      <a:gd name="T36" fmla="+- 0 9065 9064"/>
                                      <a:gd name="T37" fmla="*/ T36 w 15"/>
                                      <a:gd name="T38" fmla="+- 0 1701 1448"/>
                                      <a:gd name="T39" fmla="*/ 1701 h 308"/>
                                      <a:gd name="T40" fmla="+- 0 9067 9064"/>
                                      <a:gd name="T41" fmla="*/ T40 w 15"/>
                                      <a:gd name="T42" fmla="+- 0 1726 1448"/>
                                      <a:gd name="T43" fmla="*/ 1726 h 308"/>
                                      <a:gd name="T44" fmla="+- 0 9069 9064"/>
                                      <a:gd name="T45" fmla="*/ T44 w 15"/>
                                      <a:gd name="T46" fmla="+- 0 1745 1448"/>
                                      <a:gd name="T47" fmla="*/ 1745 h 308"/>
                                      <a:gd name="T48" fmla="+- 0 9070 9064"/>
                                      <a:gd name="T49" fmla="*/ T48 w 15"/>
                                      <a:gd name="T50" fmla="+- 0 1756 1448"/>
                                      <a:gd name="T51" fmla="*/ 1756 h 30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5" h="308">
                                        <a:moveTo>
                                          <a:pt x="4" y="0"/>
                                        </a:moveTo>
                                        <a:lnTo>
                                          <a:pt x="14" y="65"/>
                                        </a:lnTo>
                                        <a:lnTo>
                                          <a:pt x="15" y="99"/>
                                        </a:lnTo>
                                        <a:lnTo>
                                          <a:pt x="13" y="121"/>
                                        </a:lnTo>
                                        <a:lnTo>
                                          <a:pt x="10" y="143"/>
                                        </a:lnTo>
                                        <a:lnTo>
                                          <a:pt x="6" y="164"/>
                                        </a:lnTo>
                                        <a:lnTo>
                                          <a:pt x="3" y="183"/>
                                        </a:lnTo>
                                        <a:lnTo>
                                          <a:pt x="0" y="201"/>
                                        </a:lnTo>
                                        <a:lnTo>
                                          <a:pt x="0" y="226"/>
                                        </a:lnTo>
                                        <a:lnTo>
                                          <a:pt x="1" y="253"/>
                                        </a:lnTo>
                                        <a:lnTo>
                                          <a:pt x="3" y="278"/>
                                        </a:lnTo>
                                        <a:lnTo>
                                          <a:pt x="5" y="297"/>
                                        </a:lnTo>
                                        <a:lnTo>
                                          <a:pt x="6" y="3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00" name="Group 1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063" y="1658"/>
                                  <a:ext cx="31" cy="4"/>
                                  <a:chOff x="9063" y="1658"/>
                                  <a:chExt cx="31" cy="4"/>
                                </a:xfrm>
                              </wpg:grpSpPr>
                              <wps:wsp>
                                <wps:cNvPr id="1701" name="Freeform 1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63" y="1658"/>
                                    <a:ext cx="31" cy="4"/>
                                  </a:xfrm>
                                  <a:custGeom>
                                    <a:avLst/>
                                    <a:gdLst>
                                      <a:gd name="T0" fmla="+- 0 9063 9063"/>
                                      <a:gd name="T1" fmla="*/ T0 w 31"/>
                                      <a:gd name="T2" fmla="+- 0 1662 1658"/>
                                      <a:gd name="T3" fmla="*/ 1662 h 4"/>
                                      <a:gd name="T4" fmla="+- 0 9072 9063"/>
                                      <a:gd name="T5" fmla="*/ T4 w 31"/>
                                      <a:gd name="T6" fmla="+- 0 1658 1658"/>
                                      <a:gd name="T7" fmla="*/ 1658 h 4"/>
                                      <a:gd name="T8" fmla="+- 0 9094 9063"/>
                                      <a:gd name="T9" fmla="*/ T8 w 31"/>
                                      <a:gd name="T10" fmla="+- 0 1662 1658"/>
                                      <a:gd name="T11" fmla="*/ 1662 h 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31" h="4">
                                        <a:moveTo>
                                          <a:pt x="0" y="4"/>
                                        </a:moveTo>
                                        <a:lnTo>
                                          <a:pt x="9" y="0"/>
                                        </a:lnTo>
                                        <a:lnTo>
                                          <a:pt x="31" y="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02" name="Group 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77" y="1780"/>
                                  <a:ext cx="97" cy="10"/>
                                  <a:chOff x="8977" y="1780"/>
                                  <a:chExt cx="97" cy="10"/>
                                </a:xfrm>
                              </wpg:grpSpPr>
                              <wps:wsp>
                                <wps:cNvPr id="1703" name="Freeform 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77" y="1780"/>
                                    <a:ext cx="97" cy="10"/>
                                  </a:xfrm>
                                  <a:custGeom>
                                    <a:avLst/>
                                    <a:gdLst>
                                      <a:gd name="T0" fmla="+- 0 9074 8977"/>
                                      <a:gd name="T1" fmla="*/ T0 w 97"/>
                                      <a:gd name="T2" fmla="+- 0 1786 1780"/>
                                      <a:gd name="T3" fmla="*/ 1786 h 10"/>
                                      <a:gd name="T4" fmla="+- 0 9045 8977"/>
                                      <a:gd name="T5" fmla="*/ T4 w 97"/>
                                      <a:gd name="T6" fmla="+- 0 1788 1780"/>
                                      <a:gd name="T7" fmla="*/ 1788 h 10"/>
                                      <a:gd name="T8" fmla="+- 0 9024 8977"/>
                                      <a:gd name="T9" fmla="*/ T8 w 97"/>
                                      <a:gd name="T10" fmla="+- 0 1790 1780"/>
                                      <a:gd name="T11" fmla="*/ 1790 h 10"/>
                                      <a:gd name="T12" fmla="+- 0 9008 8977"/>
                                      <a:gd name="T13" fmla="*/ T12 w 97"/>
                                      <a:gd name="T14" fmla="+- 0 1789 1780"/>
                                      <a:gd name="T15" fmla="*/ 1789 h 10"/>
                                      <a:gd name="T16" fmla="+- 0 8994 8977"/>
                                      <a:gd name="T17" fmla="*/ T16 w 97"/>
                                      <a:gd name="T18" fmla="+- 0 1786 1780"/>
                                      <a:gd name="T19" fmla="*/ 1786 h 10"/>
                                      <a:gd name="T20" fmla="+- 0 8977 8977"/>
                                      <a:gd name="T21" fmla="*/ T20 w 97"/>
                                      <a:gd name="T22" fmla="+- 0 1780 1780"/>
                                      <a:gd name="T23" fmla="*/ 1780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7" h="10">
                                        <a:moveTo>
                                          <a:pt x="97" y="6"/>
                                        </a:moveTo>
                                        <a:lnTo>
                                          <a:pt x="68" y="8"/>
                                        </a:lnTo>
                                        <a:lnTo>
                                          <a:pt x="47" y="10"/>
                                        </a:lnTo>
                                        <a:lnTo>
                                          <a:pt x="31" y="9"/>
                                        </a:lnTo>
                                        <a:lnTo>
                                          <a:pt x="17" y="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04" name="Group 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81" y="1050"/>
                                  <a:ext cx="161" cy="45"/>
                                  <a:chOff x="8981" y="1050"/>
                                  <a:chExt cx="161" cy="45"/>
                                </a:xfrm>
                              </wpg:grpSpPr>
                              <wps:wsp>
                                <wps:cNvPr id="1705" name="Freeform 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81" y="1050"/>
                                    <a:ext cx="161" cy="45"/>
                                  </a:xfrm>
                                  <a:custGeom>
                                    <a:avLst/>
                                    <a:gdLst>
                                      <a:gd name="T0" fmla="+- 0 8981 8981"/>
                                      <a:gd name="T1" fmla="*/ T0 w 161"/>
                                      <a:gd name="T2" fmla="+- 0 1095 1050"/>
                                      <a:gd name="T3" fmla="*/ 1095 h 45"/>
                                      <a:gd name="T4" fmla="+- 0 9040 8981"/>
                                      <a:gd name="T5" fmla="*/ T4 w 161"/>
                                      <a:gd name="T6" fmla="+- 0 1059 1050"/>
                                      <a:gd name="T7" fmla="*/ 1059 h 45"/>
                                      <a:gd name="T8" fmla="+- 0 9083 8981"/>
                                      <a:gd name="T9" fmla="*/ T8 w 161"/>
                                      <a:gd name="T10" fmla="+- 0 1050 1050"/>
                                      <a:gd name="T11" fmla="*/ 1050 h 45"/>
                                      <a:gd name="T12" fmla="+- 0 9099 8981"/>
                                      <a:gd name="T13" fmla="*/ T12 w 161"/>
                                      <a:gd name="T14" fmla="+- 0 1052 1050"/>
                                      <a:gd name="T15" fmla="*/ 1052 h 45"/>
                                      <a:gd name="T16" fmla="+- 0 9118 8981"/>
                                      <a:gd name="T17" fmla="*/ T16 w 161"/>
                                      <a:gd name="T18" fmla="+- 0 1055 1050"/>
                                      <a:gd name="T19" fmla="*/ 1055 h 45"/>
                                      <a:gd name="T20" fmla="+- 0 9142 8981"/>
                                      <a:gd name="T21" fmla="*/ T20 w 161"/>
                                      <a:gd name="T22" fmla="+- 0 1061 1050"/>
                                      <a:gd name="T23" fmla="*/ 1061 h 4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1" h="45">
                                        <a:moveTo>
                                          <a:pt x="0" y="45"/>
                                        </a:moveTo>
                                        <a:lnTo>
                                          <a:pt x="59" y="9"/>
                                        </a:lnTo>
                                        <a:lnTo>
                                          <a:pt x="102" y="0"/>
                                        </a:lnTo>
                                        <a:lnTo>
                                          <a:pt x="118" y="2"/>
                                        </a:lnTo>
                                        <a:lnTo>
                                          <a:pt x="137" y="5"/>
                                        </a:lnTo>
                                        <a:lnTo>
                                          <a:pt x="161" y="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06" name="Group 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786" y="728"/>
                                  <a:ext cx="35" cy="31"/>
                                  <a:chOff x="8786" y="728"/>
                                  <a:chExt cx="35" cy="31"/>
                                </a:xfrm>
                              </wpg:grpSpPr>
                              <wps:wsp>
                                <wps:cNvPr id="1707" name="Freeform 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86" y="728"/>
                                    <a:ext cx="35" cy="31"/>
                                  </a:xfrm>
                                  <a:custGeom>
                                    <a:avLst/>
                                    <a:gdLst>
                                      <a:gd name="T0" fmla="+- 0 8786 8786"/>
                                      <a:gd name="T1" fmla="*/ T0 w 35"/>
                                      <a:gd name="T2" fmla="+- 0 744 728"/>
                                      <a:gd name="T3" fmla="*/ 744 h 31"/>
                                      <a:gd name="T4" fmla="+- 0 8800 8786"/>
                                      <a:gd name="T5" fmla="*/ T4 w 35"/>
                                      <a:gd name="T6" fmla="+- 0 728 728"/>
                                      <a:gd name="T7" fmla="*/ 728 h 31"/>
                                      <a:gd name="T8" fmla="+- 0 8811 8786"/>
                                      <a:gd name="T9" fmla="*/ T8 w 35"/>
                                      <a:gd name="T10" fmla="+- 0 739 728"/>
                                      <a:gd name="T11" fmla="*/ 739 h 31"/>
                                      <a:gd name="T12" fmla="+- 0 8822 8786"/>
                                      <a:gd name="T13" fmla="*/ T12 w 35"/>
                                      <a:gd name="T14" fmla="+- 0 750 728"/>
                                      <a:gd name="T15" fmla="*/ 750 h 31"/>
                                      <a:gd name="T16" fmla="+- 0 8822 8786"/>
                                      <a:gd name="T17" fmla="*/ T16 w 35"/>
                                      <a:gd name="T18" fmla="+- 0 759 728"/>
                                      <a:gd name="T19" fmla="*/ 759 h 3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5" h="31">
                                        <a:moveTo>
                                          <a:pt x="0" y="16"/>
                                        </a:moveTo>
                                        <a:lnTo>
                                          <a:pt x="14" y="0"/>
                                        </a:lnTo>
                                        <a:lnTo>
                                          <a:pt x="25" y="11"/>
                                        </a:lnTo>
                                        <a:lnTo>
                                          <a:pt x="36" y="22"/>
                                        </a:lnTo>
                                        <a:lnTo>
                                          <a:pt x="36" y="3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08" name="Group 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696" y="895"/>
                                  <a:ext cx="857" cy="1007"/>
                                  <a:chOff x="9696" y="895"/>
                                  <a:chExt cx="857" cy="1007"/>
                                </a:xfrm>
                              </wpg:grpSpPr>
                              <wps:wsp>
                                <wps:cNvPr id="1709" name="Freeform 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696" y="895"/>
                                    <a:ext cx="857" cy="1007"/>
                                  </a:xfrm>
                                  <a:custGeom>
                                    <a:avLst/>
                                    <a:gdLst>
                                      <a:gd name="T0" fmla="+- 0 9696 9696"/>
                                      <a:gd name="T1" fmla="*/ T0 w 857"/>
                                      <a:gd name="T2" fmla="+- 0 1319 895"/>
                                      <a:gd name="T3" fmla="*/ 1319 h 1007"/>
                                      <a:gd name="T4" fmla="+- 0 9722 9696"/>
                                      <a:gd name="T5" fmla="*/ T4 w 857"/>
                                      <a:gd name="T6" fmla="+- 0 1372 895"/>
                                      <a:gd name="T7" fmla="*/ 1372 h 1007"/>
                                      <a:gd name="T8" fmla="+- 0 9757 9696"/>
                                      <a:gd name="T9" fmla="*/ T8 w 857"/>
                                      <a:gd name="T10" fmla="+- 0 1401 895"/>
                                      <a:gd name="T11" fmla="*/ 1401 h 1007"/>
                                      <a:gd name="T12" fmla="+- 0 9814 9696"/>
                                      <a:gd name="T13" fmla="*/ T12 w 857"/>
                                      <a:gd name="T14" fmla="+- 0 1441 895"/>
                                      <a:gd name="T15" fmla="*/ 1441 h 1007"/>
                                      <a:gd name="T16" fmla="+- 0 9857 9696"/>
                                      <a:gd name="T17" fmla="*/ T16 w 857"/>
                                      <a:gd name="T18" fmla="+- 0 1479 895"/>
                                      <a:gd name="T19" fmla="*/ 1479 h 1007"/>
                                      <a:gd name="T20" fmla="+- 0 9911 9696"/>
                                      <a:gd name="T21" fmla="*/ T20 w 857"/>
                                      <a:gd name="T22" fmla="+- 0 1520 895"/>
                                      <a:gd name="T23" fmla="*/ 1520 h 1007"/>
                                      <a:gd name="T24" fmla="+- 0 9911 9696"/>
                                      <a:gd name="T25" fmla="*/ T24 w 857"/>
                                      <a:gd name="T26" fmla="+- 0 1572 895"/>
                                      <a:gd name="T27" fmla="*/ 1572 h 1007"/>
                                      <a:gd name="T28" fmla="+- 0 9880 9696"/>
                                      <a:gd name="T29" fmla="*/ T28 w 857"/>
                                      <a:gd name="T30" fmla="+- 0 1626 895"/>
                                      <a:gd name="T31" fmla="*/ 1626 h 1007"/>
                                      <a:gd name="T32" fmla="+- 0 9862 9696"/>
                                      <a:gd name="T33" fmla="*/ T32 w 857"/>
                                      <a:gd name="T34" fmla="+- 0 1689 895"/>
                                      <a:gd name="T35" fmla="*/ 1689 h 1007"/>
                                      <a:gd name="T36" fmla="+- 0 9863 9696"/>
                                      <a:gd name="T37" fmla="*/ T36 w 857"/>
                                      <a:gd name="T38" fmla="+- 0 1756 895"/>
                                      <a:gd name="T39" fmla="*/ 1756 h 1007"/>
                                      <a:gd name="T40" fmla="+- 0 9816 9696"/>
                                      <a:gd name="T41" fmla="*/ T40 w 857"/>
                                      <a:gd name="T42" fmla="+- 0 1861 895"/>
                                      <a:gd name="T43" fmla="*/ 1861 h 1007"/>
                                      <a:gd name="T44" fmla="+- 0 9891 9696"/>
                                      <a:gd name="T45" fmla="*/ T44 w 857"/>
                                      <a:gd name="T46" fmla="+- 0 1898 895"/>
                                      <a:gd name="T47" fmla="*/ 1898 h 1007"/>
                                      <a:gd name="T48" fmla="+- 0 10020 9696"/>
                                      <a:gd name="T49" fmla="*/ T48 w 857"/>
                                      <a:gd name="T50" fmla="+- 0 1897 895"/>
                                      <a:gd name="T51" fmla="*/ 1897 h 1007"/>
                                      <a:gd name="T52" fmla="+- 0 9998 9696"/>
                                      <a:gd name="T53" fmla="*/ T52 w 857"/>
                                      <a:gd name="T54" fmla="+- 0 1861 895"/>
                                      <a:gd name="T55" fmla="*/ 1861 h 1007"/>
                                      <a:gd name="T56" fmla="+- 0 9945 9696"/>
                                      <a:gd name="T57" fmla="*/ T56 w 857"/>
                                      <a:gd name="T58" fmla="+- 0 1820 895"/>
                                      <a:gd name="T59" fmla="*/ 1820 h 1007"/>
                                      <a:gd name="T60" fmla="+- 0 9950 9696"/>
                                      <a:gd name="T61" fmla="*/ T60 w 857"/>
                                      <a:gd name="T62" fmla="+- 0 1766 895"/>
                                      <a:gd name="T63" fmla="*/ 1766 h 1007"/>
                                      <a:gd name="T64" fmla="+- 0 9971 9696"/>
                                      <a:gd name="T65" fmla="*/ T64 w 857"/>
                                      <a:gd name="T66" fmla="+- 0 1718 895"/>
                                      <a:gd name="T67" fmla="*/ 1718 h 1007"/>
                                      <a:gd name="T68" fmla="+- 0 10044 9696"/>
                                      <a:gd name="T69" fmla="*/ T68 w 857"/>
                                      <a:gd name="T70" fmla="+- 0 1629 895"/>
                                      <a:gd name="T71" fmla="*/ 1629 h 1007"/>
                                      <a:gd name="T72" fmla="+- 0 10074 9696"/>
                                      <a:gd name="T73" fmla="*/ T72 w 857"/>
                                      <a:gd name="T74" fmla="+- 0 1679 895"/>
                                      <a:gd name="T75" fmla="*/ 1679 h 1007"/>
                                      <a:gd name="T76" fmla="+- 0 10189 9696"/>
                                      <a:gd name="T77" fmla="*/ T76 w 857"/>
                                      <a:gd name="T78" fmla="+- 0 1788 895"/>
                                      <a:gd name="T79" fmla="*/ 1788 h 1007"/>
                                      <a:gd name="T80" fmla="+- 0 10230 9696"/>
                                      <a:gd name="T81" fmla="*/ T80 w 857"/>
                                      <a:gd name="T82" fmla="+- 0 1829 895"/>
                                      <a:gd name="T83" fmla="*/ 1829 h 1007"/>
                                      <a:gd name="T84" fmla="+- 0 10334 9696"/>
                                      <a:gd name="T85" fmla="*/ T84 w 857"/>
                                      <a:gd name="T86" fmla="+- 0 1878 895"/>
                                      <a:gd name="T87" fmla="*/ 1878 h 1007"/>
                                      <a:gd name="T88" fmla="+- 0 10436 9696"/>
                                      <a:gd name="T89" fmla="*/ T88 w 857"/>
                                      <a:gd name="T90" fmla="+- 0 1802 895"/>
                                      <a:gd name="T91" fmla="*/ 1802 h 1007"/>
                                      <a:gd name="T92" fmla="+- 0 10454 9696"/>
                                      <a:gd name="T93" fmla="*/ T92 w 857"/>
                                      <a:gd name="T94" fmla="+- 0 1757 895"/>
                                      <a:gd name="T95" fmla="*/ 1757 h 1007"/>
                                      <a:gd name="T96" fmla="+- 0 10403 9696"/>
                                      <a:gd name="T97" fmla="*/ T96 w 857"/>
                                      <a:gd name="T98" fmla="+- 0 1766 895"/>
                                      <a:gd name="T99" fmla="*/ 1766 h 1007"/>
                                      <a:gd name="T100" fmla="+- 0 10333 9696"/>
                                      <a:gd name="T101" fmla="*/ T100 w 857"/>
                                      <a:gd name="T102" fmla="+- 0 1772 895"/>
                                      <a:gd name="T103" fmla="*/ 1772 h 1007"/>
                                      <a:gd name="T104" fmla="+- 0 10193 9696"/>
                                      <a:gd name="T105" fmla="*/ T104 w 857"/>
                                      <a:gd name="T106" fmla="+- 0 1672 895"/>
                                      <a:gd name="T107" fmla="*/ 1672 h 1007"/>
                                      <a:gd name="T108" fmla="+- 0 10129 9696"/>
                                      <a:gd name="T109" fmla="*/ T108 w 857"/>
                                      <a:gd name="T110" fmla="+- 0 1549 895"/>
                                      <a:gd name="T111" fmla="*/ 1549 h 1007"/>
                                      <a:gd name="T112" fmla="+- 0 10087 9696"/>
                                      <a:gd name="T113" fmla="*/ T112 w 857"/>
                                      <a:gd name="T114" fmla="+- 0 1503 895"/>
                                      <a:gd name="T115" fmla="*/ 1503 h 1007"/>
                                      <a:gd name="T116" fmla="+- 0 10017 9696"/>
                                      <a:gd name="T117" fmla="*/ T116 w 857"/>
                                      <a:gd name="T118" fmla="+- 0 1406 895"/>
                                      <a:gd name="T119" fmla="*/ 1406 h 1007"/>
                                      <a:gd name="T120" fmla="+- 0 10069 9696"/>
                                      <a:gd name="T121" fmla="*/ T120 w 857"/>
                                      <a:gd name="T122" fmla="+- 0 1378 895"/>
                                      <a:gd name="T123" fmla="*/ 1378 h 1007"/>
                                      <a:gd name="T124" fmla="+- 0 10190 9696"/>
                                      <a:gd name="T125" fmla="*/ T124 w 857"/>
                                      <a:gd name="T126" fmla="+- 0 1270 895"/>
                                      <a:gd name="T127" fmla="*/ 1270 h 1007"/>
                                      <a:gd name="T128" fmla="+- 0 10234 9696"/>
                                      <a:gd name="T129" fmla="*/ T128 w 857"/>
                                      <a:gd name="T130" fmla="+- 0 1227 895"/>
                                      <a:gd name="T131" fmla="*/ 1227 h 1007"/>
                                      <a:gd name="T132" fmla="+- 0 10313 9696"/>
                                      <a:gd name="T133" fmla="*/ T132 w 857"/>
                                      <a:gd name="T134" fmla="+- 0 1144 895"/>
                                      <a:gd name="T135" fmla="*/ 1144 h 1007"/>
                                      <a:gd name="T136" fmla="+- 0 10358 9696"/>
                                      <a:gd name="T137" fmla="*/ T136 w 857"/>
                                      <a:gd name="T138" fmla="+- 0 1082 895"/>
                                      <a:gd name="T139" fmla="*/ 1082 h 1007"/>
                                      <a:gd name="T140" fmla="+- 0 10413 9696"/>
                                      <a:gd name="T141" fmla="*/ T140 w 857"/>
                                      <a:gd name="T142" fmla="+- 0 1096 895"/>
                                      <a:gd name="T143" fmla="*/ 1096 h 1007"/>
                                      <a:gd name="T144" fmla="+- 0 10457 9696"/>
                                      <a:gd name="T145" fmla="*/ T144 w 857"/>
                                      <a:gd name="T146" fmla="+- 0 1093 895"/>
                                      <a:gd name="T147" fmla="*/ 1093 h 1007"/>
                                      <a:gd name="T148" fmla="+- 0 10471 9696"/>
                                      <a:gd name="T149" fmla="*/ T148 w 857"/>
                                      <a:gd name="T150" fmla="+- 0 1073 895"/>
                                      <a:gd name="T151" fmla="*/ 1073 h 1007"/>
                                      <a:gd name="T152" fmla="+- 0 10500 9696"/>
                                      <a:gd name="T153" fmla="*/ T152 w 857"/>
                                      <a:gd name="T154" fmla="+- 0 1041 895"/>
                                      <a:gd name="T155" fmla="*/ 1041 h 1007"/>
                                      <a:gd name="T156" fmla="+- 0 10551 9696"/>
                                      <a:gd name="T157" fmla="*/ T156 w 857"/>
                                      <a:gd name="T158" fmla="+- 0 1002 895"/>
                                      <a:gd name="T159" fmla="*/ 1002 h 1007"/>
                                      <a:gd name="T160" fmla="+- 0 10514 9696"/>
                                      <a:gd name="T161" fmla="*/ T160 w 857"/>
                                      <a:gd name="T162" fmla="+- 0 924 895"/>
                                      <a:gd name="T163" fmla="*/ 924 h 1007"/>
                                      <a:gd name="T164" fmla="+- 0 10410 9696"/>
                                      <a:gd name="T165" fmla="*/ T164 w 857"/>
                                      <a:gd name="T166" fmla="+- 0 896 895"/>
                                      <a:gd name="T167" fmla="*/ 896 h 1007"/>
                                      <a:gd name="T168" fmla="+- 0 10317 9696"/>
                                      <a:gd name="T169" fmla="*/ T168 w 857"/>
                                      <a:gd name="T170" fmla="+- 0 981 895"/>
                                      <a:gd name="T171" fmla="*/ 981 h 1007"/>
                                      <a:gd name="T172" fmla="+- 0 10275 9696"/>
                                      <a:gd name="T173" fmla="*/ T172 w 857"/>
                                      <a:gd name="T174" fmla="+- 0 1019 895"/>
                                      <a:gd name="T175" fmla="*/ 1019 h 1007"/>
                                      <a:gd name="T176" fmla="+- 0 10216 9696"/>
                                      <a:gd name="T177" fmla="*/ T176 w 857"/>
                                      <a:gd name="T178" fmla="+- 0 1019 895"/>
                                      <a:gd name="T179" fmla="*/ 1019 h 1007"/>
                                      <a:gd name="T180" fmla="+- 0 10111 9696"/>
                                      <a:gd name="T181" fmla="*/ T180 w 857"/>
                                      <a:gd name="T182" fmla="+- 0 1020 895"/>
                                      <a:gd name="T183" fmla="*/ 1020 h 1007"/>
                                      <a:gd name="T184" fmla="+- 0 10001 9696"/>
                                      <a:gd name="T185" fmla="*/ T184 w 857"/>
                                      <a:gd name="T186" fmla="+- 0 1058 895"/>
                                      <a:gd name="T187" fmla="*/ 1058 h 1007"/>
                                      <a:gd name="T188" fmla="+- 0 9958 9696"/>
                                      <a:gd name="T189" fmla="*/ T188 w 857"/>
                                      <a:gd name="T190" fmla="+- 0 1084 895"/>
                                      <a:gd name="T191" fmla="*/ 1084 h 1007"/>
                                      <a:gd name="T192" fmla="+- 0 9830 9696"/>
                                      <a:gd name="T193" fmla="*/ T192 w 857"/>
                                      <a:gd name="T194" fmla="+- 0 1155 895"/>
                                      <a:gd name="T195" fmla="*/ 1155 h 1007"/>
                                      <a:gd name="T196" fmla="+- 0 9758 9696"/>
                                      <a:gd name="T197" fmla="*/ T196 w 857"/>
                                      <a:gd name="T198" fmla="+- 0 1203 895"/>
                                      <a:gd name="T199" fmla="*/ 1203 h 1007"/>
                                      <a:gd name="T200" fmla="+- 0 9741 9696"/>
                                      <a:gd name="T201" fmla="*/ T200 w 857"/>
                                      <a:gd name="T202" fmla="+- 0 1228 895"/>
                                      <a:gd name="T203" fmla="*/ 1228 h 100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857" h="1007">
                                        <a:moveTo>
                                          <a:pt x="45" y="333"/>
                                        </a:moveTo>
                                        <a:lnTo>
                                          <a:pt x="3" y="397"/>
                                        </a:lnTo>
                                        <a:lnTo>
                                          <a:pt x="0" y="424"/>
                                        </a:lnTo>
                                        <a:lnTo>
                                          <a:pt x="5" y="446"/>
                                        </a:lnTo>
                                        <a:lnTo>
                                          <a:pt x="14" y="463"/>
                                        </a:lnTo>
                                        <a:lnTo>
                                          <a:pt x="26" y="477"/>
                                        </a:lnTo>
                                        <a:lnTo>
                                          <a:pt x="38" y="487"/>
                                        </a:lnTo>
                                        <a:lnTo>
                                          <a:pt x="48" y="495"/>
                                        </a:lnTo>
                                        <a:lnTo>
                                          <a:pt x="61" y="506"/>
                                        </a:lnTo>
                                        <a:lnTo>
                                          <a:pt x="79" y="519"/>
                                        </a:lnTo>
                                        <a:lnTo>
                                          <a:pt x="99" y="533"/>
                                        </a:lnTo>
                                        <a:lnTo>
                                          <a:pt x="118" y="546"/>
                                        </a:lnTo>
                                        <a:lnTo>
                                          <a:pt x="130" y="555"/>
                                        </a:lnTo>
                                        <a:lnTo>
                                          <a:pt x="144" y="567"/>
                                        </a:lnTo>
                                        <a:lnTo>
                                          <a:pt x="161" y="584"/>
                                        </a:lnTo>
                                        <a:lnTo>
                                          <a:pt x="177" y="600"/>
                                        </a:lnTo>
                                        <a:lnTo>
                                          <a:pt x="197" y="612"/>
                                        </a:lnTo>
                                        <a:lnTo>
                                          <a:pt x="215" y="625"/>
                                        </a:lnTo>
                                        <a:lnTo>
                                          <a:pt x="226" y="640"/>
                                        </a:lnTo>
                                        <a:lnTo>
                                          <a:pt x="224" y="657"/>
                                        </a:lnTo>
                                        <a:lnTo>
                                          <a:pt x="215" y="677"/>
                                        </a:lnTo>
                                        <a:lnTo>
                                          <a:pt x="203" y="697"/>
                                        </a:lnTo>
                                        <a:lnTo>
                                          <a:pt x="191" y="714"/>
                                        </a:lnTo>
                                        <a:lnTo>
                                          <a:pt x="184" y="731"/>
                                        </a:lnTo>
                                        <a:lnTo>
                                          <a:pt x="176" y="752"/>
                                        </a:lnTo>
                                        <a:lnTo>
                                          <a:pt x="170" y="774"/>
                                        </a:lnTo>
                                        <a:lnTo>
                                          <a:pt x="166" y="794"/>
                                        </a:lnTo>
                                        <a:lnTo>
                                          <a:pt x="164" y="811"/>
                                        </a:lnTo>
                                        <a:lnTo>
                                          <a:pt x="165" y="838"/>
                                        </a:lnTo>
                                        <a:lnTo>
                                          <a:pt x="167" y="861"/>
                                        </a:lnTo>
                                        <a:lnTo>
                                          <a:pt x="169" y="873"/>
                                        </a:lnTo>
                                        <a:lnTo>
                                          <a:pt x="155" y="896"/>
                                        </a:lnTo>
                                        <a:lnTo>
                                          <a:pt x="120" y="966"/>
                                        </a:lnTo>
                                        <a:lnTo>
                                          <a:pt x="118" y="981"/>
                                        </a:lnTo>
                                        <a:lnTo>
                                          <a:pt x="125" y="994"/>
                                        </a:lnTo>
                                        <a:lnTo>
                                          <a:pt x="195" y="1003"/>
                                        </a:lnTo>
                                        <a:lnTo>
                                          <a:pt x="268" y="1006"/>
                                        </a:lnTo>
                                        <a:lnTo>
                                          <a:pt x="309" y="1007"/>
                                        </a:lnTo>
                                        <a:lnTo>
                                          <a:pt x="324" y="1002"/>
                                        </a:lnTo>
                                        <a:lnTo>
                                          <a:pt x="335" y="990"/>
                                        </a:lnTo>
                                        <a:lnTo>
                                          <a:pt x="320" y="974"/>
                                        </a:lnTo>
                                        <a:lnTo>
                                          <a:pt x="302" y="966"/>
                                        </a:lnTo>
                                        <a:lnTo>
                                          <a:pt x="280" y="951"/>
                                        </a:lnTo>
                                        <a:lnTo>
                                          <a:pt x="262" y="937"/>
                                        </a:lnTo>
                                        <a:lnTo>
                                          <a:pt x="249" y="925"/>
                                        </a:lnTo>
                                        <a:lnTo>
                                          <a:pt x="235" y="905"/>
                                        </a:lnTo>
                                        <a:lnTo>
                                          <a:pt x="235" y="889"/>
                                        </a:lnTo>
                                        <a:lnTo>
                                          <a:pt x="254" y="871"/>
                                        </a:lnTo>
                                        <a:lnTo>
                                          <a:pt x="263" y="858"/>
                                        </a:lnTo>
                                        <a:lnTo>
                                          <a:pt x="269" y="840"/>
                                        </a:lnTo>
                                        <a:lnTo>
                                          <a:pt x="275" y="823"/>
                                        </a:lnTo>
                                        <a:lnTo>
                                          <a:pt x="306" y="752"/>
                                        </a:lnTo>
                                        <a:lnTo>
                                          <a:pt x="317" y="729"/>
                                        </a:lnTo>
                                        <a:lnTo>
                                          <a:pt x="348" y="734"/>
                                        </a:lnTo>
                                        <a:lnTo>
                                          <a:pt x="360" y="742"/>
                                        </a:lnTo>
                                        <a:lnTo>
                                          <a:pt x="368" y="762"/>
                                        </a:lnTo>
                                        <a:lnTo>
                                          <a:pt x="378" y="784"/>
                                        </a:lnTo>
                                        <a:lnTo>
                                          <a:pt x="412" y="839"/>
                                        </a:lnTo>
                                        <a:lnTo>
                                          <a:pt x="473" y="880"/>
                                        </a:lnTo>
                                        <a:lnTo>
                                          <a:pt x="493" y="893"/>
                                        </a:lnTo>
                                        <a:lnTo>
                                          <a:pt x="507" y="903"/>
                                        </a:lnTo>
                                        <a:lnTo>
                                          <a:pt x="518" y="916"/>
                                        </a:lnTo>
                                        <a:lnTo>
                                          <a:pt x="534" y="934"/>
                                        </a:lnTo>
                                        <a:lnTo>
                                          <a:pt x="575" y="978"/>
                                        </a:lnTo>
                                        <a:lnTo>
                                          <a:pt x="612" y="989"/>
                                        </a:lnTo>
                                        <a:lnTo>
                                          <a:pt x="638" y="983"/>
                                        </a:lnTo>
                                        <a:lnTo>
                                          <a:pt x="694" y="953"/>
                                        </a:lnTo>
                                        <a:lnTo>
                                          <a:pt x="722" y="925"/>
                                        </a:lnTo>
                                        <a:lnTo>
                                          <a:pt x="740" y="907"/>
                                        </a:lnTo>
                                        <a:lnTo>
                                          <a:pt x="755" y="891"/>
                                        </a:lnTo>
                                        <a:lnTo>
                                          <a:pt x="765" y="877"/>
                                        </a:lnTo>
                                        <a:lnTo>
                                          <a:pt x="758" y="862"/>
                                        </a:lnTo>
                                        <a:lnTo>
                                          <a:pt x="738" y="858"/>
                                        </a:lnTo>
                                        <a:lnTo>
                                          <a:pt x="722" y="863"/>
                                        </a:lnTo>
                                        <a:lnTo>
                                          <a:pt x="707" y="871"/>
                                        </a:lnTo>
                                        <a:lnTo>
                                          <a:pt x="690" y="877"/>
                                        </a:lnTo>
                                        <a:lnTo>
                                          <a:pt x="668" y="880"/>
                                        </a:lnTo>
                                        <a:lnTo>
                                          <a:pt x="637" y="877"/>
                                        </a:lnTo>
                                        <a:lnTo>
                                          <a:pt x="610" y="874"/>
                                        </a:lnTo>
                                        <a:lnTo>
                                          <a:pt x="538" y="833"/>
                                        </a:lnTo>
                                        <a:lnTo>
                                          <a:pt x="497" y="777"/>
                                        </a:lnTo>
                                        <a:lnTo>
                                          <a:pt x="458" y="712"/>
                                        </a:lnTo>
                                        <a:lnTo>
                                          <a:pt x="443" y="673"/>
                                        </a:lnTo>
                                        <a:lnTo>
                                          <a:pt x="433" y="654"/>
                                        </a:lnTo>
                                        <a:lnTo>
                                          <a:pt x="421" y="638"/>
                                        </a:lnTo>
                                        <a:lnTo>
                                          <a:pt x="407" y="624"/>
                                        </a:lnTo>
                                        <a:lnTo>
                                          <a:pt x="391" y="608"/>
                                        </a:lnTo>
                                        <a:lnTo>
                                          <a:pt x="375" y="590"/>
                                        </a:lnTo>
                                        <a:lnTo>
                                          <a:pt x="334" y="542"/>
                                        </a:lnTo>
                                        <a:lnTo>
                                          <a:pt x="321" y="511"/>
                                        </a:lnTo>
                                        <a:lnTo>
                                          <a:pt x="331" y="502"/>
                                        </a:lnTo>
                                        <a:lnTo>
                                          <a:pt x="352" y="494"/>
                                        </a:lnTo>
                                        <a:lnTo>
                                          <a:pt x="373" y="483"/>
                                        </a:lnTo>
                                        <a:lnTo>
                                          <a:pt x="434" y="438"/>
                                        </a:lnTo>
                                        <a:lnTo>
                                          <a:pt x="480" y="391"/>
                                        </a:lnTo>
                                        <a:lnTo>
                                          <a:pt x="494" y="375"/>
                                        </a:lnTo>
                                        <a:lnTo>
                                          <a:pt x="511" y="358"/>
                                        </a:lnTo>
                                        <a:lnTo>
                                          <a:pt x="528" y="343"/>
                                        </a:lnTo>
                                        <a:lnTo>
                                          <a:pt x="538" y="332"/>
                                        </a:lnTo>
                                        <a:lnTo>
                                          <a:pt x="550" y="313"/>
                                        </a:lnTo>
                                        <a:lnTo>
                                          <a:pt x="562" y="293"/>
                                        </a:lnTo>
                                        <a:lnTo>
                                          <a:pt x="617" y="249"/>
                                        </a:lnTo>
                                        <a:lnTo>
                                          <a:pt x="622" y="216"/>
                                        </a:lnTo>
                                        <a:lnTo>
                                          <a:pt x="648" y="195"/>
                                        </a:lnTo>
                                        <a:lnTo>
                                          <a:pt x="662" y="187"/>
                                        </a:lnTo>
                                        <a:lnTo>
                                          <a:pt x="673" y="187"/>
                                        </a:lnTo>
                                        <a:lnTo>
                                          <a:pt x="696" y="196"/>
                                        </a:lnTo>
                                        <a:lnTo>
                                          <a:pt x="717" y="201"/>
                                        </a:lnTo>
                                        <a:lnTo>
                                          <a:pt x="733" y="201"/>
                                        </a:lnTo>
                                        <a:lnTo>
                                          <a:pt x="747" y="198"/>
                                        </a:lnTo>
                                        <a:lnTo>
                                          <a:pt x="761" y="198"/>
                                        </a:lnTo>
                                        <a:lnTo>
                                          <a:pt x="763" y="191"/>
                                        </a:lnTo>
                                        <a:lnTo>
                                          <a:pt x="766" y="184"/>
                                        </a:lnTo>
                                        <a:lnTo>
                                          <a:pt x="775" y="178"/>
                                        </a:lnTo>
                                        <a:lnTo>
                                          <a:pt x="786" y="171"/>
                                        </a:lnTo>
                                        <a:lnTo>
                                          <a:pt x="798" y="164"/>
                                        </a:lnTo>
                                        <a:lnTo>
                                          <a:pt x="804" y="146"/>
                                        </a:lnTo>
                                        <a:lnTo>
                                          <a:pt x="811" y="127"/>
                                        </a:lnTo>
                                        <a:lnTo>
                                          <a:pt x="830" y="116"/>
                                        </a:lnTo>
                                        <a:lnTo>
                                          <a:pt x="855" y="107"/>
                                        </a:lnTo>
                                        <a:lnTo>
                                          <a:pt x="857" y="91"/>
                                        </a:lnTo>
                                        <a:lnTo>
                                          <a:pt x="856" y="79"/>
                                        </a:lnTo>
                                        <a:lnTo>
                                          <a:pt x="818" y="29"/>
                                        </a:lnTo>
                                        <a:lnTo>
                                          <a:pt x="752" y="2"/>
                                        </a:lnTo>
                                        <a:lnTo>
                                          <a:pt x="732" y="0"/>
                                        </a:lnTo>
                                        <a:lnTo>
                                          <a:pt x="714" y="1"/>
                                        </a:lnTo>
                                        <a:lnTo>
                                          <a:pt x="655" y="34"/>
                                        </a:lnTo>
                                        <a:lnTo>
                                          <a:pt x="631" y="68"/>
                                        </a:lnTo>
                                        <a:lnTo>
                                          <a:pt x="621" y="86"/>
                                        </a:lnTo>
                                        <a:lnTo>
                                          <a:pt x="615" y="100"/>
                                        </a:lnTo>
                                        <a:lnTo>
                                          <a:pt x="590" y="118"/>
                                        </a:lnTo>
                                        <a:lnTo>
                                          <a:pt x="579" y="124"/>
                                        </a:lnTo>
                                        <a:lnTo>
                                          <a:pt x="552" y="128"/>
                                        </a:lnTo>
                                        <a:lnTo>
                                          <a:pt x="536" y="128"/>
                                        </a:lnTo>
                                        <a:lnTo>
                                          <a:pt x="520" y="124"/>
                                        </a:lnTo>
                                        <a:lnTo>
                                          <a:pt x="499" y="120"/>
                                        </a:lnTo>
                                        <a:lnTo>
                                          <a:pt x="477" y="116"/>
                                        </a:lnTo>
                                        <a:lnTo>
                                          <a:pt x="415" y="125"/>
                                        </a:lnTo>
                                        <a:lnTo>
                                          <a:pt x="358" y="153"/>
                                        </a:lnTo>
                                        <a:lnTo>
                                          <a:pt x="324" y="158"/>
                                        </a:lnTo>
                                        <a:lnTo>
                                          <a:pt x="305" y="163"/>
                                        </a:lnTo>
                                        <a:lnTo>
                                          <a:pt x="294" y="168"/>
                                        </a:lnTo>
                                        <a:lnTo>
                                          <a:pt x="281" y="178"/>
                                        </a:lnTo>
                                        <a:lnTo>
                                          <a:pt x="262" y="189"/>
                                        </a:lnTo>
                                        <a:lnTo>
                                          <a:pt x="198" y="225"/>
                                        </a:lnTo>
                                        <a:lnTo>
                                          <a:pt x="153" y="248"/>
                                        </a:lnTo>
                                        <a:lnTo>
                                          <a:pt x="134" y="260"/>
                                        </a:lnTo>
                                        <a:lnTo>
                                          <a:pt x="99" y="282"/>
                                        </a:lnTo>
                                        <a:lnTo>
                                          <a:pt x="76" y="297"/>
                                        </a:lnTo>
                                        <a:lnTo>
                                          <a:pt x="62" y="308"/>
                                        </a:lnTo>
                                        <a:lnTo>
                                          <a:pt x="53" y="316"/>
                                        </a:lnTo>
                                        <a:lnTo>
                                          <a:pt x="48" y="325"/>
                                        </a:lnTo>
                                        <a:lnTo>
                                          <a:pt x="45" y="33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10" name="Group 1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010" y="1048"/>
                                  <a:ext cx="44" cy="107"/>
                                  <a:chOff x="10010" y="1048"/>
                                  <a:chExt cx="44" cy="107"/>
                                </a:xfrm>
                              </wpg:grpSpPr>
                              <wps:wsp>
                                <wps:cNvPr id="1711" name="Freeform 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0" y="1048"/>
                                    <a:ext cx="44" cy="107"/>
                                  </a:xfrm>
                                  <a:custGeom>
                                    <a:avLst/>
                                    <a:gdLst>
                                      <a:gd name="T0" fmla="+- 0 10054 10010"/>
                                      <a:gd name="T1" fmla="*/ T0 w 44"/>
                                      <a:gd name="T2" fmla="+- 0 1048 1048"/>
                                      <a:gd name="T3" fmla="*/ 1048 h 107"/>
                                      <a:gd name="T4" fmla="+- 0 10028 10010"/>
                                      <a:gd name="T5" fmla="*/ T4 w 44"/>
                                      <a:gd name="T6" fmla="+- 0 1064 1048"/>
                                      <a:gd name="T7" fmla="*/ 1064 h 107"/>
                                      <a:gd name="T8" fmla="+- 0 10014 10010"/>
                                      <a:gd name="T9" fmla="*/ T8 w 44"/>
                                      <a:gd name="T10" fmla="+- 0 1077 1048"/>
                                      <a:gd name="T11" fmla="*/ 1077 h 107"/>
                                      <a:gd name="T12" fmla="+- 0 10010 10010"/>
                                      <a:gd name="T13" fmla="*/ T12 w 44"/>
                                      <a:gd name="T14" fmla="+- 0 1089 1048"/>
                                      <a:gd name="T15" fmla="*/ 1089 h 107"/>
                                      <a:gd name="T16" fmla="+- 0 10012 10010"/>
                                      <a:gd name="T17" fmla="*/ T16 w 44"/>
                                      <a:gd name="T18" fmla="+- 0 1106 1048"/>
                                      <a:gd name="T19" fmla="*/ 1106 h 107"/>
                                      <a:gd name="T20" fmla="+- 0 10022 10010"/>
                                      <a:gd name="T21" fmla="*/ T20 w 44"/>
                                      <a:gd name="T22" fmla="+- 0 1139 1048"/>
                                      <a:gd name="T23" fmla="*/ 1139 h 107"/>
                                      <a:gd name="T24" fmla="+- 0 10030 10010"/>
                                      <a:gd name="T25" fmla="*/ T24 w 44"/>
                                      <a:gd name="T26" fmla="+- 0 1154 1048"/>
                                      <a:gd name="T27" fmla="*/ 1154 h 10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44" h="107">
                                        <a:moveTo>
                                          <a:pt x="44" y="0"/>
                                        </a:moveTo>
                                        <a:lnTo>
                                          <a:pt x="18" y="16"/>
                                        </a:lnTo>
                                        <a:lnTo>
                                          <a:pt x="4" y="29"/>
                                        </a:lnTo>
                                        <a:lnTo>
                                          <a:pt x="0" y="41"/>
                                        </a:lnTo>
                                        <a:lnTo>
                                          <a:pt x="2" y="58"/>
                                        </a:lnTo>
                                        <a:lnTo>
                                          <a:pt x="12" y="91"/>
                                        </a:lnTo>
                                        <a:lnTo>
                                          <a:pt x="20" y="1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12" name="Group 1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88" y="1047"/>
                                  <a:ext cx="273" cy="302"/>
                                  <a:chOff x="9988" y="1047"/>
                                  <a:chExt cx="273" cy="302"/>
                                </a:xfrm>
                              </wpg:grpSpPr>
                              <wps:wsp>
                                <wps:cNvPr id="1713" name="Freeform 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88" y="1047"/>
                                    <a:ext cx="273" cy="302"/>
                                  </a:xfrm>
                                  <a:custGeom>
                                    <a:avLst/>
                                    <a:gdLst>
                                      <a:gd name="T0" fmla="+- 0 10107 9988"/>
                                      <a:gd name="T1" fmla="*/ T0 w 273"/>
                                      <a:gd name="T2" fmla="+- 0 1091 1047"/>
                                      <a:gd name="T3" fmla="*/ 1091 h 302"/>
                                      <a:gd name="T4" fmla="+- 0 10088 9988"/>
                                      <a:gd name="T5" fmla="*/ T4 w 273"/>
                                      <a:gd name="T6" fmla="+- 0 1083 1047"/>
                                      <a:gd name="T7" fmla="*/ 1083 h 302"/>
                                      <a:gd name="T8" fmla="+- 0 10086 9988"/>
                                      <a:gd name="T9" fmla="*/ T8 w 273"/>
                                      <a:gd name="T10" fmla="+- 0 1076 1047"/>
                                      <a:gd name="T11" fmla="*/ 1076 h 302"/>
                                      <a:gd name="T12" fmla="+- 0 10100 9988"/>
                                      <a:gd name="T13" fmla="*/ T12 w 273"/>
                                      <a:gd name="T14" fmla="+- 0 1067 1047"/>
                                      <a:gd name="T15" fmla="*/ 1067 h 302"/>
                                      <a:gd name="T16" fmla="+- 0 10122 9988"/>
                                      <a:gd name="T17" fmla="*/ T16 w 273"/>
                                      <a:gd name="T18" fmla="+- 0 1058 1047"/>
                                      <a:gd name="T19" fmla="*/ 1058 h 302"/>
                                      <a:gd name="T20" fmla="+- 0 10145 9988"/>
                                      <a:gd name="T21" fmla="*/ T20 w 273"/>
                                      <a:gd name="T22" fmla="+- 0 1051 1047"/>
                                      <a:gd name="T23" fmla="*/ 1051 h 302"/>
                                      <a:gd name="T24" fmla="+- 0 10166 9988"/>
                                      <a:gd name="T25" fmla="*/ T24 w 273"/>
                                      <a:gd name="T26" fmla="+- 0 1048 1047"/>
                                      <a:gd name="T27" fmla="*/ 1048 h 302"/>
                                      <a:gd name="T28" fmla="+- 0 10185 9988"/>
                                      <a:gd name="T29" fmla="*/ T28 w 273"/>
                                      <a:gd name="T30" fmla="+- 0 1047 1047"/>
                                      <a:gd name="T31" fmla="*/ 1047 h 302"/>
                                      <a:gd name="T32" fmla="+- 0 10199 9988"/>
                                      <a:gd name="T33" fmla="*/ T32 w 273"/>
                                      <a:gd name="T34" fmla="+- 0 1047 1047"/>
                                      <a:gd name="T35" fmla="*/ 1047 h 302"/>
                                      <a:gd name="T36" fmla="+- 0 10216 9988"/>
                                      <a:gd name="T37" fmla="*/ T36 w 273"/>
                                      <a:gd name="T38" fmla="+- 0 1049 1047"/>
                                      <a:gd name="T39" fmla="*/ 1049 h 302"/>
                                      <a:gd name="T40" fmla="+- 0 10235 9988"/>
                                      <a:gd name="T41" fmla="*/ T40 w 273"/>
                                      <a:gd name="T42" fmla="+- 0 1053 1047"/>
                                      <a:gd name="T43" fmla="*/ 1053 h 302"/>
                                      <a:gd name="T44" fmla="+- 0 10252 9988"/>
                                      <a:gd name="T45" fmla="*/ T44 w 273"/>
                                      <a:gd name="T46" fmla="+- 0 1064 1047"/>
                                      <a:gd name="T47" fmla="*/ 1064 h 302"/>
                                      <a:gd name="T48" fmla="+- 0 10261 9988"/>
                                      <a:gd name="T49" fmla="*/ T48 w 273"/>
                                      <a:gd name="T50" fmla="+- 0 1083 1047"/>
                                      <a:gd name="T51" fmla="*/ 1083 h 302"/>
                                      <a:gd name="T52" fmla="+- 0 10252 9988"/>
                                      <a:gd name="T53" fmla="*/ T52 w 273"/>
                                      <a:gd name="T54" fmla="+- 0 1119 1047"/>
                                      <a:gd name="T55" fmla="*/ 1119 h 302"/>
                                      <a:gd name="T56" fmla="+- 0 10240 9988"/>
                                      <a:gd name="T57" fmla="*/ T56 w 273"/>
                                      <a:gd name="T58" fmla="+- 0 1134 1047"/>
                                      <a:gd name="T59" fmla="*/ 1134 h 302"/>
                                      <a:gd name="T60" fmla="+- 0 10232 9988"/>
                                      <a:gd name="T61" fmla="*/ T60 w 273"/>
                                      <a:gd name="T62" fmla="+- 0 1136 1047"/>
                                      <a:gd name="T63" fmla="*/ 1136 h 302"/>
                                      <a:gd name="T64" fmla="+- 0 10189 9988"/>
                                      <a:gd name="T65" fmla="*/ T64 w 273"/>
                                      <a:gd name="T66" fmla="+- 0 1159 1047"/>
                                      <a:gd name="T67" fmla="*/ 1159 h 302"/>
                                      <a:gd name="T68" fmla="+- 0 10153 9988"/>
                                      <a:gd name="T69" fmla="*/ T68 w 273"/>
                                      <a:gd name="T70" fmla="+- 0 1214 1047"/>
                                      <a:gd name="T71" fmla="*/ 1214 h 302"/>
                                      <a:gd name="T72" fmla="+- 0 10114 9988"/>
                                      <a:gd name="T73" fmla="*/ T72 w 273"/>
                                      <a:gd name="T74" fmla="+- 0 1234 1047"/>
                                      <a:gd name="T75" fmla="*/ 1234 h 302"/>
                                      <a:gd name="T76" fmla="+- 0 10090 9988"/>
                                      <a:gd name="T77" fmla="*/ T76 w 273"/>
                                      <a:gd name="T78" fmla="+- 0 1246 1047"/>
                                      <a:gd name="T79" fmla="*/ 1246 h 302"/>
                                      <a:gd name="T80" fmla="+- 0 10072 9988"/>
                                      <a:gd name="T81" fmla="*/ T80 w 273"/>
                                      <a:gd name="T82" fmla="+- 0 1256 1047"/>
                                      <a:gd name="T83" fmla="*/ 1256 h 302"/>
                                      <a:gd name="T84" fmla="+- 0 10062 9988"/>
                                      <a:gd name="T85" fmla="*/ T84 w 273"/>
                                      <a:gd name="T86" fmla="+- 0 1261 1047"/>
                                      <a:gd name="T87" fmla="*/ 1261 h 302"/>
                                      <a:gd name="T88" fmla="+- 0 10016 9988"/>
                                      <a:gd name="T89" fmla="*/ T88 w 273"/>
                                      <a:gd name="T90" fmla="+- 0 1301 1047"/>
                                      <a:gd name="T91" fmla="*/ 1301 h 302"/>
                                      <a:gd name="T92" fmla="+- 0 9988 9988"/>
                                      <a:gd name="T93" fmla="*/ T92 w 273"/>
                                      <a:gd name="T94" fmla="+- 0 1335 1047"/>
                                      <a:gd name="T95" fmla="*/ 1335 h 302"/>
                                      <a:gd name="T96" fmla="+- 0 9988 9988"/>
                                      <a:gd name="T97" fmla="*/ T96 w 273"/>
                                      <a:gd name="T98" fmla="+- 0 1348 1047"/>
                                      <a:gd name="T99" fmla="*/ 1348 h 30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</a:cxnLst>
                                    <a:rect l="0" t="0" r="r" b="b"/>
                                    <a:pathLst>
                                      <a:path w="273" h="302">
                                        <a:moveTo>
                                          <a:pt x="119" y="44"/>
                                        </a:moveTo>
                                        <a:lnTo>
                                          <a:pt x="100" y="36"/>
                                        </a:lnTo>
                                        <a:lnTo>
                                          <a:pt x="98" y="29"/>
                                        </a:lnTo>
                                        <a:lnTo>
                                          <a:pt x="112" y="20"/>
                                        </a:lnTo>
                                        <a:lnTo>
                                          <a:pt x="134" y="11"/>
                                        </a:lnTo>
                                        <a:lnTo>
                                          <a:pt x="157" y="4"/>
                                        </a:lnTo>
                                        <a:lnTo>
                                          <a:pt x="178" y="1"/>
                                        </a:lnTo>
                                        <a:lnTo>
                                          <a:pt x="197" y="0"/>
                                        </a:lnTo>
                                        <a:lnTo>
                                          <a:pt x="211" y="0"/>
                                        </a:lnTo>
                                        <a:lnTo>
                                          <a:pt x="228" y="2"/>
                                        </a:lnTo>
                                        <a:lnTo>
                                          <a:pt x="247" y="6"/>
                                        </a:lnTo>
                                        <a:lnTo>
                                          <a:pt x="264" y="17"/>
                                        </a:lnTo>
                                        <a:lnTo>
                                          <a:pt x="273" y="36"/>
                                        </a:lnTo>
                                        <a:lnTo>
                                          <a:pt x="264" y="72"/>
                                        </a:lnTo>
                                        <a:lnTo>
                                          <a:pt x="252" y="87"/>
                                        </a:lnTo>
                                        <a:lnTo>
                                          <a:pt x="244" y="89"/>
                                        </a:lnTo>
                                        <a:lnTo>
                                          <a:pt x="201" y="112"/>
                                        </a:lnTo>
                                        <a:lnTo>
                                          <a:pt x="165" y="167"/>
                                        </a:lnTo>
                                        <a:lnTo>
                                          <a:pt x="126" y="187"/>
                                        </a:lnTo>
                                        <a:lnTo>
                                          <a:pt x="102" y="199"/>
                                        </a:lnTo>
                                        <a:lnTo>
                                          <a:pt x="84" y="209"/>
                                        </a:lnTo>
                                        <a:lnTo>
                                          <a:pt x="74" y="214"/>
                                        </a:lnTo>
                                        <a:lnTo>
                                          <a:pt x="28" y="254"/>
                                        </a:lnTo>
                                        <a:lnTo>
                                          <a:pt x="0" y="288"/>
                                        </a:lnTo>
                                        <a:lnTo>
                                          <a:pt x="0" y="3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14" name="Group 1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11" y="1091"/>
                                  <a:ext cx="185" cy="305"/>
                                  <a:chOff x="9911" y="1091"/>
                                  <a:chExt cx="185" cy="305"/>
                                </a:xfrm>
                              </wpg:grpSpPr>
                              <wps:wsp>
                                <wps:cNvPr id="1715" name="Freeform 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11" y="1091"/>
                                    <a:ext cx="185" cy="305"/>
                                  </a:xfrm>
                                  <a:custGeom>
                                    <a:avLst/>
                                    <a:gdLst>
                                      <a:gd name="T0" fmla="+- 0 10096 9911"/>
                                      <a:gd name="T1" fmla="*/ T0 w 185"/>
                                      <a:gd name="T2" fmla="+- 0 1091 1091"/>
                                      <a:gd name="T3" fmla="*/ 1091 h 305"/>
                                      <a:gd name="T4" fmla="+- 0 10084 9911"/>
                                      <a:gd name="T5" fmla="*/ T4 w 185"/>
                                      <a:gd name="T6" fmla="+- 0 1095 1091"/>
                                      <a:gd name="T7" fmla="*/ 1095 h 305"/>
                                      <a:gd name="T8" fmla="+- 0 10068 9911"/>
                                      <a:gd name="T9" fmla="*/ T8 w 185"/>
                                      <a:gd name="T10" fmla="+- 0 1114 1091"/>
                                      <a:gd name="T11" fmla="*/ 1114 h 305"/>
                                      <a:gd name="T12" fmla="+- 0 10052 9911"/>
                                      <a:gd name="T13" fmla="*/ T12 w 185"/>
                                      <a:gd name="T14" fmla="+- 0 1132 1091"/>
                                      <a:gd name="T15" fmla="*/ 1132 h 305"/>
                                      <a:gd name="T16" fmla="+- 0 10035 9911"/>
                                      <a:gd name="T17" fmla="*/ T16 w 185"/>
                                      <a:gd name="T18" fmla="+- 0 1151 1091"/>
                                      <a:gd name="T19" fmla="*/ 1151 h 305"/>
                                      <a:gd name="T20" fmla="+- 0 10024 9911"/>
                                      <a:gd name="T21" fmla="*/ T20 w 185"/>
                                      <a:gd name="T22" fmla="+- 0 1164 1091"/>
                                      <a:gd name="T23" fmla="*/ 1164 h 305"/>
                                      <a:gd name="T24" fmla="+- 0 10013 9911"/>
                                      <a:gd name="T25" fmla="*/ T24 w 185"/>
                                      <a:gd name="T26" fmla="+- 0 1188 1091"/>
                                      <a:gd name="T27" fmla="*/ 1188 h 305"/>
                                      <a:gd name="T28" fmla="+- 0 10006 9911"/>
                                      <a:gd name="T29" fmla="*/ T28 w 185"/>
                                      <a:gd name="T30" fmla="+- 0 1202 1091"/>
                                      <a:gd name="T31" fmla="*/ 1202 h 305"/>
                                      <a:gd name="T32" fmla="+- 0 9997 9911"/>
                                      <a:gd name="T33" fmla="*/ T32 w 185"/>
                                      <a:gd name="T34" fmla="+- 0 1217 1091"/>
                                      <a:gd name="T35" fmla="*/ 1217 h 305"/>
                                      <a:gd name="T36" fmla="+- 0 9983 9911"/>
                                      <a:gd name="T37" fmla="*/ T36 w 185"/>
                                      <a:gd name="T38" fmla="+- 0 1239 1091"/>
                                      <a:gd name="T39" fmla="*/ 1239 h 305"/>
                                      <a:gd name="T40" fmla="+- 0 9972 9911"/>
                                      <a:gd name="T41" fmla="*/ T40 w 185"/>
                                      <a:gd name="T42" fmla="+- 0 1254 1091"/>
                                      <a:gd name="T43" fmla="*/ 1254 h 305"/>
                                      <a:gd name="T44" fmla="+- 0 9964 9911"/>
                                      <a:gd name="T45" fmla="*/ T44 w 185"/>
                                      <a:gd name="T46" fmla="+- 0 1267 1091"/>
                                      <a:gd name="T47" fmla="*/ 1267 h 305"/>
                                      <a:gd name="T48" fmla="+- 0 9951 9911"/>
                                      <a:gd name="T49" fmla="*/ T48 w 185"/>
                                      <a:gd name="T50" fmla="+- 0 1290 1091"/>
                                      <a:gd name="T51" fmla="*/ 1290 h 305"/>
                                      <a:gd name="T52" fmla="+- 0 9943 9911"/>
                                      <a:gd name="T53" fmla="*/ T52 w 185"/>
                                      <a:gd name="T54" fmla="+- 0 1305 1091"/>
                                      <a:gd name="T55" fmla="*/ 1305 h 305"/>
                                      <a:gd name="T56" fmla="+- 0 9931 9911"/>
                                      <a:gd name="T57" fmla="*/ T56 w 185"/>
                                      <a:gd name="T58" fmla="+- 0 1317 1091"/>
                                      <a:gd name="T59" fmla="*/ 1317 h 305"/>
                                      <a:gd name="T60" fmla="+- 0 9924 9911"/>
                                      <a:gd name="T61" fmla="*/ T60 w 185"/>
                                      <a:gd name="T62" fmla="+- 0 1332 1091"/>
                                      <a:gd name="T63" fmla="*/ 1332 h 305"/>
                                      <a:gd name="T64" fmla="+- 0 9916 9911"/>
                                      <a:gd name="T65" fmla="*/ T64 w 185"/>
                                      <a:gd name="T66" fmla="+- 0 1357 1091"/>
                                      <a:gd name="T67" fmla="*/ 1357 h 305"/>
                                      <a:gd name="T68" fmla="+- 0 9911 9911"/>
                                      <a:gd name="T69" fmla="*/ T68 w 185"/>
                                      <a:gd name="T70" fmla="+- 0 1375 1091"/>
                                      <a:gd name="T71" fmla="*/ 1375 h 305"/>
                                      <a:gd name="T72" fmla="+- 0 9929 9911"/>
                                      <a:gd name="T73" fmla="*/ T72 w 185"/>
                                      <a:gd name="T74" fmla="+- 0 1396 1091"/>
                                      <a:gd name="T75" fmla="*/ 1396 h 30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185" h="305">
                                        <a:moveTo>
                                          <a:pt x="185" y="0"/>
                                        </a:moveTo>
                                        <a:lnTo>
                                          <a:pt x="173" y="4"/>
                                        </a:lnTo>
                                        <a:lnTo>
                                          <a:pt x="157" y="23"/>
                                        </a:lnTo>
                                        <a:lnTo>
                                          <a:pt x="141" y="41"/>
                                        </a:lnTo>
                                        <a:lnTo>
                                          <a:pt x="124" y="60"/>
                                        </a:lnTo>
                                        <a:lnTo>
                                          <a:pt x="113" y="73"/>
                                        </a:lnTo>
                                        <a:lnTo>
                                          <a:pt x="102" y="97"/>
                                        </a:lnTo>
                                        <a:lnTo>
                                          <a:pt x="95" y="111"/>
                                        </a:lnTo>
                                        <a:lnTo>
                                          <a:pt x="86" y="126"/>
                                        </a:lnTo>
                                        <a:lnTo>
                                          <a:pt x="72" y="148"/>
                                        </a:lnTo>
                                        <a:lnTo>
                                          <a:pt x="61" y="163"/>
                                        </a:lnTo>
                                        <a:lnTo>
                                          <a:pt x="53" y="176"/>
                                        </a:lnTo>
                                        <a:lnTo>
                                          <a:pt x="40" y="199"/>
                                        </a:lnTo>
                                        <a:lnTo>
                                          <a:pt x="32" y="214"/>
                                        </a:lnTo>
                                        <a:lnTo>
                                          <a:pt x="20" y="226"/>
                                        </a:lnTo>
                                        <a:lnTo>
                                          <a:pt x="13" y="241"/>
                                        </a:lnTo>
                                        <a:lnTo>
                                          <a:pt x="5" y="266"/>
                                        </a:lnTo>
                                        <a:lnTo>
                                          <a:pt x="0" y="284"/>
                                        </a:lnTo>
                                        <a:lnTo>
                                          <a:pt x="18" y="30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16" name="Group 1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30" y="1155"/>
                                  <a:ext cx="95" cy="169"/>
                                  <a:chOff x="9830" y="1155"/>
                                  <a:chExt cx="95" cy="169"/>
                                </a:xfrm>
                              </wpg:grpSpPr>
                              <wps:wsp>
                                <wps:cNvPr id="1717" name="Freeform 1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30" y="1155"/>
                                    <a:ext cx="95" cy="169"/>
                                  </a:xfrm>
                                  <a:custGeom>
                                    <a:avLst/>
                                    <a:gdLst>
                                      <a:gd name="T0" fmla="+- 0 9830 9830"/>
                                      <a:gd name="T1" fmla="*/ T0 w 95"/>
                                      <a:gd name="T2" fmla="+- 0 1155 1155"/>
                                      <a:gd name="T3" fmla="*/ 1155 h 169"/>
                                      <a:gd name="T4" fmla="+- 0 9894 9830"/>
                                      <a:gd name="T5" fmla="*/ T4 w 95"/>
                                      <a:gd name="T6" fmla="+- 0 1197 1155"/>
                                      <a:gd name="T7" fmla="*/ 1197 h 169"/>
                                      <a:gd name="T8" fmla="+- 0 9924 9830"/>
                                      <a:gd name="T9" fmla="*/ T8 w 95"/>
                                      <a:gd name="T10" fmla="+- 0 1251 1155"/>
                                      <a:gd name="T11" fmla="*/ 1251 h 169"/>
                                      <a:gd name="T12" fmla="+- 0 9925 9830"/>
                                      <a:gd name="T13" fmla="*/ T12 w 95"/>
                                      <a:gd name="T14" fmla="+- 0 1270 1155"/>
                                      <a:gd name="T15" fmla="*/ 1270 h 169"/>
                                      <a:gd name="T16" fmla="+- 0 9925 9830"/>
                                      <a:gd name="T17" fmla="*/ T16 w 95"/>
                                      <a:gd name="T18" fmla="+- 0 1294 1155"/>
                                      <a:gd name="T19" fmla="*/ 1294 h 169"/>
                                      <a:gd name="T20" fmla="+- 0 9924 9830"/>
                                      <a:gd name="T21" fmla="*/ T20 w 95"/>
                                      <a:gd name="T22" fmla="+- 0 1323 1155"/>
                                      <a:gd name="T23" fmla="*/ 1323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95" h="169">
                                        <a:moveTo>
                                          <a:pt x="0" y="0"/>
                                        </a:moveTo>
                                        <a:lnTo>
                                          <a:pt x="64" y="42"/>
                                        </a:lnTo>
                                        <a:lnTo>
                                          <a:pt x="94" y="96"/>
                                        </a:lnTo>
                                        <a:lnTo>
                                          <a:pt x="95" y="115"/>
                                        </a:lnTo>
                                        <a:lnTo>
                                          <a:pt x="95" y="139"/>
                                        </a:lnTo>
                                        <a:lnTo>
                                          <a:pt x="94" y="16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18" name="Group 1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011" y="1428"/>
                                  <a:ext cx="47" cy="185"/>
                                  <a:chOff x="10011" y="1428"/>
                                  <a:chExt cx="47" cy="185"/>
                                </a:xfrm>
                              </wpg:grpSpPr>
                              <wps:wsp>
                                <wps:cNvPr id="1719" name="Freeform 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1" y="1428"/>
                                    <a:ext cx="47" cy="185"/>
                                  </a:xfrm>
                                  <a:custGeom>
                                    <a:avLst/>
                                    <a:gdLst>
                                      <a:gd name="T0" fmla="+- 0 10011 10011"/>
                                      <a:gd name="T1" fmla="*/ T0 w 47"/>
                                      <a:gd name="T2" fmla="+- 0 1428 1428"/>
                                      <a:gd name="T3" fmla="*/ 1428 h 185"/>
                                      <a:gd name="T4" fmla="+- 0 10046 10011"/>
                                      <a:gd name="T5" fmla="*/ T4 w 47"/>
                                      <a:gd name="T6" fmla="+- 0 1480 1428"/>
                                      <a:gd name="T7" fmla="*/ 1480 h 185"/>
                                      <a:gd name="T8" fmla="+- 0 10058 10011"/>
                                      <a:gd name="T9" fmla="*/ T8 w 47"/>
                                      <a:gd name="T10" fmla="+- 0 1540 1428"/>
                                      <a:gd name="T11" fmla="*/ 1540 h 185"/>
                                      <a:gd name="T12" fmla="+- 0 10052 10011"/>
                                      <a:gd name="T13" fmla="*/ T12 w 47"/>
                                      <a:gd name="T14" fmla="+- 0 1560 1428"/>
                                      <a:gd name="T15" fmla="*/ 1560 h 185"/>
                                      <a:gd name="T16" fmla="+- 0 10042 10011"/>
                                      <a:gd name="T17" fmla="*/ T16 w 47"/>
                                      <a:gd name="T18" fmla="+- 0 1579 1428"/>
                                      <a:gd name="T19" fmla="*/ 1579 h 185"/>
                                      <a:gd name="T20" fmla="+- 0 10031 10011"/>
                                      <a:gd name="T21" fmla="*/ T20 w 47"/>
                                      <a:gd name="T22" fmla="+- 0 1596 1428"/>
                                      <a:gd name="T23" fmla="*/ 1596 h 185"/>
                                      <a:gd name="T24" fmla="+- 0 10020 10011"/>
                                      <a:gd name="T25" fmla="*/ T24 w 47"/>
                                      <a:gd name="T26" fmla="+- 0 1613 1428"/>
                                      <a:gd name="T27" fmla="*/ 1613 h 18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47" h="185">
                                        <a:moveTo>
                                          <a:pt x="0" y="0"/>
                                        </a:moveTo>
                                        <a:lnTo>
                                          <a:pt x="35" y="52"/>
                                        </a:lnTo>
                                        <a:lnTo>
                                          <a:pt x="47" y="112"/>
                                        </a:lnTo>
                                        <a:lnTo>
                                          <a:pt x="41" y="132"/>
                                        </a:lnTo>
                                        <a:lnTo>
                                          <a:pt x="31" y="151"/>
                                        </a:lnTo>
                                        <a:lnTo>
                                          <a:pt x="20" y="168"/>
                                        </a:lnTo>
                                        <a:lnTo>
                                          <a:pt x="9" y="1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0" name="Group 1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865" y="1759"/>
                                  <a:ext cx="50" cy="26"/>
                                  <a:chOff x="9865" y="1759"/>
                                  <a:chExt cx="50" cy="26"/>
                                </a:xfrm>
                              </wpg:grpSpPr>
                              <wps:wsp>
                                <wps:cNvPr id="1721" name="Freeform 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5" y="1759"/>
                                    <a:ext cx="50" cy="26"/>
                                  </a:xfrm>
                                  <a:custGeom>
                                    <a:avLst/>
                                    <a:gdLst>
                                      <a:gd name="T0" fmla="+- 0 9865 9865"/>
                                      <a:gd name="T1" fmla="*/ T0 w 50"/>
                                      <a:gd name="T2" fmla="+- 0 1759 1759"/>
                                      <a:gd name="T3" fmla="*/ 1759 h 26"/>
                                      <a:gd name="T4" fmla="+- 0 9884 9865"/>
                                      <a:gd name="T5" fmla="*/ T4 w 50"/>
                                      <a:gd name="T6" fmla="+- 0 1776 1759"/>
                                      <a:gd name="T7" fmla="*/ 1776 h 26"/>
                                      <a:gd name="T8" fmla="+- 0 9898 9865"/>
                                      <a:gd name="T9" fmla="*/ T8 w 50"/>
                                      <a:gd name="T10" fmla="+- 0 1783 1759"/>
                                      <a:gd name="T11" fmla="*/ 1783 h 26"/>
                                      <a:gd name="T12" fmla="+- 0 9915 9865"/>
                                      <a:gd name="T13" fmla="*/ T12 w 50"/>
                                      <a:gd name="T14" fmla="+- 0 1785 1759"/>
                                      <a:gd name="T15" fmla="*/ 1785 h 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0" h="26">
                                        <a:moveTo>
                                          <a:pt x="0" y="0"/>
                                        </a:moveTo>
                                        <a:lnTo>
                                          <a:pt x="19" y="17"/>
                                        </a:lnTo>
                                        <a:lnTo>
                                          <a:pt x="33" y="24"/>
                                        </a:lnTo>
                                        <a:lnTo>
                                          <a:pt x="50" y="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2" name="Group 1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05" y="1775"/>
                                  <a:ext cx="37" cy="27"/>
                                  <a:chOff x="10205" y="1775"/>
                                  <a:chExt cx="37" cy="27"/>
                                </a:xfrm>
                              </wpg:grpSpPr>
                              <wps:wsp>
                                <wps:cNvPr id="1723" name="Freeform 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05" y="1775"/>
                                    <a:ext cx="37" cy="27"/>
                                  </a:xfrm>
                                  <a:custGeom>
                                    <a:avLst/>
                                    <a:gdLst>
                                      <a:gd name="T0" fmla="+- 0 10205 10205"/>
                                      <a:gd name="T1" fmla="*/ T0 w 37"/>
                                      <a:gd name="T2" fmla="+- 0 1800 1775"/>
                                      <a:gd name="T3" fmla="*/ 1800 h 27"/>
                                      <a:gd name="T4" fmla="+- 0 10218 10205"/>
                                      <a:gd name="T5" fmla="*/ T4 w 37"/>
                                      <a:gd name="T6" fmla="+- 0 1802 1775"/>
                                      <a:gd name="T7" fmla="*/ 1802 h 27"/>
                                      <a:gd name="T8" fmla="+- 0 10228 10205"/>
                                      <a:gd name="T9" fmla="*/ T8 w 37"/>
                                      <a:gd name="T10" fmla="+- 0 1795 1775"/>
                                      <a:gd name="T11" fmla="*/ 1795 h 27"/>
                                      <a:gd name="T12" fmla="+- 0 10243 10205"/>
                                      <a:gd name="T13" fmla="*/ T12 w 37"/>
                                      <a:gd name="T14" fmla="+- 0 1775 1775"/>
                                      <a:gd name="T15" fmla="*/ 1775 h 2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27">
                                        <a:moveTo>
                                          <a:pt x="0" y="25"/>
                                        </a:moveTo>
                                        <a:lnTo>
                                          <a:pt x="13" y="27"/>
                                        </a:lnTo>
                                        <a:lnTo>
                                          <a:pt x="23" y="20"/>
                                        </a:lnTo>
                                        <a:lnTo>
                                          <a:pt x="3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4" name="Group 1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916" y="1241"/>
                                  <a:ext cx="191" cy="194"/>
                                  <a:chOff x="9916" y="1241"/>
                                  <a:chExt cx="191" cy="194"/>
                                </a:xfrm>
                              </wpg:grpSpPr>
                              <wps:wsp>
                                <wps:cNvPr id="1725" name="Freeform 1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916" y="1241"/>
                                    <a:ext cx="191" cy="194"/>
                                  </a:xfrm>
                                  <a:custGeom>
                                    <a:avLst/>
                                    <a:gdLst>
                                      <a:gd name="T0" fmla="+- 0 10107 9916"/>
                                      <a:gd name="T1" fmla="*/ T0 w 191"/>
                                      <a:gd name="T2" fmla="+- 0 1241 1241"/>
                                      <a:gd name="T3" fmla="*/ 1241 h 194"/>
                                      <a:gd name="T4" fmla="+- 0 10070 9916"/>
                                      <a:gd name="T5" fmla="*/ T4 w 191"/>
                                      <a:gd name="T6" fmla="+- 0 1300 1241"/>
                                      <a:gd name="T7" fmla="*/ 1300 h 194"/>
                                      <a:gd name="T8" fmla="+- 0 10020 9916"/>
                                      <a:gd name="T9" fmla="*/ T8 w 191"/>
                                      <a:gd name="T10" fmla="+- 0 1346 1241"/>
                                      <a:gd name="T11" fmla="*/ 1346 h 194"/>
                                      <a:gd name="T12" fmla="+- 0 9977 9916"/>
                                      <a:gd name="T13" fmla="*/ T12 w 191"/>
                                      <a:gd name="T14" fmla="+- 0 1355 1241"/>
                                      <a:gd name="T15" fmla="*/ 1355 h 194"/>
                                      <a:gd name="T16" fmla="+- 0 9951 9916"/>
                                      <a:gd name="T17" fmla="*/ T16 w 191"/>
                                      <a:gd name="T18" fmla="+- 0 1372 1241"/>
                                      <a:gd name="T19" fmla="*/ 1372 h 194"/>
                                      <a:gd name="T20" fmla="+- 0 9940 9916"/>
                                      <a:gd name="T21" fmla="*/ T20 w 191"/>
                                      <a:gd name="T22" fmla="+- 0 1379 1241"/>
                                      <a:gd name="T23" fmla="*/ 1379 h 194"/>
                                      <a:gd name="T24" fmla="+- 0 9925 9916"/>
                                      <a:gd name="T25" fmla="*/ T24 w 191"/>
                                      <a:gd name="T26" fmla="+- 0 1395 1241"/>
                                      <a:gd name="T27" fmla="*/ 1395 h 194"/>
                                      <a:gd name="T28" fmla="+- 0 9916 9916"/>
                                      <a:gd name="T29" fmla="*/ T28 w 191"/>
                                      <a:gd name="T30" fmla="+- 0 1411 1241"/>
                                      <a:gd name="T31" fmla="*/ 1411 h 194"/>
                                      <a:gd name="T32" fmla="+- 0 9924 9916"/>
                                      <a:gd name="T33" fmla="*/ T32 w 191"/>
                                      <a:gd name="T34" fmla="+- 0 1421 1241"/>
                                      <a:gd name="T35" fmla="*/ 1421 h 194"/>
                                      <a:gd name="T36" fmla="+- 0 9940 9916"/>
                                      <a:gd name="T37" fmla="*/ T36 w 191"/>
                                      <a:gd name="T38" fmla="+- 0 1426 1241"/>
                                      <a:gd name="T39" fmla="*/ 1426 h 194"/>
                                      <a:gd name="T40" fmla="+- 0 9961 9916"/>
                                      <a:gd name="T41" fmla="*/ T40 w 191"/>
                                      <a:gd name="T42" fmla="+- 0 1435 1241"/>
                                      <a:gd name="T43" fmla="*/ 1435 h 194"/>
                                      <a:gd name="T44" fmla="+- 0 9968 9916"/>
                                      <a:gd name="T45" fmla="*/ T44 w 191"/>
                                      <a:gd name="T46" fmla="+- 0 1435 1241"/>
                                      <a:gd name="T47" fmla="*/ 1435 h 194"/>
                                      <a:gd name="T48" fmla="+- 0 9983 9916"/>
                                      <a:gd name="T49" fmla="*/ T48 w 191"/>
                                      <a:gd name="T50" fmla="+- 0 1434 1241"/>
                                      <a:gd name="T51" fmla="*/ 1434 h 194"/>
                                      <a:gd name="T52" fmla="+- 0 10006 9916"/>
                                      <a:gd name="T53" fmla="*/ T52 w 191"/>
                                      <a:gd name="T54" fmla="+- 0 1431 1241"/>
                                      <a:gd name="T55" fmla="*/ 1431 h 19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191" h="194">
                                        <a:moveTo>
                                          <a:pt x="191" y="0"/>
                                        </a:moveTo>
                                        <a:lnTo>
                                          <a:pt x="154" y="59"/>
                                        </a:lnTo>
                                        <a:lnTo>
                                          <a:pt x="104" y="105"/>
                                        </a:lnTo>
                                        <a:lnTo>
                                          <a:pt x="61" y="114"/>
                                        </a:lnTo>
                                        <a:lnTo>
                                          <a:pt x="35" y="131"/>
                                        </a:lnTo>
                                        <a:lnTo>
                                          <a:pt x="24" y="138"/>
                                        </a:lnTo>
                                        <a:lnTo>
                                          <a:pt x="9" y="154"/>
                                        </a:lnTo>
                                        <a:lnTo>
                                          <a:pt x="0" y="170"/>
                                        </a:lnTo>
                                        <a:lnTo>
                                          <a:pt x="8" y="180"/>
                                        </a:lnTo>
                                        <a:lnTo>
                                          <a:pt x="24" y="185"/>
                                        </a:lnTo>
                                        <a:lnTo>
                                          <a:pt x="45" y="194"/>
                                        </a:lnTo>
                                        <a:lnTo>
                                          <a:pt x="52" y="194"/>
                                        </a:lnTo>
                                        <a:lnTo>
                                          <a:pt x="67" y="193"/>
                                        </a:lnTo>
                                        <a:lnTo>
                                          <a:pt x="90" y="1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6" name="Group 1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182" y="1196"/>
                                  <a:ext cx="69" cy="21"/>
                                  <a:chOff x="10182" y="1196"/>
                                  <a:chExt cx="69" cy="21"/>
                                </a:xfrm>
                              </wpg:grpSpPr>
                              <wps:wsp>
                                <wps:cNvPr id="1727" name="Freeform 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2" y="1196"/>
                                    <a:ext cx="69" cy="21"/>
                                  </a:xfrm>
                                  <a:custGeom>
                                    <a:avLst/>
                                    <a:gdLst>
                                      <a:gd name="T0" fmla="+- 0 10251 10182"/>
                                      <a:gd name="T1" fmla="*/ T0 w 69"/>
                                      <a:gd name="T2" fmla="+- 0 1196 1196"/>
                                      <a:gd name="T3" fmla="*/ 1196 h 21"/>
                                      <a:gd name="T4" fmla="+- 0 10226 10182"/>
                                      <a:gd name="T5" fmla="*/ T4 w 69"/>
                                      <a:gd name="T6" fmla="+- 0 1209 1196"/>
                                      <a:gd name="T7" fmla="*/ 1209 h 21"/>
                                      <a:gd name="T8" fmla="+- 0 10209 10182"/>
                                      <a:gd name="T9" fmla="*/ T8 w 69"/>
                                      <a:gd name="T10" fmla="+- 0 1216 1196"/>
                                      <a:gd name="T11" fmla="*/ 1216 h 21"/>
                                      <a:gd name="T12" fmla="+- 0 10196 10182"/>
                                      <a:gd name="T13" fmla="*/ T12 w 69"/>
                                      <a:gd name="T14" fmla="+- 0 1217 1196"/>
                                      <a:gd name="T15" fmla="*/ 1217 h 21"/>
                                      <a:gd name="T16" fmla="+- 0 10182 10182"/>
                                      <a:gd name="T17" fmla="*/ T16 w 69"/>
                                      <a:gd name="T18" fmla="+- 0 1212 1196"/>
                                      <a:gd name="T19" fmla="*/ 1212 h 2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69" h="21">
                                        <a:moveTo>
                                          <a:pt x="69" y="0"/>
                                        </a:moveTo>
                                        <a:lnTo>
                                          <a:pt x="44" y="13"/>
                                        </a:lnTo>
                                        <a:lnTo>
                                          <a:pt x="27" y="20"/>
                                        </a:lnTo>
                                        <a:lnTo>
                                          <a:pt x="14" y="21"/>
                                        </a:lnTo>
                                        <a:lnTo>
                                          <a:pt x="0" y="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8" name="Group 1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388" y="983"/>
                                  <a:ext cx="37" cy="33"/>
                                  <a:chOff x="10388" y="983"/>
                                  <a:chExt cx="37" cy="33"/>
                                </a:xfrm>
                              </wpg:grpSpPr>
                              <wps:wsp>
                                <wps:cNvPr id="1729" name="Freeform 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88" y="983"/>
                                    <a:ext cx="37" cy="33"/>
                                  </a:xfrm>
                                  <a:custGeom>
                                    <a:avLst/>
                                    <a:gdLst>
                                      <a:gd name="T0" fmla="+- 0 10425 10388"/>
                                      <a:gd name="T1" fmla="*/ T0 w 37"/>
                                      <a:gd name="T2" fmla="+- 0 993 983"/>
                                      <a:gd name="T3" fmla="*/ 993 h 33"/>
                                      <a:gd name="T4" fmla="+- 0 10405 10388"/>
                                      <a:gd name="T5" fmla="*/ T4 w 37"/>
                                      <a:gd name="T6" fmla="+- 0 983 983"/>
                                      <a:gd name="T7" fmla="*/ 983 h 33"/>
                                      <a:gd name="T8" fmla="+- 0 10397 10388"/>
                                      <a:gd name="T9" fmla="*/ T8 w 37"/>
                                      <a:gd name="T10" fmla="+- 0 993 983"/>
                                      <a:gd name="T11" fmla="*/ 993 h 33"/>
                                      <a:gd name="T12" fmla="+- 0 10388 10388"/>
                                      <a:gd name="T13" fmla="*/ T12 w 37"/>
                                      <a:gd name="T14" fmla="+- 0 1016 983"/>
                                      <a:gd name="T15" fmla="*/ 1016 h 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37" h="33">
                                        <a:moveTo>
                                          <a:pt x="37" y="10"/>
                                        </a:moveTo>
                                        <a:lnTo>
                                          <a:pt x="17" y="0"/>
                                        </a:lnTo>
                                        <a:lnTo>
                                          <a:pt x="9" y="10"/>
                                        </a:lnTo>
                                        <a:lnTo>
                                          <a:pt x="0" y="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30" name="Group 1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60" y="1095"/>
                                  <a:ext cx="57" cy="18"/>
                                  <a:chOff x="10260" y="1095"/>
                                  <a:chExt cx="57" cy="18"/>
                                </a:xfrm>
                              </wpg:grpSpPr>
                              <wps:wsp>
                                <wps:cNvPr id="1731" name="Freeform 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60" y="1095"/>
                                    <a:ext cx="57" cy="18"/>
                                  </a:xfrm>
                                  <a:custGeom>
                                    <a:avLst/>
                                    <a:gdLst>
                                      <a:gd name="T0" fmla="+- 0 10317 10260"/>
                                      <a:gd name="T1" fmla="*/ T0 w 57"/>
                                      <a:gd name="T2" fmla="+- 0 1095 1095"/>
                                      <a:gd name="T3" fmla="*/ 1095 h 18"/>
                                      <a:gd name="T4" fmla="+- 0 10289 10260"/>
                                      <a:gd name="T5" fmla="*/ T4 w 57"/>
                                      <a:gd name="T6" fmla="+- 0 1096 1095"/>
                                      <a:gd name="T7" fmla="*/ 1096 h 18"/>
                                      <a:gd name="T8" fmla="+- 0 10274 10260"/>
                                      <a:gd name="T9" fmla="*/ T8 w 57"/>
                                      <a:gd name="T10" fmla="+- 0 1101 1095"/>
                                      <a:gd name="T11" fmla="*/ 1101 h 18"/>
                                      <a:gd name="T12" fmla="+- 0 10260 10260"/>
                                      <a:gd name="T13" fmla="*/ T12 w 57"/>
                                      <a:gd name="T14" fmla="+- 0 1113 1095"/>
                                      <a:gd name="T15" fmla="*/ 1113 h 1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57" h="18">
                                        <a:moveTo>
                                          <a:pt x="57" y="0"/>
                                        </a:moveTo>
                                        <a:lnTo>
                                          <a:pt x="29" y="1"/>
                                        </a:lnTo>
                                        <a:lnTo>
                                          <a:pt x="14" y="6"/>
                                        </a:lnTo>
                                        <a:lnTo>
                                          <a:pt x="0" y="1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16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138873" id="Group 16" o:spid="_x0000_s1026" style="position:absolute;margin-left:42.05pt;margin-top:461.65pt;width:496.05pt;height:136.65pt;z-index:-251649024;mso-position-horizontal-relative:page" coordorigin="841,365" coordsize="9921,27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">
                      <v:group id="Group 3" o:spid="_x0000_s1027" style="position:absolute;left:861;top:501;width:9881;height:2577" coordorigin="861,501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">
                        <v:shape id="Freeform 4" o:spid="_x0000_s1028" style="position:absolute;left:861;top:501;width:9881;height:2577;visibility:visible;mso-wrap-style:square;v-text-anchor:top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" path="m197,l128,1,58,10,12,51,1,116,,2397r,19l5,2499r31,58l115,2575r65,2l220,2577r9501,l9803,2571r58,-31l9879,2461r2,-64l9881,160r-6,-82l9844,20,9765,2,9701,,197,e" fillcolor="#8b9b93" stroked="f">
                          <v:path arrowok="t" o:connecttype="custom" o:connectlocs="197,501;128,502;58,511;12,552;1,617;0,2898;0,2917;5,3000;36,3058;115,3076;180,3078;220,3078;9721,3078;9803,3072;9861,3041;9879,2962;9881,2898;9881,661;9875,579;9844,521;9765,503;9701,501;197,501" o:connectangles="0,0,0,0,0,0,0,0,0,0,0,0,0,0,0,0,0,0,0,0,0,0,0"/>
                        </v:shape>
                      </v:group>
                      <v:group id="Group 5" o:spid="_x0000_s1029" style="position:absolute;left:861;top:501;width:9881;height:2577" coordorigin="861,501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">
                        <v:shape id="Freeform 6" o:spid="_x0000_s1030" style="position:absolute;left:861;top:501;width:9881;height:2577;visibility:visible;mso-wrap-style:square;v-text-anchor:top" coordsize="9881,25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" path="m220,2577r-75,-1l68,2570,16,2534,2,2476,,2380,,220,,180,1,116,12,51,58,10,128,1,197,,9661,r40,l9765,2r65,11l9871,58r9,70l9881,197r,2160l9881,2397r-2,64l9868,2526r-45,41l9753,2576r-69,1l220,2577xe" filled="f" strokecolor="#8b9b93" strokeweight="2pt">
                          <v:path arrowok="t" o:connecttype="custom" o:connectlocs="220,3078;145,3077;68,3071;16,3035;2,2977;0,2881;0,721;0,681;1,617;12,552;58,511;128,502;197,501;9661,501;9701,501;9765,503;9830,514;9871,559;9880,629;9881,698;9881,2858;9881,2898;9879,2962;9868,3027;9823,3068;9753,3077;9684,3078;220,3078" o:connectangles="0,0,0,0,0,0,0,0,0,0,0,0,0,0,0,0,0,0,0,0,0,0,0,0,0,0,0,0"/>
                        </v:shape>
                      </v:group>
                      <v:group id="Group 7" o:spid="_x0000_s1031" style="position:absolute;left:861;top:385;width:9881;height:1680" coordorigin="861,385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">
                        <v:shape id="Freeform 8" o:spid="_x0000_s1032" style="position:absolute;left:861;top:385;width:9881;height:1680;visibility:visible;mso-wrap-style:square;v-text-anchor:top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" path="m197,l128,1,58,10,12,51,1,116,,1500r,20l5,1603r31,58l115,1679r65,2l220,1681r9501,-1l9803,1675r58,-31l9879,1565r2,-65l9881,161r-6,-83l9844,20,9765,2,9701,,197,e" stroked="f">
                          <v:path arrowok="t" o:connecttype="custom" o:connectlocs="197,385;128,386;58,395;12,436;1,501;0,1885;0,1905;5,1988;36,2046;115,2064;180,2066;220,2066;9721,2065;9803,2060;9861,2029;9879,1950;9881,1885;9881,546;9875,463;9844,405;9765,387;9701,385;197,385" o:connectangles="0,0,0,0,0,0,0,0,0,0,0,0,0,0,0,0,0,0,0,0,0,0,0"/>
                        </v:shape>
                      </v:group>
                      <v:group id="Group 9" o:spid="_x0000_s1033" style="position:absolute;left:861;top:385;width:9881;height:1680" coordorigin="861,385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">
                        <v:shape id="Freeform 10" o:spid="_x0000_s1034" style="position:absolute;left:861;top:385;width:9881;height:1680;visibility:visible;mso-wrap-style:square;v-text-anchor:top" coordsize="9881,16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" path="m220,1681r-75,-1l68,1673,16,1638,2,1580,,1483,,220,,180,1,116,12,51,58,10,128,1,197,,9661,r40,l9765,2r65,11l9871,59r9,70l9881,197r,1264l9881,1500r-2,65l9868,1630r-45,41l9753,1680r-69,1l220,1681xe" filled="f" strokecolor="#8b9b93" strokeweight="2pt">
                          <v:path arrowok="t" o:connecttype="custom" o:connectlocs="220,2066;145,2065;68,2058;16,2023;2,1965;0,1868;0,605;0,565;1,501;12,436;58,395;128,386;197,385;9661,385;9701,385;9765,387;9830,398;9871,444;9880,514;9881,582;9881,1846;9881,1885;9879,1950;9868,2015;9823,2056;9753,2065;9684,2066;220,2066" o:connectangles="0,0,0,0,0,0,0,0,0,0,0,0,0,0,0,0,0,0,0,0,0,0,0,0,0,0,0,0"/>
                        </v:shape>
                      </v:group>
                      <v:group id="Group 11" o:spid="_x0000_s1035" style="position:absolute;left:1796;top:2036;width:2;height:1020" coordorigin="1796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">
                        <v:shape id="Freeform 12" o:spid="_x0000_s1036" style="position:absolute;left:1796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13" o:spid="_x0000_s1037" style="position:absolute;left:4495;top:2036;width:2;height:1020" coordorigin="4495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">
                        <v:shape id="Freeform 14" o:spid="_x0000_s1038" style="position:absolute;left:4495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15" o:spid="_x0000_s1039" style="position:absolute;left:5733;top:2036;width:2;height:1020" coordorigin="5733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">
                        <v:shape id="Freeform 16" o:spid="_x0000_s1040" style="position:absolute;left:5733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17" o:spid="_x0000_s1041" style="position:absolute;left:6731;top:2036;width:2;height:1020" coordorigin="6731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">
                        <v:shape id="Freeform 18" o:spid="_x0000_s1042" style="position:absolute;left:6731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19" o:spid="_x0000_s1043" style="position:absolute;left:8192;top:2036;width:2;height:1020" coordorigin="8192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">
                        <v:shape id="Freeform 20" o:spid="_x0000_s1044" style="position:absolute;left:8192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1" o:spid="_x0000_s1045" style="position:absolute;left:9429;top:2036;width:2;height:1020" coordorigin="9429,2036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">
                        <v:shape id="Freeform 22" o:spid="_x0000_s1046" style="position:absolute;left:9429;top:2036;width:2;height:1020;visibility:visible;mso-wrap-style:square;v-text-anchor:top" coordsize="2,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" path="m,1020l,e" filled="f" strokecolor="white" strokeweight="1pt">
                          <v:path arrowok="t" o:connecttype="custom" o:connectlocs="0,3056;0,2036" o:connectangles="0,0"/>
                        </v:shape>
                      </v:group>
                      <v:group id="Group 23" o:spid="_x0000_s1047" style="position:absolute;left:1046;top:578;width:551;height:1313" coordorigin="1046,578" coordsize="551,13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">
                        <v:shape id="Freeform 24" o:spid="_x0000_s1048" style="position:absolute;left:1046;top:578;width:551;height:1313;visibility:visible;mso-wrap-style:square;v-text-anchor:top" coordsize="551,13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" path="m314,209r4,-24l316,171,303,159,280,141,265,125r-9,-16l253,93r2,-15l305,15,411,8,434,r11,7l456,32r3,17l456,64r14,l472,75r3,11l480,99r3,8l486,115r2,13l480,136r-4,14l473,168r-19,21l441,195r-4,26l432,234r-3,22l436,276r27,25l477,314r18,66l502,444r-3,19l473,526r-19,35l458,598r7,60l470,683r3,19l479,770r,44l479,833r-1,15l478,867r1,19l479,904r-1,20l470,947r-8,22l446,1043r-2,23l438,1090r-7,23l425,1133r-5,15l420,1172r1,23l419,1213r14,28l444,1252r17,4l481,1260r56,30l551,1309r-7,3l526,1313r-33,-1l463,1311r-28,l409,1311r-24,l365,1311r-17,l336,1310r-8,l319,1307r-8,2l306,1293r-30,3l269,1287r15,-34l288,1216r2,-26l291,1173r-1,-13l289,1149r-2,-18l286,1111r6,-62l302,1011r6,-18l311,974r,-21l310,933r-3,-20l303,893r-4,-18l295,855r-3,-22l291,811r-1,-22l290,768r-1,-18l287,736r-3,-14l278,706r-6,-17l267,670r-2,-20l266,629r26,-62l311,538r,-30l309,489r-4,-13l296,460,278,429r-4,-13l260,423r-58,36l190,476r-15,16l160,507r-15,13l130,530r-23,15l92,559r-6,14l87,594r-4,16l56,618,41,616,10,604,1,598,,580,6,560,19,544,32,528,45,513,57,498,69,484,84,467r16,-17l115,433r14,-15l140,407r2,-26l146,366r10,-15l172,332r14,-20l229,255r11,-9l250,234r14,-13l284,211r30,-2xe" filled="f" strokeweight=".8pt">
                          <v:path arrowok="t" o:connecttype="custom" o:connectlocs="316,749;265,703;255,656;434,578;459,627;472,653;483,685;480,714;454,767;432,812;463,879;502,1022;454,1139;470,1261;479,1392;478,1445;478,1502;446,1621;431,1691;420,1750;433,1819;481,1838;544,1890;463,1889;385,1889;336,1888;311,1887;269,1865;290,1768;289,1727;292,1627;311,1552;307,1491;295,1433;290,1367;287,1314;272,1267;266,1207;311,1086;296,1038;260,1001;175,1070;130,1108;86,1151;56,1196;1,1176;19,1122;57,1076;100,1028;140,985;156,929;229,833;264,799" o:connectangles="0,0,0,0,0,0,0,0,0,0,0,0,0,0,0,0,0,0,0,0,0,0,0,0,0,0,0,0,0,0,0,0,0,0,0,0,0,0,0,0,0,0,0,0,0,0,0,0,0,0,0,0,0"/>
                        </v:shape>
                      </v:group>
                      <v:group id="Group 25" o:spid="_x0000_s1049" style="position:absolute;left:1333;top:787;width:107;height:197" coordorigin="1333,787" coordsize="107,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">
                        <v:shape id="Freeform 26" o:spid="_x0000_s1050" style="position:absolute;left:1333;top:787;width:107;height:197;visibility:visible;mso-wrap-style:square;v-text-anchor:top" coordsize="107,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" path="m27,l91,34r16,74l107,128r-3,19l37,195r-22,1l,196e" filled="f" strokeweight=".8pt">
                          <v:path arrowok="t" o:connecttype="custom" o:connectlocs="27,787;91,821;107,895;107,915;104,934;37,982;15,983;0,983" o:connectangles="0,0,0,0,0,0,0,0"/>
                        </v:shape>
                      </v:group>
                      <v:group id="Group 27" o:spid="_x0000_s1051" style="position:absolute;left:1319;top:958;width:10;height:56" coordorigin="1319,958" coordsize="10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">
                        <v:shape id="Freeform 28" o:spid="_x0000_s1052" style="position:absolute;left:1319;top:958;width:10;height:56;visibility:visible;mso-wrap-style:square;v-text-anchor:top" coordsize="10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" path="m3,l,21,2,36r8,20e" filled="f" strokeweight=".8pt">
                          <v:path arrowok="t" o:connecttype="custom" o:connectlocs="3,958;0,979;2,994;10,1014" o:connectangles="0,0,0,0"/>
                        </v:shape>
                      </v:group>
                      <v:group id="Group 29" o:spid="_x0000_s1053" style="position:absolute;left:1297;top:899;width:81;height:86" coordorigin="1297,899" coordsize="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">
                        <v:shape id="Freeform 30" o:spid="_x0000_s1054" style="position:absolute;left:1297;top:899;width:81;height:86;visibility:visible;mso-wrap-style:square;v-text-anchor:top" coordsize="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" path="m82,l30,44,11,69,,86e" filled="f" strokeweight=".8pt">
                          <v:path arrowok="t" o:connecttype="custom" o:connectlocs="82,899;30,943;11,968;0,985" o:connectangles="0,0,0,0"/>
                        </v:shape>
                      </v:group>
                      <v:group id="Group 31" o:spid="_x0000_s1055" style="position:absolute;left:1188;top:850;width:85;height:133" coordorigin="1188,850" coordsize="85,1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">
                        <v:shape id="Freeform 32" o:spid="_x0000_s1056" style="position:absolute;left:1188;top:850;width:85;height:133;visibility:visible;mso-wrap-style:square;v-text-anchor:top" coordsize="85,1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" path="m,132l36,74,68,35,77,20,85,e" filled="f" strokeweight=".8pt">
                          <v:path arrowok="t" o:connecttype="custom" o:connectlocs="0,982;36,924;68,885;77,870;85,850" o:connectangles="0,0,0,0,0"/>
                        </v:shape>
                      </v:group>
                      <v:group id="Group 33" o:spid="_x0000_s1057" style="position:absolute;left:1443;top:883;width:69;height:16" coordorigin="1443,883" coordsize="6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">
                        <v:shape id="Freeform 34" o:spid="_x0000_s1058" style="position:absolute;left:1443;top:883;width:69;height:16;visibility:visible;mso-wrap-style:square;v-text-anchor:top" coordsize="6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" path="m,l18,12r13,5l46,13,69,3e" filled="f" strokeweight=".8pt">
                          <v:path arrowok="t" o:connecttype="custom" o:connectlocs="0,883;18,895;31,900;46,896;69,886" o:connectangles="0,0,0,0,0"/>
                        </v:shape>
                      </v:group>
                      <v:group id="Group 35" o:spid="_x0000_s1059" style="position:absolute;left:1336;top:1325;width:60;height:466" coordorigin="1336,1325" coordsize="60,4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">
                        <v:shape id="Freeform 36" o:spid="_x0000_s1060" style="position:absolute;left:1336;top:1325;width:60;height:466;visibility:visible;mso-wrap-style:square;v-text-anchor:top" coordsize="60,4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" path="m,l10,64r19,60l37,136r15,27l59,182r,16l56,210r-4,15l47,243,30,308r-7,72l24,399r1,17l28,431r4,16l38,466e" filled="f" strokeweight=".8pt">
                          <v:path arrowok="t" o:connecttype="custom" o:connectlocs="0,1325;10,1389;29,1449;37,1461;52,1488;59,1507;59,1523;56,1535;52,1550;47,1568;30,1633;23,1705;24,1724;25,1741;28,1756;32,1772;38,1791" o:connectangles="0,0,0,0,0,0,0,0,0,0,0,0,0,0,0,0,0"/>
                        </v:shape>
                      </v:group>
                      <v:group id="Group 37" o:spid="_x0000_s1061" style="position:absolute;left:1354;top:1787;width:110;height:82" coordorigin="1354,1787" coordsize="110,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">
                        <v:shape id="Freeform 38" o:spid="_x0000_s1062" style="position:absolute;left:1354;top:1787;width:110;height:82;visibility:visible;mso-wrap-style:square;v-text-anchor:top" coordsize="110,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" path="m111,4l70,1,46,,34,2,27,7,18,20,10,40,3,62,,82e" filled="f" strokeweight=".8pt">
                          <v:path arrowok="t" o:connecttype="custom" o:connectlocs="111,1791;70,1788;46,1787;34,1789;27,1794;18,1807;10,1827;3,1849;0,1869" o:connectangles="0,0,0,0,0,0,0,0,0"/>
                        </v:shape>
                      </v:group>
                      <v:group id="Group 39" o:spid="_x0000_s1063" style="position:absolute;left:1330;top:1828;width:24;height:5" coordorigin="1330,1828" coordsize="24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">
                        <v:shape id="Freeform 40" o:spid="_x0000_s1064" style="position:absolute;left:1330;top:1828;width:24;height:5;visibility:visible;mso-wrap-style:square;v-text-anchor:top" coordsize="24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" path="m,3l16,r8,6e" filled="f" strokeweight=".8pt">
                          <v:path arrowok="t" o:connecttype="custom" o:connectlocs="0,1831;16,1828;24,1834" o:connectangles="0,0,0"/>
                        </v:shape>
                      </v:group>
                      <v:group id="Group 41" o:spid="_x0000_s1065" style="position:absolute;left:1357;top:1114;width:134;height:32" coordorigin="1357,1114" coordsize="134,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">
                        <v:shape id="Freeform 42" o:spid="_x0000_s1066" style="position:absolute;left:1357;top:1114;width:134;height:32;visibility:visible;mso-wrap-style:square;v-text-anchor:top" coordsize="134,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" path="m,2l36,,63,,83,1,97,4r13,6l121,19r13,13e" filled="f" strokeweight=".8pt">
                          <v:path arrowok="t" o:connecttype="custom" o:connectlocs="0,1116;36,1114;63,1114;83,1115;97,1118;110,1124;121,1133;134,1146" o:connectangles="0,0,0,0,0,0,0,0"/>
                        </v:shape>
                      </v:group>
                      <v:group id="Group 43" o:spid="_x0000_s1067" style="position:absolute;left:1379;top:680;width:19;height:38" coordorigin="1379,680" coordsize="19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">
                        <v:shape id="Freeform 44" o:spid="_x0000_s1068" style="position:absolute;left:1379;top:680;width:19;height:38;visibility:visible;mso-wrap-style:square;v-text-anchor:top" coordsize="19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" path="m13,l,,,13,,26,2,37r16,e" filled="f" strokeweight=".8pt">
                          <v:path arrowok="t" o:connecttype="custom" o:connectlocs="13,680;0,680;0,693;0,706;2,717;18,717" o:connectangles="0,0,0,0,0,0"/>
                        </v:shape>
                      </v:group>
                      <v:group id="Group 45" o:spid="_x0000_s1069" style="position:absolute;left:1980;top:775;width:907;height:1129" coordorigin="1980,775" coordsize="907,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">
                        <v:shape id="Freeform 46" o:spid="_x0000_s1070" style="position:absolute;left:1980;top:775;width:907;height:1129;visibility:visible;mso-wrap-style:square;v-text-anchor:top" coordsize="907,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" path="m637,171r18,l655,144r,-18l664,62,721,9,762,r23,1l845,23r21,64l871,103r4,13l871,144r-14,24l854,188r-18,10l819,206r-19,1l782,201r-24,14l744,221r-1,35l741,281r-11,60l717,385r-6,20l707,424r-1,15l710,459r5,18l717,496r-14,41l703,561r14,25l724,600r6,36l754,659r14,15l775,686r2,16l778,721r-1,21l768,803r-7,34l757,859r-4,22l749,904r-2,20l747,940r26,31l825,1011r25,5l875,1022r20,8l907,1039r-7,14l882,1061r-23,3l842,1062r-20,-2l802,1058r-22,-1l759,1058r-20,1l713,1062r-22,-3l675,1052r-13,-8l654,1024r2,-22l661,987r9,-16l672,951r-1,-16l670,916r-2,-22l666,872r-2,-23l662,828r,-18l661,784r-2,-25l608,713r-21,-6l565,701r-23,-6l522,688r-18,-8l489,672r-20,21l456,705r-13,9l427,720r-31,25l334,794r-54,44l221,890r-53,51l126,984r-13,18l128,1034r10,16l148,1057r19,5l191,1067r25,5l239,1078r16,8l253,1101r-11,13l224,1123r-21,5l179,1129r-21,-3l137,1121r-22,-5l95,1110r-20,-5l58,1102r-30,-4l9,1089,,1074r4,-20l15,1034r12,-18l37,1003,66,939,95,883r52,-59l162,809r14,-14l213,740r23,-64l247,637r5,-14l276,564r34,-60l335,474r21,-24l396,404r39,-54l454,322r11,-17l503,253r44,-47l615,171r18,l637,171xe" filled="f" strokeweight=".8pt">
                          <v:path arrowok="t" o:connecttype="custom" o:connectlocs="655,919;721,784;845,798;875,891;854,963;800,982;744,996;730,1116;707,1199;715,1252;703,1336;730,1411;775,1461;777,1517;757,1634;747,1699;825,1786;895,1805;882,1836;822,1835;759,1833;691,1834;654,1799;670,1746;670,1691;664,1624;661,1559;587,1482;522,1463;469,1468;427,1495;280,1613;126,1759;138,1825;191,1842;255,1861;224,1898;158,1901;95,1885;28,1873;4,1829;37,1778;147,1599;213,1515;252,1398;335,1249;435,1125;503,1028;633,946" o:connectangles="0,0,0,0,0,0,0,0,0,0,0,0,0,0,0,0,0,0,0,0,0,0,0,0,0,0,0,0,0,0,0,0,0,0,0,0,0,0,0,0,0,0,0,0,0,0,0,0,0"/>
                        </v:shape>
                      </v:group>
                      <v:group id="Group 47" o:spid="_x0000_s1071" style="position:absolute;left:2734;top:949;width:24;height:24" coordorigin="2734,949" coordsize="24,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">
                        <v:shape id="Freeform 48" o:spid="_x0000_s1072" style="position:absolute;left:2734;top:949;width:24;height:24;visibility:visible;mso-wrap-style:square;v-text-anchor:top" coordsize="24,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" path="m24,24l7,21,,e" filled="f" strokeweight=".8pt">
                          <v:path arrowok="t" o:connecttype="custom" o:connectlocs="24,973;7,970;0,949" o:connectangles="0,0,0"/>
                        </v:shape>
                      </v:group>
                      <v:group id="Group 49" o:spid="_x0000_s1073" style="position:absolute;left:2707;top:861;width:21;height:38" coordorigin="2707,861" coordsize="21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">
                        <v:shape id="Freeform 50" o:spid="_x0000_s1074" style="position:absolute;left:2707;top:861;width:21;height:38;visibility:visible;mso-wrap-style:square;v-text-anchor:top" coordsize="21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" path="m20,l,,,17,,34r17,3e" filled="f" strokeweight=".8pt">
                          <v:path arrowok="t" o:connecttype="custom" o:connectlocs="20,861;0,861;0,878;0,895;17,898" o:connectangles="0,0,0,0,0"/>
                        </v:shape>
                      </v:group>
                      <v:group id="Group 51" o:spid="_x0000_s1075" style="position:absolute;left:2533;top:964;width:181;height:170" coordorigin="2533,964" coordsize="181,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">
                        <v:shape id="Freeform 52" o:spid="_x0000_s1076" style="position:absolute;left:2533;top:964;width:181;height:170;visibility:visible;mso-wrap-style:square;v-text-anchor:top" coordsize="181,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" path="m181,50l173,24,166,9,154,1,135,,104,2,29,23,,96r4,24l12,140r12,15l40,165r19,5e" filled="f" strokeweight=".8pt">
                          <v:path arrowok="t" o:connecttype="custom" o:connectlocs="181,1014;173,988;166,973;154,965;135,964;104,966;29,987;0,1060;4,1084;12,1104;24,1119;40,1129;59,1134" o:connectangles="0,0,0,0,0,0,0,0,0,0,0,0,0"/>
                        </v:shape>
                      </v:group>
                      <v:group id="Group 53" o:spid="_x0000_s1077" style="position:absolute;left:2580;top:1059;width:127;height:362" coordorigin="2580,1059" coordsize="127,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">
                        <v:shape id="Freeform 54" o:spid="_x0000_s1078" style="position:absolute;left:2580;top:1059;width:127;height:362;visibility:visible;mso-wrap-style:square;v-text-anchor:top" coordsize="127,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" path="m,l14,9r3,26l16,51,15,72,13,96r-2,24l9,144,8,164,7,179r1,18l10,220r10,61l45,336r12,12l66,358r11,4l97,361r25,-16l127,332,112,307r-12,-4l75,308r,20e" filled="f" strokeweight=".8pt">
                          <v:path arrowok="t" o:connecttype="custom" o:connectlocs="0,1059;14,1068;17,1094;16,1110;15,1131;13,1155;11,1179;9,1203;8,1223;7,1238;8,1256;10,1279;20,1340;45,1395;57,1407;66,1417;77,1421;97,1420;122,1404;127,1391;112,1366;100,1362;75,1367;75,1387" o:connectangles="0,0,0,0,0,0,0,0,0,0,0,0,0,0,0,0,0,0,0,0,0,0,0,0"/>
                        </v:shape>
                      </v:group>
                      <v:group id="Group 55" o:spid="_x0000_s1079" style="position:absolute;left:2339;top:1240;width:258;height:90" coordorigin="2339,1240" coordsize="258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">
                        <v:shape id="Freeform 56" o:spid="_x0000_s1080" style="position:absolute;left:2339;top:1240;width:258;height:90;visibility:visible;mso-wrap-style:square;v-text-anchor:top" coordsize="258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" path="m258,72l230,82r-19,6l197,90,182,89,118,62,85,40,71,30,52,18,35,9,18,2,,e" filled="f" strokeweight=".8pt">
                          <v:path arrowok="t" o:connecttype="custom" o:connectlocs="258,1312;230,1322;211,1328;197,1330;182,1329;118,1302;85,1280;71,1270;52,1258;35,1249;18,1242;0,1240" o:connectangles="0,0,0,0,0,0,0,0,0,0,0,0"/>
                        </v:shape>
                      </v:group>
                      <v:group id="Group 57" o:spid="_x0000_s1081" style="position:absolute;left:2471;top:1401;width:161;height:34" coordorigin="2471,1401" coordsize="161,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">
                        <v:shape id="Freeform 58" o:spid="_x0000_s1082" style="position:absolute;left:2471;top:1401;width:161;height:34;visibility:visible;mso-wrap-style:square;v-text-anchor:top" coordsize="161,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" path="m160,l98,,35,16,17,23,,34e" filled="f" strokeweight=".8pt">
                          <v:path arrowok="t" o:connecttype="custom" o:connectlocs="160,1401;98,1401;35,1417;17,1424;0,1435" o:connectangles="0,0,0,0,0"/>
                        </v:shape>
                      </v:group>
                      <v:group id="Group 59" o:spid="_x0000_s1083" style="position:absolute;left:2230;top:1404;width:158;height:94" coordorigin="2230,1404" coordsize="158,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">
                        <v:shape id="Freeform 60" o:spid="_x0000_s1084" style="position:absolute;left:2230;top:1404;width:158;height:94;visibility:visible;mso-wrap-style:square;v-text-anchor:top" coordsize="158,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" path="m,l29,6r13,7l51,23,64,36,81,50,99,64r20,13l139,88r18,7e" filled="f" strokeweight=".8pt">
                          <v:path arrowok="t" o:connecttype="custom" o:connectlocs="0,1404;29,1410;42,1417;51,1427;64,1440;81,1454;99,1468;119,1481;139,1492;157,1499" o:connectangles="0,0,0,0,0,0,0,0,0,0"/>
                        </v:shape>
                      </v:group>
                      <v:group id="Group 61" o:spid="_x0000_s1085" style="position:absolute;left:2523;top:1370;width:6;height:38" coordorigin="2523,1370" coordsize="6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">
                        <v:shape id="Freeform 62" o:spid="_x0000_s1086" style="position:absolute;left:2523;top:1370;width:6;height:38;visibility:visible;mso-wrap-style:square;v-text-anchor:top" coordsize="6,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" path="m2,l6,26,,38e" filled="f" strokeweight=".8pt">
                          <v:path arrowok="t" o:connecttype="custom" o:connectlocs="2,1370;6,1396;0,1408" o:connectangles="0,0,0"/>
                        </v:shape>
                      </v:group>
                      <v:group id="Group 63" o:spid="_x0000_s1087" style="position:absolute;left:2018;top:1777;width:74;height:18" coordorigin="2018,1777" coordsize="74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">
                        <v:shape id="Freeform 64" o:spid="_x0000_s1088" style="position:absolute;left:2018;top:1777;width:74;height:18;visibility:visible;mso-wrap-style:square;v-text-anchor:top" coordsize="74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" path="m75,l36,13,14,18,4,16,,7e" filled="f" strokeweight=".8pt">
                          <v:path arrowok="t" o:connecttype="custom" o:connectlocs="75,1777;36,1790;14,1795;4,1793;0,1784" o:connectangles="0,0,0,0,0"/>
                        </v:shape>
                      </v:group>
                      <v:group id="Group 65" o:spid="_x0000_s1089" style="position:absolute;left:2663;top:1719;width:64;height:15" coordorigin="2663,1719" coordsize="64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">
                        <v:shape id="Freeform 66" o:spid="_x0000_s1090" style="position:absolute;left:2663;top:1719;width:64;height:15;visibility:visible;mso-wrap-style:square;v-text-anchor:top" coordsize="64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" path="m64,l54,11,44,15,28,13,,4e" filled="f" strokeweight=".8pt">
                          <v:path arrowok="t" o:connecttype="custom" o:connectlocs="64,1719;54,1730;44,1734;28,1732;0,1723" o:connectangles="0,0,0,0,0"/>
                        </v:shape>
                      </v:group>
                      <v:group id="Group 67" o:spid="_x0000_s1091" style="position:absolute;left:3290;top:737;width:1144;height:1169" coordorigin="3290,737" coordsize="1144,1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">
                        <v:shape id="Freeform 68" o:spid="_x0000_s1092" style="position:absolute;left:3290;top:737;width:1144;height:1169;visibility:visible;mso-wrap-style:square;v-text-anchor:top" coordsize="1144,1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" path="m1108,233r21,18l1137,261r6,14l1137,281r-24,-7l1091,269r-20,-3l1054,264r-16,l1019,264r-23,1l973,265r-67,-2l870,258r-22,-2l786,245,754,230r-20,-4l711,224r-22,l670,225r-45,2l552,235r-29,44l515,299r-29,64l470,412r2,28l477,463r3,12l511,498r24,18l589,560r28,32l634,610r16,17l667,642r15,15l716,717r14,65l737,859r3,50l741,933r9,66l769,1037r10,16l819,1100r55,21l887,1126r7,7l893,1139r-12,4l862,1142r-21,l818,1142r-24,1l770,1144r-24,1l724,1146r-19,1l688,1147r-13,l654,1138r-7,-17l647,1100r1,-17l648,1063r-6,-67l633,961r-7,-18l610,883r-4,-41l610,816r4,-23l616,774,568,716,528,696,507,685,448,652,411,615r-26,29l344,698r-9,22l327,741r-35,68l275,818r-15,13l247,849r-13,19l224,886r-8,14l209,911r-11,16l185,947r-13,21l142,1025r-6,36l140,1077r12,15l168,1105r19,10l203,1123r15,8l231,1140r7,8l240,1156r-6,6l218,1166r-24,3l174,1169r-18,-1l138,1166r-18,-3l100,1160r-23,-2l15,1149,,1124r2,-18l4,1091r4,-14l12,1060r6,-20l41,958,71,902r30,-35l112,855r33,-56l173,739r12,-33l193,686r8,-21l210,644r9,-21l227,604r6,-16l237,573r5,-19l263,491r23,-61l293,414r,-42l294,295r26,-61l329,219r40,-61l422,119r62,-16l507,98,558,59,573,43,588,27,604,13,622,4,641,r24,3l722,28r43,53l767,95r-9,18l755,134r-17,10l720,154r-6,17l752,170r29,-1l803,169r16,l831,170r61,12l935,194r22,5l978,204r19,3l1013,209r21,1l1055,211r19,l1093,211r19,-4l1133,205r7,7l1137,222r-10,7l1108,233r-14,14e" filled="f" strokeweight=".8pt">
                          <v:path arrowok="t" o:connecttype="custom" o:connectlocs="1137,998;1113,1011;1054,1001;996,1002;870,995;754,967;689,961;552,972;486,1100;477,1200;535,1253;634,1347;682,1394;737,1596;750,1736;819,1837;894,1870;862,1879;794,1880;724,1883;675,1884;647,1837;642,1733;610,1620;614,1530;528,1433;411,1352;335,1457;275,1555;234,1605;209,1648;172,1705;140,1814;187,1852;231,1877;234,1899;174,1906;120,1900;15,1886;4,1828;18,1777;101,1604;173,1476;201,1402;227,1341;242,1291;293,1151;320,971;422,856;558,796;604,750;665,740;767,832;738,881;752,907;819,906;935,931;997,944;1055,948;1112,944;1137,959;1094,984" o:connectangles="0,0,0,0,0,0,0,0,0,0,0,0,0,0,0,0,0,0,0,0,0,0,0,0,0,0,0,0,0,0,0,0,0,0,0,0,0,0,0,0,0,0,0,0,0,0,0,0,0,0,0,0,0,0,0,0,0,0,0,0,0,0"/>
                        </v:shape>
                      </v:group>
                      <v:group id="Group 69" o:spid="_x0000_s1093" style="position:absolute;left:3588;top:1141;width:158;height:26" coordorigin="3588,1141" coordsize="158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">
                        <v:shape id="Freeform 70" o:spid="_x0000_s1094" style="position:absolute;left:3588;top:1141;width:158;height:26;visibility:visible;mso-wrap-style:square;v-text-anchor:top" coordsize="158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" path="m,l61,2r67,11l142,18r16,8e" filled="f" strokeweight=".8pt">
                          <v:path arrowok="t" o:connecttype="custom" o:connectlocs="0,1141;61,1143;128,1154;142,1159;158,1167" o:connectangles="0,0,0,0,0"/>
                        </v:shape>
                      </v:group>
                      <v:group id="Group 71" o:spid="_x0000_s1095" style="position:absolute;left:3700;top:1213;width:70;height:131" coordorigin="3700,1213" coordsize="70,1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">
                        <v:shape id="Freeform 72" o:spid="_x0000_s1096" style="position:absolute;left:3700;top:1213;width:70;height:131;visibility:visible;mso-wrap-style:square;v-text-anchor:top" coordsize="70,1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" path="m70,l35,81,8,121,,131e" filled="f" strokeweight=".8pt">
                          <v:path arrowok="t" o:connecttype="custom" o:connectlocs="70,1213;35,1294;8,1334;0,1344" o:connectangles="0,0,0,0"/>
                        </v:shape>
                      </v:group>
                      <v:group id="Group 73" o:spid="_x0000_s1097" style="position:absolute;left:3715;top:858;width:289;height:132" coordorigin="3715,858" coordsize="289,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">
                        <v:shape id="Freeform 74" o:spid="_x0000_s1098" style="position:absolute;left:3715;top:858;width:289;height:132;visibility:visible;mso-wrap-style:square;v-text-anchor:top" coordsize="289,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" path="m289,50l231,33,190,24,175,21,157,17,137,11,116,6,95,2,75,,57,,5,50,,82,4,96r54,32l91,132r17,-3l125,124e" filled="f" strokeweight=".8pt">
                          <v:path arrowok="t" o:connecttype="custom" o:connectlocs="289,908;231,891;190,882;175,879;157,875;137,869;116,864;95,860;75,858;57,858;5,908;0,940;4,954;58,986;91,990;108,987;125,982" o:connectangles="0,0,0,0,0,0,0,0,0,0,0,0,0,0,0,0,0"/>
                        </v:shape>
                      </v:group>
                      <v:group id="Group 75" o:spid="_x0000_s1099" style="position:absolute;left:3800;top:847;width:16;height:2" coordorigin="3800,847" coordsize="16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">
                        <v:shape id="Freeform 76" o:spid="_x0000_s1100" style="position:absolute;left:3800;top:847;width:16;height:2;visibility:visible;mso-wrap-style:square;v-text-anchor:top" coordsize="16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" path="m,l16,e" filled="f" strokeweight=".48261mm">
                          <v:path arrowok="t" o:connecttype="custom" o:connectlocs="0,0;16,0" o:connectangles="0,0"/>
                        </v:shape>
                      </v:group>
                      <v:group id="Group 77" o:spid="_x0000_s1101" style="position:absolute;left:3897;top:823;width:38;height:30" coordorigin="3897,823" coordsize="38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">
                        <v:shape id="Freeform 78" o:spid="_x0000_s1102" style="position:absolute;left:3897;top:823;width:38;height:30;visibility:visible;mso-wrap-style:square;v-text-anchor:top" coordsize="38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" path="m38,10l17,,9,10,,31e" filled="f" strokeweight=".8pt">
                          <v:path arrowok="t" o:connecttype="custom" o:connectlocs="38,833;17,823;9,833;0,854" o:connectangles="0,0,0,0"/>
                        </v:shape>
                      </v:group>
                      <v:group id="Group 79" o:spid="_x0000_s1103" style="position:absolute;left:3917;top:973;width:162;height:16" coordorigin="3917,973" coordsize="162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">
                        <v:shape id="Freeform 80" o:spid="_x0000_s1104" style="position:absolute;left:3917;top:973;width:162;height:16;visibility:visible;mso-wrap-style:square;v-text-anchor:top" coordsize="162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" path="m162,14r-38,1l93,16r-23,l52,15,37,13,24,10,13,6,,e" filled="f" strokeweight=".8pt">
                          <v:path arrowok="t" o:connecttype="custom" o:connectlocs="162,987;124,988;93,989;70,989;52,988;37,986;24,983;13,979;0,973" o:connectangles="0,0,0,0,0,0,0,0,0"/>
                        </v:shape>
                      </v:group>
                      <v:group id="Group 81" o:spid="_x0000_s1105" style="position:absolute;left:3322;top:1779;width:92;height:15" coordorigin="3322,1779" coordsize="92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">
                        <v:shape id="Freeform 82" o:spid="_x0000_s1106" style="position:absolute;left:3322;top:1779;width:92;height:15;visibility:visible;mso-wrap-style:square;v-text-anchor:top" coordsize="92,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" path="m91,1l59,10,37,15r-15,l11,10,,e" filled="f" strokeweight=".8pt">
                          <v:path arrowok="t" o:connecttype="custom" o:connectlocs="91,1780;59,1789;37,1794;22,1794;11,1789;0,1779" o:connectangles="0,0,0,0,0,0"/>
                        </v:shape>
                      </v:group>
                      <v:group id="Group 83" o:spid="_x0000_s1107" style="position:absolute;left:3935;top:1777;width:109;height:30" coordorigin="3935,1777" coordsize="10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">
                        <v:shape id="Freeform 84" o:spid="_x0000_s1108" style="position:absolute;left:3935;top:1777;width:109;height:30;visibility:visible;mso-wrap-style:square;v-text-anchor:top" coordsize="10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" path="m,l20,14,36,24r13,5l61,30,74,26,90,17,109,4e" filled="f" strokeweight=".8pt">
                          <v:path arrowok="t" o:connecttype="custom" o:connectlocs="0,1777;20,1791;36,1801;49,1806;61,1807;74,1803;90,1794;109,1781" o:connectangles="0,0,0,0,0,0,0,0"/>
                        </v:shape>
                      </v:group>
                      <v:group id="Group 85" o:spid="_x0000_s1109" style="position:absolute;left:4436;top:669;width:2;height:1224" coordorigin="4436,669" coordsize="2,12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">
                        <v:shape id="Freeform 86" o:spid="_x0000_s1110" style="position:absolute;left:4436;top:669;width:2;height:1224;visibility:visible;mso-wrap-style:square;v-text-anchor:top" coordsize="2,12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" path="m,l,1224e" filled="f" strokeweight=".8pt">
                          <v:path arrowok="t" o:connecttype="custom" o:connectlocs="0,669;0,1893" o:connectangles="0,0"/>
                        </v:shape>
                      </v:group>
                      <v:group id="Group 87" o:spid="_x0000_s1111" style="position:absolute;left:4766;top:590;width:641;height:1312" coordorigin="4766,590" coordsize="641,13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">
                        <v:shape id="Freeform 88" o:spid="_x0000_s1112" style="position:absolute;left:4766;top:590;width:641;height:1312;visibility:visible;mso-wrap-style:square;v-text-anchor:top" coordsize="641,13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" path="m234,271r58,-53l367,198r11,l376,164r-1,-19l373,133r-3,-13l368,103,390,27,462,r22,l541,29r17,59l558,101r-4,1l554,125r-3,22l542,163r-11,16l526,198r-18,11l505,224r8,29l523,277r9,15l553,315r14,16l574,345r2,15l577,381r-2,21l561,467r-19,52l537,535r-1,18l537,574r,19l536,611r-6,15l519,645r-6,24l511,694r,23l512,732r2,28l515,779r-3,15l507,809r-10,18l493,872r-3,35l488,932r-1,18l487,962r,9l488,979r2,19l487,1016r-4,17l481,1055r,100l476,1201r24,21l560,1258r38,2l614,1261r15,4l640,1276r1,11l634,1296r-14,7l600,1308r-23,2l555,1310r-22,-1l513,1308r-19,-1l476,1307r-17,1l433,1312r-24,-1l387,1307r-16,-8l363,1288r1,-15l368,1257r5,-17l378,1219r2,-27l380,1165r,-24l368,1071r-10,-23l351,1022r-5,-21l344,988,310,962,253,915,205,844,184,796,152,779,136,767r-7,-12l128,737r-4,-19l83,665,46,635,28,656,16,670r-9,7l2,677,,669,15,600,43,560r9,-12l59,530r4,-21l66,486r2,-23l71,443,94,384r43,-43l155,326r52,-43l232,271r2,xe" filled="f" strokeweight=".8pt">
                          <v:path arrowok="t" o:connecttype="custom" o:connectlocs="292,808;378,788;375,735;370,710;390,617;484,590;558,678;554,692;551,737;531,769;508,799;513,843;532,882;567,921;576,950;575,992;542,1109;536,1143;537,1183;530,1216;513,1259;511,1307;514,1350;512,1384;497,1417;490,1497;487,1540;487,1561;490,1588;483,1623;481,1745;500,1812;598,1850;629,1855;641,1877;620,1893;577,1900;533,1899;494,1897;459,1898;409,1901;371,1889;364,1863;373,1830;380,1782;380,1731;358,1638;346,1591;310,1552;205,1434;152,1369;129,1345;124,1308;46,1225;16,1260;2,1267;15,1190;52,1138;63,1099;68,1053;94,974;155,916;232,861" o:connectangles="0,0,0,0,0,0,0,0,0,0,0,0,0,0,0,0,0,0,0,0,0,0,0,0,0,0,0,0,0,0,0,0,0,0,0,0,0,0,0,0,0,0,0,0,0,0,0,0,0,0,0,0,0,0,0,0,0,0,0,0,0,0,0"/>
                        </v:shape>
                      </v:group>
                      <v:group id="Group 89" o:spid="_x0000_s1113" style="position:absolute;left:4812;top:911;width:319;height:460" coordorigin="4812,911" coordsize="319,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">
                        <v:shape id="Freeform 90" o:spid="_x0000_s1114" style="position:absolute;left:4812;top:911;width:319;height:460;visibility:visible;mso-wrap-style:square;v-text-anchor:top" coordsize="319,4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" path="m,314l1,280,9,268r21,-1l54,272r60,22l178,324r23,31l199,378r-3,13l197,401r11,11l231,433r16,17l256,459r15,-24l279,419r,-12l272,397,257,383,244,368r-7,-17l234,332r1,-20l266,254r50,-42l318,177,303,108,294,91,289,75,285,45,281,26,284,,262,8r-14,7l234,25,208,46,185,64,167,77r-13,9l147,90r-9,32l132,139r-6,11l117,165r-8,17l101,202r-7,21l88,244r-6,19e" filled="f" strokeweight=".8pt">
                          <v:path arrowok="t" o:connecttype="custom" o:connectlocs="0,1225;1,1191;9,1179;30,1178;54,1183;114,1205;178,1235;201,1266;199,1289;196,1302;197,1312;208,1323;231,1344;247,1361;256,1370;271,1346;279,1330;279,1318;272,1308;257,1294;244,1279;237,1262;234,1243;235,1223;266,1165;316,1123;318,1088;303,1019;294,1002;289,986;285,956;281,937;284,911;262,919;248,926;234,936;208,957;185,975;167,988;154,997;147,1001;138,1033;132,1050;126,1061;117,1076;109,1093;101,1113;94,1134;88,1155;82,1174" o:connectangles="0,0,0,0,0,0,0,0,0,0,0,0,0,0,0,0,0,0,0,0,0,0,0,0,0,0,0,0,0,0,0,0,0,0,0,0,0,0,0,0,0,0,0,0,0,0,0,0,0,0"/>
                        </v:shape>
                      </v:group>
                      <v:group id="Group 91" o:spid="_x0000_s1115" style="position:absolute;left:5146;top:788;width:168;height:129" coordorigin="5146,788" coordsize="168,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">
                        <v:shape id="Freeform 92" o:spid="_x0000_s1116" style="position:absolute;left:5146;top:788;width:168;height:129;visibility:visible;mso-wrap-style:square;v-text-anchor:top" coordsize="168,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" path="m,l54,54,67,72,80,88r54,40l150,129r18,-4e" filled="f" strokeweight=".8pt">
                          <v:path arrowok="t" o:connecttype="custom" o:connectlocs="0,788;54,842;67,860;80,876;134,916;150,917;168,913" o:connectangles="0,0,0,0,0,0,0"/>
                        </v:shape>
                      </v:group>
                      <v:group id="Group 93" o:spid="_x0000_s1117" style="position:absolute;left:5105;top:874;width:122;height:108" coordorigin="5105,874" coordsize="122,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">
                        <v:shape id="Freeform 94" o:spid="_x0000_s1118" style="position:absolute;left:5105;top:874;width:122;height:108;visibility:visible;mso-wrap-style:square;v-text-anchor:top" coordsize="122,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" path="m114,r5,30l122,55r1,20l121,89r-4,10l109,106r-11,2l81,107,60,103,33,97,,88e" filled="f" strokeweight=".8pt">
                          <v:path arrowok="t" o:connecttype="custom" o:connectlocs="114,874;119,904;122,929;123,949;121,963;117,973;109,980;98,982;81,981;60,977;33,971;0,962" o:connectangles="0,0,0,0,0,0,0,0,0,0,0,0"/>
                        </v:shape>
                      </v:group>
                      <v:group id="Group 95" o:spid="_x0000_s1119" style="position:absolute;left:5126;top:1421;width:134;height:158" coordorigin="5126,1421" coordsize="134,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">
                        <v:shape id="Freeform 96" o:spid="_x0000_s1120" style="position:absolute;left:5126;top:1421;width:134;height:158;visibility:visible;mso-wrap-style:square;v-text-anchor:top" coordsize="134,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" path="m134,l103,55,89,85,75,112,61,132,47,146r-14,8l17,158,,158e" filled="f" strokeweight=".8pt">
                          <v:path arrowok="t" o:connecttype="custom" o:connectlocs="134,1421;103,1476;89,1506;75,1533;61,1553;47,1567;33,1575;17,1579;0,1579" o:connectangles="0,0,0,0,0,0,0,0,0"/>
                        </v:shape>
                      </v:group>
                      <v:group id="Group 97" o:spid="_x0000_s1121" style="position:absolute;left:5068;top:1371;width:63;height:72" coordorigin="5068,1371" coordsize="63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">
                        <v:shape id="Freeform 98" o:spid="_x0000_s1122" style="position:absolute;left:5068;top:1371;width:63;height:72;visibility:visible;mso-wrap-style:square;v-text-anchor:top" coordsize="63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" path="m,l27,11r17,9l55,32r5,16l63,72e" filled="f" strokeweight=".8pt">
                          <v:path arrowok="t" o:connecttype="custom" o:connectlocs="0,1371;27,1382;44,1391;55,1403;60,1419;63,1443" o:connectangles="0,0,0,0,0,0"/>
                        </v:shape>
                      </v:group>
                      <v:group id="Group 99" o:spid="_x0000_s1123" style="position:absolute;left:4974;top:1326;width:48;height:56" coordorigin="4974,1326" coordsize="48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">
                        <v:shape id="Freeform 100" o:spid="_x0000_s1124" style="position:absolute;left:4974;top:1326;width:48;height:56;visibility:visible;mso-wrap-style:square;v-text-anchor:top" coordsize="48,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" path="m49,l43,25,36,41,23,50,,55e" filled="f" strokeweight=".8pt">
                          <v:path arrowok="t" o:connecttype="custom" o:connectlocs="49,1326;43,1351;36,1367;23,1376;0,1381" o:connectangles="0,0,0,0,0"/>
                        </v:shape>
                      </v:group>
                      <v:group id="Group 101" o:spid="_x0000_s1125" style="position:absolute;left:5146;top:1777;width:92;height:46" coordorigin="5146,1777" coordsize="92,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">
                        <v:shape id="Freeform 102" o:spid="_x0000_s1126" style="position:absolute;left:5146;top:1777;width:92;height:46;visibility:visible;mso-wrap-style:square;v-text-anchor:top" coordsize="92,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" path="m,l5,22r5,14l17,44r10,2l42,42,63,32,92,16e" filled="f" strokeweight=".8pt">
                          <v:path arrowok="t" o:connecttype="custom" o:connectlocs="0,1777;5,1799;10,1813;17,1821;27,1823;42,1819;63,1809;92,1793" o:connectangles="0,0,0,0,0,0,0,0"/>
                        </v:shape>
                      </v:group>
                      <v:group id="Group 103" o:spid="_x0000_s1127" style="position:absolute;left:5179;top:692;width:34;height:41" coordorigin="5179,692" coordsize="34,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">
                        <v:shape id="Freeform 104" o:spid="_x0000_s1128" style="position:absolute;left:5179;top:692;width:34;height:41;visibility:visible;mso-wrap-style:square;v-text-anchor:top" coordsize="34,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" path="m26,l2,8,,19,19,38r15,3e" filled="f" strokeweight=".8pt">
                          <v:path arrowok="t" o:connecttype="custom" o:connectlocs="26,692;2,700;0,711;19,730;34,733" o:connectangles="0,0,0,0,0"/>
                        </v:shape>
                      </v:group>
                      <v:group id="Group 105" o:spid="_x0000_s1129" style="position:absolute;left:5140;top:1120;width:153;height:100" coordorigin="5140,1120" coordsize="153,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">
                        <v:shape id="Freeform 106" o:spid="_x0000_s1130" style="position:absolute;left:5140;top:1120;width:153;height:100;visibility:visible;mso-wrap-style:square;v-text-anchor:top" coordsize="153,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" path="m152,101l98,50,50,11,14,1,,e" filled="f" strokeweight=".8pt">
                          <v:path arrowok="t" o:connecttype="custom" o:connectlocs="152,1221;98,1170;50,1131;14,1121;0,1120" o:connectangles="0,0,0,0,0"/>
                        </v:shape>
                      </v:group>
                      <v:group id="Group 107" o:spid="_x0000_s1131" style="position:absolute;left:5886;top:583;width:558;height:1322" coordorigin="5886,583" coordsize="558,13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">
                        <v:shape id="Freeform 108" o:spid="_x0000_s1132" style="position:absolute;left:5886;top:583;width:558;height:1322;visibility:visible;mso-wrap-style:square;v-text-anchor:top" coordsize="558,13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" path="m78,154l97,138r9,-13l115,103,125,82,184,16,215,r44,4l292,14r22,7l329,25r13,2l356,29r18,3l396,35r67,12l493,61r17,11l527,84r14,13l548,113r-7,23l530,156r-11,18l509,189r-7,15l496,223r-10,21l474,265r-10,19l458,299r-6,20l441,343r-12,20l423,373r2,27l423,415r-7,15l407,446r-7,18l395,483r-1,20l400,524r21,64l434,624r5,13l454,712r7,66l460,800r-1,19l458,838r-2,19l456,875r1,20l460,916r4,23l465,962r,22l464,1003r1,16l473,1098r1,78l479,1202r1,22l490,1236r23,12l532,1258r15,8l555,1274r3,7l553,1289r-24,13l508,1308r-18,3l474,1312r-14,1l401,1267r-2,-25l396,1217r-3,-17l378,1168r-10,-23l362,1129r-3,-14l358,1102r-1,-23l356,1057,345,994,326,925r-6,-21l313,882,294,794r-1,-16l291,810r-2,19l285,843r-5,15l272,877r-10,22l238,963r-6,29l226,1013r-6,24l213,1060r-5,17l206,1092r-1,21l204,1138r-2,25l198,1183r-7,13l183,1229r-4,19l179,1261r2,13l182,1293r-58,26l52,1322r-11,l16,1316,3,1310,,1304r7,-8l24,1283r35,-14l78,1259r10,-8l94,1240r9,-27l104,1199r-8,-13l92,1175r-2,-15l90,1140r1,-23l92,1094r2,-24l95,1048r,-24l95,1002r,-22l107,906r8,-16l122,870r14,-70l142,738r1,-13l144,707r13,-66l181,592r8,-31l193,540r,-14l188,514,178,499,168,485,156,468,125,412r-8,-39l92,354,82,341,81,327r,-23l76,287,67,272,61,253,57,234,56,215r1,-19l63,178,73,161r5,-7xe" filled="f" strokeweight=".8pt">
                          <v:path arrowok="t" o:connecttype="custom" o:connectlocs="106,708;184,599;292,597;342,610;396,618;510,655;548,696;519,757;496,806;464,867;441,926;425,983;407,1029;394,1086;434,1207;461,1361;458,1421;457,1478;465,1545;465,1602;479,1785;513,1831;555,1857;529,1885;474,1895;399,1825;378,1751;359,1698;356,1640;320,1487;293,1361;285,1426;262,1482;226,1596;208,1660;204,1721;191,1779;179,1844;124,1902;16,1899;7,1879;78,1842;103,1796;92,1758;91,1700;95,1631;95,1563;122,1453;143,1308;181,1175;193,1109;168,1068;117,956;81,910;67,855;56,798;73,744" o:connectangles="0,0,0,0,0,0,0,0,0,0,0,0,0,0,0,0,0,0,0,0,0,0,0,0,0,0,0,0,0,0,0,0,0,0,0,0,0,0,0,0,0,0,0,0,0,0,0,0,0,0,0,0,0,0,0,0,0"/>
                        </v:shape>
                      </v:group>
                      <v:group id="Group 109" o:spid="_x0000_s1133" style="position:absolute;left:6091;top:616;width:32;height:13" coordorigin="6091,616" coordsize="32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">
                        <v:shape id="Freeform 110" o:spid="_x0000_s1134" style="position:absolute;left:6091;top:616;width:32;height:13;visibility:visible;mso-wrap-style:square;v-text-anchor:top" coordsize="32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" path="m32,l26,13,,9e" filled="f" strokeweight=".8pt">
                          <v:path arrowok="t" o:connecttype="custom" o:connectlocs="32,616;26,629;0,625" o:connectangles="0,0,0"/>
                        </v:shape>
                      </v:group>
                      <v:group id="Group 111" o:spid="_x0000_s1135" style="position:absolute;left:6049;top:625;width:204;height:287" coordorigin="6049,625" coordsize="204,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">
                        <v:shape id="Freeform 112" o:spid="_x0000_s1136" style="position:absolute;left:6049;top:625;width:204;height:287;visibility:visible;mso-wrap-style:square;v-text-anchor:top" coordsize="204,2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" path="m61,l83,8r8,16l98,48r8,19l113,83r5,17l121,128r5,17l137,156r20,10l176,179r13,14l200,224r3,16l194,242r-7,13l188,262r2,1l162,277r-13,10l139,287r-10,l120,261,103,239r-25,l65,239,62,229r4,-40l67,162,66,145r-1,-8l58,126r-9,-3l34,115,15,100,,83e" filled="f" strokeweight=".8pt">
                          <v:path arrowok="t" o:connecttype="custom" o:connectlocs="61,625;83,633;91,649;98,673;106,692;113,708;118,725;121,753;126,770;137,781;157,791;176,804;189,818;200,849;203,865;194,867;187,880;188,887;190,888;162,902;149,912;139,912;129,912;120,886;103,864;78,864;65,864;62,854;66,814;67,787;66,770;65,762;58,751;49,748;34,740;15,725;0,708" o:connectangles="0,0,0,0,0,0,0,0,0,0,0,0,0,0,0,0,0,0,0,0,0,0,0,0,0,0,0,0,0,0,0,0,0,0,0,0,0"/>
                        </v:shape>
                      </v:group>
                      <v:group id="Group 113" o:spid="_x0000_s1137" style="position:absolute;left:6023;top:738;width:59;height:61" coordorigin="6023,738" coordsize="59,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">
                        <v:shape id="Freeform 114" o:spid="_x0000_s1138" style="position:absolute;left:6023;top:738;width:59;height:61;visibility:visible;mso-wrap-style:square;v-text-anchor:top" coordsize="59,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" path="m58,r1,21l53,34,33,45,,61e" filled="f" strokeweight=".8pt">
                          <v:path arrowok="t" o:connecttype="custom" o:connectlocs="58,738;59,759;53,772;33,783;0,799" o:connectangles="0,0,0,0,0"/>
                        </v:shape>
                      </v:group>
                      <v:group id="Group 115" o:spid="_x0000_s1139" style="position:absolute;left:6043;top:790;width:68;height:42" coordorigin="6043,790" coordsize="68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">
                        <v:shape id="Freeform 116" o:spid="_x0000_s1140" style="position:absolute;left:6043;top:790;width:68;height:42;visibility:visible;mso-wrap-style:square;v-text-anchor:top" coordsize="68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" path="m,l22,3r7,19l35,41,51,29,67,22e" filled="f" strokeweight=".8pt">
                          <v:path arrowok="t" o:connecttype="custom" o:connectlocs="0,790;22,793;29,812;35,831;51,819;67,812" o:connectangles="0,0,0,0,0,0"/>
                        </v:shape>
                      </v:group>
                      <v:group id="Group 117" o:spid="_x0000_s1141" style="position:absolute;left:6007;top:812;width:65;height:142" coordorigin="6007,812" coordsize="65,1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">
                        <v:shape id="Freeform 118" o:spid="_x0000_s1142" style="position:absolute;left:6007;top:812;width:65;height:142;visibility:visible;mso-wrap-style:square;v-text-anchor:top" coordsize="65,1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" path="m65,l58,16,51,34,46,53,42,73,36,94r-8,20l17,131,,143e" filled="f" strokeweight=".8pt">
                          <v:path arrowok="t" o:connecttype="custom" o:connectlocs="65,812;58,828;51,846;46,865;42,885;36,906;28,926;17,943;0,955" o:connectangles="0,0,0,0,0,0,0,0,0"/>
                        </v:shape>
                      </v:group>
                      <v:group id="Group 119" o:spid="_x0000_s1143" style="position:absolute;left:6253;top:867;width:37;height:90" coordorigin="6253,867" coordsize="37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">
                        <v:shape id="Freeform 120" o:spid="_x0000_s1144" style="position:absolute;left:6253;top:867;width:37;height:90;visibility:visible;mso-wrap-style:square;v-text-anchor:top" coordsize="37,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" path="m,l29,71r1,13l37,90e" filled="f" strokeweight=".8pt">
                          <v:path arrowok="t" o:connecttype="custom" o:connectlocs="0,867;29,938;30,951;37,957" o:connectangles="0,0,0,0"/>
                        </v:shape>
                      </v:group>
                      <v:group id="Group 121" o:spid="_x0000_s1145" style="position:absolute;left:6236;top:693;width:110;height:122" coordorigin="6236,693" coordsize="110,1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">
                        <v:shape id="Freeform 122" o:spid="_x0000_s1146" style="position:absolute;left:6236;top:693;width:110;height:122;visibility:visible;mso-wrap-style:square;v-text-anchor:top" coordsize="110,1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" path="m,122l19,101,31,91,45,79,56,62,66,42,77,23,91,8,111,e" filled="f" strokeweight=".8pt">
                          <v:path arrowok="t" o:connecttype="custom" o:connectlocs="0,815;19,794;31,784;45,772;56,755;66,735;77,716;91,701;111,693" o:connectangles="0,0,0,0,0,0,0,0,0"/>
                        </v:shape>
                      </v:group>
                      <v:group id="Group 123" o:spid="_x0000_s1147" style="position:absolute;left:6262;top:687;width:59;height:16" coordorigin="6262,687" coordsize="5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">
                        <v:shape id="Freeform 124" o:spid="_x0000_s1148" style="position:absolute;left:6262;top:687;width:59;height:16;visibility:visible;mso-wrap-style:square;v-text-anchor:top" coordsize="59,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" path="m58,16l30,12,13,7,,e" filled="f" strokeweight=".8pt">
                          <v:path arrowok="t" o:connecttype="custom" o:connectlocs="58,703;30,699;13,694;0,687" o:connectangles="0,0,0,0"/>
                        </v:shape>
                      </v:group>
                      <v:group id="Group 125" o:spid="_x0000_s1149" style="position:absolute;left:6143;top:624;width:109;height:169" coordorigin="6143,624" coordsize="109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">
                        <v:shape id="Freeform 126" o:spid="_x0000_s1150" style="position:absolute;left:6143;top:624;width:109;height:169;visibility:visible;mso-wrap-style:square;v-text-anchor:top" coordsize="109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" path="m,37l22,21,40,9,53,2,64,r9,3l108,80r1,27l105,128r-8,16l87,156r-9,7l71,167r-3,2e" filled="f" strokeweight=".8pt">
                          <v:path arrowok="t" o:connecttype="custom" o:connectlocs="0,661;22,645;40,633;53,626;64,624;73,627;108,704;109,731;105,752;97,768;87,780;78,787;71,791;68,793" o:connectangles="0,0,0,0,0,0,0,0,0,0,0,0,0,0"/>
                        </v:shape>
                      </v:group>
                      <v:group id="Group 127" o:spid="_x0000_s1151" style="position:absolute;left:6068;top:1157;width:212;height:42" coordorigin="6068,1157" coordsize="212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">
                        <v:shape id="Freeform 128" o:spid="_x0000_s1152" style="position:absolute;left:6068;top:1157;width:212;height:42;visibility:visible;mso-wrap-style:square;v-text-anchor:top" coordsize="212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" path="m,l59,29r57,12l131,40r16,-4l166,30r21,-7l212,14e" filled="f" strokeweight=".8pt">
                          <v:path arrowok="t" o:connecttype="custom" o:connectlocs="0,1157;59,1186;116,1198;131,1197;147,1193;166,1187;187,1180;212,1171" o:connectangles="0,0,0,0,0,0,0,0"/>
                        </v:shape>
                      </v:group>
                      <v:group id="Group 129" o:spid="_x0000_s1153" style="position:absolute;left:6278;top:1780;width:85;height:23" coordorigin="6278,1780" coordsize="85,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">
                        <v:shape id="Freeform 130" o:spid="_x0000_s1154" style="position:absolute;left:6278;top:1780;width:85;height:23;visibility:visible;mso-wrap-style:square;v-text-anchor:top" coordsize="85,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" path="m,l33,14r22,8l68,23r9,-5l85,7e" filled="f" strokeweight=".8pt">
                          <v:path arrowok="t" o:connecttype="custom" o:connectlocs="0,1780;33,1794;55,1802;68,1803;77,1798;85,1787" o:connectangles="0,0,0,0,0,0"/>
                        </v:shape>
                      </v:group>
                      <v:group id="Group 131" o:spid="_x0000_s1155" style="position:absolute;left:5988;top:1762;width:96;height:26" coordorigin="5988,1762" coordsize="96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">
                        <v:shape id="Freeform 132" o:spid="_x0000_s1156" style="position:absolute;left:5988;top:1762;width:96;height:26;visibility:visible;mso-wrap-style:square;v-text-anchor:top" coordsize="96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" path="m97,l79,13,65,20,50,24,30,26,,26e" filled="f" strokeweight=".8pt">
                          <v:path arrowok="t" o:connecttype="custom" o:connectlocs="97,1762;79,1775;65,1782;50,1786;30,1788;0,1788" o:connectangles="0,0,0,0,0,0"/>
                        </v:shape>
                      </v:group>
                      <v:group id="Group 133" o:spid="_x0000_s1157" style="position:absolute;left:6068;top:838;width:111;height:80" coordorigin="6068,838" coordsize="111,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">
                        <v:shape id="Freeform 134" o:spid="_x0000_s1158" style="position:absolute;left:6068;top:838;width:111;height:80;visibility:visible;mso-wrap-style:square;v-text-anchor:top" coordsize="111,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" path="m,l19,60,77,80r16,l111,77e" filled="f" strokeweight=".8pt">
                          <v:path arrowok="t" o:connecttype="custom" o:connectlocs="0,838;19,898;77,918;93,918;111,915" o:connectangles="0,0,0,0,0"/>
                        </v:shape>
                      </v:group>
                      <v:group id="Group 135" o:spid="_x0000_s1159" style="position:absolute;left:6052;top:608;width:79;height:39" coordorigin="6052,608" coordsize="79,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">
                        <v:shape id="Freeform 136" o:spid="_x0000_s1160" style="position:absolute;left:6052;top:608;width:79;height:39;visibility:visible;mso-wrap-style:square;v-text-anchor:top" coordsize="79,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" path="m2,l,24r23,6l41,36r15,3l79,37e" filled="f" strokeweight=".8pt">
                          <v:path arrowok="t" o:connecttype="custom" o:connectlocs="2,608;0,632;23,638;41,644;56,647;79,645" o:connectangles="0,0,0,0,0,0"/>
                        </v:shape>
                      </v:group>
                      <v:group id="Group 137" o:spid="_x0000_s1161" style="position:absolute;left:6779;top:823;width:1145;height:1077" coordorigin="6779,823" coordsize="1145,10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">
                        <v:shape id="Freeform 138" o:spid="_x0000_s1162" style="position:absolute;left:6779;top:823;width:1145;height:1077;visibility:visible;mso-wrap-style:square;v-text-anchor:top" coordsize="1145,10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" path="m974,510r,36l973,567r-4,12l962,590r21,23l1033,661r16,12l1069,691r13,19l1088,728r1,16l1087,755r-13,59l1055,891r-20,60l1029,962r27,16l1070,985r13,3l1095,992r15,6l1125,1006r11,8l1139,1022r-9,7l1113,1032r-21,2l1067,1035r-24,l963,1030r-38,-19l928,986r9,-21l941,920r3,-36l947,855r2,-24l950,813r-1,-14l928,741,874,704,816,685r-26,l766,686r-72,26l636,742r-52,32l573,788r-8,9l517,837r-62,44l436,895r-17,12l405,917r-9,8l372,940r-15,9l344,955r-23,11l297,978r-21,13l258,1003r-11,7l257,1026r-2,9l178,1064r-70,10l50,1077r-23,-1l8,1071,,1058r9,-16l30,1028r25,-11l79,1008r16,-5l161,981r48,-42l265,899r61,-39l347,846r50,-33l455,754r47,-60l515,678r11,-14l534,654r14,-13l564,621r17,-21l594,583r6,-8l633,566,607,501,556,460,504,421r-9,-7l485,407r-5,-13l484,374r13,-19l544,305r27,-23l582,272r48,-36l690,207r36,-5l758,203r10,-10l748,135r-1,-18l748,92,783,18,828,r19,3l897,44r14,41l911,120r-3,22l906,153r-17,21l896,188r-6,-2l901,191r30,13l955,214r19,8l989,230r11,8l1008,246r10,8l1034,265r20,11l1075,289r21,13l1114,314r12,11l1139,346r6,19l1145,381r-70,47l1054,439r-18,10l1026,458r-16,19l993,492r-36,35l949,557r-8,10l925,565r-22,-4l884,558r-12,-8l881,524r15,-20l910,491r30,-30l986,415r21,-37l1003,367,964,339r,92e" filled="f" strokeweight=".8pt">
                          <v:path arrowok="t" o:connecttype="custom" o:connectlocs="973,1390;983,1436;1069,1514;1089,1567;1055,1714;1056,1801;1095,1815;1136,1837;1113,1855;1043,1858;928,1809;944,1707;950,1636;874,1527;766,1509;584,1597;517,1660;419,1730;372,1763;321,1789;258,1826;255,1858;50,1900;0,1881;55,1840;161,1804;326,1683;455,1577;526,1487;564,1444;600,1398;556,1283;485,1230;497,1178;582,1095;726,1025;748,958;783,841;897,867;908,965;896,1011;931,1027;989,1053;1018,1077;1075,1112;1126,1148;1145,1204;1036,1272;993,1315;941,1390;884,1381;896,1327;986,1238;964,1162" o:connectangles="0,0,0,0,0,0,0,0,0,0,0,0,0,0,0,0,0,0,0,0,0,0,0,0,0,0,0,0,0,0,0,0,0,0,0,0,0,0,0,0,0,0,0,0,0,0,0,0,0,0,0,0,0,0"/>
                        </v:shape>
                      </v:group>
                      <v:group id="Group 139" o:spid="_x0000_s1163" style="position:absolute;left:7637;top:997;width:31;height:7" coordorigin="7637,997" coordsize="3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">
                        <v:shape id="Freeform 140" o:spid="_x0000_s1164" style="position:absolute;left:7637;top:997;width:31;height:7;visibility:visible;mso-wrap-style:square;v-text-anchor:top" coordsize="3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" path="m31,l24,,,7e" filled="f" strokeweight=".8pt">
                          <v:path arrowok="t" o:connecttype="custom" o:connectlocs="31,997;24,997;0,1004" o:connectangles="0,0,0"/>
                        </v:shape>
                      </v:group>
                      <v:group id="Group 141" o:spid="_x0000_s1165" style="position:absolute;left:7555;top:984;width:34;height:17" coordorigin="7555,984" coordsize="34,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">
                        <v:shape id="Freeform 142" o:spid="_x0000_s1166" style="position:absolute;left:7555;top:984;width:34;height:17;visibility:visible;mso-wrap-style:square;v-text-anchor:top" coordsize="34,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" path="m,l10,10r24,7e" filled="f" strokeweight=".8pt">
                          <v:path arrowok="t" o:connecttype="custom" o:connectlocs="0,984;10,994;34,1001" o:connectangles="0,0,0"/>
                        </v:shape>
                      </v:group>
                      <v:group id="Group 143" o:spid="_x0000_s1167" style="position:absolute;left:7535;top:1021;width:157;height:62" coordorigin="7535,1021" coordsize="157,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">
                        <v:shape id="Freeform 144" o:spid="_x0000_s1168" style="position:absolute;left:7535;top:1021;width:157;height:62;visibility:visible;mso-wrap-style:square;v-text-anchor:top" coordsize="157,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" path="m157,l106,48,71,63,60,61,48,55,34,46,18,33,,17e" filled="f" strokeweight=".8pt">
                          <v:path arrowok="t" o:connecttype="custom" o:connectlocs="157,1021;106,1069;71,1084;60,1082;48,1076;34,1067;18,1054;0,1038" o:connectangles="0,0,0,0,0,0,0,0"/>
                        </v:shape>
                      </v:group>
                      <v:group id="Group 145" o:spid="_x0000_s1169" style="position:absolute;left:7798;top:1146;width:93;height:60" coordorigin="7798,1146" coordsize="93,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">
                        <v:shape id="Freeform 146" o:spid="_x0000_s1170" style="position:absolute;left:7798;top:1146;width:93;height:60;visibility:visible;mso-wrap-style:square;v-text-anchor:top" coordsize="93,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" path="m,60l46,7,74,,93,3e" filled="f" strokeweight=".8pt">
                          <v:path arrowok="t" o:connecttype="custom" o:connectlocs="0,1206;46,1153;74,1146;93,1149" o:connectangles="0,0,0,0"/>
                        </v:shape>
                      </v:group>
                      <v:group id="Group 147" o:spid="_x0000_s1171" style="position:absolute;left:7290;top:1162;width:175;height:51" coordorigin="7290,1162" coordsize="175,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">
                        <v:shape id="Freeform 148" o:spid="_x0000_s1172" style="position:absolute;left:7290;top:1162;width:175;height:51;visibility:visible;mso-wrap-style:square;v-text-anchor:top" coordsize="175,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" path="m,3l25,7r16,5l56,19,86,37r24,9l127,50r7,1l175,e" filled="f" strokeweight=".8pt">
                          <v:path arrowok="t" o:connecttype="custom" o:connectlocs="0,1165;25,1169;41,1174;56,1181;86,1199;110,1208;127,1212;134,1213;175,1162" o:connectangles="0,0,0,0,0,0,0,0,0"/>
                        </v:shape>
                      </v:group>
                      <v:group id="Group 149" o:spid="_x0000_s1173" style="position:absolute;left:7424;top:1213;width:7;height:96" coordorigin="7424,1213" coordsize="7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">
                        <v:shape id="Freeform 150" o:spid="_x0000_s1174" style="position:absolute;left:7424;top:1213;width:7;height:96;visibility:visible;mso-wrap-style:square;v-text-anchor:top" coordsize="7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" path="m,l7,96e" filled="f" strokeweight=".8pt">
                          <v:path arrowok="t" o:connecttype="custom" o:connectlocs="0,1213;7,1309" o:connectangles="0,0"/>
                        </v:shape>
                      </v:group>
                      <v:group id="Group 151" o:spid="_x0000_s1175" style="position:absolute;left:7376;top:1209;width:166;height:178" coordorigin="7376,1209" coordsize="166,1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">
                        <v:shape id="Freeform 152" o:spid="_x0000_s1176" style="position:absolute;left:7376;top:1209;width:166;height:178;visibility:visible;mso-wrap-style:square;v-text-anchor:top" coordsize="166,1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" path="m,l2,22,13,37,24,51,35,69,47,89r11,17l68,118r10,3l95,113r22,-8l139,101r14,3l160,127r7,22l154,175r-13,3l128,178r-20,-3l86,169,64,162e" filled="f" strokeweight=".8pt">
                          <v:path arrowok="t" o:connecttype="custom" o:connectlocs="0,1209;2,1231;13,1246;24,1260;35,1278;47,1298;58,1315;68,1327;78,1330;95,1322;117,1314;139,1310;153,1313;160,1336;167,1358;154,1384;141,1387;128,1387;108,1384;86,1378;64,1371" o:connectangles="0,0,0,0,0,0,0,0,0,0,0,0,0,0,0,0,0,0,0,0,0"/>
                        </v:shape>
                      </v:group>
                      <v:group id="Group 153" o:spid="_x0000_s1177" style="position:absolute;left:7692;top:1312;width:37;height:20" coordorigin="7692,1312" coordsize="37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">
                        <v:shape id="Freeform 154" o:spid="_x0000_s1178" style="position:absolute;left:7692;top:1312;width:37;height:20;visibility:visible;mso-wrap-style:square;v-text-anchor:top" coordsize="37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" path="m,l23,16r13,4e" filled="f" strokeweight=".8pt">
                          <v:path arrowok="t" o:connecttype="custom" o:connectlocs="0,1312;23,1328;36,1332" o:connectangles="0,0,0"/>
                        </v:shape>
                      </v:group>
                      <v:group id="Group 155" o:spid="_x0000_s1179" style="position:absolute;left:7455;top:1329;width:9;height:30" coordorigin="7455,1329" coordsize="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">
                        <v:shape id="Freeform 156" o:spid="_x0000_s1180" style="position:absolute;left:7455;top:1329;width:9;height:30;visibility:visible;mso-wrap-style:square;v-text-anchor:top" coordsize="9,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" path="m,l9,20,4,30e" filled="f" strokeweight=".8pt">
                          <v:path arrowok="t" o:connecttype="custom" o:connectlocs="0,1329;9,1349;4,1359" o:connectangles="0,0,0"/>
                        </v:shape>
                      </v:group>
                      <v:group id="Group 157" o:spid="_x0000_s1181" style="position:absolute;left:7400;top:1397;width:333;height:26" coordorigin="7400,1397" coordsize="333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">
                        <v:shape id="Freeform 158" o:spid="_x0000_s1182" style="position:absolute;left:7400;top:1397;width:333;height:26;visibility:visible;mso-wrap-style:square;v-text-anchor:top" coordsize="333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" path="m,l10,12r14,4l50,18r15,l83,19r20,1l124,21r23,1l171,24r23,1l218,26r23,1l264,27r20,-1l303,25r16,-2l333,20e" filled="f" strokeweight=".8pt">
                          <v:path arrowok="t" o:connecttype="custom" o:connectlocs="0,1397;10,1409;24,1413;50,1415;65,1415;83,1416;103,1417;124,1418;147,1419;171,1421;194,1422;218,1423;241,1424;264,1424;284,1423;303,1422;319,1420;333,1417" o:connectangles="0,0,0,0,0,0,0,0,0,0,0,0,0,0,0,0,0,0"/>
                        </v:shape>
                      </v:group>
                      <v:group id="Group 159" o:spid="_x0000_s1183" style="position:absolute;left:8313;top:650;width:881;height:1257" coordorigin="8313,650" coordsize="881,12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">
                        <v:shape id="Freeform 160" o:spid="_x0000_s1184" style="position:absolute;left:8313;top:650;width:881;height:1257;visibility:visible;mso-wrap-style:square;v-text-anchor:top" coordsize="881,12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" path="m314,177r20,5l349,182r22,-4l409,171r9,-11l390,144,377,132r-5,-14l369,84,368,66,423,7,461,r17,3l540,35r24,37l575,82r16,7l604,100r72,17l729,150r50,51l815,274r11,65l827,351r4,22l834,397r7,17l853,441r7,14l869,469r6,19l879,508r1,22l879,550r-8,21l858,592r-15,19l829,629r-12,15l811,655r-3,17l802,693r-7,22l787,734r-12,23l763,776r-7,15l758,809r9,19l779,846r7,18l789,883r-1,24l784,934r-5,24l775,976r-3,9l786,1016r6,14l793,1053r-7,17l757,1085r-3,23l756,1123r9,20l772,1163r5,18l778,1198r-13,25l750,1236r-17,6l713,1244r-22,2l670,1248r-22,2l628,1252r-18,3l592,1257r-66,-7l512,1240r3,-6l538,1222r24,-13l621,1169r38,-60l661,1098r-34,-3l611,1093r-10,-1l589,1090r-13,-2l568,1083r3,-9l595,1058r22,-12l635,1037r15,-8l660,1021r-4,-35l653,963r-1,-16l652,935r1,-14l651,899r-6,-22l638,856r-8,-14l624,826r-5,-21l616,782r2,-17l622,754r5,-19l632,712r5,-25l641,662r5,-22l650,622r5,-17l658,582r1,-25l659,534r,-19l660,495r1,-23l664,450r5,-16l660,393r-7,-25l648,354r-6,-7l629,335,613,318,598,299,584,280,573,264r-9,-25l523,243r-68,6l424,250r-26,l376,249r-17,1l298,262r-56,4l223,266r-25,l171,267r-28,l119,268r-19,l89,268r-8,l59,272r-7,l39,277r-19,4l18,262r14,-8l43,252,22,236,12,226,2,208,,196r7,-4l35,204r21,7l72,214r19,l114,212r22,-3l155,206r12,-3l184,198r69,-14l312,177r2,xe" filled="f" strokeweight=".8pt">
                          <v:path arrowok="t" o:connecttype="custom" o:connectlocs="349,832;418,810;372,768;423,657;540,685;591,739;729,800;826,989;834,1047;860,1105;879,1158;871,1221;829,1279;808,1322;787,1384;756,1441;779,1496;788,1557;775,1626;792,1680;757,1735;765,1793;778,1848;733,1892;670,1898;610,1905;512,1890;562,1859;661,1748;601,1742;568,1733;617,1696;660,1671;652,1597;651,1549;630,1492;616,1432;627,1385;641,1312;655,1255;659,1184;661,1122;660,1043;642,997;598,949;564,889;424,900;359,900;223,916;143,917;89,918;52,922;18,912;22,886;0,846;56,861;114,862;167,853;312,827" o:connectangles="0,0,0,0,0,0,0,0,0,0,0,0,0,0,0,0,0,0,0,0,0,0,0,0,0,0,0,0,0,0,0,0,0,0,0,0,0,0,0,0,0,0,0,0,0,0,0,0,0,0,0,0,0,0,0,0,0,0,0"/>
                        </v:shape>
                      </v:group>
                      <v:group id="Group 161" o:spid="_x0000_s1185" style="position:absolute;left:8591;top:762;width:433;height:152" coordorigin="8591,762" coordsize="433,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">
                        <v:shape id="Freeform 162" o:spid="_x0000_s1186" style="position:absolute;left:8591;top:762;width:433;height:152;visibility:visible;mso-wrap-style:square;v-text-anchor:top" coordsize="433,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" path="m140,48r29,-7l188,37r14,-1l218,36r28,1l268,34r15,-6l294,20r13,-9l324,3,342,r20,3l418,42r15,28l433,83r-52,44l323,139r-19,-4l287,128r-20,-8l252,117r-20,-1l210,117r-78,4l84,125,,152e" filled="f" strokeweight=".8pt">
                          <v:path arrowok="t" o:connecttype="custom" o:connectlocs="140,810;169,803;188,799;202,798;218,798;246,799;268,796;283,790;294,782;307,773;324,765;342,762;362,765;418,804;433,832;433,845;381,889;323,901;304,897;287,890;267,882;252,879;232,878;210,879;132,883;84,887;0,914" o:connectangles="0,0,0,0,0,0,0,0,0,0,0,0,0,0,0,0,0,0,0,0,0,0,0,0,0,0,0"/>
                        </v:shape>
                      </v:group>
                      <v:group id="Group 163" o:spid="_x0000_s1187" style="position:absolute;left:8977;top:1666;width:3;height:66" coordorigin="8977,1666" coordsize="3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">
                        <v:shape id="Freeform 164" o:spid="_x0000_s1188" style="position:absolute;left:8977;top:1666;width:3;height:66;visibility:visible;mso-wrap-style:square;v-text-anchor:top" coordsize="3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" path="m,l2,35,3,54,1,66e" filled="f" strokeweight=".8pt">
                          <v:path arrowok="t" o:connecttype="custom" o:connectlocs="0,1666;2,1701;3,1720;1,1732" o:connectangles="0,0,0,0"/>
                        </v:shape>
                      </v:group>
                      <v:group id="Group 165" o:spid="_x0000_s1189" style="position:absolute;left:9064;top:1448;width:15;height:308" coordorigin="9064,1448" coordsize="15,3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">
                        <v:shape id="Freeform 166" o:spid="_x0000_s1190" style="position:absolute;left:9064;top:1448;width:15;height:308;visibility:visible;mso-wrap-style:square;v-text-anchor:top" coordsize="15,3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" path="m4,l14,65r1,34l13,121r-3,22l6,164,3,183,,201r,25l1,253r2,25l5,297r1,11e" filled="f" strokeweight=".8pt">
                          <v:path arrowok="t" o:connecttype="custom" o:connectlocs="4,1448;14,1513;15,1547;13,1569;10,1591;6,1612;3,1631;0,1649;0,1674;1,1701;3,1726;5,1745;6,1756" o:connectangles="0,0,0,0,0,0,0,0,0,0,0,0,0"/>
                        </v:shape>
                      </v:group>
                      <v:group id="Group 167" o:spid="_x0000_s1191" style="position:absolute;left:9063;top:1658;width:31;height:4" coordorigin="9063,1658" coordsize="3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">
                        <v:shape id="Freeform 168" o:spid="_x0000_s1192" style="position:absolute;left:9063;top:1658;width:31;height:4;visibility:visible;mso-wrap-style:square;v-text-anchor:top" coordsize="3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" path="m,4l9,,31,4e" filled="f" strokeweight=".8pt">
                          <v:path arrowok="t" o:connecttype="custom" o:connectlocs="0,1662;9,1658;31,1662" o:connectangles="0,0,0"/>
                        </v:shape>
                      </v:group>
                      <v:group id="Group 169" o:spid="_x0000_s1193" style="position:absolute;left:8977;top:1780;width:97;height:10" coordorigin="8977,1780" coordsize="97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">
                        <v:shape id="Freeform 170" o:spid="_x0000_s1194" style="position:absolute;left:8977;top:1780;width:97;height:10;visibility:visible;mso-wrap-style:square;v-text-anchor:top" coordsize="97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" path="m97,6l68,8,47,10,31,9,17,6,,e" filled="f" strokeweight=".8pt">
                          <v:path arrowok="t" o:connecttype="custom" o:connectlocs="97,1786;68,1788;47,1790;31,1789;17,1786;0,1780" o:connectangles="0,0,0,0,0,0"/>
                        </v:shape>
                      </v:group>
                      <v:group id="Group 171" o:spid="_x0000_s1195" style="position:absolute;left:8981;top:1050;width:161;height:45" coordorigin="8981,1050" coordsize="161,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">
                        <v:shape id="Freeform 172" o:spid="_x0000_s1196" style="position:absolute;left:8981;top:1050;width:161;height:45;visibility:visible;mso-wrap-style:square;v-text-anchor:top" coordsize="161,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" path="m,45l59,9,102,r16,2l137,5r24,6e" filled="f" strokeweight=".8pt">
                          <v:path arrowok="t" o:connecttype="custom" o:connectlocs="0,1095;59,1059;102,1050;118,1052;137,1055;161,1061" o:connectangles="0,0,0,0,0,0"/>
                        </v:shape>
                      </v:group>
                      <v:group id="Group 173" o:spid="_x0000_s1197" style="position:absolute;left:8786;top:728;width:35;height:31" coordorigin="8786,728" coordsize="35,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">
                        <v:shape id="Freeform 174" o:spid="_x0000_s1198" style="position:absolute;left:8786;top:728;width:35;height:31;visibility:visible;mso-wrap-style:square;v-text-anchor:top" coordsize="35,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" path="m,16l14,,25,11,36,22r,9e" filled="f" strokeweight=".8pt">
                          <v:path arrowok="t" o:connecttype="custom" o:connectlocs="0,744;14,728;25,739;36,750;36,759" o:connectangles="0,0,0,0,0"/>
                        </v:shape>
                      </v:group>
                      <v:group id="Group 175" o:spid="_x0000_s1199" style="position:absolute;left:9696;top:895;width:857;height:1007" coordorigin="9696,895" coordsize="857,10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">
                        <v:shape id="Freeform 176" o:spid="_x0000_s1200" style="position:absolute;left:9696;top:895;width:857;height:1007;visibility:visible;mso-wrap-style:square;v-text-anchor:top" coordsize="857,10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" path="m45,333l3,397,,424r5,22l14,463r12,14l38,487r10,8l61,506r18,13l99,533r19,13l130,555r14,12l161,584r16,16l197,612r18,13l226,640r-2,17l215,677r-12,20l191,714r-7,17l176,752r-6,22l166,794r-2,17l165,838r2,23l169,873r-14,23l120,966r-2,15l125,994r70,9l268,1006r41,1l324,1002r11,-12l320,974r-18,-8l280,951,262,937,249,925,235,905r,-16l254,871r9,-13l269,840r6,-17l306,752r11,-23l348,734r12,8l368,762r10,22l412,839r61,41l493,893r14,10l518,916r16,18l575,978r37,11l638,983r56,-30l722,925r18,-18l755,891r10,-14l758,862r-20,-4l722,863r-15,8l690,877r-22,3l637,877r-27,-3l538,833,497,777,458,712,443,673,433,654,421,638,407,624,391,608,375,590,334,542,321,511r10,-9l352,494r21,-11l434,438r46,-47l494,375r17,-17l528,343r10,-11l550,313r12,-20l617,249r5,-33l648,195r14,-8l673,187r23,9l717,201r16,l747,198r14,l763,191r3,-7l775,178r11,-7l798,164r6,-18l811,127r19,-11l855,107r2,-16l856,79,818,29,752,2,732,,714,1,655,34,631,68,621,86r-6,14l590,118r-11,6l552,128r-16,l520,124r-21,-4l477,116r-62,9l358,153r-34,5l305,163r-11,5l281,178r-19,11l198,225r-45,23l134,260,99,282,76,297,62,308r-9,8l48,325r-3,8xe" filled="f" strokeweight=".8pt">
                          <v:path arrowok="t" o:connecttype="custom" o:connectlocs="0,1319;26,1372;61,1401;118,1441;161,1479;215,1520;215,1572;184,1626;166,1689;167,1756;120,1861;195,1898;324,1897;302,1861;249,1820;254,1766;275,1718;348,1629;378,1679;493,1788;534,1829;638,1878;740,1802;758,1757;707,1766;637,1772;497,1672;433,1549;391,1503;321,1406;373,1378;494,1270;538,1227;617,1144;662,1082;717,1096;761,1093;775,1073;804,1041;855,1002;818,924;714,896;621,981;579,1019;520,1019;415,1020;305,1058;262,1084;134,1155;62,1203;45,1228" o:connectangles="0,0,0,0,0,0,0,0,0,0,0,0,0,0,0,0,0,0,0,0,0,0,0,0,0,0,0,0,0,0,0,0,0,0,0,0,0,0,0,0,0,0,0,0,0,0,0,0,0,0,0"/>
                        </v:shape>
                      </v:group>
                      <v:group id="Group 177" o:spid="_x0000_s1201" style="position:absolute;left:10010;top:1048;width:44;height:107" coordorigin="10010,1048" coordsize="44,1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">
                        <v:shape id="Freeform 178" o:spid="_x0000_s1202" style="position:absolute;left:10010;top:1048;width:44;height:107;visibility:visible;mso-wrap-style:square;v-text-anchor:top" coordsize="44,1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" path="m44,l18,16,4,29,,41,2,58,12,91r8,15e" filled="f" strokeweight=".8pt">
                          <v:path arrowok="t" o:connecttype="custom" o:connectlocs="44,1048;18,1064;4,1077;0,1089;2,1106;12,1139;20,1154" o:connectangles="0,0,0,0,0,0,0"/>
                        </v:shape>
                      </v:group>
                      <v:group id="Group 179" o:spid="_x0000_s1203" style="position:absolute;left:9988;top:1047;width:273;height:302" coordorigin="9988,1047" coordsize="273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">
                        <v:shape id="Freeform 180" o:spid="_x0000_s1204" style="position:absolute;left:9988;top:1047;width:273;height:302;visibility:visible;mso-wrap-style:square;v-text-anchor:top" coordsize="273,3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" path="m119,44l100,36,98,29r14,-9l134,11,157,4,178,1,197,r14,l228,2r19,4l264,17r9,19l264,72,252,87r-8,2l201,112r-36,55l126,187r-24,12l84,209r-10,5l28,254,,288r,13e" filled="f" strokeweight=".8pt">
                          <v:path arrowok="t" o:connecttype="custom" o:connectlocs="119,1091;100,1083;98,1076;112,1067;134,1058;157,1051;178,1048;197,1047;211,1047;228,1049;247,1053;264,1064;273,1083;264,1119;252,1134;244,1136;201,1159;165,1214;126,1234;102,1246;84,1256;74,1261;28,1301;0,1335;0,1348" o:connectangles="0,0,0,0,0,0,0,0,0,0,0,0,0,0,0,0,0,0,0,0,0,0,0,0,0"/>
                        </v:shape>
                      </v:group>
                      <v:group id="Group 181" o:spid="_x0000_s1205" style="position:absolute;left:9911;top:1091;width:185;height:305" coordorigin="9911,1091" coordsize="185,3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">
                        <v:shape id="Freeform 182" o:spid="_x0000_s1206" style="position:absolute;left:9911;top:1091;width:185;height:305;visibility:visible;mso-wrap-style:square;v-text-anchor:top" coordsize="185,3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" path="m185,l173,4,157,23,141,41,124,60,113,73,102,97r-7,14l86,126,72,148,61,163r-8,13l40,199r-8,15l20,226r-7,15l5,266,,284r18,21e" filled="f" strokeweight=".8pt">
                          <v:path arrowok="t" o:connecttype="custom" o:connectlocs="185,1091;173,1095;157,1114;141,1132;124,1151;113,1164;102,1188;95,1202;86,1217;72,1239;61,1254;53,1267;40,1290;32,1305;20,1317;13,1332;5,1357;0,1375;18,1396" o:connectangles="0,0,0,0,0,0,0,0,0,0,0,0,0,0,0,0,0,0,0"/>
                        </v:shape>
                      </v:group>
                      <v:group id="Group 183" o:spid="_x0000_s1207" style="position:absolute;left:9830;top:1155;width:95;height:169" coordorigin="9830,1155" coordsize="95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">
                        <v:shape id="Freeform 184" o:spid="_x0000_s1208" style="position:absolute;left:9830;top:1155;width:95;height:169;visibility:visible;mso-wrap-style:square;v-text-anchor:top" coordsize="95,1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" path="m,l64,42,94,96r1,19l95,139r-1,29e" filled="f" strokeweight=".8pt">
                          <v:path arrowok="t" o:connecttype="custom" o:connectlocs="0,1155;64,1197;94,1251;95,1270;95,1294;94,1323" o:connectangles="0,0,0,0,0,0"/>
                        </v:shape>
                      </v:group>
                      <v:group id="Group 185" o:spid="_x0000_s1209" style="position:absolute;left:10011;top:1428;width:47;height:185" coordorigin="10011,1428" coordsize="47,1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">
                        <v:shape id="Freeform 186" o:spid="_x0000_s1210" style="position:absolute;left:10011;top:1428;width:47;height:185;visibility:visible;mso-wrap-style:square;v-text-anchor:top" coordsize="47,1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" path="m,l35,52r12,60l41,132,31,151,20,168,9,185e" filled="f" strokeweight=".8pt">
                          <v:path arrowok="t" o:connecttype="custom" o:connectlocs="0,1428;35,1480;47,1540;41,1560;31,1579;20,1596;9,1613" o:connectangles="0,0,0,0,0,0,0"/>
                        </v:shape>
                      </v:group>
                      <v:group id="Group 187" o:spid="_x0000_s1211" style="position:absolute;left:9865;top:1759;width:50;height:26" coordorigin="9865,1759" coordsize="50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">
                        <v:shape id="Freeform 188" o:spid="_x0000_s1212" style="position:absolute;left:9865;top:1759;width:50;height:26;visibility:visible;mso-wrap-style:square;v-text-anchor:top" coordsize="50,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" path="m,l19,17r14,7l50,26e" filled="f" strokeweight=".8pt">
                          <v:path arrowok="t" o:connecttype="custom" o:connectlocs="0,1759;19,1776;33,1783;50,1785" o:connectangles="0,0,0,0"/>
                        </v:shape>
                      </v:group>
                      <v:group id="Group 189" o:spid="_x0000_s1213" style="position:absolute;left:10205;top:1775;width:37;height:27" coordorigin="10205,1775" coordsize="37,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">
                        <v:shape id="Freeform 190" o:spid="_x0000_s1214" style="position:absolute;left:10205;top:1775;width:37;height:27;visibility:visible;mso-wrap-style:square;v-text-anchor:top" coordsize="37,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" path="m,25r13,2l23,20,38,e" filled="f" strokeweight=".8pt">
                          <v:path arrowok="t" o:connecttype="custom" o:connectlocs="0,1800;13,1802;23,1795;38,1775" o:connectangles="0,0,0,0"/>
                        </v:shape>
                      </v:group>
                      <v:group id="Group 191" o:spid="_x0000_s1215" style="position:absolute;left:9916;top:1241;width:191;height:194" coordorigin="9916,1241" coordsize="191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">
                        <v:shape id="Freeform 192" o:spid="_x0000_s1216" style="position:absolute;left:9916;top:1241;width:191;height:194;visibility:visible;mso-wrap-style:square;v-text-anchor:top" coordsize="191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" path="m191,l154,59r-50,46l61,114,35,131r-11,7l9,154,,170r8,10l24,185r21,9l52,194r15,-1l90,190e" filled="f" strokeweight=".8pt">
                          <v:path arrowok="t" o:connecttype="custom" o:connectlocs="191,1241;154,1300;104,1346;61,1355;35,1372;24,1379;9,1395;0,1411;8,1421;24,1426;45,1435;52,1435;67,1434;90,1431" o:connectangles="0,0,0,0,0,0,0,0,0,0,0,0,0,0"/>
                        </v:shape>
                      </v:group>
                      <v:group id="Group 193" o:spid="_x0000_s1217" style="position:absolute;left:10182;top:1196;width:69;height:21" coordorigin="10182,1196" coordsize="69,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">
                        <v:shape id="Freeform 194" o:spid="_x0000_s1218" style="position:absolute;left:10182;top:1196;width:69;height:21;visibility:visible;mso-wrap-style:square;v-text-anchor:top" coordsize="69,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" path="m69,l44,13,27,20,14,21,,16e" filled="f" strokeweight=".8pt">
                          <v:path arrowok="t" o:connecttype="custom" o:connectlocs="69,1196;44,1209;27,1216;14,1217;0,1212" o:connectangles="0,0,0,0,0"/>
                        </v:shape>
                      </v:group>
                      <v:group id="Group 195" o:spid="_x0000_s1219" style="position:absolute;left:10388;top:983;width:37;height:33" coordorigin="10388,983" coordsize="37,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">
                        <v:shape id="Freeform 196" o:spid="_x0000_s1220" style="position:absolute;left:10388;top:983;width:37;height:33;visibility:visible;mso-wrap-style:square;v-text-anchor:top" coordsize="37,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" path="m37,10l17,,9,10,,33e" filled="f" strokeweight=".8pt">
                          <v:path arrowok="t" o:connecttype="custom" o:connectlocs="37,993;17,983;9,993;0,1016" o:connectangles="0,0,0,0"/>
                        </v:shape>
                      </v:group>
                      <v:group id="Group 197" o:spid="_x0000_s1221" style="position:absolute;left:10260;top:1095;width:57;height:18" coordorigin="10260,1095" coordsize="57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">
                        <v:shape id="Freeform 198" o:spid="_x0000_s1222" style="position:absolute;left:10260;top:1095;width:57;height:18;visibility:visible;mso-wrap-style:square;v-text-anchor:top" coordsize="57,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" path="m57,l29,1,14,6,,18e" filled="f" strokeweight=".8pt">
                          <v:path arrowok="t" o:connecttype="custom" o:connectlocs="57,1095;29,1096;14,1101;0,1113" o:connectangles="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</w:p>
        </w:tc>
      </w:tr>
    </w:tbl>
    <w:p w14:paraId="37F58C0B" w14:textId="56CE8E6D" w:rsidR="00FE6F79" w:rsidRDefault="00FE6F79" w:rsidP="00FE6F79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FE6F79" w14:paraId="5E2AFBEE" w14:textId="77777777" w:rsidTr="00BF29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620A6666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4407402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6535F87B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628A635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7213016F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5748E7FF" w14:textId="77777777" w:rsidTr="00C00BAA">
        <w:trPr>
          <w:trHeight w:val="2637"/>
        </w:trPr>
        <w:tc>
          <w:tcPr>
            <w:tcW w:w="3115" w:type="dxa"/>
          </w:tcPr>
          <w:p w14:paraId="320FB600" w14:textId="77777777" w:rsidR="00FE6F79" w:rsidRDefault="00FE6F79" w:rsidP="00BF29A9">
            <w:pPr>
              <w:pStyle w:val="CYQBodyText"/>
            </w:pPr>
          </w:p>
        </w:tc>
        <w:tc>
          <w:tcPr>
            <w:tcW w:w="1602" w:type="dxa"/>
          </w:tcPr>
          <w:p w14:paraId="1FC5DDFE" w14:textId="77777777" w:rsidR="00FE6F79" w:rsidRDefault="00FE6F79" w:rsidP="00BF29A9">
            <w:pPr>
              <w:pStyle w:val="CYQBodyText"/>
            </w:pPr>
          </w:p>
        </w:tc>
        <w:tc>
          <w:tcPr>
            <w:tcW w:w="1374" w:type="dxa"/>
          </w:tcPr>
          <w:p w14:paraId="04E21166" w14:textId="77777777" w:rsidR="00FE6F79" w:rsidRDefault="00FE6F79" w:rsidP="00BF29A9">
            <w:pPr>
              <w:pStyle w:val="CYQBodyText"/>
            </w:pPr>
          </w:p>
        </w:tc>
        <w:tc>
          <w:tcPr>
            <w:tcW w:w="992" w:type="dxa"/>
          </w:tcPr>
          <w:p w14:paraId="6FC22B67" w14:textId="77777777" w:rsidR="00FE6F79" w:rsidRDefault="00FE6F79" w:rsidP="00BF29A9">
            <w:pPr>
              <w:pStyle w:val="CYQBodyText"/>
            </w:pPr>
          </w:p>
        </w:tc>
        <w:tc>
          <w:tcPr>
            <w:tcW w:w="2374" w:type="dxa"/>
          </w:tcPr>
          <w:p w14:paraId="0707F4D9" w14:textId="77777777" w:rsidR="00FE6F79" w:rsidRDefault="00FE6F79" w:rsidP="00BF29A9">
            <w:pPr>
              <w:pStyle w:val="CYQBodyText"/>
            </w:pPr>
          </w:p>
        </w:tc>
      </w:tr>
    </w:tbl>
    <w:p w14:paraId="668B905F" w14:textId="77777777" w:rsidR="003B6955" w:rsidRDefault="003B6955" w:rsidP="00FE6F79">
      <w:pPr>
        <w:pStyle w:val="CYQHeading4"/>
      </w:pPr>
    </w:p>
    <w:p w14:paraId="7955371E" w14:textId="77777777" w:rsidR="003B6955" w:rsidRDefault="003B6955" w:rsidP="00FE6F79">
      <w:pPr>
        <w:pStyle w:val="CYQHeading4"/>
      </w:pPr>
    </w:p>
    <w:p w14:paraId="22F90033" w14:textId="132E7BEF" w:rsidR="00FE6F79" w:rsidRDefault="00FE6F79" w:rsidP="00FE6F79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FE6F79" w14:paraId="4DD30292" w14:textId="77777777" w:rsidTr="00C00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458960D8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425520C6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56D731C2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189CB38D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4EA0D40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0AF400E5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5D796A96" w14:textId="77777777" w:rsidTr="00C00BAA">
        <w:tc>
          <w:tcPr>
            <w:tcW w:w="2405" w:type="dxa"/>
          </w:tcPr>
          <w:p w14:paraId="3316696A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7DD6E132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378A2543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49C45CF9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0D2F89F0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73CB689E" w14:textId="77777777" w:rsidR="00FE6F79" w:rsidRDefault="00FE6F79" w:rsidP="00BF29A9">
            <w:pPr>
              <w:pStyle w:val="CYQTableHeading"/>
            </w:pPr>
          </w:p>
        </w:tc>
      </w:tr>
      <w:tr w:rsidR="00FE6F79" w14:paraId="5D33ED36" w14:textId="77777777" w:rsidTr="00C00BAA">
        <w:tc>
          <w:tcPr>
            <w:tcW w:w="2405" w:type="dxa"/>
          </w:tcPr>
          <w:p w14:paraId="15FAD9A2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537BC6DC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4E88C9CD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70B29C2E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0F1E8155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20544DA8" w14:textId="77777777" w:rsidR="00FE6F79" w:rsidRDefault="00FE6F79" w:rsidP="00BF29A9">
            <w:pPr>
              <w:pStyle w:val="CYQTableHeading"/>
            </w:pPr>
          </w:p>
        </w:tc>
      </w:tr>
      <w:tr w:rsidR="00FE6F79" w14:paraId="0BF79DC8" w14:textId="77777777" w:rsidTr="00C00BAA">
        <w:tc>
          <w:tcPr>
            <w:tcW w:w="2405" w:type="dxa"/>
          </w:tcPr>
          <w:p w14:paraId="2C201FE3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67741730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6BAA7077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04A971E1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738286E6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717E0E4D" w14:textId="77777777" w:rsidR="00FE6F79" w:rsidRDefault="00FE6F79" w:rsidP="00BF29A9">
            <w:pPr>
              <w:pStyle w:val="CYQTableHeading"/>
            </w:pPr>
          </w:p>
        </w:tc>
      </w:tr>
      <w:tr w:rsidR="00FE6F79" w14:paraId="244D56B7" w14:textId="77777777" w:rsidTr="00C00BAA">
        <w:tc>
          <w:tcPr>
            <w:tcW w:w="2405" w:type="dxa"/>
          </w:tcPr>
          <w:p w14:paraId="356CB43C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264B2C94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2CF9E7E2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0A4192D6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10AAC508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2557A9C" w14:textId="77777777" w:rsidR="00FE6F79" w:rsidRDefault="00FE6F79" w:rsidP="00BF29A9">
            <w:pPr>
              <w:pStyle w:val="CYQTableHeading"/>
            </w:pPr>
          </w:p>
        </w:tc>
      </w:tr>
      <w:tr w:rsidR="00FE6F79" w14:paraId="4BD45EA4" w14:textId="77777777" w:rsidTr="00C00BAA">
        <w:tc>
          <w:tcPr>
            <w:tcW w:w="2405" w:type="dxa"/>
          </w:tcPr>
          <w:p w14:paraId="46046C1F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32B4B03D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58D9D8DE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3861AC24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1615C5B6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5C4E886B" w14:textId="77777777" w:rsidR="00FE6F79" w:rsidRDefault="00FE6F79" w:rsidP="00BF29A9">
            <w:pPr>
              <w:pStyle w:val="CYQTableHeading"/>
            </w:pPr>
          </w:p>
        </w:tc>
      </w:tr>
      <w:tr w:rsidR="00FE6F79" w14:paraId="1B4AC64A" w14:textId="77777777" w:rsidTr="00C00BAA">
        <w:tc>
          <w:tcPr>
            <w:tcW w:w="2405" w:type="dxa"/>
          </w:tcPr>
          <w:p w14:paraId="2D3F9764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7B9F9AAF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34FE3717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17944F97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2FBE0C5A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28ECB0E3" w14:textId="77777777" w:rsidR="00FE6F79" w:rsidRDefault="00FE6F79" w:rsidP="00BF29A9">
            <w:pPr>
              <w:pStyle w:val="CYQTableHeading"/>
            </w:pPr>
          </w:p>
        </w:tc>
      </w:tr>
      <w:tr w:rsidR="00FE6F79" w14:paraId="7232C4E6" w14:textId="77777777" w:rsidTr="00C00BAA">
        <w:tc>
          <w:tcPr>
            <w:tcW w:w="2405" w:type="dxa"/>
          </w:tcPr>
          <w:p w14:paraId="1EA5C5D9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58A3DBD0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2134AD6E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7CEE19E4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5564443A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29A3D6A" w14:textId="77777777" w:rsidR="00FE6F79" w:rsidRDefault="00FE6F79" w:rsidP="00BF29A9">
            <w:pPr>
              <w:pStyle w:val="CYQTableHeading"/>
            </w:pPr>
          </w:p>
        </w:tc>
      </w:tr>
      <w:tr w:rsidR="00FE6F79" w14:paraId="25C89F2C" w14:textId="77777777" w:rsidTr="00C00BAA">
        <w:tc>
          <w:tcPr>
            <w:tcW w:w="2405" w:type="dxa"/>
          </w:tcPr>
          <w:p w14:paraId="20B8B102" w14:textId="77777777" w:rsidR="00FE6F79" w:rsidRDefault="00FE6F79" w:rsidP="00BF29A9">
            <w:pPr>
              <w:pStyle w:val="CYQTableHeading"/>
            </w:pPr>
          </w:p>
        </w:tc>
        <w:tc>
          <w:tcPr>
            <w:tcW w:w="1418" w:type="dxa"/>
          </w:tcPr>
          <w:p w14:paraId="686B5119" w14:textId="77777777" w:rsidR="00FE6F79" w:rsidRDefault="00FE6F79" w:rsidP="00BF29A9">
            <w:pPr>
              <w:pStyle w:val="CYQTableHeading"/>
            </w:pPr>
          </w:p>
        </w:tc>
        <w:tc>
          <w:tcPr>
            <w:tcW w:w="905" w:type="dxa"/>
          </w:tcPr>
          <w:p w14:paraId="78130ED6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0E2D1105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71F2A83B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52CE137" w14:textId="77777777" w:rsidR="00FE6F79" w:rsidRDefault="00FE6F79" w:rsidP="00BF29A9">
            <w:pPr>
              <w:pStyle w:val="CYQTableHeading"/>
            </w:pPr>
          </w:p>
        </w:tc>
      </w:tr>
      <w:tr w:rsidR="00FE6F79" w14:paraId="01032286" w14:textId="77777777" w:rsidTr="00C00BAA">
        <w:tc>
          <w:tcPr>
            <w:tcW w:w="4728" w:type="dxa"/>
            <w:gridSpan w:val="3"/>
            <w:shd w:val="clear" w:color="auto" w:fill="99DFE8"/>
          </w:tcPr>
          <w:p w14:paraId="1C8F2A90" w14:textId="77777777" w:rsidR="00FE6F79" w:rsidRDefault="00FE6F79" w:rsidP="00BF29A9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3B60860B" w14:textId="77777777" w:rsidR="00FE6F79" w:rsidRDefault="00FE6F79" w:rsidP="00BF29A9">
            <w:pPr>
              <w:pStyle w:val="CYQTableHeading"/>
            </w:pPr>
            <w:r>
              <w:t>Sets/reps/rest</w:t>
            </w:r>
          </w:p>
        </w:tc>
      </w:tr>
      <w:tr w:rsidR="00FE6F79" w14:paraId="346B0DB4" w14:textId="77777777" w:rsidTr="00C00BAA">
        <w:tc>
          <w:tcPr>
            <w:tcW w:w="4728" w:type="dxa"/>
            <w:gridSpan w:val="3"/>
          </w:tcPr>
          <w:p w14:paraId="70502FF1" w14:textId="77777777" w:rsidR="00FE6F79" w:rsidRDefault="00FE6F79" w:rsidP="00BF29A9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4F4C1268" w14:textId="77777777" w:rsidR="00FE6F79" w:rsidRDefault="00FE6F79" w:rsidP="00BF29A9">
            <w:pPr>
              <w:pStyle w:val="CYQTableHeading"/>
            </w:pPr>
          </w:p>
        </w:tc>
      </w:tr>
      <w:tr w:rsidR="00FE6F79" w14:paraId="15394A0D" w14:textId="77777777" w:rsidTr="00C00BAA">
        <w:tc>
          <w:tcPr>
            <w:tcW w:w="4728" w:type="dxa"/>
            <w:gridSpan w:val="3"/>
          </w:tcPr>
          <w:p w14:paraId="09F977C7" w14:textId="77777777" w:rsidR="00FE6F79" w:rsidRDefault="00FE6F79" w:rsidP="00BF29A9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4274C869" w14:textId="77777777" w:rsidR="00FE6F79" w:rsidRDefault="00FE6F79" w:rsidP="00BF29A9">
            <w:pPr>
              <w:pStyle w:val="CYQTableHeading"/>
            </w:pPr>
          </w:p>
        </w:tc>
      </w:tr>
      <w:tr w:rsidR="00FE6F79" w14:paraId="726AC22A" w14:textId="77777777" w:rsidTr="00C00BAA">
        <w:tc>
          <w:tcPr>
            <w:tcW w:w="4728" w:type="dxa"/>
            <w:gridSpan w:val="3"/>
          </w:tcPr>
          <w:p w14:paraId="51DA8966" w14:textId="77777777" w:rsidR="00FE6F79" w:rsidRDefault="00FE6F79" w:rsidP="00BF29A9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47D5DC21" w14:textId="77777777" w:rsidR="00FE6F79" w:rsidRDefault="00FE6F79" w:rsidP="00BF29A9">
            <w:pPr>
              <w:pStyle w:val="CYQTableHeading"/>
            </w:pPr>
          </w:p>
        </w:tc>
      </w:tr>
    </w:tbl>
    <w:p w14:paraId="04A7BFD8" w14:textId="77777777" w:rsidR="00FE6F79" w:rsidRPr="006F0CC5" w:rsidRDefault="00FE6F79" w:rsidP="00FE6F79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FE6F79" w14:paraId="2CBFAEB9" w14:textId="77777777" w:rsidTr="00C00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32777B3D" w14:textId="77777777" w:rsidR="00FE6F79" w:rsidRDefault="00FE6F79" w:rsidP="00BF29A9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FE6F79" w14:paraId="57EED143" w14:textId="77777777" w:rsidTr="00C00BAA">
        <w:tc>
          <w:tcPr>
            <w:tcW w:w="2689" w:type="dxa"/>
          </w:tcPr>
          <w:p w14:paraId="509EC7B2" w14:textId="77777777" w:rsidR="00FE6F79" w:rsidRDefault="00FE6F79" w:rsidP="00BF29A9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65FE55B" w14:textId="77777777" w:rsidR="00FE6F79" w:rsidRDefault="00FE6F79" w:rsidP="00BF29A9">
            <w:pPr>
              <w:pStyle w:val="CYQTableHeading"/>
            </w:pPr>
            <w:r>
              <w:t>Time and intensity range</w:t>
            </w:r>
          </w:p>
        </w:tc>
      </w:tr>
      <w:tr w:rsidR="00FE6F79" w14:paraId="253E9AD7" w14:textId="77777777" w:rsidTr="00C00BAA">
        <w:tc>
          <w:tcPr>
            <w:tcW w:w="2689" w:type="dxa"/>
          </w:tcPr>
          <w:p w14:paraId="7FDEE542" w14:textId="77777777" w:rsidR="00FE6F79" w:rsidRDefault="00FE6F79" w:rsidP="00BF29A9">
            <w:pPr>
              <w:pStyle w:val="CYQTableHeading"/>
            </w:pPr>
          </w:p>
        </w:tc>
        <w:tc>
          <w:tcPr>
            <w:tcW w:w="6768" w:type="dxa"/>
          </w:tcPr>
          <w:p w14:paraId="250E00BA" w14:textId="77777777" w:rsidR="00FE6F79" w:rsidRDefault="00FE6F79" w:rsidP="00BF29A9">
            <w:pPr>
              <w:pStyle w:val="CYQTableHeading"/>
            </w:pPr>
          </w:p>
        </w:tc>
      </w:tr>
      <w:tr w:rsidR="00FE6F79" w14:paraId="0514E1EE" w14:textId="77777777" w:rsidTr="00C00BAA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DC6F794" w14:textId="77777777" w:rsidR="00FE6F79" w:rsidRPr="00D136BC" w:rsidRDefault="00FE6F79" w:rsidP="00BF29A9">
            <w:pPr>
              <w:pStyle w:val="CYQTableHeading"/>
              <w:rPr>
                <w:rStyle w:val="CommentReference"/>
                <w:rFonts w:ascii="Avenir LT Std 35 Light" w:hAnsi="Avenir LT Std 35 Light"/>
                <w:sz w:val="20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 w:val="20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FE6F79" w14:paraId="22407F47" w14:textId="77777777" w:rsidTr="00C00BAA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0D2C1000" w14:textId="77777777" w:rsidR="00FE6F79" w:rsidRDefault="00FE6F79" w:rsidP="00BF29A9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1A7740BB" wp14:editId="6BFB07CB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1506" name="Picture 15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6E8DBD" w14:textId="77777777" w:rsidR="00FE6F79" w:rsidRDefault="00FE6F79" w:rsidP="00BF29A9">
            <w:pPr>
              <w:pStyle w:val="CYQTableHeading"/>
            </w:pPr>
          </w:p>
        </w:tc>
      </w:tr>
    </w:tbl>
    <w:p w14:paraId="395CFEC0" w14:textId="694A6827" w:rsidR="00116AC2" w:rsidRPr="003B6955" w:rsidRDefault="00116AC2" w:rsidP="003B6955">
      <w:pPr>
        <w:spacing w:after="200" w:line="276" w:lineRule="auto"/>
        <w:rPr>
          <w:rFonts w:eastAsia="Calibri" w:cs="Times New Roman"/>
          <w:u w:val="single"/>
        </w:rPr>
      </w:pPr>
    </w:p>
    <w:p w14:paraId="3FA5E956" w14:textId="77777777" w:rsidR="00116AC2" w:rsidRPr="00116AC2" w:rsidRDefault="00116AC2" w:rsidP="00116AC2"/>
    <w:p w14:paraId="5AF55D0F" w14:textId="77777777" w:rsidR="00116AC2" w:rsidRPr="00116AC2" w:rsidRDefault="00116AC2" w:rsidP="00116AC2"/>
    <w:p w14:paraId="11FFF9F8" w14:textId="77777777" w:rsidR="00116AC2" w:rsidRPr="00116AC2" w:rsidRDefault="00116AC2" w:rsidP="00116AC2"/>
    <w:p w14:paraId="242559B1" w14:textId="77777777" w:rsidR="00116AC2" w:rsidRPr="00116AC2" w:rsidRDefault="00116AC2" w:rsidP="00116AC2"/>
    <w:p w14:paraId="47EE906D" w14:textId="77777777" w:rsidR="00116AC2" w:rsidRPr="00116AC2" w:rsidRDefault="00116AC2" w:rsidP="00116AC2"/>
    <w:p w14:paraId="2627771F" w14:textId="77777777" w:rsidR="00116AC2" w:rsidRPr="00116AC2" w:rsidRDefault="00116AC2" w:rsidP="00116AC2"/>
    <w:p w14:paraId="5311ABB7" w14:textId="77777777" w:rsidR="00116AC2" w:rsidRPr="00116AC2" w:rsidRDefault="00116AC2" w:rsidP="00116AC2"/>
    <w:p w14:paraId="67F561F2" w14:textId="77777777" w:rsidR="00116AC2" w:rsidRPr="00116AC2" w:rsidRDefault="00116AC2" w:rsidP="00116AC2">
      <w:pPr>
        <w:sectPr w:rsidR="00116AC2" w:rsidRPr="00116AC2" w:rsidSect="002F4BE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851" w:right="1276" w:bottom="1134" w:left="1276" w:header="709" w:footer="709" w:gutter="0"/>
          <w:cols w:space="708"/>
          <w:docGrid w:linePitch="360"/>
        </w:sectPr>
      </w:pPr>
    </w:p>
    <w:p w14:paraId="5B56067F" w14:textId="12302FA5" w:rsidR="00A8360E" w:rsidRPr="00F548C3" w:rsidRDefault="00A8360E" w:rsidP="00F548C3">
      <w:pPr>
        <w:pStyle w:val="CYQBPHeading"/>
      </w:pPr>
      <w:bookmarkStart w:id="2" w:name="_GoBack"/>
      <w:bookmarkEnd w:id="2"/>
    </w:p>
    <w:sectPr w:rsidR="00A8360E" w:rsidRPr="00F548C3" w:rsidSect="002F4BE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851" w:right="1276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BC54D" w14:textId="77777777" w:rsidR="00B76996" w:rsidRDefault="00B76996" w:rsidP="00D476D5">
      <w:r>
        <w:separator/>
      </w:r>
    </w:p>
  </w:endnote>
  <w:endnote w:type="continuationSeparator" w:id="0">
    <w:p w14:paraId="36348224" w14:textId="77777777" w:rsidR="00B76996" w:rsidRDefault="00B76996" w:rsidP="00D4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65 Medium">
    <w:altName w:val="Trebuchet MS"/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35 Light">
    <w:altName w:val="Century Gothic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55 Roman">
    <w:altName w:val="Malgun Gothic"/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89334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41184" behindDoc="0" locked="1" layoutInCell="1" allowOverlap="1" wp14:anchorId="16A3452C" wp14:editId="10A17052">
              <wp:simplePos x="0" y="0"/>
              <wp:positionH relativeFrom="page">
                <wp:posOffset>446405</wp:posOffset>
              </wp:positionH>
              <wp:positionV relativeFrom="page">
                <wp:posOffset>9951720</wp:posOffset>
              </wp:positionV>
              <wp:extent cx="6299835" cy="547370"/>
              <wp:effectExtent l="0" t="0" r="5715" b="5080"/>
              <wp:wrapTopAndBottom/>
              <wp:docPr id="298" name="txtEven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547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67"/>
                            <w:gridCol w:w="9356"/>
                          </w:tblGrid>
                          <w:tr w:rsidR="00421382" w14:paraId="181E8ADA" w14:textId="77777777" w:rsidTr="003700C5">
                            <w:trPr>
                              <w:trHeight w:val="568"/>
                            </w:trPr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1D4BAAD0" w14:textId="77777777" w:rsidR="00421382" w:rsidRDefault="00421382" w:rsidP="00483952">
                                <w:pPr>
                                  <w:pStyle w:val="CYQPageNumb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8140AA">
                                  <w:rPr>
                                    <w:noProof/>
                                  </w:rPr>
                                  <w:t>28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9356" w:type="dxa"/>
                                <w:vAlign w:val="bottom"/>
                              </w:tcPr>
                              <w:p w14:paraId="7AE4A30F" w14:textId="5F6DE1A8" w:rsidR="00421382" w:rsidRDefault="00B76996" w:rsidP="00483952">
                                <w:pPr>
                                  <w:pStyle w:val="CYQFoo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30506AD0" w14:textId="77777777" w:rsidR="00421382" w:rsidRDefault="00421382" w:rsidP="00D86830">
                                <w:pPr>
                                  <w:pStyle w:val="CYQFooter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</w:tr>
                        </w:tbl>
                        <w:p w14:paraId="66C18624" w14:textId="77777777" w:rsidR="00421382" w:rsidRDefault="00421382" w:rsidP="00416A72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A3452C" id="_x0000_t202" coordsize="21600,21600" o:spt="202" path="m,l,21600r21600,l21600,xe">
              <v:stroke joinstyle="miter"/>
              <v:path gradientshapeok="t" o:connecttype="rect"/>
            </v:shapetype>
            <v:shape id="txtEvenFooter" o:spid="_x0000_s1026" type="#_x0000_t202" style="position:absolute;margin-left:35.15pt;margin-top:783.6pt;width:496.05pt;height:43.1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" stroked="f">
              <v:textbox inset="0,0,0,0">
                <w:txbxContent>
                  <w:tbl>
                    <w:tblPr>
                      <w:tblStyle w:val="TableGrid"/>
                      <w:tblW w:w="9923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67"/>
                      <w:gridCol w:w="9356"/>
                    </w:tblGrid>
                    <w:tr w:rsidR="00421382" w14:paraId="181E8ADA" w14:textId="77777777" w:rsidTr="003700C5">
                      <w:trPr>
                        <w:trHeight w:val="568"/>
                      </w:trPr>
                      <w:tc>
                        <w:tcPr>
                          <w:tcW w:w="567" w:type="dxa"/>
                          <w:vAlign w:val="bottom"/>
                        </w:tcPr>
                        <w:p w14:paraId="1D4BAAD0" w14:textId="77777777" w:rsidR="00421382" w:rsidRDefault="00421382" w:rsidP="00483952">
                          <w:pPr>
                            <w:pStyle w:val="CYQPageNumb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140AA">
                            <w:rPr>
                              <w:noProof/>
                            </w:rPr>
                            <w:t>28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9356" w:type="dxa"/>
                          <w:vAlign w:val="bottom"/>
                        </w:tcPr>
                        <w:p w14:paraId="7AE4A30F" w14:textId="5F6DE1A8" w:rsidR="00421382" w:rsidRDefault="00B76996" w:rsidP="00483952">
                          <w:pPr>
                            <w:pStyle w:val="CYQFooter"/>
                          </w:pPr>
                          <w:r>
                            <w:fldChar w:fldCharType="begin"/>
                          </w:r>
                          <w:r>
                            <w:instrText xml:space="preserve"> DOCPROPERTY  moneP_Title </w:instrText>
                          </w:r>
                          <w:r>
                            <w:fldChar w:fldCharType="separate"/>
                          </w:r>
                          <w:r w:rsidR="00961DE1">
                            <w:t>Level 2 Certificate in Fitness Instructing (Gym-Based Exercise)(500/8269/3)(QCF)</w:t>
                          </w:r>
                          <w:r>
                            <w:fldChar w:fldCharType="end"/>
                          </w:r>
                          <w:r w:rsidR="00421382">
                            <w:t xml:space="preserve"> |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moneP_DocType </w:instrText>
                          </w:r>
                          <w:r>
                            <w:fldChar w:fldCharType="separate"/>
                          </w:r>
                          <w:r w:rsidR="00961DE1">
                            <w:t>Learner Assessment Record</w:t>
                          </w:r>
                          <w:r>
                            <w:fldChar w:fldCharType="end"/>
                          </w:r>
                          <w:r w:rsidR="00421382">
                            <w:t xml:space="preserve"> | Version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moneP_Version </w:instrText>
                          </w:r>
                          <w:r>
                            <w:fldChar w:fldCharType="separate"/>
                          </w:r>
                          <w:r w:rsidR="00961DE1">
                            <w:t>1.3</w:t>
                          </w:r>
                          <w:r>
                            <w:fldChar w:fldCharType="end"/>
                          </w:r>
                        </w:p>
                        <w:p w14:paraId="30506AD0" w14:textId="77777777" w:rsidR="00421382" w:rsidRDefault="00421382" w:rsidP="00D86830">
                          <w:pPr>
                            <w:pStyle w:val="CYQFooter"/>
                          </w:pPr>
                          <w:r>
                            <w:t>© Central YMCA Qualifications 2013</w:t>
                          </w:r>
                        </w:p>
                      </w:tc>
                    </w:tr>
                  </w:tbl>
                  <w:p w14:paraId="66C18624" w14:textId="77777777" w:rsidR="00421382" w:rsidRDefault="00421382" w:rsidP="00416A72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FAC05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42208" behindDoc="0" locked="1" layoutInCell="1" allowOverlap="1" wp14:anchorId="1C5EAA45" wp14:editId="76B6E08C">
              <wp:simplePos x="0" y="0"/>
              <wp:positionH relativeFrom="page">
                <wp:posOffset>810260</wp:posOffset>
              </wp:positionH>
              <wp:positionV relativeFrom="page">
                <wp:posOffset>10153015</wp:posOffset>
              </wp:positionV>
              <wp:extent cx="6299835" cy="345440"/>
              <wp:effectExtent l="0" t="0" r="5715" b="0"/>
              <wp:wrapTopAndBottom/>
              <wp:docPr id="21" name="txtOdd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345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1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354"/>
                            <w:gridCol w:w="567"/>
                          </w:tblGrid>
                          <w:tr w:rsidR="00421382" w14:paraId="5F0F7868" w14:textId="77777777" w:rsidTr="005973D1">
                            <w:trPr>
                              <w:trHeight w:val="568"/>
                            </w:trPr>
                            <w:tc>
                              <w:tcPr>
                                <w:tcW w:w="9354" w:type="dxa"/>
                                <w:vAlign w:val="bottom"/>
                              </w:tcPr>
                              <w:p w14:paraId="2E29C1F1" w14:textId="71CEB986" w:rsidR="00421382" w:rsidRDefault="00B76996" w:rsidP="003F423C">
                                <w:pPr>
                                  <w:pStyle w:val="CYQFooterLef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1301FDC4" w14:textId="77777777" w:rsidR="00421382" w:rsidRDefault="00421382" w:rsidP="003F423C">
                                <w:pPr>
                                  <w:pStyle w:val="CYQFooterLeft"/>
                                </w:pPr>
                                <w:r>
                                  <w:t>© Central YMCA Qualifications 2012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4E70F90E" w14:textId="77777777" w:rsidR="00421382" w:rsidRDefault="00421382" w:rsidP="003F423C">
                                <w:pPr>
                                  <w:pStyle w:val="CYQPageNumberRigh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4671A7">
                                  <w:rPr>
                                    <w:noProof/>
                                  </w:rPr>
                                  <w:t>29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F8B2451" w14:textId="77777777" w:rsidR="00421382" w:rsidRDefault="00421382" w:rsidP="0069390A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5EAA45" id="_x0000_t202" coordsize="21600,21600" o:spt="202" path="m,l,21600r21600,l21600,xe">
              <v:stroke joinstyle="miter"/>
              <v:path gradientshapeok="t" o:connecttype="rect"/>
            </v:shapetype>
            <v:shape id="txtOddFooter" o:spid="_x0000_s1027" type="#_x0000_t202" style="position:absolute;margin-left:63.8pt;margin-top:799.45pt;width:496.05pt;height:27.2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" stroked="f">
              <v:textbox inset="0,0,0,0">
                <w:txbxContent>
                  <w:tbl>
                    <w:tblPr>
                      <w:tblStyle w:val="TableGrid"/>
                      <w:tblW w:w="9921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354"/>
                      <w:gridCol w:w="567"/>
                    </w:tblGrid>
                    <w:tr w:rsidR="00421382" w14:paraId="5F0F7868" w14:textId="77777777" w:rsidTr="005973D1">
                      <w:trPr>
                        <w:trHeight w:val="568"/>
                      </w:trPr>
                      <w:tc>
                        <w:tcPr>
                          <w:tcW w:w="9354" w:type="dxa"/>
                          <w:vAlign w:val="bottom"/>
                        </w:tcPr>
                        <w:p w14:paraId="2E29C1F1" w14:textId="71CEB986" w:rsidR="00421382" w:rsidRDefault="00B76996" w:rsidP="003F423C">
                          <w:pPr>
                            <w:pStyle w:val="CYQFooterLeft"/>
                          </w:pPr>
                          <w:r>
                            <w:fldChar w:fldCharType="begin"/>
                          </w:r>
                          <w:r>
                            <w:instrText xml:space="preserve"> DOCPROPERTY  moneP_Title </w:instrText>
                          </w:r>
                          <w:r>
                            <w:fldChar w:fldCharType="separate"/>
                          </w:r>
                          <w:r w:rsidR="00961DE1">
                            <w:t>Level 2 Certificate in Fitness Instructing (Gym-Based Exercise)(500/8269/3)(QCF)</w:t>
                          </w:r>
                          <w:r>
                            <w:fldChar w:fldCharType="end"/>
                          </w:r>
                          <w:r w:rsidR="00421382">
                            <w:t xml:space="preserve"> |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moneP_DocType </w:instrText>
                          </w:r>
                          <w:r>
                            <w:fldChar w:fldCharType="separate"/>
                          </w:r>
                          <w:r w:rsidR="00961DE1">
                            <w:t>Learner Assessment Record</w:t>
                          </w:r>
                          <w:r>
                            <w:fldChar w:fldCharType="end"/>
                          </w:r>
                          <w:r w:rsidR="00421382">
                            <w:t xml:space="preserve"> | Version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moneP_Version </w:instrText>
                          </w:r>
                          <w:r>
                            <w:fldChar w:fldCharType="separate"/>
                          </w:r>
                          <w:r w:rsidR="00961DE1">
                            <w:t>1.3</w:t>
                          </w:r>
                          <w:r>
                            <w:fldChar w:fldCharType="end"/>
                          </w:r>
                        </w:p>
                        <w:p w14:paraId="1301FDC4" w14:textId="77777777" w:rsidR="00421382" w:rsidRDefault="00421382" w:rsidP="003F423C">
                          <w:pPr>
                            <w:pStyle w:val="CYQFooterLeft"/>
                          </w:pPr>
                          <w:r>
                            <w:t>© Central YMCA Qualifications 2012</w:t>
                          </w:r>
                        </w:p>
                      </w:tc>
                      <w:tc>
                        <w:tcPr>
                          <w:tcW w:w="567" w:type="dxa"/>
                          <w:vAlign w:val="bottom"/>
                        </w:tcPr>
                        <w:p w14:paraId="4E70F90E" w14:textId="77777777" w:rsidR="00421382" w:rsidRDefault="00421382" w:rsidP="003F423C">
                          <w:pPr>
                            <w:pStyle w:val="CYQPageNumberRight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4671A7">
                            <w:rPr>
                              <w:noProof/>
                            </w:rPr>
                            <w:t>29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F8B2451" w14:textId="77777777" w:rsidR="00421382" w:rsidRDefault="00421382" w:rsidP="0069390A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D1629" w14:textId="77777777" w:rsidR="00421382" w:rsidRDefault="0042138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DFBF7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896" behindDoc="0" locked="1" layoutInCell="1" allowOverlap="1" wp14:anchorId="40B4670E" wp14:editId="63E2614B">
              <wp:simplePos x="0" y="0"/>
              <wp:positionH relativeFrom="page">
                <wp:posOffset>446405</wp:posOffset>
              </wp:positionH>
              <wp:positionV relativeFrom="page">
                <wp:posOffset>9983470</wp:posOffset>
              </wp:positionV>
              <wp:extent cx="6299835" cy="514985"/>
              <wp:effectExtent l="0" t="0" r="5715" b="0"/>
              <wp:wrapTopAndBottom/>
              <wp:docPr id="9" name="txtEven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67"/>
                            <w:gridCol w:w="9356"/>
                          </w:tblGrid>
                          <w:tr w:rsidR="00421382" w14:paraId="3D716DC6" w14:textId="77777777" w:rsidTr="003700C5">
                            <w:trPr>
                              <w:trHeight w:val="568"/>
                            </w:trPr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05DA7E44" w14:textId="77777777" w:rsidR="00421382" w:rsidRDefault="00421382" w:rsidP="00483952">
                                <w:pPr>
                                  <w:pStyle w:val="CYQPageNumb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8140AA">
                                  <w:rPr>
                                    <w:noProof/>
                                  </w:rPr>
                                  <w:t>36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9356" w:type="dxa"/>
                                <w:vAlign w:val="bottom"/>
                              </w:tcPr>
                              <w:p w14:paraId="2A2AAF20" w14:textId="365A8138" w:rsidR="00421382" w:rsidRDefault="00B76996" w:rsidP="00483952">
                                <w:pPr>
                                  <w:pStyle w:val="CYQFoo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428D2FD9" w14:textId="77777777" w:rsidR="00421382" w:rsidRDefault="00421382" w:rsidP="00483952">
                                <w:pPr>
                                  <w:pStyle w:val="CYQFooter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</w:tr>
                        </w:tbl>
                        <w:p w14:paraId="438D2BE2" w14:textId="77777777" w:rsidR="00421382" w:rsidRDefault="00421382" w:rsidP="002F6836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B4670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35.15pt;margin-top:786.1pt;width:496.05pt;height:40.5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" stroked="f">
              <v:textbox inset="0,0,0,0">
                <w:txbxContent>
                  <w:tbl>
                    <w:tblPr>
                      <w:tblStyle w:val="TableGrid"/>
                      <w:tblW w:w="9923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67"/>
                      <w:gridCol w:w="9356"/>
                    </w:tblGrid>
                    <w:tr w:rsidR="00421382" w14:paraId="3D716DC6" w14:textId="77777777" w:rsidTr="003700C5">
                      <w:trPr>
                        <w:trHeight w:val="568"/>
                      </w:trPr>
                      <w:tc>
                        <w:tcPr>
                          <w:tcW w:w="567" w:type="dxa"/>
                          <w:vAlign w:val="bottom"/>
                        </w:tcPr>
                        <w:p w14:paraId="05DA7E44" w14:textId="77777777" w:rsidR="00421382" w:rsidRDefault="00421382" w:rsidP="00483952">
                          <w:pPr>
                            <w:pStyle w:val="CYQPageNumb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140AA">
                            <w:rPr>
                              <w:noProof/>
                            </w:rPr>
                            <w:t>36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9356" w:type="dxa"/>
                          <w:vAlign w:val="bottom"/>
                        </w:tcPr>
                        <w:p w14:paraId="2A2AAF20" w14:textId="365A8138" w:rsidR="00421382" w:rsidRDefault="008466AE" w:rsidP="00483952">
                          <w:pPr>
                            <w:pStyle w:val="CYQFooter"/>
                          </w:pPr>
                          <w:r>
                            <w:fldChar w:fldCharType="begin"/>
                          </w:r>
                          <w:r>
                            <w:instrText xml:space="preserve"> DOCPROPERTY  moneP_Title </w:instrText>
                          </w:r>
                          <w:r>
                            <w:fldChar w:fldCharType="separate"/>
                          </w:r>
                          <w:r w:rsidR="00961DE1">
                            <w:t>Level 2 Certificate in Fitness Instructing (Gym-Based Exercise)(500/8269/3)(QCF)</w:t>
                          </w:r>
                          <w:r>
                            <w:fldChar w:fldCharType="end"/>
                          </w:r>
                          <w:r w:rsidR="00421382">
                            <w:t xml:space="preserve"> |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moneP_DocType </w:instrText>
                          </w:r>
                          <w:r>
                            <w:fldChar w:fldCharType="separate"/>
                          </w:r>
                          <w:r w:rsidR="00961DE1">
                            <w:t>Learner Assessment Record</w:t>
                          </w:r>
                          <w:r>
                            <w:fldChar w:fldCharType="end"/>
                          </w:r>
                          <w:r w:rsidR="00421382">
                            <w:t xml:space="preserve"> | Version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moneP_Version </w:instrText>
                          </w:r>
                          <w:r>
                            <w:fldChar w:fldCharType="separate"/>
                          </w:r>
                          <w:r w:rsidR="00961DE1">
                            <w:t>1.3</w:t>
                          </w:r>
                          <w:r>
                            <w:fldChar w:fldCharType="end"/>
                          </w:r>
                        </w:p>
                        <w:p w14:paraId="428D2FD9" w14:textId="77777777" w:rsidR="00421382" w:rsidRDefault="00421382" w:rsidP="00483952">
                          <w:pPr>
                            <w:pStyle w:val="CYQFooter"/>
                          </w:pPr>
                          <w:r>
                            <w:t>© Central YMCA Qualifications 2013</w:t>
                          </w:r>
                        </w:p>
                      </w:tc>
                    </w:tr>
                  </w:tbl>
                  <w:p w14:paraId="438D2BE2" w14:textId="77777777" w:rsidR="00421382" w:rsidRDefault="00421382" w:rsidP="002F6836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5723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872" behindDoc="0" locked="1" layoutInCell="1" allowOverlap="1" wp14:anchorId="7EBB78F2" wp14:editId="791BE208">
              <wp:simplePos x="0" y="0"/>
              <wp:positionH relativeFrom="page">
                <wp:posOffset>810260</wp:posOffset>
              </wp:positionH>
              <wp:positionV relativeFrom="page">
                <wp:posOffset>10153015</wp:posOffset>
              </wp:positionV>
              <wp:extent cx="6299835" cy="345440"/>
              <wp:effectExtent l="0" t="0" r="5715" b="0"/>
              <wp:wrapTopAndBottom/>
              <wp:docPr id="13" name="txtOdd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345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1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354"/>
                            <w:gridCol w:w="567"/>
                          </w:tblGrid>
                          <w:tr w:rsidR="00421382" w14:paraId="7667DA02" w14:textId="77777777" w:rsidTr="005973D1">
                            <w:trPr>
                              <w:trHeight w:val="568"/>
                            </w:trPr>
                            <w:tc>
                              <w:tcPr>
                                <w:tcW w:w="9354" w:type="dxa"/>
                                <w:vAlign w:val="bottom"/>
                              </w:tcPr>
                              <w:p w14:paraId="3F76896B" w14:textId="0B098158" w:rsidR="00421382" w:rsidRDefault="00B76996" w:rsidP="003F423C">
                                <w:pPr>
                                  <w:pStyle w:val="CYQFooterLef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961DE1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418290EF" w14:textId="77777777" w:rsidR="00421382" w:rsidRDefault="00421382" w:rsidP="003F423C">
                                <w:pPr>
                                  <w:pStyle w:val="CYQFooterLeft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48FEEA1B" w14:textId="77777777" w:rsidR="00421382" w:rsidRDefault="00421382" w:rsidP="003F423C">
                                <w:pPr>
                                  <w:pStyle w:val="CYQPageNumberRigh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4671A7">
                                  <w:rPr>
                                    <w:noProof/>
                                  </w:rPr>
                                  <w:t>37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9237484" w14:textId="77777777" w:rsidR="00421382" w:rsidRDefault="00421382" w:rsidP="002F6836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BB78F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63.8pt;margin-top:799.45pt;width:496.05pt;height:27.2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" stroked="f">
              <v:textbox inset="0,0,0,0">
                <w:txbxContent>
                  <w:tbl>
                    <w:tblPr>
                      <w:tblStyle w:val="TableGrid"/>
                      <w:tblW w:w="9921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354"/>
                      <w:gridCol w:w="567"/>
                    </w:tblGrid>
                    <w:tr w:rsidR="00421382" w14:paraId="7667DA02" w14:textId="77777777" w:rsidTr="005973D1">
                      <w:trPr>
                        <w:trHeight w:val="568"/>
                      </w:trPr>
                      <w:tc>
                        <w:tcPr>
                          <w:tcW w:w="9354" w:type="dxa"/>
                          <w:vAlign w:val="bottom"/>
                        </w:tcPr>
                        <w:p w14:paraId="3F76896B" w14:textId="0B098158" w:rsidR="00421382" w:rsidRDefault="008466AE" w:rsidP="003F423C">
                          <w:pPr>
                            <w:pStyle w:val="CYQFooterLeft"/>
                          </w:pPr>
                          <w:r>
                            <w:fldChar w:fldCharType="begin"/>
                          </w:r>
                          <w:r>
                            <w:instrText xml:space="preserve"> DOCPROPERTY  moneP_Title </w:instrText>
                          </w:r>
                          <w:r>
                            <w:fldChar w:fldCharType="separate"/>
                          </w:r>
                          <w:r w:rsidR="00961DE1">
                            <w:t>Level 2 Certificate in Fitness Instructing (Gym-Based Exercise)(500/8269/3)(QCF)</w:t>
                          </w:r>
                          <w:r>
                            <w:fldChar w:fldCharType="end"/>
                          </w:r>
                          <w:r w:rsidR="00421382">
                            <w:t xml:space="preserve"> |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moneP_DocType </w:instrText>
                          </w:r>
                          <w:r>
                            <w:fldChar w:fldCharType="separate"/>
                          </w:r>
                          <w:r w:rsidR="00961DE1">
                            <w:t>Learner Assessment Record</w:t>
                          </w:r>
                          <w:r>
                            <w:fldChar w:fldCharType="end"/>
                          </w:r>
                          <w:r w:rsidR="00421382">
                            <w:t xml:space="preserve"> | Version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moneP_Version </w:instrText>
                          </w:r>
                          <w:r>
                            <w:fldChar w:fldCharType="separate"/>
                          </w:r>
                          <w:r w:rsidR="00961DE1">
                            <w:t>1.3</w:t>
                          </w:r>
                          <w:r>
                            <w:fldChar w:fldCharType="end"/>
                          </w:r>
                        </w:p>
                        <w:p w14:paraId="418290EF" w14:textId="77777777" w:rsidR="00421382" w:rsidRDefault="00421382" w:rsidP="003F423C">
                          <w:pPr>
                            <w:pStyle w:val="CYQFooterLeft"/>
                          </w:pPr>
                          <w:r>
                            <w:t>© Central YMCA Qualifications 2013</w:t>
                          </w:r>
                        </w:p>
                      </w:tc>
                      <w:tc>
                        <w:tcPr>
                          <w:tcW w:w="567" w:type="dxa"/>
                          <w:vAlign w:val="bottom"/>
                        </w:tcPr>
                        <w:p w14:paraId="48FEEA1B" w14:textId="77777777" w:rsidR="00421382" w:rsidRDefault="00421382" w:rsidP="003F423C">
                          <w:pPr>
                            <w:pStyle w:val="CYQPageNumberRight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4671A7">
                            <w:rPr>
                              <w:noProof/>
                            </w:rPr>
                            <w:t>37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9237484" w14:textId="77777777" w:rsidR="00421382" w:rsidRDefault="00421382" w:rsidP="002F6836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47490" w14:textId="77777777" w:rsidR="00421382" w:rsidRDefault="00421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8B2D5" w14:textId="77777777" w:rsidR="00B76996" w:rsidRDefault="00B76996" w:rsidP="00D476D5">
      <w:r>
        <w:separator/>
      </w:r>
    </w:p>
  </w:footnote>
  <w:footnote w:type="continuationSeparator" w:id="0">
    <w:p w14:paraId="359DEFE0" w14:textId="77777777" w:rsidR="00B76996" w:rsidRDefault="00B76996" w:rsidP="00D47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2C9C5" w14:textId="77777777" w:rsidR="00421382" w:rsidRDefault="004213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62756" w14:textId="77777777" w:rsidR="00421382" w:rsidRDefault="00421382">
    <w:pPr>
      <w:pStyle w:val="Header"/>
    </w:pPr>
  </w:p>
  <w:p w14:paraId="185FDC8C" w14:textId="77777777" w:rsidR="00421382" w:rsidRDefault="004213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146D5" w14:textId="77777777" w:rsidR="00421382" w:rsidRDefault="0042138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A3E64" w14:textId="77777777" w:rsidR="00421382" w:rsidRDefault="0042138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25C5A" w14:textId="77777777" w:rsidR="00421382" w:rsidRDefault="0042138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E18E8" w14:textId="77777777" w:rsidR="00421382" w:rsidRDefault="0042138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7488" behindDoc="1" locked="1" layoutInCell="1" allowOverlap="1" wp14:anchorId="3DBB5281" wp14:editId="5658F39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74280" cy="10709910"/>
              <wp:effectExtent l="0" t="0" r="0" b="0"/>
              <wp:wrapNone/>
              <wp:docPr id="5" name="txtBPShap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4280" cy="10709910"/>
                      </a:xfrm>
                      <a:prstGeom prst="rect">
                        <a:avLst/>
                      </a:prstGeom>
                      <a:solidFill>
                        <a:srgbClr val="00A0B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F6CF1" w14:textId="77777777" w:rsidR="00421382" w:rsidRDefault="004213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B5281" id="_x0000_t202" coordsize="21600,21600" o:spt="202" path="m,l,21600r21600,l21600,xe">
              <v:stroke joinstyle="miter"/>
              <v:path gradientshapeok="t" o:connecttype="rect"/>
            </v:shapetype>
            <v:shape id="txtBPShape" o:spid="_x0000_s1034" type="#_x0000_t202" style="position:absolute;margin-left:0;margin-top:0;width:596.4pt;height:843.3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" fillcolor="#00a0b9" stroked="f">
              <v:textbox>
                <w:txbxContent>
                  <w:p w14:paraId="30BF6CF1" w14:textId="77777777" w:rsidR="00421382" w:rsidRDefault="00421382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7311"/>
    <w:multiLevelType w:val="hybridMultilevel"/>
    <w:tmpl w:val="5970A8B2"/>
    <w:lvl w:ilvl="0" w:tplc="A70621B2">
      <w:start w:val="1"/>
      <w:numFmt w:val="lowerLetter"/>
      <w:pStyle w:val="CYQLetteredList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F0734"/>
    <w:multiLevelType w:val="hybridMultilevel"/>
    <w:tmpl w:val="2B0CFA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011541"/>
    <w:multiLevelType w:val="hybridMultilevel"/>
    <w:tmpl w:val="38AEB6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746F8"/>
    <w:multiLevelType w:val="multilevel"/>
    <w:tmpl w:val="B8C29976"/>
    <w:lvl w:ilvl="0">
      <w:start w:val="1"/>
      <w:numFmt w:val="decimal"/>
      <w:pStyle w:val="CYQNumber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CYQNumber11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00641E0"/>
    <w:multiLevelType w:val="multilevel"/>
    <w:tmpl w:val="13889AA4"/>
    <w:lvl w:ilvl="0">
      <w:start w:val="1"/>
      <w:numFmt w:val="decimal"/>
      <w:pStyle w:val="CYQNLH410ptNo1"/>
      <w:lvlText w:val="%1."/>
      <w:lvlJc w:val="left"/>
      <w:pPr>
        <w:ind w:left="340" w:firstLine="0"/>
      </w:pPr>
      <w:rPr>
        <w:rFonts w:ascii="Avenir LT Std 65 Medium" w:hAnsi="Avenir LT Std 65 Medium" w:hint="default"/>
        <w:sz w:val="26"/>
      </w:rPr>
    </w:lvl>
    <w:lvl w:ilvl="1">
      <w:start w:val="1"/>
      <w:numFmt w:val="decimal"/>
      <w:pStyle w:val="CYQNLH312ptNo11"/>
      <w:lvlText w:val="%1.%2"/>
      <w:lvlJc w:val="left"/>
      <w:pPr>
        <w:tabs>
          <w:tab w:val="num" w:pos="454"/>
        </w:tabs>
        <w:ind w:left="454" w:hanging="454"/>
      </w:pPr>
      <w:rPr>
        <w:rFonts w:ascii="Avenir LT Std 65 Medium" w:hAnsi="Avenir LT Std 65 Medium" w:hint="default"/>
        <w:sz w:val="24"/>
      </w:rPr>
    </w:lvl>
    <w:lvl w:ilvl="2">
      <w:start w:val="1"/>
      <w:numFmt w:val="bullet"/>
      <w:lvlText w:val=""/>
      <w:lvlJc w:val="left"/>
      <w:pPr>
        <w:ind w:left="2160" w:hanging="1139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444C9"/>
    <w:multiLevelType w:val="hybridMultilevel"/>
    <w:tmpl w:val="D7D0D648"/>
    <w:lvl w:ilvl="0" w:tplc="2D4AD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D96EF852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color w:val="auto"/>
        <w:sz w:val="16"/>
        <w:szCs w:val="16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166C32"/>
    <w:multiLevelType w:val="multilevel"/>
    <w:tmpl w:val="A0AA37E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29D6E55"/>
    <w:multiLevelType w:val="hybridMultilevel"/>
    <w:tmpl w:val="0D5264C0"/>
    <w:lvl w:ilvl="0" w:tplc="BF8E50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840F0"/>
    <w:multiLevelType w:val="multilevel"/>
    <w:tmpl w:val="3CC84C8C"/>
    <w:lvl w:ilvl="0">
      <w:start w:val="1"/>
      <w:numFmt w:val="bullet"/>
      <w:pStyle w:val="CYQSolidDo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pStyle w:val="CYQOpenDot"/>
      <w:lvlText w:val="○"/>
      <w:lvlJc w:val="left"/>
      <w:pPr>
        <w:tabs>
          <w:tab w:val="num" w:pos="284"/>
        </w:tabs>
        <w:ind w:left="567" w:hanging="283"/>
      </w:pPr>
      <w:rPr>
        <w:rFonts w:ascii="Calibri" w:hAnsi="Calibri" w:hint="default"/>
        <w:color w:val="auto"/>
        <w:sz w:val="16"/>
      </w:rPr>
    </w:lvl>
    <w:lvl w:ilvl="2">
      <w:start w:val="1"/>
      <w:numFmt w:val="bullet"/>
      <w:pStyle w:val="CYQDash"/>
      <w:lvlText w:val="−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8"/>
  </w:num>
  <w:num w:numId="12">
    <w:abstractNumId w:val="8"/>
  </w:num>
  <w:num w:numId="13">
    <w:abstractNumId w:val="4"/>
  </w:num>
  <w:num w:numId="14">
    <w:abstractNumId w:val="4"/>
  </w:num>
  <w:num w:numId="15">
    <w:abstractNumId w:val="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defaultTableStyle w:val="CYQTableLearnerAssessmentRecord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79"/>
    <w:rsid w:val="000076AF"/>
    <w:rsid w:val="00007DC5"/>
    <w:rsid w:val="000102ED"/>
    <w:rsid w:val="00010A08"/>
    <w:rsid w:val="000174E7"/>
    <w:rsid w:val="00017E8D"/>
    <w:rsid w:val="00030596"/>
    <w:rsid w:val="00032A8A"/>
    <w:rsid w:val="00034513"/>
    <w:rsid w:val="00034919"/>
    <w:rsid w:val="000356D6"/>
    <w:rsid w:val="000401BA"/>
    <w:rsid w:val="00047428"/>
    <w:rsid w:val="00057EFD"/>
    <w:rsid w:val="00065586"/>
    <w:rsid w:val="00067F4B"/>
    <w:rsid w:val="0007349E"/>
    <w:rsid w:val="00077A18"/>
    <w:rsid w:val="00085C26"/>
    <w:rsid w:val="00095A64"/>
    <w:rsid w:val="00097F84"/>
    <w:rsid w:val="000A379E"/>
    <w:rsid w:val="000B2D0E"/>
    <w:rsid w:val="000B7E35"/>
    <w:rsid w:val="000C0F3F"/>
    <w:rsid w:val="000C3054"/>
    <w:rsid w:val="000C4C95"/>
    <w:rsid w:val="000C5088"/>
    <w:rsid w:val="000C61FC"/>
    <w:rsid w:val="000D0A47"/>
    <w:rsid w:val="000D1ABB"/>
    <w:rsid w:val="000D2C20"/>
    <w:rsid w:val="000D5887"/>
    <w:rsid w:val="000E1F8A"/>
    <w:rsid w:val="000E4992"/>
    <w:rsid w:val="0010098F"/>
    <w:rsid w:val="00101347"/>
    <w:rsid w:val="00106EEC"/>
    <w:rsid w:val="00107526"/>
    <w:rsid w:val="00116AC2"/>
    <w:rsid w:val="001218B9"/>
    <w:rsid w:val="00121ADA"/>
    <w:rsid w:val="001476A1"/>
    <w:rsid w:val="00173CFD"/>
    <w:rsid w:val="001831D2"/>
    <w:rsid w:val="0019533F"/>
    <w:rsid w:val="00197C96"/>
    <w:rsid w:val="001A57AD"/>
    <w:rsid w:val="001A5926"/>
    <w:rsid w:val="001B4A2D"/>
    <w:rsid w:val="001C542C"/>
    <w:rsid w:val="001C5EB2"/>
    <w:rsid w:val="001C6347"/>
    <w:rsid w:val="001D03AA"/>
    <w:rsid w:val="001D7CE5"/>
    <w:rsid w:val="001E134E"/>
    <w:rsid w:val="001E3A7D"/>
    <w:rsid w:val="001E56B9"/>
    <w:rsid w:val="001E7C30"/>
    <w:rsid w:val="001F2274"/>
    <w:rsid w:val="00210B54"/>
    <w:rsid w:val="00214B82"/>
    <w:rsid w:val="00215D5D"/>
    <w:rsid w:val="00217B94"/>
    <w:rsid w:val="00222F34"/>
    <w:rsid w:val="00225682"/>
    <w:rsid w:val="00243C0C"/>
    <w:rsid w:val="002451BE"/>
    <w:rsid w:val="00246596"/>
    <w:rsid w:val="00246A78"/>
    <w:rsid w:val="002552BC"/>
    <w:rsid w:val="00267665"/>
    <w:rsid w:val="00280DC1"/>
    <w:rsid w:val="0028237E"/>
    <w:rsid w:val="00294525"/>
    <w:rsid w:val="00295E62"/>
    <w:rsid w:val="002A36D3"/>
    <w:rsid w:val="002A6F6E"/>
    <w:rsid w:val="002C2A07"/>
    <w:rsid w:val="002E6971"/>
    <w:rsid w:val="002F2F12"/>
    <w:rsid w:val="002F4BE0"/>
    <w:rsid w:val="002F6836"/>
    <w:rsid w:val="00311519"/>
    <w:rsid w:val="0032025A"/>
    <w:rsid w:val="00331F38"/>
    <w:rsid w:val="003460CC"/>
    <w:rsid w:val="0035072B"/>
    <w:rsid w:val="00361A7A"/>
    <w:rsid w:val="00362AD0"/>
    <w:rsid w:val="00364E79"/>
    <w:rsid w:val="003655BF"/>
    <w:rsid w:val="003700C5"/>
    <w:rsid w:val="0037134A"/>
    <w:rsid w:val="0037180E"/>
    <w:rsid w:val="003759F7"/>
    <w:rsid w:val="00375F7D"/>
    <w:rsid w:val="0039614A"/>
    <w:rsid w:val="003A2ED8"/>
    <w:rsid w:val="003A6A9B"/>
    <w:rsid w:val="003A7692"/>
    <w:rsid w:val="003A7921"/>
    <w:rsid w:val="003B4CA6"/>
    <w:rsid w:val="003B5BE7"/>
    <w:rsid w:val="003B6955"/>
    <w:rsid w:val="003B6DF1"/>
    <w:rsid w:val="003F3B12"/>
    <w:rsid w:val="003F423C"/>
    <w:rsid w:val="003F5A18"/>
    <w:rsid w:val="003F5C31"/>
    <w:rsid w:val="003F7903"/>
    <w:rsid w:val="004054C5"/>
    <w:rsid w:val="00416A72"/>
    <w:rsid w:val="00421382"/>
    <w:rsid w:val="00426FD9"/>
    <w:rsid w:val="00430221"/>
    <w:rsid w:val="00431FDC"/>
    <w:rsid w:val="00434F92"/>
    <w:rsid w:val="00441B52"/>
    <w:rsid w:val="004476B2"/>
    <w:rsid w:val="0045110B"/>
    <w:rsid w:val="00451BEC"/>
    <w:rsid w:val="00460D8B"/>
    <w:rsid w:val="00461B10"/>
    <w:rsid w:val="00462194"/>
    <w:rsid w:val="004671A7"/>
    <w:rsid w:val="00467EC1"/>
    <w:rsid w:val="004745C3"/>
    <w:rsid w:val="00483952"/>
    <w:rsid w:val="00485E40"/>
    <w:rsid w:val="00485FC7"/>
    <w:rsid w:val="00487066"/>
    <w:rsid w:val="00493E7D"/>
    <w:rsid w:val="004953F4"/>
    <w:rsid w:val="0049706F"/>
    <w:rsid w:val="00497142"/>
    <w:rsid w:val="004A27E0"/>
    <w:rsid w:val="004A3A82"/>
    <w:rsid w:val="004A4D4C"/>
    <w:rsid w:val="004A75E6"/>
    <w:rsid w:val="004B3D97"/>
    <w:rsid w:val="004B605F"/>
    <w:rsid w:val="004C61C3"/>
    <w:rsid w:val="004D6B93"/>
    <w:rsid w:val="004E04B9"/>
    <w:rsid w:val="004E5CC0"/>
    <w:rsid w:val="004F211B"/>
    <w:rsid w:val="004F212B"/>
    <w:rsid w:val="004F5B6C"/>
    <w:rsid w:val="0050224C"/>
    <w:rsid w:val="005046DA"/>
    <w:rsid w:val="005049F9"/>
    <w:rsid w:val="005060C0"/>
    <w:rsid w:val="00520B20"/>
    <w:rsid w:val="00521B42"/>
    <w:rsid w:val="0052772D"/>
    <w:rsid w:val="00536180"/>
    <w:rsid w:val="00541FE8"/>
    <w:rsid w:val="00542D4C"/>
    <w:rsid w:val="005503A1"/>
    <w:rsid w:val="00552F92"/>
    <w:rsid w:val="00554859"/>
    <w:rsid w:val="00563289"/>
    <w:rsid w:val="00563A72"/>
    <w:rsid w:val="005647B9"/>
    <w:rsid w:val="00566F90"/>
    <w:rsid w:val="00571107"/>
    <w:rsid w:val="005756E1"/>
    <w:rsid w:val="00575F3F"/>
    <w:rsid w:val="00591862"/>
    <w:rsid w:val="005973D1"/>
    <w:rsid w:val="005978BC"/>
    <w:rsid w:val="005A7984"/>
    <w:rsid w:val="005B3078"/>
    <w:rsid w:val="005C059B"/>
    <w:rsid w:val="005C0AD2"/>
    <w:rsid w:val="005C40D1"/>
    <w:rsid w:val="005C447A"/>
    <w:rsid w:val="005C5603"/>
    <w:rsid w:val="00611D50"/>
    <w:rsid w:val="0063561F"/>
    <w:rsid w:val="00640FC4"/>
    <w:rsid w:val="00650429"/>
    <w:rsid w:val="00656E54"/>
    <w:rsid w:val="00661903"/>
    <w:rsid w:val="0066539E"/>
    <w:rsid w:val="00667125"/>
    <w:rsid w:val="00672808"/>
    <w:rsid w:val="00676320"/>
    <w:rsid w:val="0068075F"/>
    <w:rsid w:val="0069390A"/>
    <w:rsid w:val="00697C41"/>
    <w:rsid w:val="006A0C6B"/>
    <w:rsid w:val="006A1FC5"/>
    <w:rsid w:val="006A3743"/>
    <w:rsid w:val="006A3863"/>
    <w:rsid w:val="006B49FC"/>
    <w:rsid w:val="006B67A9"/>
    <w:rsid w:val="006C5F8D"/>
    <w:rsid w:val="006C7447"/>
    <w:rsid w:val="006C7E23"/>
    <w:rsid w:val="006D7881"/>
    <w:rsid w:val="006E4A91"/>
    <w:rsid w:val="006E6AA6"/>
    <w:rsid w:val="006F1131"/>
    <w:rsid w:val="006F3EDB"/>
    <w:rsid w:val="007007DE"/>
    <w:rsid w:val="00701E78"/>
    <w:rsid w:val="007041F1"/>
    <w:rsid w:val="00704C78"/>
    <w:rsid w:val="0071070B"/>
    <w:rsid w:val="00715226"/>
    <w:rsid w:val="0071649F"/>
    <w:rsid w:val="007202C1"/>
    <w:rsid w:val="00721693"/>
    <w:rsid w:val="00734579"/>
    <w:rsid w:val="0073606E"/>
    <w:rsid w:val="00750C94"/>
    <w:rsid w:val="00753013"/>
    <w:rsid w:val="00754E16"/>
    <w:rsid w:val="00755A7E"/>
    <w:rsid w:val="00763797"/>
    <w:rsid w:val="007637F4"/>
    <w:rsid w:val="007736B7"/>
    <w:rsid w:val="007815E7"/>
    <w:rsid w:val="007843AD"/>
    <w:rsid w:val="00785459"/>
    <w:rsid w:val="00785B79"/>
    <w:rsid w:val="0079322E"/>
    <w:rsid w:val="007A353B"/>
    <w:rsid w:val="007A718D"/>
    <w:rsid w:val="007A7E44"/>
    <w:rsid w:val="007B36ED"/>
    <w:rsid w:val="007C7035"/>
    <w:rsid w:val="007E389E"/>
    <w:rsid w:val="007F198C"/>
    <w:rsid w:val="007F7C20"/>
    <w:rsid w:val="00803709"/>
    <w:rsid w:val="00811C83"/>
    <w:rsid w:val="00812823"/>
    <w:rsid w:val="008140AA"/>
    <w:rsid w:val="00826A7C"/>
    <w:rsid w:val="00827FF3"/>
    <w:rsid w:val="008312EE"/>
    <w:rsid w:val="0084338A"/>
    <w:rsid w:val="008466AE"/>
    <w:rsid w:val="00853A10"/>
    <w:rsid w:val="00854831"/>
    <w:rsid w:val="008579E7"/>
    <w:rsid w:val="008653EE"/>
    <w:rsid w:val="00865877"/>
    <w:rsid w:val="008712E4"/>
    <w:rsid w:val="0087188D"/>
    <w:rsid w:val="00875541"/>
    <w:rsid w:val="00877002"/>
    <w:rsid w:val="00891AE5"/>
    <w:rsid w:val="008B546A"/>
    <w:rsid w:val="008C08BF"/>
    <w:rsid w:val="008D622C"/>
    <w:rsid w:val="008E35F7"/>
    <w:rsid w:val="008E664D"/>
    <w:rsid w:val="008F123B"/>
    <w:rsid w:val="008F762A"/>
    <w:rsid w:val="009013BA"/>
    <w:rsid w:val="0090682F"/>
    <w:rsid w:val="0091021B"/>
    <w:rsid w:val="00911E6C"/>
    <w:rsid w:val="009131B8"/>
    <w:rsid w:val="009153C8"/>
    <w:rsid w:val="009330CC"/>
    <w:rsid w:val="00936552"/>
    <w:rsid w:val="00945AA2"/>
    <w:rsid w:val="00945CE5"/>
    <w:rsid w:val="0095070E"/>
    <w:rsid w:val="009550C4"/>
    <w:rsid w:val="009572F3"/>
    <w:rsid w:val="00961DE1"/>
    <w:rsid w:val="00967C90"/>
    <w:rsid w:val="0097117D"/>
    <w:rsid w:val="009820A9"/>
    <w:rsid w:val="009850CA"/>
    <w:rsid w:val="0098632C"/>
    <w:rsid w:val="00992AFD"/>
    <w:rsid w:val="009A1ADE"/>
    <w:rsid w:val="009A7670"/>
    <w:rsid w:val="009B376C"/>
    <w:rsid w:val="009C19FD"/>
    <w:rsid w:val="009D0F35"/>
    <w:rsid w:val="009D494F"/>
    <w:rsid w:val="009D50B7"/>
    <w:rsid w:val="009D6E04"/>
    <w:rsid w:val="00A06124"/>
    <w:rsid w:val="00A07B4E"/>
    <w:rsid w:val="00A31045"/>
    <w:rsid w:val="00A32916"/>
    <w:rsid w:val="00A36612"/>
    <w:rsid w:val="00A47C71"/>
    <w:rsid w:val="00A47F4B"/>
    <w:rsid w:val="00A518C4"/>
    <w:rsid w:val="00A573D4"/>
    <w:rsid w:val="00A6293C"/>
    <w:rsid w:val="00A71EBE"/>
    <w:rsid w:val="00A826F8"/>
    <w:rsid w:val="00A8360E"/>
    <w:rsid w:val="00AA0C47"/>
    <w:rsid w:val="00AA511B"/>
    <w:rsid w:val="00AB3D2D"/>
    <w:rsid w:val="00AB3FB9"/>
    <w:rsid w:val="00AC6F2D"/>
    <w:rsid w:val="00AD5AE8"/>
    <w:rsid w:val="00AE466A"/>
    <w:rsid w:val="00AF1367"/>
    <w:rsid w:val="00AF2224"/>
    <w:rsid w:val="00AF482A"/>
    <w:rsid w:val="00AF53A4"/>
    <w:rsid w:val="00AF7DD4"/>
    <w:rsid w:val="00B04202"/>
    <w:rsid w:val="00B110E6"/>
    <w:rsid w:val="00B25787"/>
    <w:rsid w:val="00B339B5"/>
    <w:rsid w:val="00B41FF6"/>
    <w:rsid w:val="00B4799C"/>
    <w:rsid w:val="00B500DA"/>
    <w:rsid w:val="00B50B5E"/>
    <w:rsid w:val="00B53927"/>
    <w:rsid w:val="00B61859"/>
    <w:rsid w:val="00B61B9E"/>
    <w:rsid w:val="00B6544F"/>
    <w:rsid w:val="00B660E0"/>
    <w:rsid w:val="00B67649"/>
    <w:rsid w:val="00B76996"/>
    <w:rsid w:val="00B84262"/>
    <w:rsid w:val="00B91EFB"/>
    <w:rsid w:val="00B96BC2"/>
    <w:rsid w:val="00BB5A20"/>
    <w:rsid w:val="00BC246B"/>
    <w:rsid w:val="00BC669E"/>
    <w:rsid w:val="00BC7348"/>
    <w:rsid w:val="00BE724C"/>
    <w:rsid w:val="00BF29A9"/>
    <w:rsid w:val="00BF33A8"/>
    <w:rsid w:val="00C00BAA"/>
    <w:rsid w:val="00C06F06"/>
    <w:rsid w:val="00C07CA8"/>
    <w:rsid w:val="00C12B37"/>
    <w:rsid w:val="00C14603"/>
    <w:rsid w:val="00C22543"/>
    <w:rsid w:val="00C25263"/>
    <w:rsid w:val="00C32511"/>
    <w:rsid w:val="00C37114"/>
    <w:rsid w:val="00C40B97"/>
    <w:rsid w:val="00C421EC"/>
    <w:rsid w:val="00C425B2"/>
    <w:rsid w:val="00C441CD"/>
    <w:rsid w:val="00C4551E"/>
    <w:rsid w:val="00C477D7"/>
    <w:rsid w:val="00C50835"/>
    <w:rsid w:val="00C54986"/>
    <w:rsid w:val="00C54EC3"/>
    <w:rsid w:val="00C55628"/>
    <w:rsid w:val="00C6631C"/>
    <w:rsid w:val="00C720AD"/>
    <w:rsid w:val="00C74DCB"/>
    <w:rsid w:val="00C97DC9"/>
    <w:rsid w:val="00CA2AFA"/>
    <w:rsid w:val="00CA4991"/>
    <w:rsid w:val="00CA5830"/>
    <w:rsid w:val="00CB0A15"/>
    <w:rsid w:val="00CC389F"/>
    <w:rsid w:val="00CD715C"/>
    <w:rsid w:val="00CE0174"/>
    <w:rsid w:val="00CE0A79"/>
    <w:rsid w:val="00CF36EC"/>
    <w:rsid w:val="00D13CFF"/>
    <w:rsid w:val="00D17200"/>
    <w:rsid w:val="00D336A0"/>
    <w:rsid w:val="00D46A62"/>
    <w:rsid w:val="00D476D5"/>
    <w:rsid w:val="00D50798"/>
    <w:rsid w:val="00D514FC"/>
    <w:rsid w:val="00D51DEC"/>
    <w:rsid w:val="00D57F6F"/>
    <w:rsid w:val="00D63411"/>
    <w:rsid w:val="00D63486"/>
    <w:rsid w:val="00D7059F"/>
    <w:rsid w:val="00D72F66"/>
    <w:rsid w:val="00D739BA"/>
    <w:rsid w:val="00D86830"/>
    <w:rsid w:val="00D907CB"/>
    <w:rsid w:val="00DA02EB"/>
    <w:rsid w:val="00DA0637"/>
    <w:rsid w:val="00DA0EDD"/>
    <w:rsid w:val="00DB31B3"/>
    <w:rsid w:val="00DB5EEA"/>
    <w:rsid w:val="00DC0B48"/>
    <w:rsid w:val="00DD1098"/>
    <w:rsid w:val="00DD3624"/>
    <w:rsid w:val="00DD641F"/>
    <w:rsid w:val="00DE217E"/>
    <w:rsid w:val="00DE40F4"/>
    <w:rsid w:val="00DE6BCC"/>
    <w:rsid w:val="00DF0664"/>
    <w:rsid w:val="00DF7440"/>
    <w:rsid w:val="00E1154D"/>
    <w:rsid w:val="00E248FF"/>
    <w:rsid w:val="00E318DA"/>
    <w:rsid w:val="00E363E5"/>
    <w:rsid w:val="00E413F4"/>
    <w:rsid w:val="00E42361"/>
    <w:rsid w:val="00E44262"/>
    <w:rsid w:val="00E45C4D"/>
    <w:rsid w:val="00E5457B"/>
    <w:rsid w:val="00E57BA3"/>
    <w:rsid w:val="00E57C84"/>
    <w:rsid w:val="00E602BA"/>
    <w:rsid w:val="00E633E9"/>
    <w:rsid w:val="00E76BF8"/>
    <w:rsid w:val="00E82067"/>
    <w:rsid w:val="00E83B51"/>
    <w:rsid w:val="00E87BC9"/>
    <w:rsid w:val="00EA70BD"/>
    <w:rsid w:val="00EB0122"/>
    <w:rsid w:val="00ED03EC"/>
    <w:rsid w:val="00ED433C"/>
    <w:rsid w:val="00ED708D"/>
    <w:rsid w:val="00EE414F"/>
    <w:rsid w:val="00EF320F"/>
    <w:rsid w:val="00F038AC"/>
    <w:rsid w:val="00F04D8A"/>
    <w:rsid w:val="00F13265"/>
    <w:rsid w:val="00F175A0"/>
    <w:rsid w:val="00F20130"/>
    <w:rsid w:val="00F248E7"/>
    <w:rsid w:val="00F25287"/>
    <w:rsid w:val="00F320EB"/>
    <w:rsid w:val="00F333C1"/>
    <w:rsid w:val="00F34B88"/>
    <w:rsid w:val="00F548C3"/>
    <w:rsid w:val="00F61033"/>
    <w:rsid w:val="00F62889"/>
    <w:rsid w:val="00F67B55"/>
    <w:rsid w:val="00F70F19"/>
    <w:rsid w:val="00F76D10"/>
    <w:rsid w:val="00F81748"/>
    <w:rsid w:val="00F840F3"/>
    <w:rsid w:val="00F86961"/>
    <w:rsid w:val="00F86F4D"/>
    <w:rsid w:val="00F92CAB"/>
    <w:rsid w:val="00F9715C"/>
    <w:rsid w:val="00FA11AB"/>
    <w:rsid w:val="00FB3CBA"/>
    <w:rsid w:val="00FB4BEE"/>
    <w:rsid w:val="00FC20AB"/>
    <w:rsid w:val="00FD5E1C"/>
    <w:rsid w:val="00FE1BCB"/>
    <w:rsid w:val="00FE4C95"/>
    <w:rsid w:val="00FE5AB4"/>
    <w:rsid w:val="00FE6F79"/>
    <w:rsid w:val="00FE7787"/>
    <w:rsid w:val="00FE7E13"/>
    <w:rsid w:val="00FF1B0F"/>
    <w:rsid w:val="00FF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7C3B3D"/>
  <w15:docId w15:val="{8941D74D-3588-5C43-B13A-2AF4563F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62A"/>
    <w:pPr>
      <w:spacing w:after="0" w:line="240" w:lineRule="auto"/>
    </w:pPr>
    <w:rPr>
      <w:rFonts w:ascii="Avenir LT Std 35 Light" w:hAnsi="Avenir LT Std 35 Light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6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6D5"/>
  </w:style>
  <w:style w:type="paragraph" w:styleId="Footer">
    <w:name w:val="footer"/>
    <w:basedOn w:val="Normal"/>
    <w:link w:val="FooterChar"/>
    <w:uiPriority w:val="99"/>
    <w:unhideWhenUsed/>
    <w:rsid w:val="00D476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6D5"/>
  </w:style>
  <w:style w:type="paragraph" w:styleId="BalloonText">
    <w:name w:val="Balloon Text"/>
    <w:basedOn w:val="Normal"/>
    <w:link w:val="BalloonTextChar"/>
    <w:uiPriority w:val="99"/>
    <w:semiHidden/>
    <w:unhideWhenUsed/>
    <w:rsid w:val="00D476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YQNormal">
    <w:name w:val="CYQ_Normal"/>
    <w:qFormat/>
    <w:rsid w:val="00811C83"/>
    <w:pPr>
      <w:spacing w:after="0" w:line="240" w:lineRule="auto"/>
    </w:pPr>
    <w:rPr>
      <w:rFonts w:ascii="Avenir LT Std 35 Light" w:hAnsi="Avenir LT Std 35 Light"/>
      <w:sz w:val="20"/>
    </w:rPr>
  </w:style>
  <w:style w:type="paragraph" w:customStyle="1" w:styleId="CYQFPTableHeading">
    <w:name w:val="CYQ_FP_Table Heading"/>
    <w:basedOn w:val="CYQNormal"/>
    <w:qFormat/>
    <w:rsid w:val="009D0F35"/>
    <w:rPr>
      <w:rFonts w:ascii="Avenir LT Std 55 Roman" w:hAnsi="Avenir LT Std 55 Roman"/>
      <w:b/>
      <w:color w:val="FFFFFF" w:themeColor="background1"/>
      <w:sz w:val="40"/>
    </w:rPr>
  </w:style>
  <w:style w:type="paragraph" w:customStyle="1" w:styleId="CYQCopyright">
    <w:name w:val="CYQ_Copyright"/>
    <w:basedOn w:val="CYQNormal"/>
    <w:qFormat/>
    <w:rsid w:val="00A518C4"/>
    <w:pPr>
      <w:autoSpaceDE w:val="0"/>
      <w:autoSpaceDN w:val="0"/>
      <w:adjustRightInd w:val="0"/>
      <w:spacing w:after="160" w:line="200" w:lineRule="exact"/>
    </w:pPr>
    <w:rPr>
      <w:rFonts w:ascii="AvenirLTStd-Light" w:hAnsi="AvenirLTStd-Light" w:cs="AvenirLTStd-Light"/>
      <w:sz w:val="16"/>
      <w:szCs w:val="16"/>
    </w:rPr>
  </w:style>
  <w:style w:type="paragraph" w:customStyle="1" w:styleId="CYQBodyText">
    <w:name w:val="CYQ_Body Text"/>
    <w:basedOn w:val="CYQNormal"/>
    <w:qFormat/>
    <w:rsid w:val="009D6E04"/>
    <w:pPr>
      <w:spacing w:before="120" w:after="220" w:line="250" w:lineRule="exact"/>
    </w:pPr>
  </w:style>
  <w:style w:type="paragraph" w:customStyle="1" w:styleId="CYQTableHeading">
    <w:name w:val="CYQ_Table Heading"/>
    <w:basedOn w:val="CYQNormal"/>
    <w:uiPriority w:val="99"/>
    <w:qFormat/>
    <w:rsid w:val="00811C83"/>
    <w:rPr>
      <w:rFonts w:ascii="Avenir LT Std 55 Roman" w:hAnsi="Avenir LT Std 55 Roman"/>
    </w:rPr>
  </w:style>
  <w:style w:type="paragraph" w:customStyle="1" w:styleId="CYQTableStyle">
    <w:name w:val="CYQ_Table Style"/>
    <w:basedOn w:val="CYQNormal"/>
    <w:qFormat/>
    <w:rsid w:val="00811C83"/>
  </w:style>
  <w:style w:type="paragraph" w:customStyle="1" w:styleId="CYQContentsHeading">
    <w:name w:val="CYQ_Contents Heading"/>
    <w:basedOn w:val="CYQNormal"/>
    <w:qFormat/>
    <w:rsid w:val="002552BC"/>
    <w:rPr>
      <w:rFonts w:ascii="Avenir LT Std 55 Roman" w:hAnsi="Avenir LT Std 55 Roman" w:cs="AvenirLTStd-Light"/>
      <w:b/>
      <w:color w:val="FFFFFF" w:themeColor="background1"/>
      <w:sz w:val="50"/>
      <w:szCs w:val="20"/>
    </w:rPr>
  </w:style>
  <w:style w:type="character" w:customStyle="1" w:styleId="CYQBold">
    <w:name w:val="CYQ_Bold"/>
    <w:basedOn w:val="DefaultParagraphFont"/>
    <w:uiPriority w:val="1"/>
    <w:qFormat/>
    <w:rsid w:val="00A6293C"/>
    <w:rPr>
      <w:rFonts w:ascii="Avenir LT Std 65 Medium" w:hAnsi="Avenir LT Std 65 Medium" w:cs="AvenirLTStd-Light"/>
      <w:b w:val="0"/>
      <w:szCs w:val="20"/>
    </w:rPr>
  </w:style>
  <w:style w:type="paragraph" w:customStyle="1" w:styleId="CYQFooter">
    <w:name w:val="CYQ_Footer"/>
    <w:basedOn w:val="CYQNormal"/>
    <w:qFormat/>
    <w:rsid w:val="00483952"/>
    <w:pPr>
      <w:spacing w:line="220" w:lineRule="exact"/>
      <w:jc w:val="right"/>
    </w:pPr>
    <w:rPr>
      <w:sz w:val="16"/>
    </w:rPr>
  </w:style>
  <w:style w:type="paragraph" w:customStyle="1" w:styleId="CYQPageNumber">
    <w:name w:val="CYQ_Page Number"/>
    <w:basedOn w:val="CYQNormal"/>
    <w:qFormat/>
    <w:rsid w:val="00C07CA8"/>
    <w:rPr>
      <w:color w:val="00A0B9"/>
      <w:sz w:val="24"/>
    </w:rPr>
  </w:style>
  <w:style w:type="paragraph" w:customStyle="1" w:styleId="CYQFooterLeft">
    <w:name w:val="CYQ_Footer Left"/>
    <w:basedOn w:val="CYQFooter"/>
    <w:qFormat/>
    <w:rsid w:val="003F423C"/>
    <w:pPr>
      <w:jc w:val="left"/>
    </w:pPr>
  </w:style>
  <w:style w:type="paragraph" w:customStyle="1" w:styleId="CYQPageNumberRight">
    <w:name w:val="CYQ_Page Number Right"/>
    <w:basedOn w:val="CYQPageNumber"/>
    <w:qFormat/>
    <w:rsid w:val="00C07CA8"/>
    <w:pPr>
      <w:jc w:val="right"/>
    </w:pPr>
  </w:style>
  <w:style w:type="paragraph" w:customStyle="1" w:styleId="CYQTitle">
    <w:name w:val="CYQ_Title"/>
    <w:basedOn w:val="Normal"/>
    <w:qFormat/>
    <w:rsid w:val="00C37114"/>
    <w:pPr>
      <w:spacing w:line="720" w:lineRule="exact"/>
    </w:pPr>
    <w:rPr>
      <w:color w:val="00A0B9"/>
      <w:sz w:val="60"/>
    </w:rPr>
  </w:style>
  <w:style w:type="table" w:customStyle="1" w:styleId="CYQTableManual">
    <w:name w:val="CYQ_Table Manual"/>
    <w:basedOn w:val="TableNormal"/>
    <w:uiPriority w:val="99"/>
    <w:rsid w:val="004A3A82"/>
    <w:pPr>
      <w:spacing w:after="0" w:line="240" w:lineRule="auto"/>
    </w:pPr>
    <w:rPr>
      <w:rFonts w:ascii="Avenir LT Std 35 Light" w:hAnsi="Avenir LT Std 35 Light"/>
    </w:rPr>
    <w:tblPr>
      <w:tblInd w:w="113" w:type="dxa"/>
      <w:tblBorders>
        <w:insideH w:val="single" w:sz="6" w:space="0" w:color="FFFFFF" w:themeColor="background1"/>
        <w:insideV w:val="single" w:sz="6" w:space="0" w:color="FFFFFF" w:themeColor="background1"/>
      </w:tblBorders>
      <w:tblCellMar>
        <w:top w:w="57" w:type="dxa"/>
        <w:bottom w:w="57" w:type="dxa"/>
      </w:tblCellMar>
    </w:tblPr>
    <w:trPr>
      <w:cantSplit/>
    </w:trPr>
    <w:tcPr>
      <w:shd w:val="clear" w:color="auto" w:fill="E5E5F1"/>
    </w:tcPr>
    <w:tblStylePr w:type="firstRow">
      <w:tblPr/>
      <w:tcPr>
        <w:shd w:val="clear" w:color="auto" w:fill="B9B9DA"/>
      </w:tcPr>
    </w:tblStylePr>
  </w:style>
  <w:style w:type="character" w:styleId="Hyperlink">
    <w:name w:val="Hyperlink"/>
    <w:basedOn w:val="DefaultParagraphFont"/>
    <w:uiPriority w:val="99"/>
    <w:unhideWhenUsed/>
    <w:rsid w:val="007815E7"/>
    <w:rPr>
      <w:color w:val="0000FF" w:themeColor="hyperlink"/>
      <w:u w:val="single"/>
    </w:rPr>
  </w:style>
  <w:style w:type="table" w:customStyle="1" w:styleId="CYQTableLearnerAssessmentRecord">
    <w:name w:val="CYQ_Table Learner Assessment Record"/>
    <w:basedOn w:val="CYQTableManual"/>
    <w:uiPriority w:val="99"/>
    <w:rsid w:val="001831D2"/>
    <w:tblPr/>
    <w:tcPr>
      <w:shd w:val="clear" w:color="auto" w:fill="D9F3F6"/>
    </w:tcPr>
    <w:tblStylePr w:type="firstRow">
      <w:tblPr/>
      <w:tcPr>
        <w:shd w:val="clear" w:color="auto" w:fill="99DFE8"/>
      </w:tcPr>
    </w:tblStylePr>
  </w:style>
  <w:style w:type="table" w:customStyle="1" w:styleId="CYQTableSyllabus">
    <w:name w:val="CYQ_Table Syllabus"/>
    <w:basedOn w:val="CYQTableManual"/>
    <w:uiPriority w:val="99"/>
    <w:rsid w:val="001831D2"/>
    <w:tblPr/>
    <w:tcPr>
      <w:shd w:val="clear" w:color="auto" w:fill="F7DEE1"/>
    </w:tcPr>
    <w:tblStylePr w:type="firstRow">
      <w:tblPr/>
      <w:tcPr>
        <w:shd w:val="clear" w:color="auto" w:fill="F0B0B4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DF7440"/>
    <w:pPr>
      <w:tabs>
        <w:tab w:val="right" w:pos="9344"/>
      </w:tabs>
      <w:spacing w:before="240" w:after="120" w:line="280" w:lineRule="exact"/>
    </w:pPr>
    <w:rPr>
      <w:rFonts w:ascii="Avenir LT Std 55 Roman" w:hAnsi="Avenir LT Std 55 Roman"/>
      <w:b/>
      <w:color w:val="00A0B9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AD5AE8"/>
    <w:pPr>
      <w:tabs>
        <w:tab w:val="right" w:leader="dot" w:pos="9344"/>
      </w:tabs>
      <w:spacing w:line="240" w:lineRule="exact"/>
      <w:contextualSpacing/>
    </w:pPr>
    <w:rPr>
      <w:rFonts w:ascii="Avenir LT Std 55 Roman" w:hAnsi="Avenir LT Std 55 Roman"/>
    </w:rPr>
  </w:style>
  <w:style w:type="paragraph" w:styleId="TOC3">
    <w:name w:val="toc 3"/>
    <w:basedOn w:val="Normal"/>
    <w:next w:val="Normal"/>
    <w:autoRedefine/>
    <w:uiPriority w:val="39"/>
    <w:unhideWhenUsed/>
    <w:rsid w:val="008E35F7"/>
    <w:pPr>
      <w:tabs>
        <w:tab w:val="left" w:pos="660"/>
        <w:tab w:val="right" w:leader="dot" w:pos="9344"/>
      </w:tabs>
      <w:spacing w:after="120" w:line="280" w:lineRule="exact"/>
      <w:contextualSpacing/>
    </w:pPr>
  </w:style>
  <w:style w:type="paragraph" w:customStyle="1" w:styleId="CYQLetteredList">
    <w:name w:val="CYQ_Lettered List"/>
    <w:basedOn w:val="CYQNormal"/>
    <w:qFormat/>
    <w:rsid w:val="00650429"/>
    <w:pPr>
      <w:numPr>
        <w:numId w:val="9"/>
      </w:numPr>
      <w:spacing w:after="120" w:line="240" w:lineRule="exact"/>
      <w:ind w:left="227" w:hanging="227"/>
    </w:pPr>
  </w:style>
  <w:style w:type="paragraph" w:customStyle="1" w:styleId="CYQBoldHeading">
    <w:name w:val="CYQ_Bold Heading"/>
    <w:basedOn w:val="Normal"/>
    <w:qFormat/>
    <w:rsid w:val="00E602BA"/>
    <w:pPr>
      <w:spacing w:before="220" w:after="60" w:line="260" w:lineRule="exact"/>
    </w:pPr>
    <w:rPr>
      <w:rFonts w:ascii="Avenir LT Std 55 Roman" w:hAnsi="Avenir LT Std 55 Roman"/>
      <w:b/>
      <w:color w:val="00A0B9"/>
      <w:sz w:val="26"/>
    </w:rPr>
  </w:style>
  <w:style w:type="character" w:customStyle="1" w:styleId="CYQHighlightedText">
    <w:name w:val="CYQ_Highlighted Text"/>
    <w:basedOn w:val="DefaultParagraphFont"/>
    <w:uiPriority w:val="1"/>
    <w:qFormat/>
    <w:rsid w:val="00BF33A8"/>
    <w:rPr>
      <w:rFonts w:ascii="AvenirLTStd-Light" w:hAnsi="AvenirLTStd-Light" w:cs="AvenirLTStd-Light"/>
      <w:color w:val="00A0B9"/>
      <w:szCs w:val="20"/>
    </w:rPr>
  </w:style>
  <w:style w:type="paragraph" w:customStyle="1" w:styleId="CYQBPWebAddress">
    <w:name w:val="CYQ_BP_Web Address"/>
    <w:basedOn w:val="CYQNormal"/>
    <w:next w:val="CYQBPHeading"/>
    <w:qFormat/>
    <w:rsid w:val="00C22543"/>
    <w:pPr>
      <w:spacing w:after="360"/>
    </w:pPr>
    <w:rPr>
      <w:rFonts w:ascii="Avenir LT Std 65 Medium" w:hAnsi="Avenir LT Std 65 Medium"/>
      <w:color w:val="FFFFFF" w:themeColor="background1"/>
      <w:sz w:val="50"/>
    </w:rPr>
  </w:style>
  <w:style w:type="paragraph" w:customStyle="1" w:styleId="CYQBPHeading">
    <w:name w:val="CYQ_BP_Heading"/>
    <w:basedOn w:val="CYQNormal"/>
    <w:next w:val="CYQBPAddress"/>
    <w:qFormat/>
    <w:rsid w:val="00C22543"/>
    <w:rPr>
      <w:rFonts w:ascii="Avenir LT Std 65 Medium" w:hAnsi="Avenir LT Std 65 Medium"/>
      <w:color w:val="FFFFFF" w:themeColor="background1"/>
      <w:sz w:val="24"/>
    </w:rPr>
  </w:style>
  <w:style w:type="paragraph" w:customStyle="1" w:styleId="CYQBPAddress">
    <w:name w:val="CYQ_BP_Address"/>
    <w:basedOn w:val="CYQNormal"/>
    <w:next w:val="CYQBPRegistered"/>
    <w:qFormat/>
    <w:rsid w:val="00C22543"/>
    <w:pPr>
      <w:spacing w:after="360"/>
    </w:pPr>
    <w:rPr>
      <w:color w:val="FFFFFF" w:themeColor="background1"/>
      <w:sz w:val="16"/>
    </w:rPr>
  </w:style>
  <w:style w:type="paragraph" w:customStyle="1" w:styleId="CYQBPRegistered">
    <w:name w:val="CYQ_BP_Registered"/>
    <w:basedOn w:val="CYQBPAddress"/>
    <w:next w:val="CYQNormal"/>
    <w:qFormat/>
    <w:rsid w:val="00C22543"/>
    <w:rPr>
      <w:sz w:val="12"/>
    </w:rPr>
  </w:style>
  <w:style w:type="character" w:customStyle="1" w:styleId="CYQPurpleText">
    <w:name w:val="CYQ_Purple Text"/>
    <w:basedOn w:val="DefaultParagraphFont"/>
    <w:uiPriority w:val="1"/>
    <w:qFormat/>
    <w:rsid w:val="001B4A2D"/>
    <w:rPr>
      <w:color w:val="ABA7D3"/>
    </w:rPr>
  </w:style>
  <w:style w:type="paragraph" w:styleId="NormalWeb">
    <w:name w:val="Normal (Web)"/>
    <w:basedOn w:val="Normal"/>
    <w:uiPriority w:val="99"/>
    <w:semiHidden/>
    <w:unhideWhenUsed/>
    <w:rsid w:val="00AF482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CYQSpace">
    <w:name w:val="CYQ_Space"/>
    <w:basedOn w:val="CYQNormal"/>
    <w:qFormat/>
    <w:rsid w:val="00B61859"/>
    <w:pPr>
      <w:spacing w:line="20" w:lineRule="exact"/>
    </w:pPr>
    <w:rPr>
      <w:sz w:val="2"/>
    </w:rPr>
  </w:style>
  <w:style w:type="paragraph" w:customStyle="1" w:styleId="CYQSolidDot">
    <w:name w:val="CYQ_Solid Dot"/>
    <w:basedOn w:val="CYQNormal"/>
    <w:qFormat/>
    <w:rsid w:val="006A0C6B"/>
    <w:pPr>
      <w:numPr>
        <w:numId w:val="12"/>
      </w:numPr>
      <w:spacing w:after="120" w:line="240" w:lineRule="exact"/>
    </w:pPr>
    <w:rPr>
      <w:rFonts w:cs="AvenirLTStd-Light"/>
      <w:szCs w:val="20"/>
    </w:rPr>
  </w:style>
  <w:style w:type="paragraph" w:customStyle="1" w:styleId="CYQOpenDot">
    <w:name w:val="CYQ_Open Dot"/>
    <w:basedOn w:val="CYQSolidDot"/>
    <w:qFormat/>
    <w:rsid w:val="006A0C6B"/>
    <w:pPr>
      <w:numPr>
        <w:ilvl w:val="1"/>
      </w:numPr>
    </w:pPr>
  </w:style>
  <w:style w:type="paragraph" w:customStyle="1" w:styleId="CYQDash">
    <w:name w:val="CYQ_Dash"/>
    <w:basedOn w:val="CYQOpenDot"/>
    <w:qFormat/>
    <w:rsid w:val="0049706F"/>
    <w:pPr>
      <w:numPr>
        <w:ilvl w:val="2"/>
      </w:numPr>
    </w:pPr>
  </w:style>
  <w:style w:type="paragraph" w:customStyle="1" w:styleId="CYQLTCH125pt">
    <w:name w:val="CYQ_LTC H1 (25pt)"/>
    <w:basedOn w:val="CYQNormal"/>
    <w:qFormat/>
    <w:rsid w:val="0049706F"/>
    <w:pPr>
      <w:outlineLvl w:val="1"/>
    </w:pPr>
    <w:rPr>
      <w:rFonts w:ascii="Avenir LT Std 55 Roman" w:hAnsi="Avenir LT Std 55 Roman"/>
      <w:b/>
      <w:color w:val="FFFFFF" w:themeColor="background1"/>
      <w:sz w:val="50"/>
    </w:rPr>
  </w:style>
  <w:style w:type="paragraph" w:customStyle="1" w:styleId="CYQLTCH213pt">
    <w:name w:val="CYQ_LTC H2 (13pt)"/>
    <w:basedOn w:val="CYQNormal"/>
    <w:qFormat/>
    <w:rsid w:val="0049706F"/>
    <w:pPr>
      <w:spacing w:line="280" w:lineRule="exact"/>
      <w:outlineLvl w:val="2"/>
    </w:pPr>
    <w:rPr>
      <w:rFonts w:ascii="Avenir LT Std 55 Roman" w:hAnsi="Avenir LT Std 55 Roman" w:cs="AvenirLTStd-Light"/>
      <w:b/>
      <w:color w:val="FFFFFF" w:themeColor="background1"/>
      <w:sz w:val="26"/>
      <w:szCs w:val="20"/>
    </w:rPr>
  </w:style>
  <w:style w:type="paragraph" w:customStyle="1" w:styleId="CYQLTCH312pt">
    <w:name w:val="CYQ_LTC H3 (12pt)"/>
    <w:basedOn w:val="CYQNormal"/>
    <w:qFormat/>
    <w:rsid w:val="005B3078"/>
    <w:pPr>
      <w:spacing w:before="220" w:after="120" w:line="280" w:lineRule="exact"/>
      <w:outlineLvl w:val="2"/>
    </w:pPr>
    <w:rPr>
      <w:rFonts w:ascii="Avenir LT Std 55 Roman" w:hAnsi="Avenir LT Std 55 Roman"/>
      <w:b/>
      <w:color w:val="00A0B9"/>
      <w:sz w:val="24"/>
    </w:rPr>
  </w:style>
  <w:style w:type="paragraph" w:customStyle="1" w:styleId="CYQLTCSection25pt">
    <w:name w:val="CYQ_LTC Section (25pt)"/>
    <w:basedOn w:val="CYQNormal"/>
    <w:qFormat/>
    <w:rsid w:val="0049706F"/>
    <w:pPr>
      <w:outlineLvl w:val="0"/>
    </w:pPr>
    <w:rPr>
      <w:rFonts w:ascii="Avenir LT Std 55 Roman" w:hAnsi="Avenir LT Std 55 Roman"/>
      <w:b/>
      <w:color w:val="FFFFFF" w:themeColor="background1"/>
      <w:sz w:val="50"/>
    </w:rPr>
  </w:style>
  <w:style w:type="paragraph" w:customStyle="1" w:styleId="CYQNLH125pt">
    <w:name w:val="CYQ_NL H1 (25pt)"/>
    <w:basedOn w:val="CYQLTCH125pt"/>
    <w:qFormat/>
    <w:rsid w:val="00C74DCB"/>
    <w:pPr>
      <w:outlineLvl w:val="9"/>
    </w:pPr>
  </w:style>
  <w:style w:type="paragraph" w:customStyle="1" w:styleId="CYQNLH213pt">
    <w:name w:val="CYQ_NL H2 (13pt)"/>
    <w:basedOn w:val="CYQLTCH213pt"/>
    <w:qFormat/>
    <w:rsid w:val="0049706F"/>
    <w:pPr>
      <w:outlineLvl w:val="9"/>
    </w:pPr>
  </w:style>
  <w:style w:type="paragraph" w:customStyle="1" w:styleId="CYQNLH312ptNo11">
    <w:name w:val="CYQ_NL H3 (12pt) No:1.1"/>
    <w:basedOn w:val="CYQLTCH312pt"/>
    <w:qFormat/>
    <w:rsid w:val="0049706F"/>
    <w:pPr>
      <w:numPr>
        <w:ilvl w:val="1"/>
        <w:numId w:val="14"/>
      </w:numPr>
      <w:outlineLvl w:val="9"/>
    </w:pPr>
  </w:style>
  <w:style w:type="paragraph" w:customStyle="1" w:styleId="CYQNLH410pt">
    <w:name w:val="CYQ_NL H4 (10pt)"/>
    <w:basedOn w:val="CYQNormal"/>
    <w:next w:val="CYQBodyText"/>
    <w:qFormat/>
    <w:rsid w:val="005B3078"/>
    <w:pPr>
      <w:spacing w:before="220" w:after="60" w:line="260" w:lineRule="exact"/>
    </w:pPr>
    <w:rPr>
      <w:rFonts w:ascii="Avenir LT Std 55 Roman" w:hAnsi="Avenir LT Std 55 Roman"/>
      <w:color w:val="00A0B9"/>
    </w:rPr>
  </w:style>
  <w:style w:type="paragraph" w:customStyle="1" w:styleId="CYQNLH410ptNo1">
    <w:name w:val="CYQ_NL H4 (10pt) No:1"/>
    <w:basedOn w:val="CYQNLH410pt"/>
    <w:qFormat/>
    <w:rsid w:val="0049706F"/>
    <w:pPr>
      <w:numPr>
        <w:numId w:val="14"/>
      </w:numPr>
    </w:pPr>
  </w:style>
  <w:style w:type="paragraph" w:customStyle="1" w:styleId="CYQNLSection25pt">
    <w:name w:val="CYQ_NL Section (25pt)"/>
    <w:basedOn w:val="CYQLTCSection25pt"/>
    <w:qFormat/>
    <w:rsid w:val="00C74DCB"/>
    <w:pPr>
      <w:outlineLvl w:val="9"/>
    </w:pPr>
  </w:style>
  <w:style w:type="paragraph" w:customStyle="1" w:styleId="CYQNumber1">
    <w:name w:val="CYQ_Number (1)"/>
    <w:basedOn w:val="CYQNormal"/>
    <w:qFormat/>
    <w:rsid w:val="0049706F"/>
    <w:pPr>
      <w:numPr>
        <w:numId w:val="16"/>
      </w:numPr>
      <w:spacing w:after="120" w:line="240" w:lineRule="exact"/>
    </w:pPr>
  </w:style>
  <w:style w:type="paragraph" w:customStyle="1" w:styleId="CYQNumber11">
    <w:name w:val="CYQ_Number (1.1)"/>
    <w:basedOn w:val="CYQNormal"/>
    <w:qFormat/>
    <w:rsid w:val="0049706F"/>
    <w:pPr>
      <w:numPr>
        <w:ilvl w:val="1"/>
        <w:numId w:val="16"/>
      </w:numPr>
      <w:spacing w:after="120" w:line="240" w:lineRule="exact"/>
    </w:pPr>
  </w:style>
  <w:style w:type="paragraph" w:customStyle="1" w:styleId="CYQBullets">
    <w:name w:val="CYQ_Bullets"/>
    <w:basedOn w:val="Normal"/>
    <w:qFormat/>
    <w:rsid w:val="00F61033"/>
    <w:pPr>
      <w:tabs>
        <w:tab w:val="left" w:pos="227"/>
      </w:tabs>
      <w:spacing w:after="120" w:line="240" w:lineRule="exact"/>
      <w:ind w:left="227" w:hanging="227"/>
    </w:pPr>
    <w:rPr>
      <w:rFonts w:ascii="AvenirLTStd-Light" w:hAnsi="AvenirLTStd-Light" w:cs="AvenirLTStd-Light"/>
      <w:szCs w:val="20"/>
    </w:rPr>
  </w:style>
  <w:style w:type="paragraph" w:customStyle="1" w:styleId="CYQNLH312pt">
    <w:name w:val="CYQ_NL H3 (12pt)"/>
    <w:basedOn w:val="CYQLTCH312pt"/>
    <w:qFormat/>
    <w:rsid w:val="005756E1"/>
    <w:pPr>
      <w:outlineLvl w:val="9"/>
    </w:pPr>
  </w:style>
  <w:style w:type="paragraph" w:styleId="CommentText">
    <w:name w:val="annotation text"/>
    <w:basedOn w:val="Normal"/>
    <w:link w:val="CommentTextChar"/>
    <w:uiPriority w:val="99"/>
    <w:unhideWhenUsed/>
    <w:rsid w:val="00F6103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1033"/>
    <w:rPr>
      <w:rFonts w:ascii="Avenir LT Std 35 Light" w:hAnsi="Avenir LT Std 35 Light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61033"/>
    <w:rPr>
      <w:sz w:val="16"/>
      <w:szCs w:val="16"/>
    </w:rPr>
  </w:style>
  <w:style w:type="paragraph" w:customStyle="1" w:styleId="CYQHeading1">
    <w:name w:val="CYQ_Heading 1"/>
    <w:basedOn w:val="CYQNormal"/>
    <w:qFormat/>
    <w:rsid w:val="00364E79"/>
    <w:pPr>
      <w:outlineLvl w:val="1"/>
    </w:pPr>
    <w:rPr>
      <w:rFonts w:ascii="Avenir LT Std 55 Roman" w:hAnsi="Avenir LT Std 55 Roman"/>
      <w:b/>
      <w:color w:val="FFFFFF" w:themeColor="background1"/>
      <w:sz w:val="60"/>
    </w:rPr>
  </w:style>
  <w:style w:type="paragraph" w:customStyle="1" w:styleId="CYQSectionHeading">
    <w:name w:val="CYQ_Section Heading"/>
    <w:basedOn w:val="CYQNormal"/>
    <w:qFormat/>
    <w:rsid w:val="00364E79"/>
    <w:pPr>
      <w:outlineLvl w:val="0"/>
    </w:pPr>
    <w:rPr>
      <w:rFonts w:ascii="Avenir LT Std 55 Roman" w:hAnsi="Avenir LT Std 55 Roman"/>
      <w:b/>
      <w:color w:val="FFFFFF" w:themeColor="background1"/>
      <w:sz w:val="60"/>
    </w:rPr>
  </w:style>
  <w:style w:type="paragraph" w:customStyle="1" w:styleId="CYQHeading4">
    <w:name w:val="CYQ_Heading 4"/>
    <w:basedOn w:val="CYQNormal"/>
    <w:next w:val="CYQBodyText"/>
    <w:qFormat/>
    <w:rsid w:val="00FE6F79"/>
    <w:pPr>
      <w:spacing w:before="220" w:after="60" w:line="260" w:lineRule="exact"/>
    </w:pPr>
    <w:rPr>
      <w:rFonts w:ascii="Avenir LT Std 55 Roman" w:hAnsi="Avenir LT Std 55 Roman"/>
      <w:color w:val="00A0B9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2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20F"/>
    <w:rPr>
      <w:rFonts w:ascii="Avenir LT Std 35 Light" w:hAnsi="Avenir LT Std 35 Light"/>
      <w:b/>
      <w:bCs/>
      <w:sz w:val="20"/>
      <w:szCs w:val="20"/>
    </w:rPr>
  </w:style>
  <w:style w:type="table" w:customStyle="1" w:styleId="TableGrid14">
    <w:name w:val="Table Grid14"/>
    <w:basedOn w:val="TableNormal"/>
    <w:next w:val="TableGrid"/>
    <w:uiPriority w:val="59"/>
    <w:rsid w:val="00FE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E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59"/>
    <w:rsid w:val="00225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59"/>
    <w:rsid w:val="0075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next w:val="TableGrid"/>
    <w:uiPriority w:val="59"/>
    <w:rsid w:val="0075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7349E"/>
    <w:rPr>
      <w:color w:val="808080"/>
    </w:rPr>
  </w:style>
  <w:style w:type="table" w:customStyle="1" w:styleId="TableGrid1131">
    <w:name w:val="Table Grid1131"/>
    <w:basedOn w:val="TableNormal"/>
    <w:next w:val="TableGrid"/>
    <w:uiPriority w:val="59"/>
    <w:rsid w:val="0007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james.richardson\appdata\roaming\microsoft\templates\CYQ%20Templates\Learner%20Assessment%20Rec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766325A3424E1F9D63636EE33E4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64003-E227-4D9F-AFF4-EB47AC809147}"/>
      </w:docPartPr>
      <w:docPartBody>
        <w:p w:rsidR="00E21D69" w:rsidRDefault="00E21D69" w:rsidP="00E21D69">
          <w:pPr>
            <w:pStyle w:val="DC766325A3424E1F9D63636EE33E440D"/>
          </w:pPr>
          <w:r w:rsidRPr="004B7C12">
            <w:rPr>
              <w:rStyle w:val="PlaceholderText"/>
            </w:rPr>
            <w:t>Click here to enter text.</w:t>
          </w:r>
        </w:p>
      </w:docPartBody>
    </w:docPart>
    <w:docPart>
      <w:docPartPr>
        <w:name w:val="D9EC507516D242BC83FDB21DB9B20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32AE1-94F6-4316-A1AB-B10E86A17F33}"/>
      </w:docPartPr>
      <w:docPartBody>
        <w:p w:rsidR="00E21D69" w:rsidRDefault="00E21D69" w:rsidP="00E21D69">
          <w:pPr>
            <w:pStyle w:val="D9EC507516D242BC83FDB21DB9B2073B"/>
          </w:pPr>
          <w:r w:rsidRPr="004B7C12">
            <w:rPr>
              <w:rStyle w:val="PlaceholderText"/>
            </w:rPr>
            <w:t>Click here to enter a date.</w:t>
          </w:r>
        </w:p>
      </w:docPartBody>
    </w:docPart>
    <w:docPart>
      <w:docPartPr>
        <w:name w:val="0220FD05D6CB44A5A19E1E66B9154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55DF3E-EFEA-461F-9B13-5B079E077D23}"/>
      </w:docPartPr>
      <w:docPartBody>
        <w:p w:rsidR="00E21D69" w:rsidRDefault="00E21D69" w:rsidP="00E21D69">
          <w:pPr>
            <w:pStyle w:val="0220FD05D6CB44A5A19E1E66B915454C"/>
          </w:pPr>
          <w:r w:rsidRPr="004B7C12">
            <w:rPr>
              <w:rStyle w:val="PlaceholderText"/>
            </w:rPr>
            <w:t>Click here to enter text.</w:t>
          </w:r>
        </w:p>
      </w:docPartBody>
    </w:docPart>
    <w:docPart>
      <w:docPartPr>
        <w:name w:val="3D86B71762134EBC8F9D4840ED56F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04046-1334-498F-9D39-3C0238DD197C}"/>
      </w:docPartPr>
      <w:docPartBody>
        <w:p w:rsidR="00E21D69" w:rsidRDefault="00E21D69" w:rsidP="00E21D69">
          <w:pPr>
            <w:pStyle w:val="3D86B71762134EBC8F9D4840ED56F8F8"/>
          </w:pPr>
          <w:r w:rsidRPr="004B7C1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65 Medium">
    <w:altName w:val="Trebuchet MS"/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35 Light">
    <w:altName w:val="Century Gothic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55 Roman">
    <w:altName w:val="Malgun Gothic"/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D69"/>
    <w:rsid w:val="00107506"/>
    <w:rsid w:val="00114320"/>
    <w:rsid w:val="001B5707"/>
    <w:rsid w:val="00B907F1"/>
    <w:rsid w:val="00D10536"/>
    <w:rsid w:val="00E2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1D69"/>
    <w:rPr>
      <w:color w:val="808080"/>
    </w:rPr>
  </w:style>
  <w:style w:type="paragraph" w:customStyle="1" w:styleId="1DCD91BCC6B34D3AA190891618E46D59">
    <w:name w:val="1DCD91BCC6B34D3AA190891618E46D59"/>
    <w:rsid w:val="00E21D69"/>
  </w:style>
  <w:style w:type="paragraph" w:customStyle="1" w:styleId="4B0FD5F0B886457B9AC84089DA5FE936">
    <w:name w:val="4B0FD5F0B886457B9AC84089DA5FE936"/>
    <w:rsid w:val="00E21D69"/>
  </w:style>
  <w:style w:type="paragraph" w:customStyle="1" w:styleId="5C0008FDA199444A99D3C8C3A8ADDB96">
    <w:name w:val="5C0008FDA199444A99D3C8C3A8ADDB96"/>
    <w:rsid w:val="00E21D69"/>
  </w:style>
  <w:style w:type="paragraph" w:customStyle="1" w:styleId="F9064734636345A7B2A5F0D6B20B21C3">
    <w:name w:val="F9064734636345A7B2A5F0D6B20B21C3"/>
    <w:rsid w:val="00E21D69"/>
  </w:style>
  <w:style w:type="paragraph" w:customStyle="1" w:styleId="00C5AA4DA1CD4BA9BA120339A9507902">
    <w:name w:val="00C5AA4DA1CD4BA9BA120339A9507902"/>
    <w:rsid w:val="00E21D69"/>
  </w:style>
  <w:style w:type="paragraph" w:customStyle="1" w:styleId="87C55EFE049A4F169492E5AFEA0896B3">
    <w:name w:val="87C55EFE049A4F169492E5AFEA0896B3"/>
    <w:rsid w:val="00E21D69"/>
  </w:style>
  <w:style w:type="paragraph" w:customStyle="1" w:styleId="8B7473C759084FD7A92332488BBB267D">
    <w:name w:val="8B7473C759084FD7A92332488BBB267D"/>
    <w:rsid w:val="00E21D69"/>
  </w:style>
  <w:style w:type="paragraph" w:customStyle="1" w:styleId="387888699BB843719AEC3B7A83B48728">
    <w:name w:val="387888699BB843719AEC3B7A83B48728"/>
    <w:rsid w:val="00E21D69"/>
  </w:style>
  <w:style w:type="paragraph" w:customStyle="1" w:styleId="E56C77C30B044C72A02D7FFA5D04B6B8">
    <w:name w:val="E56C77C30B044C72A02D7FFA5D04B6B8"/>
    <w:rsid w:val="00E21D69"/>
  </w:style>
  <w:style w:type="paragraph" w:customStyle="1" w:styleId="8A659B5D028141BB97EE3470CF633FCB">
    <w:name w:val="8A659B5D028141BB97EE3470CF633FCB"/>
    <w:rsid w:val="00E21D69"/>
  </w:style>
  <w:style w:type="paragraph" w:customStyle="1" w:styleId="023CF52B0A254CB0A6A90CF8D28AD731">
    <w:name w:val="023CF52B0A254CB0A6A90CF8D28AD731"/>
    <w:rsid w:val="00E21D69"/>
  </w:style>
  <w:style w:type="paragraph" w:customStyle="1" w:styleId="AE7EAC6A9DB04CFBB46AA865C0876594">
    <w:name w:val="AE7EAC6A9DB04CFBB46AA865C0876594"/>
    <w:rsid w:val="00E21D69"/>
  </w:style>
  <w:style w:type="paragraph" w:customStyle="1" w:styleId="B8ADE9010D8C4C72A3773E2560D7E8CF">
    <w:name w:val="B8ADE9010D8C4C72A3773E2560D7E8CF"/>
    <w:rsid w:val="00E21D69"/>
  </w:style>
  <w:style w:type="paragraph" w:customStyle="1" w:styleId="3FB6897C59CC4C62B5A64F8091B235DD">
    <w:name w:val="3FB6897C59CC4C62B5A64F8091B235DD"/>
    <w:rsid w:val="00E21D69"/>
  </w:style>
  <w:style w:type="paragraph" w:customStyle="1" w:styleId="F6B35ABB7EE04CB083F1DB5ECD5BDE63">
    <w:name w:val="F6B35ABB7EE04CB083F1DB5ECD5BDE63"/>
    <w:rsid w:val="00E21D69"/>
  </w:style>
  <w:style w:type="paragraph" w:customStyle="1" w:styleId="08D4714C966444E59D3509E607E3AD88">
    <w:name w:val="08D4714C966444E59D3509E607E3AD88"/>
    <w:rsid w:val="00E21D69"/>
  </w:style>
  <w:style w:type="paragraph" w:customStyle="1" w:styleId="0126812A8D914B48B90CF34D7D5C343C">
    <w:name w:val="0126812A8D914B48B90CF34D7D5C343C"/>
    <w:rsid w:val="00E21D69"/>
  </w:style>
  <w:style w:type="paragraph" w:customStyle="1" w:styleId="1F00DAB8439845D39275B4E1B3162AA2">
    <w:name w:val="1F00DAB8439845D39275B4E1B3162AA2"/>
    <w:rsid w:val="00E21D69"/>
  </w:style>
  <w:style w:type="paragraph" w:customStyle="1" w:styleId="CC760476F5934C7A922D4334FA50F981">
    <w:name w:val="CC760476F5934C7A922D4334FA50F981"/>
    <w:rsid w:val="00E21D69"/>
  </w:style>
  <w:style w:type="paragraph" w:customStyle="1" w:styleId="8A21D4518B0C405F95FCCB245B2EF486">
    <w:name w:val="8A21D4518B0C405F95FCCB245B2EF486"/>
    <w:rsid w:val="00E21D69"/>
  </w:style>
  <w:style w:type="paragraph" w:customStyle="1" w:styleId="0CE34B5C0F714CE49C492A5EAC2E3634">
    <w:name w:val="0CE34B5C0F714CE49C492A5EAC2E3634"/>
    <w:rsid w:val="00E21D69"/>
  </w:style>
  <w:style w:type="paragraph" w:customStyle="1" w:styleId="A785ED1860F64D5F8E93158AA655595C">
    <w:name w:val="A785ED1860F64D5F8E93158AA655595C"/>
    <w:rsid w:val="00E21D69"/>
  </w:style>
  <w:style w:type="paragraph" w:customStyle="1" w:styleId="A7BCAC5E89654A48BEEAF07499E2E41F">
    <w:name w:val="A7BCAC5E89654A48BEEAF07499E2E41F"/>
    <w:rsid w:val="00E21D69"/>
  </w:style>
  <w:style w:type="paragraph" w:customStyle="1" w:styleId="C130D519B1A14063B3ADE05858909E1A">
    <w:name w:val="C130D519B1A14063B3ADE05858909E1A"/>
    <w:rsid w:val="00E21D69"/>
  </w:style>
  <w:style w:type="paragraph" w:customStyle="1" w:styleId="5D1C0478E49E46739CFF5F0A939030BE">
    <w:name w:val="5D1C0478E49E46739CFF5F0A939030BE"/>
    <w:rsid w:val="00E21D69"/>
  </w:style>
  <w:style w:type="paragraph" w:customStyle="1" w:styleId="B414EC2FA3A4401EBB96E644B1015D16">
    <w:name w:val="B414EC2FA3A4401EBB96E644B1015D16"/>
    <w:rsid w:val="00E21D69"/>
  </w:style>
  <w:style w:type="paragraph" w:customStyle="1" w:styleId="72425D1E05EC4A1989A9D2BEE6DABE05">
    <w:name w:val="72425D1E05EC4A1989A9D2BEE6DABE05"/>
    <w:rsid w:val="00E21D69"/>
  </w:style>
  <w:style w:type="paragraph" w:customStyle="1" w:styleId="9C19C469152048509F4DE51CF65F88A6">
    <w:name w:val="9C19C469152048509F4DE51CF65F88A6"/>
    <w:rsid w:val="00E21D69"/>
  </w:style>
  <w:style w:type="paragraph" w:customStyle="1" w:styleId="B6B06776180345B981EF46A34B04BAB7">
    <w:name w:val="B6B06776180345B981EF46A34B04BAB7"/>
    <w:rsid w:val="00E21D69"/>
  </w:style>
  <w:style w:type="paragraph" w:customStyle="1" w:styleId="94EEFD89D6AC47C091EB376FE9A85197">
    <w:name w:val="94EEFD89D6AC47C091EB376FE9A85197"/>
    <w:rsid w:val="00E21D69"/>
  </w:style>
  <w:style w:type="paragraph" w:customStyle="1" w:styleId="8B57C6C5DC4F498B8D5576642599B6FE">
    <w:name w:val="8B57C6C5DC4F498B8D5576642599B6FE"/>
    <w:rsid w:val="00E21D69"/>
  </w:style>
  <w:style w:type="paragraph" w:customStyle="1" w:styleId="A12CBB69384D47FFA79DDF92EE652002">
    <w:name w:val="A12CBB69384D47FFA79DDF92EE652002"/>
    <w:rsid w:val="00E21D69"/>
  </w:style>
  <w:style w:type="paragraph" w:customStyle="1" w:styleId="2644E4C6BFA54E3285C988AF236312FE">
    <w:name w:val="2644E4C6BFA54E3285C988AF236312FE"/>
    <w:rsid w:val="00E21D69"/>
  </w:style>
  <w:style w:type="paragraph" w:customStyle="1" w:styleId="DC766325A3424E1F9D63636EE33E440D">
    <w:name w:val="DC766325A3424E1F9D63636EE33E440D"/>
    <w:rsid w:val="00E21D69"/>
  </w:style>
  <w:style w:type="paragraph" w:customStyle="1" w:styleId="D9EC507516D242BC83FDB21DB9B2073B">
    <w:name w:val="D9EC507516D242BC83FDB21DB9B2073B"/>
    <w:rsid w:val="00E21D69"/>
  </w:style>
  <w:style w:type="paragraph" w:customStyle="1" w:styleId="A216A6A6983A4C50B484C4F24B765FE2">
    <w:name w:val="A216A6A6983A4C50B484C4F24B765FE2"/>
    <w:rsid w:val="00E21D69"/>
  </w:style>
  <w:style w:type="paragraph" w:customStyle="1" w:styleId="26E194455C724CA193DB4F530509FF68">
    <w:name w:val="26E194455C724CA193DB4F530509FF68"/>
    <w:rsid w:val="00E21D69"/>
  </w:style>
  <w:style w:type="paragraph" w:customStyle="1" w:styleId="9247D955B1DC4DA5B3B8CE87C42A32E9">
    <w:name w:val="9247D955B1DC4DA5B3B8CE87C42A32E9"/>
    <w:rsid w:val="00E21D69"/>
  </w:style>
  <w:style w:type="paragraph" w:customStyle="1" w:styleId="F33A16344C714E7385DB59AD15E0DE27">
    <w:name w:val="F33A16344C714E7385DB59AD15E0DE27"/>
    <w:rsid w:val="00E21D69"/>
  </w:style>
  <w:style w:type="paragraph" w:customStyle="1" w:styleId="363915D5BBB848F6AFA2E88F16BCA927">
    <w:name w:val="363915D5BBB848F6AFA2E88F16BCA927"/>
    <w:rsid w:val="00E21D69"/>
  </w:style>
  <w:style w:type="paragraph" w:customStyle="1" w:styleId="F336A2A3AD3F44EE8DFCF2FBFACCE5A5">
    <w:name w:val="F336A2A3AD3F44EE8DFCF2FBFACCE5A5"/>
    <w:rsid w:val="00E21D69"/>
  </w:style>
  <w:style w:type="paragraph" w:customStyle="1" w:styleId="0220FD05D6CB44A5A19E1E66B915454C">
    <w:name w:val="0220FD05D6CB44A5A19E1E66B915454C"/>
    <w:rsid w:val="00E21D69"/>
  </w:style>
  <w:style w:type="paragraph" w:customStyle="1" w:styleId="3D86B71762134EBC8F9D4840ED56F8F8">
    <w:name w:val="3D86B71762134EBC8F9D4840ED56F8F8"/>
    <w:rsid w:val="00E21D69"/>
  </w:style>
  <w:style w:type="paragraph" w:customStyle="1" w:styleId="33952CA003674CBE800D01C2E5E90B3E">
    <w:name w:val="33952CA003674CBE800D01C2E5E90B3E"/>
    <w:rsid w:val="00E21D69"/>
  </w:style>
  <w:style w:type="paragraph" w:customStyle="1" w:styleId="F965A985DD0D47FDB388BED61E668A1D">
    <w:name w:val="F965A985DD0D47FDB388BED61E668A1D"/>
    <w:rsid w:val="00E21D69"/>
  </w:style>
  <w:style w:type="paragraph" w:customStyle="1" w:styleId="31ABECDD42D0478384725E85E3B9A526">
    <w:name w:val="31ABECDD42D0478384725E85E3B9A526"/>
    <w:rsid w:val="00E21D69"/>
  </w:style>
  <w:style w:type="paragraph" w:customStyle="1" w:styleId="7C9E4C3AD72848BDB282D4EBC4EC487F">
    <w:name w:val="7C9E4C3AD72848BDB282D4EBC4EC487F"/>
    <w:rsid w:val="00E21D69"/>
  </w:style>
  <w:style w:type="paragraph" w:customStyle="1" w:styleId="DE1AF7E882144DA593A6E179126D97F7">
    <w:name w:val="DE1AF7E882144DA593A6E179126D97F7"/>
    <w:rsid w:val="00E21D69"/>
  </w:style>
  <w:style w:type="paragraph" w:customStyle="1" w:styleId="88665CB0ED4A4E45A273BABA5A75C9A6">
    <w:name w:val="88665CB0ED4A4E45A273BABA5A75C9A6"/>
    <w:rsid w:val="00E21D69"/>
  </w:style>
  <w:style w:type="paragraph" w:customStyle="1" w:styleId="55282F50889E4723B32643F662FD4F9A">
    <w:name w:val="55282F50889E4723B32643F662FD4F9A"/>
    <w:rsid w:val="00E21D69"/>
  </w:style>
  <w:style w:type="paragraph" w:customStyle="1" w:styleId="E8C17C0BF0104DD2921560EA6FF2331D">
    <w:name w:val="E8C17C0BF0104DD2921560EA6FF2331D"/>
    <w:rsid w:val="00E21D69"/>
  </w:style>
  <w:style w:type="paragraph" w:customStyle="1" w:styleId="0A8289F2CD7644DBA5EAFE02C88AE881">
    <w:name w:val="0A8289F2CD7644DBA5EAFE02C88AE881"/>
    <w:rsid w:val="00E21D69"/>
  </w:style>
  <w:style w:type="paragraph" w:customStyle="1" w:styleId="F64956A3E3474E84A93D9CC0606AD816">
    <w:name w:val="F64956A3E3474E84A93D9CC0606AD816"/>
    <w:rsid w:val="00E21D69"/>
  </w:style>
  <w:style w:type="paragraph" w:customStyle="1" w:styleId="8C5B92A126044F25B1C58221325BB522">
    <w:name w:val="8C5B92A126044F25B1C58221325BB522"/>
    <w:rsid w:val="00E21D69"/>
  </w:style>
  <w:style w:type="paragraph" w:customStyle="1" w:styleId="64C138691F434E7DB992BBB74AC87E18">
    <w:name w:val="64C138691F434E7DB992BBB74AC87E18"/>
    <w:rsid w:val="00E21D69"/>
  </w:style>
  <w:style w:type="paragraph" w:customStyle="1" w:styleId="7DA12A8E134C413FBAC75AD9FBF8C353">
    <w:name w:val="7DA12A8E134C413FBAC75AD9FBF8C353"/>
    <w:rsid w:val="00E21D69"/>
  </w:style>
  <w:style w:type="paragraph" w:customStyle="1" w:styleId="9BC6026D5FF942BC9DFBBFE9FA021CC0">
    <w:name w:val="9BC6026D5FF942BC9DFBBFE9FA021CC0"/>
    <w:rsid w:val="00E21D69"/>
  </w:style>
  <w:style w:type="paragraph" w:customStyle="1" w:styleId="67BA69D10B25415A82FD0A48547F7FFC">
    <w:name w:val="67BA69D10B25415A82FD0A48547F7FFC"/>
    <w:rsid w:val="00E21D69"/>
  </w:style>
  <w:style w:type="paragraph" w:customStyle="1" w:styleId="8449AD229628421688588FD99A635C8E">
    <w:name w:val="8449AD229628421688588FD99A635C8E"/>
    <w:rsid w:val="00E21D69"/>
  </w:style>
  <w:style w:type="paragraph" w:customStyle="1" w:styleId="83CF643C80514A8EAC0E92AE63AE02C4">
    <w:name w:val="83CF643C80514A8EAC0E92AE63AE02C4"/>
    <w:rsid w:val="00E21D69"/>
  </w:style>
  <w:style w:type="paragraph" w:customStyle="1" w:styleId="33D5B1A6ABF74B399D8052FB669577E5">
    <w:name w:val="33D5B1A6ABF74B399D8052FB669577E5"/>
    <w:rsid w:val="00E21D69"/>
  </w:style>
  <w:style w:type="paragraph" w:customStyle="1" w:styleId="46FDBD5E1A7E48719C459C9921CF77E5">
    <w:name w:val="46FDBD5E1A7E48719C459C9921CF77E5"/>
    <w:rsid w:val="00E21D69"/>
  </w:style>
  <w:style w:type="paragraph" w:customStyle="1" w:styleId="E834D8CF7947435D97FEFFF26549AFF3">
    <w:name w:val="E834D8CF7947435D97FEFFF26549AFF3"/>
    <w:rsid w:val="00E21D69"/>
  </w:style>
  <w:style w:type="paragraph" w:customStyle="1" w:styleId="AF5C6429890046D49B68ED0728A46EFC">
    <w:name w:val="AF5C6429890046D49B68ED0728A46EFC"/>
    <w:rsid w:val="00E21D69"/>
  </w:style>
  <w:style w:type="paragraph" w:customStyle="1" w:styleId="710C45C315B8474CB475D205ADE4D67B">
    <w:name w:val="710C45C315B8474CB475D205ADE4D67B"/>
    <w:rsid w:val="00E21D69"/>
  </w:style>
  <w:style w:type="paragraph" w:customStyle="1" w:styleId="70D408D37F0F4138A9C120908D6766B0">
    <w:name w:val="70D408D37F0F4138A9C120908D6766B0"/>
    <w:rsid w:val="00E21D69"/>
  </w:style>
  <w:style w:type="paragraph" w:customStyle="1" w:styleId="0406D135AE3140E68BD532A0CF59A018">
    <w:name w:val="0406D135AE3140E68BD532A0CF59A018"/>
    <w:rsid w:val="00E21D69"/>
  </w:style>
  <w:style w:type="paragraph" w:customStyle="1" w:styleId="0AA45F6962B344CA8BEB8DF0B87354C5">
    <w:name w:val="0AA45F6962B344CA8BEB8DF0B87354C5"/>
    <w:rsid w:val="00E21D69"/>
  </w:style>
  <w:style w:type="paragraph" w:customStyle="1" w:styleId="0614DC88DAF048818552EAB9BEE604BF">
    <w:name w:val="0614DC88DAF048818552EAB9BEE604BF"/>
    <w:rsid w:val="00E21D69"/>
  </w:style>
  <w:style w:type="paragraph" w:customStyle="1" w:styleId="128B559199224853AE2F1A55AAEEEDAC">
    <w:name w:val="128B559199224853AE2F1A55AAEEEDAC"/>
    <w:rsid w:val="00E21D69"/>
  </w:style>
  <w:style w:type="paragraph" w:customStyle="1" w:styleId="0F2C7324E2454DB3BE62855A6D0671A1">
    <w:name w:val="0F2C7324E2454DB3BE62855A6D0671A1"/>
    <w:rsid w:val="00E21D69"/>
  </w:style>
  <w:style w:type="paragraph" w:customStyle="1" w:styleId="92836A33C45D405292F15C047084C383">
    <w:name w:val="92836A33C45D405292F15C047084C383"/>
    <w:rsid w:val="00E21D69"/>
  </w:style>
  <w:style w:type="paragraph" w:customStyle="1" w:styleId="8F5AF30E4A9543F79926142E0B8F4BE0">
    <w:name w:val="8F5AF30E4A9543F79926142E0B8F4BE0"/>
    <w:rsid w:val="00E21D69"/>
  </w:style>
  <w:style w:type="paragraph" w:customStyle="1" w:styleId="8543F4B7C1CD4E8C908936948D1FCFC8">
    <w:name w:val="8543F4B7C1CD4E8C908936948D1FCFC8"/>
    <w:rsid w:val="00E21D69"/>
  </w:style>
  <w:style w:type="paragraph" w:customStyle="1" w:styleId="7DF27007CBC343BBAD8D53B296B4225B">
    <w:name w:val="7DF27007CBC343BBAD8D53B296B4225B"/>
    <w:rsid w:val="00E21D69"/>
  </w:style>
  <w:style w:type="paragraph" w:customStyle="1" w:styleId="6BE88362A73140508477AD83A265671B">
    <w:name w:val="6BE88362A73140508477AD83A265671B"/>
    <w:rsid w:val="00E21D69"/>
  </w:style>
  <w:style w:type="paragraph" w:customStyle="1" w:styleId="50F2E4BC022247F48AD3E0E4B97A35CB">
    <w:name w:val="50F2E4BC022247F48AD3E0E4B97A35CB"/>
    <w:rsid w:val="00E21D69"/>
  </w:style>
  <w:style w:type="paragraph" w:customStyle="1" w:styleId="A33D233F7F964302886940E9E12E639A">
    <w:name w:val="A33D233F7F964302886940E9E12E639A"/>
    <w:rsid w:val="00E21D69"/>
  </w:style>
  <w:style w:type="paragraph" w:customStyle="1" w:styleId="B942A685E0FA463D9E8D519C82C20AE0">
    <w:name w:val="B942A685E0FA463D9E8D519C82C20AE0"/>
    <w:rsid w:val="00E21D69"/>
  </w:style>
  <w:style w:type="paragraph" w:customStyle="1" w:styleId="F18B791375EE4C69BD38FED99401BB66">
    <w:name w:val="F18B791375EE4C69BD38FED99401BB66"/>
    <w:rsid w:val="00E21D69"/>
  </w:style>
  <w:style w:type="paragraph" w:customStyle="1" w:styleId="9B24E7B9A68E4D3D88DDD97405FF8F01">
    <w:name w:val="9B24E7B9A68E4D3D88DDD97405FF8F01"/>
    <w:rsid w:val="00E21D69"/>
  </w:style>
  <w:style w:type="paragraph" w:customStyle="1" w:styleId="86F2680B79414F9EB653E3E6B7104B3A">
    <w:name w:val="86F2680B79414F9EB653E3E6B7104B3A"/>
    <w:rsid w:val="00E21D69"/>
  </w:style>
  <w:style w:type="paragraph" w:customStyle="1" w:styleId="97D57230E6AD41A89F252FCC4B96E959">
    <w:name w:val="97D57230E6AD41A89F252FCC4B96E959"/>
    <w:rsid w:val="00E21D69"/>
  </w:style>
  <w:style w:type="paragraph" w:customStyle="1" w:styleId="52C87CC326154FBD9F28D2E26B37CBD0">
    <w:name w:val="52C87CC326154FBD9F28D2E26B37CBD0"/>
    <w:rsid w:val="00E21D69"/>
  </w:style>
  <w:style w:type="paragraph" w:customStyle="1" w:styleId="54801CDFAE51424889683B3D4C08494C">
    <w:name w:val="54801CDFAE51424889683B3D4C08494C"/>
    <w:rsid w:val="00E21D69"/>
  </w:style>
  <w:style w:type="paragraph" w:customStyle="1" w:styleId="8046245FFD0545F491A733085E2CAF96">
    <w:name w:val="8046245FFD0545F491A733085E2CAF96"/>
    <w:rsid w:val="00E21D69"/>
  </w:style>
  <w:style w:type="paragraph" w:customStyle="1" w:styleId="29EEA655163147ECA970B3A2E20009A6">
    <w:name w:val="29EEA655163147ECA970B3A2E20009A6"/>
    <w:rsid w:val="00E21D69"/>
  </w:style>
  <w:style w:type="paragraph" w:customStyle="1" w:styleId="D6FD768A0CBF4038A817B8512D673AD3">
    <w:name w:val="D6FD768A0CBF4038A817B8512D673AD3"/>
    <w:rsid w:val="00E21D69"/>
  </w:style>
  <w:style w:type="paragraph" w:customStyle="1" w:styleId="0098723A0D4C40CA917D89DBC66E5E6C">
    <w:name w:val="0098723A0D4C40CA917D89DBC66E5E6C"/>
    <w:rsid w:val="00E21D69"/>
  </w:style>
  <w:style w:type="paragraph" w:customStyle="1" w:styleId="AC3C0785C30E49D894FAEF9033044F17">
    <w:name w:val="AC3C0785C30E49D894FAEF9033044F17"/>
    <w:rsid w:val="00E21D69"/>
  </w:style>
  <w:style w:type="paragraph" w:customStyle="1" w:styleId="05BA9947B7564A77A44185122A6408B6">
    <w:name w:val="05BA9947B7564A77A44185122A6408B6"/>
    <w:rsid w:val="00E21D69"/>
  </w:style>
  <w:style w:type="paragraph" w:customStyle="1" w:styleId="0F9BBA7BE21E4F0CA8489DD969BF44C0">
    <w:name w:val="0F9BBA7BE21E4F0CA8489DD969BF44C0"/>
    <w:rsid w:val="00E21D69"/>
  </w:style>
  <w:style w:type="paragraph" w:customStyle="1" w:styleId="2854FBEA69484D6C82C67CAC42330909">
    <w:name w:val="2854FBEA69484D6C82C67CAC42330909"/>
    <w:rsid w:val="00E21D69"/>
  </w:style>
  <w:style w:type="paragraph" w:customStyle="1" w:styleId="6F3D6C9373FE49C0821DF0D324F39CF9">
    <w:name w:val="6F3D6C9373FE49C0821DF0D324F39CF9"/>
    <w:rsid w:val="00E21D69"/>
  </w:style>
  <w:style w:type="paragraph" w:customStyle="1" w:styleId="48C3C437EEAD4BE097C5CE5CBB6732E8">
    <w:name w:val="48C3C437EEAD4BE097C5CE5CBB6732E8"/>
    <w:rsid w:val="00E21D69"/>
  </w:style>
  <w:style w:type="paragraph" w:customStyle="1" w:styleId="059F4FC49E5E441E910F0D44253A5052">
    <w:name w:val="059F4FC49E5E441E910F0D44253A5052"/>
    <w:rsid w:val="00E21D69"/>
  </w:style>
  <w:style w:type="paragraph" w:customStyle="1" w:styleId="BC110141FCFB436E858467EB65DACBCF">
    <w:name w:val="BC110141FCFB436E858467EB65DACBCF"/>
    <w:rsid w:val="00E21D69"/>
  </w:style>
  <w:style w:type="paragraph" w:customStyle="1" w:styleId="3651AE54FB434D1485B183387914324D">
    <w:name w:val="3651AE54FB434D1485B183387914324D"/>
    <w:rsid w:val="00E21D69"/>
  </w:style>
  <w:style w:type="paragraph" w:customStyle="1" w:styleId="7BEA00D19C9742E49B1C29B46FBF00D4">
    <w:name w:val="7BEA00D19C9742E49B1C29B46FBF00D4"/>
    <w:rsid w:val="00E21D69"/>
  </w:style>
  <w:style w:type="paragraph" w:customStyle="1" w:styleId="6729A881E2644B0CA2D16E477114708A">
    <w:name w:val="6729A881E2644B0CA2D16E477114708A"/>
    <w:rsid w:val="00E21D69"/>
  </w:style>
  <w:style w:type="paragraph" w:customStyle="1" w:styleId="419A82FE5FE64776B19370EFDCE2C5D4">
    <w:name w:val="419A82FE5FE64776B19370EFDCE2C5D4"/>
    <w:rsid w:val="00E21D69"/>
  </w:style>
  <w:style w:type="paragraph" w:customStyle="1" w:styleId="2065FF75442449438224D6B4211237D0">
    <w:name w:val="2065FF75442449438224D6B4211237D0"/>
    <w:rsid w:val="00E21D69"/>
  </w:style>
  <w:style w:type="paragraph" w:customStyle="1" w:styleId="2B7FBF6EB31E4370B6291F7336D37035">
    <w:name w:val="2B7FBF6EB31E4370B6291F7336D37035"/>
    <w:rsid w:val="00E21D69"/>
  </w:style>
  <w:style w:type="paragraph" w:customStyle="1" w:styleId="5797BCBD2CE94143B1454E95FA58DBF3">
    <w:name w:val="5797BCBD2CE94143B1454E95FA58DBF3"/>
    <w:rsid w:val="00E21D69"/>
  </w:style>
  <w:style w:type="paragraph" w:customStyle="1" w:styleId="24AEF4FD313A4875A0E42A113D56FF06">
    <w:name w:val="24AEF4FD313A4875A0E42A113D56FF06"/>
    <w:rsid w:val="00E21D69"/>
  </w:style>
  <w:style w:type="paragraph" w:customStyle="1" w:styleId="8A6990FBEDD148559FCDA54255FDFB7F">
    <w:name w:val="8A6990FBEDD148559FCDA54255FDFB7F"/>
    <w:rsid w:val="00E21D69"/>
  </w:style>
  <w:style w:type="paragraph" w:customStyle="1" w:styleId="C35309E07101437E95D4EF89A419A950">
    <w:name w:val="C35309E07101437E95D4EF89A419A950"/>
    <w:rsid w:val="00E21D69"/>
  </w:style>
  <w:style w:type="paragraph" w:customStyle="1" w:styleId="F03C23E6DE9242C88F77AAF33745CE25">
    <w:name w:val="F03C23E6DE9242C88F77AAF33745CE25"/>
    <w:rsid w:val="00E21D69"/>
  </w:style>
  <w:style w:type="paragraph" w:customStyle="1" w:styleId="B939F7E3ABD94E14A016B9D1684D4089">
    <w:name w:val="B939F7E3ABD94E14A016B9D1684D4089"/>
    <w:rsid w:val="00E21D69"/>
  </w:style>
  <w:style w:type="paragraph" w:customStyle="1" w:styleId="DCC55DDC92F54C04B351CADA38575E41">
    <w:name w:val="DCC55DDC92F54C04B351CADA38575E41"/>
    <w:rsid w:val="00E21D69"/>
  </w:style>
  <w:style w:type="paragraph" w:customStyle="1" w:styleId="359CD000EABC42F9AABFE7E00331FA0E">
    <w:name w:val="359CD000EABC42F9AABFE7E00331FA0E"/>
    <w:rsid w:val="00E21D69"/>
  </w:style>
  <w:style w:type="paragraph" w:customStyle="1" w:styleId="E3FEC53CD24440ACA354DB7C7BD6D72E">
    <w:name w:val="E3FEC53CD24440ACA354DB7C7BD6D72E"/>
    <w:rsid w:val="00E21D69"/>
  </w:style>
  <w:style w:type="paragraph" w:customStyle="1" w:styleId="E3DCD928941B490E8D47E05DFDECA5DE">
    <w:name w:val="E3DCD928941B490E8D47E05DFDECA5DE"/>
    <w:rsid w:val="00E21D69"/>
  </w:style>
  <w:style w:type="paragraph" w:customStyle="1" w:styleId="8A3171599F134CC4A716BA0459325111">
    <w:name w:val="8A3171599F134CC4A716BA0459325111"/>
    <w:rsid w:val="00E21D69"/>
  </w:style>
  <w:style w:type="paragraph" w:customStyle="1" w:styleId="E4604D5FCE92419BB06A884028BDF461">
    <w:name w:val="E4604D5FCE92419BB06A884028BDF461"/>
    <w:rsid w:val="00E21D69"/>
  </w:style>
  <w:style w:type="paragraph" w:customStyle="1" w:styleId="17DDE194CEBA4981A3BDBB7E113A4AC3">
    <w:name w:val="17DDE194CEBA4981A3BDBB7E113A4AC3"/>
    <w:rsid w:val="00E21D69"/>
  </w:style>
  <w:style w:type="paragraph" w:customStyle="1" w:styleId="A258C71E130E4C13B7923AC5C17C1DC7">
    <w:name w:val="A258C71E130E4C13B7923AC5C17C1DC7"/>
    <w:rsid w:val="00E21D69"/>
  </w:style>
  <w:style w:type="paragraph" w:customStyle="1" w:styleId="4832A5F16D79457A923D07F77053C348">
    <w:name w:val="4832A5F16D79457A923D07F77053C348"/>
    <w:rsid w:val="00E21D69"/>
  </w:style>
  <w:style w:type="paragraph" w:customStyle="1" w:styleId="3DCE1180656C4A51A2D90C89A5B778F0">
    <w:name w:val="3DCE1180656C4A51A2D90C89A5B778F0"/>
    <w:rsid w:val="00E21D69"/>
  </w:style>
  <w:style w:type="paragraph" w:customStyle="1" w:styleId="669C4B439A224D12835F18B4B4B20377">
    <w:name w:val="669C4B439A224D12835F18B4B4B20377"/>
    <w:rsid w:val="00E21D69"/>
  </w:style>
  <w:style w:type="paragraph" w:customStyle="1" w:styleId="511F95FC876148BBB717E558C9585D04">
    <w:name w:val="511F95FC876148BBB717E558C9585D04"/>
    <w:rsid w:val="00E21D69"/>
  </w:style>
  <w:style w:type="paragraph" w:customStyle="1" w:styleId="FE4646B067C446ABA4EF9259AEB92A0C">
    <w:name w:val="FE4646B067C446ABA4EF9259AEB92A0C"/>
    <w:rsid w:val="00E21D69"/>
  </w:style>
  <w:style w:type="paragraph" w:customStyle="1" w:styleId="AEC1AE894D6743DEBDB319CB1EFFE033">
    <w:name w:val="AEC1AE894D6743DEBDB319CB1EFFE033"/>
    <w:rsid w:val="00E21D69"/>
  </w:style>
  <w:style w:type="paragraph" w:customStyle="1" w:styleId="B3DEA5373E6A456C94F5619E67292EA1">
    <w:name w:val="B3DEA5373E6A456C94F5619E67292EA1"/>
    <w:rsid w:val="00E21D69"/>
  </w:style>
  <w:style w:type="paragraph" w:customStyle="1" w:styleId="9A68BBC9EB5042CCA27A3A324694F74C">
    <w:name w:val="9A68BBC9EB5042CCA27A3A324694F74C"/>
    <w:rsid w:val="00E21D69"/>
  </w:style>
  <w:style w:type="paragraph" w:customStyle="1" w:styleId="079C1FF15496475BA2345D1A35B66E9E">
    <w:name w:val="079C1FF15496475BA2345D1A35B66E9E"/>
    <w:rsid w:val="00E21D69"/>
  </w:style>
  <w:style w:type="paragraph" w:customStyle="1" w:styleId="5EC0CBBE715440C094D472C1431A38DB">
    <w:name w:val="5EC0CBBE715440C094D472C1431A38DB"/>
    <w:rsid w:val="00E21D69"/>
  </w:style>
  <w:style w:type="paragraph" w:customStyle="1" w:styleId="F5E863BD4A154ADE80955D2EC99D9915">
    <w:name w:val="F5E863BD4A154ADE80955D2EC99D9915"/>
    <w:rsid w:val="00E21D69"/>
  </w:style>
  <w:style w:type="paragraph" w:customStyle="1" w:styleId="505F22EF183144E6B7EAB97DF633443A">
    <w:name w:val="505F22EF183144E6B7EAB97DF633443A"/>
    <w:rsid w:val="00E21D69"/>
  </w:style>
  <w:style w:type="paragraph" w:customStyle="1" w:styleId="39841CB618C042DE9AFA7F7C0680C370">
    <w:name w:val="39841CB618C042DE9AFA7F7C0680C370"/>
    <w:rsid w:val="00E21D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YQ Publications">
      <a:dk1>
        <a:srgbClr val="3D3C92"/>
      </a:dk1>
      <a:lt1>
        <a:sysClr val="window" lastClr="FFFFFF"/>
      </a:lt1>
      <a:dk2>
        <a:srgbClr val="B9B9DA"/>
      </a:dk2>
      <a:lt2>
        <a:srgbClr val="E5E5F1"/>
      </a:lt2>
      <a:accent1>
        <a:srgbClr val="C92234"/>
      </a:accent1>
      <a:accent2>
        <a:srgbClr val="F0B0B4"/>
      </a:accent2>
      <a:accent3>
        <a:srgbClr val="F7DEE1"/>
      </a:accent3>
      <a:accent4>
        <a:srgbClr val="00A0B9"/>
      </a:accent4>
      <a:accent5>
        <a:srgbClr val="99DFE8"/>
      </a:accent5>
      <a:accent6>
        <a:srgbClr val="D9F3F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6B4C6-9CB4-2D41-8E69-DF603506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C:\users\james.richardson\appdata\roaming\microsoft\templates\CYQ Templates\Learner Assessment Record.dotx</Template>
  <TotalTime>7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YMCA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Richardson</dc:creator>
  <cp:lastModifiedBy>James Prosser</cp:lastModifiedBy>
  <cp:revision>3</cp:revision>
  <cp:lastPrinted>2019-10-23T13:42:00Z</cp:lastPrinted>
  <dcterms:created xsi:type="dcterms:W3CDTF">2019-10-23T14:00:00Z</dcterms:created>
  <dcterms:modified xsi:type="dcterms:W3CDTF">2019-11-07T10:55:00Z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neP_DocType">
    <vt:lpwstr>Learner Assessment Record</vt:lpwstr>
  </property>
  <property fmtid="{D5CDD505-2E9C-101B-9397-08002B2CF9AE}" pid="3" name="moneP_DocVer">
    <vt:lpwstr>1.0.7</vt:lpwstr>
  </property>
  <property fmtid="{D5CDD505-2E9C-101B-9397-08002B2CF9AE}" pid="4" name="moneP_Title">
    <vt:lpwstr>Level 2 Certificate in Fitness Instructing (Gym-Based Exercise)(500/8269/3)(QCF)</vt:lpwstr>
  </property>
  <property fmtid="{D5CDD505-2E9C-101B-9397-08002B2CF9AE}" pid="5" name="moneP_Version">
    <vt:lpwstr>1.3</vt:lpwstr>
  </property>
  <property fmtid="{D5CDD505-2E9C-101B-9397-08002B2CF9AE}" pid="6" name="moneP_Author">
    <vt:lpwstr>Meta One Limited</vt:lpwstr>
  </property>
  <property fmtid="{D5CDD505-2E9C-101B-9397-08002B2CF9AE}" pid="7" name="moneP_ColourScheme">
    <vt:lpwstr>Learner Assessment Record</vt:lpwstr>
  </property>
  <property fmtid="{D5CDD505-2E9C-101B-9397-08002B2CF9AE}" pid="8" name="moneP_Colour_1">
    <vt:lpwstr>0;160;185</vt:lpwstr>
  </property>
  <property fmtid="{D5CDD505-2E9C-101B-9397-08002B2CF9AE}" pid="9" name="moneP_Image">
    <vt:lpwstr>K:\Publishing, Marketing &amp; Comms\Design\Perivan Job folder\CYQ cover image template\Final\Fitness Instructing LAR_cover.jpg</vt:lpwstr>
  </property>
</Properties>
</file>