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CB63B" w14:textId="77777777" w:rsidR="000A5870" w:rsidRDefault="001173C5" w:rsidP="00171C5B">
      <w:pPr>
        <w:rPr>
          <w:rFonts w:ascii="Arial" w:hAnsi="Arial" w:cs="Arial"/>
        </w:rPr>
      </w:pPr>
      <w:r w:rsidRPr="00032F6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E08A42" wp14:editId="5E019314">
                <wp:simplePos x="0" y="0"/>
                <wp:positionH relativeFrom="margin">
                  <wp:posOffset>2190115</wp:posOffset>
                </wp:positionH>
                <wp:positionV relativeFrom="paragraph">
                  <wp:posOffset>2286000</wp:posOffset>
                </wp:positionV>
                <wp:extent cx="3787140" cy="298196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140" cy="298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CE55A" w14:textId="77777777" w:rsidR="004021F0" w:rsidRPr="001173C5" w:rsidRDefault="00D14905" w:rsidP="00032F6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</w:rPr>
                              <w:t>Start of Year Arrangements</w:t>
                            </w:r>
                            <w:r w:rsidR="00EE525C" w:rsidRPr="001173C5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7057A07C" w14:textId="77777777" w:rsidR="00BC705A" w:rsidRPr="001173C5" w:rsidRDefault="00D14905" w:rsidP="00032F6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</w:rPr>
                              <w:t>Year</w:t>
                            </w:r>
                            <w:r w:rsidR="00DB250C" w:rsidRPr="001173C5">
                              <w:rPr>
                                <w:sz w:val="44"/>
                                <w:szCs w:val="44"/>
                              </w:rPr>
                              <w:t xml:space="preserve"> 2</w:t>
                            </w:r>
                            <w:r w:rsidR="00BC705A" w:rsidRPr="001173C5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6CB49960" w14:textId="77777777" w:rsidR="00DA6BD3" w:rsidRPr="001173C5" w:rsidRDefault="00BC705A" w:rsidP="00032F6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</w:rPr>
                              <w:t xml:space="preserve">BA </w:t>
                            </w:r>
                            <w:r w:rsidR="00B50596" w:rsidRPr="001173C5">
                              <w:rPr>
                                <w:sz w:val="44"/>
                                <w:szCs w:val="44"/>
                              </w:rPr>
                              <w:t>Primary Education with QTS</w:t>
                            </w:r>
                            <w:r w:rsidR="00DA6BD3" w:rsidRPr="001173C5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676CDA1B" w14:textId="790D3912" w:rsidR="00361150" w:rsidRPr="001173C5" w:rsidRDefault="00BF5C4B" w:rsidP="00032F6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</w:rPr>
                              <w:t>201</w:t>
                            </w:r>
                            <w:r w:rsidR="00B21F57" w:rsidRPr="001173C5">
                              <w:rPr>
                                <w:sz w:val="44"/>
                                <w:szCs w:val="44"/>
                              </w:rPr>
                              <w:t>9</w:t>
                            </w:r>
                            <w:r w:rsidRPr="001173C5">
                              <w:rPr>
                                <w:sz w:val="44"/>
                                <w:szCs w:val="44"/>
                              </w:rPr>
                              <w:t>-20</w:t>
                            </w:r>
                            <w:r w:rsidR="00B21F57" w:rsidRPr="001173C5">
                              <w:rPr>
                                <w:sz w:val="44"/>
                                <w:szCs w:val="44"/>
                              </w:rPr>
                              <w:t>20</w:t>
                            </w:r>
                          </w:p>
                          <w:p w14:paraId="0B5367F8" w14:textId="77777777" w:rsidR="001173C5" w:rsidRPr="001173C5" w:rsidRDefault="001173C5" w:rsidP="001173C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F0519FC" w14:textId="77777777" w:rsidR="001173C5" w:rsidRPr="001173C5" w:rsidRDefault="001173C5" w:rsidP="001173C5">
                            <w:pPr>
                              <w:pStyle w:val="Title"/>
                              <w:rPr>
                                <w:sz w:val="44"/>
                                <w:szCs w:val="44"/>
                                <w:lang w:val="cy-GB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  <w:lang w:val="cy-GB"/>
                              </w:rPr>
                              <w:t>Trefniadau Cychwyn y Flwyddyn</w:t>
                            </w:r>
                          </w:p>
                          <w:p w14:paraId="51C297C9" w14:textId="77777777" w:rsidR="001173C5" w:rsidRPr="001173C5" w:rsidRDefault="001173C5" w:rsidP="001173C5">
                            <w:pPr>
                              <w:pStyle w:val="Title"/>
                              <w:rPr>
                                <w:sz w:val="44"/>
                                <w:szCs w:val="44"/>
                                <w:lang w:val="cy-GB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  <w:lang w:val="cy-GB"/>
                              </w:rPr>
                              <w:t>Blwyddyn 2</w:t>
                            </w:r>
                          </w:p>
                          <w:p w14:paraId="3145DF8C" w14:textId="77777777" w:rsidR="001173C5" w:rsidRPr="001173C5" w:rsidRDefault="001173C5" w:rsidP="001173C5">
                            <w:pPr>
                              <w:pStyle w:val="Title"/>
                              <w:rPr>
                                <w:sz w:val="44"/>
                                <w:szCs w:val="44"/>
                                <w:lang w:val="cy-GB"/>
                              </w:rPr>
                            </w:pPr>
                            <w:r w:rsidRPr="001173C5">
                              <w:rPr>
                                <w:sz w:val="44"/>
                                <w:szCs w:val="44"/>
                                <w:lang w:val="cy-GB"/>
                              </w:rPr>
                              <w:t>BA Addysg Gynradd gyda SAC</w:t>
                            </w:r>
                          </w:p>
                          <w:p w14:paraId="612CCEC4" w14:textId="77777777" w:rsidR="001173C5" w:rsidRPr="001173C5" w:rsidRDefault="001173C5" w:rsidP="001173C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5F81CBE" w14:textId="77777777" w:rsidR="00DA6BD3" w:rsidRPr="00DA6BD3" w:rsidRDefault="00DA6BD3" w:rsidP="00DA6BD3"/>
                          <w:p w14:paraId="2A73842F" w14:textId="77777777" w:rsidR="00BC705A" w:rsidRPr="00BC705A" w:rsidRDefault="00BC705A" w:rsidP="00BC7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E08A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2.45pt;margin-top:180pt;width:298.2pt;height:23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" stroked="f">
                <v:textbox>
                  <w:txbxContent>
                    <w:p w14:paraId="77DCE55A" w14:textId="77777777" w:rsidR="004021F0" w:rsidRPr="001173C5" w:rsidRDefault="00D14905" w:rsidP="00032F6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1173C5">
                        <w:rPr>
                          <w:sz w:val="44"/>
                          <w:szCs w:val="44"/>
                        </w:rPr>
                        <w:t>Start of Year Arrangements</w:t>
                      </w:r>
                      <w:r w:rsidR="00EE525C" w:rsidRPr="001173C5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  <w:p w14:paraId="7057A07C" w14:textId="77777777" w:rsidR="00BC705A" w:rsidRPr="001173C5" w:rsidRDefault="00D14905" w:rsidP="00032F6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1173C5">
                        <w:rPr>
                          <w:sz w:val="44"/>
                          <w:szCs w:val="44"/>
                        </w:rPr>
                        <w:t>Year</w:t>
                      </w:r>
                      <w:r w:rsidR="00DB250C" w:rsidRPr="001173C5">
                        <w:rPr>
                          <w:sz w:val="44"/>
                          <w:szCs w:val="44"/>
                        </w:rPr>
                        <w:t xml:space="preserve"> 2</w:t>
                      </w:r>
                      <w:r w:rsidR="00BC705A" w:rsidRPr="001173C5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  <w:p w14:paraId="6CB49960" w14:textId="77777777" w:rsidR="00DA6BD3" w:rsidRPr="001173C5" w:rsidRDefault="00BC705A" w:rsidP="00032F6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1173C5">
                        <w:rPr>
                          <w:sz w:val="44"/>
                          <w:szCs w:val="44"/>
                        </w:rPr>
                        <w:t xml:space="preserve">BA </w:t>
                      </w:r>
                      <w:r w:rsidR="00B50596" w:rsidRPr="001173C5">
                        <w:rPr>
                          <w:sz w:val="44"/>
                          <w:szCs w:val="44"/>
                        </w:rPr>
                        <w:t>Primary Education with QTS</w:t>
                      </w:r>
                      <w:r w:rsidR="00DA6BD3" w:rsidRPr="001173C5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  <w:p w14:paraId="676CDA1B" w14:textId="790D3912" w:rsidR="00361150" w:rsidRPr="001173C5" w:rsidRDefault="00BF5C4B" w:rsidP="00032F6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1173C5">
                        <w:rPr>
                          <w:sz w:val="44"/>
                          <w:szCs w:val="44"/>
                        </w:rPr>
                        <w:t>201</w:t>
                      </w:r>
                      <w:r w:rsidR="00B21F57" w:rsidRPr="001173C5">
                        <w:rPr>
                          <w:sz w:val="44"/>
                          <w:szCs w:val="44"/>
                        </w:rPr>
                        <w:t>9</w:t>
                      </w:r>
                      <w:r w:rsidRPr="001173C5">
                        <w:rPr>
                          <w:sz w:val="44"/>
                          <w:szCs w:val="44"/>
                        </w:rPr>
                        <w:t>-20</w:t>
                      </w:r>
                      <w:r w:rsidR="00B21F57" w:rsidRPr="001173C5">
                        <w:rPr>
                          <w:sz w:val="44"/>
                          <w:szCs w:val="44"/>
                        </w:rPr>
                        <w:t>20</w:t>
                      </w:r>
                    </w:p>
                    <w:p w14:paraId="0B5367F8" w14:textId="77777777" w:rsidR="001173C5" w:rsidRPr="001173C5" w:rsidRDefault="001173C5" w:rsidP="001173C5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0F0519FC" w14:textId="77777777" w:rsidR="001173C5" w:rsidRPr="001173C5" w:rsidRDefault="001173C5" w:rsidP="001173C5">
                      <w:pPr>
                        <w:pStyle w:val="Title"/>
                        <w:rPr>
                          <w:sz w:val="44"/>
                          <w:szCs w:val="44"/>
                          <w:lang w:val="cy-GB"/>
                        </w:rPr>
                      </w:pPr>
                      <w:r w:rsidRPr="001173C5">
                        <w:rPr>
                          <w:sz w:val="44"/>
                          <w:szCs w:val="44"/>
                          <w:lang w:val="cy-GB"/>
                        </w:rPr>
                        <w:t>Trefniadau Cychwyn y Flwyddyn</w:t>
                      </w:r>
                    </w:p>
                    <w:p w14:paraId="51C297C9" w14:textId="77777777" w:rsidR="001173C5" w:rsidRPr="001173C5" w:rsidRDefault="001173C5" w:rsidP="001173C5">
                      <w:pPr>
                        <w:pStyle w:val="Title"/>
                        <w:rPr>
                          <w:sz w:val="44"/>
                          <w:szCs w:val="44"/>
                          <w:lang w:val="cy-GB"/>
                        </w:rPr>
                      </w:pPr>
                      <w:r w:rsidRPr="001173C5">
                        <w:rPr>
                          <w:sz w:val="44"/>
                          <w:szCs w:val="44"/>
                          <w:lang w:val="cy-GB"/>
                        </w:rPr>
                        <w:t>Blwyddyn 2</w:t>
                      </w:r>
                    </w:p>
                    <w:p w14:paraId="3145DF8C" w14:textId="77777777" w:rsidR="001173C5" w:rsidRPr="001173C5" w:rsidRDefault="001173C5" w:rsidP="001173C5">
                      <w:pPr>
                        <w:pStyle w:val="Title"/>
                        <w:rPr>
                          <w:sz w:val="44"/>
                          <w:szCs w:val="44"/>
                          <w:lang w:val="cy-GB"/>
                        </w:rPr>
                      </w:pPr>
                      <w:r w:rsidRPr="001173C5">
                        <w:rPr>
                          <w:sz w:val="44"/>
                          <w:szCs w:val="44"/>
                          <w:lang w:val="cy-GB"/>
                        </w:rPr>
                        <w:t>BA Addysg Gynradd gyda SAC</w:t>
                      </w:r>
                    </w:p>
                    <w:p w14:paraId="612CCEC4" w14:textId="77777777" w:rsidR="001173C5" w:rsidRPr="001173C5" w:rsidRDefault="001173C5" w:rsidP="001173C5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55F81CBE" w14:textId="77777777" w:rsidR="00DA6BD3" w:rsidRPr="00DA6BD3" w:rsidRDefault="00DA6BD3" w:rsidP="00DA6BD3"/>
                    <w:p w14:paraId="2A73842F" w14:textId="77777777" w:rsidR="00BC705A" w:rsidRPr="00BC705A" w:rsidRDefault="00BC705A" w:rsidP="00BC705A"/>
                  </w:txbxContent>
                </v:textbox>
                <w10:wrap type="square" anchorx="margin"/>
              </v:shape>
            </w:pict>
          </mc:Fallback>
        </mc:AlternateContent>
      </w:r>
      <w:r w:rsidRPr="00032F6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C69B79C" wp14:editId="307C79F7">
            <wp:simplePos x="0" y="0"/>
            <wp:positionH relativeFrom="page">
              <wp:posOffset>54</wp:posOffset>
            </wp:positionH>
            <wp:positionV relativeFrom="paragraph">
              <wp:posOffset>-1576317</wp:posOffset>
            </wp:positionV>
            <wp:extent cx="7527471" cy="10647377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90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B1953DE" wp14:editId="4C4B412E">
            <wp:simplePos x="0" y="0"/>
            <wp:positionH relativeFrom="column">
              <wp:posOffset>4095750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throfa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1150" w:rsidRPr="00032F63">
        <w:rPr>
          <w:rFonts w:ascii="Arial" w:hAnsi="Arial" w:cs="Arial"/>
          <w:noProof/>
          <w:lang w:eastAsia="en-GB"/>
        </w:rPr>
        <w:t xml:space="preserve"> </w:t>
      </w:r>
      <w:r w:rsidR="00361150" w:rsidRPr="00032F63">
        <w:rPr>
          <w:rFonts w:ascii="Arial" w:hAnsi="Arial" w:cs="Arial"/>
        </w:rPr>
        <w:br w:type="page"/>
      </w:r>
    </w:p>
    <w:p w14:paraId="20CE53CE" w14:textId="77777777" w:rsidR="000A5870" w:rsidRDefault="000A5870" w:rsidP="00171C5B">
      <w:pPr>
        <w:rPr>
          <w:b/>
          <w:color w:val="5B9BD5" w:themeColor="accent1"/>
          <w:sz w:val="32"/>
          <w:szCs w:val="32"/>
          <w:lang w:val="cy-GB"/>
        </w:rPr>
      </w:pPr>
    </w:p>
    <w:p w14:paraId="47B18751" w14:textId="25B16076" w:rsidR="00171C5B" w:rsidRPr="00171C5B" w:rsidRDefault="00B21F57" w:rsidP="00171C5B">
      <w:pPr>
        <w:rPr>
          <w:b/>
          <w:color w:val="5B9BD5" w:themeColor="accent1"/>
          <w:sz w:val="32"/>
          <w:szCs w:val="32"/>
        </w:rPr>
      </w:pPr>
      <w:r>
        <w:rPr>
          <w:b/>
          <w:color w:val="5B9BD5" w:themeColor="accent1"/>
          <w:sz w:val="32"/>
          <w:szCs w:val="32"/>
          <w:lang w:val="cy-GB"/>
        </w:rPr>
        <w:t>Monday</w:t>
      </w:r>
      <w:r w:rsidR="00BF5C4B">
        <w:rPr>
          <w:b/>
          <w:color w:val="5B9BD5" w:themeColor="accent1"/>
          <w:sz w:val="32"/>
          <w:szCs w:val="32"/>
          <w:lang w:val="cy-GB"/>
        </w:rPr>
        <w:t xml:space="preserve"> 2</w:t>
      </w:r>
      <w:r>
        <w:rPr>
          <w:b/>
          <w:color w:val="5B9BD5" w:themeColor="accent1"/>
          <w:sz w:val="32"/>
          <w:szCs w:val="32"/>
          <w:lang w:val="cy-GB"/>
        </w:rPr>
        <w:t>3rd</w:t>
      </w:r>
      <w:r w:rsidR="00807725" w:rsidRPr="007A271B">
        <w:rPr>
          <w:b/>
          <w:color w:val="5B9BD5" w:themeColor="accent1"/>
          <w:sz w:val="32"/>
          <w:szCs w:val="32"/>
          <w:lang w:val="cy-GB"/>
        </w:rPr>
        <w:t xml:space="preserve"> </w:t>
      </w:r>
      <w:r w:rsidR="00B50596" w:rsidRPr="007A271B">
        <w:rPr>
          <w:b/>
          <w:color w:val="5B9BD5" w:themeColor="accent1"/>
          <w:sz w:val="32"/>
          <w:szCs w:val="32"/>
          <w:lang w:val="cy-GB"/>
        </w:rPr>
        <w:t>SEPTEMBER</w:t>
      </w:r>
      <w:r w:rsidR="00BF5C4B">
        <w:rPr>
          <w:b/>
          <w:color w:val="5B9BD5" w:themeColor="accent1"/>
          <w:sz w:val="32"/>
          <w:szCs w:val="32"/>
          <w:lang w:val="cy-GB"/>
        </w:rPr>
        <w:t xml:space="preserve"> 201</w:t>
      </w:r>
      <w:r>
        <w:rPr>
          <w:b/>
          <w:color w:val="5B9BD5" w:themeColor="accent1"/>
          <w:sz w:val="32"/>
          <w:szCs w:val="32"/>
          <w:lang w:val="cy-GB"/>
        </w:rPr>
        <w:t>9</w:t>
      </w:r>
      <w:r w:rsidR="001173C5">
        <w:rPr>
          <w:b/>
          <w:color w:val="5B9BD5" w:themeColor="accent1"/>
          <w:sz w:val="32"/>
          <w:szCs w:val="32"/>
          <w:lang w:val="cy-GB"/>
        </w:rPr>
        <w:t xml:space="preserve"> / </w:t>
      </w:r>
      <w:r w:rsidR="00171C5B" w:rsidRPr="00171C5B">
        <w:rPr>
          <w:b/>
          <w:color w:val="5B9BD5" w:themeColor="accent1"/>
          <w:sz w:val="32"/>
          <w:szCs w:val="32"/>
        </w:rPr>
        <w:t>DYDD IAU, MEDI 2</w:t>
      </w:r>
      <w:r w:rsidR="00171C5B">
        <w:rPr>
          <w:b/>
          <w:color w:val="5B9BD5" w:themeColor="accent1"/>
          <w:sz w:val="32"/>
          <w:szCs w:val="32"/>
        </w:rPr>
        <w:t>3</w:t>
      </w:r>
      <w:r w:rsidR="00171C5B" w:rsidRPr="00171C5B">
        <w:rPr>
          <w:b/>
          <w:color w:val="5B9BD5" w:themeColor="accent1"/>
          <w:sz w:val="32"/>
          <w:szCs w:val="32"/>
        </w:rPr>
        <w:t>ain 201</w:t>
      </w:r>
      <w:r w:rsidR="00171C5B">
        <w:rPr>
          <w:b/>
          <w:color w:val="5B9BD5" w:themeColor="accent1"/>
          <w:sz w:val="32"/>
          <w:szCs w:val="32"/>
        </w:rPr>
        <w:t>9</w:t>
      </w:r>
    </w:p>
    <w:p w14:paraId="747FFC7D" w14:textId="77777777" w:rsidR="000A5870" w:rsidRDefault="000A5870" w:rsidP="00ED4950">
      <w:pPr>
        <w:rPr>
          <w:b/>
          <w:color w:val="5B9BD5" w:themeColor="accent1"/>
          <w:sz w:val="32"/>
          <w:szCs w:val="32"/>
          <w:lang w:val="cy-GB"/>
        </w:rPr>
      </w:pPr>
    </w:p>
    <w:tbl>
      <w:tblPr>
        <w:tblStyle w:val="TableGrid"/>
        <w:tblW w:w="10361" w:type="dxa"/>
        <w:tblInd w:w="-714" w:type="dxa"/>
        <w:tblLook w:val="00A0" w:firstRow="1" w:lastRow="0" w:firstColumn="1" w:lastColumn="0" w:noHBand="0" w:noVBand="0"/>
      </w:tblPr>
      <w:tblGrid>
        <w:gridCol w:w="995"/>
        <w:gridCol w:w="6235"/>
        <w:gridCol w:w="1843"/>
        <w:gridCol w:w="1288"/>
      </w:tblGrid>
      <w:tr w:rsidR="007A271B" w:rsidRPr="00E87A38" w14:paraId="5551A681" w14:textId="77777777" w:rsidTr="006A0219">
        <w:tc>
          <w:tcPr>
            <w:tcW w:w="995" w:type="dxa"/>
          </w:tcPr>
          <w:p w14:paraId="482BB4BE" w14:textId="77777777"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Time</w:t>
            </w:r>
          </w:p>
        </w:tc>
        <w:tc>
          <w:tcPr>
            <w:tcW w:w="6235" w:type="dxa"/>
          </w:tcPr>
          <w:p w14:paraId="4FC1B12B" w14:textId="77777777"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Activity</w:t>
            </w:r>
            <w:r w:rsidRPr="00E87A3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14:paraId="54B697C9" w14:textId="77777777"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87A38">
              <w:rPr>
                <w:rFonts w:ascii="Arial" w:hAnsi="Arial" w:cs="Arial"/>
                <w:b/>
                <w:sz w:val="28"/>
                <w:szCs w:val="28"/>
              </w:rPr>
              <w:t>Staff</w:t>
            </w:r>
          </w:p>
        </w:tc>
        <w:tc>
          <w:tcPr>
            <w:tcW w:w="1288" w:type="dxa"/>
          </w:tcPr>
          <w:p w14:paraId="7BE9D9B3" w14:textId="77777777"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Room</w:t>
            </w:r>
          </w:p>
        </w:tc>
      </w:tr>
      <w:tr w:rsidR="006A0219" w:rsidRPr="00E87A38" w14:paraId="35462275" w14:textId="77777777" w:rsidTr="006A0219">
        <w:tc>
          <w:tcPr>
            <w:tcW w:w="995" w:type="dxa"/>
            <w:shd w:val="clear" w:color="auto" w:fill="auto"/>
          </w:tcPr>
          <w:p w14:paraId="386D9415" w14:textId="5A8B1D39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3E1B87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am</w:t>
            </w:r>
          </w:p>
        </w:tc>
        <w:tc>
          <w:tcPr>
            <w:tcW w:w="6235" w:type="dxa"/>
          </w:tcPr>
          <w:p w14:paraId="36CDD1DE" w14:textId="68A29345" w:rsidR="006A0219" w:rsidRDefault="006A0219" w:rsidP="00B21F57">
            <w:pPr>
              <w:spacing w:line="360" w:lineRule="auto"/>
              <w:rPr>
                <w:rFonts w:ascii="Arial" w:hAnsi="Arial" w:cs="Arial"/>
              </w:rPr>
            </w:pPr>
            <w:r w:rsidRPr="003E1B87">
              <w:rPr>
                <w:rFonts w:ascii="Arial" w:hAnsi="Arial" w:cs="Arial"/>
              </w:rPr>
              <w:t>Welcome back to the course</w:t>
            </w:r>
          </w:p>
          <w:p w14:paraId="123BF3A7" w14:textId="10F8FC0E" w:rsidR="006A0219" w:rsidRDefault="006A0219" w:rsidP="00171C5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“Don’t just survive…thrive!”</w:t>
            </w:r>
          </w:p>
          <w:p w14:paraId="20FF080A" w14:textId="0A969BEA" w:rsidR="006A0219" w:rsidRDefault="006A0219" w:rsidP="00171C5B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Tips, tricks and etiquette from the year 2 lead to make sure that you have a successful yr. 2  </w:t>
            </w:r>
          </w:p>
          <w:p w14:paraId="4EE81F19" w14:textId="39FDD9AD" w:rsidR="000A5870" w:rsidRDefault="000A5870" w:rsidP="00171C5B">
            <w:pPr>
              <w:spacing w:line="276" w:lineRule="auto"/>
              <w:rPr>
                <w:rFonts w:ascii="Arial" w:hAnsi="Arial" w:cs="Arial"/>
              </w:rPr>
            </w:pPr>
          </w:p>
          <w:p w14:paraId="5A948249" w14:textId="64FA9258" w:rsidR="000A5870" w:rsidRPr="00A07153" w:rsidRDefault="000A5870" w:rsidP="00171C5B">
            <w:pPr>
              <w:spacing w:line="276" w:lineRule="auto"/>
              <w:rPr>
                <w:rFonts w:ascii="Arial" w:hAnsi="Arial" w:cs="Arial"/>
                <w:lang w:val="cy-GB"/>
              </w:rPr>
            </w:pPr>
            <w:proofErr w:type="spellStart"/>
            <w:r>
              <w:rPr>
                <w:rFonts w:ascii="Arial" w:hAnsi="Arial" w:cs="Arial"/>
              </w:rPr>
              <w:t>Croeso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A07153">
              <w:rPr>
                <w:rFonts w:ascii="Arial" w:hAnsi="Arial" w:cs="Arial"/>
              </w:rPr>
              <w:t>yn</w:t>
            </w:r>
            <w:proofErr w:type="spellEnd"/>
            <w:r w:rsidR="00A07153">
              <w:rPr>
                <w:rFonts w:ascii="Arial" w:hAnsi="Arial" w:cs="Arial"/>
              </w:rPr>
              <w:t xml:space="preserve"> </w:t>
            </w:r>
            <w:r w:rsidR="00A07153">
              <w:rPr>
                <w:rFonts w:ascii="Arial" w:hAnsi="Arial" w:cs="Arial"/>
                <w:lang w:val="cy-GB"/>
              </w:rPr>
              <w:t>ôl i’r cwrs</w:t>
            </w:r>
          </w:p>
          <w:p w14:paraId="7964F326" w14:textId="77777777" w:rsidR="00171C5B" w:rsidRDefault="00171C5B" w:rsidP="00171C5B">
            <w:pPr>
              <w:spacing w:line="276" w:lineRule="auto"/>
              <w:rPr>
                <w:rFonts w:ascii="Arial" w:hAnsi="Arial" w:cs="Arial"/>
              </w:rPr>
            </w:pPr>
          </w:p>
          <w:p w14:paraId="6942DA20" w14:textId="77777777" w:rsidR="004A7FF9" w:rsidRPr="00A07153" w:rsidRDefault="004A7FF9" w:rsidP="00171C5B">
            <w:pPr>
              <w:spacing w:line="276" w:lineRule="auto"/>
              <w:rPr>
                <w:rFonts w:ascii="Arial" w:eastAsia="Times New Roman" w:hAnsi="Arial" w:cs="Arial"/>
                <w:lang w:val="cy-GB"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‘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Nid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goroesu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ond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serennu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>!’</w:t>
            </w:r>
          </w:p>
          <w:p w14:paraId="44B6F968" w14:textId="77777777" w:rsidR="004A7FF9" w:rsidRDefault="004A7FF9" w:rsidP="00171C5B">
            <w:pPr>
              <w:spacing w:line="276" w:lineRule="auto"/>
            </w:pP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Awgrymiadau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disgwyliadau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arweinydd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flwyddyn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2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sy’n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sicrhau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12121"/>
                <w:shd w:val="clear" w:color="auto" w:fill="FFFFFF"/>
              </w:rPr>
              <w:t>llwyddiant</w:t>
            </w:r>
            <w:proofErr w:type="spellEnd"/>
            <w:r>
              <w:rPr>
                <w:rFonts w:ascii="Arial" w:hAnsi="Arial" w:cs="Arial"/>
                <w:color w:val="212121"/>
                <w:shd w:val="clear" w:color="auto" w:fill="FFFFFF"/>
              </w:rPr>
              <w:t>.</w:t>
            </w:r>
          </w:p>
          <w:p w14:paraId="5ED6AEB6" w14:textId="76120E79" w:rsidR="006A0219" w:rsidRPr="003E1B87" w:rsidRDefault="006A0219" w:rsidP="00B21F57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14:paraId="371B0A61" w14:textId="5D816DF3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 Cox</w:t>
            </w:r>
          </w:p>
        </w:tc>
        <w:tc>
          <w:tcPr>
            <w:tcW w:w="1288" w:type="dxa"/>
            <w:vMerge w:val="restart"/>
            <w:shd w:val="clear" w:color="auto" w:fill="auto"/>
          </w:tcPr>
          <w:p w14:paraId="774C123B" w14:textId="77777777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RH1</w:t>
            </w:r>
          </w:p>
          <w:p w14:paraId="236A04C8" w14:textId="568DBBD9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A0219" w:rsidRPr="00E87A38" w14:paraId="6C61A673" w14:textId="77777777" w:rsidTr="006A0219">
        <w:tc>
          <w:tcPr>
            <w:tcW w:w="995" w:type="dxa"/>
            <w:shd w:val="clear" w:color="auto" w:fill="auto"/>
          </w:tcPr>
          <w:p w14:paraId="5EA4A603" w14:textId="05194191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 w:rsidRPr="003E1B8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  <w:r w:rsidRPr="003E1B87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t>am</w:t>
            </w:r>
          </w:p>
        </w:tc>
        <w:tc>
          <w:tcPr>
            <w:tcW w:w="6235" w:type="dxa"/>
          </w:tcPr>
          <w:p w14:paraId="0620803A" w14:textId="76315DD6" w:rsidR="006A0219" w:rsidRDefault="006A0219" w:rsidP="00171C5B">
            <w:pPr>
              <w:spacing w:line="276" w:lineRule="auto"/>
              <w:rPr>
                <w:rFonts w:ascii="Arial" w:hAnsi="Arial" w:cs="Arial"/>
              </w:rPr>
            </w:pPr>
            <w:r w:rsidRPr="003E1B87">
              <w:rPr>
                <w:rFonts w:ascii="Arial" w:hAnsi="Arial" w:cs="Arial"/>
              </w:rPr>
              <w:t>Welcome back to the course and key messages from Assistant Director of ITE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3E1B87">
              <w:rPr>
                <w:rFonts w:ascii="Arial" w:hAnsi="Arial" w:cs="Arial"/>
              </w:rPr>
              <w:t>Yr</w:t>
            </w:r>
            <w:proofErr w:type="spellEnd"/>
            <w:r w:rsidRPr="003E1B87">
              <w:rPr>
                <w:rFonts w:ascii="Arial" w:hAnsi="Arial" w:cs="Arial"/>
              </w:rPr>
              <w:t xml:space="preserve"> </w:t>
            </w:r>
            <w:proofErr w:type="spellStart"/>
            <w:r w:rsidRPr="003E1B87">
              <w:rPr>
                <w:rFonts w:ascii="Arial" w:hAnsi="Arial" w:cs="Arial"/>
              </w:rPr>
              <w:t>Athrofa</w:t>
            </w:r>
            <w:proofErr w:type="spellEnd"/>
            <w:r w:rsidRPr="003E1B87">
              <w:rPr>
                <w:rFonts w:ascii="Arial" w:hAnsi="Arial" w:cs="Arial"/>
              </w:rPr>
              <w:t>: Institute of Education</w:t>
            </w:r>
            <w:r w:rsidR="00171C5B">
              <w:rPr>
                <w:rFonts w:ascii="Arial" w:hAnsi="Arial" w:cs="Arial"/>
              </w:rPr>
              <w:t>.</w:t>
            </w:r>
            <w:r w:rsidRPr="003E1B87">
              <w:rPr>
                <w:rFonts w:ascii="Arial" w:hAnsi="Arial" w:cs="Arial"/>
              </w:rPr>
              <w:t> </w:t>
            </w:r>
          </w:p>
          <w:p w14:paraId="222EBDBA" w14:textId="77777777" w:rsidR="00171C5B" w:rsidRDefault="00171C5B" w:rsidP="00171C5B">
            <w:pPr>
              <w:spacing w:line="276" w:lineRule="auto"/>
              <w:rPr>
                <w:rFonts w:ascii="Arial" w:hAnsi="Arial" w:cs="Arial"/>
              </w:rPr>
            </w:pPr>
          </w:p>
          <w:p w14:paraId="5CA58B32" w14:textId="77777777" w:rsidR="008C68D0" w:rsidRDefault="004A7FF9" w:rsidP="00171C5B">
            <w:pPr>
              <w:spacing w:line="276" w:lineRule="auto"/>
              <w:rPr>
                <w:rFonts w:ascii="Arial" w:hAnsi="Arial" w:cs="Arial"/>
              </w:rPr>
            </w:pPr>
            <w:r w:rsidRPr="00196DDE">
              <w:rPr>
                <w:rFonts w:ascii="Arial" w:hAnsi="Arial" w:cs="Arial"/>
                <w:lang w:val="cy-GB"/>
              </w:rPr>
              <w:t>Croeso yn ôl i'r cwrs a negeseuon</w:t>
            </w:r>
            <w:r>
              <w:rPr>
                <w:rFonts w:ascii="Arial" w:hAnsi="Arial" w:cs="Arial"/>
                <w:lang w:val="cy-GB"/>
              </w:rPr>
              <w:t xml:space="preserve"> allweddol -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3E1B87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irprwy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Gyfarwyddwr</w:t>
            </w:r>
            <w:proofErr w:type="spellEnd"/>
            <w:r>
              <w:rPr>
                <w:rFonts w:ascii="Arial" w:hAnsi="Arial" w:cs="Arial"/>
              </w:rPr>
              <w:t xml:space="preserve"> AG</w:t>
            </w:r>
            <w:r w:rsidRPr="003E1B87">
              <w:rPr>
                <w:rFonts w:ascii="Arial" w:hAnsi="Arial" w:cs="Arial"/>
              </w:rPr>
              <w:t>A 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Athrofa</w:t>
            </w:r>
            <w:proofErr w:type="spellEnd"/>
            <w:r w:rsidR="00171C5B">
              <w:rPr>
                <w:rFonts w:ascii="Arial" w:hAnsi="Arial" w:cs="Arial"/>
              </w:rPr>
              <w:t>.</w:t>
            </w:r>
          </w:p>
          <w:p w14:paraId="6D81B42D" w14:textId="30D0FDCE" w:rsidR="00171C5B" w:rsidRPr="004A7FF9" w:rsidRDefault="00171C5B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14:paraId="3EEAD38F" w14:textId="57B529FC" w:rsidR="006A0219" w:rsidRDefault="006A0219" w:rsidP="004C097E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Mathew Jones</w:t>
            </w:r>
          </w:p>
          <w:p w14:paraId="23EA228D" w14:textId="7F57F2B1" w:rsidR="006A0219" w:rsidRPr="003E1B87" w:rsidRDefault="006A0219" w:rsidP="00B21F5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88" w:type="dxa"/>
            <w:vMerge/>
            <w:shd w:val="clear" w:color="auto" w:fill="auto"/>
          </w:tcPr>
          <w:p w14:paraId="683C4CF8" w14:textId="3E2046E2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A0219" w:rsidRPr="00E87A38" w14:paraId="54F8E017" w14:textId="77777777" w:rsidTr="006A0219">
        <w:tc>
          <w:tcPr>
            <w:tcW w:w="995" w:type="dxa"/>
            <w:shd w:val="clear" w:color="auto" w:fill="auto"/>
          </w:tcPr>
          <w:p w14:paraId="793B7A3E" w14:textId="31E88B95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3E1B8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00pm</w:t>
            </w:r>
          </w:p>
        </w:tc>
        <w:tc>
          <w:tcPr>
            <w:tcW w:w="6235" w:type="dxa"/>
          </w:tcPr>
          <w:p w14:paraId="383BAA9A" w14:textId="5672BBAC" w:rsidR="000A5870" w:rsidRPr="000A5870" w:rsidRDefault="006A0219" w:rsidP="000A5870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Lunch</w:t>
            </w:r>
            <w:r w:rsidR="000A5870">
              <w:rPr>
                <w:rFonts w:ascii="Arial" w:hAnsi="Arial" w:cs="Arial"/>
              </w:rPr>
              <w:t xml:space="preserve"> / </w:t>
            </w:r>
            <w:proofErr w:type="spellStart"/>
            <w:r w:rsidR="000A5870" w:rsidRPr="000A5870">
              <w:rPr>
                <w:rFonts w:ascii="Arial" w:hAnsi="Arial" w:cs="Arial"/>
                <w:lang w:val="en-GB"/>
              </w:rPr>
              <w:t>Cinio</w:t>
            </w:r>
            <w:proofErr w:type="spellEnd"/>
          </w:p>
          <w:p w14:paraId="79CD8F16" w14:textId="6D064690" w:rsidR="000A5870" w:rsidRPr="003E1B87" w:rsidRDefault="000A5870" w:rsidP="00704D3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DF734DA" w14:textId="38F2930A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88" w:type="dxa"/>
            <w:vMerge/>
            <w:shd w:val="clear" w:color="auto" w:fill="auto"/>
          </w:tcPr>
          <w:p w14:paraId="6FB384C1" w14:textId="45F6DEA0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A0219" w:rsidRPr="00E87A38" w14:paraId="7B5D3324" w14:textId="77777777" w:rsidTr="006A0219">
        <w:tc>
          <w:tcPr>
            <w:tcW w:w="995" w:type="dxa"/>
            <w:shd w:val="clear" w:color="auto" w:fill="auto"/>
          </w:tcPr>
          <w:p w14:paraId="6AB9B57C" w14:textId="61F34708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1.00pm </w:t>
            </w:r>
          </w:p>
        </w:tc>
        <w:tc>
          <w:tcPr>
            <w:tcW w:w="6235" w:type="dxa"/>
          </w:tcPr>
          <w:p w14:paraId="46C97A4F" w14:textId="77777777" w:rsidR="006A0219" w:rsidRPr="004F05E8" w:rsidRDefault="006A0219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 talk from our </w:t>
            </w:r>
            <w:r w:rsidRPr="004F05E8">
              <w:rPr>
                <w:rFonts w:ascii="Arial" w:hAnsi="Arial" w:cs="Arial"/>
                <w:lang w:val="en-GB"/>
              </w:rPr>
              <w:t>Students Union</w:t>
            </w:r>
            <w:r>
              <w:rPr>
                <w:rFonts w:ascii="Arial" w:hAnsi="Arial" w:cs="Arial"/>
                <w:lang w:val="en-GB"/>
              </w:rPr>
              <w:t xml:space="preserve"> president</w:t>
            </w:r>
          </w:p>
          <w:p w14:paraId="079C0E9D" w14:textId="55D9E251" w:rsidR="006A0219" w:rsidRDefault="006A0219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4F05E8">
              <w:rPr>
                <w:rFonts w:ascii="Arial" w:hAnsi="Arial" w:cs="Arial"/>
                <w:lang w:val="en-GB"/>
              </w:rPr>
              <w:t>Student Services</w:t>
            </w:r>
          </w:p>
          <w:p w14:paraId="22CC1F82" w14:textId="77777777" w:rsidR="00171C5B" w:rsidRDefault="00171C5B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</w:p>
          <w:p w14:paraId="5DB0F3F1" w14:textId="1E864E2C" w:rsidR="00030B83" w:rsidRPr="00030B83" w:rsidRDefault="00030B83" w:rsidP="00171C5B">
            <w:pPr>
              <w:spacing w:line="276" w:lineRule="auto"/>
              <w:rPr>
                <w:rFonts w:ascii="Arial" w:hAnsi="Arial" w:cs="Arial"/>
              </w:rPr>
            </w:pPr>
            <w:r w:rsidRPr="00A13053">
              <w:rPr>
                <w:rFonts w:ascii="Arial" w:hAnsi="Arial" w:cs="Arial"/>
                <w:lang w:val="cy-GB"/>
              </w:rPr>
              <w:t>Sgwrs gan ein llywydd Undeb y Myfyrwyr</w:t>
            </w:r>
          </w:p>
          <w:p w14:paraId="5B1F86B8" w14:textId="77777777" w:rsidR="006A0219" w:rsidRDefault="00030B83" w:rsidP="00171C5B">
            <w:pPr>
              <w:spacing w:line="276" w:lineRule="auto"/>
              <w:rPr>
                <w:rFonts w:ascii="Arial" w:hAnsi="Arial" w:cs="Arial"/>
                <w:lang w:val="cy-GB"/>
              </w:rPr>
            </w:pPr>
            <w:r w:rsidRPr="00A13053">
              <w:rPr>
                <w:rFonts w:ascii="Arial" w:hAnsi="Arial" w:cs="Arial"/>
                <w:lang w:val="cy-GB"/>
              </w:rPr>
              <w:t>Gwasanaethau Myfyrwyr</w:t>
            </w:r>
          </w:p>
          <w:p w14:paraId="71743BCC" w14:textId="501545B1" w:rsidR="000A5870" w:rsidRPr="003E1B87" w:rsidRDefault="000A5870" w:rsidP="00171C5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2869133" w14:textId="77777777" w:rsidR="006A0219" w:rsidRPr="004F05E8" w:rsidRDefault="006A0219" w:rsidP="00B21F57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4F05E8">
              <w:rPr>
                <w:rFonts w:ascii="Arial" w:hAnsi="Arial" w:cs="Arial"/>
                <w:lang w:val="en-GB"/>
              </w:rPr>
              <w:t xml:space="preserve">Becky Rickets </w:t>
            </w:r>
          </w:p>
          <w:p w14:paraId="1326F494" w14:textId="4BD01272" w:rsidR="006A0219" w:rsidRPr="003E1B87" w:rsidRDefault="006A0219" w:rsidP="00030B8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88" w:type="dxa"/>
            <w:vMerge/>
            <w:shd w:val="clear" w:color="auto" w:fill="auto"/>
          </w:tcPr>
          <w:p w14:paraId="588181CB" w14:textId="74F5DCEE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A0219" w:rsidRPr="00E87A38" w14:paraId="3F4217FE" w14:textId="77777777" w:rsidTr="006A0219">
        <w:tc>
          <w:tcPr>
            <w:tcW w:w="995" w:type="dxa"/>
            <w:shd w:val="clear" w:color="auto" w:fill="auto"/>
          </w:tcPr>
          <w:p w14:paraId="6ECEA164" w14:textId="166C6773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 w:rsidRPr="003E1B87">
              <w:rPr>
                <w:rFonts w:ascii="Arial" w:hAnsi="Arial" w:cs="Arial"/>
              </w:rPr>
              <w:t>2.00</w:t>
            </w:r>
            <w:r>
              <w:rPr>
                <w:rFonts w:ascii="Arial" w:hAnsi="Arial" w:cs="Arial"/>
              </w:rPr>
              <w:t>pm</w:t>
            </w:r>
          </w:p>
        </w:tc>
        <w:tc>
          <w:tcPr>
            <w:tcW w:w="6235" w:type="dxa"/>
          </w:tcPr>
          <w:p w14:paraId="10A597ED" w14:textId="77777777" w:rsidR="0048053D" w:rsidRPr="003E1B87" w:rsidRDefault="0048053D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3E1B87">
              <w:rPr>
                <w:rFonts w:ascii="Arial" w:hAnsi="Arial" w:cs="Arial"/>
                <w:lang w:val="en-GB"/>
              </w:rPr>
              <w:t>Overview of Modules</w:t>
            </w:r>
          </w:p>
          <w:p w14:paraId="3BC20B28" w14:textId="0BE18F27" w:rsidR="0048053D" w:rsidRDefault="0048053D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 chance to get an overview of your new modules and hear what’s in store for you!</w:t>
            </w:r>
          </w:p>
          <w:p w14:paraId="673D853C" w14:textId="77777777" w:rsidR="00171C5B" w:rsidRDefault="00171C5B" w:rsidP="00171C5B">
            <w:pPr>
              <w:spacing w:line="276" w:lineRule="auto"/>
              <w:rPr>
                <w:rFonts w:ascii="Arial" w:hAnsi="Arial" w:cs="Arial"/>
                <w:lang w:val="en-GB"/>
              </w:rPr>
            </w:pPr>
          </w:p>
          <w:p w14:paraId="6E3F9BA6" w14:textId="77777777" w:rsidR="004A7FF9" w:rsidRPr="00BB49CA" w:rsidRDefault="004A7FF9" w:rsidP="00171C5B">
            <w:pPr>
              <w:spacing w:line="276" w:lineRule="auto"/>
              <w:rPr>
                <w:rFonts w:ascii="Arial" w:hAnsi="Arial" w:cs="Arial"/>
                <w:lang w:val="cy-GB"/>
              </w:rPr>
            </w:pPr>
            <w:r w:rsidRPr="00BB49CA">
              <w:rPr>
                <w:rFonts w:ascii="Arial" w:hAnsi="Arial" w:cs="Arial"/>
                <w:lang w:val="cy-GB"/>
              </w:rPr>
              <w:t>Trosolwg o'r Modiwlau</w:t>
            </w:r>
          </w:p>
          <w:p w14:paraId="06CF0C3D" w14:textId="02761308" w:rsidR="006A0219" w:rsidRDefault="004A7FF9" w:rsidP="00171C5B">
            <w:pPr>
              <w:spacing w:line="276" w:lineRule="auto"/>
              <w:rPr>
                <w:rFonts w:ascii="Arial" w:hAnsi="Arial" w:cs="Arial"/>
                <w:lang w:val="cy-GB"/>
              </w:rPr>
            </w:pPr>
            <w:r w:rsidRPr="00BB49CA">
              <w:rPr>
                <w:rFonts w:ascii="Arial" w:hAnsi="Arial" w:cs="Arial"/>
                <w:lang w:val="cy-GB"/>
              </w:rPr>
              <w:t xml:space="preserve">Cyfle i </w:t>
            </w:r>
            <w:r w:rsidR="00A07153">
              <w:rPr>
                <w:rFonts w:ascii="Arial" w:hAnsi="Arial" w:cs="Arial"/>
                <w:lang w:val="cy-GB"/>
              </w:rPr>
              <w:t>dderbyn trosolwg o’r modylau newydd a beth sy’n digwydd eleni.</w:t>
            </w:r>
          </w:p>
          <w:p w14:paraId="0812726A" w14:textId="382BE3CD" w:rsidR="000A5870" w:rsidRPr="003E1B87" w:rsidRDefault="000A5870" w:rsidP="00171C5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6BC145D" w14:textId="4CB63D74" w:rsidR="006A0219" w:rsidRPr="003E1B87" w:rsidRDefault="00112A8C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 Cox</w:t>
            </w:r>
          </w:p>
        </w:tc>
        <w:tc>
          <w:tcPr>
            <w:tcW w:w="1288" w:type="dxa"/>
            <w:vMerge/>
            <w:shd w:val="clear" w:color="auto" w:fill="auto"/>
          </w:tcPr>
          <w:p w14:paraId="3866150B" w14:textId="3DCA99DE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A0219" w:rsidRPr="00E87A38" w14:paraId="13FE4591" w14:textId="77777777" w:rsidTr="006A0219">
        <w:tc>
          <w:tcPr>
            <w:tcW w:w="995" w:type="dxa"/>
            <w:shd w:val="clear" w:color="auto" w:fill="auto"/>
          </w:tcPr>
          <w:p w14:paraId="4F63D59B" w14:textId="5812A476" w:rsidR="006A0219" w:rsidRDefault="006A0219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3.00pm</w:t>
            </w:r>
          </w:p>
        </w:tc>
        <w:tc>
          <w:tcPr>
            <w:tcW w:w="6235" w:type="dxa"/>
          </w:tcPr>
          <w:p w14:paraId="57FBC5B2" w14:textId="77777777" w:rsidR="000A5870" w:rsidRPr="000A5870" w:rsidRDefault="00112A8C" w:rsidP="000A5870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Home time!</w:t>
            </w:r>
            <w:r w:rsidR="000A5870">
              <w:rPr>
                <w:rFonts w:ascii="Arial" w:hAnsi="Arial" w:cs="Arial"/>
              </w:rPr>
              <w:t xml:space="preserve"> / </w:t>
            </w:r>
            <w:r w:rsidR="000A5870" w:rsidRPr="000A5870">
              <w:rPr>
                <w:rFonts w:ascii="Arial" w:hAnsi="Arial" w:cs="Arial"/>
                <w:lang w:val="cy-GB"/>
              </w:rPr>
              <w:t>Amser adref!</w:t>
            </w:r>
          </w:p>
          <w:p w14:paraId="01C33098" w14:textId="36F7735C" w:rsidR="006A0219" w:rsidRDefault="006A0219" w:rsidP="0048053D">
            <w:pPr>
              <w:spacing w:line="360" w:lineRule="auto"/>
              <w:rPr>
                <w:rFonts w:ascii="Arial" w:hAnsi="Arial" w:cs="Arial"/>
              </w:rPr>
            </w:pPr>
          </w:p>
          <w:p w14:paraId="44067B24" w14:textId="09EDC5A0" w:rsidR="000A5870" w:rsidRPr="003E1B87" w:rsidRDefault="000A5870" w:rsidP="0048053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7AEFA21" w14:textId="77777777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88" w:type="dxa"/>
            <w:vMerge/>
            <w:shd w:val="clear" w:color="auto" w:fill="auto"/>
          </w:tcPr>
          <w:p w14:paraId="1EBEACF7" w14:textId="77777777" w:rsidR="006A0219" w:rsidRPr="003E1B87" w:rsidRDefault="006A0219" w:rsidP="00704D31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6BD5116" w14:textId="77777777" w:rsid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</w:p>
    <w:p w14:paraId="72DD33DA" w14:textId="77777777" w:rsid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</w:p>
    <w:p w14:paraId="4B3E7DD6" w14:textId="77777777" w:rsid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</w:p>
    <w:p w14:paraId="1F2B443E" w14:textId="77777777" w:rsid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</w:p>
    <w:p w14:paraId="5E09C33A" w14:textId="77777777" w:rsid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</w:p>
    <w:p w14:paraId="501FE504" w14:textId="59E5C029" w:rsidR="00732F92" w:rsidRPr="00732F92" w:rsidRDefault="00732F92" w:rsidP="00732F92">
      <w:pPr>
        <w:rPr>
          <w:b/>
          <w:color w:val="5B9BD5" w:themeColor="accent1"/>
          <w:sz w:val="32"/>
          <w:szCs w:val="32"/>
          <w:lang w:val="cy-GB"/>
        </w:rPr>
      </w:pPr>
      <w:bookmarkStart w:id="0" w:name="_GoBack"/>
      <w:bookmarkEnd w:id="0"/>
      <w:r w:rsidRPr="00732F92">
        <w:rPr>
          <w:b/>
          <w:color w:val="5B9BD5" w:themeColor="accent1"/>
          <w:sz w:val="32"/>
          <w:szCs w:val="32"/>
          <w:lang w:val="cy-GB"/>
        </w:rPr>
        <w:lastRenderedPageBreak/>
        <w:t>The MINECRAFT training arrangements are as follows, Gwelwch drefniadau ar gyfer hyfforddiant MINECRAFT isod</w:t>
      </w:r>
    </w:p>
    <w:p w14:paraId="270E17C2" w14:textId="3E2D463C" w:rsidR="00857E6F" w:rsidRPr="001F25E3" w:rsidRDefault="00857E6F" w:rsidP="00857E6F">
      <w:pPr>
        <w:pStyle w:val="Heading1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57E6F" w14:paraId="35EC8F81" w14:textId="77777777" w:rsidTr="00266BD8">
        <w:trPr>
          <w:trHeight w:val="1273"/>
        </w:trPr>
        <w:tc>
          <w:tcPr>
            <w:tcW w:w="1803" w:type="dxa"/>
          </w:tcPr>
          <w:p w14:paraId="62B24537" w14:textId="08B6F1EA" w:rsidR="00266BD8" w:rsidRDefault="00857E6F" w:rsidP="002C7E65">
            <w:pPr>
              <w:pStyle w:val="Heading1"/>
              <w:jc w:val="center"/>
              <w:outlineLvl w:val="0"/>
              <w:rPr>
                <w:b/>
                <w:sz w:val="20"/>
                <w:szCs w:val="20"/>
                <w:lang w:val="cy-GB"/>
              </w:rPr>
            </w:pPr>
            <w:r w:rsidRPr="00171C5B">
              <w:rPr>
                <w:b/>
                <w:sz w:val="20"/>
                <w:szCs w:val="20"/>
                <w:lang w:val="cy-GB"/>
              </w:rPr>
              <w:t>Monday 23rd Sept</w:t>
            </w:r>
            <w:r w:rsidR="00171C5B" w:rsidRPr="00171C5B">
              <w:rPr>
                <w:b/>
                <w:sz w:val="20"/>
                <w:szCs w:val="20"/>
                <w:lang w:val="cy-GB"/>
              </w:rPr>
              <w:t xml:space="preserve"> / </w:t>
            </w:r>
            <w:proofErr w:type="spellStart"/>
            <w:r w:rsidR="00171C5B" w:rsidRPr="00171C5B">
              <w:rPr>
                <w:b/>
                <w:sz w:val="20"/>
                <w:szCs w:val="20"/>
                <w:lang w:val="en-GB"/>
              </w:rPr>
              <w:t>D</w:t>
            </w:r>
            <w:r w:rsidR="00266BD8">
              <w:rPr>
                <w:b/>
                <w:sz w:val="20"/>
                <w:szCs w:val="20"/>
                <w:lang w:val="en-GB"/>
              </w:rPr>
              <w:t>ydd</w:t>
            </w:r>
            <w:proofErr w:type="spellEnd"/>
            <w:r w:rsidR="00171C5B" w:rsidRPr="00171C5B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171C5B" w:rsidRPr="00171C5B">
              <w:rPr>
                <w:b/>
                <w:sz w:val="20"/>
                <w:szCs w:val="20"/>
                <w:lang w:val="en-GB"/>
              </w:rPr>
              <w:t>I</w:t>
            </w:r>
            <w:r w:rsidR="00266BD8">
              <w:rPr>
                <w:b/>
                <w:sz w:val="20"/>
                <w:szCs w:val="20"/>
                <w:lang w:val="en-GB"/>
              </w:rPr>
              <w:t>au</w:t>
            </w:r>
            <w:proofErr w:type="spellEnd"/>
            <w:r w:rsidR="00266BD8">
              <w:rPr>
                <w:b/>
                <w:sz w:val="20"/>
                <w:szCs w:val="20"/>
                <w:lang w:val="en-GB"/>
              </w:rPr>
              <w:t xml:space="preserve"> </w:t>
            </w:r>
            <w:r w:rsidR="00171C5B" w:rsidRPr="00171C5B">
              <w:rPr>
                <w:b/>
                <w:sz w:val="20"/>
                <w:szCs w:val="20"/>
                <w:lang w:val="en-GB"/>
              </w:rPr>
              <w:t>23ain</w:t>
            </w:r>
            <w:r w:rsidR="00266BD8">
              <w:rPr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66BD8">
              <w:rPr>
                <w:b/>
                <w:sz w:val="20"/>
                <w:szCs w:val="20"/>
                <w:lang w:val="en-GB"/>
              </w:rPr>
              <w:t>Medi</w:t>
            </w:r>
            <w:proofErr w:type="spellEnd"/>
          </w:p>
          <w:p w14:paraId="7511D502" w14:textId="77777777" w:rsidR="00857E6F" w:rsidRPr="00266BD8" w:rsidRDefault="00857E6F" w:rsidP="00266BD8">
            <w:pPr>
              <w:rPr>
                <w:lang w:val="cy-GB"/>
              </w:rPr>
            </w:pPr>
          </w:p>
        </w:tc>
        <w:tc>
          <w:tcPr>
            <w:tcW w:w="1803" w:type="dxa"/>
          </w:tcPr>
          <w:p w14:paraId="6C1643B7" w14:textId="4825A16B" w:rsidR="00857E6F" w:rsidRPr="00266BD8" w:rsidRDefault="00857E6F" w:rsidP="00266BD8">
            <w:pPr>
              <w:pStyle w:val="Heading1"/>
              <w:jc w:val="center"/>
              <w:outlineLvl w:val="0"/>
              <w:rPr>
                <w:b/>
                <w:sz w:val="20"/>
                <w:szCs w:val="20"/>
                <w:lang w:val="en-GB"/>
              </w:rPr>
            </w:pPr>
            <w:r w:rsidRPr="00266BD8">
              <w:rPr>
                <w:b/>
                <w:sz w:val="20"/>
                <w:szCs w:val="20"/>
                <w:lang w:val="cy-GB"/>
              </w:rPr>
              <w:t>Tuesday 24th Sept</w:t>
            </w:r>
            <w:r w:rsidR="00171C5B" w:rsidRPr="00266BD8">
              <w:rPr>
                <w:b/>
                <w:sz w:val="20"/>
                <w:szCs w:val="20"/>
                <w:lang w:val="cy-GB"/>
              </w:rPr>
              <w:t xml:space="preserve"> /</w:t>
            </w:r>
            <w:r w:rsidR="00171C5B" w:rsidRPr="00266BD8">
              <w:rPr>
                <w:rFonts w:ascii="inherit" w:eastAsia="Times New Roman" w:hAnsi="inherit" w:cs="Courier New"/>
                <w:color w:val="222222"/>
                <w:sz w:val="20"/>
                <w:szCs w:val="20"/>
                <w:lang w:val="cy-GB"/>
              </w:rPr>
              <w:t xml:space="preserve"> </w:t>
            </w:r>
            <w:r w:rsidR="00171C5B" w:rsidRPr="00266BD8">
              <w:rPr>
                <w:b/>
                <w:sz w:val="20"/>
                <w:szCs w:val="20"/>
                <w:lang w:val="cy-GB"/>
              </w:rPr>
              <w:t>Dydd Mawrth 24ain Medi</w:t>
            </w:r>
            <w:r w:rsidR="00171C5B">
              <w:rPr>
                <w:b/>
                <w:lang w:val="cy-GB"/>
              </w:rPr>
              <w:t xml:space="preserve"> </w:t>
            </w:r>
          </w:p>
        </w:tc>
        <w:tc>
          <w:tcPr>
            <w:tcW w:w="1803" w:type="dxa"/>
          </w:tcPr>
          <w:p w14:paraId="2D30C389" w14:textId="4AEB172B" w:rsidR="00857E6F" w:rsidRPr="00266BD8" w:rsidRDefault="00857E6F" w:rsidP="00266BD8">
            <w:pPr>
              <w:pStyle w:val="Heading1"/>
              <w:jc w:val="center"/>
              <w:outlineLvl w:val="0"/>
              <w:rPr>
                <w:b/>
                <w:sz w:val="20"/>
                <w:szCs w:val="20"/>
                <w:lang w:val="en-GB"/>
              </w:rPr>
            </w:pPr>
            <w:r w:rsidRPr="00266BD8">
              <w:rPr>
                <w:b/>
                <w:sz w:val="20"/>
                <w:szCs w:val="20"/>
                <w:lang w:val="cy-GB"/>
              </w:rPr>
              <w:t>Wednesday 25th Sept</w:t>
            </w:r>
            <w:r w:rsidR="00266BD8" w:rsidRPr="00266BD8">
              <w:rPr>
                <w:b/>
                <w:sz w:val="20"/>
                <w:szCs w:val="20"/>
                <w:lang w:val="cy-GB"/>
              </w:rPr>
              <w:t xml:space="preserve"> /</w:t>
            </w:r>
            <w:r w:rsidR="00266BD8" w:rsidRPr="00266BD8">
              <w:rPr>
                <w:rFonts w:ascii="inherit" w:eastAsia="Times New Roman" w:hAnsi="inherit" w:cs="Courier New"/>
                <w:color w:val="222222"/>
                <w:sz w:val="20"/>
                <w:szCs w:val="20"/>
                <w:lang w:val="cy-GB"/>
              </w:rPr>
              <w:t xml:space="preserve"> </w:t>
            </w:r>
            <w:r w:rsidR="00266BD8" w:rsidRPr="00266BD8">
              <w:rPr>
                <w:b/>
                <w:sz w:val="20"/>
                <w:szCs w:val="20"/>
                <w:lang w:val="cy-GB"/>
              </w:rPr>
              <w:t>Dydd Mercher 25ain Med</w:t>
            </w:r>
          </w:p>
        </w:tc>
        <w:tc>
          <w:tcPr>
            <w:tcW w:w="1803" w:type="dxa"/>
          </w:tcPr>
          <w:p w14:paraId="42CA2294" w14:textId="105CA228" w:rsidR="00857E6F" w:rsidRPr="00266BD8" w:rsidRDefault="00857E6F" w:rsidP="00266BD8">
            <w:pPr>
              <w:pStyle w:val="Heading1"/>
              <w:jc w:val="center"/>
              <w:outlineLvl w:val="0"/>
              <w:rPr>
                <w:b/>
                <w:sz w:val="20"/>
                <w:szCs w:val="20"/>
                <w:lang w:val="en-GB"/>
              </w:rPr>
            </w:pPr>
            <w:r w:rsidRPr="00266BD8">
              <w:rPr>
                <w:b/>
                <w:sz w:val="20"/>
                <w:szCs w:val="20"/>
                <w:lang w:val="cy-GB"/>
              </w:rPr>
              <w:t>Thursday 26th Sept</w:t>
            </w:r>
            <w:r w:rsidR="00266BD8" w:rsidRPr="00266BD8">
              <w:rPr>
                <w:b/>
                <w:sz w:val="20"/>
                <w:szCs w:val="20"/>
                <w:lang w:val="cy-GB"/>
              </w:rPr>
              <w:t xml:space="preserve"> /</w:t>
            </w:r>
            <w:r w:rsidR="00266BD8" w:rsidRPr="00266BD8">
              <w:rPr>
                <w:rFonts w:ascii="inherit" w:eastAsia="Times New Roman" w:hAnsi="inherit" w:cs="Courier New"/>
                <w:color w:val="222222"/>
                <w:sz w:val="20"/>
                <w:szCs w:val="20"/>
                <w:lang w:val="cy-GB"/>
              </w:rPr>
              <w:t xml:space="preserve"> </w:t>
            </w:r>
            <w:r w:rsidR="00266BD8" w:rsidRPr="00266BD8">
              <w:rPr>
                <w:b/>
                <w:sz w:val="20"/>
                <w:szCs w:val="20"/>
                <w:lang w:val="cy-GB"/>
              </w:rPr>
              <w:t>Dydd Iau 26ain Medi</w:t>
            </w:r>
          </w:p>
        </w:tc>
        <w:tc>
          <w:tcPr>
            <w:tcW w:w="1804" w:type="dxa"/>
          </w:tcPr>
          <w:p w14:paraId="5F9D705D" w14:textId="4CC58557" w:rsidR="00857E6F" w:rsidRPr="00266BD8" w:rsidRDefault="00857E6F" w:rsidP="00266BD8">
            <w:pPr>
              <w:pStyle w:val="Heading1"/>
              <w:jc w:val="center"/>
              <w:outlineLvl w:val="0"/>
              <w:rPr>
                <w:b/>
                <w:sz w:val="20"/>
                <w:szCs w:val="20"/>
                <w:lang w:val="en-GB"/>
              </w:rPr>
            </w:pPr>
            <w:r w:rsidRPr="00266BD8">
              <w:rPr>
                <w:b/>
                <w:sz w:val="20"/>
                <w:szCs w:val="20"/>
                <w:lang w:val="cy-GB"/>
              </w:rPr>
              <w:t>Friday 27th Sept</w:t>
            </w:r>
            <w:r w:rsidR="00266BD8" w:rsidRPr="00266BD8">
              <w:rPr>
                <w:b/>
                <w:sz w:val="20"/>
                <w:szCs w:val="20"/>
                <w:lang w:val="cy-GB"/>
              </w:rPr>
              <w:t xml:space="preserve"> / Dydd Gwener 27ain Medi</w:t>
            </w:r>
          </w:p>
        </w:tc>
      </w:tr>
      <w:tr w:rsidR="00857E6F" w14:paraId="0296FC02" w14:textId="77777777" w:rsidTr="002C7E65">
        <w:trPr>
          <w:trHeight w:val="2841"/>
        </w:trPr>
        <w:tc>
          <w:tcPr>
            <w:tcW w:w="1803" w:type="dxa"/>
          </w:tcPr>
          <w:p w14:paraId="4F4A1B08" w14:textId="77777777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cy-GB"/>
              </w:rPr>
              <w:t xml:space="preserve">All groups </w:t>
            </w:r>
          </w:p>
          <w:p w14:paraId="1BBC8C4D" w14:textId="77777777" w:rsidR="00171C5B" w:rsidRPr="00171C5B" w:rsidRDefault="00171C5B" w:rsidP="00171C5B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10am – 3pm</w:t>
            </w:r>
          </w:p>
          <w:p w14:paraId="15B56226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Induction Day</w:t>
            </w:r>
          </w:p>
          <w:p w14:paraId="253DCA51" w14:textId="7FD47C66" w:rsidR="00857E6F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(</w:t>
            </w:r>
            <w:r w:rsidR="00857E6F"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Timetable of the day above) </w:t>
            </w:r>
          </w:p>
          <w:p w14:paraId="626AF3A0" w14:textId="3C1138DC" w:rsidR="00171C5B" w:rsidRDefault="00171C5B" w:rsidP="00171C5B">
            <w:pPr>
              <w:rPr>
                <w:lang w:val="cy-GB"/>
              </w:rPr>
            </w:pPr>
          </w:p>
          <w:p w14:paraId="0DC23378" w14:textId="50B9C788" w:rsidR="00171C5B" w:rsidRDefault="00171C5B" w:rsidP="00171C5B">
            <w:pPr>
              <w:rPr>
                <w:lang w:val="cy-GB"/>
              </w:rPr>
            </w:pPr>
            <w:r w:rsidRPr="00171C5B">
              <w:rPr>
                <w:lang w:val="cy-GB"/>
              </w:rPr>
              <w:t xml:space="preserve">Diwrnod </w:t>
            </w:r>
            <w:r w:rsidR="00A07153">
              <w:rPr>
                <w:lang w:val="cy-GB"/>
              </w:rPr>
              <w:t>Anwytho</w:t>
            </w:r>
          </w:p>
          <w:p w14:paraId="3EB63CC2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6E3D4055" w14:textId="77777777" w:rsidR="00171C5B" w:rsidRPr="00171C5B" w:rsidRDefault="00171C5B" w:rsidP="00171C5B">
            <w:pPr>
              <w:rPr>
                <w:lang w:val="en-GB"/>
              </w:rPr>
            </w:pPr>
            <w:r w:rsidRPr="00171C5B">
              <w:rPr>
                <w:lang w:val="cy-GB"/>
              </w:rPr>
              <w:t>(Amserlen y diwrnod uchod)</w:t>
            </w:r>
          </w:p>
          <w:p w14:paraId="7BBF33CC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39926E8F" w14:textId="77777777" w:rsidR="00171C5B" w:rsidRDefault="00171C5B" w:rsidP="00171C5B">
            <w:pPr>
              <w:rPr>
                <w:lang w:val="cy-GB"/>
              </w:rPr>
            </w:pPr>
          </w:p>
          <w:p w14:paraId="5EC8A211" w14:textId="41A82F07" w:rsidR="00171C5B" w:rsidRPr="00171C5B" w:rsidRDefault="00171C5B" w:rsidP="00171C5B">
            <w:pPr>
              <w:rPr>
                <w:lang w:val="cy-GB"/>
              </w:rPr>
            </w:pPr>
            <w:r w:rsidRPr="00171C5B">
              <w:rPr>
                <w:color w:val="000000" w:themeColor="text1"/>
                <w:lang w:val="cy-GB"/>
              </w:rPr>
              <w:t>RH1</w:t>
            </w:r>
          </w:p>
        </w:tc>
        <w:tc>
          <w:tcPr>
            <w:tcW w:w="1803" w:type="dxa"/>
          </w:tcPr>
          <w:p w14:paraId="04DAB537" w14:textId="77777777" w:rsid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cy-GB"/>
              </w:rPr>
              <w:t>2B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(only)</w:t>
            </w:r>
          </w:p>
          <w:p w14:paraId="5EBF50D9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9am – 5pm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</w:t>
            </w:r>
          </w:p>
          <w:p w14:paraId="268815F9" w14:textId="5566AB1D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MINECRAFT in the classroom training</w:t>
            </w:r>
          </w:p>
          <w:p w14:paraId="44CE70DD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13DCA03F" w14:textId="22A15F35" w:rsidR="00171C5B" w:rsidRPr="00171C5B" w:rsidRDefault="00A07153" w:rsidP="00171C5B">
            <w:pPr>
              <w:rPr>
                <w:lang w:val="en-GB"/>
              </w:rPr>
            </w:pPr>
            <w:r>
              <w:rPr>
                <w:lang w:val="cy-GB"/>
              </w:rPr>
              <w:t>H</w:t>
            </w:r>
            <w:r w:rsidRPr="00171C5B">
              <w:rPr>
                <w:lang w:val="cy-GB"/>
              </w:rPr>
              <w:t>yfforddiant</w:t>
            </w:r>
            <w:r w:rsidRPr="00171C5B">
              <w:rPr>
                <w:lang w:val="cy-GB"/>
              </w:rPr>
              <w:t xml:space="preserve"> </w:t>
            </w:r>
            <w:r w:rsidR="00171C5B" w:rsidRPr="00171C5B">
              <w:rPr>
                <w:lang w:val="cy-GB"/>
              </w:rPr>
              <w:t>MINECRAFT yn yr ystafell ddosbarth</w:t>
            </w:r>
          </w:p>
          <w:p w14:paraId="0DE71EE1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3F497B40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</w:p>
          <w:p w14:paraId="4DBFC514" w14:textId="010A2663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TL10 </w:t>
            </w:r>
          </w:p>
          <w:p w14:paraId="50F85F04" w14:textId="7E3B750A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</w:p>
        </w:tc>
        <w:tc>
          <w:tcPr>
            <w:tcW w:w="1803" w:type="dxa"/>
          </w:tcPr>
          <w:p w14:paraId="3A041940" w14:textId="77777777" w:rsidR="00857E6F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All groups have the opportunity to attend the freshers fair. </w:t>
            </w:r>
          </w:p>
          <w:p w14:paraId="7F45AD92" w14:textId="77777777" w:rsidR="00171C5B" w:rsidRDefault="00171C5B" w:rsidP="00171C5B">
            <w:pPr>
              <w:rPr>
                <w:lang w:val="cy-GB"/>
              </w:rPr>
            </w:pPr>
          </w:p>
          <w:p w14:paraId="75BE70B3" w14:textId="77777777" w:rsidR="00171C5B" w:rsidRPr="00171C5B" w:rsidRDefault="00171C5B" w:rsidP="00171C5B">
            <w:pPr>
              <w:rPr>
                <w:lang w:val="en-GB"/>
              </w:rPr>
            </w:pPr>
            <w:r w:rsidRPr="00171C5B">
              <w:rPr>
                <w:lang w:val="cy-GB"/>
              </w:rPr>
              <w:t>Mae pob grŵp yn cael cyfle i fynychu'r ffair glasfyfyrwyr.</w:t>
            </w:r>
          </w:p>
          <w:p w14:paraId="6361F29E" w14:textId="4A497621" w:rsidR="00171C5B" w:rsidRPr="00171C5B" w:rsidRDefault="00171C5B" w:rsidP="00171C5B">
            <w:pPr>
              <w:rPr>
                <w:lang w:val="cy-GB"/>
              </w:rPr>
            </w:pPr>
          </w:p>
        </w:tc>
        <w:tc>
          <w:tcPr>
            <w:tcW w:w="1803" w:type="dxa"/>
          </w:tcPr>
          <w:p w14:paraId="3FA59341" w14:textId="77777777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cy-GB"/>
              </w:rPr>
              <w:t>2C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(only)</w:t>
            </w:r>
          </w:p>
          <w:p w14:paraId="6EB5EBF8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9am – 5pm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</w:t>
            </w:r>
          </w:p>
          <w:p w14:paraId="4E0F081E" w14:textId="61D976F8" w:rsidR="00857E6F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MINECRAFT in the classroom training</w:t>
            </w:r>
          </w:p>
          <w:p w14:paraId="4320D6C9" w14:textId="5DDCC28C" w:rsidR="00171C5B" w:rsidRDefault="00171C5B" w:rsidP="00171C5B">
            <w:pPr>
              <w:rPr>
                <w:lang w:val="cy-GB"/>
              </w:rPr>
            </w:pPr>
          </w:p>
          <w:p w14:paraId="38B77AC0" w14:textId="77777777" w:rsidR="00A07153" w:rsidRPr="00171C5B" w:rsidRDefault="00A07153" w:rsidP="00A07153">
            <w:pPr>
              <w:rPr>
                <w:lang w:val="en-GB"/>
              </w:rPr>
            </w:pPr>
            <w:r>
              <w:rPr>
                <w:lang w:val="cy-GB"/>
              </w:rPr>
              <w:t>H</w:t>
            </w:r>
            <w:r w:rsidRPr="00171C5B">
              <w:rPr>
                <w:lang w:val="cy-GB"/>
              </w:rPr>
              <w:t>yfforddiant MINECRAFT yn yr ystafell ddosbarth</w:t>
            </w:r>
          </w:p>
          <w:p w14:paraId="7920536A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7F9CD1DF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</w:p>
          <w:p w14:paraId="31B74921" w14:textId="542A8E2A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TL14 </w:t>
            </w:r>
          </w:p>
          <w:p w14:paraId="5F7D55D9" w14:textId="607130B2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b/>
                <w:sz w:val="20"/>
                <w:szCs w:val="20"/>
                <w:lang w:val="cy-GB"/>
              </w:rPr>
            </w:pPr>
          </w:p>
        </w:tc>
        <w:tc>
          <w:tcPr>
            <w:tcW w:w="1804" w:type="dxa"/>
          </w:tcPr>
          <w:p w14:paraId="66533E05" w14:textId="77777777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cy-GB"/>
              </w:rPr>
              <w:t>2A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(only)</w:t>
            </w:r>
          </w:p>
          <w:p w14:paraId="70721BE4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9am – 5pm</w:t>
            </w: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 </w:t>
            </w:r>
          </w:p>
          <w:p w14:paraId="227F3E01" w14:textId="50087B61" w:rsidR="00857E6F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>MINECRAFT in the classroom training</w:t>
            </w:r>
          </w:p>
          <w:p w14:paraId="029E39BF" w14:textId="0B19FDFA" w:rsidR="00171C5B" w:rsidRDefault="00171C5B" w:rsidP="00171C5B">
            <w:pPr>
              <w:rPr>
                <w:lang w:val="cy-GB"/>
              </w:rPr>
            </w:pPr>
          </w:p>
          <w:p w14:paraId="71ECF8EE" w14:textId="77777777" w:rsidR="00A07153" w:rsidRPr="00171C5B" w:rsidRDefault="00A07153" w:rsidP="00A07153">
            <w:pPr>
              <w:rPr>
                <w:lang w:val="en-GB"/>
              </w:rPr>
            </w:pPr>
            <w:r>
              <w:rPr>
                <w:lang w:val="cy-GB"/>
              </w:rPr>
              <w:t>H</w:t>
            </w:r>
            <w:r w:rsidRPr="00171C5B">
              <w:rPr>
                <w:lang w:val="cy-GB"/>
              </w:rPr>
              <w:t>yfforddiant MINECRAFT yn yr ystafell ddosbarth</w:t>
            </w:r>
          </w:p>
          <w:p w14:paraId="7F310C07" w14:textId="77777777" w:rsidR="00171C5B" w:rsidRPr="00171C5B" w:rsidRDefault="00171C5B" w:rsidP="00171C5B">
            <w:pPr>
              <w:rPr>
                <w:lang w:val="cy-GB"/>
              </w:rPr>
            </w:pPr>
          </w:p>
          <w:p w14:paraId="25B1B255" w14:textId="77777777" w:rsidR="00171C5B" w:rsidRDefault="00171C5B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</w:p>
          <w:p w14:paraId="067A6D54" w14:textId="64A4E9FE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</w:pPr>
            <w:r w:rsidRPr="00171C5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cy-GB"/>
              </w:rPr>
              <w:t xml:space="preserve">TL07 </w:t>
            </w:r>
          </w:p>
          <w:p w14:paraId="21C0F580" w14:textId="12A86879" w:rsidR="00857E6F" w:rsidRPr="00171C5B" w:rsidRDefault="00857E6F" w:rsidP="002C7E65">
            <w:pPr>
              <w:pStyle w:val="Heading1"/>
              <w:outlineLvl w:val="0"/>
              <w:rPr>
                <w:rFonts w:ascii="Times New Roman" w:hAnsi="Times New Roman" w:cs="Times New Roman"/>
                <w:b/>
                <w:sz w:val="20"/>
                <w:szCs w:val="20"/>
                <w:lang w:val="cy-GB"/>
              </w:rPr>
            </w:pPr>
          </w:p>
        </w:tc>
      </w:tr>
    </w:tbl>
    <w:p w14:paraId="301E241A" w14:textId="77777777" w:rsidR="00857E6F" w:rsidRDefault="00857E6F" w:rsidP="00857E6F">
      <w:pPr>
        <w:pStyle w:val="Heading1"/>
        <w:jc w:val="center"/>
        <w:rPr>
          <w:b/>
          <w:lang w:val="cy-GB"/>
        </w:rPr>
      </w:pPr>
    </w:p>
    <w:p w14:paraId="0F5BBADC" w14:textId="77777777" w:rsidR="00857E6F" w:rsidRPr="001C7286" w:rsidRDefault="00857E6F" w:rsidP="00857E6F">
      <w:pPr>
        <w:pStyle w:val="Heading1"/>
        <w:jc w:val="center"/>
        <w:rPr>
          <w:b/>
          <w:lang w:val="cy-GB"/>
        </w:rPr>
      </w:pPr>
      <w:r>
        <w:rPr>
          <w:b/>
          <w:lang w:val="cy-GB"/>
        </w:rPr>
        <w:t xml:space="preserve">If your group is not timetabled for MINECRAFT TRAINING You are </w:t>
      </w:r>
      <w:r w:rsidRPr="001C7286">
        <w:rPr>
          <w:b/>
          <w:u w:val="single"/>
          <w:lang w:val="cy-GB"/>
        </w:rPr>
        <w:t>NOT</w:t>
      </w:r>
      <w:r>
        <w:rPr>
          <w:b/>
          <w:lang w:val="cy-GB"/>
        </w:rPr>
        <w:t xml:space="preserve"> required to attend university.</w:t>
      </w:r>
    </w:p>
    <w:p w14:paraId="6F40F6FF" w14:textId="77777777" w:rsidR="00266BD8" w:rsidRPr="00266BD8" w:rsidRDefault="00266BD8" w:rsidP="00266BD8">
      <w:pPr>
        <w:pStyle w:val="Heading1"/>
        <w:jc w:val="center"/>
        <w:rPr>
          <w:b/>
        </w:rPr>
      </w:pPr>
      <w:r w:rsidRPr="00266BD8">
        <w:rPr>
          <w:b/>
          <w:lang w:val="cy-GB"/>
        </w:rPr>
        <w:t>Os nad yw'ch grŵp wedi'i amserlennu ar gyfer HYFFORDDIANT GWEINIDOGAETH NID yw'n ofynnol i chi fynychu'r brifysgol.</w:t>
      </w:r>
    </w:p>
    <w:p w14:paraId="4D1C535A" w14:textId="77777777" w:rsidR="00857E6F" w:rsidRPr="0027032C" w:rsidRDefault="00857E6F" w:rsidP="00857E6F">
      <w:pPr>
        <w:pStyle w:val="Heading1"/>
        <w:rPr>
          <w:b/>
          <w:lang w:val="cy-GB"/>
        </w:rPr>
      </w:pPr>
    </w:p>
    <w:p w14:paraId="52B67DD5" w14:textId="77777777" w:rsidR="00857E6F" w:rsidRPr="0027032C" w:rsidRDefault="00857E6F" w:rsidP="00857E6F">
      <w:pPr>
        <w:pStyle w:val="Heading1"/>
        <w:rPr>
          <w:b/>
        </w:rPr>
      </w:pPr>
      <w:r>
        <w:rPr>
          <w:b/>
          <w:lang w:val="cy-GB"/>
        </w:rPr>
        <w:t>Wednesday 2nd OCTOBER</w:t>
      </w:r>
      <w:r w:rsidRPr="0027032C">
        <w:rPr>
          <w:b/>
          <w:lang w:val="cy-GB"/>
        </w:rPr>
        <w:t xml:space="preserve"> 201</w:t>
      </w:r>
      <w:r>
        <w:rPr>
          <w:b/>
          <w:lang w:val="cy-GB"/>
        </w:rPr>
        <w:t>9</w:t>
      </w:r>
    </w:p>
    <w:p w14:paraId="1409E239" w14:textId="4EC3F581" w:rsidR="00857E6F" w:rsidRDefault="00857E6F" w:rsidP="00857E6F">
      <w:pPr>
        <w:pStyle w:val="Body"/>
        <w:rPr>
          <w:rFonts w:ascii="Arial"/>
          <w:sz w:val="28"/>
          <w:szCs w:val="28"/>
        </w:rPr>
      </w:pPr>
      <w:r w:rsidRPr="00E50675">
        <w:rPr>
          <w:rFonts w:ascii="Arial"/>
          <w:sz w:val="28"/>
          <w:szCs w:val="28"/>
        </w:rPr>
        <w:t>Lectures beg</w:t>
      </w:r>
      <w:r>
        <w:rPr>
          <w:rFonts w:ascii="Arial"/>
          <w:sz w:val="28"/>
          <w:szCs w:val="28"/>
        </w:rPr>
        <w:t>ins</w:t>
      </w:r>
    </w:p>
    <w:p w14:paraId="4EAE4236" w14:textId="0E2EDE1F" w:rsidR="00266BD8" w:rsidRDefault="00266BD8" w:rsidP="00857E6F">
      <w:pPr>
        <w:pStyle w:val="Body"/>
        <w:rPr>
          <w:rFonts w:ascii="Arial" w:eastAsia="Arial" w:hAnsi="Arial" w:cs="Arial"/>
          <w:sz w:val="22"/>
          <w:szCs w:val="22"/>
        </w:rPr>
      </w:pPr>
    </w:p>
    <w:p w14:paraId="2E766DF4" w14:textId="6A5AD992" w:rsidR="00266BD8" w:rsidRPr="00266BD8" w:rsidRDefault="00266BD8" w:rsidP="00266BD8">
      <w:pPr>
        <w:pStyle w:val="Heading1"/>
        <w:rPr>
          <w:rFonts w:ascii="Arial" w:eastAsia="Arial" w:hAnsi="Arial" w:cs="Arial"/>
          <w:color w:val="000000"/>
          <w:u w:color="000000"/>
          <w:bdr w:val="nil"/>
        </w:rPr>
      </w:pPr>
      <w:r w:rsidRPr="00266BD8">
        <w:rPr>
          <w:rFonts w:ascii="Arial" w:eastAsia="Arial" w:hAnsi="Arial" w:cs="Arial"/>
          <w:color w:val="000000"/>
          <w:u w:color="000000"/>
          <w:bdr w:val="nil"/>
        </w:rPr>
        <w:br/>
      </w:r>
      <w:proofErr w:type="spellStart"/>
      <w:r w:rsidRPr="00266BD8">
        <w:rPr>
          <w:b/>
          <w:lang w:val="cy-GB"/>
        </w:rPr>
        <w:t>Dydd</w:t>
      </w:r>
      <w:proofErr w:type="spellEnd"/>
      <w:r w:rsidRPr="00266BD8">
        <w:rPr>
          <w:b/>
          <w:lang w:val="cy-GB"/>
        </w:rPr>
        <w:t xml:space="preserve"> </w:t>
      </w:r>
      <w:proofErr w:type="spellStart"/>
      <w:r w:rsidRPr="00266BD8">
        <w:rPr>
          <w:b/>
          <w:lang w:val="cy-GB"/>
        </w:rPr>
        <w:t>Mercher</w:t>
      </w:r>
      <w:proofErr w:type="spellEnd"/>
      <w:r w:rsidRPr="00266BD8">
        <w:rPr>
          <w:b/>
          <w:lang w:val="cy-GB"/>
        </w:rPr>
        <w:t xml:space="preserve"> 2il HYDREF 2019</w:t>
      </w:r>
      <w:r w:rsidRPr="00266BD8">
        <w:rPr>
          <w:rFonts w:ascii="Arial" w:eastAsia="Arial" w:hAnsi="Arial" w:cs="Arial"/>
          <w:color w:val="000000"/>
          <w:u w:color="000000"/>
          <w:bdr w:val="nil"/>
        </w:rPr>
        <w:t xml:space="preserve"> </w:t>
      </w:r>
    </w:p>
    <w:p w14:paraId="33A5EEE2" w14:textId="77777777" w:rsidR="00266BD8" w:rsidRDefault="00266BD8" w:rsidP="00266BD8">
      <w:pPr>
        <w:pStyle w:val="Body"/>
        <w:rPr>
          <w:rFonts w:ascii="Arial" w:eastAsia="Arial" w:hAnsi="Arial" w:cs="Arial"/>
          <w:lang w:val="en-GB"/>
        </w:rPr>
      </w:pPr>
    </w:p>
    <w:p w14:paraId="1D6F48AF" w14:textId="2C46CFFD" w:rsidR="00266BD8" w:rsidRPr="00266BD8" w:rsidRDefault="00266BD8" w:rsidP="00266BD8">
      <w:pPr>
        <w:pStyle w:val="Body"/>
        <w:rPr>
          <w:rFonts w:ascii="Arial"/>
          <w:sz w:val="28"/>
          <w:szCs w:val="28"/>
        </w:rPr>
      </w:pPr>
      <w:r w:rsidRPr="00266BD8">
        <w:rPr>
          <w:rFonts w:ascii="Arial"/>
          <w:sz w:val="28"/>
          <w:szCs w:val="28"/>
        </w:rPr>
        <w:t xml:space="preserve">Darlithoedd </w:t>
      </w:r>
      <w:proofErr w:type="spellStart"/>
      <w:r w:rsidRPr="00266BD8">
        <w:rPr>
          <w:rFonts w:ascii="Arial"/>
          <w:sz w:val="28"/>
          <w:szCs w:val="28"/>
        </w:rPr>
        <w:t>yn</w:t>
      </w:r>
      <w:proofErr w:type="spellEnd"/>
      <w:r w:rsidRPr="00266BD8">
        <w:rPr>
          <w:rFonts w:ascii="Arial"/>
          <w:sz w:val="28"/>
          <w:szCs w:val="28"/>
        </w:rPr>
        <w:t xml:space="preserve"> </w:t>
      </w:r>
      <w:proofErr w:type="spellStart"/>
      <w:r w:rsidRPr="00266BD8">
        <w:rPr>
          <w:rFonts w:ascii="Arial"/>
          <w:sz w:val="28"/>
          <w:szCs w:val="28"/>
        </w:rPr>
        <w:t>cychwyn</w:t>
      </w:r>
      <w:proofErr w:type="spellEnd"/>
    </w:p>
    <w:p w14:paraId="370C1032" w14:textId="514415CC" w:rsidR="00266BD8" w:rsidRDefault="00266BD8" w:rsidP="00857E6F">
      <w:pPr>
        <w:pStyle w:val="Body"/>
        <w:rPr>
          <w:rFonts w:ascii="Arial" w:eastAsia="Arial" w:hAnsi="Arial" w:cs="Arial"/>
          <w:sz w:val="22"/>
          <w:szCs w:val="22"/>
        </w:rPr>
      </w:pPr>
    </w:p>
    <w:p w14:paraId="3C05241A" w14:textId="77777777" w:rsidR="00266BD8" w:rsidRPr="00857E6F" w:rsidRDefault="00266BD8" w:rsidP="00857E6F">
      <w:pPr>
        <w:pStyle w:val="Body"/>
        <w:rPr>
          <w:rFonts w:ascii="Arial" w:eastAsia="Arial" w:hAnsi="Arial" w:cs="Arial"/>
          <w:sz w:val="22"/>
          <w:szCs w:val="22"/>
        </w:rPr>
      </w:pPr>
    </w:p>
    <w:p w14:paraId="73FA639A" w14:textId="77777777" w:rsidR="00032F63" w:rsidRPr="00032F63" w:rsidRDefault="00032F63">
      <w:pPr>
        <w:rPr>
          <w:rFonts w:ascii="Arial" w:hAnsi="Arial" w:cs="Arial"/>
        </w:rPr>
      </w:pPr>
      <w:r w:rsidRPr="00032F63">
        <w:rPr>
          <w:rFonts w:ascii="Arial" w:hAnsi="Arial" w:cs="Arial"/>
        </w:rPr>
        <w:br w:type="page"/>
      </w:r>
    </w:p>
    <w:p w14:paraId="67CC139D" w14:textId="77777777" w:rsidR="007F5793" w:rsidRPr="00032F63" w:rsidRDefault="00361150">
      <w:pPr>
        <w:rPr>
          <w:rFonts w:ascii="Arial" w:hAnsi="Arial" w:cs="Arial"/>
        </w:rPr>
      </w:pPr>
      <w:r w:rsidRPr="00032F63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00C05C8" wp14:editId="0846905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793" w:rsidRPr="00032F63" w:rsidSect="00857E6F">
      <w:pgSz w:w="11906" w:h="16838"/>
      <w:pgMar w:top="698" w:right="1440" w:bottom="68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67EEE" w14:textId="77777777" w:rsidR="00320648" w:rsidRDefault="00320648" w:rsidP="00746C19">
      <w:pPr>
        <w:spacing w:after="0" w:line="240" w:lineRule="auto"/>
      </w:pPr>
      <w:r>
        <w:separator/>
      </w:r>
    </w:p>
  </w:endnote>
  <w:endnote w:type="continuationSeparator" w:id="0">
    <w:p w14:paraId="16CFC02D" w14:textId="77777777" w:rsidR="00320648" w:rsidRDefault="00320648" w:rsidP="00746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55E4A" w14:textId="77777777" w:rsidR="00320648" w:rsidRDefault="00320648" w:rsidP="00746C19">
      <w:pPr>
        <w:spacing w:after="0" w:line="240" w:lineRule="auto"/>
      </w:pPr>
      <w:r>
        <w:separator/>
      </w:r>
    </w:p>
  </w:footnote>
  <w:footnote w:type="continuationSeparator" w:id="0">
    <w:p w14:paraId="52FE6CE3" w14:textId="77777777" w:rsidR="00320648" w:rsidRDefault="00320648" w:rsidP="00746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10949"/>
    <w:multiLevelType w:val="hybridMultilevel"/>
    <w:tmpl w:val="DD4C6072"/>
    <w:lvl w:ilvl="0" w:tplc="504E345A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290D103D"/>
    <w:multiLevelType w:val="hybridMultilevel"/>
    <w:tmpl w:val="69401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76F47"/>
    <w:multiLevelType w:val="hybridMultilevel"/>
    <w:tmpl w:val="435450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51EE6"/>
    <w:multiLevelType w:val="hybridMultilevel"/>
    <w:tmpl w:val="33769D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4537E7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D3A"/>
    <w:rsid w:val="000021CC"/>
    <w:rsid w:val="000054A7"/>
    <w:rsid w:val="00030B83"/>
    <w:rsid w:val="00032F63"/>
    <w:rsid w:val="00043418"/>
    <w:rsid w:val="000A3F45"/>
    <w:rsid w:val="000A5870"/>
    <w:rsid w:val="000A627A"/>
    <w:rsid w:val="000A6DEC"/>
    <w:rsid w:val="000C5673"/>
    <w:rsid w:val="00112A8C"/>
    <w:rsid w:val="001173C5"/>
    <w:rsid w:val="00130539"/>
    <w:rsid w:val="001428DE"/>
    <w:rsid w:val="00144A0B"/>
    <w:rsid w:val="00171C5B"/>
    <w:rsid w:val="001C3DBE"/>
    <w:rsid w:val="001C7286"/>
    <w:rsid w:val="001F25E3"/>
    <w:rsid w:val="00220403"/>
    <w:rsid w:val="00222B03"/>
    <w:rsid w:val="0025171A"/>
    <w:rsid w:val="002617D3"/>
    <w:rsid w:val="00266BD8"/>
    <w:rsid w:val="0027032C"/>
    <w:rsid w:val="00290679"/>
    <w:rsid w:val="002D1D3E"/>
    <w:rsid w:val="002F3AA8"/>
    <w:rsid w:val="0030570F"/>
    <w:rsid w:val="00320648"/>
    <w:rsid w:val="0032285C"/>
    <w:rsid w:val="00361150"/>
    <w:rsid w:val="00380D42"/>
    <w:rsid w:val="003E1B87"/>
    <w:rsid w:val="003F06BF"/>
    <w:rsid w:val="003F6D3A"/>
    <w:rsid w:val="004021F0"/>
    <w:rsid w:val="0048053D"/>
    <w:rsid w:val="004A7FF9"/>
    <w:rsid w:val="004C097E"/>
    <w:rsid w:val="004F05E8"/>
    <w:rsid w:val="0050047C"/>
    <w:rsid w:val="005125DF"/>
    <w:rsid w:val="00552C57"/>
    <w:rsid w:val="005C7A9F"/>
    <w:rsid w:val="006000AB"/>
    <w:rsid w:val="00601705"/>
    <w:rsid w:val="006562B8"/>
    <w:rsid w:val="0067562C"/>
    <w:rsid w:val="006813FC"/>
    <w:rsid w:val="00684463"/>
    <w:rsid w:val="00690289"/>
    <w:rsid w:val="00690D41"/>
    <w:rsid w:val="006A0219"/>
    <w:rsid w:val="006A7DAD"/>
    <w:rsid w:val="006C406C"/>
    <w:rsid w:val="00700692"/>
    <w:rsid w:val="007116EF"/>
    <w:rsid w:val="00732F92"/>
    <w:rsid w:val="00746C19"/>
    <w:rsid w:val="00753EE9"/>
    <w:rsid w:val="00774738"/>
    <w:rsid w:val="007A271B"/>
    <w:rsid w:val="007B13A7"/>
    <w:rsid w:val="00807725"/>
    <w:rsid w:val="00827516"/>
    <w:rsid w:val="00857E6F"/>
    <w:rsid w:val="008952F5"/>
    <w:rsid w:val="008A0311"/>
    <w:rsid w:val="008C68D0"/>
    <w:rsid w:val="00A07153"/>
    <w:rsid w:val="00A52353"/>
    <w:rsid w:val="00A77B79"/>
    <w:rsid w:val="00A97E67"/>
    <w:rsid w:val="00AC5CA6"/>
    <w:rsid w:val="00B1045D"/>
    <w:rsid w:val="00B21F57"/>
    <w:rsid w:val="00B50596"/>
    <w:rsid w:val="00B842D0"/>
    <w:rsid w:val="00BC705A"/>
    <w:rsid w:val="00BF5C4B"/>
    <w:rsid w:val="00C11E1E"/>
    <w:rsid w:val="00C5640B"/>
    <w:rsid w:val="00D14905"/>
    <w:rsid w:val="00D52D77"/>
    <w:rsid w:val="00D77139"/>
    <w:rsid w:val="00D80937"/>
    <w:rsid w:val="00DA6BD3"/>
    <w:rsid w:val="00DB250C"/>
    <w:rsid w:val="00DF3615"/>
    <w:rsid w:val="00E50675"/>
    <w:rsid w:val="00E72787"/>
    <w:rsid w:val="00E80477"/>
    <w:rsid w:val="00EC7E4A"/>
    <w:rsid w:val="00ED4950"/>
    <w:rsid w:val="00EE525C"/>
    <w:rsid w:val="00F15368"/>
    <w:rsid w:val="00F7789B"/>
    <w:rsid w:val="00F87800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8766"/>
  <w15:chartTrackingRefBased/>
  <w15:docId w15:val="{23EB0019-49A6-4186-8BDF-0E43E8388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F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F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F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32F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rsid w:val="00032F63"/>
    <w:rPr>
      <w:color w:val="0000FF"/>
      <w:u w:val="single"/>
    </w:rPr>
  </w:style>
  <w:style w:type="character" w:customStyle="1" w:styleId="PlainTextChar">
    <w:name w:val="Plain Text Char"/>
    <w:link w:val="PlainText"/>
    <w:uiPriority w:val="99"/>
    <w:semiHidden/>
    <w:rsid w:val="00032F63"/>
    <w:rPr>
      <w:rFonts w:ascii="Consolas" w:eastAsia="Calibri" w:hAnsi="Consolas"/>
      <w:sz w:val="21"/>
      <w:szCs w:val="21"/>
    </w:rPr>
  </w:style>
  <w:style w:type="paragraph" w:styleId="PlainText">
    <w:name w:val="Plain Text"/>
    <w:basedOn w:val="Normal"/>
    <w:link w:val="PlainTextChar"/>
    <w:uiPriority w:val="99"/>
    <w:semiHidden/>
    <w:rsid w:val="00032F63"/>
    <w:pPr>
      <w:spacing w:after="0" w:line="240" w:lineRule="auto"/>
    </w:pPr>
    <w:rPr>
      <w:rFonts w:ascii="Consolas" w:eastAsia="Calibri" w:hAnsi="Consolas"/>
      <w:sz w:val="21"/>
      <w:szCs w:val="21"/>
    </w:rPr>
  </w:style>
  <w:style w:type="character" w:customStyle="1" w:styleId="PlainTextChar1">
    <w:name w:val="Plain Text Char1"/>
    <w:basedOn w:val="DefaultParagraphFont"/>
    <w:uiPriority w:val="99"/>
    <w:semiHidden/>
    <w:rsid w:val="00032F63"/>
    <w:rPr>
      <w:rFonts w:ascii="Consolas" w:hAnsi="Consolas" w:cs="Consolas"/>
      <w:sz w:val="21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F6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Indent">
    <w:name w:val="Body Text Indent"/>
    <w:basedOn w:val="Normal"/>
    <w:link w:val="BodyTextIndentChar"/>
    <w:rsid w:val="00032F63"/>
    <w:pPr>
      <w:spacing w:after="0" w:line="240" w:lineRule="auto"/>
      <w:ind w:firstLine="2160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rsid w:val="00032F63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032F63"/>
    <w:pPr>
      <w:spacing w:after="0" w:line="240" w:lineRule="auto"/>
      <w:ind w:left="2160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032F63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table" w:styleId="GridTable1Light-Accent1">
    <w:name w:val="Grid Table 1 Light Accent 1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3">
    <w:name w:val="Grid Table 2 Accent 3"/>
    <w:basedOn w:val="TableNormal"/>
    <w:uiPriority w:val="47"/>
    <w:rsid w:val="00032F63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032F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6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C19"/>
  </w:style>
  <w:style w:type="paragraph" w:styleId="Footer">
    <w:name w:val="footer"/>
    <w:basedOn w:val="Normal"/>
    <w:link w:val="FooterChar"/>
    <w:uiPriority w:val="99"/>
    <w:unhideWhenUsed/>
    <w:rsid w:val="00746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C19"/>
  </w:style>
  <w:style w:type="paragraph" w:customStyle="1" w:styleId="Body">
    <w:name w:val="Body"/>
    <w:rsid w:val="00AC5CA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/>
    </w:rPr>
  </w:style>
  <w:style w:type="table" w:styleId="TableGrid">
    <w:name w:val="Table Grid"/>
    <w:basedOn w:val="TableNormal"/>
    <w:uiPriority w:val="59"/>
    <w:rsid w:val="00AC5CA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2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85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12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857E6F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1C5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1C5B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n.ryder\Desktop\Wythnos%20Anwytho%202016-17\Blwyddyn1Caerfyrddin%20-%20Trefniadau%20dechrau%20blwyddyn%202016%20cy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3" ma:contentTypeDescription="Create a new document." ma:contentTypeScope="" ma:versionID="ceb8cd9d552dbe78fe6e42f7c515fa2e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F40220-F140-4CA6-9FA8-C854C7435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C:\Users\n.ryder\Desktop\Wythnos Anwytho 2016-17\Blwyddyn1Caerfyrddin - Trefniadau dechrau blwyddyn 2016 cym.dotx</Template>
  <TotalTime>3</TotalTime>
  <Pages>4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trefniadau dechrau’r flwyddyn</vt:lpstr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trefniadau dechrau’r flwyddyn</dc:title>
  <dc:subject/>
  <dc:creator>Administrator</dc:creator>
  <cp:keywords/>
  <dc:description/>
  <cp:lastModifiedBy>Tom Cox</cp:lastModifiedBy>
  <cp:revision>2</cp:revision>
  <cp:lastPrinted>2017-09-18T15:51:00Z</cp:lastPrinted>
  <dcterms:created xsi:type="dcterms:W3CDTF">2019-09-18T08:55:00Z</dcterms:created>
  <dcterms:modified xsi:type="dcterms:W3CDTF">2019-09-18T08:55:00Z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