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515A32DB" w:rsidR="002D5B3F" w:rsidRDefault="00190AD8" w:rsidP="00B7723C">
      <w:pPr>
        <w:pStyle w:val="Header"/>
        <w:tabs>
          <w:tab w:val="clear" w:pos="4153"/>
          <w:tab w:val="clear" w:pos="8306"/>
        </w:tabs>
        <w:jc w:val="center"/>
      </w:pPr>
      <w:r>
        <w:softHyphen/>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tblGrid>
      <w:tr w:rsidR="007D010D" w14:paraId="7ACF10EC" w14:textId="77777777" w:rsidTr="007D010D">
        <w:trPr>
          <w:trHeight w:val="894"/>
        </w:trPr>
        <w:tc>
          <w:tcPr>
            <w:tcW w:w="3556" w:type="dxa"/>
          </w:tcPr>
          <w:p w14:paraId="0C250E40" w14:textId="4BCE7967" w:rsidR="007D010D" w:rsidRDefault="007D010D" w:rsidP="002D5B3F">
            <w:r>
              <w:rPr>
                <w:noProof/>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Pr>
          <w:p w14:paraId="04A05C9C" w14:textId="77777777" w:rsidR="007D010D" w:rsidRDefault="007D010D"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415F4244" w:rsidR="004732AC" w:rsidRPr="00D9187F" w:rsidRDefault="0072172D" w:rsidP="00D9187F">
            <w:pPr>
              <w:spacing w:before="20" w:after="20"/>
              <w:jc w:val="center"/>
              <w:rPr>
                <w:b/>
                <w:sz w:val="40"/>
                <w:szCs w:val="40"/>
              </w:rPr>
            </w:pPr>
            <w:r>
              <w:rPr>
                <w:b/>
                <w:sz w:val="40"/>
                <w:szCs w:val="40"/>
              </w:rPr>
              <w:t xml:space="preserve">UG </w:t>
            </w:r>
            <w:r w:rsidR="00EA26EE"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7D010D" w:rsidRDefault="003B3F9D" w:rsidP="00146636">
            <w:pPr>
              <w:spacing w:before="120" w:after="120"/>
              <w:jc w:val="both"/>
              <w:rPr>
                <w:rFonts w:cs="Arial"/>
                <w:b/>
                <w:sz w:val="22"/>
                <w:szCs w:val="22"/>
              </w:rPr>
            </w:pPr>
            <w:r w:rsidRPr="007D010D">
              <w:rPr>
                <w:rFonts w:cs="Arial"/>
                <w:b/>
                <w:sz w:val="22"/>
                <w:szCs w:val="22"/>
              </w:rPr>
              <w:t>Student name:</w:t>
            </w:r>
          </w:p>
        </w:tc>
        <w:tc>
          <w:tcPr>
            <w:tcW w:w="4065" w:type="dxa"/>
            <w:gridSpan w:val="3"/>
          </w:tcPr>
          <w:p w14:paraId="62282B9F" w14:textId="77777777" w:rsidR="00236AFA" w:rsidRPr="007D010D"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7D010D" w:rsidRDefault="003B3F9D" w:rsidP="00146636">
            <w:pPr>
              <w:spacing w:before="120" w:after="120"/>
              <w:jc w:val="both"/>
              <w:rPr>
                <w:rFonts w:cs="Arial"/>
                <w:b/>
                <w:sz w:val="22"/>
                <w:szCs w:val="22"/>
              </w:rPr>
            </w:pPr>
            <w:r w:rsidRPr="007D010D">
              <w:rPr>
                <w:rFonts w:cs="Arial"/>
                <w:b/>
                <w:sz w:val="22"/>
                <w:szCs w:val="22"/>
              </w:rPr>
              <w:t>Student P number:</w:t>
            </w:r>
          </w:p>
        </w:tc>
        <w:tc>
          <w:tcPr>
            <w:tcW w:w="2111" w:type="dxa"/>
            <w:gridSpan w:val="2"/>
          </w:tcPr>
          <w:p w14:paraId="64C45491" w14:textId="77777777" w:rsidR="003B3F9D" w:rsidRPr="007D010D" w:rsidRDefault="003B3F9D" w:rsidP="00146636">
            <w:pPr>
              <w:spacing w:before="120" w:after="120"/>
              <w:jc w:val="both"/>
              <w:rPr>
                <w:rFonts w:cs="Arial"/>
                <w:b/>
                <w:sz w:val="22"/>
                <w:szCs w:val="22"/>
              </w:rPr>
            </w:pPr>
          </w:p>
        </w:tc>
      </w:tr>
      <w:tr w:rsidR="00D14A61" w:rsidRPr="00394874" w14:paraId="34134B0F" w14:textId="77777777" w:rsidTr="009B6835">
        <w:tc>
          <w:tcPr>
            <w:tcW w:w="1809" w:type="dxa"/>
            <w:shd w:val="clear" w:color="auto" w:fill="D9D9D9" w:themeFill="background1" w:themeFillShade="D9"/>
          </w:tcPr>
          <w:p w14:paraId="56FFF889" w14:textId="77777777" w:rsidR="00D14A61" w:rsidRPr="00394874" w:rsidRDefault="00D14A61"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23EC0BD7" w:rsidR="00D14A61" w:rsidRPr="0057274A" w:rsidRDefault="005262A0" w:rsidP="000B0730">
            <w:pPr>
              <w:rPr>
                <w:rFonts w:cs="Arial"/>
                <w:b/>
                <w:sz w:val="22"/>
                <w:szCs w:val="22"/>
              </w:rPr>
            </w:pPr>
            <w:r w:rsidRPr="005262A0">
              <w:rPr>
                <w:rFonts w:cs="Arial"/>
                <w:b/>
                <w:sz w:val="22"/>
                <w:szCs w:val="22"/>
              </w:rPr>
              <w:t>BA Music (Performance and Production</w:t>
            </w:r>
          </w:p>
        </w:tc>
        <w:tc>
          <w:tcPr>
            <w:tcW w:w="2613" w:type="dxa"/>
            <w:gridSpan w:val="2"/>
            <w:shd w:val="clear" w:color="auto" w:fill="D9D9D9"/>
          </w:tcPr>
          <w:p w14:paraId="3C969D84" w14:textId="77777777" w:rsidR="00D14A61" w:rsidRPr="00394874" w:rsidRDefault="00D14A61" w:rsidP="00146636">
            <w:pPr>
              <w:spacing w:before="120" w:after="120"/>
              <w:jc w:val="both"/>
              <w:rPr>
                <w:rFonts w:cs="Arial"/>
                <w:b/>
                <w:sz w:val="22"/>
                <w:szCs w:val="22"/>
              </w:rPr>
            </w:pPr>
            <w:r>
              <w:rPr>
                <w:rFonts w:cs="Arial"/>
                <w:b/>
                <w:sz w:val="22"/>
                <w:szCs w:val="22"/>
              </w:rPr>
              <w:t>Faculty/School:</w:t>
            </w:r>
          </w:p>
        </w:tc>
        <w:tc>
          <w:tcPr>
            <w:tcW w:w="2111" w:type="dxa"/>
            <w:gridSpan w:val="2"/>
            <w:vAlign w:val="center"/>
          </w:tcPr>
          <w:p w14:paraId="7925A40C" w14:textId="0D5B1CD4" w:rsidR="00D14A61" w:rsidRPr="00394874" w:rsidRDefault="005262A0" w:rsidP="00146636">
            <w:pPr>
              <w:rPr>
                <w:rFonts w:cs="Arial"/>
                <w:b/>
                <w:sz w:val="22"/>
                <w:szCs w:val="22"/>
              </w:rPr>
            </w:pPr>
            <w:r>
              <w:rPr>
                <w:rFonts w:cs="Arial"/>
                <w:b/>
                <w:sz w:val="22"/>
                <w:szCs w:val="22"/>
              </w:rPr>
              <w:t>Fine and Media Arts</w:t>
            </w:r>
          </w:p>
        </w:tc>
      </w:tr>
      <w:tr w:rsidR="00D9780D" w:rsidRPr="00394874" w14:paraId="5571182B" w14:textId="77777777" w:rsidTr="009B6835">
        <w:tc>
          <w:tcPr>
            <w:tcW w:w="1809" w:type="dxa"/>
            <w:shd w:val="clear" w:color="auto" w:fill="D9D9D9" w:themeFill="background1" w:themeFillShade="D9"/>
          </w:tcPr>
          <w:p w14:paraId="63334B19" w14:textId="77777777" w:rsidR="00D9780D" w:rsidRPr="00394874" w:rsidRDefault="00D9780D"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6C87A5B9" w:rsidR="00D9780D" w:rsidRPr="00394874" w:rsidRDefault="005262A0" w:rsidP="00146636">
            <w:pPr>
              <w:spacing w:before="120" w:after="120"/>
              <w:jc w:val="both"/>
              <w:rPr>
                <w:rFonts w:cs="Arial"/>
                <w:b/>
                <w:sz w:val="22"/>
                <w:szCs w:val="22"/>
              </w:rPr>
            </w:pPr>
            <w:r w:rsidRPr="005262A0">
              <w:rPr>
                <w:rFonts w:cs="Arial"/>
                <w:b/>
                <w:sz w:val="22"/>
                <w:szCs w:val="22"/>
              </w:rPr>
              <w:t>Business, Marketing &amp; Self Promotion</w:t>
            </w:r>
          </w:p>
        </w:tc>
        <w:tc>
          <w:tcPr>
            <w:tcW w:w="2613" w:type="dxa"/>
            <w:gridSpan w:val="2"/>
            <w:shd w:val="clear" w:color="auto" w:fill="D9D9D9" w:themeFill="background1" w:themeFillShade="D9"/>
          </w:tcPr>
          <w:p w14:paraId="2220B439" w14:textId="77777777" w:rsidR="00D9780D" w:rsidRPr="00394874" w:rsidRDefault="00D9780D" w:rsidP="00146636">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tcPr>
          <w:p w14:paraId="5BAEA15B" w14:textId="7B6DB68C" w:rsidR="00D9780D" w:rsidRPr="00394874" w:rsidRDefault="005262A0" w:rsidP="00146636">
            <w:pPr>
              <w:spacing w:before="120" w:after="120"/>
              <w:jc w:val="both"/>
              <w:rPr>
                <w:rFonts w:cs="Arial"/>
                <w:b/>
                <w:sz w:val="22"/>
                <w:szCs w:val="22"/>
              </w:rPr>
            </w:pPr>
            <w:r>
              <w:rPr>
                <w:rFonts w:cs="Arial"/>
                <w:b/>
                <w:sz w:val="22"/>
                <w:szCs w:val="22"/>
              </w:rPr>
              <w:t>6</w:t>
            </w:r>
          </w:p>
        </w:tc>
      </w:tr>
      <w:tr w:rsidR="00D9780D" w:rsidRPr="00394874" w14:paraId="2B6FDE50" w14:textId="77777777" w:rsidTr="009B6835">
        <w:tc>
          <w:tcPr>
            <w:tcW w:w="1809" w:type="dxa"/>
            <w:shd w:val="clear" w:color="auto" w:fill="D9D9D9" w:themeFill="background1" w:themeFillShade="D9"/>
          </w:tcPr>
          <w:p w14:paraId="6EB909FA" w14:textId="77777777" w:rsidR="00D9780D" w:rsidRPr="00394874" w:rsidRDefault="00D9780D"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623BDA27" w:rsidR="00D9780D" w:rsidRPr="00394874" w:rsidRDefault="005262A0" w:rsidP="00146636">
            <w:pPr>
              <w:spacing w:before="120" w:after="120"/>
              <w:jc w:val="both"/>
              <w:rPr>
                <w:rFonts w:cs="Arial"/>
                <w:b/>
                <w:sz w:val="22"/>
                <w:szCs w:val="22"/>
              </w:rPr>
            </w:pPr>
            <w:r w:rsidRPr="005262A0">
              <w:rPr>
                <w:rFonts w:cs="Arial"/>
                <w:b/>
                <w:sz w:val="22"/>
                <w:szCs w:val="22"/>
              </w:rPr>
              <w:t>M3X8715</w:t>
            </w:r>
          </w:p>
        </w:tc>
        <w:tc>
          <w:tcPr>
            <w:tcW w:w="2613" w:type="dxa"/>
            <w:gridSpan w:val="2"/>
            <w:shd w:val="clear" w:color="auto" w:fill="D9D9D9" w:themeFill="background1" w:themeFillShade="D9"/>
          </w:tcPr>
          <w:p w14:paraId="399E5F16" w14:textId="77777777" w:rsidR="00D9780D" w:rsidRPr="00394874" w:rsidRDefault="00D9780D" w:rsidP="00146636">
            <w:pPr>
              <w:pStyle w:val="Heading2"/>
              <w:rPr>
                <w:rFonts w:cs="Arial"/>
                <w:sz w:val="22"/>
                <w:szCs w:val="22"/>
              </w:rPr>
            </w:pPr>
            <w:r>
              <w:rPr>
                <w:rFonts w:cs="Arial"/>
                <w:sz w:val="22"/>
                <w:szCs w:val="22"/>
              </w:rPr>
              <w:t>Contribution to Overall</w:t>
            </w:r>
          </w:p>
          <w:p w14:paraId="0BB29E6B" w14:textId="77777777" w:rsidR="00D9780D" w:rsidRPr="00394874" w:rsidRDefault="00D9780D"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3B010847" w:rsidR="00D9780D" w:rsidRPr="00394874" w:rsidRDefault="005262A0" w:rsidP="000B1442">
            <w:pPr>
              <w:rPr>
                <w:rFonts w:cs="Arial"/>
                <w:b/>
                <w:sz w:val="22"/>
                <w:szCs w:val="22"/>
              </w:rPr>
            </w:pPr>
            <w:r>
              <w:rPr>
                <w:rFonts w:cs="Arial"/>
                <w:b/>
                <w:sz w:val="22"/>
                <w:szCs w:val="22"/>
              </w:rPr>
              <w:t>100</w:t>
            </w:r>
          </w:p>
        </w:tc>
      </w:tr>
      <w:tr w:rsidR="00D9780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9780D" w:rsidRPr="00394874" w:rsidRDefault="00D9780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316F51CF" w:rsidR="00D9780D" w:rsidRPr="00394874" w:rsidRDefault="00D9780D" w:rsidP="00146636">
            <w:pPr>
              <w:spacing w:before="120" w:after="120"/>
              <w:jc w:val="both"/>
              <w:rPr>
                <w:rFonts w:cs="Arial"/>
                <w:b/>
                <w:sz w:val="22"/>
                <w:szCs w:val="22"/>
              </w:rPr>
            </w:pPr>
          </w:p>
        </w:tc>
        <w:tc>
          <w:tcPr>
            <w:tcW w:w="2613" w:type="dxa"/>
            <w:gridSpan w:val="2"/>
            <w:tcBorders>
              <w:bottom w:val="single" w:sz="4" w:space="0" w:color="auto"/>
            </w:tcBorders>
            <w:shd w:val="clear" w:color="auto" w:fill="D9D9D9" w:themeFill="background1" w:themeFillShade="D9"/>
          </w:tcPr>
          <w:p w14:paraId="6BFE5A33" w14:textId="77777777" w:rsidR="00D9780D" w:rsidRPr="00394874" w:rsidRDefault="00D9780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31A76988" w:rsidR="00D9780D" w:rsidRPr="00394874" w:rsidRDefault="005262A0" w:rsidP="00146636">
            <w:pPr>
              <w:spacing w:before="120" w:after="120"/>
              <w:jc w:val="both"/>
              <w:rPr>
                <w:rFonts w:cs="Arial"/>
                <w:b/>
                <w:sz w:val="22"/>
                <w:szCs w:val="22"/>
              </w:rPr>
            </w:pPr>
            <w:r>
              <w:rPr>
                <w:rFonts w:cs="Arial"/>
                <w:b/>
                <w:sz w:val="22"/>
                <w:szCs w:val="22"/>
              </w:rPr>
              <w:t>Jenn Kirby</w:t>
            </w:r>
          </w:p>
        </w:tc>
      </w:tr>
      <w:tr w:rsidR="00D9780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9780D" w:rsidRPr="00394874" w:rsidRDefault="00D9780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1B8D0DE7" w:rsidR="00D9780D" w:rsidRPr="00394874" w:rsidRDefault="005262A0" w:rsidP="00146636">
            <w:pPr>
              <w:spacing w:before="120" w:after="120"/>
              <w:jc w:val="both"/>
              <w:rPr>
                <w:rFonts w:cs="Arial"/>
                <w:b/>
                <w:sz w:val="22"/>
                <w:szCs w:val="22"/>
              </w:rPr>
            </w:pPr>
            <w:r w:rsidRPr="005262A0">
              <w:rPr>
                <w:rFonts w:cs="Arial"/>
                <w:b/>
                <w:sz w:val="22"/>
                <w:szCs w:val="22"/>
              </w:rPr>
              <w:t>Portfolio and Diary</w:t>
            </w:r>
          </w:p>
        </w:tc>
        <w:tc>
          <w:tcPr>
            <w:tcW w:w="2613" w:type="dxa"/>
            <w:gridSpan w:val="2"/>
            <w:tcBorders>
              <w:bottom w:val="single" w:sz="4" w:space="0" w:color="auto"/>
            </w:tcBorders>
            <w:shd w:val="clear" w:color="auto" w:fill="D9D9D9" w:themeFill="background1" w:themeFillShade="D9"/>
          </w:tcPr>
          <w:p w14:paraId="01B08CEC" w14:textId="77777777" w:rsidR="00D9780D" w:rsidRPr="00394874" w:rsidRDefault="00D9780D" w:rsidP="00146636">
            <w:pPr>
              <w:spacing w:before="120" w:after="120"/>
              <w:jc w:val="both"/>
              <w:rPr>
                <w:rFonts w:cs="Arial"/>
                <w:b/>
                <w:sz w:val="22"/>
                <w:szCs w:val="22"/>
              </w:rPr>
            </w:pPr>
            <w:r w:rsidRPr="00394874">
              <w:rPr>
                <w:rFonts w:cs="Arial"/>
                <w:b/>
                <w:sz w:val="22"/>
                <w:szCs w:val="22"/>
              </w:rPr>
              <w:t>Assignment No (x of x):</w:t>
            </w:r>
          </w:p>
        </w:tc>
        <w:tc>
          <w:tcPr>
            <w:tcW w:w="2111" w:type="dxa"/>
            <w:gridSpan w:val="2"/>
            <w:tcBorders>
              <w:bottom w:val="single" w:sz="4" w:space="0" w:color="auto"/>
            </w:tcBorders>
          </w:tcPr>
          <w:p w14:paraId="6D1AEC4F" w14:textId="7E8842CC" w:rsidR="00D9780D" w:rsidRPr="00394874" w:rsidRDefault="005262A0" w:rsidP="00146636">
            <w:pPr>
              <w:spacing w:before="120" w:after="120"/>
              <w:jc w:val="both"/>
              <w:rPr>
                <w:rFonts w:cs="Arial"/>
                <w:b/>
                <w:sz w:val="22"/>
                <w:szCs w:val="22"/>
              </w:rPr>
            </w:pPr>
            <w:r>
              <w:rPr>
                <w:rFonts w:cs="Arial"/>
                <w:b/>
                <w:sz w:val="22"/>
                <w:szCs w:val="22"/>
              </w:rPr>
              <w:t>1 of 1</w:t>
            </w:r>
          </w:p>
        </w:tc>
      </w:tr>
      <w:tr w:rsidR="00D9780D"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D9780D" w:rsidRPr="009B6835" w:rsidRDefault="00D9780D"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D9780D" w:rsidRPr="009B6835" w:rsidRDefault="00D9780D"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D9780D" w:rsidRPr="009B6835" w:rsidRDefault="00D9780D"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D9780D" w:rsidRPr="009B6835" w:rsidRDefault="00D9780D"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D9780D" w:rsidRPr="009B6835" w:rsidRDefault="00D9780D"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D9780D" w:rsidRPr="009B6835" w:rsidRDefault="00D9780D" w:rsidP="00146636">
            <w:pPr>
              <w:spacing w:before="120" w:after="120"/>
              <w:jc w:val="both"/>
              <w:rPr>
                <w:rFonts w:cs="Arial"/>
                <w:b/>
                <w:sz w:val="16"/>
                <w:szCs w:val="22"/>
              </w:rPr>
            </w:pPr>
          </w:p>
        </w:tc>
      </w:tr>
      <w:tr w:rsidR="00513108" w:rsidRPr="009B6835" w14:paraId="3A49AF42" w14:textId="77777777" w:rsidTr="00543C01">
        <w:tc>
          <w:tcPr>
            <w:tcW w:w="1809" w:type="dxa"/>
            <w:tcBorders>
              <w:top w:val="single" w:sz="4" w:space="0" w:color="auto"/>
            </w:tcBorders>
            <w:shd w:val="clear" w:color="auto" w:fill="D9D9D9" w:themeFill="background1" w:themeFillShade="D9"/>
          </w:tcPr>
          <w:p w14:paraId="23615647" w14:textId="394D9026" w:rsidR="00513108" w:rsidRPr="00513108" w:rsidRDefault="00513108" w:rsidP="00513108">
            <w:pPr>
              <w:spacing w:before="120" w:after="120"/>
              <w:jc w:val="both"/>
              <w:rPr>
                <w:rFonts w:cs="Arial"/>
                <w:b/>
                <w:sz w:val="22"/>
                <w:szCs w:val="22"/>
              </w:rPr>
            </w:pPr>
            <w:r w:rsidRPr="00513108">
              <w:rPr>
                <w:rFonts w:cs="Arial"/>
                <w:b/>
                <w:sz w:val="22"/>
                <w:szCs w:val="22"/>
              </w:rPr>
              <w:t>Hand Out Date:</w:t>
            </w:r>
          </w:p>
        </w:tc>
        <w:tc>
          <w:tcPr>
            <w:tcW w:w="1701" w:type="dxa"/>
            <w:tcBorders>
              <w:top w:val="single" w:sz="4" w:space="0" w:color="auto"/>
            </w:tcBorders>
            <w:shd w:val="clear" w:color="auto" w:fill="auto"/>
          </w:tcPr>
          <w:p w14:paraId="47C3A3EE" w14:textId="2F79EF90" w:rsidR="00513108" w:rsidRPr="00513108" w:rsidRDefault="00543C01" w:rsidP="00475557">
            <w:pPr>
              <w:spacing w:before="120" w:after="120"/>
              <w:jc w:val="both"/>
              <w:rPr>
                <w:rFonts w:cs="Arial"/>
                <w:b/>
                <w:sz w:val="22"/>
                <w:szCs w:val="22"/>
              </w:rPr>
            </w:pPr>
            <w:r>
              <w:rPr>
                <w:rFonts w:cs="Arial"/>
                <w:b/>
                <w:sz w:val="22"/>
                <w:szCs w:val="22"/>
              </w:rPr>
              <w:t>02/10/2017</w:t>
            </w:r>
          </w:p>
        </w:tc>
        <w:tc>
          <w:tcPr>
            <w:tcW w:w="1843" w:type="dxa"/>
            <w:tcBorders>
              <w:top w:val="single" w:sz="4" w:space="0" w:color="auto"/>
            </w:tcBorders>
            <w:shd w:val="clear" w:color="auto" w:fill="D9D9D9" w:themeFill="background1" w:themeFillShade="D9"/>
          </w:tcPr>
          <w:p w14:paraId="3774C651" w14:textId="5D9760E1" w:rsidR="00513108" w:rsidRPr="00513108" w:rsidRDefault="00513108" w:rsidP="00513108">
            <w:pPr>
              <w:spacing w:before="120" w:after="120"/>
              <w:jc w:val="both"/>
              <w:rPr>
                <w:rFonts w:cs="Arial"/>
                <w:b/>
                <w:sz w:val="22"/>
                <w:szCs w:val="22"/>
              </w:rPr>
            </w:pPr>
            <w:r w:rsidRPr="00513108">
              <w:rPr>
                <w:rFonts w:cs="Arial"/>
                <w:b/>
                <w:sz w:val="22"/>
                <w:szCs w:val="22"/>
              </w:rPr>
              <w:t>Submission Date:</w:t>
            </w:r>
          </w:p>
        </w:tc>
        <w:tc>
          <w:tcPr>
            <w:tcW w:w="1712" w:type="dxa"/>
            <w:gridSpan w:val="2"/>
            <w:tcBorders>
              <w:top w:val="single" w:sz="4" w:space="0" w:color="auto"/>
            </w:tcBorders>
            <w:shd w:val="clear" w:color="auto" w:fill="auto"/>
            <w:vAlign w:val="center"/>
          </w:tcPr>
          <w:p w14:paraId="15E8D7A3" w14:textId="7FE52D2C" w:rsidR="00513108" w:rsidRPr="00513108" w:rsidRDefault="00EE2957" w:rsidP="00EE2957">
            <w:pPr>
              <w:jc w:val="both"/>
              <w:rPr>
                <w:rFonts w:ascii="Calibri" w:hAnsi="Calibri" w:cs="Arial"/>
                <w:b/>
                <w:sz w:val="22"/>
                <w:szCs w:val="22"/>
              </w:rPr>
            </w:pPr>
            <w:r>
              <w:rPr>
                <w:rFonts w:ascii="Calibri" w:hAnsi="Calibri" w:cs="Arial"/>
                <w:b/>
                <w:sz w:val="22"/>
                <w:szCs w:val="22"/>
              </w:rPr>
              <w:t>15</w:t>
            </w:r>
            <w:r w:rsidR="00543C01">
              <w:rPr>
                <w:rFonts w:ascii="Calibri" w:hAnsi="Calibri" w:cs="Arial"/>
                <w:b/>
                <w:sz w:val="22"/>
                <w:szCs w:val="22"/>
              </w:rPr>
              <w:t>/</w:t>
            </w:r>
            <w:r>
              <w:rPr>
                <w:rFonts w:ascii="Calibri" w:hAnsi="Calibri" w:cs="Arial"/>
                <w:b/>
                <w:sz w:val="22"/>
                <w:szCs w:val="22"/>
              </w:rPr>
              <w:t>12</w:t>
            </w:r>
            <w:r w:rsidR="00543C01">
              <w:rPr>
                <w:rFonts w:ascii="Calibri" w:hAnsi="Calibri" w:cs="Arial"/>
                <w:b/>
                <w:sz w:val="22"/>
                <w:szCs w:val="22"/>
              </w:rPr>
              <w:t>/201</w:t>
            </w:r>
            <w:r>
              <w:rPr>
                <w:rFonts w:ascii="Calibri" w:hAnsi="Calibri" w:cs="Arial"/>
                <w:b/>
                <w:sz w:val="22"/>
                <w:szCs w:val="22"/>
              </w:rPr>
              <w:t>7</w:t>
            </w:r>
          </w:p>
        </w:tc>
        <w:tc>
          <w:tcPr>
            <w:tcW w:w="1766" w:type="dxa"/>
            <w:gridSpan w:val="2"/>
            <w:tcBorders>
              <w:top w:val="single" w:sz="4" w:space="0" w:color="auto"/>
            </w:tcBorders>
            <w:shd w:val="clear" w:color="auto" w:fill="D9D9D9" w:themeFill="background1" w:themeFillShade="D9"/>
          </w:tcPr>
          <w:p w14:paraId="20A54343" w14:textId="36B87DC4" w:rsidR="00513108" w:rsidRPr="003A6539" w:rsidRDefault="00513108" w:rsidP="00513108">
            <w:pPr>
              <w:spacing w:before="120" w:after="120"/>
              <w:jc w:val="both"/>
              <w:rPr>
                <w:rFonts w:cs="Arial"/>
                <w:b/>
                <w:sz w:val="22"/>
                <w:szCs w:val="22"/>
              </w:rPr>
            </w:pPr>
            <w:r w:rsidRPr="003A6539">
              <w:rPr>
                <w:rFonts w:cs="Arial"/>
                <w:b/>
                <w:sz w:val="22"/>
                <w:szCs w:val="22"/>
              </w:rPr>
              <w:t>Feedback Date:</w:t>
            </w:r>
          </w:p>
        </w:tc>
        <w:tc>
          <w:tcPr>
            <w:tcW w:w="1767" w:type="dxa"/>
            <w:tcBorders>
              <w:top w:val="single" w:sz="4" w:space="0" w:color="auto"/>
            </w:tcBorders>
            <w:shd w:val="clear" w:color="auto" w:fill="auto"/>
            <w:vAlign w:val="center"/>
          </w:tcPr>
          <w:p w14:paraId="26738F35" w14:textId="7D5F670C" w:rsidR="00513108" w:rsidRPr="003A6539" w:rsidRDefault="00EE2957" w:rsidP="00EE2957">
            <w:pPr>
              <w:rPr>
                <w:rFonts w:cs="Arial"/>
                <w:b/>
                <w:sz w:val="22"/>
                <w:szCs w:val="22"/>
              </w:rPr>
            </w:pPr>
            <w:r>
              <w:rPr>
                <w:rFonts w:cs="Arial"/>
                <w:b/>
                <w:sz w:val="22"/>
                <w:szCs w:val="22"/>
              </w:rPr>
              <w:t>12</w:t>
            </w:r>
            <w:r w:rsidR="00543C01">
              <w:rPr>
                <w:rFonts w:cs="Arial"/>
                <w:b/>
                <w:sz w:val="22"/>
                <w:szCs w:val="22"/>
              </w:rPr>
              <w:t>/0</w:t>
            </w:r>
            <w:r>
              <w:rPr>
                <w:rFonts w:cs="Arial"/>
                <w:b/>
                <w:sz w:val="22"/>
                <w:szCs w:val="22"/>
              </w:rPr>
              <w:t>1</w:t>
            </w:r>
            <w:r w:rsidR="00543C01">
              <w:rPr>
                <w:rFonts w:cs="Arial"/>
                <w:b/>
                <w:sz w:val="22"/>
                <w:szCs w:val="22"/>
              </w:rPr>
              <w:t>/2018</w:t>
            </w:r>
          </w:p>
        </w:tc>
      </w:tr>
    </w:tbl>
    <w:p w14:paraId="73A5B0F0" w14:textId="3BBD631D" w:rsidR="00B7723C" w:rsidRPr="00B37287" w:rsidRDefault="00B7723C">
      <w:pPr>
        <w:rPr>
          <w:sz w:val="10"/>
          <w:szCs w:val="10"/>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3D3B15F8"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tick to indicate if an electronic version of the assignment</w:t>
            </w:r>
            <w:r w:rsidR="00986077">
              <w:rPr>
                <w:rFonts w:ascii="Calibri" w:hAnsi="Calibri" w:cs="Arial"/>
              </w:rPr>
              <w:t xml:space="preserve"> must be submitted to </w:t>
            </w:r>
            <w:proofErr w:type="spellStart"/>
            <w:r w:rsidR="00986077">
              <w:rPr>
                <w:rFonts w:ascii="Calibri" w:hAnsi="Calibri" w:cs="Arial"/>
              </w:rPr>
              <w:t>Turnitin</w:t>
            </w:r>
            <w:proofErr w:type="spellEnd"/>
            <w:r w:rsidR="00986077">
              <w:rPr>
                <w:rFonts w:ascii="Calibri" w:hAnsi="Calibri" w:cs="Arial"/>
              </w:rPr>
              <w:t>.</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48ACCBEC"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986077">
              <w:rPr>
                <w:rFonts w:ascii="Calibri" w:hAnsi="Calibri" w:cs="Arial"/>
                <w:b/>
              </w:rPr>
              <w:t>.</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7E7DEFA2" w:rsidR="00B24EC9" w:rsidRDefault="00B24EC9" w:rsidP="00341EFE">
            <w:pPr>
              <w:spacing w:before="120" w:after="120"/>
              <w:jc w:val="center"/>
              <w:rPr>
                <w:rFonts w:cs="Arial"/>
                <w:b/>
                <w:sz w:val="22"/>
                <w:szCs w:val="22"/>
              </w:rPr>
            </w:pP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0BBA664D" w:rsidR="00103C84" w:rsidRPr="00BC493F" w:rsidRDefault="005F7E99" w:rsidP="00BC493F">
            <w:pPr>
              <w:spacing w:before="120" w:after="120"/>
              <w:jc w:val="center"/>
              <w:rPr>
                <w:rFonts w:cs="Arial"/>
                <w:b/>
                <w:sz w:val="22"/>
                <w:szCs w:val="22"/>
              </w:rPr>
            </w:pPr>
            <w:r w:rsidRPr="00BC493F">
              <w:rPr>
                <w:rFonts w:cs="Arial"/>
                <w:b/>
                <w:color w:val="000000" w:themeColor="text1"/>
                <w:sz w:val="22"/>
                <w:szCs w:val="22"/>
              </w:rPr>
              <w:sym w:font="Wingdings" w:char="F0FC"/>
            </w: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1B4A1E05" w:rsidR="00EB7A18" w:rsidRDefault="00EB7A18" w:rsidP="00EB7A18">
            <w:pPr>
              <w:rPr>
                <w:rFonts w:ascii="Calibri" w:hAnsi="Calibri" w:cs="Arial"/>
                <w:b/>
              </w:rPr>
            </w:pPr>
            <w:r w:rsidRPr="00EB7A18">
              <w:rPr>
                <w:rFonts w:ascii="Calibri" w:hAnsi="Calibri" w:cs="Arial"/>
                <w:b/>
              </w:rPr>
              <w:t xml:space="preserve">Penalties for late submission: Up to </w:t>
            </w:r>
            <w:r w:rsidR="000B1442">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000B1442">
              <w:rPr>
                <w:rFonts w:ascii="Calibri" w:hAnsi="Calibri" w:cs="Arial"/>
                <w:b/>
              </w:rPr>
              <w:t>.</w:t>
            </w:r>
          </w:p>
          <w:p w14:paraId="51EFDB5C" w14:textId="43406FEE" w:rsidR="00EB7A18" w:rsidRPr="00EB7A18" w:rsidRDefault="00EB7A18" w:rsidP="000B1442">
            <w:pPr>
              <w:rPr>
                <w:rFonts w:ascii="Calibri" w:hAnsi="Calibri" w:cs="Arial"/>
                <w:b/>
              </w:rPr>
            </w:pPr>
            <w:r>
              <w:rPr>
                <w:rFonts w:ascii="Calibri" w:hAnsi="Calibri" w:cs="Arial"/>
                <w:b/>
              </w:rPr>
              <w:t xml:space="preserve">Work cannot be accepted after </w:t>
            </w:r>
            <w:r w:rsidR="000B1442">
              <w:rPr>
                <w:rFonts w:ascii="Calibri" w:hAnsi="Calibri" w:cs="Arial"/>
                <w:b/>
              </w:rPr>
              <w:t>ONE week</w:t>
            </w:r>
            <w:r>
              <w:rPr>
                <w:rFonts w:ascii="Calibri" w:hAnsi="Calibri" w:cs="Arial"/>
                <w:b/>
              </w:rPr>
              <w:t xml:space="preserve"> and will be recorded as a non-submission, 0%.</w:t>
            </w:r>
          </w:p>
        </w:tc>
      </w:tr>
    </w:tbl>
    <w:p w14:paraId="5C6FEA5F" w14:textId="77777777" w:rsidR="00EB7A18" w:rsidRPr="00B37287" w:rsidRDefault="00EB7A18" w:rsidP="00EB7A18">
      <w:pPr>
        <w:rPr>
          <w:rFonts w:ascii="Calibri" w:hAnsi="Calibri" w:cs="Calibri"/>
          <w:b/>
          <w:sz w:val="10"/>
          <w:szCs w:val="10"/>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49DBD77" w14:textId="7BFF893B" w:rsidR="00FE6BAE" w:rsidRPr="00B37287" w:rsidRDefault="0028204E" w:rsidP="00FE6BAE">
      <w:pPr>
        <w:numPr>
          <w:ilvl w:val="0"/>
          <w:numId w:val="3"/>
        </w:numPr>
        <w:rPr>
          <w:rFonts w:ascii="Calibri" w:hAnsi="Calibri" w:cs="Calibri"/>
        </w:rPr>
      </w:pPr>
      <w:r w:rsidRPr="00B37287">
        <w:rPr>
          <w:rFonts w:ascii="Calibri" w:hAnsi="Calibri" w:cs="Calibri"/>
          <w:b/>
          <w:u w:val="single"/>
        </w:rPr>
        <w:t>DO NOT</w:t>
      </w:r>
      <w:r w:rsidRPr="00B37287">
        <w:rPr>
          <w:rFonts w:ascii="Calibri" w:hAnsi="Calibri" w:cs="Calibri"/>
          <w:b/>
        </w:rPr>
        <w:t xml:space="preserve"> </w:t>
      </w:r>
      <w:r w:rsidR="00827FA2" w:rsidRPr="00B37287">
        <w:rPr>
          <w:rFonts w:ascii="Calibri" w:hAnsi="Calibri" w:cs="Calibri"/>
          <w:b/>
        </w:rPr>
        <w:t>include this form in your</w:t>
      </w:r>
      <w:r w:rsidRPr="00B37287">
        <w:rPr>
          <w:rFonts w:ascii="Calibri" w:hAnsi="Calibri" w:cs="Calibri"/>
          <w:b/>
        </w:rPr>
        <w:t xml:space="preserve"> </w:t>
      </w:r>
      <w:proofErr w:type="spellStart"/>
      <w:r w:rsidRPr="00B37287">
        <w:rPr>
          <w:rFonts w:ascii="Calibri" w:hAnsi="Calibri" w:cs="Calibri"/>
          <w:b/>
        </w:rPr>
        <w:t>Turnitin</w:t>
      </w:r>
      <w:proofErr w:type="spellEnd"/>
      <w:r w:rsidRPr="00B37287">
        <w:rPr>
          <w:rFonts w:ascii="Calibri" w:hAnsi="Calibri" w:cs="Calibri"/>
          <w:b/>
        </w:rPr>
        <w:t xml:space="preserve"> </w:t>
      </w:r>
      <w:r w:rsidR="00827FA2" w:rsidRPr="00B37287">
        <w:rPr>
          <w:rFonts w:ascii="Calibri" w:hAnsi="Calibri" w:cs="Calibri"/>
          <w:b/>
        </w:rPr>
        <w:t xml:space="preserve">submission </w:t>
      </w:r>
      <w:r w:rsidRPr="00B37287">
        <w:rPr>
          <w:rFonts w:ascii="Calibri" w:hAnsi="Calibri" w:cs="Calibri"/>
          <w:b/>
        </w:rPr>
        <w:t xml:space="preserve">or it will </w:t>
      </w:r>
      <w:r w:rsidR="00CC241A" w:rsidRPr="00B37287">
        <w:rPr>
          <w:rFonts w:ascii="Calibri" w:hAnsi="Calibri" w:cs="Calibri"/>
          <w:b/>
        </w:rPr>
        <w:t>match</w:t>
      </w:r>
      <w:r w:rsidRPr="00B37287">
        <w:rPr>
          <w:rFonts w:ascii="Calibri" w:hAnsi="Calibri" w:cs="Calibri"/>
          <w:b/>
        </w:rPr>
        <w:t xml:space="preserve"> many similarities</w:t>
      </w:r>
      <w:r w:rsidR="006716C7" w:rsidRPr="00B37287">
        <w:rPr>
          <w:rFonts w:ascii="Calibri" w:hAnsi="Calibri" w:cs="Calibri"/>
          <w:b/>
        </w:rPr>
        <w:t xml:space="preserve"> with other students’ submissions</w:t>
      </w:r>
      <w:r w:rsidRPr="00B37287">
        <w:rPr>
          <w:rFonts w:ascii="Calibri" w:hAnsi="Calibri" w:cs="Calibri"/>
          <w:b/>
        </w:rPr>
        <w:t>.</w:t>
      </w:r>
    </w:p>
    <w:p w14:paraId="227A4EEE" w14:textId="77777777" w:rsidR="00FE6BAE" w:rsidRDefault="00FE6BAE" w:rsidP="00BA1176">
      <w:pPr>
        <w:rPr>
          <w:rFonts w:ascii="Calibri" w:hAnsi="Calibri" w:cs="Calibri"/>
        </w:rPr>
      </w:pPr>
    </w:p>
    <w:p w14:paraId="179E82C7" w14:textId="77777777" w:rsidR="003E5B0B" w:rsidRPr="00FE6BAE" w:rsidRDefault="003E5B0B" w:rsidP="00BA1176">
      <w:pPr>
        <w:rPr>
          <w:rFonts w:ascii="Calibri" w:hAnsi="Calibri" w:cs="Calibri"/>
        </w:rPr>
        <w:sectPr w:rsidR="003E5B0B" w:rsidRPr="00FE6BAE" w:rsidSect="00B37287">
          <w:footerReference w:type="first" r:id="rId10"/>
          <w:type w:val="continuous"/>
          <w:pgSz w:w="11894" w:h="16834"/>
          <w:pgMar w:top="567" w:right="720" w:bottom="426" w:left="720" w:header="706" w:footer="38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Pr="00B0757A" w:rsidRDefault="00E725F5" w:rsidP="00EA26EE">
      <w:pPr>
        <w:jc w:val="both"/>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D11457" w:rsidRDefault="00827FA2" w:rsidP="00D15D2A">
            <w:pPr>
              <w:jc w:val="both"/>
              <w:rPr>
                <w:rFonts w:ascii="Calibri" w:hAnsi="Calibri" w:cs="Arial"/>
                <w:sz w:val="22"/>
                <w:szCs w:val="22"/>
              </w:rPr>
            </w:pPr>
            <w:r w:rsidRPr="00D11457">
              <w:rPr>
                <w:rFonts w:ascii="Calibri" w:hAnsi="Calibri" w:cs="Arial"/>
                <w:sz w:val="22"/>
                <w:szCs w:val="22"/>
              </w:rPr>
              <w:t xml:space="preserve">Module </w:t>
            </w:r>
            <w:r w:rsidR="00CB59D7" w:rsidRPr="00D11457">
              <w:rPr>
                <w:rFonts w:ascii="Calibri" w:hAnsi="Calibri" w:cs="Arial"/>
                <w:sz w:val="22"/>
                <w:szCs w:val="22"/>
              </w:rPr>
              <w:t>Learning Outcomes being Assessed:</w:t>
            </w:r>
          </w:p>
        </w:tc>
      </w:tr>
      <w:tr w:rsidR="00CB59D7" w:rsidRPr="009E7EF2" w14:paraId="704D6AD5" w14:textId="77777777" w:rsidTr="00C2405E">
        <w:tc>
          <w:tcPr>
            <w:tcW w:w="10598" w:type="dxa"/>
          </w:tcPr>
          <w:p w14:paraId="0A94249E" w14:textId="3FFA1546" w:rsidR="00410E81" w:rsidRPr="00D15D2A" w:rsidRDefault="006F2ED5" w:rsidP="00D15D2A">
            <w:pPr>
              <w:pStyle w:val="ListParagraph"/>
              <w:numPr>
                <w:ilvl w:val="0"/>
                <w:numId w:val="25"/>
              </w:numPr>
              <w:jc w:val="both"/>
              <w:rPr>
                <w:rFonts w:ascii="Calibri" w:hAnsi="Calibri"/>
                <w:sz w:val="22"/>
                <w:szCs w:val="22"/>
              </w:rPr>
            </w:pPr>
            <w:r w:rsidRPr="006F2ED5">
              <w:rPr>
                <w:rFonts w:ascii="Calibri" w:hAnsi="Calibri"/>
                <w:sz w:val="22"/>
                <w:szCs w:val="22"/>
              </w:rPr>
              <w:t>The ability to devise an effective business plan.</w:t>
            </w:r>
          </w:p>
        </w:tc>
      </w:tr>
      <w:tr w:rsidR="006F2ED5" w:rsidRPr="009E7EF2" w14:paraId="220645C3" w14:textId="77777777" w:rsidTr="00C2405E">
        <w:tc>
          <w:tcPr>
            <w:tcW w:w="10598" w:type="dxa"/>
          </w:tcPr>
          <w:p w14:paraId="6FBC333B" w14:textId="45E3D35B" w:rsidR="006F2ED5" w:rsidRPr="006F2ED5" w:rsidRDefault="006F2ED5" w:rsidP="00D15D2A">
            <w:pPr>
              <w:pStyle w:val="ListParagraph"/>
              <w:numPr>
                <w:ilvl w:val="0"/>
                <w:numId w:val="25"/>
              </w:numPr>
              <w:jc w:val="both"/>
              <w:rPr>
                <w:rFonts w:ascii="Calibri" w:hAnsi="Calibri"/>
                <w:sz w:val="22"/>
                <w:szCs w:val="22"/>
              </w:rPr>
            </w:pPr>
            <w:r w:rsidRPr="006F2ED5">
              <w:rPr>
                <w:rFonts w:ascii="Calibri" w:hAnsi="Calibri"/>
                <w:sz w:val="22"/>
                <w:szCs w:val="22"/>
              </w:rPr>
              <w:t>Strategies for determining the cost of their services and/or products.</w:t>
            </w:r>
          </w:p>
        </w:tc>
      </w:tr>
      <w:tr w:rsidR="006F2ED5" w:rsidRPr="009E7EF2" w14:paraId="6382C5CA" w14:textId="77777777" w:rsidTr="00C2405E">
        <w:tc>
          <w:tcPr>
            <w:tcW w:w="10598" w:type="dxa"/>
          </w:tcPr>
          <w:p w14:paraId="628D5856" w14:textId="341E3BCF" w:rsidR="006F2ED5" w:rsidRPr="006F2ED5" w:rsidRDefault="006F2ED5" w:rsidP="00D15D2A">
            <w:pPr>
              <w:pStyle w:val="ListParagraph"/>
              <w:numPr>
                <w:ilvl w:val="0"/>
                <w:numId w:val="25"/>
              </w:numPr>
              <w:jc w:val="both"/>
              <w:rPr>
                <w:rFonts w:ascii="Calibri" w:hAnsi="Calibri"/>
                <w:sz w:val="22"/>
                <w:szCs w:val="22"/>
              </w:rPr>
            </w:pPr>
            <w:r>
              <w:rPr>
                <w:rFonts w:ascii="Calibri" w:hAnsi="Calibri"/>
                <w:sz w:val="22"/>
                <w:szCs w:val="22"/>
              </w:rPr>
              <w:t>Knowledge of practical and hypothetical situations in preparing, advertising and marketing themselves, their Major Project and programme portfolio.</w:t>
            </w:r>
          </w:p>
        </w:tc>
      </w:tr>
      <w:tr w:rsidR="006F2ED5" w:rsidRPr="009E7EF2" w14:paraId="1C5010A7" w14:textId="77777777" w:rsidTr="00C2405E">
        <w:tc>
          <w:tcPr>
            <w:tcW w:w="10598" w:type="dxa"/>
          </w:tcPr>
          <w:p w14:paraId="3F9A44D9" w14:textId="576306DF" w:rsidR="006F2ED5" w:rsidRDefault="006F2ED5" w:rsidP="00D15D2A">
            <w:pPr>
              <w:pStyle w:val="ListParagraph"/>
              <w:numPr>
                <w:ilvl w:val="0"/>
                <w:numId w:val="25"/>
              </w:numPr>
              <w:jc w:val="both"/>
              <w:rPr>
                <w:rFonts w:ascii="Calibri" w:hAnsi="Calibri"/>
                <w:sz w:val="22"/>
                <w:szCs w:val="22"/>
              </w:rPr>
            </w:pPr>
            <w:r w:rsidRPr="006F2ED5">
              <w:rPr>
                <w:rFonts w:ascii="Calibri" w:hAnsi="Calibri"/>
                <w:sz w:val="22"/>
                <w:szCs w:val="22"/>
              </w:rPr>
              <w:t>Conceptual and expressive skills in the design, presentation and promotion of their work.</w:t>
            </w:r>
          </w:p>
        </w:tc>
      </w:tr>
    </w:tbl>
    <w:p w14:paraId="14E7214E" w14:textId="77777777" w:rsidR="00CB59D7" w:rsidRDefault="00CB59D7" w:rsidP="00EA26E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C25B02" w:rsidRPr="00EA26EE" w14:paraId="1469C2C4" w14:textId="77777777" w:rsidTr="00B364DC">
        <w:tc>
          <w:tcPr>
            <w:tcW w:w="10598" w:type="dxa"/>
            <w:shd w:val="clear" w:color="auto" w:fill="D9D9D9" w:themeFill="background1" w:themeFillShade="D9"/>
          </w:tcPr>
          <w:p w14:paraId="1ED2B4AB" w14:textId="77777777" w:rsidR="00C25B02" w:rsidRPr="00EA26EE" w:rsidRDefault="00C25B02" w:rsidP="00B364DC">
            <w:pPr>
              <w:jc w:val="center"/>
              <w:rPr>
                <w:b/>
                <w:sz w:val="40"/>
                <w:szCs w:val="40"/>
              </w:rPr>
            </w:pPr>
            <w:r w:rsidRPr="00EA26EE">
              <w:rPr>
                <w:sz w:val="40"/>
                <w:szCs w:val="40"/>
              </w:rPr>
              <w:br w:type="page"/>
            </w:r>
            <w:r w:rsidRPr="00EA26EE">
              <w:rPr>
                <w:b/>
                <w:sz w:val="40"/>
                <w:szCs w:val="40"/>
              </w:rPr>
              <w:t>Task</w:t>
            </w:r>
          </w:p>
        </w:tc>
      </w:tr>
      <w:tr w:rsidR="00C25B02" w:rsidRPr="00EA26EE" w14:paraId="18FFDB26" w14:textId="77777777" w:rsidTr="00FF7E70">
        <w:tc>
          <w:tcPr>
            <w:tcW w:w="10598" w:type="dxa"/>
            <w:shd w:val="clear" w:color="auto" w:fill="auto"/>
            <w:vAlign w:val="center"/>
          </w:tcPr>
          <w:p w14:paraId="2F2D9D9C" w14:textId="022421C4" w:rsidR="00BE77C6" w:rsidRDefault="00BE77C6" w:rsidP="00BE77C6">
            <w:pPr>
              <w:rPr>
                <w:rFonts w:cs="Arial"/>
                <w:b/>
                <w:sz w:val="22"/>
                <w:szCs w:val="22"/>
              </w:rPr>
            </w:pPr>
            <w:r>
              <w:rPr>
                <w:rFonts w:cs="Arial"/>
                <w:b/>
                <w:sz w:val="22"/>
                <w:szCs w:val="22"/>
              </w:rPr>
              <w:t>Portfolio &amp; Diary</w:t>
            </w:r>
          </w:p>
          <w:p w14:paraId="6C398F9C" w14:textId="404898A3" w:rsidR="004119C5" w:rsidRDefault="00BE77C6" w:rsidP="004119C5">
            <w:pPr>
              <w:rPr>
                <w:rFonts w:cs="Arial"/>
                <w:sz w:val="22"/>
                <w:szCs w:val="22"/>
              </w:rPr>
            </w:pPr>
            <w:r>
              <w:rPr>
                <w:rFonts w:cs="Arial"/>
                <w:sz w:val="22"/>
                <w:szCs w:val="22"/>
              </w:rPr>
              <w:t xml:space="preserve">This module consists of a series of lectures and exercises that are designed to help you understand and prepare for </w:t>
            </w:r>
            <w:r w:rsidR="00D97C48">
              <w:rPr>
                <w:rFonts w:cs="Arial"/>
                <w:sz w:val="22"/>
                <w:szCs w:val="22"/>
              </w:rPr>
              <w:t>career in music</w:t>
            </w:r>
            <w:r>
              <w:rPr>
                <w:rFonts w:cs="Arial"/>
                <w:sz w:val="22"/>
                <w:szCs w:val="22"/>
              </w:rPr>
              <w:t xml:space="preserve">. Following each lecture notes will be uploaded to Moodle in the form of a PowerPoint presentation or simple document. Using these as a base and supplementing them with information gathered or prepared by yourselves (including tasks /responses to exercises) you are required to put together a </w:t>
            </w:r>
            <w:r w:rsidR="00D97C48">
              <w:rPr>
                <w:rFonts w:cs="Arial"/>
                <w:sz w:val="22"/>
                <w:szCs w:val="22"/>
              </w:rPr>
              <w:t>portfolio containing the following:</w:t>
            </w:r>
          </w:p>
          <w:p w14:paraId="771F077E" w14:textId="77777777" w:rsidR="004119C5" w:rsidRPr="004119C5" w:rsidRDefault="004119C5" w:rsidP="004119C5">
            <w:pPr>
              <w:pStyle w:val="NormalWeb"/>
              <w:numPr>
                <w:ilvl w:val="0"/>
                <w:numId w:val="38"/>
              </w:numPr>
              <w:spacing w:beforeAutospacing="1" w:afterAutospacing="1"/>
              <w:rPr>
                <w:sz w:val="22"/>
                <w:szCs w:val="22"/>
              </w:rPr>
            </w:pPr>
            <w:r w:rsidRPr="004119C5">
              <w:rPr>
                <w:sz w:val="22"/>
                <w:szCs w:val="22"/>
              </w:rPr>
              <w:t xml:space="preserve">The Simply Do Ideas Tool: This online system works on 6 ‘business’ elements or steps. The student is asked to analyse and complete necessary sections under each of these elements. These are then automatically compiled and presented in an online or presentation format as seen in this example here: https://app.simplydo.io/idea/aDzkr9rC4SonrGawi/pitch </w:t>
            </w:r>
            <w:r w:rsidRPr="004119C5">
              <w:rPr>
                <w:sz w:val="22"/>
                <w:szCs w:val="22"/>
              </w:rPr>
              <w:br/>
              <w:t xml:space="preserve">Student requirements: </w:t>
            </w:r>
          </w:p>
          <w:p w14:paraId="7C6F549F" w14:textId="77777777" w:rsidR="004119C5" w:rsidRPr="004119C5" w:rsidRDefault="004119C5" w:rsidP="004119C5">
            <w:pPr>
              <w:pStyle w:val="NormalWeb"/>
              <w:numPr>
                <w:ilvl w:val="1"/>
                <w:numId w:val="38"/>
              </w:numPr>
              <w:spacing w:beforeAutospacing="1" w:afterAutospacing="1"/>
              <w:rPr>
                <w:sz w:val="22"/>
                <w:szCs w:val="22"/>
              </w:rPr>
            </w:pPr>
            <w:r w:rsidRPr="004119C5">
              <w:rPr>
                <w:sz w:val="22"/>
                <w:szCs w:val="22"/>
              </w:rPr>
              <w:t xml:space="preserve">Submission of completed online portfolio. [50%] </w:t>
            </w:r>
          </w:p>
          <w:p w14:paraId="560E4EAC" w14:textId="77777777" w:rsidR="004119C5" w:rsidRPr="004119C5" w:rsidRDefault="004119C5" w:rsidP="004119C5">
            <w:pPr>
              <w:pStyle w:val="NormalWeb"/>
              <w:numPr>
                <w:ilvl w:val="1"/>
                <w:numId w:val="38"/>
              </w:numPr>
              <w:spacing w:beforeAutospacing="1" w:afterAutospacing="1"/>
              <w:rPr>
                <w:sz w:val="22"/>
                <w:szCs w:val="22"/>
              </w:rPr>
            </w:pPr>
            <w:r w:rsidRPr="004119C5">
              <w:rPr>
                <w:sz w:val="22"/>
                <w:szCs w:val="22"/>
              </w:rPr>
              <w:t xml:space="preserve">Supporting attachments to include: [40%] </w:t>
            </w:r>
          </w:p>
          <w:p w14:paraId="7DED0083" w14:textId="77777777" w:rsidR="004119C5" w:rsidRPr="004119C5" w:rsidRDefault="004119C5" w:rsidP="004119C5">
            <w:pPr>
              <w:pStyle w:val="NormalWeb"/>
              <w:numPr>
                <w:ilvl w:val="2"/>
                <w:numId w:val="38"/>
              </w:numPr>
              <w:spacing w:beforeAutospacing="1" w:afterAutospacing="1"/>
              <w:rPr>
                <w:sz w:val="22"/>
                <w:szCs w:val="22"/>
              </w:rPr>
            </w:pPr>
            <w:r w:rsidRPr="004119C5">
              <w:rPr>
                <w:sz w:val="22"/>
                <w:szCs w:val="22"/>
              </w:rPr>
              <w:t xml:space="preserve">SWOT Analysis of their business </w:t>
            </w:r>
          </w:p>
          <w:p w14:paraId="08398E3D" w14:textId="77777777" w:rsidR="004119C5" w:rsidRPr="004119C5" w:rsidRDefault="004119C5" w:rsidP="004119C5">
            <w:pPr>
              <w:pStyle w:val="NormalWeb"/>
              <w:numPr>
                <w:ilvl w:val="2"/>
                <w:numId w:val="38"/>
              </w:numPr>
              <w:spacing w:beforeAutospacing="1" w:afterAutospacing="1"/>
              <w:rPr>
                <w:sz w:val="22"/>
                <w:szCs w:val="22"/>
              </w:rPr>
            </w:pPr>
            <w:r w:rsidRPr="004119C5">
              <w:rPr>
                <w:sz w:val="22"/>
                <w:szCs w:val="22"/>
              </w:rPr>
              <w:t xml:space="preserve">Five Forces Competitor Analysis </w:t>
            </w:r>
          </w:p>
          <w:p w14:paraId="23127C53" w14:textId="77777777" w:rsidR="004119C5" w:rsidRPr="004119C5" w:rsidRDefault="004119C5" w:rsidP="004119C5">
            <w:pPr>
              <w:pStyle w:val="NormalWeb"/>
              <w:numPr>
                <w:ilvl w:val="2"/>
                <w:numId w:val="38"/>
              </w:numPr>
              <w:spacing w:beforeAutospacing="1" w:afterAutospacing="1"/>
              <w:rPr>
                <w:sz w:val="22"/>
                <w:szCs w:val="22"/>
              </w:rPr>
            </w:pPr>
            <w:r w:rsidRPr="004119C5">
              <w:rPr>
                <w:sz w:val="22"/>
                <w:szCs w:val="22"/>
              </w:rPr>
              <w:t xml:space="preserve">Pricing Proposal and Financial Projection </w:t>
            </w:r>
          </w:p>
          <w:p w14:paraId="17383E8B" w14:textId="77777777" w:rsidR="004119C5" w:rsidRPr="004119C5" w:rsidRDefault="004119C5" w:rsidP="004119C5">
            <w:pPr>
              <w:pStyle w:val="NormalWeb"/>
              <w:numPr>
                <w:ilvl w:val="2"/>
                <w:numId w:val="38"/>
              </w:numPr>
              <w:spacing w:beforeAutospacing="1" w:afterAutospacing="1"/>
              <w:rPr>
                <w:sz w:val="22"/>
                <w:szCs w:val="22"/>
              </w:rPr>
            </w:pPr>
            <w:r w:rsidRPr="004119C5">
              <w:rPr>
                <w:sz w:val="22"/>
                <w:szCs w:val="22"/>
              </w:rPr>
              <w:t xml:space="preserve">Marketing Plan </w:t>
            </w:r>
          </w:p>
          <w:p w14:paraId="63C40B6C" w14:textId="77777777" w:rsidR="004119C5" w:rsidRPr="004119C5" w:rsidRDefault="004119C5" w:rsidP="004119C5">
            <w:pPr>
              <w:pStyle w:val="NormalWeb"/>
              <w:numPr>
                <w:ilvl w:val="0"/>
                <w:numId w:val="38"/>
              </w:numPr>
              <w:spacing w:beforeAutospacing="1" w:afterAutospacing="1"/>
              <w:rPr>
                <w:sz w:val="22"/>
                <w:szCs w:val="22"/>
              </w:rPr>
            </w:pPr>
            <w:r w:rsidRPr="004119C5">
              <w:rPr>
                <w:sz w:val="22"/>
                <w:szCs w:val="22"/>
              </w:rPr>
              <w:t xml:space="preserve">A completed and professional CV (10%) </w:t>
            </w:r>
          </w:p>
          <w:p w14:paraId="067C5783" w14:textId="77777777" w:rsidR="00BE77C6" w:rsidRDefault="00BE77C6" w:rsidP="00BE77C6">
            <w:pPr>
              <w:jc w:val="both"/>
              <w:rPr>
                <w:rFonts w:cs="Arial"/>
                <w:sz w:val="22"/>
                <w:szCs w:val="22"/>
              </w:rPr>
            </w:pPr>
            <w:r>
              <w:rPr>
                <w:rFonts w:cs="Arial"/>
                <w:sz w:val="22"/>
                <w:szCs w:val="22"/>
              </w:rPr>
              <w:t>Together these should demonstrate: -</w:t>
            </w:r>
          </w:p>
          <w:p w14:paraId="65389920" w14:textId="77777777" w:rsidR="00BE77C6" w:rsidRDefault="00BE77C6" w:rsidP="00BE77C6">
            <w:pPr>
              <w:pStyle w:val="ListParagraph"/>
              <w:numPr>
                <w:ilvl w:val="0"/>
                <w:numId w:val="35"/>
              </w:numPr>
              <w:spacing w:line="360" w:lineRule="auto"/>
              <w:jc w:val="both"/>
              <w:rPr>
                <w:rFonts w:cs="Arial"/>
                <w:sz w:val="22"/>
                <w:szCs w:val="22"/>
              </w:rPr>
            </w:pPr>
            <w:r>
              <w:rPr>
                <w:rFonts w:cs="Arial"/>
                <w:sz w:val="22"/>
                <w:szCs w:val="22"/>
              </w:rPr>
              <w:t>A knowledge of organisations and procedures pertinent to the profession.</w:t>
            </w:r>
          </w:p>
          <w:p w14:paraId="469BC434" w14:textId="475758CF" w:rsidR="00BE77C6" w:rsidRPr="00BE77C6" w:rsidRDefault="00BE77C6" w:rsidP="00BE77C6">
            <w:pPr>
              <w:pStyle w:val="ListParagraph"/>
              <w:numPr>
                <w:ilvl w:val="0"/>
                <w:numId w:val="35"/>
              </w:numPr>
              <w:spacing w:line="360" w:lineRule="auto"/>
              <w:jc w:val="both"/>
              <w:rPr>
                <w:rFonts w:cs="Arial"/>
                <w:sz w:val="22"/>
                <w:szCs w:val="22"/>
              </w:rPr>
            </w:pPr>
            <w:r w:rsidRPr="00BE77C6">
              <w:rPr>
                <w:rFonts w:cs="Arial"/>
                <w:sz w:val="22"/>
                <w:szCs w:val="22"/>
              </w:rPr>
              <w:t>Ability to market work and evaluate its worth.</w:t>
            </w:r>
          </w:p>
          <w:p w14:paraId="03E50983" w14:textId="60C2D282" w:rsidR="00BE77C6" w:rsidRPr="00BE77C6" w:rsidRDefault="00BE77C6" w:rsidP="00BE77C6">
            <w:pPr>
              <w:numPr>
                <w:ilvl w:val="0"/>
                <w:numId w:val="35"/>
              </w:numPr>
              <w:spacing w:line="360" w:lineRule="auto"/>
              <w:jc w:val="both"/>
              <w:rPr>
                <w:rFonts w:cs="Arial"/>
                <w:sz w:val="22"/>
                <w:szCs w:val="22"/>
              </w:rPr>
            </w:pPr>
            <w:r w:rsidRPr="00BE77C6">
              <w:rPr>
                <w:rFonts w:cs="Arial"/>
                <w:sz w:val="22"/>
                <w:szCs w:val="22"/>
              </w:rPr>
              <w:t>Ability to plan, conceptualise and design integrated promotional packages.</w:t>
            </w:r>
          </w:p>
          <w:p w14:paraId="73401285" w14:textId="04AA8E9B" w:rsidR="00E32D03" w:rsidRPr="00BE77C6" w:rsidRDefault="00BE77C6" w:rsidP="00BE77C6">
            <w:pPr>
              <w:numPr>
                <w:ilvl w:val="0"/>
                <w:numId w:val="35"/>
              </w:numPr>
              <w:spacing w:line="360" w:lineRule="auto"/>
              <w:jc w:val="both"/>
              <w:rPr>
                <w:rFonts w:cs="Arial"/>
                <w:sz w:val="22"/>
                <w:szCs w:val="22"/>
              </w:rPr>
            </w:pPr>
            <w:r w:rsidRPr="00BE77C6">
              <w:rPr>
                <w:rFonts w:cs="Arial"/>
                <w:sz w:val="22"/>
                <w:szCs w:val="22"/>
              </w:rPr>
              <w:t>Ability to promote yourself and your work in a professional manner.</w:t>
            </w:r>
          </w:p>
          <w:p w14:paraId="6D79C60D" w14:textId="77777777" w:rsidR="00BE77C6" w:rsidRDefault="00BE77C6" w:rsidP="00BE77C6">
            <w:pPr>
              <w:rPr>
                <w:rFonts w:cs="Arial"/>
                <w:sz w:val="22"/>
                <w:szCs w:val="22"/>
              </w:rPr>
            </w:pPr>
          </w:p>
          <w:p w14:paraId="232E4F0C" w14:textId="44B1AE2F" w:rsidR="00BE77C6" w:rsidRDefault="00BE77C6" w:rsidP="00BE77C6">
            <w:pPr>
              <w:rPr>
                <w:rFonts w:ascii="Calibri" w:hAnsi="Calibri" w:cs="Arial"/>
                <w:sz w:val="22"/>
                <w:szCs w:val="22"/>
              </w:rPr>
            </w:pPr>
            <w:r>
              <w:rPr>
                <w:rFonts w:ascii="Calibri" w:hAnsi="Calibri" w:cs="Arial"/>
                <w:sz w:val="22"/>
                <w:szCs w:val="22"/>
              </w:rPr>
              <w:t xml:space="preserve">The tasks are delivered in a series of sequential exercises and experiences.  It will require the student to source and retrieve information relevant to the context of the various exercises, evaluating the evidence collected and formulating your own arguments to resolve the range of problems identified.  </w:t>
            </w:r>
          </w:p>
          <w:p w14:paraId="429B3DC6" w14:textId="77777777" w:rsidR="00BE77C6" w:rsidRDefault="00BE77C6" w:rsidP="00BE77C6">
            <w:pPr>
              <w:rPr>
                <w:rFonts w:ascii="Calibri" w:hAnsi="Calibri" w:cs="Arial"/>
                <w:sz w:val="22"/>
                <w:szCs w:val="22"/>
              </w:rPr>
            </w:pPr>
          </w:p>
          <w:p w14:paraId="589DBA88" w14:textId="77777777" w:rsidR="00BE77C6" w:rsidRDefault="00BE77C6" w:rsidP="00BE77C6">
            <w:pPr>
              <w:rPr>
                <w:rFonts w:ascii="Calibri" w:hAnsi="Calibri" w:cs="Arial"/>
                <w:sz w:val="22"/>
                <w:szCs w:val="22"/>
              </w:rPr>
            </w:pPr>
            <w:r>
              <w:rPr>
                <w:rFonts w:ascii="Calibri" w:hAnsi="Calibri" w:cs="Arial"/>
                <w:sz w:val="22"/>
                <w:szCs w:val="22"/>
              </w:rPr>
              <w:t>To achieve the outcomes, you will need to demonstrate that you have independently picked up on each of the topics discussed in the lectures and can self-manage to meet the requirements set.</w:t>
            </w:r>
          </w:p>
          <w:p w14:paraId="3609D8EF" w14:textId="77777777" w:rsidR="00BE77C6" w:rsidRDefault="00BE77C6" w:rsidP="00BE77C6">
            <w:pPr>
              <w:rPr>
                <w:rFonts w:ascii="Calibri" w:hAnsi="Calibri" w:cs="Arial"/>
                <w:sz w:val="22"/>
                <w:szCs w:val="22"/>
              </w:rPr>
            </w:pPr>
          </w:p>
          <w:p w14:paraId="73AFE126" w14:textId="7231EE48" w:rsidR="00BE77C6" w:rsidRDefault="00BE77C6" w:rsidP="00BE77C6">
            <w:pPr>
              <w:rPr>
                <w:rFonts w:ascii="Calibri" w:hAnsi="Calibri"/>
                <w:sz w:val="22"/>
                <w:szCs w:val="22"/>
              </w:rPr>
            </w:pPr>
            <w:r>
              <w:rPr>
                <w:rFonts w:ascii="Calibri" w:hAnsi="Calibri" w:cs="Arial"/>
                <w:sz w:val="22"/>
                <w:szCs w:val="22"/>
              </w:rPr>
              <w:t>The various exercises and tasks that accompany the main project support the development and understandings needed to do well.  Check that you have met all the tasks and have t</w:t>
            </w:r>
            <w:r w:rsidR="00696E21">
              <w:rPr>
                <w:rFonts w:ascii="Calibri" w:hAnsi="Calibri" w:cs="Arial"/>
                <w:sz w:val="22"/>
                <w:szCs w:val="22"/>
              </w:rPr>
              <w:t xml:space="preserve">hem covered in your responses. </w:t>
            </w:r>
            <w:r>
              <w:rPr>
                <w:rFonts w:ascii="Calibri" w:hAnsi="Calibri"/>
                <w:sz w:val="22"/>
                <w:szCs w:val="22"/>
              </w:rPr>
              <w:t>(Please note that for ‘literature’, this module accepts any relevant research materials – it is up to you to explain and justify the various relevancies).</w:t>
            </w:r>
            <w:r w:rsidR="00696E21">
              <w:rPr>
                <w:rFonts w:ascii="Calibri" w:hAnsi="Calibri"/>
                <w:sz w:val="22"/>
                <w:szCs w:val="22"/>
              </w:rPr>
              <w:t xml:space="preserve"> </w:t>
            </w:r>
          </w:p>
          <w:p w14:paraId="008F43CF" w14:textId="77777777" w:rsidR="00696E21" w:rsidRDefault="00696E21" w:rsidP="00BE77C6">
            <w:pPr>
              <w:rPr>
                <w:rFonts w:ascii="Calibri" w:hAnsi="Calibri"/>
                <w:sz w:val="22"/>
                <w:szCs w:val="22"/>
              </w:rPr>
            </w:pPr>
          </w:p>
          <w:p w14:paraId="0EC3A33A" w14:textId="77777777" w:rsidR="00320410" w:rsidRDefault="00320410" w:rsidP="00BE77C6">
            <w:pPr>
              <w:rPr>
                <w:rFonts w:ascii="Calibri" w:hAnsi="Calibri"/>
                <w:sz w:val="22"/>
                <w:szCs w:val="22"/>
              </w:rPr>
            </w:pPr>
          </w:p>
          <w:p w14:paraId="72F71F86" w14:textId="77777777" w:rsidR="004119C5" w:rsidRDefault="004119C5" w:rsidP="00BE77C6">
            <w:pPr>
              <w:rPr>
                <w:rFonts w:ascii="Calibri" w:hAnsi="Calibri"/>
                <w:b/>
                <w:sz w:val="22"/>
                <w:szCs w:val="22"/>
              </w:rPr>
            </w:pPr>
          </w:p>
          <w:p w14:paraId="0259A9DD" w14:textId="6B74CBE7" w:rsidR="00320410" w:rsidRPr="00320410" w:rsidRDefault="00320410" w:rsidP="00BE77C6">
            <w:pPr>
              <w:rPr>
                <w:rFonts w:ascii="Calibri" w:hAnsi="Calibri"/>
                <w:b/>
                <w:sz w:val="22"/>
                <w:szCs w:val="22"/>
              </w:rPr>
            </w:pPr>
            <w:bookmarkStart w:id="0" w:name="_GoBack"/>
            <w:bookmarkEnd w:id="0"/>
            <w:r w:rsidRPr="00320410">
              <w:rPr>
                <w:rFonts w:ascii="Calibri" w:hAnsi="Calibri"/>
                <w:b/>
                <w:sz w:val="22"/>
                <w:szCs w:val="22"/>
              </w:rPr>
              <w:lastRenderedPageBreak/>
              <w:t>Assessment Criteria</w:t>
            </w:r>
          </w:p>
          <w:p w14:paraId="7CF6E486" w14:textId="5DFDF4A8" w:rsidR="00BE77C6" w:rsidRDefault="00320410" w:rsidP="00BE77C6">
            <w:pPr>
              <w:rPr>
                <w:sz w:val="22"/>
              </w:rPr>
            </w:pPr>
            <w:r>
              <w:rPr>
                <w:sz w:val="22"/>
              </w:rPr>
              <w:t xml:space="preserve">The submission will be assessed using the common assessment and marking criteria: </w:t>
            </w:r>
            <w:r w:rsidR="008B7288" w:rsidRPr="008B7288">
              <w:rPr>
                <w:b/>
                <w:sz w:val="22"/>
              </w:rPr>
              <w:t xml:space="preserve">1. </w:t>
            </w:r>
            <w:r w:rsidRPr="008B7288">
              <w:rPr>
                <w:b/>
                <w:sz w:val="22"/>
              </w:rPr>
              <w:t>Research &amp; Analysis</w:t>
            </w:r>
            <w:r>
              <w:rPr>
                <w:sz w:val="22"/>
              </w:rPr>
              <w:t xml:space="preserve">, </w:t>
            </w:r>
            <w:r w:rsidR="008B7288" w:rsidRPr="008B7288">
              <w:rPr>
                <w:b/>
                <w:sz w:val="22"/>
              </w:rPr>
              <w:t xml:space="preserve">2. </w:t>
            </w:r>
            <w:r w:rsidRPr="008B7288">
              <w:rPr>
                <w:b/>
                <w:sz w:val="22"/>
              </w:rPr>
              <w:t>Development</w:t>
            </w:r>
            <w:r>
              <w:rPr>
                <w:sz w:val="22"/>
              </w:rPr>
              <w:t xml:space="preserve">, </w:t>
            </w:r>
            <w:r w:rsidR="008B7288" w:rsidRPr="008B7288">
              <w:rPr>
                <w:b/>
                <w:sz w:val="22"/>
              </w:rPr>
              <w:t xml:space="preserve">3. </w:t>
            </w:r>
            <w:r w:rsidRPr="008B7288">
              <w:rPr>
                <w:b/>
                <w:sz w:val="22"/>
              </w:rPr>
              <w:t>Technical Skill</w:t>
            </w:r>
            <w:r>
              <w:rPr>
                <w:sz w:val="22"/>
              </w:rPr>
              <w:t xml:space="preserve">, </w:t>
            </w:r>
            <w:r w:rsidR="008B7288" w:rsidRPr="008B7288">
              <w:rPr>
                <w:b/>
                <w:sz w:val="22"/>
              </w:rPr>
              <w:t xml:space="preserve">4. </w:t>
            </w:r>
            <w:r w:rsidRPr="008B7288">
              <w:rPr>
                <w:b/>
                <w:sz w:val="22"/>
              </w:rPr>
              <w:t>Subject Knowledge</w:t>
            </w:r>
            <w:r>
              <w:rPr>
                <w:sz w:val="22"/>
              </w:rPr>
              <w:t xml:space="preserve"> and </w:t>
            </w:r>
            <w:r w:rsidR="008B7288" w:rsidRPr="008B7288">
              <w:rPr>
                <w:b/>
                <w:sz w:val="22"/>
              </w:rPr>
              <w:t xml:space="preserve">5. </w:t>
            </w:r>
            <w:r w:rsidRPr="008B7288">
              <w:rPr>
                <w:b/>
                <w:sz w:val="22"/>
              </w:rPr>
              <w:t>Presentation &amp; Communication</w:t>
            </w:r>
            <w:r>
              <w:rPr>
                <w:sz w:val="22"/>
              </w:rPr>
              <w:t xml:space="preserve">. </w:t>
            </w:r>
          </w:p>
          <w:p w14:paraId="7844CAC7" w14:textId="50A52330" w:rsidR="00320410" w:rsidRDefault="00320410" w:rsidP="00BE77C6">
            <w:pPr>
              <w:rPr>
                <w:sz w:val="22"/>
              </w:rPr>
            </w:pPr>
            <w:r>
              <w:rPr>
                <w:sz w:val="22"/>
              </w:rPr>
              <w:t>All criteria are weighted equally.</w:t>
            </w:r>
          </w:p>
          <w:p w14:paraId="7ABF5C5E" w14:textId="77777777" w:rsidR="00320410" w:rsidRPr="00C25B02" w:rsidRDefault="00320410" w:rsidP="00BE77C6">
            <w:pPr>
              <w:rPr>
                <w:sz w:val="22"/>
              </w:rPr>
            </w:pPr>
          </w:p>
          <w:p w14:paraId="716F0D13" w14:textId="6164EFBC" w:rsidR="007D010D" w:rsidRPr="003A6539" w:rsidRDefault="00C25B02" w:rsidP="0072172D">
            <w:pPr>
              <w:rPr>
                <w:b/>
                <w:sz w:val="22"/>
              </w:rPr>
            </w:pPr>
            <w:r w:rsidRPr="003A6539">
              <w:rPr>
                <w:b/>
                <w:sz w:val="22"/>
              </w:rPr>
              <w:t xml:space="preserve">Submission: </w:t>
            </w:r>
            <w:r w:rsidR="00642638">
              <w:rPr>
                <w:b/>
                <w:sz w:val="22"/>
              </w:rPr>
              <w:t>15</w:t>
            </w:r>
            <w:r w:rsidR="00BE77C6">
              <w:rPr>
                <w:b/>
                <w:sz w:val="22"/>
              </w:rPr>
              <w:t>/</w:t>
            </w:r>
            <w:r w:rsidR="00642638">
              <w:rPr>
                <w:b/>
                <w:sz w:val="22"/>
              </w:rPr>
              <w:t>12</w:t>
            </w:r>
            <w:r w:rsidR="00BE77C6">
              <w:rPr>
                <w:b/>
                <w:sz w:val="22"/>
              </w:rPr>
              <w:t>/201</w:t>
            </w:r>
            <w:r w:rsidR="00642638">
              <w:rPr>
                <w:b/>
                <w:sz w:val="22"/>
              </w:rPr>
              <w:t>7</w:t>
            </w:r>
          </w:p>
          <w:p w14:paraId="3F9D84E3" w14:textId="6D96C5F7" w:rsidR="00C25B02" w:rsidRPr="000A061A" w:rsidRDefault="00C25B02" w:rsidP="00642638">
            <w:pPr>
              <w:rPr>
                <w:b/>
                <w:sz w:val="22"/>
              </w:rPr>
            </w:pPr>
            <w:r w:rsidRPr="003A6539">
              <w:rPr>
                <w:b/>
                <w:sz w:val="22"/>
              </w:rPr>
              <w:t xml:space="preserve">Feedback: </w:t>
            </w:r>
            <w:r w:rsidR="00642638">
              <w:rPr>
                <w:b/>
                <w:sz w:val="22"/>
              </w:rPr>
              <w:t>12</w:t>
            </w:r>
            <w:r w:rsidR="00BE77C6">
              <w:rPr>
                <w:b/>
                <w:sz w:val="22"/>
              </w:rPr>
              <w:t>/0</w:t>
            </w:r>
            <w:r w:rsidR="00642638">
              <w:rPr>
                <w:b/>
                <w:sz w:val="22"/>
              </w:rPr>
              <w:t>1</w:t>
            </w:r>
            <w:r w:rsidR="00BE77C6">
              <w:rPr>
                <w:b/>
                <w:sz w:val="22"/>
              </w:rPr>
              <w:t>/2018</w:t>
            </w:r>
          </w:p>
        </w:tc>
      </w:tr>
    </w:tbl>
    <w:p w14:paraId="6732F778" w14:textId="5F95CC96" w:rsidR="00190AD8" w:rsidRDefault="00190AD8">
      <w:pPr>
        <w:rPr>
          <w:sz w:val="22"/>
          <w:szCs w:val="22"/>
        </w:rPr>
      </w:pPr>
    </w:p>
    <w:p w14:paraId="10D679ED" w14:textId="19B20CD4" w:rsidR="00D97C48" w:rsidRDefault="00D97C48">
      <w:pPr>
        <w:rPr>
          <w:sz w:val="22"/>
          <w:szCs w:val="22"/>
        </w:rPr>
      </w:pPr>
      <w:r>
        <w:rPr>
          <w:sz w:val="22"/>
          <w:szCs w:val="22"/>
        </w:rPr>
        <w:br w:type="page"/>
      </w:r>
    </w:p>
    <w:p w14:paraId="5EA2CE6C" w14:textId="77777777" w:rsidR="00190AD8" w:rsidRDefault="00190AD8">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90AD8" w14:paraId="2C990A79" w14:textId="77777777" w:rsidTr="00C06A56">
        <w:trPr>
          <w:trHeight w:val="702"/>
        </w:trPr>
        <w:tc>
          <w:tcPr>
            <w:tcW w:w="3556" w:type="dxa"/>
          </w:tcPr>
          <w:p w14:paraId="0140DCC2" w14:textId="77777777" w:rsidR="00190AD8" w:rsidRDefault="00190AD8" w:rsidP="00C06A56">
            <w:r>
              <w:rPr>
                <w:noProof/>
              </w:rPr>
              <w:drawing>
                <wp:inline distT="0" distB="0" distL="0" distR="0" wp14:anchorId="7496C7D0" wp14:editId="577C677A">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3061A238" w14:textId="77777777" w:rsidR="00190AD8" w:rsidRDefault="00190AD8" w:rsidP="00C06A56">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190AD8" w14:paraId="0457C6F0" w14:textId="77777777" w:rsidTr="00C06A56">
        <w:tc>
          <w:tcPr>
            <w:tcW w:w="10598" w:type="dxa"/>
            <w:shd w:val="clear" w:color="auto" w:fill="D9D9D9" w:themeFill="background1" w:themeFillShade="D9"/>
            <w:vAlign w:val="center"/>
          </w:tcPr>
          <w:p w14:paraId="063397EB" w14:textId="77777777" w:rsidR="00190AD8" w:rsidRPr="00637656" w:rsidRDefault="00190AD8" w:rsidP="00C06A56">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 xml:space="preserve">STUDENT </w:t>
            </w:r>
            <w:r>
              <w:rPr>
                <w:rFonts w:ascii="Calibri" w:hAnsi="Calibri" w:cs="Arial"/>
                <w:b/>
                <w:sz w:val="40"/>
                <w:szCs w:val="40"/>
              </w:rPr>
              <w:t>SELF EVALUATION FORM</w:t>
            </w:r>
          </w:p>
        </w:tc>
      </w:tr>
    </w:tbl>
    <w:p w14:paraId="367795A1" w14:textId="77777777" w:rsidR="00190AD8" w:rsidRPr="00DC6D8B" w:rsidRDefault="00190AD8" w:rsidP="00190AD8">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90AD8" w:rsidRPr="00394874" w14:paraId="55E96493" w14:textId="77777777" w:rsidTr="00C06A56">
        <w:trPr>
          <w:trHeight w:hRule="exact" w:val="374"/>
        </w:trPr>
        <w:tc>
          <w:tcPr>
            <w:tcW w:w="2235" w:type="dxa"/>
            <w:shd w:val="clear" w:color="auto" w:fill="D9D9D9" w:themeFill="background1" w:themeFillShade="D9"/>
            <w:vAlign w:val="center"/>
          </w:tcPr>
          <w:p w14:paraId="24B418AB" w14:textId="77777777" w:rsidR="00190AD8" w:rsidRPr="00394874" w:rsidRDefault="00190AD8" w:rsidP="00C06A56">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2C232BBE" w14:textId="77777777" w:rsidR="00190AD8" w:rsidRDefault="00190AD8" w:rsidP="00C06A56">
            <w:pPr>
              <w:rPr>
                <w:rFonts w:cs="Arial"/>
                <w:b/>
                <w:sz w:val="22"/>
                <w:szCs w:val="22"/>
              </w:rPr>
            </w:pPr>
          </w:p>
        </w:tc>
        <w:tc>
          <w:tcPr>
            <w:tcW w:w="2552" w:type="dxa"/>
            <w:shd w:val="clear" w:color="auto" w:fill="D9D9D9" w:themeFill="background1" w:themeFillShade="D9"/>
            <w:vAlign w:val="center"/>
          </w:tcPr>
          <w:p w14:paraId="5C51E6C6" w14:textId="77777777" w:rsidR="00190AD8" w:rsidRDefault="00190AD8" w:rsidP="00C06A56">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4D0F1019" w14:textId="77777777" w:rsidR="00190AD8" w:rsidRDefault="00190AD8" w:rsidP="00C06A56">
            <w:pPr>
              <w:rPr>
                <w:rFonts w:cs="Arial"/>
                <w:b/>
                <w:sz w:val="22"/>
                <w:szCs w:val="22"/>
              </w:rPr>
            </w:pPr>
          </w:p>
        </w:tc>
      </w:tr>
      <w:tr w:rsidR="00190AD8" w:rsidRPr="00394874" w14:paraId="28EE7C87" w14:textId="77777777" w:rsidTr="00C06A56">
        <w:trPr>
          <w:trHeight w:hRule="exact" w:val="374"/>
        </w:trPr>
        <w:tc>
          <w:tcPr>
            <w:tcW w:w="2235" w:type="dxa"/>
            <w:tcBorders>
              <w:bottom w:val="single" w:sz="4" w:space="0" w:color="auto"/>
            </w:tcBorders>
            <w:shd w:val="clear" w:color="auto" w:fill="D9D9D9" w:themeFill="background1" w:themeFillShade="D9"/>
            <w:vAlign w:val="center"/>
          </w:tcPr>
          <w:p w14:paraId="75C43EE7" w14:textId="77777777" w:rsidR="00190AD8" w:rsidRPr="00394874" w:rsidRDefault="00190AD8" w:rsidP="00C06A56">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4AE2C84" w14:textId="77777777" w:rsidR="00190AD8" w:rsidRPr="0057274A" w:rsidRDefault="00190AD8" w:rsidP="00C06A56">
            <w:pPr>
              <w:rPr>
                <w:rFonts w:cs="Arial"/>
                <w:b/>
                <w:sz w:val="22"/>
                <w:szCs w:val="22"/>
              </w:rPr>
            </w:pPr>
          </w:p>
        </w:tc>
      </w:tr>
      <w:tr w:rsidR="00190AD8" w:rsidRPr="00394874" w14:paraId="37C3137B" w14:textId="77777777" w:rsidTr="00C06A56">
        <w:trPr>
          <w:trHeight w:hRule="exact" w:val="374"/>
        </w:trPr>
        <w:tc>
          <w:tcPr>
            <w:tcW w:w="2235" w:type="dxa"/>
            <w:shd w:val="clear" w:color="auto" w:fill="D9D9D9" w:themeFill="background1" w:themeFillShade="D9"/>
            <w:vAlign w:val="center"/>
          </w:tcPr>
          <w:p w14:paraId="602BFFD6" w14:textId="77777777" w:rsidR="00190AD8" w:rsidRPr="00394874" w:rsidRDefault="00190AD8" w:rsidP="00C06A56">
            <w:pPr>
              <w:rPr>
                <w:rFonts w:cs="Arial"/>
                <w:b/>
                <w:sz w:val="22"/>
                <w:szCs w:val="22"/>
              </w:rPr>
            </w:pPr>
            <w:r w:rsidRPr="00394874">
              <w:rPr>
                <w:rFonts w:cs="Arial"/>
                <w:b/>
                <w:sz w:val="22"/>
                <w:szCs w:val="22"/>
              </w:rPr>
              <w:t>Module:</w:t>
            </w:r>
          </w:p>
        </w:tc>
        <w:tc>
          <w:tcPr>
            <w:tcW w:w="4110" w:type="dxa"/>
            <w:shd w:val="clear" w:color="auto" w:fill="auto"/>
            <w:vAlign w:val="center"/>
          </w:tcPr>
          <w:p w14:paraId="1302A8CF" w14:textId="77777777" w:rsidR="00190AD8" w:rsidRPr="00394874" w:rsidRDefault="00190AD8" w:rsidP="00C06A56">
            <w:pPr>
              <w:rPr>
                <w:rFonts w:cs="Arial"/>
                <w:b/>
                <w:sz w:val="22"/>
                <w:szCs w:val="22"/>
              </w:rPr>
            </w:pPr>
          </w:p>
        </w:tc>
        <w:tc>
          <w:tcPr>
            <w:tcW w:w="2552" w:type="dxa"/>
            <w:shd w:val="clear" w:color="auto" w:fill="D9D9D9" w:themeFill="background1" w:themeFillShade="D9"/>
            <w:vAlign w:val="center"/>
          </w:tcPr>
          <w:p w14:paraId="6812CE89" w14:textId="77777777" w:rsidR="00190AD8" w:rsidRPr="00394874" w:rsidRDefault="00190AD8" w:rsidP="00C06A56">
            <w:pPr>
              <w:rPr>
                <w:rFonts w:cs="Arial"/>
                <w:b/>
                <w:sz w:val="22"/>
                <w:szCs w:val="22"/>
              </w:rPr>
            </w:pPr>
            <w:r w:rsidRPr="00394874">
              <w:rPr>
                <w:rFonts w:cs="Arial"/>
                <w:b/>
                <w:sz w:val="22"/>
                <w:szCs w:val="22"/>
              </w:rPr>
              <w:t>Module Level (4, 5, 6):</w:t>
            </w:r>
          </w:p>
        </w:tc>
        <w:tc>
          <w:tcPr>
            <w:tcW w:w="1701" w:type="dxa"/>
            <w:shd w:val="clear" w:color="auto" w:fill="auto"/>
            <w:vAlign w:val="center"/>
          </w:tcPr>
          <w:p w14:paraId="348A4698" w14:textId="77777777" w:rsidR="00190AD8" w:rsidRPr="00394874" w:rsidRDefault="00190AD8" w:rsidP="00C06A56">
            <w:pPr>
              <w:rPr>
                <w:rFonts w:cs="Arial"/>
                <w:b/>
                <w:sz w:val="22"/>
                <w:szCs w:val="22"/>
              </w:rPr>
            </w:pPr>
          </w:p>
        </w:tc>
      </w:tr>
      <w:tr w:rsidR="00190AD8" w:rsidRPr="00394874" w14:paraId="76C3555E" w14:textId="77777777" w:rsidTr="00C06A56">
        <w:trPr>
          <w:trHeight w:hRule="exact" w:val="374"/>
        </w:trPr>
        <w:tc>
          <w:tcPr>
            <w:tcW w:w="2235" w:type="dxa"/>
            <w:shd w:val="clear" w:color="auto" w:fill="D9D9D9" w:themeFill="background1" w:themeFillShade="D9"/>
            <w:vAlign w:val="center"/>
          </w:tcPr>
          <w:p w14:paraId="51CF1C7D" w14:textId="77777777" w:rsidR="00190AD8" w:rsidRPr="00394874" w:rsidRDefault="00190AD8" w:rsidP="00C06A56">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184DA34" w14:textId="77777777" w:rsidR="00190AD8" w:rsidRPr="00394874" w:rsidRDefault="00190AD8" w:rsidP="00C06A56">
            <w:pPr>
              <w:rPr>
                <w:rFonts w:cs="Arial"/>
                <w:b/>
                <w:sz w:val="22"/>
                <w:szCs w:val="22"/>
              </w:rPr>
            </w:pPr>
          </w:p>
        </w:tc>
        <w:tc>
          <w:tcPr>
            <w:tcW w:w="2552" w:type="dxa"/>
            <w:shd w:val="clear" w:color="auto" w:fill="D9D9D9" w:themeFill="background1" w:themeFillShade="D9"/>
            <w:vAlign w:val="center"/>
          </w:tcPr>
          <w:p w14:paraId="30B3BADC" w14:textId="77777777" w:rsidR="00190AD8" w:rsidRPr="00394874" w:rsidRDefault="00190AD8" w:rsidP="00C06A56">
            <w:pPr>
              <w:pStyle w:val="Heading2"/>
              <w:jc w:val="left"/>
              <w:rPr>
                <w:rFonts w:cs="Arial"/>
                <w:b w:val="0"/>
                <w:sz w:val="22"/>
                <w:szCs w:val="22"/>
              </w:rPr>
            </w:pPr>
            <w:r>
              <w:rPr>
                <w:rFonts w:cs="Arial"/>
                <w:sz w:val="22"/>
                <w:szCs w:val="22"/>
              </w:rPr>
              <w:t>Contribution to Module:</w:t>
            </w:r>
          </w:p>
        </w:tc>
        <w:tc>
          <w:tcPr>
            <w:tcW w:w="1701" w:type="dxa"/>
            <w:vAlign w:val="center"/>
          </w:tcPr>
          <w:p w14:paraId="7A1445B6" w14:textId="77777777" w:rsidR="00190AD8" w:rsidRPr="00394874" w:rsidRDefault="00190AD8" w:rsidP="00C06A56">
            <w:pPr>
              <w:rPr>
                <w:rFonts w:cs="Arial"/>
                <w:b/>
                <w:sz w:val="22"/>
                <w:szCs w:val="22"/>
              </w:rPr>
            </w:pPr>
          </w:p>
        </w:tc>
      </w:tr>
      <w:tr w:rsidR="00190AD8" w:rsidRPr="00394874" w14:paraId="2D5524B1" w14:textId="77777777" w:rsidTr="00C06A56">
        <w:trPr>
          <w:trHeight w:hRule="exact" w:val="374"/>
        </w:trPr>
        <w:tc>
          <w:tcPr>
            <w:tcW w:w="2235" w:type="dxa"/>
            <w:shd w:val="clear" w:color="auto" w:fill="D9D9D9" w:themeFill="background1" w:themeFillShade="D9"/>
            <w:vAlign w:val="center"/>
          </w:tcPr>
          <w:p w14:paraId="3EAEF9E6" w14:textId="77777777" w:rsidR="00190AD8" w:rsidRPr="00394874" w:rsidRDefault="00190AD8" w:rsidP="00C06A56">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59B5C50B" w14:textId="77777777" w:rsidR="00190AD8" w:rsidRDefault="00190AD8" w:rsidP="00C06A56">
            <w:pPr>
              <w:rPr>
                <w:rFonts w:cs="Arial"/>
                <w:b/>
                <w:sz w:val="22"/>
                <w:szCs w:val="22"/>
              </w:rPr>
            </w:pPr>
          </w:p>
        </w:tc>
      </w:tr>
    </w:tbl>
    <w:p w14:paraId="366D7125" w14:textId="77777777" w:rsidR="00190AD8" w:rsidRDefault="00190AD8" w:rsidP="00190AD8">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90AD8" w:rsidRPr="00266B32" w14:paraId="06C8F555" w14:textId="77777777" w:rsidTr="00C06A56">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1F9A5FED" w14:textId="77777777" w:rsidR="00190AD8" w:rsidRDefault="00190AD8" w:rsidP="00C06A56">
            <w:r w:rsidRPr="00DF2934">
              <w:rPr>
                <w:rFonts w:ascii="Calibri" w:hAnsi="Calibri"/>
                <w:b/>
                <w:sz w:val="22"/>
                <w:szCs w:val="22"/>
              </w:rPr>
              <w:t>Common Assessment Criteria Applied</w:t>
            </w:r>
          </w:p>
          <w:p w14:paraId="005EC584" w14:textId="77777777" w:rsidR="00190AD8" w:rsidRPr="00DF2934" w:rsidRDefault="00190AD8" w:rsidP="00C06A56">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C1831" w14:textId="77777777" w:rsidR="00190AD8" w:rsidRDefault="00190AD8" w:rsidP="00C06A56">
            <w:pPr>
              <w:jc w:val="center"/>
              <w:rPr>
                <w:rFonts w:ascii="Calibri" w:hAnsi="Calibri"/>
                <w:b/>
                <w:sz w:val="22"/>
                <w:szCs w:val="22"/>
              </w:rPr>
            </w:pPr>
            <w:r>
              <w:rPr>
                <w:rFonts w:ascii="Calibri" w:hAnsi="Calibri"/>
                <w:b/>
                <w:sz w:val="22"/>
                <w:szCs w:val="22"/>
              </w:rPr>
              <w:t>Level of Achievement</w:t>
            </w:r>
          </w:p>
        </w:tc>
      </w:tr>
      <w:tr w:rsidR="00190AD8" w:rsidRPr="00266B32" w14:paraId="28BDDA31" w14:textId="77777777" w:rsidTr="00C06A56">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6788476" w14:textId="77777777" w:rsidR="00190AD8" w:rsidRPr="00DF2934" w:rsidRDefault="00190AD8" w:rsidP="00C06A56">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87E80C1" w14:textId="77777777" w:rsidR="00190AD8" w:rsidRDefault="00190AD8" w:rsidP="00C06A56">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681E3671" w14:textId="77777777" w:rsidR="00190AD8" w:rsidRDefault="00190AD8" w:rsidP="00C06A56">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A1B6E15" w14:textId="77777777" w:rsidR="00190AD8" w:rsidRDefault="00190AD8" w:rsidP="00C06A56">
            <w:pPr>
              <w:jc w:val="center"/>
              <w:rPr>
                <w:rFonts w:ascii="Calibri" w:hAnsi="Calibri"/>
                <w:b/>
                <w:sz w:val="22"/>
                <w:szCs w:val="22"/>
              </w:rPr>
            </w:pPr>
            <w:r>
              <w:rPr>
                <w:rFonts w:ascii="Calibri" w:hAnsi="Calibri"/>
                <w:b/>
                <w:sz w:val="22"/>
                <w:szCs w:val="22"/>
              </w:rPr>
              <w:t>3</w:t>
            </w:r>
          </w:p>
          <w:p w14:paraId="395AFE16" w14:textId="77777777" w:rsidR="00190AD8" w:rsidRDefault="00190AD8" w:rsidP="00C06A56">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2D25F64" w14:textId="77777777" w:rsidR="00190AD8" w:rsidRDefault="00190AD8" w:rsidP="00C06A56">
            <w:pPr>
              <w:jc w:val="center"/>
              <w:rPr>
                <w:rFonts w:ascii="Calibri" w:hAnsi="Calibri"/>
                <w:b/>
                <w:sz w:val="22"/>
                <w:szCs w:val="22"/>
              </w:rPr>
            </w:pPr>
            <w:r>
              <w:rPr>
                <w:rFonts w:ascii="Calibri" w:hAnsi="Calibri"/>
                <w:b/>
                <w:sz w:val="22"/>
                <w:szCs w:val="22"/>
              </w:rPr>
              <w:t>2:2</w:t>
            </w:r>
          </w:p>
          <w:p w14:paraId="0BA27186" w14:textId="77777777" w:rsidR="00190AD8" w:rsidRDefault="00190AD8" w:rsidP="00C06A56">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1E9CE42" w14:textId="77777777" w:rsidR="00190AD8" w:rsidRDefault="00190AD8" w:rsidP="00C06A56">
            <w:pPr>
              <w:jc w:val="center"/>
              <w:rPr>
                <w:rFonts w:ascii="Calibri" w:hAnsi="Calibri"/>
                <w:b/>
                <w:sz w:val="22"/>
                <w:szCs w:val="22"/>
              </w:rPr>
            </w:pPr>
            <w:r>
              <w:rPr>
                <w:rFonts w:ascii="Calibri" w:hAnsi="Calibri"/>
                <w:b/>
                <w:sz w:val="22"/>
                <w:szCs w:val="22"/>
              </w:rPr>
              <w:t>2:1</w:t>
            </w:r>
          </w:p>
          <w:p w14:paraId="319ABD1A" w14:textId="77777777" w:rsidR="00190AD8" w:rsidRDefault="00190AD8" w:rsidP="00C06A56">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55637E" w14:textId="77777777" w:rsidR="00190AD8" w:rsidRDefault="00190AD8" w:rsidP="00C06A56">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1ED69278" w14:textId="77777777" w:rsidR="00190AD8" w:rsidRDefault="00190AD8" w:rsidP="00C06A56">
            <w:pPr>
              <w:jc w:val="center"/>
              <w:rPr>
                <w:rFonts w:ascii="Calibri" w:hAnsi="Calibri"/>
                <w:b/>
                <w:sz w:val="22"/>
                <w:szCs w:val="22"/>
              </w:rPr>
            </w:pPr>
            <w:r>
              <w:rPr>
                <w:rFonts w:ascii="Calibri" w:hAnsi="Calibri"/>
                <w:b/>
                <w:szCs w:val="22"/>
              </w:rPr>
              <w:t>Exceptional</w:t>
            </w:r>
          </w:p>
        </w:tc>
      </w:tr>
      <w:tr w:rsidR="00190AD8" w:rsidRPr="00266B32" w14:paraId="3A766B97" w14:textId="77777777" w:rsidTr="00C06A56">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1668400D" w14:textId="77777777" w:rsidR="00190AD8" w:rsidRPr="00DF2934" w:rsidRDefault="00190AD8" w:rsidP="00C06A56">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6DF9AE" w14:textId="77777777" w:rsidR="00190AD8" w:rsidRPr="00DF2934" w:rsidRDefault="00190AD8" w:rsidP="00C06A56">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E106292" w14:textId="77777777" w:rsidR="00190AD8" w:rsidRPr="00DF2934" w:rsidRDefault="00190AD8" w:rsidP="00C06A56">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5A27D7E" w14:textId="77777777" w:rsidR="00190AD8" w:rsidRPr="00DF2934" w:rsidRDefault="00190AD8" w:rsidP="00C06A56">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50764" w14:textId="77777777" w:rsidR="00190AD8" w:rsidRPr="00DF2934" w:rsidRDefault="00190AD8" w:rsidP="00C06A56">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E95F25" w14:textId="77777777" w:rsidR="00190AD8" w:rsidRPr="00DF2934" w:rsidRDefault="00190AD8" w:rsidP="00C06A56">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F3E3C9" w14:textId="77777777" w:rsidR="00190AD8" w:rsidRPr="00DF2934" w:rsidRDefault="00190AD8" w:rsidP="00C06A56">
            <w:pPr>
              <w:jc w:val="center"/>
              <w:rPr>
                <w:rFonts w:ascii="Calibri" w:hAnsi="Calibri"/>
                <w:b/>
                <w:sz w:val="22"/>
                <w:szCs w:val="22"/>
              </w:rPr>
            </w:pPr>
            <w:r>
              <w:rPr>
                <w:rFonts w:ascii="Calibri" w:hAnsi="Calibri"/>
                <w:b/>
                <w:sz w:val="22"/>
                <w:szCs w:val="22"/>
              </w:rPr>
              <w:t>A</w:t>
            </w:r>
          </w:p>
        </w:tc>
      </w:tr>
      <w:tr w:rsidR="00190AD8" w:rsidRPr="00266B32" w14:paraId="3F4DEAFD" w14:textId="77777777" w:rsidTr="00C06A56">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C0A43F7" w14:textId="77777777" w:rsidR="00190AD8" w:rsidRPr="00DF2934" w:rsidRDefault="00190AD8" w:rsidP="00C06A56">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DE38D7" w14:textId="77777777" w:rsidR="00190AD8" w:rsidRPr="00486DBC" w:rsidRDefault="00190AD8" w:rsidP="00C06A56">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376F57" w14:textId="77777777" w:rsidR="00190AD8" w:rsidRPr="00486DBC" w:rsidRDefault="00190AD8" w:rsidP="00C06A56">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B73147" w14:textId="77777777" w:rsidR="00190AD8" w:rsidRPr="00486DBC" w:rsidRDefault="00190AD8" w:rsidP="00C06A56">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3BEA2E03" w14:textId="77777777" w:rsidR="00190AD8" w:rsidRPr="00486DBC" w:rsidRDefault="00190AD8" w:rsidP="00C06A56">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1F3EBEE" w14:textId="77777777" w:rsidR="00190AD8" w:rsidRPr="00486DBC" w:rsidRDefault="00190AD8" w:rsidP="00C06A56">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AEBDD6" w14:textId="77777777" w:rsidR="00190AD8" w:rsidRPr="00486DBC" w:rsidRDefault="00190AD8" w:rsidP="00C06A56">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B5934F" w14:textId="77777777" w:rsidR="00190AD8" w:rsidRPr="00486DBC" w:rsidRDefault="00190AD8" w:rsidP="00C06A56">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E10C00" w14:textId="77777777" w:rsidR="00190AD8" w:rsidRPr="00486DBC" w:rsidRDefault="00190AD8" w:rsidP="00C06A56">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962EB9" w14:textId="77777777" w:rsidR="00190AD8" w:rsidRPr="00486DBC" w:rsidRDefault="00190AD8" w:rsidP="00C06A56">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8B3711" w14:textId="77777777" w:rsidR="00190AD8" w:rsidRPr="00486DBC" w:rsidRDefault="00190AD8" w:rsidP="00C06A56">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C4212" w14:textId="77777777" w:rsidR="00190AD8" w:rsidRPr="00486DBC" w:rsidRDefault="00190AD8" w:rsidP="00C06A56">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F7D8A" w14:textId="77777777" w:rsidR="00190AD8" w:rsidRPr="00486DBC" w:rsidRDefault="00190AD8" w:rsidP="00C06A56">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FD82C" w14:textId="77777777" w:rsidR="00190AD8" w:rsidRPr="00486DBC" w:rsidRDefault="00190AD8" w:rsidP="00C06A56">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24DCEF" w14:textId="77777777" w:rsidR="00190AD8" w:rsidRPr="00486DBC" w:rsidRDefault="00190AD8" w:rsidP="00C06A56">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3CB708" w14:textId="77777777" w:rsidR="00190AD8" w:rsidRPr="00486DBC" w:rsidRDefault="00190AD8" w:rsidP="00C06A56">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4691A3" w14:textId="77777777" w:rsidR="00190AD8" w:rsidRPr="00486DBC" w:rsidRDefault="00190AD8" w:rsidP="00C06A56">
            <w:pPr>
              <w:jc w:val="center"/>
              <w:rPr>
                <w:rFonts w:ascii="Calibri" w:hAnsi="Calibri"/>
                <w:b/>
                <w:szCs w:val="22"/>
              </w:rPr>
            </w:pPr>
            <w:r w:rsidRPr="00486DBC">
              <w:rPr>
                <w:rFonts w:ascii="Calibri" w:hAnsi="Calibri"/>
                <w:b/>
                <w:szCs w:val="22"/>
              </w:rPr>
              <w:t>16</w:t>
            </w:r>
          </w:p>
        </w:tc>
      </w:tr>
      <w:tr w:rsidR="00190AD8" w:rsidRPr="009E5E5A" w14:paraId="1FFB7262" w14:textId="77777777" w:rsidTr="00C06A56">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2B3CBE68" w14:textId="77777777" w:rsidR="00190AD8" w:rsidRPr="009E5E5A" w:rsidRDefault="00190AD8" w:rsidP="00C06A56">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617518"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D60757"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E4647A"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EEF8E49"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77326AEC"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3CC8DB"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273C5"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009DC" w14:textId="77777777" w:rsidR="00190AD8" w:rsidRPr="009E5E5A" w:rsidRDefault="00190AD8" w:rsidP="00C06A56">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9706BA" w14:textId="77777777" w:rsidR="00190AD8" w:rsidRPr="009E5E5A" w:rsidRDefault="00190AD8" w:rsidP="00C06A56">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9E42F" w14:textId="77777777" w:rsidR="00190AD8" w:rsidRPr="009E5E5A" w:rsidRDefault="00190AD8" w:rsidP="00C06A56">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E3DE60" w14:textId="77777777" w:rsidR="00190AD8" w:rsidRPr="009E5E5A" w:rsidRDefault="00190AD8" w:rsidP="00C06A56">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D6FA18" w14:textId="77777777" w:rsidR="00190AD8" w:rsidRPr="009E5E5A" w:rsidRDefault="00190AD8" w:rsidP="00C06A56">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452FE0" w14:textId="77777777" w:rsidR="00190AD8" w:rsidRPr="009E5E5A" w:rsidRDefault="00190AD8" w:rsidP="00C06A56">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4A9751" w14:textId="77777777" w:rsidR="00190AD8" w:rsidRPr="009E5E5A" w:rsidRDefault="00190AD8" w:rsidP="00C06A56">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9BCA7B" w14:textId="77777777" w:rsidR="00190AD8" w:rsidRPr="009E5E5A" w:rsidRDefault="00190AD8" w:rsidP="00C06A56">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B3922C" w14:textId="77777777" w:rsidR="00190AD8" w:rsidRPr="009E5E5A" w:rsidRDefault="00190AD8" w:rsidP="00C06A56">
            <w:pPr>
              <w:jc w:val="center"/>
              <w:rPr>
                <w:rFonts w:ascii="Calibri" w:hAnsi="Calibri"/>
                <w:b/>
                <w:sz w:val="16"/>
                <w:szCs w:val="22"/>
              </w:rPr>
            </w:pPr>
            <w:r>
              <w:rPr>
                <w:rFonts w:ascii="Calibri" w:hAnsi="Calibri"/>
                <w:b/>
                <w:sz w:val="16"/>
                <w:szCs w:val="22"/>
              </w:rPr>
              <w:t>90-100</w:t>
            </w:r>
          </w:p>
        </w:tc>
      </w:tr>
      <w:tr w:rsidR="00190AD8" w:rsidRPr="00CC0370" w14:paraId="488365C1" w14:textId="77777777" w:rsidTr="00C06A56">
        <w:trPr>
          <w:trHeight w:val="488"/>
        </w:trPr>
        <w:tc>
          <w:tcPr>
            <w:tcW w:w="986" w:type="pct"/>
            <w:vAlign w:val="center"/>
          </w:tcPr>
          <w:p w14:paraId="0C5FEF9F" w14:textId="77777777" w:rsidR="00190AD8" w:rsidRPr="00C02AB0" w:rsidRDefault="00190AD8" w:rsidP="00C06A56">
            <w:pPr>
              <w:rPr>
                <w:rFonts w:ascii="Calibri" w:hAnsi="Calibri"/>
                <w:b/>
              </w:rPr>
            </w:pPr>
            <w:r>
              <w:rPr>
                <w:rFonts w:ascii="Calibri" w:hAnsi="Calibri"/>
                <w:b/>
              </w:rPr>
              <w:t>1. Research &amp; Analysis</w:t>
            </w:r>
          </w:p>
        </w:tc>
        <w:tc>
          <w:tcPr>
            <w:tcW w:w="250" w:type="pct"/>
          </w:tcPr>
          <w:p w14:paraId="57786E51" w14:textId="77777777" w:rsidR="00190AD8" w:rsidRPr="000A2682" w:rsidRDefault="00190AD8" w:rsidP="00C06A56">
            <w:pPr>
              <w:rPr>
                <w:rFonts w:ascii="Calibri" w:hAnsi="Calibri"/>
                <w:sz w:val="18"/>
                <w:szCs w:val="18"/>
              </w:rPr>
            </w:pPr>
          </w:p>
        </w:tc>
        <w:tc>
          <w:tcPr>
            <w:tcW w:w="250" w:type="pct"/>
          </w:tcPr>
          <w:p w14:paraId="422D052C" w14:textId="77777777" w:rsidR="00190AD8" w:rsidRPr="000A2682" w:rsidRDefault="00190AD8" w:rsidP="00C06A56">
            <w:pPr>
              <w:rPr>
                <w:rFonts w:ascii="Calibri" w:hAnsi="Calibri"/>
                <w:sz w:val="18"/>
                <w:szCs w:val="18"/>
              </w:rPr>
            </w:pPr>
          </w:p>
        </w:tc>
        <w:tc>
          <w:tcPr>
            <w:tcW w:w="234" w:type="pct"/>
          </w:tcPr>
          <w:p w14:paraId="542C4A77" w14:textId="77777777" w:rsidR="00190AD8" w:rsidRPr="000A2682" w:rsidRDefault="00190AD8" w:rsidP="00C06A56">
            <w:pPr>
              <w:rPr>
                <w:rFonts w:ascii="Calibri" w:hAnsi="Calibri"/>
                <w:sz w:val="18"/>
                <w:szCs w:val="18"/>
              </w:rPr>
            </w:pPr>
          </w:p>
        </w:tc>
        <w:tc>
          <w:tcPr>
            <w:tcW w:w="267" w:type="pct"/>
            <w:tcBorders>
              <w:right w:val="thinThickLargeGap" w:sz="24" w:space="0" w:color="auto"/>
            </w:tcBorders>
          </w:tcPr>
          <w:p w14:paraId="42319D22" w14:textId="77777777" w:rsidR="00190AD8" w:rsidRPr="000A2682" w:rsidRDefault="00190AD8" w:rsidP="00C06A56">
            <w:pPr>
              <w:rPr>
                <w:rFonts w:ascii="Calibri" w:hAnsi="Calibri"/>
                <w:sz w:val="18"/>
                <w:szCs w:val="18"/>
              </w:rPr>
            </w:pPr>
          </w:p>
        </w:tc>
        <w:tc>
          <w:tcPr>
            <w:tcW w:w="250" w:type="pct"/>
            <w:tcBorders>
              <w:left w:val="thinThickLargeGap" w:sz="24" w:space="0" w:color="auto"/>
              <w:right w:val="single" w:sz="4" w:space="0" w:color="auto"/>
            </w:tcBorders>
          </w:tcPr>
          <w:p w14:paraId="0465FC65" w14:textId="77777777" w:rsidR="00190AD8" w:rsidRPr="000A2682" w:rsidRDefault="00190AD8" w:rsidP="00C06A56">
            <w:pPr>
              <w:rPr>
                <w:rFonts w:ascii="Calibri" w:hAnsi="Calibri"/>
                <w:b/>
                <w:sz w:val="18"/>
                <w:szCs w:val="18"/>
              </w:rPr>
            </w:pPr>
          </w:p>
        </w:tc>
        <w:tc>
          <w:tcPr>
            <w:tcW w:w="249" w:type="pct"/>
            <w:tcBorders>
              <w:left w:val="single" w:sz="4" w:space="0" w:color="auto"/>
              <w:right w:val="single" w:sz="4" w:space="0" w:color="auto"/>
            </w:tcBorders>
          </w:tcPr>
          <w:p w14:paraId="57905667" w14:textId="77777777" w:rsidR="00190AD8" w:rsidRPr="000A2682" w:rsidRDefault="00190AD8" w:rsidP="00C06A56">
            <w:pPr>
              <w:rPr>
                <w:rFonts w:ascii="Calibri" w:hAnsi="Calibri"/>
                <w:b/>
                <w:sz w:val="18"/>
                <w:szCs w:val="18"/>
              </w:rPr>
            </w:pPr>
          </w:p>
        </w:tc>
        <w:tc>
          <w:tcPr>
            <w:tcW w:w="245" w:type="pct"/>
            <w:tcBorders>
              <w:left w:val="single" w:sz="4" w:space="0" w:color="auto"/>
            </w:tcBorders>
          </w:tcPr>
          <w:p w14:paraId="574F9199" w14:textId="77777777" w:rsidR="00190AD8" w:rsidRPr="000A2682" w:rsidRDefault="00190AD8" w:rsidP="00C06A56">
            <w:pPr>
              <w:rPr>
                <w:rFonts w:ascii="Calibri" w:hAnsi="Calibri"/>
                <w:b/>
                <w:sz w:val="18"/>
                <w:szCs w:val="18"/>
              </w:rPr>
            </w:pPr>
          </w:p>
        </w:tc>
        <w:tc>
          <w:tcPr>
            <w:tcW w:w="268" w:type="pct"/>
          </w:tcPr>
          <w:p w14:paraId="22916ECE" w14:textId="77777777" w:rsidR="00190AD8" w:rsidRPr="000A2682" w:rsidRDefault="00190AD8" w:rsidP="00C06A56">
            <w:pPr>
              <w:rPr>
                <w:rFonts w:ascii="Calibri" w:hAnsi="Calibri"/>
                <w:b/>
                <w:sz w:val="18"/>
                <w:szCs w:val="18"/>
              </w:rPr>
            </w:pPr>
          </w:p>
        </w:tc>
        <w:tc>
          <w:tcPr>
            <w:tcW w:w="249" w:type="pct"/>
          </w:tcPr>
          <w:p w14:paraId="40548E9B" w14:textId="77777777" w:rsidR="00190AD8" w:rsidRPr="000A2682" w:rsidRDefault="00190AD8" w:rsidP="00C06A56">
            <w:pPr>
              <w:rPr>
                <w:rFonts w:ascii="Calibri" w:hAnsi="Calibri"/>
                <w:b/>
                <w:sz w:val="18"/>
                <w:szCs w:val="18"/>
              </w:rPr>
            </w:pPr>
          </w:p>
        </w:tc>
        <w:tc>
          <w:tcPr>
            <w:tcW w:w="251" w:type="pct"/>
          </w:tcPr>
          <w:p w14:paraId="06EFABE0" w14:textId="77777777" w:rsidR="00190AD8" w:rsidRPr="000A2682" w:rsidRDefault="00190AD8" w:rsidP="00C06A56">
            <w:pPr>
              <w:rPr>
                <w:rFonts w:ascii="Calibri" w:hAnsi="Calibri"/>
                <w:b/>
                <w:sz w:val="18"/>
                <w:szCs w:val="18"/>
              </w:rPr>
            </w:pPr>
          </w:p>
        </w:tc>
        <w:tc>
          <w:tcPr>
            <w:tcW w:w="249" w:type="pct"/>
          </w:tcPr>
          <w:p w14:paraId="33A16281" w14:textId="77777777" w:rsidR="00190AD8" w:rsidRPr="000A2682" w:rsidRDefault="00190AD8" w:rsidP="00C06A56">
            <w:pPr>
              <w:rPr>
                <w:rFonts w:ascii="Calibri" w:hAnsi="Calibri"/>
                <w:b/>
                <w:sz w:val="18"/>
                <w:szCs w:val="18"/>
              </w:rPr>
            </w:pPr>
          </w:p>
        </w:tc>
        <w:tc>
          <w:tcPr>
            <w:tcW w:w="249" w:type="pct"/>
          </w:tcPr>
          <w:p w14:paraId="514CB632" w14:textId="77777777" w:rsidR="00190AD8" w:rsidRPr="000A2682" w:rsidRDefault="00190AD8" w:rsidP="00C06A56">
            <w:pPr>
              <w:rPr>
                <w:rFonts w:ascii="Calibri" w:hAnsi="Calibri"/>
                <w:b/>
                <w:sz w:val="18"/>
                <w:szCs w:val="18"/>
              </w:rPr>
            </w:pPr>
          </w:p>
        </w:tc>
        <w:tc>
          <w:tcPr>
            <w:tcW w:w="267" w:type="pct"/>
          </w:tcPr>
          <w:p w14:paraId="06F67302" w14:textId="77777777" w:rsidR="00190AD8" w:rsidRPr="000A2682" w:rsidRDefault="00190AD8" w:rsidP="00C06A56">
            <w:pPr>
              <w:rPr>
                <w:rFonts w:ascii="Calibri" w:hAnsi="Calibri"/>
                <w:b/>
                <w:sz w:val="18"/>
                <w:szCs w:val="18"/>
              </w:rPr>
            </w:pPr>
          </w:p>
        </w:tc>
        <w:tc>
          <w:tcPr>
            <w:tcW w:w="235" w:type="pct"/>
          </w:tcPr>
          <w:p w14:paraId="37A6DB36" w14:textId="77777777" w:rsidR="00190AD8" w:rsidRPr="000A2682" w:rsidRDefault="00190AD8" w:rsidP="00C06A56">
            <w:pPr>
              <w:jc w:val="center"/>
              <w:rPr>
                <w:rFonts w:ascii="Calibri" w:hAnsi="Calibri"/>
                <w:b/>
                <w:sz w:val="18"/>
                <w:szCs w:val="18"/>
              </w:rPr>
            </w:pPr>
          </w:p>
        </w:tc>
        <w:tc>
          <w:tcPr>
            <w:tcW w:w="249" w:type="pct"/>
          </w:tcPr>
          <w:p w14:paraId="17346509" w14:textId="77777777" w:rsidR="00190AD8" w:rsidRPr="000A2682" w:rsidRDefault="00190AD8" w:rsidP="00C06A56">
            <w:pPr>
              <w:jc w:val="center"/>
              <w:rPr>
                <w:rFonts w:ascii="Calibri" w:hAnsi="Calibri"/>
                <w:b/>
                <w:sz w:val="18"/>
                <w:szCs w:val="18"/>
              </w:rPr>
            </w:pPr>
          </w:p>
        </w:tc>
        <w:tc>
          <w:tcPr>
            <w:tcW w:w="252" w:type="pct"/>
          </w:tcPr>
          <w:p w14:paraId="5014C982" w14:textId="77777777" w:rsidR="00190AD8" w:rsidRPr="000A2682" w:rsidRDefault="00190AD8" w:rsidP="00C06A56">
            <w:pPr>
              <w:jc w:val="center"/>
              <w:rPr>
                <w:rFonts w:ascii="Calibri" w:hAnsi="Calibri"/>
                <w:b/>
                <w:sz w:val="18"/>
                <w:szCs w:val="18"/>
              </w:rPr>
            </w:pPr>
          </w:p>
        </w:tc>
      </w:tr>
      <w:tr w:rsidR="00190AD8" w:rsidRPr="00CC0370" w14:paraId="1FE11D18" w14:textId="77777777" w:rsidTr="00C06A56">
        <w:trPr>
          <w:trHeight w:val="488"/>
        </w:trPr>
        <w:tc>
          <w:tcPr>
            <w:tcW w:w="986" w:type="pct"/>
            <w:vAlign w:val="center"/>
          </w:tcPr>
          <w:p w14:paraId="73E37BAC" w14:textId="77777777" w:rsidR="00190AD8" w:rsidRPr="00C02AB0" w:rsidRDefault="00190AD8" w:rsidP="00C06A56">
            <w:pPr>
              <w:rPr>
                <w:rFonts w:ascii="Calibri" w:hAnsi="Calibri"/>
                <w:b/>
              </w:rPr>
            </w:pPr>
            <w:r>
              <w:rPr>
                <w:rFonts w:ascii="Calibri" w:hAnsi="Calibri"/>
                <w:b/>
              </w:rPr>
              <w:t>2. Development</w:t>
            </w:r>
          </w:p>
        </w:tc>
        <w:tc>
          <w:tcPr>
            <w:tcW w:w="250" w:type="pct"/>
          </w:tcPr>
          <w:p w14:paraId="790C5829" w14:textId="77777777" w:rsidR="00190AD8" w:rsidRPr="00F61A20" w:rsidRDefault="00190AD8" w:rsidP="00C06A56">
            <w:pPr>
              <w:rPr>
                <w:rFonts w:ascii="Calibri" w:hAnsi="Calibri"/>
                <w:sz w:val="18"/>
              </w:rPr>
            </w:pPr>
          </w:p>
        </w:tc>
        <w:tc>
          <w:tcPr>
            <w:tcW w:w="250" w:type="pct"/>
          </w:tcPr>
          <w:p w14:paraId="699F25A3" w14:textId="77777777" w:rsidR="00190AD8" w:rsidRPr="00F61A20" w:rsidRDefault="00190AD8" w:rsidP="00C06A56">
            <w:pPr>
              <w:rPr>
                <w:rFonts w:ascii="Calibri" w:hAnsi="Calibri"/>
                <w:sz w:val="18"/>
              </w:rPr>
            </w:pPr>
          </w:p>
        </w:tc>
        <w:tc>
          <w:tcPr>
            <w:tcW w:w="234" w:type="pct"/>
          </w:tcPr>
          <w:p w14:paraId="1973CB17"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0A42E1EA"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42E17618"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5E7C5760" w14:textId="77777777" w:rsidR="00190AD8" w:rsidRPr="00F61A20" w:rsidRDefault="00190AD8" w:rsidP="00C06A56">
            <w:pPr>
              <w:rPr>
                <w:rFonts w:ascii="Calibri" w:hAnsi="Calibri"/>
                <w:b/>
                <w:sz w:val="18"/>
              </w:rPr>
            </w:pPr>
          </w:p>
        </w:tc>
        <w:tc>
          <w:tcPr>
            <w:tcW w:w="245" w:type="pct"/>
            <w:tcBorders>
              <w:left w:val="single" w:sz="4" w:space="0" w:color="auto"/>
            </w:tcBorders>
          </w:tcPr>
          <w:p w14:paraId="6330E3DA" w14:textId="77777777" w:rsidR="00190AD8" w:rsidRPr="00F61A20" w:rsidRDefault="00190AD8" w:rsidP="00C06A56">
            <w:pPr>
              <w:rPr>
                <w:rFonts w:ascii="Calibri" w:hAnsi="Calibri"/>
                <w:b/>
                <w:sz w:val="18"/>
              </w:rPr>
            </w:pPr>
          </w:p>
        </w:tc>
        <w:tc>
          <w:tcPr>
            <w:tcW w:w="268" w:type="pct"/>
          </w:tcPr>
          <w:p w14:paraId="65A20433" w14:textId="77777777" w:rsidR="00190AD8" w:rsidRPr="00F61A20" w:rsidRDefault="00190AD8" w:rsidP="00C06A56">
            <w:pPr>
              <w:rPr>
                <w:rFonts w:ascii="Calibri" w:hAnsi="Calibri"/>
                <w:b/>
                <w:sz w:val="18"/>
              </w:rPr>
            </w:pPr>
          </w:p>
        </w:tc>
        <w:tc>
          <w:tcPr>
            <w:tcW w:w="249" w:type="pct"/>
          </w:tcPr>
          <w:p w14:paraId="138808D9" w14:textId="77777777" w:rsidR="00190AD8" w:rsidRPr="00F61A20" w:rsidRDefault="00190AD8" w:rsidP="00C06A56">
            <w:pPr>
              <w:rPr>
                <w:rFonts w:ascii="Calibri" w:hAnsi="Calibri"/>
                <w:b/>
                <w:sz w:val="18"/>
              </w:rPr>
            </w:pPr>
          </w:p>
        </w:tc>
        <w:tc>
          <w:tcPr>
            <w:tcW w:w="251" w:type="pct"/>
          </w:tcPr>
          <w:p w14:paraId="64C82B05" w14:textId="77777777" w:rsidR="00190AD8" w:rsidRPr="00F61A20" w:rsidRDefault="00190AD8" w:rsidP="00C06A56">
            <w:pPr>
              <w:rPr>
                <w:rFonts w:ascii="Calibri" w:hAnsi="Calibri"/>
                <w:b/>
                <w:sz w:val="18"/>
              </w:rPr>
            </w:pPr>
          </w:p>
        </w:tc>
        <w:tc>
          <w:tcPr>
            <w:tcW w:w="249" w:type="pct"/>
          </w:tcPr>
          <w:p w14:paraId="6E2755E0" w14:textId="77777777" w:rsidR="00190AD8" w:rsidRPr="00F61A20" w:rsidRDefault="00190AD8" w:rsidP="00C06A56">
            <w:pPr>
              <w:rPr>
                <w:rFonts w:ascii="Calibri" w:hAnsi="Calibri"/>
                <w:b/>
                <w:sz w:val="18"/>
              </w:rPr>
            </w:pPr>
          </w:p>
        </w:tc>
        <w:tc>
          <w:tcPr>
            <w:tcW w:w="249" w:type="pct"/>
          </w:tcPr>
          <w:p w14:paraId="76166443" w14:textId="77777777" w:rsidR="00190AD8" w:rsidRPr="00F61A20" w:rsidRDefault="00190AD8" w:rsidP="00C06A56">
            <w:pPr>
              <w:rPr>
                <w:rFonts w:ascii="Calibri" w:hAnsi="Calibri"/>
                <w:b/>
                <w:sz w:val="18"/>
              </w:rPr>
            </w:pPr>
          </w:p>
        </w:tc>
        <w:tc>
          <w:tcPr>
            <w:tcW w:w="267" w:type="pct"/>
          </w:tcPr>
          <w:p w14:paraId="54116223" w14:textId="77777777" w:rsidR="00190AD8" w:rsidRPr="00F61A20" w:rsidRDefault="00190AD8" w:rsidP="00C06A56">
            <w:pPr>
              <w:rPr>
                <w:rFonts w:ascii="Calibri" w:hAnsi="Calibri"/>
                <w:b/>
                <w:sz w:val="18"/>
              </w:rPr>
            </w:pPr>
          </w:p>
        </w:tc>
        <w:tc>
          <w:tcPr>
            <w:tcW w:w="235" w:type="pct"/>
          </w:tcPr>
          <w:p w14:paraId="39EEC609" w14:textId="77777777" w:rsidR="00190AD8" w:rsidRPr="00F61A20" w:rsidRDefault="00190AD8" w:rsidP="00C06A56">
            <w:pPr>
              <w:jc w:val="center"/>
              <w:rPr>
                <w:rFonts w:ascii="Calibri" w:hAnsi="Calibri"/>
                <w:b/>
                <w:sz w:val="18"/>
              </w:rPr>
            </w:pPr>
          </w:p>
        </w:tc>
        <w:tc>
          <w:tcPr>
            <w:tcW w:w="249" w:type="pct"/>
          </w:tcPr>
          <w:p w14:paraId="183021A3" w14:textId="77777777" w:rsidR="00190AD8" w:rsidRPr="00F61A20" w:rsidRDefault="00190AD8" w:rsidP="00C06A56">
            <w:pPr>
              <w:jc w:val="center"/>
              <w:rPr>
                <w:rFonts w:ascii="Calibri" w:hAnsi="Calibri"/>
                <w:b/>
                <w:sz w:val="18"/>
              </w:rPr>
            </w:pPr>
          </w:p>
        </w:tc>
        <w:tc>
          <w:tcPr>
            <w:tcW w:w="252" w:type="pct"/>
          </w:tcPr>
          <w:p w14:paraId="09871FF1" w14:textId="77777777" w:rsidR="00190AD8" w:rsidRPr="00F61A20" w:rsidRDefault="00190AD8" w:rsidP="00C06A56">
            <w:pPr>
              <w:jc w:val="center"/>
              <w:rPr>
                <w:rFonts w:ascii="Calibri" w:hAnsi="Calibri"/>
                <w:b/>
                <w:sz w:val="18"/>
              </w:rPr>
            </w:pPr>
          </w:p>
        </w:tc>
      </w:tr>
      <w:tr w:rsidR="00190AD8" w:rsidRPr="00B97C42" w14:paraId="0E5B9C1D" w14:textId="77777777" w:rsidTr="00C06A56">
        <w:trPr>
          <w:trHeight w:val="488"/>
        </w:trPr>
        <w:tc>
          <w:tcPr>
            <w:tcW w:w="986" w:type="pct"/>
            <w:vAlign w:val="center"/>
          </w:tcPr>
          <w:p w14:paraId="1A25F292" w14:textId="77777777" w:rsidR="00190AD8" w:rsidRPr="00B97C42" w:rsidRDefault="00190AD8" w:rsidP="00C06A56">
            <w:pPr>
              <w:rPr>
                <w:rFonts w:ascii="Calibri" w:hAnsi="Calibri"/>
                <w:b/>
                <w:szCs w:val="16"/>
              </w:rPr>
            </w:pPr>
            <w:r>
              <w:rPr>
                <w:rFonts w:ascii="Calibri" w:hAnsi="Calibri"/>
                <w:b/>
                <w:szCs w:val="16"/>
              </w:rPr>
              <w:t>3. Technical Skill</w:t>
            </w:r>
          </w:p>
        </w:tc>
        <w:tc>
          <w:tcPr>
            <w:tcW w:w="250" w:type="pct"/>
          </w:tcPr>
          <w:p w14:paraId="3CD77E24" w14:textId="77777777" w:rsidR="00190AD8" w:rsidRPr="00B97C42" w:rsidRDefault="00190AD8" w:rsidP="00C06A56">
            <w:pPr>
              <w:rPr>
                <w:rFonts w:ascii="Calibri" w:hAnsi="Calibri"/>
                <w:sz w:val="18"/>
              </w:rPr>
            </w:pPr>
          </w:p>
        </w:tc>
        <w:tc>
          <w:tcPr>
            <w:tcW w:w="250" w:type="pct"/>
          </w:tcPr>
          <w:p w14:paraId="320F0046" w14:textId="77777777" w:rsidR="00190AD8" w:rsidRPr="00B97C42" w:rsidRDefault="00190AD8" w:rsidP="00C06A56">
            <w:pPr>
              <w:rPr>
                <w:rFonts w:ascii="Calibri" w:hAnsi="Calibri"/>
                <w:sz w:val="18"/>
              </w:rPr>
            </w:pPr>
          </w:p>
        </w:tc>
        <w:tc>
          <w:tcPr>
            <w:tcW w:w="234" w:type="pct"/>
          </w:tcPr>
          <w:p w14:paraId="048A4511" w14:textId="77777777" w:rsidR="00190AD8" w:rsidRPr="00B97C42" w:rsidRDefault="00190AD8" w:rsidP="00C06A56">
            <w:pPr>
              <w:rPr>
                <w:rFonts w:ascii="Calibri" w:hAnsi="Calibri"/>
                <w:sz w:val="18"/>
              </w:rPr>
            </w:pPr>
          </w:p>
        </w:tc>
        <w:tc>
          <w:tcPr>
            <w:tcW w:w="267" w:type="pct"/>
            <w:tcBorders>
              <w:right w:val="thinThickLargeGap" w:sz="24" w:space="0" w:color="auto"/>
            </w:tcBorders>
          </w:tcPr>
          <w:p w14:paraId="4788432A" w14:textId="77777777" w:rsidR="00190AD8" w:rsidRPr="00B97C42" w:rsidRDefault="00190AD8" w:rsidP="00C06A56">
            <w:pPr>
              <w:rPr>
                <w:rFonts w:ascii="Calibri" w:hAnsi="Calibri"/>
                <w:sz w:val="18"/>
              </w:rPr>
            </w:pPr>
          </w:p>
        </w:tc>
        <w:tc>
          <w:tcPr>
            <w:tcW w:w="250" w:type="pct"/>
            <w:tcBorders>
              <w:left w:val="thinThickLargeGap" w:sz="24" w:space="0" w:color="auto"/>
              <w:right w:val="single" w:sz="4" w:space="0" w:color="auto"/>
            </w:tcBorders>
          </w:tcPr>
          <w:p w14:paraId="51857F9E" w14:textId="77777777" w:rsidR="00190AD8" w:rsidRPr="00B97C42" w:rsidRDefault="00190AD8" w:rsidP="00C06A56">
            <w:pPr>
              <w:rPr>
                <w:rFonts w:ascii="Calibri" w:hAnsi="Calibri"/>
                <w:b/>
                <w:sz w:val="18"/>
              </w:rPr>
            </w:pPr>
          </w:p>
        </w:tc>
        <w:tc>
          <w:tcPr>
            <w:tcW w:w="249" w:type="pct"/>
            <w:tcBorders>
              <w:left w:val="single" w:sz="4" w:space="0" w:color="auto"/>
              <w:right w:val="single" w:sz="4" w:space="0" w:color="auto"/>
            </w:tcBorders>
          </w:tcPr>
          <w:p w14:paraId="097DB6AE" w14:textId="77777777" w:rsidR="00190AD8" w:rsidRPr="00B97C42" w:rsidRDefault="00190AD8" w:rsidP="00C06A56">
            <w:pPr>
              <w:rPr>
                <w:rFonts w:ascii="Calibri" w:hAnsi="Calibri"/>
                <w:b/>
                <w:sz w:val="18"/>
              </w:rPr>
            </w:pPr>
          </w:p>
        </w:tc>
        <w:tc>
          <w:tcPr>
            <w:tcW w:w="245" w:type="pct"/>
            <w:tcBorders>
              <w:left w:val="single" w:sz="4" w:space="0" w:color="auto"/>
            </w:tcBorders>
          </w:tcPr>
          <w:p w14:paraId="36D5E25D" w14:textId="77777777" w:rsidR="00190AD8" w:rsidRPr="00B97C42" w:rsidRDefault="00190AD8" w:rsidP="00C06A56">
            <w:pPr>
              <w:rPr>
                <w:rFonts w:ascii="Calibri" w:hAnsi="Calibri"/>
                <w:b/>
                <w:sz w:val="18"/>
              </w:rPr>
            </w:pPr>
          </w:p>
        </w:tc>
        <w:tc>
          <w:tcPr>
            <w:tcW w:w="268" w:type="pct"/>
          </w:tcPr>
          <w:p w14:paraId="4659E99E" w14:textId="77777777" w:rsidR="00190AD8" w:rsidRPr="00B97C42" w:rsidRDefault="00190AD8" w:rsidP="00C06A56">
            <w:pPr>
              <w:rPr>
                <w:rFonts w:ascii="Calibri" w:hAnsi="Calibri"/>
                <w:b/>
                <w:sz w:val="18"/>
              </w:rPr>
            </w:pPr>
          </w:p>
        </w:tc>
        <w:tc>
          <w:tcPr>
            <w:tcW w:w="249" w:type="pct"/>
          </w:tcPr>
          <w:p w14:paraId="02643874" w14:textId="77777777" w:rsidR="00190AD8" w:rsidRPr="00B97C42" w:rsidRDefault="00190AD8" w:rsidP="00C06A56">
            <w:pPr>
              <w:rPr>
                <w:rFonts w:ascii="Calibri" w:hAnsi="Calibri"/>
                <w:b/>
                <w:sz w:val="18"/>
              </w:rPr>
            </w:pPr>
          </w:p>
        </w:tc>
        <w:tc>
          <w:tcPr>
            <w:tcW w:w="251" w:type="pct"/>
          </w:tcPr>
          <w:p w14:paraId="59D67CC0" w14:textId="77777777" w:rsidR="00190AD8" w:rsidRPr="00B97C42" w:rsidRDefault="00190AD8" w:rsidP="00C06A56">
            <w:pPr>
              <w:rPr>
                <w:rFonts w:ascii="Calibri" w:hAnsi="Calibri"/>
                <w:b/>
                <w:sz w:val="18"/>
              </w:rPr>
            </w:pPr>
          </w:p>
        </w:tc>
        <w:tc>
          <w:tcPr>
            <w:tcW w:w="249" w:type="pct"/>
          </w:tcPr>
          <w:p w14:paraId="147CBDF4" w14:textId="77777777" w:rsidR="00190AD8" w:rsidRPr="00B97C42" w:rsidRDefault="00190AD8" w:rsidP="00C06A56">
            <w:pPr>
              <w:rPr>
                <w:rFonts w:ascii="Calibri" w:hAnsi="Calibri"/>
                <w:b/>
                <w:sz w:val="18"/>
              </w:rPr>
            </w:pPr>
          </w:p>
        </w:tc>
        <w:tc>
          <w:tcPr>
            <w:tcW w:w="249" w:type="pct"/>
          </w:tcPr>
          <w:p w14:paraId="108FE8D9" w14:textId="77777777" w:rsidR="00190AD8" w:rsidRPr="00B97C42" w:rsidRDefault="00190AD8" w:rsidP="00C06A56">
            <w:pPr>
              <w:rPr>
                <w:rFonts w:ascii="Calibri" w:hAnsi="Calibri"/>
                <w:b/>
                <w:sz w:val="18"/>
              </w:rPr>
            </w:pPr>
          </w:p>
        </w:tc>
        <w:tc>
          <w:tcPr>
            <w:tcW w:w="267" w:type="pct"/>
          </w:tcPr>
          <w:p w14:paraId="7BE490F0" w14:textId="77777777" w:rsidR="00190AD8" w:rsidRPr="00B97C42" w:rsidRDefault="00190AD8" w:rsidP="00C06A56">
            <w:pPr>
              <w:rPr>
                <w:rFonts w:ascii="Calibri" w:hAnsi="Calibri"/>
                <w:b/>
                <w:sz w:val="18"/>
              </w:rPr>
            </w:pPr>
          </w:p>
        </w:tc>
        <w:tc>
          <w:tcPr>
            <w:tcW w:w="235" w:type="pct"/>
          </w:tcPr>
          <w:p w14:paraId="0A994BAA" w14:textId="77777777" w:rsidR="00190AD8" w:rsidRPr="00B97C42" w:rsidRDefault="00190AD8" w:rsidP="00C06A56">
            <w:pPr>
              <w:jc w:val="center"/>
              <w:rPr>
                <w:rFonts w:ascii="Calibri" w:hAnsi="Calibri"/>
                <w:b/>
                <w:sz w:val="18"/>
              </w:rPr>
            </w:pPr>
          </w:p>
        </w:tc>
        <w:tc>
          <w:tcPr>
            <w:tcW w:w="249" w:type="pct"/>
          </w:tcPr>
          <w:p w14:paraId="35F871A1" w14:textId="77777777" w:rsidR="00190AD8" w:rsidRPr="00B97C42" w:rsidRDefault="00190AD8" w:rsidP="00C06A56">
            <w:pPr>
              <w:jc w:val="center"/>
              <w:rPr>
                <w:rFonts w:ascii="Calibri" w:hAnsi="Calibri"/>
                <w:b/>
                <w:sz w:val="18"/>
              </w:rPr>
            </w:pPr>
          </w:p>
        </w:tc>
        <w:tc>
          <w:tcPr>
            <w:tcW w:w="252" w:type="pct"/>
          </w:tcPr>
          <w:p w14:paraId="172C0229" w14:textId="77777777" w:rsidR="00190AD8" w:rsidRPr="00B97C42" w:rsidRDefault="00190AD8" w:rsidP="00C06A56">
            <w:pPr>
              <w:jc w:val="center"/>
              <w:rPr>
                <w:rFonts w:ascii="Calibri" w:hAnsi="Calibri"/>
                <w:b/>
                <w:sz w:val="18"/>
              </w:rPr>
            </w:pPr>
          </w:p>
        </w:tc>
      </w:tr>
      <w:tr w:rsidR="00190AD8" w:rsidRPr="00CC0370" w14:paraId="19A31DEB" w14:textId="77777777" w:rsidTr="00C06A56">
        <w:trPr>
          <w:trHeight w:val="488"/>
        </w:trPr>
        <w:tc>
          <w:tcPr>
            <w:tcW w:w="986" w:type="pct"/>
            <w:vAlign w:val="center"/>
          </w:tcPr>
          <w:p w14:paraId="6B80C75E" w14:textId="77777777" w:rsidR="00190AD8" w:rsidRPr="00DF2934" w:rsidRDefault="00190AD8" w:rsidP="00C06A56">
            <w:pPr>
              <w:rPr>
                <w:rFonts w:ascii="Calibri" w:hAnsi="Calibri"/>
                <w:b/>
                <w:szCs w:val="16"/>
              </w:rPr>
            </w:pPr>
            <w:r>
              <w:rPr>
                <w:rFonts w:ascii="Calibri" w:hAnsi="Calibri"/>
                <w:b/>
                <w:szCs w:val="16"/>
              </w:rPr>
              <w:t>4. Subject Knowledge</w:t>
            </w:r>
          </w:p>
        </w:tc>
        <w:tc>
          <w:tcPr>
            <w:tcW w:w="250" w:type="pct"/>
          </w:tcPr>
          <w:p w14:paraId="466D6240" w14:textId="77777777" w:rsidR="00190AD8" w:rsidRPr="00F61A20" w:rsidRDefault="00190AD8" w:rsidP="00C06A56">
            <w:pPr>
              <w:rPr>
                <w:rFonts w:ascii="Calibri" w:hAnsi="Calibri"/>
                <w:sz w:val="18"/>
              </w:rPr>
            </w:pPr>
          </w:p>
        </w:tc>
        <w:tc>
          <w:tcPr>
            <w:tcW w:w="250" w:type="pct"/>
          </w:tcPr>
          <w:p w14:paraId="6D5F09E3" w14:textId="77777777" w:rsidR="00190AD8" w:rsidRPr="00F61A20" w:rsidRDefault="00190AD8" w:rsidP="00C06A56">
            <w:pPr>
              <w:rPr>
                <w:rFonts w:ascii="Calibri" w:hAnsi="Calibri"/>
                <w:sz w:val="18"/>
              </w:rPr>
            </w:pPr>
          </w:p>
        </w:tc>
        <w:tc>
          <w:tcPr>
            <w:tcW w:w="234" w:type="pct"/>
          </w:tcPr>
          <w:p w14:paraId="720B4518"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35669ED5"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3CE8279F"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3144DB39" w14:textId="77777777" w:rsidR="00190AD8" w:rsidRPr="00F61A20" w:rsidRDefault="00190AD8" w:rsidP="00C06A56">
            <w:pPr>
              <w:rPr>
                <w:rFonts w:ascii="Calibri" w:hAnsi="Calibri"/>
                <w:b/>
                <w:sz w:val="18"/>
              </w:rPr>
            </w:pPr>
          </w:p>
        </w:tc>
        <w:tc>
          <w:tcPr>
            <w:tcW w:w="245" w:type="pct"/>
            <w:tcBorders>
              <w:left w:val="single" w:sz="4" w:space="0" w:color="auto"/>
            </w:tcBorders>
          </w:tcPr>
          <w:p w14:paraId="399AF917" w14:textId="77777777" w:rsidR="00190AD8" w:rsidRPr="00F61A20" w:rsidRDefault="00190AD8" w:rsidP="00C06A56">
            <w:pPr>
              <w:rPr>
                <w:rFonts w:ascii="Calibri" w:hAnsi="Calibri"/>
                <w:b/>
                <w:sz w:val="18"/>
              </w:rPr>
            </w:pPr>
          </w:p>
        </w:tc>
        <w:tc>
          <w:tcPr>
            <w:tcW w:w="268" w:type="pct"/>
          </w:tcPr>
          <w:p w14:paraId="0952C9F7" w14:textId="77777777" w:rsidR="00190AD8" w:rsidRPr="00F61A20" w:rsidRDefault="00190AD8" w:rsidP="00C06A56">
            <w:pPr>
              <w:rPr>
                <w:rFonts w:ascii="Calibri" w:hAnsi="Calibri"/>
                <w:b/>
                <w:sz w:val="18"/>
              </w:rPr>
            </w:pPr>
          </w:p>
        </w:tc>
        <w:tc>
          <w:tcPr>
            <w:tcW w:w="249" w:type="pct"/>
          </w:tcPr>
          <w:p w14:paraId="481ABDB4" w14:textId="77777777" w:rsidR="00190AD8" w:rsidRPr="00F61A20" w:rsidRDefault="00190AD8" w:rsidP="00C06A56">
            <w:pPr>
              <w:rPr>
                <w:rFonts w:ascii="Calibri" w:hAnsi="Calibri"/>
                <w:b/>
                <w:sz w:val="18"/>
              </w:rPr>
            </w:pPr>
          </w:p>
        </w:tc>
        <w:tc>
          <w:tcPr>
            <w:tcW w:w="251" w:type="pct"/>
          </w:tcPr>
          <w:p w14:paraId="44EC8C57" w14:textId="77777777" w:rsidR="00190AD8" w:rsidRPr="00F61A20" w:rsidRDefault="00190AD8" w:rsidP="00C06A56">
            <w:pPr>
              <w:rPr>
                <w:rFonts w:ascii="Calibri" w:hAnsi="Calibri"/>
                <w:b/>
                <w:sz w:val="18"/>
              </w:rPr>
            </w:pPr>
          </w:p>
        </w:tc>
        <w:tc>
          <w:tcPr>
            <w:tcW w:w="249" w:type="pct"/>
          </w:tcPr>
          <w:p w14:paraId="41D0B94D" w14:textId="77777777" w:rsidR="00190AD8" w:rsidRPr="00F61A20" w:rsidRDefault="00190AD8" w:rsidP="00C06A56">
            <w:pPr>
              <w:rPr>
                <w:rFonts w:ascii="Calibri" w:hAnsi="Calibri"/>
                <w:b/>
                <w:sz w:val="18"/>
              </w:rPr>
            </w:pPr>
          </w:p>
        </w:tc>
        <w:tc>
          <w:tcPr>
            <w:tcW w:w="249" w:type="pct"/>
          </w:tcPr>
          <w:p w14:paraId="7F6194B0" w14:textId="77777777" w:rsidR="00190AD8" w:rsidRPr="00F61A20" w:rsidRDefault="00190AD8" w:rsidP="00C06A56">
            <w:pPr>
              <w:rPr>
                <w:rFonts w:ascii="Calibri" w:hAnsi="Calibri"/>
                <w:b/>
                <w:sz w:val="18"/>
              </w:rPr>
            </w:pPr>
          </w:p>
        </w:tc>
        <w:tc>
          <w:tcPr>
            <w:tcW w:w="267" w:type="pct"/>
          </w:tcPr>
          <w:p w14:paraId="5D921C59" w14:textId="77777777" w:rsidR="00190AD8" w:rsidRPr="00F61A20" w:rsidRDefault="00190AD8" w:rsidP="00C06A56">
            <w:pPr>
              <w:rPr>
                <w:rFonts w:ascii="Calibri" w:hAnsi="Calibri"/>
                <w:b/>
                <w:sz w:val="18"/>
              </w:rPr>
            </w:pPr>
          </w:p>
        </w:tc>
        <w:tc>
          <w:tcPr>
            <w:tcW w:w="235" w:type="pct"/>
          </w:tcPr>
          <w:p w14:paraId="49565846" w14:textId="77777777" w:rsidR="00190AD8" w:rsidRPr="00F61A20" w:rsidRDefault="00190AD8" w:rsidP="00C06A56">
            <w:pPr>
              <w:jc w:val="center"/>
              <w:rPr>
                <w:rFonts w:ascii="Calibri" w:hAnsi="Calibri"/>
                <w:b/>
                <w:sz w:val="18"/>
              </w:rPr>
            </w:pPr>
          </w:p>
        </w:tc>
        <w:tc>
          <w:tcPr>
            <w:tcW w:w="249" w:type="pct"/>
          </w:tcPr>
          <w:p w14:paraId="10855C62" w14:textId="77777777" w:rsidR="00190AD8" w:rsidRPr="00F61A20" w:rsidRDefault="00190AD8" w:rsidP="00C06A56">
            <w:pPr>
              <w:jc w:val="center"/>
              <w:rPr>
                <w:rFonts w:ascii="Calibri" w:hAnsi="Calibri"/>
                <w:b/>
                <w:sz w:val="18"/>
              </w:rPr>
            </w:pPr>
          </w:p>
        </w:tc>
        <w:tc>
          <w:tcPr>
            <w:tcW w:w="252" w:type="pct"/>
          </w:tcPr>
          <w:p w14:paraId="6735E51B" w14:textId="77777777" w:rsidR="00190AD8" w:rsidRPr="00F61A20" w:rsidRDefault="00190AD8" w:rsidP="00C06A56">
            <w:pPr>
              <w:jc w:val="center"/>
              <w:rPr>
                <w:rFonts w:ascii="Calibri" w:hAnsi="Calibri"/>
                <w:b/>
                <w:sz w:val="18"/>
              </w:rPr>
            </w:pPr>
          </w:p>
        </w:tc>
      </w:tr>
      <w:tr w:rsidR="00190AD8" w:rsidRPr="00CC0370" w14:paraId="697E91D4" w14:textId="77777777" w:rsidTr="00C06A56">
        <w:trPr>
          <w:trHeight w:val="488"/>
        </w:trPr>
        <w:tc>
          <w:tcPr>
            <w:tcW w:w="986" w:type="pct"/>
            <w:vAlign w:val="center"/>
          </w:tcPr>
          <w:p w14:paraId="21BF836F" w14:textId="77777777" w:rsidR="00190AD8" w:rsidRPr="00DF2934" w:rsidRDefault="00190AD8" w:rsidP="00C06A56">
            <w:pPr>
              <w:rPr>
                <w:rFonts w:ascii="Calibri" w:hAnsi="Calibri"/>
                <w:b/>
                <w:szCs w:val="16"/>
              </w:rPr>
            </w:pPr>
            <w:r>
              <w:rPr>
                <w:rFonts w:ascii="Calibri" w:hAnsi="Calibri"/>
                <w:b/>
                <w:szCs w:val="16"/>
              </w:rPr>
              <w:t>5. Presentation &amp; Communication</w:t>
            </w:r>
          </w:p>
        </w:tc>
        <w:tc>
          <w:tcPr>
            <w:tcW w:w="250" w:type="pct"/>
          </w:tcPr>
          <w:p w14:paraId="4B22029B" w14:textId="77777777" w:rsidR="00190AD8" w:rsidRPr="00F61A20" w:rsidRDefault="00190AD8" w:rsidP="00C06A56">
            <w:pPr>
              <w:rPr>
                <w:rFonts w:ascii="Calibri" w:hAnsi="Calibri"/>
                <w:sz w:val="18"/>
              </w:rPr>
            </w:pPr>
          </w:p>
        </w:tc>
        <w:tc>
          <w:tcPr>
            <w:tcW w:w="250" w:type="pct"/>
          </w:tcPr>
          <w:p w14:paraId="72CAC082" w14:textId="77777777" w:rsidR="00190AD8" w:rsidRPr="00F61A20" w:rsidRDefault="00190AD8" w:rsidP="00C06A56">
            <w:pPr>
              <w:rPr>
                <w:rFonts w:ascii="Calibri" w:hAnsi="Calibri"/>
                <w:sz w:val="18"/>
              </w:rPr>
            </w:pPr>
          </w:p>
        </w:tc>
        <w:tc>
          <w:tcPr>
            <w:tcW w:w="234" w:type="pct"/>
          </w:tcPr>
          <w:p w14:paraId="67483103"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578D2E9C"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5E41ED70"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223EC891" w14:textId="77777777" w:rsidR="00190AD8" w:rsidRPr="00F61A20" w:rsidRDefault="00190AD8" w:rsidP="00C06A56">
            <w:pPr>
              <w:rPr>
                <w:rFonts w:ascii="Calibri" w:hAnsi="Calibri"/>
                <w:b/>
                <w:sz w:val="18"/>
              </w:rPr>
            </w:pPr>
          </w:p>
        </w:tc>
        <w:tc>
          <w:tcPr>
            <w:tcW w:w="245" w:type="pct"/>
            <w:tcBorders>
              <w:left w:val="single" w:sz="4" w:space="0" w:color="auto"/>
            </w:tcBorders>
          </w:tcPr>
          <w:p w14:paraId="5DA12536" w14:textId="77777777" w:rsidR="00190AD8" w:rsidRPr="00F61A20" w:rsidRDefault="00190AD8" w:rsidP="00C06A56">
            <w:pPr>
              <w:rPr>
                <w:rFonts w:ascii="Calibri" w:hAnsi="Calibri"/>
                <w:b/>
                <w:sz w:val="18"/>
              </w:rPr>
            </w:pPr>
          </w:p>
        </w:tc>
        <w:tc>
          <w:tcPr>
            <w:tcW w:w="268" w:type="pct"/>
          </w:tcPr>
          <w:p w14:paraId="0A1D6DD9" w14:textId="77777777" w:rsidR="00190AD8" w:rsidRPr="00F61A20" w:rsidRDefault="00190AD8" w:rsidP="00C06A56">
            <w:pPr>
              <w:rPr>
                <w:rFonts w:ascii="Calibri" w:hAnsi="Calibri"/>
                <w:b/>
                <w:sz w:val="18"/>
              </w:rPr>
            </w:pPr>
          </w:p>
        </w:tc>
        <w:tc>
          <w:tcPr>
            <w:tcW w:w="249" w:type="pct"/>
          </w:tcPr>
          <w:p w14:paraId="260BE085" w14:textId="77777777" w:rsidR="00190AD8" w:rsidRPr="00F61A20" w:rsidRDefault="00190AD8" w:rsidP="00C06A56">
            <w:pPr>
              <w:rPr>
                <w:rFonts w:ascii="Calibri" w:hAnsi="Calibri"/>
                <w:b/>
                <w:sz w:val="18"/>
              </w:rPr>
            </w:pPr>
          </w:p>
        </w:tc>
        <w:tc>
          <w:tcPr>
            <w:tcW w:w="251" w:type="pct"/>
          </w:tcPr>
          <w:p w14:paraId="30B11B1F" w14:textId="77777777" w:rsidR="00190AD8" w:rsidRPr="00F61A20" w:rsidRDefault="00190AD8" w:rsidP="00C06A56">
            <w:pPr>
              <w:rPr>
                <w:rFonts w:ascii="Calibri" w:hAnsi="Calibri"/>
                <w:b/>
                <w:sz w:val="18"/>
              </w:rPr>
            </w:pPr>
          </w:p>
        </w:tc>
        <w:tc>
          <w:tcPr>
            <w:tcW w:w="249" w:type="pct"/>
          </w:tcPr>
          <w:p w14:paraId="156A2EB5" w14:textId="77777777" w:rsidR="00190AD8" w:rsidRPr="00F61A20" w:rsidRDefault="00190AD8" w:rsidP="00C06A56">
            <w:pPr>
              <w:rPr>
                <w:rFonts w:ascii="Calibri" w:hAnsi="Calibri"/>
                <w:b/>
                <w:sz w:val="18"/>
              </w:rPr>
            </w:pPr>
          </w:p>
        </w:tc>
        <w:tc>
          <w:tcPr>
            <w:tcW w:w="249" w:type="pct"/>
          </w:tcPr>
          <w:p w14:paraId="258EA34E" w14:textId="77777777" w:rsidR="00190AD8" w:rsidRPr="00F61A20" w:rsidRDefault="00190AD8" w:rsidP="00C06A56">
            <w:pPr>
              <w:rPr>
                <w:rFonts w:ascii="Calibri" w:hAnsi="Calibri"/>
                <w:b/>
                <w:sz w:val="18"/>
              </w:rPr>
            </w:pPr>
          </w:p>
        </w:tc>
        <w:tc>
          <w:tcPr>
            <w:tcW w:w="267" w:type="pct"/>
          </w:tcPr>
          <w:p w14:paraId="6C1BC119" w14:textId="77777777" w:rsidR="00190AD8" w:rsidRPr="00F61A20" w:rsidRDefault="00190AD8" w:rsidP="00C06A56">
            <w:pPr>
              <w:rPr>
                <w:rFonts w:ascii="Calibri" w:hAnsi="Calibri"/>
                <w:b/>
                <w:sz w:val="18"/>
              </w:rPr>
            </w:pPr>
          </w:p>
        </w:tc>
        <w:tc>
          <w:tcPr>
            <w:tcW w:w="235" w:type="pct"/>
          </w:tcPr>
          <w:p w14:paraId="7FCBCD25" w14:textId="77777777" w:rsidR="00190AD8" w:rsidRPr="00F61A20" w:rsidRDefault="00190AD8" w:rsidP="00C06A56">
            <w:pPr>
              <w:jc w:val="center"/>
              <w:rPr>
                <w:rFonts w:ascii="Calibri" w:hAnsi="Calibri"/>
                <w:b/>
                <w:sz w:val="18"/>
              </w:rPr>
            </w:pPr>
          </w:p>
        </w:tc>
        <w:tc>
          <w:tcPr>
            <w:tcW w:w="249" w:type="pct"/>
          </w:tcPr>
          <w:p w14:paraId="488A0864" w14:textId="77777777" w:rsidR="00190AD8" w:rsidRPr="00F61A20" w:rsidRDefault="00190AD8" w:rsidP="00C06A56">
            <w:pPr>
              <w:jc w:val="center"/>
              <w:rPr>
                <w:rFonts w:ascii="Calibri" w:hAnsi="Calibri"/>
                <w:b/>
                <w:sz w:val="18"/>
              </w:rPr>
            </w:pPr>
          </w:p>
        </w:tc>
        <w:tc>
          <w:tcPr>
            <w:tcW w:w="252" w:type="pct"/>
          </w:tcPr>
          <w:p w14:paraId="7270B938" w14:textId="77777777" w:rsidR="00190AD8" w:rsidRPr="00F61A20" w:rsidRDefault="00190AD8" w:rsidP="00C06A56">
            <w:pPr>
              <w:jc w:val="center"/>
              <w:rPr>
                <w:rFonts w:ascii="Calibri" w:hAnsi="Calibri"/>
                <w:b/>
                <w:sz w:val="18"/>
              </w:rPr>
            </w:pPr>
          </w:p>
        </w:tc>
      </w:tr>
      <w:tr w:rsidR="00190AD8" w:rsidRPr="00CC0370" w14:paraId="3E6BFCFF" w14:textId="77777777" w:rsidTr="00C06A56">
        <w:trPr>
          <w:trHeight w:val="488"/>
        </w:trPr>
        <w:tc>
          <w:tcPr>
            <w:tcW w:w="986" w:type="pct"/>
            <w:vAlign w:val="center"/>
          </w:tcPr>
          <w:p w14:paraId="37AD4EDA" w14:textId="77777777" w:rsidR="00190AD8" w:rsidRPr="00DF2934" w:rsidRDefault="00190AD8" w:rsidP="00C06A56">
            <w:pPr>
              <w:rPr>
                <w:rFonts w:ascii="Calibri" w:hAnsi="Calibri"/>
                <w:b/>
                <w:szCs w:val="16"/>
              </w:rPr>
            </w:pPr>
            <w:r>
              <w:rPr>
                <w:rFonts w:ascii="Calibri" w:hAnsi="Calibri"/>
                <w:b/>
                <w:szCs w:val="16"/>
              </w:rPr>
              <w:t>6. Personal Learning &amp; Development</w:t>
            </w:r>
          </w:p>
        </w:tc>
        <w:tc>
          <w:tcPr>
            <w:tcW w:w="250" w:type="pct"/>
          </w:tcPr>
          <w:p w14:paraId="0EB6DD10" w14:textId="77777777" w:rsidR="00190AD8" w:rsidRPr="00F61A20" w:rsidRDefault="00190AD8" w:rsidP="00C06A56">
            <w:pPr>
              <w:rPr>
                <w:rFonts w:ascii="Calibri" w:hAnsi="Calibri"/>
                <w:sz w:val="18"/>
              </w:rPr>
            </w:pPr>
          </w:p>
        </w:tc>
        <w:tc>
          <w:tcPr>
            <w:tcW w:w="250" w:type="pct"/>
          </w:tcPr>
          <w:p w14:paraId="184B5674" w14:textId="77777777" w:rsidR="00190AD8" w:rsidRPr="00F61A20" w:rsidRDefault="00190AD8" w:rsidP="00C06A56">
            <w:pPr>
              <w:rPr>
                <w:rFonts w:ascii="Calibri" w:hAnsi="Calibri"/>
                <w:sz w:val="18"/>
              </w:rPr>
            </w:pPr>
          </w:p>
        </w:tc>
        <w:tc>
          <w:tcPr>
            <w:tcW w:w="234" w:type="pct"/>
          </w:tcPr>
          <w:p w14:paraId="1D4056FE"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48560040"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26547703"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116666D0" w14:textId="77777777" w:rsidR="00190AD8" w:rsidRPr="00F61A20" w:rsidRDefault="00190AD8" w:rsidP="00C06A56">
            <w:pPr>
              <w:rPr>
                <w:rFonts w:ascii="Calibri" w:hAnsi="Calibri"/>
                <w:b/>
                <w:sz w:val="18"/>
              </w:rPr>
            </w:pPr>
          </w:p>
        </w:tc>
        <w:tc>
          <w:tcPr>
            <w:tcW w:w="245" w:type="pct"/>
            <w:tcBorders>
              <w:left w:val="single" w:sz="4" w:space="0" w:color="auto"/>
            </w:tcBorders>
          </w:tcPr>
          <w:p w14:paraId="2083004C" w14:textId="77777777" w:rsidR="00190AD8" w:rsidRPr="00F61A20" w:rsidRDefault="00190AD8" w:rsidP="00C06A56">
            <w:pPr>
              <w:rPr>
                <w:rFonts w:ascii="Calibri" w:hAnsi="Calibri"/>
                <w:b/>
                <w:sz w:val="18"/>
              </w:rPr>
            </w:pPr>
          </w:p>
        </w:tc>
        <w:tc>
          <w:tcPr>
            <w:tcW w:w="268" w:type="pct"/>
          </w:tcPr>
          <w:p w14:paraId="5CAF2911" w14:textId="77777777" w:rsidR="00190AD8" w:rsidRPr="00F61A20" w:rsidRDefault="00190AD8" w:rsidP="00C06A56">
            <w:pPr>
              <w:rPr>
                <w:rFonts w:ascii="Calibri" w:hAnsi="Calibri"/>
                <w:b/>
                <w:sz w:val="18"/>
              </w:rPr>
            </w:pPr>
          </w:p>
        </w:tc>
        <w:tc>
          <w:tcPr>
            <w:tcW w:w="249" w:type="pct"/>
          </w:tcPr>
          <w:p w14:paraId="46C759A0" w14:textId="77777777" w:rsidR="00190AD8" w:rsidRPr="00F61A20" w:rsidRDefault="00190AD8" w:rsidP="00C06A56">
            <w:pPr>
              <w:rPr>
                <w:rFonts w:ascii="Calibri" w:hAnsi="Calibri"/>
                <w:b/>
                <w:sz w:val="18"/>
              </w:rPr>
            </w:pPr>
          </w:p>
        </w:tc>
        <w:tc>
          <w:tcPr>
            <w:tcW w:w="251" w:type="pct"/>
          </w:tcPr>
          <w:p w14:paraId="68C630E7" w14:textId="77777777" w:rsidR="00190AD8" w:rsidRPr="00F61A20" w:rsidRDefault="00190AD8" w:rsidP="00C06A56">
            <w:pPr>
              <w:rPr>
                <w:rFonts w:ascii="Calibri" w:hAnsi="Calibri"/>
                <w:b/>
                <w:sz w:val="18"/>
              </w:rPr>
            </w:pPr>
          </w:p>
        </w:tc>
        <w:tc>
          <w:tcPr>
            <w:tcW w:w="249" w:type="pct"/>
          </w:tcPr>
          <w:p w14:paraId="164F0FB2" w14:textId="77777777" w:rsidR="00190AD8" w:rsidRPr="00F61A20" w:rsidRDefault="00190AD8" w:rsidP="00C06A56">
            <w:pPr>
              <w:rPr>
                <w:rFonts w:ascii="Calibri" w:hAnsi="Calibri"/>
                <w:b/>
                <w:sz w:val="18"/>
              </w:rPr>
            </w:pPr>
          </w:p>
        </w:tc>
        <w:tc>
          <w:tcPr>
            <w:tcW w:w="249" w:type="pct"/>
          </w:tcPr>
          <w:p w14:paraId="7219EA37" w14:textId="77777777" w:rsidR="00190AD8" w:rsidRPr="00F61A20" w:rsidRDefault="00190AD8" w:rsidP="00C06A56">
            <w:pPr>
              <w:rPr>
                <w:rFonts w:ascii="Calibri" w:hAnsi="Calibri"/>
                <w:b/>
                <w:sz w:val="18"/>
              </w:rPr>
            </w:pPr>
          </w:p>
        </w:tc>
        <w:tc>
          <w:tcPr>
            <w:tcW w:w="267" w:type="pct"/>
          </w:tcPr>
          <w:p w14:paraId="673B35EA" w14:textId="77777777" w:rsidR="00190AD8" w:rsidRPr="00F61A20" w:rsidRDefault="00190AD8" w:rsidP="00C06A56">
            <w:pPr>
              <w:rPr>
                <w:rFonts w:ascii="Calibri" w:hAnsi="Calibri"/>
                <w:b/>
                <w:sz w:val="18"/>
              </w:rPr>
            </w:pPr>
          </w:p>
        </w:tc>
        <w:tc>
          <w:tcPr>
            <w:tcW w:w="235" w:type="pct"/>
          </w:tcPr>
          <w:p w14:paraId="65904E9D" w14:textId="77777777" w:rsidR="00190AD8" w:rsidRPr="00F61A20" w:rsidRDefault="00190AD8" w:rsidP="00C06A56">
            <w:pPr>
              <w:jc w:val="center"/>
              <w:rPr>
                <w:rFonts w:ascii="Calibri" w:hAnsi="Calibri"/>
                <w:b/>
                <w:sz w:val="18"/>
              </w:rPr>
            </w:pPr>
          </w:p>
        </w:tc>
        <w:tc>
          <w:tcPr>
            <w:tcW w:w="249" w:type="pct"/>
          </w:tcPr>
          <w:p w14:paraId="6C24B97F" w14:textId="77777777" w:rsidR="00190AD8" w:rsidRPr="00F61A20" w:rsidRDefault="00190AD8" w:rsidP="00C06A56">
            <w:pPr>
              <w:jc w:val="center"/>
              <w:rPr>
                <w:rFonts w:ascii="Calibri" w:hAnsi="Calibri"/>
                <w:b/>
                <w:sz w:val="18"/>
              </w:rPr>
            </w:pPr>
          </w:p>
        </w:tc>
        <w:tc>
          <w:tcPr>
            <w:tcW w:w="252" w:type="pct"/>
          </w:tcPr>
          <w:p w14:paraId="57ED1C85" w14:textId="77777777" w:rsidR="00190AD8" w:rsidRPr="00F61A20" w:rsidRDefault="00190AD8" w:rsidP="00C06A56">
            <w:pPr>
              <w:jc w:val="center"/>
              <w:rPr>
                <w:rFonts w:ascii="Calibri" w:hAnsi="Calibri"/>
                <w:b/>
                <w:sz w:val="18"/>
              </w:rPr>
            </w:pPr>
          </w:p>
        </w:tc>
      </w:tr>
      <w:tr w:rsidR="00190AD8" w:rsidRPr="00CC0370" w14:paraId="2602BA74" w14:textId="77777777" w:rsidTr="00C06A56">
        <w:trPr>
          <w:trHeight w:val="489"/>
        </w:trPr>
        <w:tc>
          <w:tcPr>
            <w:tcW w:w="986" w:type="pct"/>
            <w:vAlign w:val="center"/>
          </w:tcPr>
          <w:p w14:paraId="4FD5A4F1" w14:textId="77777777" w:rsidR="00190AD8" w:rsidRPr="00DF2934" w:rsidRDefault="00190AD8" w:rsidP="00C06A56">
            <w:pPr>
              <w:rPr>
                <w:rFonts w:ascii="Calibri" w:hAnsi="Calibri"/>
                <w:b/>
                <w:szCs w:val="16"/>
              </w:rPr>
            </w:pPr>
            <w:r>
              <w:rPr>
                <w:rFonts w:ascii="Calibri" w:hAnsi="Calibri"/>
                <w:b/>
                <w:szCs w:val="16"/>
              </w:rPr>
              <w:t>7. Professional Practice</w:t>
            </w:r>
          </w:p>
        </w:tc>
        <w:tc>
          <w:tcPr>
            <w:tcW w:w="250" w:type="pct"/>
          </w:tcPr>
          <w:p w14:paraId="52259761" w14:textId="77777777" w:rsidR="00190AD8" w:rsidRPr="00F61A20" w:rsidRDefault="00190AD8" w:rsidP="00C06A56">
            <w:pPr>
              <w:rPr>
                <w:rFonts w:ascii="Calibri" w:hAnsi="Calibri"/>
                <w:sz w:val="18"/>
              </w:rPr>
            </w:pPr>
          </w:p>
        </w:tc>
        <w:tc>
          <w:tcPr>
            <w:tcW w:w="250" w:type="pct"/>
          </w:tcPr>
          <w:p w14:paraId="072D3850" w14:textId="77777777" w:rsidR="00190AD8" w:rsidRPr="00F61A20" w:rsidRDefault="00190AD8" w:rsidP="00C06A56">
            <w:pPr>
              <w:rPr>
                <w:rFonts w:ascii="Calibri" w:hAnsi="Calibri"/>
                <w:sz w:val="18"/>
              </w:rPr>
            </w:pPr>
          </w:p>
        </w:tc>
        <w:tc>
          <w:tcPr>
            <w:tcW w:w="234" w:type="pct"/>
          </w:tcPr>
          <w:p w14:paraId="6CD600E5"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68ED34FE"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6F16F260"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5E5D419D" w14:textId="77777777" w:rsidR="00190AD8" w:rsidRPr="00F61A20" w:rsidRDefault="00190AD8" w:rsidP="00C06A56">
            <w:pPr>
              <w:rPr>
                <w:rFonts w:ascii="Calibri" w:hAnsi="Calibri"/>
                <w:b/>
                <w:sz w:val="18"/>
              </w:rPr>
            </w:pPr>
          </w:p>
        </w:tc>
        <w:tc>
          <w:tcPr>
            <w:tcW w:w="245" w:type="pct"/>
            <w:tcBorders>
              <w:left w:val="single" w:sz="4" w:space="0" w:color="auto"/>
            </w:tcBorders>
          </w:tcPr>
          <w:p w14:paraId="3AAAFDE0" w14:textId="77777777" w:rsidR="00190AD8" w:rsidRPr="00F61A20" w:rsidRDefault="00190AD8" w:rsidP="00C06A56">
            <w:pPr>
              <w:rPr>
                <w:rFonts w:ascii="Calibri" w:hAnsi="Calibri"/>
                <w:b/>
                <w:sz w:val="18"/>
              </w:rPr>
            </w:pPr>
          </w:p>
        </w:tc>
        <w:tc>
          <w:tcPr>
            <w:tcW w:w="268" w:type="pct"/>
          </w:tcPr>
          <w:p w14:paraId="4CDA4C0C" w14:textId="77777777" w:rsidR="00190AD8" w:rsidRPr="00F61A20" w:rsidRDefault="00190AD8" w:rsidP="00C06A56">
            <w:pPr>
              <w:rPr>
                <w:rFonts w:ascii="Calibri" w:hAnsi="Calibri"/>
                <w:b/>
                <w:sz w:val="18"/>
              </w:rPr>
            </w:pPr>
          </w:p>
        </w:tc>
        <w:tc>
          <w:tcPr>
            <w:tcW w:w="249" w:type="pct"/>
          </w:tcPr>
          <w:p w14:paraId="6DA441BF" w14:textId="77777777" w:rsidR="00190AD8" w:rsidRPr="00F61A20" w:rsidRDefault="00190AD8" w:rsidP="00C06A56">
            <w:pPr>
              <w:rPr>
                <w:rFonts w:ascii="Calibri" w:hAnsi="Calibri"/>
                <w:b/>
                <w:sz w:val="18"/>
              </w:rPr>
            </w:pPr>
          </w:p>
        </w:tc>
        <w:tc>
          <w:tcPr>
            <w:tcW w:w="251" w:type="pct"/>
          </w:tcPr>
          <w:p w14:paraId="517B30F9" w14:textId="77777777" w:rsidR="00190AD8" w:rsidRPr="00F61A20" w:rsidRDefault="00190AD8" w:rsidP="00C06A56">
            <w:pPr>
              <w:rPr>
                <w:rFonts w:ascii="Calibri" w:hAnsi="Calibri"/>
                <w:b/>
                <w:sz w:val="18"/>
              </w:rPr>
            </w:pPr>
          </w:p>
        </w:tc>
        <w:tc>
          <w:tcPr>
            <w:tcW w:w="249" w:type="pct"/>
          </w:tcPr>
          <w:p w14:paraId="7E12B292" w14:textId="77777777" w:rsidR="00190AD8" w:rsidRPr="00F61A20" w:rsidRDefault="00190AD8" w:rsidP="00C06A56">
            <w:pPr>
              <w:rPr>
                <w:rFonts w:ascii="Calibri" w:hAnsi="Calibri"/>
                <w:b/>
                <w:sz w:val="18"/>
              </w:rPr>
            </w:pPr>
          </w:p>
        </w:tc>
        <w:tc>
          <w:tcPr>
            <w:tcW w:w="249" w:type="pct"/>
          </w:tcPr>
          <w:p w14:paraId="2E597D62" w14:textId="77777777" w:rsidR="00190AD8" w:rsidRPr="00F61A20" w:rsidRDefault="00190AD8" w:rsidP="00C06A56">
            <w:pPr>
              <w:rPr>
                <w:rFonts w:ascii="Calibri" w:hAnsi="Calibri"/>
                <w:b/>
                <w:sz w:val="18"/>
              </w:rPr>
            </w:pPr>
          </w:p>
        </w:tc>
        <w:tc>
          <w:tcPr>
            <w:tcW w:w="267" w:type="pct"/>
          </w:tcPr>
          <w:p w14:paraId="3A2BD345" w14:textId="77777777" w:rsidR="00190AD8" w:rsidRPr="00F61A20" w:rsidRDefault="00190AD8" w:rsidP="00C06A56">
            <w:pPr>
              <w:rPr>
                <w:rFonts w:ascii="Calibri" w:hAnsi="Calibri"/>
                <w:b/>
                <w:sz w:val="18"/>
              </w:rPr>
            </w:pPr>
          </w:p>
        </w:tc>
        <w:tc>
          <w:tcPr>
            <w:tcW w:w="235" w:type="pct"/>
          </w:tcPr>
          <w:p w14:paraId="3E54E086" w14:textId="77777777" w:rsidR="00190AD8" w:rsidRPr="00F61A20" w:rsidRDefault="00190AD8" w:rsidP="00C06A56">
            <w:pPr>
              <w:jc w:val="center"/>
              <w:rPr>
                <w:rFonts w:ascii="Calibri" w:hAnsi="Calibri"/>
                <w:b/>
                <w:sz w:val="18"/>
              </w:rPr>
            </w:pPr>
          </w:p>
        </w:tc>
        <w:tc>
          <w:tcPr>
            <w:tcW w:w="249" w:type="pct"/>
          </w:tcPr>
          <w:p w14:paraId="59364214" w14:textId="77777777" w:rsidR="00190AD8" w:rsidRPr="00F61A20" w:rsidRDefault="00190AD8" w:rsidP="00C06A56">
            <w:pPr>
              <w:jc w:val="center"/>
              <w:rPr>
                <w:rFonts w:ascii="Calibri" w:hAnsi="Calibri"/>
                <w:b/>
                <w:sz w:val="18"/>
              </w:rPr>
            </w:pPr>
          </w:p>
        </w:tc>
        <w:tc>
          <w:tcPr>
            <w:tcW w:w="252" w:type="pct"/>
          </w:tcPr>
          <w:p w14:paraId="1191EB76" w14:textId="77777777" w:rsidR="00190AD8" w:rsidRPr="00F61A20" w:rsidRDefault="00190AD8" w:rsidP="00C06A56">
            <w:pPr>
              <w:jc w:val="center"/>
              <w:rPr>
                <w:rFonts w:ascii="Calibri" w:hAnsi="Calibri"/>
                <w:b/>
                <w:sz w:val="18"/>
              </w:rPr>
            </w:pPr>
          </w:p>
        </w:tc>
      </w:tr>
    </w:tbl>
    <w:p w14:paraId="51B7AA8A" w14:textId="77777777" w:rsidR="00190AD8" w:rsidRPr="002912FB" w:rsidRDefault="00190AD8" w:rsidP="00190AD8">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190AD8" w:rsidRPr="0082263E" w14:paraId="0762EFAB" w14:textId="77777777" w:rsidTr="00C06A56">
        <w:trPr>
          <w:trHeight w:val="75"/>
        </w:trPr>
        <w:tc>
          <w:tcPr>
            <w:tcW w:w="10598" w:type="dxa"/>
            <w:gridSpan w:val="4"/>
            <w:shd w:val="clear" w:color="auto" w:fill="D9D9D9" w:themeFill="background1" w:themeFillShade="D9"/>
          </w:tcPr>
          <w:p w14:paraId="0E164508" w14:textId="77777777" w:rsidR="00190AD8" w:rsidRPr="0082263E" w:rsidRDefault="00190AD8" w:rsidP="00C06A56">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190AD8" w:rsidRPr="00971172" w14:paraId="23AADB4D" w14:textId="77777777" w:rsidTr="00C06A56">
        <w:trPr>
          <w:trHeight w:val="1442"/>
        </w:trPr>
        <w:tc>
          <w:tcPr>
            <w:tcW w:w="10598" w:type="dxa"/>
            <w:gridSpan w:val="4"/>
          </w:tcPr>
          <w:p w14:paraId="79912997" w14:textId="77777777" w:rsidR="00190AD8" w:rsidRDefault="00190AD8" w:rsidP="00C06A56">
            <w:pPr>
              <w:pStyle w:val="BulletedList"/>
              <w:numPr>
                <w:ilvl w:val="0"/>
                <w:numId w:val="0"/>
              </w:numPr>
              <w:rPr>
                <w:rFonts w:ascii="Calibri" w:hAnsi="Calibri"/>
                <w:sz w:val="20"/>
                <w:szCs w:val="20"/>
              </w:rPr>
            </w:pPr>
          </w:p>
          <w:p w14:paraId="50F58815" w14:textId="77777777" w:rsidR="00190AD8" w:rsidRDefault="00190AD8" w:rsidP="00C06A56">
            <w:pPr>
              <w:pStyle w:val="BulletedList"/>
              <w:numPr>
                <w:ilvl w:val="0"/>
                <w:numId w:val="0"/>
              </w:numPr>
              <w:rPr>
                <w:rFonts w:ascii="Calibri" w:hAnsi="Calibri"/>
                <w:sz w:val="20"/>
                <w:szCs w:val="20"/>
              </w:rPr>
            </w:pPr>
          </w:p>
          <w:p w14:paraId="76725BC7" w14:textId="77777777" w:rsidR="00190AD8" w:rsidRDefault="00190AD8" w:rsidP="00C06A56">
            <w:pPr>
              <w:pStyle w:val="BulletedList"/>
              <w:numPr>
                <w:ilvl w:val="0"/>
                <w:numId w:val="0"/>
              </w:numPr>
              <w:rPr>
                <w:rFonts w:ascii="Calibri" w:hAnsi="Calibri"/>
                <w:sz w:val="20"/>
                <w:szCs w:val="20"/>
              </w:rPr>
            </w:pPr>
          </w:p>
          <w:p w14:paraId="1C37CC71" w14:textId="77777777" w:rsidR="00190AD8" w:rsidRPr="00CE0319" w:rsidRDefault="00190AD8" w:rsidP="00C06A56">
            <w:pPr>
              <w:pStyle w:val="BulletedList"/>
              <w:numPr>
                <w:ilvl w:val="0"/>
                <w:numId w:val="0"/>
              </w:numPr>
              <w:rPr>
                <w:rFonts w:ascii="Calibri" w:hAnsi="Calibri"/>
                <w:sz w:val="20"/>
                <w:szCs w:val="20"/>
              </w:rPr>
            </w:pPr>
          </w:p>
        </w:tc>
      </w:tr>
      <w:tr w:rsidR="00190AD8" w:rsidRPr="0082263E" w14:paraId="18E5A5E3" w14:textId="77777777" w:rsidTr="00C06A56">
        <w:trPr>
          <w:trHeight w:val="75"/>
        </w:trPr>
        <w:tc>
          <w:tcPr>
            <w:tcW w:w="10598" w:type="dxa"/>
            <w:gridSpan w:val="4"/>
            <w:shd w:val="clear" w:color="auto" w:fill="D9D9D9" w:themeFill="background1" w:themeFillShade="D9"/>
          </w:tcPr>
          <w:p w14:paraId="6CABE10D" w14:textId="77777777" w:rsidR="00190AD8" w:rsidRPr="0082263E" w:rsidRDefault="00190AD8" w:rsidP="00C06A56">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190AD8" w:rsidRPr="00971172" w14:paraId="7861B151" w14:textId="77777777" w:rsidTr="00C06A56">
        <w:trPr>
          <w:trHeight w:val="1456"/>
        </w:trPr>
        <w:tc>
          <w:tcPr>
            <w:tcW w:w="10598" w:type="dxa"/>
            <w:gridSpan w:val="4"/>
          </w:tcPr>
          <w:p w14:paraId="3D19BA2D" w14:textId="77777777" w:rsidR="00190AD8" w:rsidRDefault="00190AD8" w:rsidP="00C06A56">
            <w:pPr>
              <w:pStyle w:val="BulletedList"/>
              <w:numPr>
                <w:ilvl w:val="0"/>
                <w:numId w:val="0"/>
              </w:numPr>
              <w:rPr>
                <w:rFonts w:ascii="Calibri" w:hAnsi="Calibri"/>
                <w:sz w:val="20"/>
                <w:szCs w:val="20"/>
              </w:rPr>
            </w:pPr>
          </w:p>
          <w:p w14:paraId="1F08197B" w14:textId="77777777" w:rsidR="00190AD8" w:rsidRDefault="00190AD8" w:rsidP="00C06A56">
            <w:pPr>
              <w:pStyle w:val="BulletedList"/>
              <w:numPr>
                <w:ilvl w:val="0"/>
                <w:numId w:val="0"/>
              </w:numPr>
              <w:rPr>
                <w:rFonts w:ascii="Calibri" w:hAnsi="Calibri"/>
                <w:sz w:val="20"/>
                <w:szCs w:val="20"/>
              </w:rPr>
            </w:pPr>
          </w:p>
          <w:p w14:paraId="14C641F4" w14:textId="77777777" w:rsidR="00190AD8" w:rsidRDefault="00190AD8" w:rsidP="00C06A56">
            <w:pPr>
              <w:pStyle w:val="BulletedList"/>
              <w:numPr>
                <w:ilvl w:val="0"/>
                <w:numId w:val="0"/>
              </w:numPr>
              <w:rPr>
                <w:rFonts w:ascii="Calibri" w:hAnsi="Calibri"/>
                <w:sz w:val="20"/>
                <w:szCs w:val="20"/>
              </w:rPr>
            </w:pPr>
          </w:p>
          <w:p w14:paraId="14DCDEF2" w14:textId="77777777" w:rsidR="00190AD8" w:rsidRPr="00CE0319" w:rsidRDefault="00190AD8" w:rsidP="00C06A56">
            <w:pPr>
              <w:pStyle w:val="BulletedList"/>
              <w:numPr>
                <w:ilvl w:val="0"/>
                <w:numId w:val="0"/>
              </w:numPr>
              <w:rPr>
                <w:rFonts w:ascii="Calibri" w:hAnsi="Calibri"/>
                <w:sz w:val="20"/>
                <w:szCs w:val="20"/>
              </w:rPr>
            </w:pPr>
          </w:p>
        </w:tc>
      </w:tr>
      <w:tr w:rsidR="00190AD8" w:rsidRPr="00971172" w14:paraId="17899FB3" w14:textId="77777777" w:rsidTr="00C06A56">
        <w:trPr>
          <w:trHeight w:hRule="exact" w:val="442"/>
        </w:trPr>
        <w:tc>
          <w:tcPr>
            <w:tcW w:w="2235" w:type="dxa"/>
            <w:shd w:val="clear" w:color="auto" w:fill="D9D9D9" w:themeFill="background1" w:themeFillShade="D9"/>
          </w:tcPr>
          <w:p w14:paraId="56DC7499" w14:textId="77777777" w:rsidR="00190AD8" w:rsidRPr="00CE0319" w:rsidRDefault="00190AD8" w:rsidP="00C06A56">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6271FB4E" w14:textId="77777777" w:rsidR="00190AD8" w:rsidRPr="00CE0319" w:rsidRDefault="00190AD8" w:rsidP="00C06A56">
            <w:pPr>
              <w:pStyle w:val="BulletedList"/>
              <w:numPr>
                <w:ilvl w:val="0"/>
                <w:numId w:val="0"/>
              </w:numPr>
              <w:rPr>
                <w:rFonts w:ascii="Calibri" w:hAnsi="Calibri"/>
                <w:sz w:val="20"/>
                <w:szCs w:val="20"/>
              </w:rPr>
            </w:pPr>
          </w:p>
        </w:tc>
        <w:tc>
          <w:tcPr>
            <w:tcW w:w="851" w:type="dxa"/>
            <w:shd w:val="clear" w:color="auto" w:fill="D9D9D9" w:themeFill="background1" w:themeFillShade="D9"/>
          </w:tcPr>
          <w:p w14:paraId="49C2C47D" w14:textId="77777777" w:rsidR="00190AD8" w:rsidRPr="00CE0319" w:rsidRDefault="00190AD8" w:rsidP="00C06A56">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4FF8D17E" w14:textId="77777777" w:rsidR="00190AD8" w:rsidRPr="00CE0319" w:rsidRDefault="00190AD8" w:rsidP="00C06A56">
            <w:pPr>
              <w:pStyle w:val="BulletedList"/>
              <w:numPr>
                <w:ilvl w:val="0"/>
                <w:numId w:val="0"/>
              </w:numPr>
              <w:rPr>
                <w:rFonts w:ascii="Calibri" w:hAnsi="Calibri"/>
                <w:sz w:val="20"/>
                <w:szCs w:val="20"/>
              </w:rPr>
            </w:pPr>
          </w:p>
        </w:tc>
      </w:tr>
    </w:tbl>
    <w:p w14:paraId="15C0501A" w14:textId="77777777" w:rsidR="00190AD8" w:rsidRDefault="00190AD8" w:rsidP="00190AD8">
      <w:pPr>
        <w:rPr>
          <w:rFonts w:ascii="Calibri" w:hAnsi="Calibri"/>
        </w:rPr>
      </w:pPr>
    </w:p>
    <w:p w14:paraId="0DCDA028" w14:textId="77777777" w:rsidR="00190AD8" w:rsidRDefault="00190AD8" w:rsidP="00190AD8">
      <w:pPr>
        <w:rPr>
          <w:rFonts w:ascii="Calibri" w:hAnsi="Calibri"/>
        </w:rPr>
        <w:sectPr w:rsidR="00190AD8" w:rsidSect="00DE7897">
          <w:footerReference w:type="first" r:id="rId12"/>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7"/>
        <w:gridCol w:w="1115"/>
        <w:gridCol w:w="1211"/>
        <w:gridCol w:w="1216"/>
        <w:gridCol w:w="1372"/>
        <w:gridCol w:w="1137"/>
        <w:gridCol w:w="1278"/>
        <w:gridCol w:w="1457"/>
      </w:tblGrid>
      <w:tr w:rsidR="00190AD8" w:rsidRPr="00FA7D57" w14:paraId="3FEA04F7" w14:textId="77777777" w:rsidTr="00C06A56">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2485E68A" w14:textId="77777777" w:rsidR="00190AD8" w:rsidRPr="00FA7D57" w:rsidRDefault="00190AD8" w:rsidP="00C06A56">
            <w:pPr>
              <w:spacing w:before="100" w:beforeAutospacing="1" w:after="100" w:afterAutospacing="1"/>
              <w:jc w:val="center"/>
              <w:rPr>
                <w:rFonts w:ascii="Calibri" w:hAnsi="Calibri"/>
                <w:b/>
                <w:sz w:val="28"/>
                <w:szCs w:val="16"/>
              </w:rPr>
            </w:pPr>
            <w:r w:rsidRPr="00FA7D57">
              <w:rPr>
                <w:rFonts w:ascii="Calibri" w:hAnsi="Calibri"/>
                <w:b/>
                <w:sz w:val="28"/>
                <w:szCs w:val="16"/>
              </w:rPr>
              <w:lastRenderedPageBreak/>
              <w:t>COMMON ASSESSMENT AND MARKING CRITERIA</w:t>
            </w:r>
          </w:p>
        </w:tc>
      </w:tr>
      <w:tr w:rsidR="00190AD8" w:rsidRPr="00FA7D57" w14:paraId="52FDE9EA" w14:textId="77777777" w:rsidTr="00C06A56">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0FCD407D" w14:textId="77777777" w:rsidR="00190AD8" w:rsidRPr="00FA7D57" w:rsidRDefault="00190AD8" w:rsidP="00C06A56">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502FBD32"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527A136F"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30487539"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6C5D4C3"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E801A80"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857C4A"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190AD8" w:rsidRPr="00FA7D57" w14:paraId="678B9823" w14:textId="77777777" w:rsidTr="00C06A56">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72039756" w14:textId="77777777" w:rsidR="00190AD8" w:rsidRPr="00FA7D57" w:rsidRDefault="00190AD8" w:rsidP="00C06A56">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0ED1BC93"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3C1079"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5E50A6DB"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E028A"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43FF3"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7C26229E"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5E0B0354"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80-100%</w:t>
            </w:r>
          </w:p>
        </w:tc>
      </w:tr>
      <w:tr w:rsidR="00190AD8" w:rsidRPr="0058717F" w14:paraId="495EBE89" w14:textId="77777777" w:rsidTr="00C06A56">
        <w:tc>
          <w:tcPr>
            <w:tcW w:w="888" w:type="pct"/>
            <w:tcBorders>
              <w:top w:val="single" w:sz="4" w:space="0" w:color="auto"/>
              <w:left w:val="single" w:sz="4" w:space="0" w:color="auto"/>
              <w:bottom w:val="single" w:sz="4" w:space="0" w:color="auto"/>
              <w:right w:val="single" w:sz="4" w:space="0" w:color="auto"/>
            </w:tcBorders>
          </w:tcPr>
          <w:p w14:paraId="715862C2"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1. Research &amp; Analysis</w:t>
            </w:r>
          </w:p>
          <w:p w14:paraId="66D1A9D4" w14:textId="77777777" w:rsidR="00190AD8" w:rsidRPr="0058717F" w:rsidRDefault="00190AD8" w:rsidP="00C06A56">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146D25E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3A52BF84"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138A0D3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228A2EF"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5BFF8303"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7452024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092E1EC2"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190AD8" w:rsidRPr="0058717F" w14:paraId="504EA770" w14:textId="77777777" w:rsidTr="00C06A56">
        <w:tc>
          <w:tcPr>
            <w:tcW w:w="888" w:type="pct"/>
            <w:tcBorders>
              <w:top w:val="single" w:sz="4" w:space="0" w:color="auto"/>
              <w:left w:val="single" w:sz="4" w:space="0" w:color="auto"/>
              <w:bottom w:val="single" w:sz="4" w:space="0" w:color="auto"/>
              <w:right w:val="single" w:sz="4" w:space="0" w:color="auto"/>
            </w:tcBorders>
          </w:tcPr>
          <w:p w14:paraId="52C0613D"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2. Development</w:t>
            </w:r>
          </w:p>
          <w:p w14:paraId="395F4856" w14:textId="77777777" w:rsidR="00190AD8" w:rsidRPr="0058717F" w:rsidRDefault="00190AD8" w:rsidP="00C06A56">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1766E9A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621E8069"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473126B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43A6396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5AF4195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617D66BD"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22DB40B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190AD8" w:rsidRPr="0058717F" w14:paraId="346E0216" w14:textId="77777777" w:rsidTr="00C06A56">
        <w:tc>
          <w:tcPr>
            <w:tcW w:w="888" w:type="pct"/>
            <w:tcBorders>
              <w:top w:val="single" w:sz="4" w:space="0" w:color="auto"/>
              <w:left w:val="single" w:sz="4" w:space="0" w:color="auto"/>
              <w:bottom w:val="single" w:sz="4" w:space="0" w:color="auto"/>
              <w:right w:val="single" w:sz="4" w:space="0" w:color="auto"/>
            </w:tcBorders>
          </w:tcPr>
          <w:p w14:paraId="747A504C"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3. Technical Skill</w:t>
            </w:r>
          </w:p>
          <w:p w14:paraId="136760EF" w14:textId="77777777" w:rsidR="00190AD8" w:rsidRPr="0058717F" w:rsidRDefault="00190AD8" w:rsidP="00C06A56">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7FFE64E5"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5D71AE9C"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6D44759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6609A77"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312BB7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30ADD3C4"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17A1C77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190AD8" w:rsidRPr="0058717F" w14:paraId="07314D87" w14:textId="77777777" w:rsidTr="00C06A56">
        <w:tc>
          <w:tcPr>
            <w:tcW w:w="888" w:type="pct"/>
            <w:tcBorders>
              <w:top w:val="single" w:sz="4" w:space="0" w:color="auto"/>
              <w:left w:val="single" w:sz="4" w:space="0" w:color="auto"/>
              <w:bottom w:val="single" w:sz="4" w:space="0" w:color="auto"/>
              <w:right w:val="single" w:sz="4" w:space="0" w:color="auto"/>
            </w:tcBorders>
          </w:tcPr>
          <w:p w14:paraId="7B52E85F"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4. Subject Knowledge</w:t>
            </w:r>
          </w:p>
          <w:p w14:paraId="36A9714F" w14:textId="77777777" w:rsidR="00190AD8" w:rsidRPr="0058717F" w:rsidRDefault="00190AD8" w:rsidP="00C06A56">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1D6CB3A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6E34B9E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77CBA6A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5AC5649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61B16599"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D938FDF"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5103506D"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190AD8" w:rsidRPr="0058717F" w14:paraId="1345DCCD" w14:textId="77777777" w:rsidTr="00C06A56">
        <w:tc>
          <w:tcPr>
            <w:tcW w:w="888" w:type="pct"/>
            <w:tcBorders>
              <w:top w:val="single" w:sz="4" w:space="0" w:color="auto"/>
              <w:left w:val="single" w:sz="4" w:space="0" w:color="auto"/>
              <w:bottom w:val="single" w:sz="4" w:space="0" w:color="auto"/>
              <w:right w:val="single" w:sz="4" w:space="0" w:color="auto"/>
            </w:tcBorders>
          </w:tcPr>
          <w:p w14:paraId="0977E50D"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5. Presentation &amp; Communication</w:t>
            </w:r>
          </w:p>
          <w:p w14:paraId="579ACF41" w14:textId="77777777" w:rsidR="00190AD8" w:rsidRPr="0058717F" w:rsidRDefault="00190AD8" w:rsidP="00C06A56">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690DDEE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542D528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69C3121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7B9A573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6B10EF22"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03B2EBDC"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020EF7D2"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190AD8" w:rsidRPr="0058717F" w14:paraId="7A2DBEB4" w14:textId="77777777" w:rsidTr="00C06A56">
        <w:tc>
          <w:tcPr>
            <w:tcW w:w="888" w:type="pct"/>
            <w:tcBorders>
              <w:top w:val="single" w:sz="4" w:space="0" w:color="auto"/>
              <w:left w:val="single" w:sz="4" w:space="0" w:color="auto"/>
              <w:bottom w:val="single" w:sz="4" w:space="0" w:color="auto"/>
              <w:right w:val="single" w:sz="4" w:space="0" w:color="auto"/>
            </w:tcBorders>
          </w:tcPr>
          <w:p w14:paraId="7A347013" w14:textId="77777777" w:rsidR="00190AD8" w:rsidRPr="0058717F" w:rsidRDefault="00190AD8" w:rsidP="00C06A56">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48BC844F"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032CAAD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63A288F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6D6C5E0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7160AA54"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24734CB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653714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190AD8" w:rsidRPr="0058717F" w14:paraId="408FF447" w14:textId="77777777" w:rsidTr="00C06A56">
        <w:trPr>
          <w:trHeight w:val="1448"/>
        </w:trPr>
        <w:tc>
          <w:tcPr>
            <w:tcW w:w="888" w:type="pct"/>
            <w:tcBorders>
              <w:top w:val="single" w:sz="4" w:space="0" w:color="auto"/>
              <w:left w:val="single" w:sz="4" w:space="0" w:color="auto"/>
              <w:bottom w:val="single" w:sz="4" w:space="0" w:color="auto"/>
              <w:right w:val="single" w:sz="4" w:space="0" w:color="auto"/>
            </w:tcBorders>
          </w:tcPr>
          <w:p w14:paraId="47FA00CB" w14:textId="77777777" w:rsidR="00190AD8" w:rsidRPr="0058717F" w:rsidRDefault="00190AD8" w:rsidP="00C06A56">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5CFD39E5"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79A2F15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7B1166B3"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659DE7F9"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75D91A8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24DC0D3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28F455E5"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6D9B2992" w14:textId="77777777" w:rsidR="00190AD8" w:rsidRPr="003565DA" w:rsidRDefault="00190AD8" w:rsidP="00190AD8"/>
    <w:p w14:paraId="25524109" w14:textId="77777777" w:rsidR="00AF120D" w:rsidRPr="00B0757A" w:rsidRDefault="00AF120D">
      <w:pPr>
        <w:rPr>
          <w:sz w:val="22"/>
          <w:szCs w:val="22"/>
        </w:rPr>
      </w:pPr>
    </w:p>
    <w:sectPr w:rsidR="00AF120D" w:rsidRPr="00B0757A" w:rsidSect="00FC10A1">
      <w:footerReference w:type="first" r:id="rId13"/>
      <w:pgSz w:w="11907" w:h="16839" w:code="9"/>
      <w:pgMar w:top="851" w:right="720" w:bottom="568"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1839E" w14:textId="77777777" w:rsidR="009C0C27" w:rsidRDefault="009C0C27">
      <w:r>
        <w:separator/>
      </w:r>
    </w:p>
  </w:endnote>
  <w:endnote w:type="continuationSeparator" w:id="0">
    <w:p w14:paraId="7378B13E" w14:textId="77777777" w:rsidR="009C0C27" w:rsidRDefault="009C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132413" w:rsidRPr="006122EE" w:rsidRDefault="00132413"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AA955" w14:textId="77777777" w:rsidR="00190AD8" w:rsidRPr="006122EE" w:rsidRDefault="00190AD8" w:rsidP="00007988">
    <w:pPr>
      <w:jc w:val="center"/>
      <w:rPr>
        <w:b/>
        <w:i/>
      </w:rPr>
    </w:pPr>
    <w:r w:rsidRPr="006122EE">
      <w:rPr>
        <w:b/>
        <w:i/>
        <w:sz w:val="24"/>
      </w:rPr>
      <w:t xml:space="preserve">This form must be </w:t>
    </w:r>
    <w:r>
      <w:rPr>
        <w:b/>
        <w:i/>
        <w:sz w:val="24"/>
      </w:rPr>
      <w:t xml:space="preserve">completed, </w:t>
    </w:r>
    <w:r w:rsidRPr="006122EE">
      <w:rPr>
        <w:b/>
        <w:i/>
        <w:sz w:val="24"/>
      </w:rPr>
      <w:t>signed and submitted with your assignment</w:t>
    </w:r>
  </w:p>
  <w:p w14:paraId="7A5EFEF0" w14:textId="77777777" w:rsidR="00190AD8" w:rsidRPr="00FE6BAE" w:rsidRDefault="00190AD8" w:rsidP="00007988">
    <w:pPr>
      <w:pStyle w:val="Footer"/>
    </w:pPr>
  </w:p>
  <w:p w14:paraId="29672DF5" w14:textId="77777777" w:rsidR="00190AD8" w:rsidRDefault="00190A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132413" w:rsidRPr="00FE6BAE" w:rsidRDefault="00132413"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8301D3" w14:textId="77777777" w:rsidR="009C0C27" w:rsidRDefault="009C0C27">
      <w:r>
        <w:separator/>
      </w:r>
    </w:p>
  </w:footnote>
  <w:footnote w:type="continuationSeparator" w:id="0">
    <w:p w14:paraId="3F7F36A5" w14:textId="77777777" w:rsidR="009C0C27" w:rsidRDefault="009C0C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F1E044C"/>
    <w:multiLevelType w:val="hybridMultilevel"/>
    <w:tmpl w:val="2496EA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11F51A5"/>
    <w:multiLevelType w:val="hybridMultilevel"/>
    <w:tmpl w:val="CA141C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614DD0"/>
    <w:multiLevelType w:val="hybridMultilevel"/>
    <w:tmpl w:val="631CAA5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F672FF4"/>
    <w:multiLevelType w:val="hybridMultilevel"/>
    <w:tmpl w:val="D9C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E16D56"/>
    <w:multiLevelType w:val="hybridMultilevel"/>
    <w:tmpl w:val="D93C4C64"/>
    <w:lvl w:ilvl="0" w:tplc="97B0AD26">
      <w:start w:val="1"/>
      <w:numFmt w:val="decimal"/>
      <w:lvlText w:val="%1."/>
      <w:lvlJc w:val="left"/>
      <w:pPr>
        <w:ind w:left="360" w:hanging="360"/>
      </w:pPr>
      <w:rPr>
        <w:rFonts w:hint="default"/>
        <w:sz w:val="22"/>
        <w:szCs w:val="22"/>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9F7E62"/>
    <w:multiLevelType w:val="hybridMultilevel"/>
    <w:tmpl w:val="A238AD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2" w15:restartNumberingAfterBreak="0">
    <w:nsid w:val="4FC46607"/>
    <w:multiLevelType w:val="hybridMultilevel"/>
    <w:tmpl w:val="F1B8D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1381827"/>
    <w:multiLevelType w:val="hybridMultilevel"/>
    <w:tmpl w:val="BBBA48C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5"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6"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672C2E"/>
    <w:multiLevelType w:val="hybridMultilevel"/>
    <w:tmpl w:val="3FA623F6"/>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413034"/>
    <w:multiLevelType w:val="hybridMultilevel"/>
    <w:tmpl w:val="187CC430"/>
    <w:lvl w:ilvl="0" w:tplc="04090001">
      <w:start w:val="1"/>
      <w:numFmt w:val="bullet"/>
      <w:lvlText w:val=""/>
      <w:lvlJc w:val="left"/>
      <w:pPr>
        <w:ind w:left="360" w:hanging="360"/>
      </w:pPr>
      <w:rPr>
        <w:rFonts w:ascii="Symbol" w:hAnsi="Symbol" w:hint="default"/>
      </w:rPr>
    </w:lvl>
    <w:lvl w:ilvl="1" w:tplc="BEFEBF56">
      <w:numFmt w:val="bullet"/>
      <w:lvlText w:val="-"/>
      <w:lvlJc w:val="left"/>
      <w:pPr>
        <w:ind w:left="1080" w:hanging="360"/>
      </w:pPr>
      <w:rPr>
        <w:rFonts w:ascii="Calibri" w:eastAsiaTheme="minorHAnsi" w:hAnsi="Calibri" w:cs="DIN-Medium"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742270F"/>
    <w:multiLevelType w:val="hybridMultilevel"/>
    <w:tmpl w:val="A48AB218"/>
    <w:lvl w:ilvl="0" w:tplc="022221B0">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CF41F78"/>
    <w:multiLevelType w:val="hybridMultilevel"/>
    <w:tmpl w:val="AA9823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5"/>
  </w:num>
  <w:num w:numId="3">
    <w:abstractNumId w:val="35"/>
  </w:num>
  <w:num w:numId="4">
    <w:abstractNumId w:val="17"/>
  </w:num>
  <w:num w:numId="5">
    <w:abstractNumId w:val="12"/>
  </w:num>
  <w:num w:numId="6">
    <w:abstractNumId w:val="4"/>
  </w:num>
  <w:num w:numId="7">
    <w:abstractNumId w:val="2"/>
  </w:num>
  <w:num w:numId="8">
    <w:abstractNumId w:val="37"/>
  </w:num>
  <w:num w:numId="9">
    <w:abstractNumId w:val="16"/>
  </w:num>
  <w:num w:numId="10">
    <w:abstractNumId w:val="24"/>
  </w:num>
  <w:num w:numId="11">
    <w:abstractNumId w:val="21"/>
  </w:num>
  <w:num w:numId="12">
    <w:abstractNumId w:val="25"/>
  </w:num>
  <w:num w:numId="13">
    <w:abstractNumId w:val="19"/>
  </w:num>
  <w:num w:numId="14">
    <w:abstractNumId w:val="7"/>
  </w:num>
  <w:num w:numId="15">
    <w:abstractNumId w:val="31"/>
  </w:num>
  <w:num w:numId="16">
    <w:abstractNumId w:val="10"/>
  </w:num>
  <w:num w:numId="17">
    <w:abstractNumId w:val="14"/>
  </w:num>
  <w:num w:numId="18">
    <w:abstractNumId w:val="26"/>
  </w:num>
  <w:num w:numId="19">
    <w:abstractNumId w:val="0"/>
  </w:num>
  <w:num w:numId="20">
    <w:abstractNumId w:val="33"/>
  </w:num>
  <w:num w:numId="21">
    <w:abstractNumId w:val="13"/>
  </w:num>
  <w:num w:numId="22">
    <w:abstractNumId w:val="8"/>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27"/>
  </w:num>
  <w:num w:numId="26">
    <w:abstractNumId w:val="5"/>
  </w:num>
  <w:num w:numId="27">
    <w:abstractNumId w:val="11"/>
  </w:num>
  <w:num w:numId="28">
    <w:abstractNumId w:val="29"/>
  </w:num>
  <w:num w:numId="29">
    <w:abstractNumId w:val="18"/>
  </w:num>
  <w:num w:numId="30">
    <w:abstractNumId w:val="28"/>
  </w:num>
  <w:num w:numId="31">
    <w:abstractNumId w:val="6"/>
  </w:num>
  <w:num w:numId="32">
    <w:abstractNumId w:val="20"/>
  </w:num>
  <w:num w:numId="33">
    <w:abstractNumId w:val="1"/>
  </w:num>
  <w:num w:numId="34">
    <w:abstractNumId w:val="22"/>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30"/>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7BB"/>
    <w:rsid w:val="0000588A"/>
    <w:rsid w:val="00007ECB"/>
    <w:rsid w:val="000119D1"/>
    <w:rsid w:val="00012854"/>
    <w:rsid w:val="000136A9"/>
    <w:rsid w:val="000216EF"/>
    <w:rsid w:val="0002596D"/>
    <w:rsid w:val="00030B30"/>
    <w:rsid w:val="00043290"/>
    <w:rsid w:val="000641A8"/>
    <w:rsid w:val="000733FA"/>
    <w:rsid w:val="000957A5"/>
    <w:rsid w:val="00095B8C"/>
    <w:rsid w:val="000971FC"/>
    <w:rsid w:val="000A061A"/>
    <w:rsid w:val="000A2682"/>
    <w:rsid w:val="000A2A3A"/>
    <w:rsid w:val="000A492A"/>
    <w:rsid w:val="000B0730"/>
    <w:rsid w:val="000B1442"/>
    <w:rsid w:val="000B1997"/>
    <w:rsid w:val="000B23F6"/>
    <w:rsid w:val="000B36BD"/>
    <w:rsid w:val="000B3FD9"/>
    <w:rsid w:val="000B4365"/>
    <w:rsid w:val="000B61DF"/>
    <w:rsid w:val="000C27C9"/>
    <w:rsid w:val="000E263C"/>
    <w:rsid w:val="000E368A"/>
    <w:rsid w:val="000E413A"/>
    <w:rsid w:val="000E5735"/>
    <w:rsid w:val="000F1D34"/>
    <w:rsid w:val="000F4710"/>
    <w:rsid w:val="000F5AA3"/>
    <w:rsid w:val="000F5E31"/>
    <w:rsid w:val="000F6DC8"/>
    <w:rsid w:val="00100396"/>
    <w:rsid w:val="00100B5C"/>
    <w:rsid w:val="00103C84"/>
    <w:rsid w:val="001106E9"/>
    <w:rsid w:val="001110C2"/>
    <w:rsid w:val="00116C9D"/>
    <w:rsid w:val="001201EC"/>
    <w:rsid w:val="00120D9A"/>
    <w:rsid w:val="00120FBD"/>
    <w:rsid w:val="00125706"/>
    <w:rsid w:val="00125CE3"/>
    <w:rsid w:val="00132413"/>
    <w:rsid w:val="00134F77"/>
    <w:rsid w:val="00146636"/>
    <w:rsid w:val="0015045C"/>
    <w:rsid w:val="00154487"/>
    <w:rsid w:val="0015556C"/>
    <w:rsid w:val="00155B44"/>
    <w:rsid w:val="00190AD8"/>
    <w:rsid w:val="001A2FEA"/>
    <w:rsid w:val="001B342A"/>
    <w:rsid w:val="001B5288"/>
    <w:rsid w:val="001B5F45"/>
    <w:rsid w:val="001C42D7"/>
    <w:rsid w:val="001D7D17"/>
    <w:rsid w:val="001E1050"/>
    <w:rsid w:val="001E1E1F"/>
    <w:rsid w:val="001E57C1"/>
    <w:rsid w:val="001F07EF"/>
    <w:rsid w:val="001F545B"/>
    <w:rsid w:val="001F6D7A"/>
    <w:rsid w:val="00207730"/>
    <w:rsid w:val="00210AC7"/>
    <w:rsid w:val="00211FC0"/>
    <w:rsid w:val="00212228"/>
    <w:rsid w:val="002171E9"/>
    <w:rsid w:val="002179CB"/>
    <w:rsid w:val="00224569"/>
    <w:rsid w:val="002252C9"/>
    <w:rsid w:val="0023139E"/>
    <w:rsid w:val="00235F71"/>
    <w:rsid w:val="00236AFA"/>
    <w:rsid w:val="002444CA"/>
    <w:rsid w:val="00247F59"/>
    <w:rsid w:val="00260276"/>
    <w:rsid w:val="00260DE6"/>
    <w:rsid w:val="00272C1A"/>
    <w:rsid w:val="00273FEE"/>
    <w:rsid w:val="0028204E"/>
    <w:rsid w:val="0028552F"/>
    <w:rsid w:val="0028591B"/>
    <w:rsid w:val="00285E17"/>
    <w:rsid w:val="002864BD"/>
    <w:rsid w:val="002872C6"/>
    <w:rsid w:val="00291841"/>
    <w:rsid w:val="002958D1"/>
    <w:rsid w:val="00296238"/>
    <w:rsid w:val="00297419"/>
    <w:rsid w:val="002A39BF"/>
    <w:rsid w:val="002B3605"/>
    <w:rsid w:val="002B412F"/>
    <w:rsid w:val="002B5C52"/>
    <w:rsid w:val="002B676E"/>
    <w:rsid w:val="002C2550"/>
    <w:rsid w:val="002C277E"/>
    <w:rsid w:val="002C3EEF"/>
    <w:rsid w:val="002C449B"/>
    <w:rsid w:val="002C6040"/>
    <w:rsid w:val="002D5B3F"/>
    <w:rsid w:val="002E272E"/>
    <w:rsid w:val="002F0C29"/>
    <w:rsid w:val="002F0D30"/>
    <w:rsid w:val="002F2959"/>
    <w:rsid w:val="002F5778"/>
    <w:rsid w:val="00303044"/>
    <w:rsid w:val="003130DD"/>
    <w:rsid w:val="00316EDD"/>
    <w:rsid w:val="00320410"/>
    <w:rsid w:val="003223E0"/>
    <w:rsid w:val="003271FA"/>
    <w:rsid w:val="00340C4A"/>
    <w:rsid w:val="00341EFE"/>
    <w:rsid w:val="00352C4A"/>
    <w:rsid w:val="003565DA"/>
    <w:rsid w:val="0036210B"/>
    <w:rsid w:val="00362560"/>
    <w:rsid w:val="00365705"/>
    <w:rsid w:val="00370022"/>
    <w:rsid w:val="00371306"/>
    <w:rsid w:val="003732FD"/>
    <w:rsid w:val="003750BC"/>
    <w:rsid w:val="003753B2"/>
    <w:rsid w:val="00376559"/>
    <w:rsid w:val="00384D73"/>
    <w:rsid w:val="003875D2"/>
    <w:rsid w:val="00393EB6"/>
    <w:rsid w:val="003940A4"/>
    <w:rsid w:val="00394874"/>
    <w:rsid w:val="00395241"/>
    <w:rsid w:val="003A3CE5"/>
    <w:rsid w:val="003A6539"/>
    <w:rsid w:val="003B366F"/>
    <w:rsid w:val="003B3F9D"/>
    <w:rsid w:val="003B480D"/>
    <w:rsid w:val="003C53B3"/>
    <w:rsid w:val="003E5B0B"/>
    <w:rsid w:val="003E5F06"/>
    <w:rsid w:val="004036E6"/>
    <w:rsid w:val="00404C50"/>
    <w:rsid w:val="00405515"/>
    <w:rsid w:val="00410C14"/>
    <w:rsid w:val="00410E81"/>
    <w:rsid w:val="0041137A"/>
    <w:rsid w:val="004119C5"/>
    <w:rsid w:val="00415501"/>
    <w:rsid w:val="0041763A"/>
    <w:rsid w:val="00423934"/>
    <w:rsid w:val="00426244"/>
    <w:rsid w:val="00427184"/>
    <w:rsid w:val="00427612"/>
    <w:rsid w:val="004337B9"/>
    <w:rsid w:val="00440EDA"/>
    <w:rsid w:val="00452439"/>
    <w:rsid w:val="00453AA8"/>
    <w:rsid w:val="00455B9F"/>
    <w:rsid w:val="00457DE3"/>
    <w:rsid w:val="00465782"/>
    <w:rsid w:val="00472F9F"/>
    <w:rsid w:val="004732AC"/>
    <w:rsid w:val="00475557"/>
    <w:rsid w:val="004832B0"/>
    <w:rsid w:val="00483D0E"/>
    <w:rsid w:val="00484680"/>
    <w:rsid w:val="00485729"/>
    <w:rsid w:val="004874DE"/>
    <w:rsid w:val="00491B7A"/>
    <w:rsid w:val="004A065B"/>
    <w:rsid w:val="004A32EA"/>
    <w:rsid w:val="004A4928"/>
    <w:rsid w:val="004A703A"/>
    <w:rsid w:val="004B5334"/>
    <w:rsid w:val="004B55FE"/>
    <w:rsid w:val="004B6C14"/>
    <w:rsid w:val="004C0FF0"/>
    <w:rsid w:val="004C743A"/>
    <w:rsid w:val="004D0F13"/>
    <w:rsid w:val="004E3853"/>
    <w:rsid w:val="004E513E"/>
    <w:rsid w:val="004F4159"/>
    <w:rsid w:val="005018B7"/>
    <w:rsid w:val="0050249F"/>
    <w:rsid w:val="00513108"/>
    <w:rsid w:val="0051418E"/>
    <w:rsid w:val="00520F3C"/>
    <w:rsid w:val="00522486"/>
    <w:rsid w:val="0052351F"/>
    <w:rsid w:val="00524566"/>
    <w:rsid w:val="00525EA3"/>
    <w:rsid w:val="005262A0"/>
    <w:rsid w:val="00530A72"/>
    <w:rsid w:val="00530BEF"/>
    <w:rsid w:val="00533E5F"/>
    <w:rsid w:val="00542542"/>
    <w:rsid w:val="00543C01"/>
    <w:rsid w:val="00555506"/>
    <w:rsid w:val="00555708"/>
    <w:rsid w:val="0056190D"/>
    <w:rsid w:val="00561D23"/>
    <w:rsid w:val="00561F00"/>
    <w:rsid w:val="00562DEC"/>
    <w:rsid w:val="0057274A"/>
    <w:rsid w:val="00576334"/>
    <w:rsid w:val="00576AB4"/>
    <w:rsid w:val="00577917"/>
    <w:rsid w:val="00590667"/>
    <w:rsid w:val="005969E2"/>
    <w:rsid w:val="0059729E"/>
    <w:rsid w:val="005A680A"/>
    <w:rsid w:val="005B2B4E"/>
    <w:rsid w:val="005B3F79"/>
    <w:rsid w:val="005B61CD"/>
    <w:rsid w:val="005B6908"/>
    <w:rsid w:val="005D1D58"/>
    <w:rsid w:val="005D37BE"/>
    <w:rsid w:val="005D432C"/>
    <w:rsid w:val="005E285E"/>
    <w:rsid w:val="005E2DE1"/>
    <w:rsid w:val="005E72F8"/>
    <w:rsid w:val="005F52B9"/>
    <w:rsid w:val="005F52DF"/>
    <w:rsid w:val="005F7E99"/>
    <w:rsid w:val="006011ED"/>
    <w:rsid w:val="0060353E"/>
    <w:rsid w:val="006041EB"/>
    <w:rsid w:val="0061041C"/>
    <w:rsid w:val="00610E08"/>
    <w:rsid w:val="00611344"/>
    <w:rsid w:val="006122EE"/>
    <w:rsid w:val="006140BF"/>
    <w:rsid w:val="00615675"/>
    <w:rsid w:val="00620DF8"/>
    <w:rsid w:val="00632434"/>
    <w:rsid w:val="00632DC4"/>
    <w:rsid w:val="00634D2B"/>
    <w:rsid w:val="00637656"/>
    <w:rsid w:val="006420E1"/>
    <w:rsid w:val="00642638"/>
    <w:rsid w:val="00644256"/>
    <w:rsid w:val="00657BC3"/>
    <w:rsid w:val="00661D6F"/>
    <w:rsid w:val="0066725E"/>
    <w:rsid w:val="006716C7"/>
    <w:rsid w:val="00673075"/>
    <w:rsid w:val="006740E1"/>
    <w:rsid w:val="00681208"/>
    <w:rsid w:val="006934D4"/>
    <w:rsid w:val="00696E21"/>
    <w:rsid w:val="006A6DC3"/>
    <w:rsid w:val="006B2547"/>
    <w:rsid w:val="006C2C49"/>
    <w:rsid w:val="006D49B2"/>
    <w:rsid w:val="006D49ED"/>
    <w:rsid w:val="006D55CE"/>
    <w:rsid w:val="006D637A"/>
    <w:rsid w:val="006E1543"/>
    <w:rsid w:val="006E2EF8"/>
    <w:rsid w:val="006F0C3E"/>
    <w:rsid w:val="006F2ED5"/>
    <w:rsid w:val="006F45BF"/>
    <w:rsid w:val="006F60E0"/>
    <w:rsid w:val="00701BDB"/>
    <w:rsid w:val="00702F71"/>
    <w:rsid w:val="00704C34"/>
    <w:rsid w:val="0072172D"/>
    <w:rsid w:val="007366DF"/>
    <w:rsid w:val="00752FDF"/>
    <w:rsid w:val="00754916"/>
    <w:rsid w:val="00757839"/>
    <w:rsid w:val="00770C81"/>
    <w:rsid w:val="007804E3"/>
    <w:rsid w:val="00790279"/>
    <w:rsid w:val="0079120A"/>
    <w:rsid w:val="007A12EA"/>
    <w:rsid w:val="007B1987"/>
    <w:rsid w:val="007B497E"/>
    <w:rsid w:val="007C4399"/>
    <w:rsid w:val="007C682C"/>
    <w:rsid w:val="007D010D"/>
    <w:rsid w:val="007D2385"/>
    <w:rsid w:val="007D2DA0"/>
    <w:rsid w:val="007D416C"/>
    <w:rsid w:val="007E2570"/>
    <w:rsid w:val="007E4831"/>
    <w:rsid w:val="00800069"/>
    <w:rsid w:val="00800835"/>
    <w:rsid w:val="008008B7"/>
    <w:rsid w:val="00800947"/>
    <w:rsid w:val="0080179D"/>
    <w:rsid w:val="008032F7"/>
    <w:rsid w:val="008049F4"/>
    <w:rsid w:val="0082263E"/>
    <w:rsid w:val="00823D40"/>
    <w:rsid w:val="008242B7"/>
    <w:rsid w:val="0082470F"/>
    <w:rsid w:val="0082550E"/>
    <w:rsid w:val="00827FA2"/>
    <w:rsid w:val="008300B9"/>
    <w:rsid w:val="008310A0"/>
    <w:rsid w:val="0083183F"/>
    <w:rsid w:val="00832797"/>
    <w:rsid w:val="00842E7F"/>
    <w:rsid w:val="00843AB1"/>
    <w:rsid w:val="00845C22"/>
    <w:rsid w:val="008521CA"/>
    <w:rsid w:val="00852933"/>
    <w:rsid w:val="00854EC7"/>
    <w:rsid w:val="00856BED"/>
    <w:rsid w:val="00860D35"/>
    <w:rsid w:val="00865B46"/>
    <w:rsid w:val="0087012F"/>
    <w:rsid w:val="008831EA"/>
    <w:rsid w:val="008852B8"/>
    <w:rsid w:val="008928F7"/>
    <w:rsid w:val="00896134"/>
    <w:rsid w:val="00897286"/>
    <w:rsid w:val="008A030E"/>
    <w:rsid w:val="008A62BC"/>
    <w:rsid w:val="008B43E7"/>
    <w:rsid w:val="008B7288"/>
    <w:rsid w:val="008D763F"/>
    <w:rsid w:val="008E586B"/>
    <w:rsid w:val="008E5B37"/>
    <w:rsid w:val="008F0300"/>
    <w:rsid w:val="008F036F"/>
    <w:rsid w:val="008F75BE"/>
    <w:rsid w:val="008F78C2"/>
    <w:rsid w:val="00907114"/>
    <w:rsid w:val="009073A6"/>
    <w:rsid w:val="0090751D"/>
    <w:rsid w:val="00911394"/>
    <w:rsid w:val="009148E7"/>
    <w:rsid w:val="00923EF2"/>
    <w:rsid w:val="00926D25"/>
    <w:rsid w:val="00926E9D"/>
    <w:rsid w:val="00930CFB"/>
    <w:rsid w:val="00932C6E"/>
    <w:rsid w:val="00933EA2"/>
    <w:rsid w:val="00933F10"/>
    <w:rsid w:val="00943089"/>
    <w:rsid w:val="009433C5"/>
    <w:rsid w:val="00945CD5"/>
    <w:rsid w:val="00954C87"/>
    <w:rsid w:val="00964FAB"/>
    <w:rsid w:val="00965881"/>
    <w:rsid w:val="00965DB1"/>
    <w:rsid w:val="00967F50"/>
    <w:rsid w:val="009731E7"/>
    <w:rsid w:val="00975CA3"/>
    <w:rsid w:val="00986077"/>
    <w:rsid w:val="009871FF"/>
    <w:rsid w:val="009969C4"/>
    <w:rsid w:val="009A0165"/>
    <w:rsid w:val="009A785F"/>
    <w:rsid w:val="009B3A44"/>
    <w:rsid w:val="009B6835"/>
    <w:rsid w:val="009C0850"/>
    <w:rsid w:val="009C0C27"/>
    <w:rsid w:val="009C23F5"/>
    <w:rsid w:val="009D3EA4"/>
    <w:rsid w:val="009D6EDC"/>
    <w:rsid w:val="009E4BC1"/>
    <w:rsid w:val="009F2088"/>
    <w:rsid w:val="009F4C27"/>
    <w:rsid w:val="009F69B4"/>
    <w:rsid w:val="009F6D2A"/>
    <w:rsid w:val="00A03BB8"/>
    <w:rsid w:val="00A04239"/>
    <w:rsid w:val="00A14A9B"/>
    <w:rsid w:val="00A15CAF"/>
    <w:rsid w:val="00A20F6D"/>
    <w:rsid w:val="00A226D0"/>
    <w:rsid w:val="00A32682"/>
    <w:rsid w:val="00A334A1"/>
    <w:rsid w:val="00A35DB0"/>
    <w:rsid w:val="00A4036F"/>
    <w:rsid w:val="00A4136F"/>
    <w:rsid w:val="00A4641C"/>
    <w:rsid w:val="00A5523E"/>
    <w:rsid w:val="00A55876"/>
    <w:rsid w:val="00A638E1"/>
    <w:rsid w:val="00A71EEF"/>
    <w:rsid w:val="00A76805"/>
    <w:rsid w:val="00AA0C19"/>
    <w:rsid w:val="00AA16A1"/>
    <w:rsid w:val="00AB6FE7"/>
    <w:rsid w:val="00AB7AD7"/>
    <w:rsid w:val="00AC32F0"/>
    <w:rsid w:val="00AD2430"/>
    <w:rsid w:val="00AE0C7D"/>
    <w:rsid w:val="00AE2BF5"/>
    <w:rsid w:val="00AE757E"/>
    <w:rsid w:val="00AF0E34"/>
    <w:rsid w:val="00AF120D"/>
    <w:rsid w:val="00AF271D"/>
    <w:rsid w:val="00AF56C2"/>
    <w:rsid w:val="00AF5D91"/>
    <w:rsid w:val="00B003D7"/>
    <w:rsid w:val="00B004E6"/>
    <w:rsid w:val="00B006D6"/>
    <w:rsid w:val="00B049FB"/>
    <w:rsid w:val="00B053AA"/>
    <w:rsid w:val="00B0744D"/>
    <w:rsid w:val="00B0757A"/>
    <w:rsid w:val="00B10038"/>
    <w:rsid w:val="00B12325"/>
    <w:rsid w:val="00B13EDF"/>
    <w:rsid w:val="00B14AF0"/>
    <w:rsid w:val="00B15F8D"/>
    <w:rsid w:val="00B21853"/>
    <w:rsid w:val="00B24EC9"/>
    <w:rsid w:val="00B26A69"/>
    <w:rsid w:val="00B37287"/>
    <w:rsid w:val="00B42F6E"/>
    <w:rsid w:val="00B43EF7"/>
    <w:rsid w:val="00B4470E"/>
    <w:rsid w:val="00B47B6A"/>
    <w:rsid w:val="00B5145A"/>
    <w:rsid w:val="00B62755"/>
    <w:rsid w:val="00B70C5A"/>
    <w:rsid w:val="00B771B1"/>
    <w:rsid w:val="00B7723C"/>
    <w:rsid w:val="00B81AD3"/>
    <w:rsid w:val="00B829D8"/>
    <w:rsid w:val="00B84B5B"/>
    <w:rsid w:val="00B86731"/>
    <w:rsid w:val="00BA1176"/>
    <w:rsid w:val="00BB21F2"/>
    <w:rsid w:val="00BB65F0"/>
    <w:rsid w:val="00BC493F"/>
    <w:rsid w:val="00BC4AB4"/>
    <w:rsid w:val="00BE0B01"/>
    <w:rsid w:val="00BE77C6"/>
    <w:rsid w:val="00BE79C7"/>
    <w:rsid w:val="00BF3CB5"/>
    <w:rsid w:val="00BF6FA0"/>
    <w:rsid w:val="00C02AB0"/>
    <w:rsid w:val="00C1285B"/>
    <w:rsid w:val="00C1361B"/>
    <w:rsid w:val="00C17FC2"/>
    <w:rsid w:val="00C235F6"/>
    <w:rsid w:val="00C2405E"/>
    <w:rsid w:val="00C25B02"/>
    <w:rsid w:val="00C36D9A"/>
    <w:rsid w:val="00C44A72"/>
    <w:rsid w:val="00C51B01"/>
    <w:rsid w:val="00C53491"/>
    <w:rsid w:val="00C544BC"/>
    <w:rsid w:val="00C565BF"/>
    <w:rsid w:val="00C70265"/>
    <w:rsid w:val="00C80F0F"/>
    <w:rsid w:val="00C91192"/>
    <w:rsid w:val="00C93BCB"/>
    <w:rsid w:val="00C95902"/>
    <w:rsid w:val="00CB0724"/>
    <w:rsid w:val="00CB59D7"/>
    <w:rsid w:val="00CC0A51"/>
    <w:rsid w:val="00CC108B"/>
    <w:rsid w:val="00CC241A"/>
    <w:rsid w:val="00CE6574"/>
    <w:rsid w:val="00CE65AB"/>
    <w:rsid w:val="00CF2B85"/>
    <w:rsid w:val="00CF4266"/>
    <w:rsid w:val="00CF5E0B"/>
    <w:rsid w:val="00D01515"/>
    <w:rsid w:val="00D044AB"/>
    <w:rsid w:val="00D11457"/>
    <w:rsid w:val="00D14A61"/>
    <w:rsid w:val="00D15D2A"/>
    <w:rsid w:val="00D16854"/>
    <w:rsid w:val="00D241F1"/>
    <w:rsid w:val="00D275CB"/>
    <w:rsid w:val="00D27AAC"/>
    <w:rsid w:val="00D33D3F"/>
    <w:rsid w:val="00D54EB6"/>
    <w:rsid w:val="00D6641D"/>
    <w:rsid w:val="00D66CE0"/>
    <w:rsid w:val="00D74571"/>
    <w:rsid w:val="00D8111F"/>
    <w:rsid w:val="00D9187F"/>
    <w:rsid w:val="00D9780D"/>
    <w:rsid w:val="00D97C48"/>
    <w:rsid w:val="00DA26F4"/>
    <w:rsid w:val="00DB116D"/>
    <w:rsid w:val="00DD17CC"/>
    <w:rsid w:val="00DD2580"/>
    <w:rsid w:val="00DD49D4"/>
    <w:rsid w:val="00DD634F"/>
    <w:rsid w:val="00DE45E4"/>
    <w:rsid w:val="00DE7897"/>
    <w:rsid w:val="00DF2934"/>
    <w:rsid w:val="00DF4C3C"/>
    <w:rsid w:val="00E0065C"/>
    <w:rsid w:val="00E2280B"/>
    <w:rsid w:val="00E230E0"/>
    <w:rsid w:val="00E25788"/>
    <w:rsid w:val="00E27442"/>
    <w:rsid w:val="00E32D03"/>
    <w:rsid w:val="00E4163F"/>
    <w:rsid w:val="00E511D2"/>
    <w:rsid w:val="00E51AAC"/>
    <w:rsid w:val="00E57A54"/>
    <w:rsid w:val="00E61C34"/>
    <w:rsid w:val="00E64D0D"/>
    <w:rsid w:val="00E66CC0"/>
    <w:rsid w:val="00E67304"/>
    <w:rsid w:val="00E70CDF"/>
    <w:rsid w:val="00E725F5"/>
    <w:rsid w:val="00E728A9"/>
    <w:rsid w:val="00E77A50"/>
    <w:rsid w:val="00E829E7"/>
    <w:rsid w:val="00E82C76"/>
    <w:rsid w:val="00E906E6"/>
    <w:rsid w:val="00E94397"/>
    <w:rsid w:val="00E94582"/>
    <w:rsid w:val="00EA0F4E"/>
    <w:rsid w:val="00EA26EE"/>
    <w:rsid w:val="00EA295B"/>
    <w:rsid w:val="00EB21E7"/>
    <w:rsid w:val="00EB22B2"/>
    <w:rsid w:val="00EB4F96"/>
    <w:rsid w:val="00EB7A18"/>
    <w:rsid w:val="00EC1B29"/>
    <w:rsid w:val="00ED0F0C"/>
    <w:rsid w:val="00ED2247"/>
    <w:rsid w:val="00ED2D57"/>
    <w:rsid w:val="00ED4954"/>
    <w:rsid w:val="00ED60F9"/>
    <w:rsid w:val="00EE2957"/>
    <w:rsid w:val="00EE3132"/>
    <w:rsid w:val="00EE3D9D"/>
    <w:rsid w:val="00EE6F25"/>
    <w:rsid w:val="00EF0F1A"/>
    <w:rsid w:val="00EF6618"/>
    <w:rsid w:val="00F0093A"/>
    <w:rsid w:val="00F02126"/>
    <w:rsid w:val="00F03D85"/>
    <w:rsid w:val="00F059A2"/>
    <w:rsid w:val="00F11686"/>
    <w:rsid w:val="00F249F1"/>
    <w:rsid w:val="00F25B9D"/>
    <w:rsid w:val="00F2664E"/>
    <w:rsid w:val="00F301A5"/>
    <w:rsid w:val="00F31163"/>
    <w:rsid w:val="00F31539"/>
    <w:rsid w:val="00F31C04"/>
    <w:rsid w:val="00F557CD"/>
    <w:rsid w:val="00F61A20"/>
    <w:rsid w:val="00F6373D"/>
    <w:rsid w:val="00F65E10"/>
    <w:rsid w:val="00F76FBB"/>
    <w:rsid w:val="00F817D0"/>
    <w:rsid w:val="00F8381F"/>
    <w:rsid w:val="00F84674"/>
    <w:rsid w:val="00FA04CD"/>
    <w:rsid w:val="00FA3BB5"/>
    <w:rsid w:val="00FA68F8"/>
    <w:rsid w:val="00FB03D2"/>
    <w:rsid w:val="00FB0B0A"/>
    <w:rsid w:val="00FB1DC0"/>
    <w:rsid w:val="00FB4521"/>
    <w:rsid w:val="00FB4F84"/>
    <w:rsid w:val="00FB5CF8"/>
    <w:rsid w:val="00FC10A1"/>
    <w:rsid w:val="00FD1293"/>
    <w:rsid w:val="00FD3C5A"/>
    <w:rsid w:val="00FD7B21"/>
    <w:rsid w:val="00FE6BAE"/>
    <w:rsid w:val="00FF46AA"/>
    <w:rsid w:val="00FF7E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86199CD"/>
  <w15:docId w15:val="{3B431D1C-5CB9-41B4-BDDC-51B4FF9E4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table" w:customStyle="1" w:styleId="TableGrid1">
    <w:name w:val="Table Grid1"/>
    <w:basedOn w:val="TableNormal"/>
    <w:next w:val="TableGrid"/>
    <w:uiPriority w:val="59"/>
    <w:rsid w:val="00954C8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rsid w:val="003621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3384268">
      <w:bodyDiv w:val="1"/>
      <w:marLeft w:val="0"/>
      <w:marRight w:val="0"/>
      <w:marTop w:val="0"/>
      <w:marBottom w:val="0"/>
      <w:divBdr>
        <w:top w:val="none" w:sz="0" w:space="0" w:color="auto"/>
        <w:left w:val="none" w:sz="0" w:space="0" w:color="auto"/>
        <w:bottom w:val="none" w:sz="0" w:space="0" w:color="auto"/>
        <w:right w:val="none" w:sz="0" w:space="0" w:color="auto"/>
      </w:divBdr>
    </w:div>
    <w:div w:id="1749764741">
      <w:bodyDiv w:val="1"/>
      <w:marLeft w:val="0"/>
      <w:marRight w:val="0"/>
      <w:marTop w:val="0"/>
      <w:marBottom w:val="0"/>
      <w:divBdr>
        <w:top w:val="none" w:sz="0" w:space="0" w:color="auto"/>
        <w:left w:val="none" w:sz="0" w:space="0" w:color="auto"/>
        <w:bottom w:val="none" w:sz="0" w:space="0" w:color="auto"/>
        <w:right w:val="none" w:sz="0" w:space="0" w:color="auto"/>
      </w:divBdr>
    </w:div>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1D674-2586-4434-B2FD-A194E0826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5</Pages>
  <Words>2062</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Jenn Kirby</cp:lastModifiedBy>
  <cp:revision>2</cp:revision>
  <cp:lastPrinted>2017-06-06T11:14:00Z</cp:lastPrinted>
  <dcterms:created xsi:type="dcterms:W3CDTF">2017-10-12T07:45:00Z</dcterms:created>
  <dcterms:modified xsi:type="dcterms:W3CDTF">2017-10-12T07:45:00Z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