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95BC0" w14:textId="77777777" w:rsidR="007B45DA" w:rsidRDefault="005D1B62">
      <w:r>
        <w:rPr>
          <w:noProof/>
        </w:rPr>
        <mc:AlternateContent>
          <mc:Choice Requires="wpg">
            <w:drawing>
              <wp:anchor distT="0" distB="0" distL="114300" distR="114300" simplePos="0" relativeHeight="251659264" behindDoc="1" locked="0" layoutInCell="1" allowOverlap="1" wp14:anchorId="02595BC1" wp14:editId="02595BC2">
                <wp:simplePos x="0" y="0"/>
                <wp:positionH relativeFrom="page">
                  <wp:posOffset>449583</wp:posOffset>
                </wp:positionH>
                <wp:positionV relativeFrom="page">
                  <wp:posOffset>487676</wp:posOffset>
                </wp:positionV>
                <wp:extent cx="6751316" cy="9197336"/>
                <wp:effectExtent l="0" t="0" r="0" b="3814"/>
                <wp:wrapNone/>
                <wp:docPr id="2" name="Group 48"/>
                <wp:cNvGraphicFramePr/>
                <a:graphic xmlns:a="http://schemas.openxmlformats.org/drawingml/2006/main">
                  <a:graphicData uri="http://schemas.microsoft.com/office/word/2010/wordprocessingGroup">
                    <wpg:wgp>
                      <wpg:cNvGrpSpPr/>
                      <wpg:grpSpPr>
                        <a:xfrm>
                          <a:off x="0" y="0"/>
                          <a:ext cx="6751316" cy="9197336"/>
                          <a:chOff x="0" y="0"/>
                          <a:chExt cx="6751316" cy="9197336"/>
                        </a:xfrm>
                      </wpg:grpSpPr>
                      <wpg:grpSp>
                        <wpg:cNvPr id="3" name="Group 49"/>
                        <wpg:cNvGrpSpPr/>
                        <wpg:grpSpPr>
                          <a:xfrm>
                            <a:off x="0" y="0"/>
                            <a:ext cx="6751316" cy="9197336"/>
                            <a:chOff x="0" y="0"/>
                            <a:chExt cx="6751316" cy="9197336"/>
                          </a:xfrm>
                        </wpg:grpSpPr>
                        <wps:wsp>
                          <wps:cNvPr id="4" name="Rectangle 54"/>
                          <wps:cNvSpPr/>
                          <wps:spPr>
                            <a:xfrm>
                              <a:off x="0" y="0"/>
                              <a:ext cx="6751316" cy="9197336"/>
                            </a:xfrm>
                            <a:prstGeom prst="rect">
                              <a:avLst/>
                            </a:prstGeom>
                            <a:gradFill>
                              <a:gsLst>
                                <a:gs pos="0">
                                  <a:srgbClr val="88ACBB"/>
                                </a:gs>
                                <a:gs pos="100000">
                                  <a:srgbClr val="394A61"/>
                                </a:gs>
                              </a:gsLst>
                              <a:lin ang="6120000"/>
                            </a:gradFill>
                            <a:ln cap="flat">
                              <a:noFill/>
                              <a:prstDash val="solid"/>
                            </a:ln>
                          </wps:spPr>
                          <wps:txbx>
                            <w:txbxContent>
                              <w:p w14:paraId="02595BE3" w14:textId="77777777" w:rsidR="007B45DA" w:rsidRDefault="007B45DA">
                                <w:pPr>
                                  <w:pStyle w:val="NoSpacing"/>
                                  <w:rPr>
                                    <w:color w:val="FFFFFF"/>
                                    <w:sz w:val="48"/>
                                    <w:szCs w:val="48"/>
                                  </w:rPr>
                                </w:pPr>
                              </w:p>
                            </w:txbxContent>
                          </wps:txbx>
                          <wps:bodyPr vert="horz" wrap="square" lIns="685800" tIns="685800" rIns="914400" bIns="4572000" anchor="t" anchorCtr="0" compatLnSpc="1">
                            <a:noAutofit/>
                          </wps:bodyPr>
                        </wps:wsp>
                        <wpg:grpSp>
                          <wpg:cNvPr id="5" name="Group 2"/>
                          <wpg:cNvGrpSpPr/>
                          <wpg:grpSpPr>
                            <a:xfrm>
                              <a:off x="2484854" y="0"/>
                              <a:ext cx="4261780" cy="4517237"/>
                              <a:chOff x="0" y="0"/>
                              <a:chExt cx="4261780" cy="4517237"/>
                            </a:xfrm>
                          </wpg:grpSpPr>
                          <wps:wsp>
                            <wps:cNvPr id="6" name="Freeform 56"/>
                            <wps:cNvSpPr/>
                            <wps:spPr>
                              <a:xfrm>
                                <a:off x="1478420" y="0"/>
                                <a:ext cx="2783360" cy="2851812"/>
                              </a:xfrm>
                              <a:custGeom>
                                <a:avLst/>
                                <a:gdLst>
                                  <a:gd name="f0" fmla="val 10800000"/>
                                  <a:gd name="f1" fmla="val 5400000"/>
                                  <a:gd name="f2" fmla="val 180"/>
                                  <a:gd name="f3" fmla="val w"/>
                                  <a:gd name="f4" fmla="val h"/>
                                  <a:gd name="f5" fmla="val 0"/>
                                  <a:gd name="f6" fmla="val 1781"/>
                                  <a:gd name="f7" fmla="val 1786"/>
                                  <a:gd name="f8" fmla="val 4"/>
                                  <a:gd name="f9" fmla="val 1782"/>
                                  <a:gd name="f10" fmla="val 1776"/>
                                  <a:gd name="f11" fmla="val 5"/>
                                  <a:gd name="f12" fmla="+- 0 0 -90"/>
                                  <a:gd name="f13" fmla="*/ f3 1 1781"/>
                                  <a:gd name="f14" fmla="*/ f4 1 1786"/>
                                  <a:gd name="f15" fmla="+- f7 0 f5"/>
                                  <a:gd name="f16" fmla="+- f6 0 f5"/>
                                  <a:gd name="f17" fmla="*/ f12 f0 1"/>
                                  <a:gd name="f18" fmla="*/ f16 1 1781"/>
                                  <a:gd name="f19" fmla="*/ f15 1 1786"/>
                                  <a:gd name="f20" fmla="*/ 4 f16 1"/>
                                  <a:gd name="f21" fmla="*/ 1786 f15 1"/>
                                  <a:gd name="f22" fmla="*/ 0 f16 1"/>
                                  <a:gd name="f23" fmla="*/ 1782 f15 1"/>
                                  <a:gd name="f24" fmla="*/ 1776 f16 1"/>
                                  <a:gd name="f25" fmla="*/ 0 f15 1"/>
                                  <a:gd name="f26" fmla="*/ 1781 f16 1"/>
                                  <a:gd name="f27" fmla="*/ 5 f15 1"/>
                                  <a:gd name="f28" fmla="*/ f17 1 f2"/>
                                  <a:gd name="f29" fmla="*/ f20 1 1781"/>
                                  <a:gd name="f30" fmla="*/ f21 1 1786"/>
                                  <a:gd name="f31" fmla="*/ f22 1 1781"/>
                                  <a:gd name="f32" fmla="*/ f23 1 1786"/>
                                  <a:gd name="f33" fmla="*/ f24 1 1781"/>
                                  <a:gd name="f34" fmla="*/ f25 1 1786"/>
                                  <a:gd name="f35" fmla="*/ f26 1 1781"/>
                                  <a:gd name="f36" fmla="*/ f27 1 1786"/>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8"/>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3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60" y="f61"/>
                                  </a:cxn>
                                  <a:cxn ang="f41">
                                    <a:pos x="f54" y="f55"/>
                                  </a:cxn>
                                </a:cxnLst>
                                <a:rect l="f50" t="f53" r="f51" b="f52"/>
                                <a:pathLst>
                                  <a:path w="1781" h="1786">
                                    <a:moveTo>
                                      <a:pt x="f8" y="f7"/>
                                    </a:moveTo>
                                    <a:lnTo>
                                      <a:pt x="f5" y="f9"/>
                                    </a:lnTo>
                                    <a:lnTo>
                                      <a:pt x="f10" y="f5"/>
                                    </a:lnTo>
                                    <a:lnTo>
                                      <a:pt x="f6" y="f11"/>
                                    </a:lnTo>
                                    <a:lnTo>
                                      <a:pt x="f8" y="f7"/>
                                    </a:lnTo>
                                    <a:close/>
                                  </a:path>
                                </a:pathLst>
                              </a:custGeom>
                              <a:solidFill>
                                <a:srgbClr val="FFFFFF"/>
                              </a:solidFill>
                              <a:ln cap="flat">
                                <a:noFill/>
                                <a:prstDash val="solid"/>
                              </a:ln>
                            </wps:spPr>
                            <wps:bodyPr lIns="0" tIns="0" rIns="0" bIns="0"/>
                          </wps:wsp>
                          <wps:wsp>
                            <wps:cNvPr id="7" name="Freeform 57"/>
                            <wps:cNvSpPr/>
                            <wps:spPr>
                              <a:xfrm>
                                <a:off x="770464" y="228344"/>
                                <a:ext cx="3491307" cy="3567165"/>
                              </a:xfrm>
                              <a:custGeom>
                                <a:avLst/>
                                <a:gdLst>
                                  <a:gd name="f0" fmla="val 10800000"/>
                                  <a:gd name="f1" fmla="val 5400000"/>
                                  <a:gd name="f2" fmla="val 180"/>
                                  <a:gd name="f3" fmla="val w"/>
                                  <a:gd name="f4" fmla="val h"/>
                                  <a:gd name="f5" fmla="val 0"/>
                                  <a:gd name="f6" fmla="val 2234"/>
                                  <a:gd name="f7" fmla="val 5"/>
                                  <a:gd name="f8" fmla="val 2229"/>
                                  <a:gd name="f9" fmla="+- 0 0 -90"/>
                                  <a:gd name="f10" fmla="*/ f3 1 2234"/>
                                  <a:gd name="f11" fmla="*/ f4 1 2234"/>
                                  <a:gd name="f12" fmla="+- f6 0 f5"/>
                                  <a:gd name="f13" fmla="*/ f9 f0 1"/>
                                  <a:gd name="f14" fmla="*/ f12 1 2234"/>
                                  <a:gd name="f15" fmla="*/ 5 f12 1"/>
                                  <a:gd name="f16" fmla="*/ 2234 f12 1"/>
                                  <a:gd name="f17" fmla="*/ 0 f12 1"/>
                                  <a:gd name="f18" fmla="*/ 2229 f12 1"/>
                                  <a:gd name="f19" fmla="*/ f13 1 f2"/>
                                  <a:gd name="f20" fmla="*/ f15 1 2234"/>
                                  <a:gd name="f21" fmla="*/ f16 1 2234"/>
                                  <a:gd name="f22" fmla="*/ f17 1 2234"/>
                                  <a:gd name="f23" fmla="*/ f18 1 2234"/>
                                  <a:gd name="f24" fmla="*/ 0 1 f14"/>
                                  <a:gd name="f25" fmla="*/ f6 1 f14"/>
                                  <a:gd name="f26" fmla="+- f19 0 f1"/>
                                  <a:gd name="f27" fmla="*/ f20 1 f14"/>
                                  <a:gd name="f28" fmla="*/ f21 1 f14"/>
                                  <a:gd name="f29" fmla="*/ f22 1 f14"/>
                                  <a:gd name="f30" fmla="*/ f23 1 f14"/>
                                  <a:gd name="f31" fmla="*/ f24 f10 1"/>
                                  <a:gd name="f32" fmla="*/ f25 f10 1"/>
                                  <a:gd name="f33" fmla="*/ f25 f11 1"/>
                                  <a:gd name="f34" fmla="*/ f24 f11 1"/>
                                  <a:gd name="f35" fmla="*/ f27 f10 1"/>
                                  <a:gd name="f36" fmla="*/ f28 f11 1"/>
                                  <a:gd name="f37" fmla="*/ f29 f10 1"/>
                                  <a:gd name="f38" fmla="*/ f30 f11 1"/>
                                  <a:gd name="f39" fmla="*/ f30 f10 1"/>
                                  <a:gd name="f40" fmla="*/ f29 f11 1"/>
                                  <a:gd name="f41" fmla="*/ f28 f10 1"/>
                                  <a:gd name="f42" fmla="*/ f27 f11 1"/>
                                </a:gdLst>
                                <a:ahLst/>
                                <a:cxnLst>
                                  <a:cxn ang="3cd4">
                                    <a:pos x="hc" y="t"/>
                                  </a:cxn>
                                  <a:cxn ang="0">
                                    <a:pos x="r" y="vc"/>
                                  </a:cxn>
                                  <a:cxn ang="cd4">
                                    <a:pos x="hc" y="b"/>
                                  </a:cxn>
                                  <a:cxn ang="cd2">
                                    <a:pos x="l" y="vc"/>
                                  </a:cxn>
                                  <a:cxn ang="f26">
                                    <a:pos x="f35" y="f36"/>
                                  </a:cxn>
                                  <a:cxn ang="f26">
                                    <a:pos x="f37" y="f38"/>
                                  </a:cxn>
                                  <a:cxn ang="f26">
                                    <a:pos x="f39" y="f40"/>
                                  </a:cxn>
                                  <a:cxn ang="f26">
                                    <a:pos x="f41" y="f42"/>
                                  </a:cxn>
                                  <a:cxn ang="f26">
                                    <a:pos x="f35" y="f36"/>
                                  </a:cxn>
                                </a:cxnLst>
                                <a:rect l="f31" t="f34" r="f32" b="f33"/>
                                <a:pathLst>
                                  <a:path w="2234" h="2234">
                                    <a:moveTo>
                                      <a:pt x="f7" y="f6"/>
                                    </a:moveTo>
                                    <a:lnTo>
                                      <a:pt x="f5" y="f8"/>
                                    </a:lnTo>
                                    <a:lnTo>
                                      <a:pt x="f8" y="f5"/>
                                    </a:lnTo>
                                    <a:lnTo>
                                      <a:pt x="f6" y="f7"/>
                                    </a:lnTo>
                                    <a:lnTo>
                                      <a:pt x="f7" y="f6"/>
                                    </a:lnTo>
                                    <a:close/>
                                  </a:path>
                                </a:pathLst>
                              </a:custGeom>
                              <a:solidFill>
                                <a:srgbClr val="FFFFFF"/>
                              </a:solidFill>
                              <a:ln cap="flat">
                                <a:noFill/>
                                <a:prstDash val="solid"/>
                              </a:ln>
                            </wps:spPr>
                            <wps:bodyPr lIns="0" tIns="0" rIns="0" bIns="0"/>
                          </wps:wsp>
                          <wps:wsp>
                            <wps:cNvPr id="8" name="Freeform 58"/>
                            <wps:cNvSpPr/>
                            <wps:spPr>
                              <a:xfrm>
                                <a:off x="828291" y="110186"/>
                                <a:ext cx="3433480" cy="3508086"/>
                              </a:xfrm>
                              <a:custGeom>
                                <a:avLst/>
                                <a:gdLst>
                                  <a:gd name="f0" fmla="val 10800000"/>
                                  <a:gd name="f1" fmla="val 5400000"/>
                                  <a:gd name="f2" fmla="val 180"/>
                                  <a:gd name="f3" fmla="val w"/>
                                  <a:gd name="f4" fmla="val h"/>
                                  <a:gd name="f5" fmla="val 0"/>
                                  <a:gd name="f6" fmla="val 2197"/>
                                  <a:gd name="f7" fmla="val 9"/>
                                  <a:gd name="f8" fmla="val 2193"/>
                                  <a:gd name="f9" fmla="val 2188"/>
                                  <a:gd name="f10" fmla="val 10"/>
                                  <a:gd name="f11" fmla="+- 0 0 -90"/>
                                  <a:gd name="f12" fmla="*/ f3 1 2197"/>
                                  <a:gd name="f13" fmla="*/ f4 1 2197"/>
                                  <a:gd name="f14" fmla="+- f6 0 f5"/>
                                  <a:gd name="f15" fmla="*/ f11 f0 1"/>
                                  <a:gd name="f16" fmla="*/ f14 1 2197"/>
                                  <a:gd name="f17" fmla="*/ 9 f14 1"/>
                                  <a:gd name="f18" fmla="*/ 2197 f14 1"/>
                                  <a:gd name="f19" fmla="*/ 0 f14 1"/>
                                  <a:gd name="f20" fmla="*/ 2193 f14 1"/>
                                  <a:gd name="f21" fmla="*/ 2188 f14 1"/>
                                  <a:gd name="f22" fmla="*/ 10 f14 1"/>
                                  <a:gd name="f23" fmla="*/ f15 1 f2"/>
                                  <a:gd name="f24" fmla="*/ f17 1 2197"/>
                                  <a:gd name="f25" fmla="*/ f18 1 2197"/>
                                  <a:gd name="f26" fmla="*/ f19 1 2197"/>
                                  <a:gd name="f27" fmla="*/ f20 1 2197"/>
                                  <a:gd name="f28" fmla="*/ f21 1 2197"/>
                                  <a:gd name="f29" fmla="*/ f22 1 2197"/>
                                  <a:gd name="f30" fmla="*/ 0 1 f16"/>
                                  <a:gd name="f31" fmla="*/ f6 1 f16"/>
                                  <a:gd name="f32" fmla="+- f23 0 f1"/>
                                  <a:gd name="f33" fmla="*/ f24 1 f16"/>
                                  <a:gd name="f34" fmla="*/ f25 1 f16"/>
                                  <a:gd name="f35" fmla="*/ f26 1 f16"/>
                                  <a:gd name="f36" fmla="*/ f27 1 f16"/>
                                  <a:gd name="f37" fmla="*/ f28 1 f16"/>
                                  <a:gd name="f38" fmla="*/ f29 1 f16"/>
                                  <a:gd name="f39" fmla="*/ f30 f12 1"/>
                                  <a:gd name="f40" fmla="*/ f31 f12 1"/>
                                  <a:gd name="f41" fmla="*/ f31 f13 1"/>
                                  <a:gd name="f42" fmla="*/ f30 f13 1"/>
                                  <a:gd name="f43" fmla="*/ f33 f12 1"/>
                                  <a:gd name="f44" fmla="*/ f34 f13 1"/>
                                  <a:gd name="f45" fmla="*/ f35 f12 1"/>
                                  <a:gd name="f46" fmla="*/ f36 f13 1"/>
                                  <a:gd name="f47" fmla="*/ f37 f12 1"/>
                                  <a:gd name="f48" fmla="*/ f35 f13 1"/>
                                  <a:gd name="f49" fmla="*/ f34 f12 1"/>
                                  <a:gd name="f50" fmla="*/ f38 f13 1"/>
                                </a:gdLst>
                                <a:ahLst/>
                                <a:cxnLst>
                                  <a:cxn ang="3cd4">
                                    <a:pos x="hc" y="t"/>
                                  </a:cxn>
                                  <a:cxn ang="0">
                                    <a:pos x="r" y="vc"/>
                                  </a:cxn>
                                  <a:cxn ang="cd4">
                                    <a:pos x="hc" y="b"/>
                                  </a:cxn>
                                  <a:cxn ang="cd2">
                                    <a:pos x="l" y="vc"/>
                                  </a:cxn>
                                  <a:cxn ang="f32">
                                    <a:pos x="f43" y="f44"/>
                                  </a:cxn>
                                  <a:cxn ang="f32">
                                    <a:pos x="f45" y="f46"/>
                                  </a:cxn>
                                  <a:cxn ang="f32">
                                    <a:pos x="f47" y="f48"/>
                                  </a:cxn>
                                  <a:cxn ang="f32">
                                    <a:pos x="f49" y="f50"/>
                                  </a:cxn>
                                  <a:cxn ang="f32">
                                    <a:pos x="f43" y="f44"/>
                                  </a:cxn>
                                </a:cxnLst>
                                <a:rect l="f39" t="f42" r="f40" b="f41"/>
                                <a:pathLst>
                                  <a:path w="2197" h="2197">
                                    <a:moveTo>
                                      <a:pt x="f7" y="f6"/>
                                    </a:moveTo>
                                    <a:lnTo>
                                      <a:pt x="f5" y="f8"/>
                                    </a:lnTo>
                                    <a:lnTo>
                                      <a:pt x="f9" y="f5"/>
                                    </a:lnTo>
                                    <a:lnTo>
                                      <a:pt x="f6" y="f10"/>
                                    </a:lnTo>
                                    <a:lnTo>
                                      <a:pt x="f7" y="f6"/>
                                    </a:lnTo>
                                    <a:close/>
                                  </a:path>
                                </a:pathLst>
                              </a:custGeom>
                              <a:solidFill>
                                <a:srgbClr val="FFFFFF"/>
                              </a:solidFill>
                              <a:ln cap="flat">
                                <a:noFill/>
                                <a:prstDash val="solid"/>
                              </a:ln>
                            </wps:spPr>
                            <wps:bodyPr lIns="0" tIns="0" rIns="0" bIns="0"/>
                          </wps:wsp>
                          <wps:wsp>
                            <wps:cNvPr id="9" name="Freeform 59"/>
                            <wps:cNvSpPr/>
                            <wps:spPr>
                              <a:xfrm>
                                <a:off x="1197114" y="501384"/>
                                <a:ext cx="3064666" cy="3139226"/>
                              </a:xfrm>
                              <a:custGeom>
                                <a:avLst/>
                                <a:gdLst>
                                  <a:gd name="f0" fmla="val 10800000"/>
                                  <a:gd name="f1" fmla="val 5400000"/>
                                  <a:gd name="f2" fmla="val 180"/>
                                  <a:gd name="f3" fmla="val w"/>
                                  <a:gd name="f4" fmla="val h"/>
                                  <a:gd name="f5" fmla="val 0"/>
                                  <a:gd name="f6" fmla="val 1961"/>
                                  <a:gd name="f7" fmla="val 1966"/>
                                  <a:gd name="f8" fmla="val 9"/>
                                  <a:gd name="f9" fmla="val 1957"/>
                                  <a:gd name="f10" fmla="val 1952"/>
                                  <a:gd name="f11" fmla="+- 0 0 -90"/>
                                  <a:gd name="f12" fmla="*/ f3 1 1961"/>
                                  <a:gd name="f13" fmla="*/ f4 1 1966"/>
                                  <a:gd name="f14" fmla="+- f7 0 f5"/>
                                  <a:gd name="f15" fmla="+- f6 0 f5"/>
                                  <a:gd name="f16" fmla="*/ f11 f0 1"/>
                                  <a:gd name="f17" fmla="*/ f15 1 1961"/>
                                  <a:gd name="f18" fmla="*/ f14 1 1966"/>
                                  <a:gd name="f19" fmla="*/ 9 f15 1"/>
                                  <a:gd name="f20" fmla="*/ 1966 f14 1"/>
                                  <a:gd name="f21" fmla="*/ 0 f15 1"/>
                                  <a:gd name="f22" fmla="*/ 1957 f14 1"/>
                                  <a:gd name="f23" fmla="*/ 1952 f15 1"/>
                                  <a:gd name="f24" fmla="*/ 0 f14 1"/>
                                  <a:gd name="f25" fmla="*/ 1961 f15 1"/>
                                  <a:gd name="f26" fmla="*/ 9 f14 1"/>
                                  <a:gd name="f27" fmla="*/ f16 1 f2"/>
                                  <a:gd name="f28" fmla="*/ f19 1 1961"/>
                                  <a:gd name="f29" fmla="*/ f20 1 1966"/>
                                  <a:gd name="f30" fmla="*/ f21 1 1961"/>
                                  <a:gd name="f31" fmla="*/ f22 1 1966"/>
                                  <a:gd name="f32" fmla="*/ f23 1 1961"/>
                                  <a:gd name="f33" fmla="*/ f24 1 1966"/>
                                  <a:gd name="f34" fmla="*/ f25 1 1961"/>
                                  <a:gd name="f35" fmla="*/ f26 1 1966"/>
                                  <a:gd name="f36" fmla="*/ 0 1 f17"/>
                                  <a:gd name="f37" fmla="*/ f6 1 f17"/>
                                  <a:gd name="f38" fmla="*/ 0 1 f18"/>
                                  <a:gd name="f39" fmla="*/ f7 1 f18"/>
                                  <a:gd name="f40" fmla="+- f27 0 f1"/>
                                  <a:gd name="f41" fmla="*/ f28 1 f17"/>
                                  <a:gd name="f42" fmla="*/ f29 1 f18"/>
                                  <a:gd name="f43" fmla="*/ f30 1 f17"/>
                                  <a:gd name="f44" fmla="*/ f31 1 f18"/>
                                  <a:gd name="f45" fmla="*/ f32 1 f17"/>
                                  <a:gd name="f46" fmla="*/ f33 1 f18"/>
                                  <a:gd name="f47" fmla="*/ f34 1 f17"/>
                                  <a:gd name="f48" fmla="*/ f35 1 f18"/>
                                  <a:gd name="f49" fmla="*/ f36 f12 1"/>
                                  <a:gd name="f50" fmla="*/ f37 f12 1"/>
                                  <a:gd name="f51" fmla="*/ f39 f13 1"/>
                                  <a:gd name="f52" fmla="*/ f38 f13 1"/>
                                  <a:gd name="f53" fmla="*/ f41 f12 1"/>
                                  <a:gd name="f54" fmla="*/ f42 f13 1"/>
                                  <a:gd name="f55" fmla="*/ f43 f12 1"/>
                                  <a:gd name="f56" fmla="*/ f44 f13 1"/>
                                  <a:gd name="f57" fmla="*/ f45 f12 1"/>
                                  <a:gd name="f58" fmla="*/ f46 f13 1"/>
                                  <a:gd name="f59" fmla="*/ f47 f12 1"/>
                                  <a:gd name="f60" fmla="*/ f48 f13 1"/>
                                </a:gdLst>
                                <a:ahLst/>
                                <a:cxnLst>
                                  <a:cxn ang="3cd4">
                                    <a:pos x="hc" y="t"/>
                                  </a:cxn>
                                  <a:cxn ang="0">
                                    <a:pos x="r" y="vc"/>
                                  </a:cxn>
                                  <a:cxn ang="cd4">
                                    <a:pos x="hc" y="b"/>
                                  </a:cxn>
                                  <a:cxn ang="cd2">
                                    <a:pos x="l" y="vc"/>
                                  </a:cxn>
                                  <a:cxn ang="f40">
                                    <a:pos x="f53" y="f54"/>
                                  </a:cxn>
                                  <a:cxn ang="f40">
                                    <a:pos x="f55" y="f56"/>
                                  </a:cxn>
                                  <a:cxn ang="f40">
                                    <a:pos x="f57" y="f58"/>
                                  </a:cxn>
                                  <a:cxn ang="f40">
                                    <a:pos x="f59" y="f60"/>
                                  </a:cxn>
                                  <a:cxn ang="f40">
                                    <a:pos x="f53" y="f54"/>
                                  </a:cxn>
                                </a:cxnLst>
                                <a:rect l="f49" t="f52" r="f50" b="f51"/>
                                <a:pathLst>
                                  <a:path w="1961" h="1966">
                                    <a:moveTo>
                                      <a:pt x="f8" y="f7"/>
                                    </a:moveTo>
                                    <a:lnTo>
                                      <a:pt x="f5" y="f9"/>
                                    </a:lnTo>
                                    <a:lnTo>
                                      <a:pt x="f10" y="f5"/>
                                    </a:lnTo>
                                    <a:lnTo>
                                      <a:pt x="f6" y="f8"/>
                                    </a:lnTo>
                                    <a:lnTo>
                                      <a:pt x="f8" y="f7"/>
                                    </a:lnTo>
                                    <a:close/>
                                  </a:path>
                                </a:pathLst>
                              </a:custGeom>
                              <a:solidFill>
                                <a:srgbClr val="FFFFFF"/>
                              </a:solidFill>
                              <a:ln cap="flat">
                                <a:noFill/>
                                <a:prstDash val="solid"/>
                              </a:ln>
                            </wps:spPr>
                            <wps:bodyPr lIns="0" tIns="0" rIns="0" bIns="0"/>
                          </wps:wsp>
                          <wps:wsp>
                            <wps:cNvPr id="10" name="Freeform 60"/>
                            <wps:cNvSpPr/>
                            <wps:spPr>
                              <a:xfrm>
                                <a:off x="0" y="154891"/>
                                <a:ext cx="4261771" cy="4362346"/>
                              </a:xfrm>
                              <a:custGeom>
                                <a:avLst/>
                                <a:gdLst>
                                  <a:gd name="f0" fmla="val 10800000"/>
                                  <a:gd name="f1" fmla="val 5400000"/>
                                  <a:gd name="f2" fmla="val 180"/>
                                  <a:gd name="f3" fmla="val w"/>
                                  <a:gd name="f4" fmla="val h"/>
                                  <a:gd name="f5" fmla="val 0"/>
                                  <a:gd name="f6" fmla="val 2727"/>
                                  <a:gd name="f7" fmla="val 2732"/>
                                  <a:gd name="f8" fmla="val 2728"/>
                                  <a:gd name="f9" fmla="val 2722"/>
                                  <a:gd name="f10" fmla="val 5"/>
                                  <a:gd name="f11" fmla="+- 0 0 -90"/>
                                  <a:gd name="f12" fmla="*/ f3 1 2727"/>
                                  <a:gd name="f13" fmla="*/ f4 1 2732"/>
                                  <a:gd name="f14" fmla="+- f7 0 f5"/>
                                  <a:gd name="f15" fmla="+- f6 0 f5"/>
                                  <a:gd name="f16" fmla="*/ f11 f0 1"/>
                                  <a:gd name="f17" fmla="*/ f15 1 2727"/>
                                  <a:gd name="f18" fmla="*/ f14 1 2732"/>
                                  <a:gd name="f19" fmla="*/ 0 f15 1"/>
                                  <a:gd name="f20" fmla="*/ 2732 f14 1"/>
                                  <a:gd name="f21" fmla="*/ 2728 f14 1"/>
                                  <a:gd name="f22" fmla="*/ 2722 f15 1"/>
                                  <a:gd name="f23" fmla="*/ 0 f14 1"/>
                                  <a:gd name="f24" fmla="*/ 2727 f15 1"/>
                                  <a:gd name="f25" fmla="*/ 5 f14 1"/>
                                  <a:gd name="f26" fmla="*/ f16 1 f2"/>
                                  <a:gd name="f27" fmla="*/ f19 1 2727"/>
                                  <a:gd name="f28" fmla="*/ f20 1 2732"/>
                                  <a:gd name="f29" fmla="*/ f21 1 2732"/>
                                  <a:gd name="f30" fmla="*/ f22 1 2727"/>
                                  <a:gd name="f31" fmla="*/ f23 1 2732"/>
                                  <a:gd name="f32" fmla="*/ f24 1 2727"/>
                                  <a:gd name="f33" fmla="*/ f25 1 2732"/>
                                  <a:gd name="f34" fmla="*/ 0 1 f17"/>
                                  <a:gd name="f35" fmla="*/ f6 1 f17"/>
                                  <a:gd name="f36" fmla="*/ 0 1 f18"/>
                                  <a:gd name="f37" fmla="*/ f7 1 f18"/>
                                  <a:gd name="f38" fmla="+- f26 0 f1"/>
                                  <a:gd name="f39" fmla="*/ f27 1 f17"/>
                                  <a:gd name="f40" fmla="*/ f28 1 f18"/>
                                  <a:gd name="f41" fmla="*/ f29 1 f18"/>
                                  <a:gd name="f42" fmla="*/ f30 1 f17"/>
                                  <a:gd name="f43" fmla="*/ f31 1 f18"/>
                                  <a:gd name="f44" fmla="*/ f32 1 f17"/>
                                  <a:gd name="f45" fmla="*/ f33 1 f18"/>
                                  <a:gd name="f46" fmla="*/ f34 f12 1"/>
                                  <a:gd name="f47" fmla="*/ f35 f12 1"/>
                                  <a:gd name="f48" fmla="*/ f37 f13 1"/>
                                  <a:gd name="f49" fmla="*/ f36 f13 1"/>
                                  <a:gd name="f50" fmla="*/ f39 f12 1"/>
                                  <a:gd name="f51" fmla="*/ f40 f13 1"/>
                                  <a:gd name="f52" fmla="*/ f41 f13 1"/>
                                  <a:gd name="f53" fmla="*/ f42 f12 1"/>
                                  <a:gd name="f54" fmla="*/ f43 f13 1"/>
                                  <a:gd name="f55" fmla="*/ f44 f12 1"/>
                                  <a:gd name="f56" fmla="*/ f45 f13 1"/>
                                </a:gdLst>
                                <a:ahLst/>
                                <a:cxnLst>
                                  <a:cxn ang="3cd4">
                                    <a:pos x="hc" y="t"/>
                                  </a:cxn>
                                  <a:cxn ang="0">
                                    <a:pos x="r" y="vc"/>
                                  </a:cxn>
                                  <a:cxn ang="cd4">
                                    <a:pos x="hc" y="b"/>
                                  </a:cxn>
                                  <a:cxn ang="cd2">
                                    <a:pos x="l" y="vc"/>
                                  </a:cxn>
                                  <a:cxn ang="f38">
                                    <a:pos x="f50" y="f51"/>
                                  </a:cxn>
                                  <a:cxn ang="f38">
                                    <a:pos x="f50" y="f52"/>
                                  </a:cxn>
                                  <a:cxn ang="f38">
                                    <a:pos x="f53" y="f54"/>
                                  </a:cxn>
                                  <a:cxn ang="f38">
                                    <a:pos x="f55" y="f56"/>
                                  </a:cxn>
                                  <a:cxn ang="f38">
                                    <a:pos x="f50" y="f51"/>
                                  </a:cxn>
                                </a:cxnLst>
                                <a:rect l="f46" t="f49" r="f47" b="f48"/>
                                <a:pathLst>
                                  <a:path w="2727" h="2732">
                                    <a:moveTo>
                                      <a:pt x="f5" y="f7"/>
                                    </a:moveTo>
                                    <a:lnTo>
                                      <a:pt x="f5" y="f8"/>
                                    </a:lnTo>
                                    <a:lnTo>
                                      <a:pt x="f9" y="f5"/>
                                    </a:lnTo>
                                    <a:lnTo>
                                      <a:pt x="f6" y="f10"/>
                                    </a:lnTo>
                                    <a:lnTo>
                                      <a:pt x="f5" y="f7"/>
                                    </a:lnTo>
                                    <a:close/>
                                  </a:path>
                                </a:pathLst>
                              </a:custGeom>
                              <a:solidFill>
                                <a:srgbClr val="FFFFFF"/>
                              </a:solidFill>
                              <a:ln cap="flat">
                                <a:noFill/>
                                <a:prstDash val="solid"/>
                              </a:ln>
                            </wps:spPr>
                            <wps:bodyPr lIns="0" tIns="0" rIns="0" bIns="0"/>
                          </wps:wsp>
                        </wpg:grpSp>
                      </wpg:grpSp>
                      <wps:wsp>
                        <wps:cNvPr id="11" name="Text Box 61"/>
                        <wps:cNvSpPr txBox="1"/>
                        <wps:spPr>
                          <a:xfrm>
                            <a:off x="9363" y="4866931"/>
                            <a:ext cx="6736942" cy="3811859"/>
                          </a:xfrm>
                          <a:prstGeom prst="rect">
                            <a:avLst/>
                          </a:prstGeom>
                        </wps:spPr>
                        <wps:txbx>
                          <w:txbxContent>
                            <w:p w14:paraId="02595BE5" w14:textId="77777777" w:rsidR="007B45DA" w:rsidRDefault="005D1B62">
                              <w:pPr>
                                <w:pStyle w:val="NoSpacing"/>
                              </w:pPr>
                              <w:r>
                                <w:rPr>
                                  <w:rFonts w:ascii="Calibri Light" w:hAnsi="Calibri Light"/>
                                  <w:caps/>
                                  <w:color w:val="FFFFFF"/>
                                  <w:sz w:val="64"/>
                                  <w:szCs w:val="64"/>
                                </w:rPr>
                                <w:t xml:space="preserve">digital skills and research methods: assigment 2- research report </w:t>
                              </w:r>
                            </w:p>
                            <w:p w14:paraId="02595BE6" w14:textId="77777777" w:rsidR="007B45DA" w:rsidRDefault="005D1B62">
                              <w:pPr>
                                <w:pStyle w:val="NoSpacing"/>
                                <w:spacing w:before="120"/>
                              </w:pPr>
                              <w:r>
                                <w:rPr>
                                  <w:color w:val="4472C4"/>
                                  <w:sz w:val="56"/>
                                  <w:szCs w:val="56"/>
                                </w:rPr>
                                <w:t>Impact of virtual learning environment.</w:t>
                              </w:r>
                            </w:p>
                          </w:txbxContent>
                        </wps:txbx>
                        <wps:bodyPr vert="horz" wrap="square" lIns="685800" tIns="0" rIns="914400" bIns="0" anchor="b" anchorCtr="0" compatLnSpc="1">
                          <a:noAutofit/>
                        </wps:bodyPr>
                      </wps:wsp>
                    </wpg:wgp>
                  </a:graphicData>
                </a:graphic>
              </wp:anchor>
            </w:drawing>
          </mc:Choice>
          <mc:Fallback>
            <w:pict>
              <v:group w14:anchorId="02595BC1" id="Group 48" o:spid="_x0000_s1026" style="position:absolute;margin-left:35.4pt;margin-top:38.4pt;width:531.6pt;height:724.2pt;z-index:-251657216;mso-position-horizontal-relative:page;mso-position-vertical-relative:page" coordsize="67513,91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">
                <v:group id="Group 49" o:spid="_x0000_s1027" style="position:absolute;width:67513;height:91973" coordsize="67513,91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54" o:spid="_x0000_s1028" style="position:absolute;width:67513;height:919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" fillcolor="#88acbb" stroked="f">
                    <v:fill color2="#394a61" angle="348" focus="100%" type="gradient">
                      <o:fill v:ext="view" type="gradientUnscaled"/>
                    </v:fill>
                    <v:textbox inset="54pt,54pt,1in,5in">
                      <w:txbxContent>
                        <w:p w14:paraId="02595BE3" w14:textId="77777777" w:rsidR="007B45DA" w:rsidRDefault="007B45DA">
                          <w:pPr>
                            <w:pStyle w:val="NoSpacing"/>
                            <w:rPr>
                              <w:color w:val="FFFFFF"/>
                              <w:sz w:val="48"/>
                              <w:szCs w:val="48"/>
                            </w:rPr>
                          </w:pPr>
                        </w:p>
                      </w:txbxContent>
                    </v:textbox>
                  </v:rect>
                  <v:group id="Group 2" o:spid="_x0000_s1029" style="position:absolute;left:24848;width:42618;height:45172" coordsize="42617,45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56" o:spid="_x0000_s1030" style="position:absolute;left:14784;width:27833;height:28518;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" path="m4,1786l,1782,1776,r5,5l4,1786xe" stroked="f">
                      <v:path arrowok="t" o:connecttype="custom" o:connectlocs="1391680,0;2783360,1425906;1391680,2851812;0,1425906;6251,2851812;0,2845425;2775546,0;2783360,7984;6251,2851812" o:connectangles="270,0,90,180,0,0,0,0,0" textboxrect="0,0,1781,1786"/>
                    </v:shape>
                    <v:shape id="Freeform 57" o:spid="_x0000_s1031" style="position:absolute;left:7704;top:2283;width:34913;height:35672;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" path="m5,2234l,2229,2229,r5,5l5,2234xe" stroked="f">
                      <v:path arrowok="t" o:connecttype="custom" o:connectlocs="1745654,0;3491307,1783583;1745654,3567165;0,1783583;7814,3567165;0,3559181;3483493,0;3491307,7984;7814,3567165" o:connectangles="270,0,90,180,0,0,0,0,0" textboxrect="0,0,2234,2234"/>
                    </v:shape>
                    <v:shape id="Freeform 58" o:spid="_x0000_s1032" style="position:absolute;left:8282;top:1101;width:34335;height:35081;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" path="m9,2197l,2193,2188,r9,10l9,2197xe" stroked="f">
                      <v:path arrowok="t" o:connecttype="custom" o:connectlocs="1716740,0;3433480,1754043;1716740,3508086;0,1754043;14065,3508086;0,3501699;3419415,0;3433480,15968;14065,3508086" o:connectangles="270,0,90,180,0,0,0,0,0" textboxrect="0,0,2197,2197"/>
                    </v:shape>
                    <v:shape id="Freeform 59" o:spid="_x0000_s1033" style="position:absolute;left:11971;top:5013;width:30646;height:31393;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" path="m9,1966l,1957,1952,r9,9l9,1966xe" stroked="f">
                      <v:path arrowok="t" o:connecttype="custom" o:connectlocs="1532333,0;3064666,1569613;1532333,3139226;0,1569613;14065,3139226;0,3124855;3050601,0;3064666,14371;14065,3139226" o:connectangles="270,0,90,180,0,0,0,0,0" textboxrect="0,0,1961,1966"/>
                    </v:shape>
                    <v:shape id="Freeform 60" o:spid="_x0000_s1034" style="position:absolute;top:1548;width:42617;height:43624;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" path="m,2732r,-4l2722,r5,5l,2732xe" stroked="f">
                      <v:path arrowok="t" o:connecttype="custom" o:connectlocs="2130886,0;4261771,2181173;2130886,4362346;0,2181173;0,4362346;0,4355959;4253957,0;4261771,7984;0,4362346" o:connectangles="270,0,90,180,0,0,0,0,0" textboxrect="0,0,2727,2732"/>
                    </v:shape>
                  </v:group>
                </v:group>
                <v:shapetype id="_x0000_t202" coordsize="21600,21600" o:spt="202" path="m,l,21600r21600,l21600,xe">
                  <v:stroke joinstyle="miter"/>
                  <v:path gradientshapeok="t" o:connecttype="rect"/>
                </v:shapetype>
                <v:shape id="Text Box 61" o:spid="_x0000_s1035" type="#_x0000_t202" style="position:absolute;left:93;top:48669;width:67370;height:3811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" filled="f" stroked="f">
                  <v:textbox inset="54pt,0,1in,0">
                    <w:txbxContent>
                      <w:p w14:paraId="02595BE5" w14:textId="77777777" w:rsidR="007B45DA" w:rsidRDefault="005D1B62">
                        <w:pPr>
                          <w:pStyle w:val="NoSpacing"/>
                        </w:pPr>
                        <w:r>
                          <w:rPr>
                            <w:rFonts w:ascii="Calibri Light" w:hAnsi="Calibri Light"/>
                            <w:caps/>
                            <w:color w:val="FFFFFF"/>
                            <w:sz w:val="64"/>
                            <w:szCs w:val="64"/>
                          </w:rPr>
                          <w:t xml:space="preserve">digital skills and research methods: assigment 2- research report </w:t>
                        </w:r>
                      </w:p>
                      <w:p w14:paraId="02595BE6" w14:textId="77777777" w:rsidR="007B45DA" w:rsidRDefault="005D1B62">
                        <w:pPr>
                          <w:pStyle w:val="NoSpacing"/>
                          <w:spacing w:before="120"/>
                        </w:pPr>
                        <w:r>
                          <w:rPr>
                            <w:color w:val="4472C4"/>
                            <w:sz w:val="56"/>
                            <w:szCs w:val="56"/>
                          </w:rPr>
                          <w:t>Impact of virtual learning environment.</w:t>
                        </w:r>
                      </w:p>
                    </w:txbxContent>
                  </v:textbox>
                </v:shape>
                <w10:wrap anchorx="page" anchory="page"/>
              </v:group>
            </w:pict>
          </mc:Fallback>
        </mc:AlternateContent>
      </w:r>
    </w:p>
    <w:p w14:paraId="02595BC1" w14:textId="77777777" w:rsidR="007B45DA" w:rsidRDefault="007B45DA">
      <w:pPr>
        <w:pStyle w:val="Heading1"/>
      </w:pPr>
    </w:p>
    <w:p w14:paraId="02595BC2" w14:textId="77777777" w:rsidR="007B45DA" w:rsidRDefault="007B45DA"/>
    <w:p w14:paraId="02595BC3" w14:textId="77777777" w:rsidR="007B45DA" w:rsidRDefault="007B45DA"/>
    <w:p w14:paraId="02595BC4" w14:textId="77777777" w:rsidR="007B45DA" w:rsidRDefault="007B45DA"/>
    <w:p w14:paraId="02595BC5" w14:textId="77777777" w:rsidR="007B45DA" w:rsidRDefault="007B45DA"/>
    <w:p w14:paraId="02595BC6" w14:textId="77777777" w:rsidR="007B45DA" w:rsidRDefault="007B45DA"/>
    <w:p w14:paraId="02595BC7" w14:textId="77777777" w:rsidR="007B45DA" w:rsidRDefault="007B45DA"/>
    <w:p w14:paraId="02595BC8" w14:textId="77777777" w:rsidR="007B45DA" w:rsidRDefault="007B45DA"/>
    <w:p w14:paraId="02595BC9" w14:textId="77777777" w:rsidR="007B45DA" w:rsidRDefault="007B45DA"/>
    <w:p w14:paraId="02595BCA" w14:textId="77777777" w:rsidR="007B45DA" w:rsidRDefault="007B45DA"/>
    <w:p w14:paraId="02595BCB" w14:textId="77777777" w:rsidR="007B45DA" w:rsidRDefault="007B45DA"/>
    <w:p w14:paraId="02595BCC" w14:textId="77777777" w:rsidR="007B45DA" w:rsidRDefault="007B45DA"/>
    <w:p w14:paraId="02595BCD" w14:textId="77777777" w:rsidR="007B45DA" w:rsidRDefault="007B45DA"/>
    <w:p w14:paraId="02595BCE" w14:textId="77777777" w:rsidR="007B45DA" w:rsidRDefault="007B45DA"/>
    <w:p w14:paraId="02595BCF" w14:textId="77777777" w:rsidR="007B45DA" w:rsidRDefault="007B45DA"/>
    <w:p w14:paraId="02595BD0" w14:textId="77777777" w:rsidR="007B45DA" w:rsidRDefault="007B45DA"/>
    <w:p w14:paraId="02595BD1" w14:textId="77777777" w:rsidR="007B45DA" w:rsidRDefault="007B45DA"/>
    <w:p w14:paraId="02595BD2" w14:textId="77777777" w:rsidR="007B45DA" w:rsidRDefault="007B45DA"/>
    <w:p w14:paraId="02595BD3" w14:textId="77777777" w:rsidR="007B45DA" w:rsidRDefault="007B45DA"/>
    <w:p w14:paraId="02595BD4" w14:textId="77777777" w:rsidR="007B45DA" w:rsidRDefault="007B45DA"/>
    <w:p w14:paraId="02595BD5" w14:textId="77777777" w:rsidR="007B45DA" w:rsidRDefault="007B45DA"/>
    <w:p w14:paraId="02595BD6" w14:textId="77777777" w:rsidR="007B45DA" w:rsidRDefault="007B45DA"/>
    <w:p w14:paraId="02595BD7" w14:textId="77777777" w:rsidR="007B45DA" w:rsidRDefault="007B45DA"/>
    <w:p w14:paraId="02595BD8" w14:textId="77777777" w:rsidR="007B45DA" w:rsidRDefault="007B45DA"/>
    <w:p w14:paraId="02595BD9" w14:textId="77777777" w:rsidR="007B45DA" w:rsidRDefault="007B45DA"/>
    <w:p w14:paraId="02595BDA" w14:textId="77777777" w:rsidR="007B45DA" w:rsidRDefault="007B45DA"/>
    <w:p w14:paraId="02595BDB" w14:textId="77777777" w:rsidR="007B45DA" w:rsidRDefault="007B45DA"/>
    <w:p w14:paraId="02595BDC" w14:textId="77777777" w:rsidR="007B45DA" w:rsidRDefault="007B45DA"/>
    <w:p w14:paraId="02595BDD" w14:textId="77777777" w:rsidR="007B45DA" w:rsidRDefault="007B45DA"/>
    <w:p w14:paraId="02595BDE" w14:textId="77777777" w:rsidR="007B45DA" w:rsidRDefault="007B45DA"/>
    <w:p w14:paraId="02595BDF" w14:textId="77777777" w:rsidR="007B45DA" w:rsidRDefault="005D1B62">
      <w:pPr>
        <w:pStyle w:val="Heading1"/>
        <w:rPr>
          <w:sz w:val="40"/>
          <w:szCs w:val="40"/>
        </w:rPr>
      </w:pPr>
      <w:r>
        <w:rPr>
          <w:sz w:val="40"/>
          <w:szCs w:val="40"/>
        </w:rPr>
        <w:lastRenderedPageBreak/>
        <w:t xml:space="preserve">Table of content. </w:t>
      </w:r>
    </w:p>
    <w:p w14:paraId="02595BE0" w14:textId="77777777" w:rsidR="007B45DA" w:rsidRDefault="007B45DA"/>
    <w:p w14:paraId="02595BE1" w14:textId="77777777" w:rsidR="007B45DA" w:rsidRDefault="005D1B62">
      <w:r>
        <w:rPr>
          <w:b/>
          <w:bCs/>
          <w:sz w:val="28"/>
          <w:szCs w:val="28"/>
          <w:u w:val="single"/>
        </w:rPr>
        <w:t>Introduction:</w:t>
      </w:r>
      <w:r>
        <w:rPr>
          <w:sz w:val="28"/>
          <w:szCs w:val="28"/>
        </w:rPr>
        <w:t xml:space="preserve"> page 2 </w:t>
      </w:r>
    </w:p>
    <w:p w14:paraId="02595BE2" w14:textId="77777777" w:rsidR="007B45DA" w:rsidRDefault="007B45DA">
      <w:pPr>
        <w:rPr>
          <w:sz w:val="28"/>
          <w:szCs w:val="28"/>
        </w:rPr>
      </w:pPr>
    </w:p>
    <w:p w14:paraId="02595BE3" w14:textId="77777777" w:rsidR="007B45DA" w:rsidRDefault="005D1B62">
      <w:r>
        <w:rPr>
          <w:b/>
          <w:bCs/>
          <w:sz w:val="28"/>
          <w:szCs w:val="28"/>
          <w:u w:val="single"/>
        </w:rPr>
        <w:t>Background:</w:t>
      </w:r>
      <w:r>
        <w:rPr>
          <w:sz w:val="28"/>
          <w:szCs w:val="28"/>
        </w:rPr>
        <w:t xml:space="preserve"> page 3</w:t>
      </w:r>
    </w:p>
    <w:p w14:paraId="02595BE4" w14:textId="77777777" w:rsidR="007B45DA" w:rsidRDefault="007B45DA">
      <w:pPr>
        <w:rPr>
          <w:sz w:val="28"/>
          <w:szCs w:val="28"/>
        </w:rPr>
      </w:pPr>
    </w:p>
    <w:p w14:paraId="02595BE5" w14:textId="77777777" w:rsidR="007B45DA" w:rsidRDefault="005D1B62">
      <w:r>
        <w:rPr>
          <w:b/>
          <w:bCs/>
          <w:sz w:val="28"/>
          <w:szCs w:val="28"/>
          <w:u w:val="single"/>
        </w:rPr>
        <w:t xml:space="preserve">Aims and </w:t>
      </w:r>
      <w:r>
        <w:rPr>
          <w:b/>
          <w:bCs/>
          <w:sz w:val="28"/>
          <w:szCs w:val="28"/>
          <w:u w:val="single"/>
        </w:rPr>
        <w:t>objectives:</w:t>
      </w:r>
      <w:r>
        <w:rPr>
          <w:sz w:val="28"/>
          <w:szCs w:val="28"/>
        </w:rPr>
        <w:t xml:space="preserve"> page 4</w:t>
      </w:r>
    </w:p>
    <w:p w14:paraId="02595BE6" w14:textId="77777777" w:rsidR="007B45DA" w:rsidRDefault="007B45DA">
      <w:pPr>
        <w:rPr>
          <w:sz w:val="28"/>
          <w:szCs w:val="28"/>
        </w:rPr>
      </w:pPr>
    </w:p>
    <w:p w14:paraId="02595BE7" w14:textId="77777777" w:rsidR="007B45DA" w:rsidRDefault="005D1B62">
      <w:r>
        <w:rPr>
          <w:b/>
          <w:bCs/>
          <w:sz w:val="28"/>
          <w:szCs w:val="28"/>
          <w:u w:val="single"/>
        </w:rPr>
        <w:t>Method:</w:t>
      </w:r>
      <w:r>
        <w:rPr>
          <w:sz w:val="28"/>
          <w:szCs w:val="28"/>
        </w:rPr>
        <w:t xml:space="preserve"> page 5</w:t>
      </w:r>
    </w:p>
    <w:p w14:paraId="02595BE8" w14:textId="77777777" w:rsidR="007B45DA" w:rsidRDefault="007B45DA">
      <w:pPr>
        <w:rPr>
          <w:sz w:val="28"/>
          <w:szCs w:val="28"/>
        </w:rPr>
      </w:pPr>
    </w:p>
    <w:p w14:paraId="02595BE9" w14:textId="77777777" w:rsidR="007B45DA" w:rsidRDefault="005D1B62">
      <w:r>
        <w:rPr>
          <w:b/>
          <w:bCs/>
          <w:sz w:val="28"/>
          <w:szCs w:val="28"/>
          <w:u w:val="single"/>
        </w:rPr>
        <w:t>Results:</w:t>
      </w:r>
      <w:r>
        <w:rPr>
          <w:sz w:val="28"/>
          <w:szCs w:val="28"/>
        </w:rPr>
        <w:t xml:space="preserve"> pages 6-10</w:t>
      </w:r>
    </w:p>
    <w:p w14:paraId="02595BEA" w14:textId="77777777" w:rsidR="007B45DA" w:rsidRDefault="007B45DA">
      <w:pPr>
        <w:rPr>
          <w:sz w:val="28"/>
          <w:szCs w:val="28"/>
        </w:rPr>
      </w:pPr>
    </w:p>
    <w:p w14:paraId="02595BEB" w14:textId="77777777" w:rsidR="007B45DA" w:rsidRDefault="005D1B62">
      <w:r>
        <w:rPr>
          <w:b/>
          <w:bCs/>
          <w:sz w:val="28"/>
          <w:szCs w:val="28"/>
          <w:u w:val="single"/>
        </w:rPr>
        <w:t>Discussion &amp; conclusion</w:t>
      </w:r>
      <w:r>
        <w:rPr>
          <w:sz w:val="28"/>
          <w:szCs w:val="28"/>
        </w:rPr>
        <w:t>: page 11</w:t>
      </w:r>
    </w:p>
    <w:p w14:paraId="02595BEC" w14:textId="77777777" w:rsidR="007B45DA" w:rsidRDefault="007B45DA">
      <w:pPr>
        <w:rPr>
          <w:sz w:val="28"/>
          <w:szCs w:val="28"/>
        </w:rPr>
      </w:pPr>
    </w:p>
    <w:p w14:paraId="02595BED" w14:textId="77777777" w:rsidR="007B45DA" w:rsidRDefault="005D1B62">
      <w:r>
        <w:rPr>
          <w:b/>
          <w:bCs/>
          <w:sz w:val="28"/>
          <w:szCs w:val="28"/>
          <w:u w:val="single"/>
        </w:rPr>
        <w:t xml:space="preserve">References:  </w:t>
      </w:r>
      <w:r>
        <w:rPr>
          <w:sz w:val="28"/>
          <w:szCs w:val="28"/>
        </w:rPr>
        <w:t>page 12</w:t>
      </w:r>
    </w:p>
    <w:p w14:paraId="02595BEE" w14:textId="77777777" w:rsidR="007B45DA" w:rsidRDefault="007B45DA">
      <w:pPr>
        <w:rPr>
          <w:sz w:val="28"/>
          <w:szCs w:val="28"/>
        </w:rPr>
      </w:pPr>
    </w:p>
    <w:p w14:paraId="02595BEF" w14:textId="77777777" w:rsidR="007B45DA" w:rsidRDefault="005D1B62">
      <w:r>
        <w:rPr>
          <w:b/>
          <w:bCs/>
          <w:sz w:val="28"/>
          <w:szCs w:val="28"/>
          <w:u w:val="single"/>
        </w:rPr>
        <w:t>Appendix:</w:t>
      </w:r>
      <w:r>
        <w:rPr>
          <w:sz w:val="28"/>
          <w:szCs w:val="28"/>
        </w:rPr>
        <w:t xml:space="preserve">  pages 13-14</w:t>
      </w:r>
    </w:p>
    <w:p w14:paraId="02595BF0" w14:textId="77777777" w:rsidR="007B45DA" w:rsidRDefault="007B45DA">
      <w:pPr>
        <w:rPr>
          <w:sz w:val="28"/>
          <w:szCs w:val="28"/>
        </w:rPr>
      </w:pPr>
    </w:p>
    <w:p w14:paraId="02595BF1" w14:textId="77777777" w:rsidR="007B45DA" w:rsidRDefault="007B45DA">
      <w:pPr>
        <w:rPr>
          <w:sz w:val="28"/>
          <w:szCs w:val="28"/>
        </w:rPr>
      </w:pPr>
    </w:p>
    <w:p w14:paraId="02595BF2" w14:textId="77777777" w:rsidR="007B45DA" w:rsidRDefault="007B45DA"/>
    <w:p w14:paraId="02595BF3" w14:textId="77777777" w:rsidR="007B45DA" w:rsidRDefault="007B45DA"/>
    <w:p w14:paraId="02595BF4" w14:textId="77777777" w:rsidR="007B45DA" w:rsidRDefault="007B45DA"/>
    <w:p w14:paraId="02595BF5" w14:textId="77777777" w:rsidR="007B45DA" w:rsidRDefault="007B45DA"/>
    <w:p w14:paraId="02595BF6" w14:textId="77777777" w:rsidR="007B45DA" w:rsidRDefault="007B45DA"/>
    <w:p w14:paraId="02595BF7" w14:textId="77777777" w:rsidR="007B45DA" w:rsidRDefault="007B45DA"/>
    <w:p w14:paraId="02595BF8" w14:textId="77777777" w:rsidR="007B45DA" w:rsidRDefault="007B45DA"/>
    <w:p w14:paraId="02595BF9" w14:textId="77777777" w:rsidR="007B45DA" w:rsidRDefault="007B45DA"/>
    <w:p w14:paraId="02595BFA" w14:textId="77777777" w:rsidR="007B45DA" w:rsidRDefault="007B45DA"/>
    <w:p w14:paraId="02595BFB" w14:textId="77777777" w:rsidR="007B45DA" w:rsidRDefault="007B45DA"/>
    <w:p w14:paraId="02595BFC" w14:textId="77777777" w:rsidR="007B45DA" w:rsidRDefault="007B45DA"/>
    <w:p w14:paraId="02595BFD" w14:textId="77777777" w:rsidR="007B45DA" w:rsidRDefault="007B45DA"/>
    <w:p w14:paraId="02595BFE" w14:textId="77777777" w:rsidR="007B45DA" w:rsidRDefault="007B45DA"/>
    <w:p w14:paraId="02595BFF" w14:textId="77777777" w:rsidR="007B45DA" w:rsidRDefault="007B45DA"/>
    <w:p w14:paraId="02595C00" w14:textId="77777777" w:rsidR="007B45DA" w:rsidRDefault="007B45DA"/>
    <w:p w14:paraId="02595C01" w14:textId="77777777" w:rsidR="007B45DA" w:rsidRDefault="005D1B62">
      <w:pPr>
        <w:pStyle w:val="Heading1"/>
        <w:numPr>
          <w:ilvl w:val="0"/>
          <w:numId w:val="1"/>
        </w:numPr>
        <w:rPr>
          <w:b/>
          <w:bCs/>
          <w:sz w:val="40"/>
          <w:szCs w:val="40"/>
        </w:rPr>
      </w:pPr>
      <w:r>
        <w:rPr>
          <w:b/>
          <w:bCs/>
          <w:sz w:val="40"/>
          <w:szCs w:val="40"/>
        </w:rPr>
        <w:t>Introduction to the report</w:t>
      </w:r>
    </w:p>
    <w:p w14:paraId="02595C02" w14:textId="77777777" w:rsidR="007B45DA" w:rsidRDefault="005D1B62">
      <w:pPr>
        <w:pStyle w:val="Heading1"/>
        <w:rPr>
          <w:b/>
          <w:bCs/>
          <w:sz w:val="40"/>
          <w:szCs w:val="40"/>
        </w:rPr>
      </w:pPr>
      <w:r>
        <w:rPr>
          <w:b/>
          <w:bCs/>
          <w:sz w:val="40"/>
          <w:szCs w:val="40"/>
        </w:rPr>
        <w:t xml:space="preserve"> Virtual learning environment.</w:t>
      </w:r>
    </w:p>
    <w:p w14:paraId="02595C03" w14:textId="77777777" w:rsidR="007B45DA" w:rsidRDefault="007B45DA"/>
    <w:p w14:paraId="02595C04" w14:textId="77777777" w:rsidR="007B45DA" w:rsidRDefault="005D1B62">
      <w:pPr>
        <w:rPr>
          <w:sz w:val="28"/>
          <w:szCs w:val="28"/>
        </w:rPr>
      </w:pPr>
      <w:r>
        <w:rPr>
          <w:sz w:val="28"/>
          <w:szCs w:val="28"/>
        </w:rPr>
        <w:t xml:space="preserve">Virtual learning is a learning </w:t>
      </w:r>
      <w:r>
        <w:rPr>
          <w:sz w:val="28"/>
          <w:szCs w:val="28"/>
        </w:rPr>
        <w:t>environment which is completed online by the teacher and student. This is an easier way for both parties to teach and learn without face-to-face interaction. In the UK and around the world, there are different types of educational systems that use this pla</w:t>
      </w:r>
      <w:r>
        <w:rPr>
          <w:sz w:val="28"/>
          <w:szCs w:val="28"/>
        </w:rPr>
        <w:t>tform. Regardless of the change of the environment, it does not change the way the student is taught. (</w:t>
      </w:r>
      <w:proofErr w:type="spellStart"/>
      <w:r>
        <w:rPr>
          <w:sz w:val="28"/>
          <w:szCs w:val="28"/>
        </w:rPr>
        <w:t>Kanimozhi</w:t>
      </w:r>
      <w:proofErr w:type="spellEnd"/>
      <w:r>
        <w:rPr>
          <w:sz w:val="28"/>
          <w:szCs w:val="28"/>
        </w:rPr>
        <w:t>, 2018)</w:t>
      </w:r>
    </w:p>
    <w:p w14:paraId="02595C05" w14:textId="77777777" w:rsidR="007B45DA" w:rsidRDefault="005D1B62">
      <w:pPr>
        <w:rPr>
          <w:sz w:val="28"/>
          <w:szCs w:val="28"/>
        </w:rPr>
      </w:pPr>
      <w:r>
        <w:rPr>
          <w:sz w:val="28"/>
          <w:szCs w:val="28"/>
        </w:rPr>
        <w:t>Virtual learning is used in all educational systems and is used by teachers and students all over the world. This was introduced in 1986</w:t>
      </w:r>
      <w:r>
        <w:rPr>
          <w:sz w:val="28"/>
          <w:szCs w:val="28"/>
        </w:rPr>
        <w:t xml:space="preserve">, however it expanded when we experienced a pandemic. The reason for this was because it was no longer safe to be socialise face to face, therefore other procedures needed to be put in place, the main feature being virtual learning.  </w:t>
      </w:r>
    </w:p>
    <w:p w14:paraId="02595C06" w14:textId="77777777" w:rsidR="007B45DA" w:rsidRDefault="005D1B62">
      <w:pPr>
        <w:rPr>
          <w:sz w:val="28"/>
          <w:szCs w:val="28"/>
        </w:rPr>
      </w:pPr>
      <w:r>
        <w:rPr>
          <w:sz w:val="28"/>
          <w:szCs w:val="28"/>
        </w:rPr>
        <w:t>In this report I will</w:t>
      </w:r>
      <w:r>
        <w:rPr>
          <w:sz w:val="28"/>
          <w:szCs w:val="28"/>
        </w:rPr>
        <w:t xml:space="preserve"> discuss the advantages and disadvantages of virtual learning and what impact it has had on teachers and students. I will also be giving my </w:t>
      </w:r>
      <w:proofErr w:type="gramStart"/>
      <w:r>
        <w:rPr>
          <w:sz w:val="28"/>
          <w:szCs w:val="28"/>
        </w:rPr>
        <w:t>personal opinion</w:t>
      </w:r>
      <w:proofErr w:type="gramEnd"/>
      <w:r>
        <w:rPr>
          <w:sz w:val="28"/>
          <w:szCs w:val="28"/>
        </w:rPr>
        <w:t xml:space="preserve"> along with my peers (via google form) on VLE. </w:t>
      </w:r>
    </w:p>
    <w:p w14:paraId="02595C07" w14:textId="77777777" w:rsidR="007B45DA" w:rsidRDefault="007B45DA"/>
    <w:p w14:paraId="02595C08" w14:textId="77777777" w:rsidR="007B45DA" w:rsidRDefault="007B45DA">
      <w:pPr>
        <w:pStyle w:val="Heading1"/>
      </w:pPr>
    </w:p>
    <w:p w14:paraId="02595C09" w14:textId="77777777" w:rsidR="007B45DA" w:rsidRDefault="007B45DA"/>
    <w:p w14:paraId="02595C0A" w14:textId="77777777" w:rsidR="007B45DA" w:rsidRDefault="007B45DA"/>
    <w:p w14:paraId="02595C0B" w14:textId="77777777" w:rsidR="007B45DA" w:rsidRDefault="007B45DA"/>
    <w:p w14:paraId="02595C0C" w14:textId="77777777" w:rsidR="007B45DA" w:rsidRDefault="007B45DA"/>
    <w:p w14:paraId="02595C0D" w14:textId="77777777" w:rsidR="007B45DA" w:rsidRDefault="007B45DA"/>
    <w:p w14:paraId="02595C0E" w14:textId="77777777" w:rsidR="007B45DA" w:rsidRDefault="007B45DA"/>
    <w:p w14:paraId="02595C0F" w14:textId="77777777" w:rsidR="007B45DA" w:rsidRDefault="007B45DA"/>
    <w:p w14:paraId="02595C10" w14:textId="77777777" w:rsidR="007B45DA" w:rsidRDefault="007B45DA"/>
    <w:p w14:paraId="02595C11" w14:textId="77777777" w:rsidR="007B45DA" w:rsidRDefault="007B45DA"/>
    <w:p w14:paraId="02595C12" w14:textId="77777777" w:rsidR="007B45DA" w:rsidRDefault="007B45DA"/>
    <w:p w14:paraId="02595C13" w14:textId="77777777" w:rsidR="007B45DA" w:rsidRDefault="005D1B62">
      <w:pPr>
        <w:pStyle w:val="Heading1"/>
        <w:numPr>
          <w:ilvl w:val="0"/>
          <w:numId w:val="1"/>
        </w:numPr>
        <w:rPr>
          <w:sz w:val="40"/>
          <w:szCs w:val="40"/>
        </w:rPr>
      </w:pPr>
      <w:r>
        <w:rPr>
          <w:sz w:val="40"/>
          <w:szCs w:val="40"/>
        </w:rPr>
        <w:t xml:space="preserve">Background </w:t>
      </w:r>
    </w:p>
    <w:p w14:paraId="02595C14" w14:textId="77777777" w:rsidR="007B45DA" w:rsidRDefault="005D1B62">
      <w:pPr>
        <w:pStyle w:val="Heading1"/>
        <w:rPr>
          <w:sz w:val="40"/>
          <w:szCs w:val="40"/>
        </w:rPr>
      </w:pPr>
      <w:r>
        <w:rPr>
          <w:sz w:val="40"/>
          <w:szCs w:val="40"/>
        </w:rPr>
        <w:t>(Literature review)</w:t>
      </w:r>
    </w:p>
    <w:p w14:paraId="02595C15" w14:textId="77777777" w:rsidR="007B45DA" w:rsidRDefault="007B45DA"/>
    <w:p w14:paraId="02595C16" w14:textId="77777777" w:rsidR="007B45DA" w:rsidRDefault="005D1B62">
      <w:pPr>
        <w:rPr>
          <w:sz w:val="28"/>
          <w:szCs w:val="28"/>
        </w:rPr>
      </w:pPr>
      <w:r>
        <w:rPr>
          <w:sz w:val="28"/>
          <w:szCs w:val="28"/>
        </w:rPr>
        <w:t>Virtual</w:t>
      </w:r>
      <w:r>
        <w:rPr>
          <w:sz w:val="28"/>
          <w:szCs w:val="28"/>
        </w:rPr>
        <w:t xml:space="preserve"> learning environment (VLE) is providing many services. For example, online classes, learning/ reading supplies, technical support, video calls and assessment uploading are all frequently used by student and teachers. </w:t>
      </w:r>
    </w:p>
    <w:p w14:paraId="02595C17" w14:textId="77777777" w:rsidR="007B45DA" w:rsidRDefault="005D1B62">
      <w:pPr>
        <w:rPr>
          <w:sz w:val="28"/>
          <w:szCs w:val="28"/>
        </w:rPr>
      </w:pPr>
      <w:r>
        <w:rPr>
          <w:sz w:val="28"/>
          <w:szCs w:val="28"/>
        </w:rPr>
        <w:t>VLE uses different types of technolog</w:t>
      </w:r>
      <w:r>
        <w:rPr>
          <w:sz w:val="28"/>
          <w:szCs w:val="28"/>
        </w:rPr>
        <w:t xml:space="preserve">y, preferably a computer or laptop is best, however phone and tablets can also be used. </w:t>
      </w:r>
    </w:p>
    <w:p w14:paraId="02595C18" w14:textId="77777777" w:rsidR="007B45DA" w:rsidRDefault="005D1B62">
      <w:pPr>
        <w:rPr>
          <w:sz w:val="28"/>
          <w:szCs w:val="28"/>
        </w:rPr>
      </w:pPr>
      <w:r>
        <w:rPr>
          <w:sz w:val="28"/>
          <w:szCs w:val="28"/>
        </w:rPr>
        <w:t>Virtual learning has many benefits, for instance, classes can still take place without having face to face interaction. Also, work can still be submitted, learning/ re</w:t>
      </w:r>
      <w:r>
        <w:rPr>
          <w:sz w:val="28"/>
          <w:szCs w:val="28"/>
        </w:rPr>
        <w:t>ading resources can be accessed, and any questions can still be answered without being in the classroom. During the pandemic, it was unsafe for anyone to socialise, this meant teachers were unable to teach in the classroom. Therefore, all learning was comp</w:t>
      </w:r>
      <w:r>
        <w:rPr>
          <w:sz w:val="28"/>
          <w:szCs w:val="28"/>
        </w:rPr>
        <w:t xml:space="preserve">leted online through either zoom, teams, google meet etc. Many people preferred this way of learning, although a few people did not because they found it hard to concentrate and understand the work. </w:t>
      </w:r>
    </w:p>
    <w:p w14:paraId="02595C19" w14:textId="77777777" w:rsidR="007B45DA" w:rsidRDefault="005D1B62">
      <w:pPr>
        <w:rPr>
          <w:sz w:val="28"/>
          <w:szCs w:val="28"/>
        </w:rPr>
      </w:pPr>
      <w:r>
        <w:rPr>
          <w:sz w:val="28"/>
          <w:szCs w:val="28"/>
        </w:rPr>
        <w:t xml:space="preserve">However, there are also many negatives to VLE, this can </w:t>
      </w:r>
      <w:r>
        <w:rPr>
          <w:sz w:val="28"/>
          <w:szCs w:val="28"/>
        </w:rPr>
        <w:t xml:space="preserve">include your computer being hacked, your work being stolen/copied, your personal details being used and your lack of concentration when trying to learn. </w:t>
      </w:r>
    </w:p>
    <w:p w14:paraId="02595C1A" w14:textId="77777777" w:rsidR="007B45DA" w:rsidRDefault="007B45DA"/>
    <w:p w14:paraId="02595C1B" w14:textId="77777777" w:rsidR="007B45DA" w:rsidRDefault="007B45DA"/>
    <w:p w14:paraId="02595C1C" w14:textId="77777777" w:rsidR="007B45DA" w:rsidRDefault="007B45DA"/>
    <w:p w14:paraId="02595C1D" w14:textId="77777777" w:rsidR="007B45DA" w:rsidRDefault="007B45DA"/>
    <w:p w14:paraId="02595C1E" w14:textId="77777777" w:rsidR="007B45DA" w:rsidRDefault="007B45DA"/>
    <w:p w14:paraId="02595C1F" w14:textId="77777777" w:rsidR="007B45DA" w:rsidRDefault="007B45DA"/>
    <w:p w14:paraId="02595C20" w14:textId="77777777" w:rsidR="007B45DA" w:rsidRDefault="007B45DA"/>
    <w:p w14:paraId="02595C21" w14:textId="77777777" w:rsidR="007B45DA" w:rsidRDefault="007B45DA"/>
    <w:p w14:paraId="02595C22" w14:textId="77777777" w:rsidR="007B45DA" w:rsidRDefault="007B45DA"/>
    <w:p w14:paraId="02595C23" w14:textId="77777777" w:rsidR="007B45DA" w:rsidRDefault="007B45DA"/>
    <w:p w14:paraId="02595C24" w14:textId="77777777" w:rsidR="007B45DA" w:rsidRDefault="007B45DA"/>
    <w:p w14:paraId="02595C25" w14:textId="77777777" w:rsidR="007B45DA" w:rsidRDefault="007B45DA"/>
    <w:p w14:paraId="02595C26" w14:textId="77777777" w:rsidR="007B45DA" w:rsidRDefault="007B45DA"/>
    <w:p w14:paraId="02595C27" w14:textId="77777777" w:rsidR="007B45DA" w:rsidRDefault="007B45DA"/>
    <w:p w14:paraId="02595C28" w14:textId="77777777" w:rsidR="007B45DA" w:rsidRDefault="007B45DA">
      <w:pPr>
        <w:pStyle w:val="Heading1"/>
      </w:pPr>
    </w:p>
    <w:p w14:paraId="02595C29" w14:textId="77777777" w:rsidR="007B45DA" w:rsidRDefault="005D1B62">
      <w:pPr>
        <w:pStyle w:val="Heading1"/>
        <w:numPr>
          <w:ilvl w:val="0"/>
          <w:numId w:val="1"/>
        </w:numPr>
        <w:rPr>
          <w:sz w:val="40"/>
          <w:szCs w:val="40"/>
        </w:rPr>
      </w:pPr>
      <w:r>
        <w:rPr>
          <w:sz w:val="40"/>
          <w:szCs w:val="40"/>
        </w:rPr>
        <w:t>Aims and objectives of this research.</w:t>
      </w:r>
    </w:p>
    <w:p w14:paraId="02595C2A" w14:textId="77777777" w:rsidR="007B45DA" w:rsidRDefault="007B45DA"/>
    <w:p w14:paraId="02595C2B" w14:textId="77777777" w:rsidR="007B45DA" w:rsidRDefault="005D1B62">
      <w:pPr>
        <w:rPr>
          <w:sz w:val="28"/>
          <w:szCs w:val="28"/>
        </w:rPr>
      </w:pPr>
      <w:r>
        <w:rPr>
          <w:sz w:val="28"/>
          <w:szCs w:val="28"/>
        </w:rPr>
        <w:t xml:space="preserve">Virtual learning has a positive and </w:t>
      </w:r>
      <w:r>
        <w:rPr>
          <w:sz w:val="28"/>
          <w:szCs w:val="28"/>
        </w:rPr>
        <w:t>negative impact on everyone. Some of the positive impacts can include remaining safe during the pandemic and getting your work completed when you are unable to attend classes due to health or personal reasons. Another positive is flexibility, for instance,</w:t>
      </w:r>
      <w:r>
        <w:rPr>
          <w:sz w:val="28"/>
          <w:szCs w:val="28"/>
        </w:rPr>
        <w:t xml:space="preserve"> students can complete or submit work in their own time, instead of when they’re only in the classroom. Also having access too learning and reading resources any time you need is a big positive.</w:t>
      </w:r>
    </w:p>
    <w:p w14:paraId="02595C2C" w14:textId="77777777" w:rsidR="007B45DA" w:rsidRDefault="005D1B62">
      <w:pPr>
        <w:rPr>
          <w:sz w:val="28"/>
          <w:szCs w:val="28"/>
        </w:rPr>
      </w:pPr>
      <w:r>
        <w:rPr>
          <w:sz w:val="28"/>
          <w:szCs w:val="28"/>
        </w:rPr>
        <w:t>VLE has had a negative impact as well. Some of the negative i</w:t>
      </w:r>
      <w:r>
        <w:rPr>
          <w:sz w:val="28"/>
          <w:szCs w:val="28"/>
        </w:rPr>
        <w:t>mpacts it has on people is lack of concentration and finding it harder to understand the work, also a negative impact on your mental health, this is because some people need to socialise and interact with others avoid their mental health becoming bad and e</w:t>
      </w:r>
      <w:r>
        <w:rPr>
          <w:sz w:val="28"/>
          <w:szCs w:val="28"/>
        </w:rPr>
        <w:t xml:space="preserve">ffecting there learning ability. Finally virtual learning can give you more temptation to cheat and copy other pupils work, it can also put your own work at risk of being copied or stolen. </w:t>
      </w:r>
    </w:p>
    <w:p w14:paraId="02595C2D" w14:textId="77777777" w:rsidR="007B45DA" w:rsidRDefault="007B45DA"/>
    <w:p w14:paraId="02595C2E" w14:textId="77777777" w:rsidR="007B45DA" w:rsidRDefault="007B45DA"/>
    <w:p w14:paraId="02595C2F" w14:textId="77777777" w:rsidR="007B45DA" w:rsidRDefault="007B45DA"/>
    <w:p w14:paraId="02595C30" w14:textId="77777777" w:rsidR="007B45DA" w:rsidRDefault="007B45DA"/>
    <w:p w14:paraId="02595C31" w14:textId="77777777" w:rsidR="007B45DA" w:rsidRDefault="007B45DA"/>
    <w:p w14:paraId="02595C32" w14:textId="77777777" w:rsidR="007B45DA" w:rsidRDefault="007B45DA"/>
    <w:p w14:paraId="02595C33" w14:textId="77777777" w:rsidR="007B45DA" w:rsidRDefault="007B45DA"/>
    <w:p w14:paraId="02595C34" w14:textId="77777777" w:rsidR="007B45DA" w:rsidRDefault="007B45DA"/>
    <w:p w14:paraId="02595C35" w14:textId="77777777" w:rsidR="007B45DA" w:rsidRDefault="007B45DA"/>
    <w:p w14:paraId="02595C36" w14:textId="77777777" w:rsidR="007B45DA" w:rsidRDefault="007B45DA"/>
    <w:p w14:paraId="02595C37" w14:textId="77777777" w:rsidR="007B45DA" w:rsidRDefault="007B45DA"/>
    <w:p w14:paraId="02595C38" w14:textId="77777777" w:rsidR="007B45DA" w:rsidRDefault="007B45DA"/>
    <w:p w14:paraId="02595C39" w14:textId="77777777" w:rsidR="007B45DA" w:rsidRDefault="007B45DA"/>
    <w:p w14:paraId="02595C3A" w14:textId="77777777" w:rsidR="007B45DA" w:rsidRDefault="007B45DA"/>
    <w:p w14:paraId="02595C3B" w14:textId="77777777" w:rsidR="007B45DA" w:rsidRDefault="007B45DA"/>
    <w:p w14:paraId="02595C3C" w14:textId="77777777" w:rsidR="007B45DA" w:rsidRDefault="005D1B62">
      <w:pPr>
        <w:pStyle w:val="Heading1"/>
        <w:numPr>
          <w:ilvl w:val="0"/>
          <w:numId w:val="1"/>
        </w:numPr>
        <w:rPr>
          <w:sz w:val="40"/>
          <w:szCs w:val="40"/>
        </w:rPr>
      </w:pPr>
      <w:r>
        <w:rPr>
          <w:sz w:val="40"/>
          <w:szCs w:val="40"/>
        </w:rPr>
        <w:lastRenderedPageBreak/>
        <w:t>method.</w:t>
      </w:r>
    </w:p>
    <w:p w14:paraId="02595C3D" w14:textId="77777777" w:rsidR="007B45DA" w:rsidRDefault="007B45DA">
      <w:pPr>
        <w:rPr>
          <w:sz w:val="28"/>
          <w:szCs w:val="28"/>
        </w:rPr>
      </w:pPr>
    </w:p>
    <w:p w14:paraId="02595C3E" w14:textId="77777777" w:rsidR="007B45DA" w:rsidRDefault="005D1B62">
      <w:pPr>
        <w:rPr>
          <w:sz w:val="28"/>
          <w:szCs w:val="28"/>
        </w:rPr>
      </w:pPr>
      <w:r>
        <w:rPr>
          <w:sz w:val="28"/>
          <w:szCs w:val="28"/>
        </w:rPr>
        <w:t xml:space="preserve">During my secondary research of </w:t>
      </w:r>
      <w:r>
        <w:rPr>
          <w:sz w:val="28"/>
          <w:szCs w:val="28"/>
        </w:rPr>
        <w:t>virtual learning environment, I used the internet too search up different articles. I visited different websites, read through the articles and I read through numerous articles on people giving their own opinion on VLE. The links for the websites can be fo</w:t>
      </w:r>
      <w:r>
        <w:rPr>
          <w:sz w:val="28"/>
          <w:szCs w:val="28"/>
        </w:rPr>
        <w:t xml:space="preserve">und under references on page 10. </w:t>
      </w:r>
    </w:p>
    <w:p w14:paraId="02595C3F" w14:textId="77777777" w:rsidR="007B45DA" w:rsidRDefault="005D1B62">
      <w:pPr>
        <w:rPr>
          <w:sz w:val="28"/>
          <w:szCs w:val="28"/>
        </w:rPr>
      </w:pPr>
      <w:r>
        <w:rPr>
          <w:sz w:val="28"/>
          <w:szCs w:val="28"/>
        </w:rPr>
        <w:t xml:space="preserve">For my primary research, I conducted a questionnaire in the classroom. I did this using google forms. I then sent the questionnaire to my peers, and they individually answered each of the questions.  </w:t>
      </w:r>
    </w:p>
    <w:p w14:paraId="02595C40" w14:textId="77777777" w:rsidR="007B45DA" w:rsidRDefault="005D1B62">
      <w:pPr>
        <w:rPr>
          <w:sz w:val="28"/>
          <w:szCs w:val="28"/>
        </w:rPr>
      </w:pPr>
      <w:r>
        <w:rPr>
          <w:sz w:val="28"/>
          <w:szCs w:val="28"/>
        </w:rPr>
        <w:t>Screenshots of my que</w:t>
      </w:r>
      <w:r>
        <w:rPr>
          <w:sz w:val="28"/>
          <w:szCs w:val="28"/>
        </w:rPr>
        <w:t>stionnaire has been listed under appendix (pages 12-14).</w:t>
      </w:r>
    </w:p>
    <w:p w14:paraId="02595C41" w14:textId="77777777" w:rsidR="007B45DA" w:rsidRDefault="005D1B62">
      <w:pPr>
        <w:rPr>
          <w:sz w:val="28"/>
          <w:szCs w:val="28"/>
        </w:rPr>
      </w:pPr>
      <w:r>
        <w:rPr>
          <w:sz w:val="28"/>
          <w:szCs w:val="28"/>
        </w:rPr>
        <w:t xml:space="preserve">After my secondary research, I conducted my primary research. I did this using google forms. I created a questionnaire; this was made up of 10 questions with multiple choice answers. Shortly after I </w:t>
      </w:r>
      <w:r>
        <w:rPr>
          <w:sz w:val="28"/>
          <w:szCs w:val="28"/>
        </w:rPr>
        <w:t>sent the questionnaire too all the students in my class for them to answer. Once the students completed my questionnaire and I got over 15 responses, I then took a screen shot of my results and uploaded them in results (pages 6-10).</w:t>
      </w:r>
    </w:p>
    <w:p w14:paraId="02595C42" w14:textId="77777777" w:rsidR="007B45DA" w:rsidRDefault="007B45DA">
      <w:pPr>
        <w:rPr>
          <w:sz w:val="28"/>
          <w:szCs w:val="28"/>
        </w:rPr>
      </w:pPr>
    </w:p>
    <w:p w14:paraId="02595C43" w14:textId="77777777" w:rsidR="007B45DA" w:rsidRDefault="007B45DA">
      <w:pPr>
        <w:rPr>
          <w:sz w:val="40"/>
          <w:szCs w:val="40"/>
        </w:rPr>
      </w:pPr>
    </w:p>
    <w:p w14:paraId="02595C44" w14:textId="77777777" w:rsidR="007B45DA" w:rsidRDefault="007B45DA">
      <w:pPr>
        <w:rPr>
          <w:sz w:val="40"/>
          <w:szCs w:val="40"/>
        </w:rPr>
      </w:pPr>
    </w:p>
    <w:p w14:paraId="02595C45" w14:textId="77777777" w:rsidR="007B45DA" w:rsidRDefault="007B45DA">
      <w:pPr>
        <w:rPr>
          <w:sz w:val="40"/>
          <w:szCs w:val="40"/>
        </w:rPr>
      </w:pPr>
    </w:p>
    <w:p w14:paraId="02595C46" w14:textId="77777777" w:rsidR="007B45DA" w:rsidRDefault="007B45DA">
      <w:pPr>
        <w:rPr>
          <w:sz w:val="40"/>
          <w:szCs w:val="40"/>
        </w:rPr>
      </w:pPr>
    </w:p>
    <w:p w14:paraId="02595C47" w14:textId="77777777" w:rsidR="007B45DA" w:rsidRDefault="007B45DA">
      <w:pPr>
        <w:rPr>
          <w:sz w:val="40"/>
          <w:szCs w:val="40"/>
        </w:rPr>
      </w:pPr>
    </w:p>
    <w:p w14:paraId="02595C48" w14:textId="77777777" w:rsidR="007B45DA" w:rsidRDefault="007B45DA">
      <w:pPr>
        <w:rPr>
          <w:sz w:val="40"/>
          <w:szCs w:val="40"/>
        </w:rPr>
      </w:pPr>
    </w:p>
    <w:p w14:paraId="02595C49" w14:textId="77777777" w:rsidR="007B45DA" w:rsidRDefault="007B45DA">
      <w:pPr>
        <w:rPr>
          <w:sz w:val="40"/>
          <w:szCs w:val="40"/>
        </w:rPr>
      </w:pPr>
    </w:p>
    <w:p w14:paraId="02595C4A" w14:textId="77777777" w:rsidR="007B45DA" w:rsidRDefault="007B45DA">
      <w:pPr>
        <w:rPr>
          <w:sz w:val="40"/>
          <w:szCs w:val="40"/>
        </w:rPr>
      </w:pPr>
    </w:p>
    <w:p w14:paraId="02595C4B" w14:textId="77777777" w:rsidR="007B45DA" w:rsidRDefault="007B45DA">
      <w:pPr>
        <w:rPr>
          <w:sz w:val="40"/>
          <w:szCs w:val="40"/>
        </w:rPr>
      </w:pPr>
    </w:p>
    <w:p w14:paraId="02595C4C" w14:textId="77777777" w:rsidR="007B45DA" w:rsidRDefault="007B45DA">
      <w:pPr>
        <w:rPr>
          <w:sz w:val="40"/>
          <w:szCs w:val="40"/>
        </w:rPr>
      </w:pPr>
    </w:p>
    <w:p w14:paraId="02595C4D" w14:textId="77777777" w:rsidR="007B45DA" w:rsidRDefault="007B45DA">
      <w:pPr>
        <w:rPr>
          <w:sz w:val="40"/>
          <w:szCs w:val="40"/>
        </w:rPr>
      </w:pPr>
    </w:p>
    <w:p w14:paraId="02595C4E" w14:textId="77777777" w:rsidR="007B45DA" w:rsidRDefault="007B45DA"/>
    <w:p w14:paraId="02595C4F" w14:textId="77777777" w:rsidR="007B45DA" w:rsidRDefault="007B45DA"/>
    <w:p w14:paraId="02595C50" w14:textId="77777777" w:rsidR="007B45DA" w:rsidRDefault="005D1B62">
      <w:pPr>
        <w:pStyle w:val="Heading1"/>
        <w:numPr>
          <w:ilvl w:val="0"/>
          <w:numId w:val="1"/>
        </w:numPr>
        <w:rPr>
          <w:sz w:val="40"/>
          <w:szCs w:val="40"/>
        </w:rPr>
      </w:pPr>
      <w:r>
        <w:rPr>
          <w:sz w:val="40"/>
          <w:szCs w:val="40"/>
        </w:rPr>
        <w:t>Results.</w:t>
      </w:r>
    </w:p>
    <w:p w14:paraId="02595C51" w14:textId="77777777" w:rsidR="007B45DA" w:rsidRDefault="007B45DA"/>
    <w:p w14:paraId="02595C52" w14:textId="77777777" w:rsidR="007B45DA" w:rsidRDefault="005D1B62">
      <w:r>
        <w:rPr>
          <w:noProof/>
          <w:sz w:val="28"/>
          <w:szCs w:val="28"/>
        </w:rPr>
        <w:drawing>
          <wp:inline distT="0" distB="0" distL="0" distR="0" wp14:anchorId="02595BC3" wp14:editId="02595BC4">
            <wp:extent cx="5731514" cy="2413001"/>
            <wp:effectExtent l="0" t="0" r="2536" b="6349"/>
            <wp:docPr id="12"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731514" cy="2413001"/>
                    </a:xfrm>
                    <a:prstGeom prst="rect">
                      <a:avLst/>
                    </a:prstGeom>
                    <a:noFill/>
                    <a:ln>
                      <a:noFill/>
                      <a:prstDash/>
                    </a:ln>
                  </pic:spPr>
                </pic:pic>
              </a:graphicData>
            </a:graphic>
          </wp:inline>
        </w:drawing>
      </w:r>
    </w:p>
    <w:p w14:paraId="02595C53" w14:textId="77777777" w:rsidR="007B45DA" w:rsidRDefault="005D1B62">
      <w:r>
        <w:rPr>
          <w:b/>
          <w:bCs/>
          <w:sz w:val="28"/>
          <w:szCs w:val="28"/>
        </w:rPr>
        <w:t>As you can see from the responses above in question one, majority of the people did have experience in virtual learning environment. However, over a third of the people still did not have experience in virtual learning.</w:t>
      </w:r>
      <w:r>
        <w:rPr>
          <w:sz w:val="28"/>
          <w:szCs w:val="28"/>
        </w:rPr>
        <w:t xml:space="preserve"> </w:t>
      </w:r>
      <w:r>
        <w:rPr>
          <w:noProof/>
          <w:sz w:val="28"/>
          <w:szCs w:val="28"/>
        </w:rPr>
        <w:drawing>
          <wp:inline distT="0" distB="0" distL="0" distR="0" wp14:anchorId="02595BC5" wp14:editId="02595BC6">
            <wp:extent cx="5731514" cy="2413001"/>
            <wp:effectExtent l="0" t="0" r="2536" b="6349"/>
            <wp:docPr id="13" name="Picture 18" descr="Chart, pi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731514" cy="2413001"/>
                    </a:xfrm>
                    <a:prstGeom prst="rect">
                      <a:avLst/>
                    </a:prstGeom>
                    <a:noFill/>
                    <a:ln>
                      <a:noFill/>
                      <a:prstDash/>
                    </a:ln>
                  </pic:spPr>
                </pic:pic>
              </a:graphicData>
            </a:graphic>
          </wp:inline>
        </w:drawing>
      </w:r>
    </w:p>
    <w:p w14:paraId="02595C54" w14:textId="77777777" w:rsidR="007B45DA" w:rsidRDefault="005D1B62">
      <w:pPr>
        <w:rPr>
          <w:b/>
          <w:bCs/>
          <w:sz w:val="28"/>
          <w:szCs w:val="28"/>
        </w:rPr>
      </w:pPr>
      <w:r>
        <w:rPr>
          <w:b/>
          <w:bCs/>
          <w:sz w:val="28"/>
          <w:szCs w:val="28"/>
        </w:rPr>
        <w:t>From the results above, 62.5% o</w:t>
      </w:r>
      <w:r>
        <w:rPr>
          <w:b/>
          <w:bCs/>
          <w:sz w:val="28"/>
          <w:szCs w:val="28"/>
        </w:rPr>
        <w:t xml:space="preserve">f people prefer to use virtual learning. However, 37.5% prefer to do learning in the classroom. </w:t>
      </w:r>
    </w:p>
    <w:p w14:paraId="02595C55" w14:textId="77777777" w:rsidR="007B45DA" w:rsidRDefault="005D1B62">
      <w:r>
        <w:rPr>
          <w:noProof/>
          <w:sz w:val="28"/>
          <w:szCs w:val="28"/>
        </w:rPr>
        <w:lastRenderedPageBreak/>
        <w:drawing>
          <wp:inline distT="0" distB="0" distL="0" distR="0" wp14:anchorId="02595BC7" wp14:editId="02595BC8">
            <wp:extent cx="5731514" cy="2413001"/>
            <wp:effectExtent l="0" t="0" r="2536" b="6349"/>
            <wp:docPr id="14" name="Picture 19" descr="Chart, pi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731514" cy="2413001"/>
                    </a:xfrm>
                    <a:prstGeom prst="rect">
                      <a:avLst/>
                    </a:prstGeom>
                    <a:noFill/>
                    <a:ln>
                      <a:noFill/>
                      <a:prstDash/>
                    </a:ln>
                  </pic:spPr>
                </pic:pic>
              </a:graphicData>
            </a:graphic>
          </wp:inline>
        </w:drawing>
      </w:r>
    </w:p>
    <w:p w14:paraId="02595C56" w14:textId="77777777" w:rsidR="007B45DA" w:rsidRDefault="005D1B62">
      <w:r>
        <w:rPr>
          <w:b/>
          <w:bCs/>
          <w:sz w:val="28"/>
          <w:szCs w:val="28"/>
        </w:rPr>
        <w:t xml:space="preserve">As shown above in question 3, over half the people had proper training too use VLE in their studies. The remainder of the people (43.8%) did not </w:t>
      </w:r>
      <w:r>
        <w:rPr>
          <w:b/>
          <w:bCs/>
          <w:sz w:val="28"/>
          <w:szCs w:val="28"/>
        </w:rPr>
        <w:t>receive training.</w:t>
      </w:r>
      <w:r>
        <w:rPr>
          <w:sz w:val="28"/>
          <w:szCs w:val="28"/>
        </w:rPr>
        <w:t xml:space="preserve"> </w:t>
      </w:r>
      <w:r>
        <w:rPr>
          <w:noProof/>
          <w:sz w:val="28"/>
          <w:szCs w:val="28"/>
        </w:rPr>
        <w:drawing>
          <wp:inline distT="0" distB="0" distL="0" distR="0" wp14:anchorId="02595BC9" wp14:editId="02595BCA">
            <wp:extent cx="5731514" cy="2600955"/>
            <wp:effectExtent l="0" t="0" r="2536" b="8895"/>
            <wp:docPr id="15" name="Picture 20" descr="Chart, pi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731514" cy="2600955"/>
                    </a:xfrm>
                    <a:prstGeom prst="rect">
                      <a:avLst/>
                    </a:prstGeom>
                    <a:noFill/>
                    <a:ln>
                      <a:noFill/>
                      <a:prstDash/>
                    </a:ln>
                  </pic:spPr>
                </pic:pic>
              </a:graphicData>
            </a:graphic>
          </wp:inline>
        </w:drawing>
      </w:r>
    </w:p>
    <w:p w14:paraId="02595C57" w14:textId="77777777" w:rsidR="007B45DA" w:rsidRDefault="005D1B62">
      <w:pPr>
        <w:rPr>
          <w:b/>
          <w:bCs/>
          <w:sz w:val="28"/>
          <w:szCs w:val="28"/>
        </w:rPr>
      </w:pPr>
      <w:r>
        <w:rPr>
          <w:b/>
          <w:bCs/>
          <w:sz w:val="28"/>
          <w:szCs w:val="28"/>
        </w:rPr>
        <w:t xml:space="preserve">In question 4, a pie chart was used to show if students prefer to continue to use VLE after the pandemic. As you can see, majority of the people disagreed. </w:t>
      </w:r>
    </w:p>
    <w:p w14:paraId="02595C58" w14:textId="77777777" w:rsidR="007B45DA" w:rsidRDefault="005D1B62">
      <w:r>
        <w:rPr>
          <w:noProof/>
          <w:sz w:val="28"/>
          <w:szCs w:val="28"/>
        </w:rPr>
        <w:lastRenderedPageBreak/>
        <w:drawing>
          <wp:inline distT="0" distB="0" distL="0" distR="0" wp14:anchorId="02595BCB" wp14:editId="02595BCC">
            <wp:extent cx="5731514" cy="2413001"/>
            <wp:effectExtent l="0" t="0" r="2536" b="6349"/>
            <wp:docPr id="16" name="Picture 21" descr="Chart, pi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731514" cy="2413001"/>
                    </a:xfrm>
                    <a:prstGeom prst="rect">
                      <a:avLst/>
                    </a:prstGeom>
                    <a:noFill/>
                    <a:ln>
                      <a:noFill/>
                      <a:prstDash/>
                    </a:ln>
                  </pic:spPr>
                </pic:pic>
              </a:graphicData>
            </a:graphic>
          </wp:inline>
        </w:drawing>
      </w:r>
    </w:p>
    <w:p w14:paraId="02595C59" w14:textId="77777777" w:rsidR="007B45DA" w:rsidRDefault="005D1B62">
      <w:pPr>
        <w:rPr>
          <w:b/>
          <w:bCs/>
          <w:sz w:val="28"/>
          <w:szCs w:val="28"/>
        </w:rPr>
      </w:pPr>
      <w:r>
        <w:rPr>
          <w:b/>
          <w:bCs/>
          <w:sz w:val="28"/>
          <w:szCs w:val="28"/>
        </w:rPr>
        <w:t xml:space="preserve">Question 5 shows a pie chart, explaining how many people prefer to </w:t>
      </w:r>
      <w:r>
        <w:rPr>
          <w:b/>
          <w:bCs/>
          <w:sz w:val="28"/>
          <w:szCs w:val="28"/>
        </w:rPr>
        <w:t>communicate with their lecturers vie VLE. As you can see, majority of the people prefer to communicate through VLE.</w:t>
      </w:r>
    </w:p>
    <w:p w14:paraId="02595C5A" w14:textId="77777777" w:rsidR="007B45DA" w:rsidRDefault="005D1B62">
      <w:r>
        <w:rPr>
          <w:noProof/>
          <w:sz w:val="28"/>
          <w:szCs w:val="28"/>
        </w:rPr>
        <w:drawing>
          <wp:inline distT="0" distB="0" distL="0" distR="0" wp14:anchorId="02595BCD" wp14:editId="02595BCE">
            <wp:extent cx="5731514" cy="2914019"/>
            <wp:effectExtent l="0" t="0" r="2536" b="631"/>
            <wp:docPr id="17" name="Picture 22"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731514" cy="2914019"/>
                    </a:xfrm>
                    <a:prstGeom prst="rect">
                      <a:avLst/>
                    </a:prstGeom>
                    <a:noFill/>
                    <a:ln>
                      <a:noFill/>
                      <a:prstDash/>
                    </a:ln>
                  </pic:spPr>
                </pic:pic>
              </a:graphicData>
            </a:graphic>
          </wp:inline>
        </w:drawing>
      </w:r>
    </w:p>
    <w:p w14:paraId="02595C5B" w14:textId="77777777" w:rsidR="007B45DA" w:rsidRDefault="005D1B62">
      <w:r>
        <w:rPr>
          <w:b/>
          <w:bCs/>
          <w:sz w:val="28"/>
          <w:szCs w:val="28"/>
        </w:rPr>
        <w:lastRenderedPageBreak/>
        <w:t>As shown above, students were asked to rate their impact of the online learning platform. 31.3% had a positive impact on their studies thr</w:t>
      </w:r>
      <w:r>
        <w:rPr>
          <w:b/>
          <w:bCs/>
          <w:sz w:val="28"/>
          <w:szCs w:val="28"/>
        </w:rPr>
        <w:t>ough VLE.</w:t>
      </w:r>
      <w:r>
        <w:rPr>
          <w:noProof/>
          <w:sz w:val="28"/>
          <w:szCs w:val="28"/>
        </w:rPr>
        <w:drawing>
          <wp:inline distT="0" distB="0" distL="0" distR="0" wp14:anchorId="02595BCF" wp14:editId="02595BD0">
            <wp:extent cx="5731514" cy="2726054"/>
            <wp:effectExtent l="0" t="0" r="2536" b="0"/>
            <wp:docPr id="18" name="Picture 23"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5731514" cy="2726054"/>
                    </a:xfrm>
                    <a:prstGeom prst="rect">
                      <a:avLst/>
                    </a:prstGeom>
                    <a:noFill/>
                    <a:ln>
                      <a:noFill/>
                      <a:prstDash/>
                    </a:ln>
                  </pic:spPr>
                </pic:pic>
              </a:graphicData>
            </a:graphic>
          </wp:inline>
        </w:drawing>
      </w:r>
    </w:p>
    <w:p w14:paraId="02595C5C" w14:textId="77777777" w:rsidR="007B45DA" w:rsidRDefault="005D1B62">
      <w:pPr>
        <w:rPr>
          <w:b/>
          <w:bCs/>
          <w:sz w:val="28"/>
          <w:szCs w:val="28"/>
        </w:rPr>
      </w:pPr>
      <w:r>
        <w:rPr>
          <w:b/>
          <w:bCs/>
          <w:sz w:val="28"/>
          <w:szCs w:val="28"/>
        </w:rPr>
        <w:t xml:space="preserve">Shown here is a chart on whether students prefer too to do their studies via VLE. The results show that everybody’s opinions were mixed and there was not a majority result for this question. </w:t>
      </w:r>
    </w:p>
    <w:p w14:paraId="02595C5D" w14:textId="77777777" w:rsidR="007B45DA" w:rsidRDefault="005D1B62">
      <w:r>
        <w:rPr>
          <w:noProof/>
          <w:sz w:val="28"/>
          <w:szCs w:val="28"/>
        </w:rPr>
        <w:drawing>
          <wp:inline distT="0" distB="0" distL="0" distR="0" wp14:anchorId="02595BD1" wp14:editId="02595BD2">
            <wp:extent cx="5731514" cy="2413001"/>
            <wp:effectExtent l="0" t="0" r="2536" b="6349"/>
            <wp:docPr id="19" name="Picture 24" descr="Chart, pi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5731514" cy="2413001"/>
                    </a:xfrm>
                    <a:prstGeom prst="rect">
                      <a:avLst/>
                    </a:prstGeom>
                    <a:noFill/>
                    <a:ln>
                      <a:noFill/>
                      <a:prstDash/>
                    </a:ln>
                  </pic:spPr>
                </pic:pic>
              </a:graphicData>
            </a:graphic>
          </wp:inline>
        </w:drawing>
      </w:r>
    </w:p>
    <w:p w14:paraId="02595C5E" w14:textId="77777777" w:rsidR="007B45DA" w:rsidRDefault="005D1B62">
      <w:r>
        <w:rPr>
          <w:b/>
          <w:bCs/>
          <w:sz w:val="28"/>
          <w:szCs w:val="28"/>
        </w:rPr>
        <w:t>In question 8, students were asked if they think e-</w:t>
      </w:r>
      <w:r>
        <w:rPr>
          <w:b/>
          <w:bCs/>
          <w:sz w:val="28"/>
          <w:szCs w:val="28"/>
        </w:rPr>
        <w:t xml:space="preserve">learning provides appropriate support to complete their assignments. Majority of the students </w:t>
      </w:r>
      <w:r>
        <w:rPr>
          <w:b/>
          <w:bCs/>
          <w:sz w:val="28"/>
          <w:szCs w:val="28"/>
        </w:rPr>
        <w:lastRenderedPageBreak/>
        <w:t>agrees that is does.</w:t>
      </w:r>
      <w:r>
        <w:rPr>
          <w:sz w:val="28"/>
          <w:szCs w:val="28"/>
        </w:rPr>
        <w:t xml:space="preserve"> </w:t>
      </w:r>
      <w:r>
        <w:rPr>
          <w:noProof/>
          <w:sz w:val="28"/>
          <w:szCs w:val="28"/>
        </w:rPr>
        <w:drawing>
          <wp:inline distT="0" distB="0" distL="0" distR="0" wp14:anchorId="02595BD3" wp14:editId="02595BD4">
            <wp:extent cx="5731514" cy="2413001"/>
            <wp:effectExtent l="0" t="0" r="2536" b="6349"/>
            <wp:docPr id="20" name="Picture 25" descr="Chart, pi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5731514" cy="2413001"/>
                    </a:xfrm>
                    <a:prstGeom prst="rect">
                      <a:avLst/>
                    </a:prstGeom>
                    <a:noFill/>
                    <a:ln>
                      <a:noFill/>
                      <a:prstDash/>
                    </a:ln>
                  </pic:spPr>
                </pic:pic>
              </a:graphicData>
            </a:graphic>
          </wp:inline>
        </w:drawing>
      </w:r>
    </w:p>
    <w:p w14:paraId="02595C5F" w14:textId="77777777" w:rsidR="007B45DA" w:rsidRDefault="005D1B62">
      <w:r>
        <w:rPr>
          <w:b/>
          <w:bCs/>
          <w:sz w:val="28"/>
          <w:szCs w:val="28"/>
        </w:rPr>
        <w:t>In this question, a pie chart was used to show if required and appropriate resources were easy to find. As you can see, majority of the stu</w:t>
      </w:r>
      <w:r>
        <w:rPr>
          <w:b/>
          <w:bCs/>
          <w:sz w:val="28"/>
          <w:szCs w:val="28"/>
        </w:rPr>
        <w:t>dent thinks that’s it is.</w:t>
      </w:r>
      <w:r>
        <w:rPr>
          <w:b/>
          <w:bCs/>
          <w:noProof/>
          <w:sz w:val="28"/>
          <w:szCs w:val="28"/>
        </w:rPr>
        <w:drawing>
          <wp:inline distT="0" distB="0" distL="0" distR="0" wp14:anchorId="02595BD5" wp14:editId="02595BD6">
            <wp:extent cx="5731514" cy="2600955"/>
            <wp:effectExtent l="0" t="0" r="2536" b="8895"/>
            <wp:docPr id="21" name="Picture 26" descr="Chart, pi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5731514" cy="2600955"/>
                    </a:xfrm>
                    <a:prstGeom prst="rect">
                      <a:avLst/>
                    </a:prstGeom>
                    <a:noFill/>
                    <a:ln>
                      <a:noFill/>
                      <a:prstDash/>
                    </a:ln>
                  </pic:spPr>
                </pic:pic>
              </a:graphicData>
            </a:graphic>
          </wp:inline>
        </w:drawing>
      </w:r>
    </w:p>
    <w:p w14:paraId="02595C60" w14:textId="77777777" w:rsidR="007B45DA" w:rsidRDefault="005D1B62">
      <w:pPr>
        <w:rPr>
          <w:b/>
          <w:bCs/>
          <w:sz w:val="28"/>
          <w:szCs w:val="28"/>
        </w:rPr>
      </w:pPr>
      <w:r>
        <w:rPr>
          <w:b/>
          <w:bCs/>
          <w:sz w:val="28"/>
          <w:szCs w:val="28"/>
        </w:rPr>
        <w:t>Finally, question 10 shows students’ opinions on how satisfied they was with VLE. The pie chart shows that majority were wither satisfied or extremely satisfied.</w:t>
      </w:r>
    </w:p>
    <w:p w14:paraId="02595C61" w14:textId="77777777" w:rsidR="007B45DA" w:rsidRDefault="007B45DA"/>
    <w:p w14:paraId="02595C62" w14:textId="77777777" w:rsidR="007B45DA" w:rsidRDefault="007B45DA"/>
    <w:p w14:paraId="02595C63" w14:textId="77777777" w:rsidR="007B45DA" w:rsidRDefault="007B45DA"/>
    <w:p w14:paraId="02595C64" w14:textId="77777777" w:rsidR="007B45DA" w:rsidRDefault="007B45DA"/>
    <w:p w14:paraId="02595C65" w14:textId="77777777" w:rsidR="007B45DA" w:rsidRDefault="007B45DA"/>
    <w:p w14:paraId="02595C66" w14:textId="77777777" w:rsidR="007B45DA" w:rsidRDefault="007B45DA"/>
    <w:p w14:paraId="02595C67" w14:textId="77777777" w:rsidR="007B45DA" w:rsidRDefault="007B45DA"/>
    <w:p w14:paraId="02595C68" w14:textId="77777777" w:rsidR="007B45DA" w:rsidRDefault="005D1B62">
      <w:pPr>
        <w:pStyle w:val="Heading1"/>
      </w:pPr>
      <w:r>
        <w:lastRenderedPageBreak/>
        <w:t>Discussion.</w:t>
      </w:r>
    </w:p>
    <w:p w14:paraId="02595C69" w14:textId="77777777" w:rsidR="007B45DA" w:rsidRDefault="007B45DA"/>
    <w:p w14:paraId="02595C6A" w14:textId="77777777" w:rsidR="007B45DA" w:rsidRDefault="005D1B62">
      <w:pPr>
        <w:rPr>
          <w:sz w:val="28"/>
          <w:szCs w:val="28"/>
        </w:rPr>
      </w:pPr>
      <w:r>
        <w:rPr>
          <w:sz w:val="28"/>
          <w:szCs w:val="28"/>
        </w:rPr>
        <w:t>Overall, virtual learning has more of a positiv</w:t>
      </w:r>
      <w:r>
        <w:rPr>
          <w:sz w:val="28"/>
          <w:szCs w:val="28"/>
        </w:rPr>
        <w:t>e impact then negative on students and teachers. During my research I realised that without VLE it would have been impossible for students to pass their assignments during the pandemic. The results of the questionnaire confirmed that over 60% of students h</w:t>
      </w:r>
      <w:r>
        <w:rPr>
          <w:sz w:val="28"/>
          <w:szCs w:val="28"/>
        </w:rPr>
        <w:t xml:space="preserve">ad a positive impact from virtual learning. </w:t>
      </w:r>
    </w:p>
    <w:p w14:paraId="02595C6B" w14:textId="77777777" w:rsidR="007B45DA" w:rsidRDefault="005D1B62">
      <w:pPr>
        <w:rPr>
          <w:sz w:val="28"/>
          <w:szCs w:val="28"/>
        </w:rPr>
      </w:pPr>
      <w:r>
        <w:rPr>
          <w:sz w:val="28"/>
          <w:szCs w:val="28"/>
        </w:rPr>
        <w:t xml:space="preserve">However, I prefer face-to-face learning in the classroom instead of virtual learning. The reason for this is I find it easier to concentrate on my work and understand the assignments when I am in the classroom. </w:t>
      </w:r>
      <w:r>
        <w:rPr>
          <w:sz w:val="28"/>
          <w:szCs w:val="28"/>
        </w:rPr>
        <w:t xml:space="preserve">Another reason is that I am easily distracted when learning from home. </w:t>
      </w:r>
    </w:p>
    <w:p w14:paraId="02595C6C" w14:textId="77777777" w:rsidR="007B45DA" w:rsidRDefault="007B45DA">
      <w:pPr>
        <w:rPr>
          <w:sz w:val="28"/>
          <w:szCs w:val="28"/>
        </w:rPr>
      </w:pPr>
    </w:p>
    <w:p w14:paraId="02595C6D" w14:textId="77777777" w:rsidR="007B45DA" w:rsidRDefault="005D1B62">
      <w:pPr>
        <w:pStyle w:val="Heading1"/>
      </w:pPr>
      <w:r>
        <w:t>Conclusion.</w:t>
      </w:r>
    </w:p>
    <w:p w14:paraId="02595C6E" w14:textId="77777777" w:rsidR="007B45DA" w:rsidRDefault="007B45DA"/>
    <w:p w14:paraId="02595C6F" w14:textId="77777777" w:rsidR="007B45DA" w:rsidRDefault="005D1B62">
      <w:pPr>
        <w:rPr>
          <w:sz w:val="28"/>
          <w:szCs w:val="28"/>
        </w:rPr>
      </w:pPr>
      <w:r>
        <w:rPr>
          <w:sz w:val="28"/>
          <w:szCs w:val="28"/>
        </w:rPr>
        <w:t>During this assignment I learnt how to create a questionnaire using google forms, how too screenshot and finally how too reference. Everything else that was taught during</w:t>
      </w:r>
      <w:r>
        <w:rPr>
          <w:sz w:val="28"/>
          <w:szCs w:val="28"/>
        </w:rPr>
        <w:t xml:space="preserve"> this assignment I was already familiar with.</w:t>
      </w:r>
    </w:p>
    <w:p w14:paraId="02595C70" w14:textId="77777777" w:rsidR="007B45DA" w:rsidRDefault="007B45DA"/>
    <w:p w14:paraId="02595C71" w14:textId="77777777" w:rsidR="007B45DA" w:rsidRDefault="007B45DA"/>
    <w:p w14:paraId="02595C72" w14:textId="77777777" w:rsidR="007B45DA" w:rsidRDefault="007B45DA"/>
    <w:p w14:paraId="02595C73" w14:textId="77777777" w:rsidR="007B45DA" w:rsidRDefault="007B45DA"/>
    <w:p w14:paraId="02595C74" w14:textId="77777777" w:rsidR="007B45DA" w:rsidRDefault="007B45DA">
      <w:pPr>
        <w:rPr>
          <w:sz w:val="28"/>
          <w:szCs w:val="28"/>
        </w:rPr>
      </w:pPr>
    </w:p>
    <w:p w14:paraId="02595C75" w14:textId="77777777" w:rsidR="007B45DA" w:rsidRDefault="007B45DA">
      <w:pPr>
        <w:rPr>
          <w:sz w:val="28"/>
          <w:szCs w:val="28"/>
        </w:rPr>
      </w:pPr>
    </w:p>
    <w:p w14:paraId="02595C76" w14:textId="77777777" w:rsidR="007B45DA" w:rsidRDefault="007B45DA"/>
    <w:p w14:paraId="02595C77" w14:textId="77777777" w:rsidR="007B45DA" w:rsidRDefault="007B45DA">
      <w:pPr>
        <w:rPr>
          <w:sz w:val="28"/>
          <w:szCs w:val="28"/>
        </w:rPr>
      </w:pPr>
    </w:p>
    <w:p w14:paraId="02595C78" w14:textId="77777777" w:rsidR="007B45DA" w:rsidRDefault="007B45DA"/>
    <w:p w14:paraId="02595C79" w14:textId="77777777" w:rsidR="007B45DA" w:rsidRDefault="007B45DA"/>
    <w:p w14:paraId="02595C7A" w14:textId="77777777" w:rsidR="007B45DA" w:rsidRDefault="007B45DA"/>
    <w:p w14:paraId="02595C7B" w14:textId="77777777" w:rsidR="007B45DA" w:rsidRDefault="007B45DA"/>
    <w:p w14:paraId="02595C7C" w14:textId="77777777" w:rsidR="007B45DA" w:rsidRDefault="007B45DA"/>
    <w:p w14:paraId="02595C7D" w14:textId="77777777" w:rsidR="007B45DA" w:rsidRDefault="007B45DA"/>
    <w:p w14:paraId="02595C7E" w14:textId="77777777" w:rsidR="007B45DA" w:rsidRDefault="007B45DA"/>
    <w:p w14:paraId="02595C7F" w14:textId="77777777" w:rsidR="007B45DA" w:rsidRDefault="007B45DA"/>
    <w:p w14:paraId="02595C80" w14:textId="77777777" w:rsidR="007B45DA" w:rsidRDefault="007B45DA"/>
    <w:p w14:paraId="02595C81" w14:textId="77777777" w:rsidR="007B45DA" w:rsidRDefault="005D1B62">
      <w:pPr>
        <w:pStyle w:val="Heading1"/>
        <w:numPr>
          <w:ilvl w:val="0"/>
          <w:numId w:val="1"/>
        </w:numPr>
        <w:rPr>
          <w:sz w:val="40"/>
          <w:szCs w:val="40"/>
        </w:rPr>
      </w:pPr>
      <w:r>
        <w:rPr>
          <w:sz w:val="40"/>
          <w:szCs w:val="40"/>
        </w:rPr>
        <w:t xml:space="preserve">References. </w:t>
      </w:r>
    </w:p>
    <w:p w14:paraId="02595C82" w14:textId="77777777" w:rsidR="007B45DA" w:rsidRDefault="007B45DA"/>
    <w:p w14:paraId="02595C83" w14:textId="77777777" w:rsidR="007B45DA" w:rsidRDefault="005D1B62">
      <w:r>
        <w:rPr>
          <w:i/>
          <w:iCs/>
          <w:sz w:val="28"/>
          <w:szCs w:val="28"/>
        </w:rPr>
        <w:t xml:space="preserve">Melanie Arden (august 11, 2021) </w:t>
      </w:r>
      <w:r>
        <w:rPr>
          <w:b/>
          <w:bCs/>
          <w:i/>
          <w:iCs/>
          <w:sz w:val="28"/>
          <w:szCs w:val="28"/>
        </w:rPr>
        <w:t>top benefits of virtual learning and its potential drawbacks</w:t>
      </w:r>
      <w:r>
        <w:rPr>
          <w:i/>
          <w:iCs/>
          <w:sz w:val="28"/>
          <w:szCs w:val="28"/>
        </w:rPr>
        <w:t xml:space="preserve">. </w:t>
      </w:r>
      <w:hyperlink r:id="rId17" w:history="1">
        <w:r>
          <w:rPr>
            <w:i/>
            <w:iCs/>
            <w:color w:val="0000FF"/>
            <w:sz w:val="28"/>
            <w:szCs w:val="28"/>
            <w:u w:val="single"/>
          </w:rPr>
          <w:t>Top Benefits of Virtual Learning &amp; Its Potential Drawbacks | Prodigy Education (prodigygame.com)</w:t>
        </w:r>
      </w:hyperlink>
      <w:r>
        <w:rPr>
          <w:i/>
          <w:iCs/>
          <w:sz w:val="28"/>
          <w:szCs w:val="28"/>
        </w:rPr>
        <w:t xml:space="preserve"> (accessed 1</w:t>
      </w:r>
      <w:r>
        <w:rPr>
          <w:i/>
          <w:iCs/>
          <w:sz w:val="28"/>
          <w:szCs w:val="28"/>
          <w:vertAlign w:val="superscript"/>
        </w:rPr>
        <w:t>st</w:t>
      </w:r>
      <w:r>
        <w:rPr>
          <w:i/>
          <w:iCs/>
          <w:sz w:val="28"/>
          <w:szCs w:val="28"/>
        </w:rPr>
        <w:t xml:space="preserve"> august 2022</w:t>
      </w:r>
      <w:r>
        <w:rPr>
          <w:sz w:val="28"/>
          <w:szCs w:val="28"/>
        </w:rPr>
        <w:t>).</w:t>
      </w:r>
    </w:p>
    <w:p w14:paraId="02595C84" w14:textId="77777777" w:rsidR="007B45DA" w:rsidRDefault="007B45DA">
      <w:pPr>
        <w:rPr>
          <w:sz w:val="28"/>
          <w:szCs w:val="28"/>
        </w:rPr>
      </w:pPr>
    </w:p>
    <w:p w14:paraId="02595C85" w14:textId="77777777" w:rsidR="007B45DA" w:rsidRDefault="005D1B62">
      <w:r>
        <w:rPr>
          <w:i/>
          <w:iCs/>
          <w:sz w:val="28"/>
          <w:szCs w:val="28"/>
        </w:rPr>
        <w:t xml:space="preserve">Sander Tamm (January 7, 2022) </w:t>
      </w:r>
      <w:r>
        <w:rPr>
          <w:b/>
          <w:bCs/>
          <w:i/>
          <w:iCs/>
          <w:sz w:val="28"/>
          <w:szCs w:val="28"/>
        </w:rPr>
        <w:t>10 biggest dis</w:t>
      </w:r>
      <w:r>
        <w:rPr>
          <w:b/>
          <w:bCs/>
          <w:i/>
          <w:iCs/>
          <w:sz w:val="28"/>
          <w:szCs w:val="28"/>
        </w:rPr>
        <w:t>advantages of e-learning</w:t>
      </w:r>
      <w:r>
        <w:rPr>
          <w:i/>
          <w:iCs/>
          <w:sz w:val="28"/>
          <w:szCs w:val="28"/>
        </w:rPr>
        <w:t xml:space="preserve">. </w:t>
      </w:r>
      <w:hyperlink r:id="rId18" w:history="1">
        <w:r>
          <w:rPr>
            <w:i/>
            <w:iCs/>
            <w:color w:val="0000FF"/>
            <w:sz w:val="28"/>
            <w:szCs w:val="28"/>
            <w:u w:val="single"/>
          </w:rPr>
          <w:t>10 Biggest Disadvantages of E-Learning - E-Student</w:t>
        </w:r>
      </w:hyperlink>
      <w:r>
        <w:rPr>
          <w:i/>
          <w:iCs/>
          <w:sz w:val="28"/>
          <w:szCs w:val="28"/>
        </w:rPr>
        <w:t xml:space="preserve"> (accessed 1</w:t>
      </w:r>
      <w:r>
        <w:rPr>
          <w:i/>
          <w:iCs/>
          <w:sz w:val="28"/>
          <w:szCs w:val="28"/>
          <w:vertAlign w:val="superscript"/>
        </w:rPr>
        <w:t>st</w:t>
      </w:r>
      <w:r>
        <w:rPr>
          <w:i/>
          <w:iCs/>
          <w:sz w:val="28"/>
          <w:szCs w:val="28"/>
        </w:rPr>
        <w:t xml:space="preserve"> august 2022).</w:t>
      </w:r>
    </w:p>
    <w:p w14:paraId="02595C86" w14:textId="77777777" w:rsidR="007B45DA" w:rsidRDefault="007B45DA">
      <w:pPr>
        <w:rPr>
          <w:i/>
          <w:iCs/>
          <w:sz w:val="28"/>
          <w:szCs w:val="28"/>
        </w:rPr>
      </w:pPr>
    </w:p>
    <w:p w14:paraId="02595C87" w14:textId="77777777" w:rsidR="007B45DA" w:rsidRDefault="005D1B62">
      <w:proofErr w:type="spellStart"/>
      <w:r>
        <w:rPr>
          <w:i/>
          <w:iCs/>
          <w:sz w:val="28"/>
          <w:szCs w:val="28"/>
        </w:rPr>
        <w:t>Ajidoku</w:t>
      </w:r>
      <w:proofErr w:type="spellEnd"/>
      <w:r>
        <w:rPr>
          <w:i/>
          <w:iCs/>
          <w:sz w:val="28"/>
          <w:szCs w:val="28"/>
        </w:rPr>
        <w:t xml:space="preserve"> Lucky (May 7, 2020) </w:t>
      </w:r>
      <w:r>
        <w:rPr>
          <w:b/>
          <w:bCs/>
          <w:i/>
          <w:iCs/>
          <w:sz w:val="28"/>
          <w:szCs w:val="28"/>
        </w:rPr>
        <w:t>Ten affordable devices for virtual learning</w:t>
      </w:r>
      <w:r>
        <w:rPr>
          <w:i/>
          <w:iCs/>
          <w:sz w:val="28"/>
          <w:szCs w:val="28"/>
        </w:rPr>
        <w:t xml:space="preserve">. </w:t>
      </w:r>
      <w:hyperlink r:id="rId19" w:history="1">
        <w:r>
          <w:rPr>
            <w:i/>
            <w:iCs/>
            <w:color w:val="0000FF"/>
            <w:sz w:val="28"/>
            <w:szCs w:val="28"/>
            <w:u w:val="single"/>
          </w:rPr>
          <w:t>Ten (10) Affordable Devices for Virtual Learning (nigeria</w:t>
        </w:r>
        <w:r>
          <w:rPr>
            <w:i/>
            <w:iCs/>
            <w:color w:val="0000FF"/>
            <w:sz w:val="28"/>
            <w:szCs w:val="28"/>
            <w:u w:val="single"/>
          </w:rPr>
          <w:t>nscholars.com)</w:t>
        </w:r>
      </w:hyperlink>
      <w:r>
        <w:rPr>
          <w:i/>
          <w:iCs/>
          <w:sz w:val="28"/>
          <w:szCs w:val="28"/>
        </w:rPr>
        <w:t xml:space="preserve"> (accessed 2nd august 2022).</w:t>
      </w:r>
    </w:p>
    <w:p w14:paraId="02595C88" w14:textId="77777777" w:rsidR="007B45DA" w:rsidRDefault="007B45DA">
      <w:pPr>
        <w:rPr>
          <w:i/>
          <w:iCs/>
          <w:sz w:val="28"/>
          <w:szCs w:val="28"/>
        </w:rPr>
      </w:pPr>
    </w:p>
    <w:p w14:paraId="02595C89" w14:textId="77777777" w:rsidR="007B45DA" w:rsidRDefault="005D1B62">
      <w:r>
        <w:rPr>
          <w:i/>
          <w:iCs/>
          <w:sz w:val="28"/>
          <w:szCs w:val="28"/>
        </w:rPr>
        <w:t xml:space="preserve">Ed Sattar (March 14, 2018) </w:t>
      </w:r>
      <w:r>
        <w:rPr>
          <w:b/>
          <w:bCs/>
          <w:i/>
          <w:iCs/>
          <w:sz w:val="28"/>
          <w:szCs w:val="28"/>
        </w:rPr>
        <w:t>4 common challenges faced by virtual instructors</w:t>
      </w:r>
      <w:r>
        <w:rPr>
          <w:i/>
          <w:iCs/>
          <w:sz w:val="28"/>
          <w:szCs w:val="28"/>
        </w:rPr>
        <w:t xml:space="preserve">. </w:t>
      </w:r>
      <w:hyperlink r:id="rId20" w:history="1">
        <w:r>
          <w:rPr>
            <w:color w:val="0000FF"/>
            <w:sz w:val="28"/>
            <w:szCs w:val="28"/>
            <w:u w:val="single"/>
          </w:rPr>
          <w:t xml:space="preserve">4 Common Challenges Faced </w:t>
        </w:r>
        <w:proofErr w:type="gramStart"/>
        <w:r>
          <w:rPr>
            <w:color w:val="0000FF"/>
            <w:sz w:val="28"/>
            <w:szCs w:val="28"/>
            <w:u w:val="single"/>
          </w:rPr>
          <w:t>By</w:t>
        </w:r>
        <w:proofErr w:type="gramEnd"/>
        <w:r>
          <w:rPr>
            <w:color w:val="0000FF"/>
            <w:sz w:val="28"/>
            <w:szCs w:val="28"/>
            <w:u w:val="single"/>
          </w:rPr>
          <w:t xml:space="preserve"> Virtual Instructors - Training Industry</w:t>
        </w:r>
      </w:hyperlink>
      <w:r>
        <w:rPr>
          <w:sz w:val="28"/>
          <w:szCs w:val="28"/>
        </w:rPr>
        <w:t xml:space="preserve"> (accessed 2</w:t>
      </w:r>
      <w:r>
        <w:rPr>
          <w:sz w:val="28"/>
          <w:szCs w:val="28"/>
          <w:vertAlign w:val="superscript"/>
        </w:rPr>
        <w:t>nd</w:t>
      </w:r>
      <w:r>
        <w:rPr>
          <w:sz w:val="28"/>
          <w:szCs w:val="28"/>
        </w:rPr>
        <w:t xml:space="preserve"> august 2022)</w:t>
      </w:r>
    </w:p>
    <w:p w14:paraId="02595C8A" w14:textId="77777777" w:rsidR="007B45DA" w:rsidRDefault="007B45DA">
      <w:pPr>
        <w:rPr>
          <w:sz w:val="28"/>
          <w:szCs w:val="28"/>
        </w:rPr>
      </w:pPr>
    </w:p>
    <w:p w14:paraId="02595C8B" w14:textId="77777777" w:rsidR="007B45DA" w:rsidRDefault="005D1B62">
      <w:r>
        <w:rPr>
          <w:i/>
          <w:iCs/>
          <w:sz w:val="28"/>
          <w:szCs w:val="28"/>
        </w:rPr>
        <w:t xml:space="preserve">Veronica </w:t>
      </w:r>
      <w:proofErr w:type="spellStart"/>
      <w:r>
        <w:rPr>
          <w:i/>
          <w:iCs/>
          <w:sz w:val="28"/>
          <w:szCs w:val="28"/>
        </w:rPr>
        <w:t>Racheva</w:t>
      </w:r>
      <w:proofErr w:type="spellEnd"/>
      <w:r>
        <w:rPr>
          <w:i/>
          <w:iCs/>
          <w:sz w:val="28"/>
          <w:szCs w:val="28"/>
        </w:rPr>
        <w:t xml:space="preserve"> (November 29, 2017) </w:t>
      </w:r>
      <w:r>
        <w:rPr>
          <w:b/>
          <w:bCs/>
          <w:i/>
          <w:iCs/>
          <w:sz w:val="28"/>
          <w:szCs w:val="28"/>
        </w:rPr>
        <w:t>what is virtual learning?</w:t>
      </w:r>
      <w:r>
        <w:rPr>
          <w:i/>
          <w:iCs/>
          <w:sz w:val="28"/>
          <w:szCs w:val="28"/>
        </w:rPr>
        <w:t xml:space="preserve"> </w:t>
      </w:r>
      <w:hyperlink r:id="rId21" w:history="1">
        <w:r>
          <w:rPr>
            <w:color w:val="0000FF"/>
            <w:sz w:val="28"/>
            <w:szCs w:val="28"/>
            <w:u w:val="single"/>
          </w:rPr>
          <w:t>What Is Virtual Learning? | VEDAMO</w:t>
        </w:r>
      </w:hyperlink>
      <w:r>
        <w:rPr>
          <w:sz w:val="28"/>
          <w:szCs w:val="28"/>
        </w:rPr>
        <w:t xml:space="preserve"> (accessed 2</w:t>
      </w:r>
      <w:r>
        <w:rPr>
          <w:sz w:val="28"/>
          <w:szCs w:val="28"/>
          <w:vertAlign w:val="superscript"/>
        </w:rPr>
        <w:t>nd</w:t>
      </w:r>
      <w:r>
        <w:rPr>
          <w:sz w:val="28"/>
          <w:szCs w:val="28"/>
        </w:rPr>
        <w:t xml:space="preserve"> august 2022</w:t>
      </w:r>
      <w:r>
        <w:rPr>
          <w:i/>
          <w:iCs/>
          <w:sz w:val="28"/>
          <w:szCs w:val="28"/>
        </w:rPr>
        <w:t>).</w:t>
      </w:r>
    </w:p>
    <w:p w14:paraId="02595C8C" w14:textId="77777777" w:rsidR="007B45DA" w:rsidRDefault="007B45DA">
      <w:pPr>
        <w:rPr>
          <w:sz w:val="28"/>
          <w:szCs w:val="28"/>
        </w:rPr>
      </w:pPr>
    </w:p>
    <w:p w14:paraId="02595C8D" w14:textId="77777777" w:rsidR="007B45DA" w:rsidRDefault="007B45DA">
      <w:pPr>
        <w:rPr>
          <w:i/>
          <w:iCs/>
          <w:sz w:val="28"/>
          <w:szCs w:val="28"/>
        </w:rPr>
      </w:pPr>
    </w:p>
    <w:p w14:paraId="02595C8E" w14:textId="77777777" w:rsidR="007B45DA" w:rsidRDefault="007B45DA">
      <w:pPr>
        <w:rPr>
          <w:i/>
          <w:iCs/>
          <w:sz w:val="28"/>
          <w:szCs w:val="28"/>
        </w:rPr>
      </w:pPr>
    </w:p>
    <w:p w14:paraId="02595C8F" w14:textId="77777777" w:rsidR="007B45DA" w:rsidRDefault="007B45DA">
      <w:pPr>
        <w:rPr>
          <w:i/>
          <w:iCs/>
          <w:sz w:val="28"/>
          <w:szCs w:val="28"/>
        </w:rPr>
      </w:pPr>
    </w:p>
    <w:p w14:paraId="02595C90" w14:textId="77777777" w:rsidR="007B45DA" w:rsidRDefault="007B45DA">
      <w:pPr>
        <w:rPr>
          <w:i/>
          <w:iCs/>
          <w:sz w:val="28"/>
          <w:szCs w:val="28"/>
        </w:rPr>
      </w:pPr>
    </w:p>
    <w:p w14:paraId="02595C91" w14:textId="77777777" w:rsidR="007B45DA" w:rsidRDefault="007B45DA"/>
    <w:p w14:paraId="02595C92" w14:textId="77777777" w:rsidR="007B45DA" w:rsidRDefault="007B45DA"/>
    <w:p w14:paraId="02595C93" w14:textId="77777777" w:rsidR="007B45DA" w:rsidRDefault="007B45DA"/>
    <w:p w14:paraId="02595C94" w14:textId="77777777" w:rsidR="007B45DA" w:rsidRDefault="007B45DA"/>
    <w:p w14:paraId="02595C95" w14:textId="77777777" w:rsidR="007B45DA" w:rsidRDefault="005D1B62">
      <w:r>
        <w:t xml:space="preserve"> </w:t>
      </w:r>
    </w:p>
    <w:p w14:paraId="02595C96" w14:textId="77777777" w:rsidR="007B45DA" w:rsidRDefault="007B45DA"/>
    <w:p w14:paraId="02595C97" w14:textId="77777777" w:rsidR="007B45DA" w:rsidRDefault="007B45DA"/>
    <w:p w14:paraId="02595C98" w14:textId="77777777" w:rsidR="007B45DA" w:rsidRDefault="007B45DA"/>
    <w:p w14:paraId="02595C99" w14:textId="77777777" w:rsidR="007B45DA" w:rsidRDefault="005D1B62">
      <w:pPr>
        <w:pStyle w:val="Heading1"/>
        <w:numPr>
          <w:ilvl w:val="0"/>
          <w:numId w:val="1"/>
        </w:numPr>
      </w:pPr>
      <w:r>
        <w:t>Appendix (screenshots of my survey).</w:t>
      </w:r>
    </w:p>
    <w:p w14:paraId="02595C9A" w14:textId="77777777" w:rsidR="007B45DA" w:rsidRDefault="007B45DA"/>
    <w:p w14:paraId="02595C9B" w14:textId="77777777" w:rsidR="007B45DA" w:rsidRDefault="005D1B62">
      <w:r>
        <w:rPr>
          <w:noProof/>
        </w:rPr>
        <w:drawing>
          <wp:inline distT="0" distB="0" distL="0" distR="0" wp14:anchorId="02595BD7" wp14:editId="02595BD8">
            <wp:extent cx="3112087" cy="2613839"/>
            <wp:effectExtent l="0" t="0" r="0" b="0"/>
            <wp:docPr id="22"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l="24192" t="19509" r="25170" b="4878"/>
                    <a:stretch>
                      <a:fillRect/>
                    </a:stretch>
                  </pic:blipFill>
                  <pic:spPr>
                    <a:xfrm>
                      <a:off x="0" y="0"/>
                      <a:ext cx="3112087" cy="2613839"/>
                    </a:xfrm>
                    <a:prstGeom prst="rect">
                      <a:avLst/>
                    </a:prstGeom>
                    <a:noFill/>
                    <a:ln>
                      <a:noFill/>
                      <a:prstDash/>
                    </a:ln>
                  </pic:spPr>
                </pic:pic>
              </a:graphicData>
            </a:graphic>
          </wp:inline>
        </w:drawing>
      </w:r>
      <w:r>
        <w:rPr>
          <w:noProof/>
        </w:rPr>
        <w:drawing>
          <wp:inline distT="0" distB="0" distL="0" distR="0" wp14:anchorId="02595BD9" wp14:editId="02595BDA">
            <wp:extent cx="3070856" cy="2705096"/>
            <wp:effectExtent l="0" t="0" r="0" b="4"/>
            <wp:docPr id="23"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l="23930" t="11110" r="25548" b="4983"/>
                    <a:stretch>
                      <a:fillRect/>
                    </a:stretch>
                  </pic:blipFill>
                  <pic:spPr>
                    <a:xfrm>
                      <a:off x="0" y="0"/>
                      <a:ext cx="3070856" cy="2705096"/>
                    </a:xfrm>
                    <a:prstGeom prst="rect">
                      <a:avLst/>
                    </a:prstGeom>
                    <a:noFill/>
                    <a:ln>
                      <a:noFill/>
                      <a:prstDash/>
                    </a:ln>
                  </pic:spPr>
                </pic:pic>
              </a:graphicData>
            </a:graphic>
          </wp:inline>
        </w:drawing>
      </w:r>
      <w:r>
        <w:rPr>
          <w:noProof/>
        </w:rPr>
        <w:drawing>
          <wp:inline distT="0" distB="0" distL="0" distR="0" wp14:anchorId="02595BDB" wp14:editId="02595BDC">
            <wp:extent cx="2887976" cy="2080260"/>
            <wp:effectExtent l="0" t="0" r="7624" b="0"/>
            <wp:docPr id="24"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l="23931" t="23163" r="25681" b="12310"/>
                    <a:stretch>
                      <a:fillRect/>
                    </a:stretch>
                  </pic:blipFill>
                  <pic:spPr>
                    <a:xfrm>
                      <a:off x="0" y="0"/>
                      <a:ext cx="2887976" cy="2080260"/>
                    </a:xfrm>
                    <a:prstGeom prst="rect">
                      <a:avLst/>
                    </a:prstGeom>
                    <a:noFill/>
                    <a:ln>
                      <a:noFill/>
                      <a:prstDash/>
                    </a:ln>
                  </pic:spPr>
                </pic:pic>
              </a:graphicData>
            </a:graphic>
          </wp:inline>
        </w:drawing>
      </w:r>
      <w:r>
        <w:rPr>
          <w:noProof/>
        </w:rPr>
        <w:lastRenderedPageBreak/>
        <w:drawing>
          <wp:inline distT="0" distB="0" distL="0" distR="0" wp14:anchorId="02595BDD" wp14:editId="02595BDE">
            <wp:extent cx="2910836" cy="2141223"/>
            <wp:effectExtent l="0" t="0" r="3814" b="0"/>
            <wp:docPr id="25" name="Picture 15" descr="Graphical user interfac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l="23798" t="25054" r="25415" b="8529"/>
                    <a:stretch>
                      <a:fillRect/>
                    </a:stretch>
                  </pic:blipFill>
                  <pic:spPr>
                    <a:xfrm>
                      <a:off x="0" y="0"/>
                      <a:ext cx="2910836" cy="2141223"/>
                    </a:xfrm>
                    <a:prstGeom prst="rect">
                      <a:avLst/>
                    </a:prstGeom>
                    <a:noFill/>
                    <a:ln>
                      <a:noFill/>
                      <a:prstDash/>
                    </a:ln>
                  </pic:spPr>
                </pic:pic>
              </a:graphicData>
            </a:graphic>
          </wp:inline>
        </w:drawing>
      </w:r>
      <w:r>
        <w:rPr>
          <w:noProof/>
        </w:rPr>
        <w:drawing>
          <wp:inline distT="0" distB="0" distL="0" distR="0" wp14:anchorId="02595BDF" wp14:editId="02595BE0">
            <wp:extent cx="2849883" cy="1219196"/>
            <wp:effectExtent l="0" t="0" r="7617" b="4"/>
            <wp:docPr id="26" name="Picture 16"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l="24463" t="48690" r="25814" b="13492"/>
                    <a:stretch>
                      <a:fillRect/>
                    </a:stretch>
                  </pic:blipFill>
                  <pic:spPr>
                    <a:xfrm>
                      <a:off x="0" y="0"/>
                      <a:ext cx="2849883" cy="1219196"/>
                    </a:xfrm>
                    <a:prstGeom prst="rect">
                      <a:avLst/>
                    </a:prstGeom>
                    <a:noFill/>
                    <a:ln>
                      <a:noFill/>
                      <a:prstDash/>
                    </a:ln>
                  </pic:spPr>
                </pic:pic>
              </a:graphicData>
            </a:graphic>
          </wp:inline>
        </w:drawing>
      </w:r>
    </w:p>
    <w:p w14:paraId="02595C9C" w14:textId="77777777" w:rsidR="007B45DA" w:rsidRDefault="007B45DA"/>
    <w:p w14:paraId="02595C9D" w14:textId="77777777" w:rsidR="007B45DA" w:rsidRDefault="007B45DA"/>
    <w:p w14:paraId="02595C9E" w14:textId="77777777" w:rsidR="007B45DA" w:rsidRDefault="007B45DA"/>
    <w:p w14:paraId="02595C9F" w14:textId="77777777" w:rsidR="007B45DA" w:rsidRDefault="007B45DA">
      <w:pPr>
        <w:pStyle w:val="Heading1"/>
      </w:pPr>
    </w:p>
    <w:p w14:paraId="02595CA0" w14:textId="77777777" w:rsidR="007B45DA" w:rsidRDefault="007B45DA"/>
    <w:p w14:paraId="02595CA1" w14:textId="77777777" w:rsidR="007B45DA" w:rsidRDefault="007B45DA"/>
    <w:p w14:paraId="02595CA2" w14:textId="77777777" w:rsidR="007B45DA" w:rsidRDefault="007B45DA"/>
    <w:p w14:paraId="02595CA3" w14:textId="77777777" w:rsidR="007B45DA" w:rsidRDefault="007B45DA"/>
    <w:p w14:paraId="02595CA4" w14:textId="77777777" w:rsidR="007B45DA" w:rsidRDefault="007B45DA"/>
    <w:p w14:paraId="02595CA5" w14:textId="77777777" w:rsidR="007B45DA" w:rsidRDefault="007B45DA"/>
    <w:p w14:paraId="02595CA6" w14:textId="77777777" w:rsidR="007B45DA" w:rsidRDefault="007B45DA"/>
    <w:p w14:paraId="02595CA7" w14:textId="77777777" w:rsidR="007B45DA" w:rsidRDefault="007B45DA"/>
    <w:p w14:paraId="02595CA8" w14:textId="77777777" w:rsidR="007B45DA" w:rsidRDefault="007B45DA"/>
    <w:p w14:paraId="02595CA9" w14:textId="77777777" w:rsidR="007B45DA" w:rsidRDefault="007B45DA"/>
    <w:p w14:paraId="02595CAA" w14:textId="77777777" w:rsidR="007B45DA" w:rsidRDefault="007B45DA"/>
    <w:p w14:paraId="02595CAB" w14:textId="77777777" w:rsidR="007B45DA" w:rsidRDefault="007B45DA"/>
    <w:p w14:paraId="02595CAC" w14:textId="77777777" w:rsidR="007B45DA" w:rsidRDefault="007B45DA"/>
    <w:p w14:paraId="02595CAD" w14:textId="77777777" w:rsidR="007B45DA" w:rsidRDefault="007B45DA"/>
    <w:p w14:paraId="02595CAE" w14:textId="77777777" w:rsidR="007B45DA" w:rsidRDefault="007B45DA">
      <w:pPr>
        <w:pStyle w:val="Heading1"/>
      </w:pPr>
    </w:p>
    <w:p w14:paraId="02595CAF" w14:textId="77777777" w:rsidR="007B45DA" w:rsidRDefault="007B45DA"/>
    <w:sectPr w:rsidR="007B45DA">
      <w:headerReference w:type="default" r:id="rId27"/>
      <w:footerReference w:type="default" r:id="rId28"/>
      <w:headerReference w:type="first" r:id="rId29"/>
      <w:footerReference w:type="first" r:id="rId30"/>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95BE5" w14:textId="77777777" w:rsidR="00000000" w:rsidRDefault="005D1B62">
      <w:pPr>
        <w:spacing w:after="0"/>
      </w:pPr>
      <w:r>
        <w:separator/>
      </w:r>
    </w:p>
  </w:endnote>
  <w:endnote w:type="continuationSeparator" w:id="0">
    <w:p w14:paraId="02595BE7" w14:textId="77777777" w:rsidR="00000000" w:rsidRDefault="005D1B6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95BEB" w14:textId="77777777" w:rsidR="00B5767E" w:rsidRDefault="005D1B62">
    <w:pPr>
      <w:tabs>
        <w:tab w:val="center" w:pos="4550"/>
        <w:tab w:val="left" w:pos="5818"/>
      </w:tabs>
      <w:ind w:right="260"/>
      <w:jc w:val="right"/>
    </w:pPr>
    <w:r>
      <w:rPr>
        <w:color w:val="8496B0"/>
        <w:spacing w:val="60"/>
        <w:sz w:val="24"/>
        <w:szCs w:val="24"/>
      </w:rPr>
      <w:t>Page</w:t>
    </w:r>
    <w:r>
      <w:rPr>
        <w:color w:val="8496B0"/>
        <w:sz w:val="24"/>
        <w:szCs w:val="24"/>
      </w:rPr>
      <w:t xml:space="preserve"> </w:t>
    </w:r>
    <w:r>
      <w:rPr>
        <w:color w:val="323E4F"/>
        <w:sz w:val="24"/>
        <w:szCs w:val="24"/>
      </w:rPr>
      <w:fldChar w:fldCharType="begin"/>
    </w:r>
    <w:r>
      <w:rPr>
        <w:color w:val="323E4F"/>
        <w:sz w:val="24"/>
        <w:szCs w:val="24"/>
      </w:rPr>
      <w:instrText xml:space="preserve"> PAGE </w:instrText>
    </w:r>
    <w:r>
      <w:rPr>
        <w:color w:val="323E4F"/>
        <w:sz w:val="24"/>
        <w:szCs w:val="24"/>
      </w:rPr>
      <w:fldChar w:fldCharType="separate"/>
    </w:r>
    <w:r>
      <w:rPr>
        <w:color w:val="323E4F"/>
        <w:sz w:val="24"/>
        <w:szCs w:val="24"/>
      </w:rPr>
      <w:t>1</w:t>
    </w:r>
    <w:r>
      <w:rPr>
        <w:color w:val="323E4F"/>
        <w:sz w:val="24"/>
        <w:szCs w:val="24"/>
      </w:rPr>
      <w:fldChar w:fldCharType="end"/>
    </w:r>
    <w:r>
      <w:rPr>
        <w:color w:val="323E4F"/>
        <w:sz w:val="24"/>
        <w:szCs w:val="24"/>
      </w:rPr>
      <w:t xml:space="preserve"> | </w:t>
    </w:r>
    <w:r>
      <w:rPr>
        <w:color w:val="323E4F"/>
        <w:sz w:val="24"/>
        <w:szCs w:val="24"/>
      </w:rPr>
      <w:fldChar w:fldCharType="begin"/>
    </w:r>
    <w:r>
      <w:rPr>
        <w:color w:val="323E4F"/>
        <w:sz w:val="24"/>
        <w:szCs w:val="24"/>
      </w:rPr>
      <w:instrText xml:space="preserve"> NUMPAGES \* ARABIC </w:instrText>
    </w:r>
    <w:r>
      <w:rPr>
        <w:color w:val="323E4F"/>
        <w:sz w:val="24"/>
        <w:szCs w:val="24"/>
      </w:rPr>
      <w:fldChar w:fldCharType="separate"/>
    </w:r>
    <w:r>
      <w:rPr>
        <w:color w:val="323E4F"/>
        <w:sz w:val="24"/>
        <w:szCs w:val="24"/>
      </w:rPr>
      <w:t>1</w:t>
    </w:r>
    <w:r>
      <w:rPr>
        <w:color w:val="323E4F"/>
        <w:sz w:val="24"/>
        <w:szCs w:val="24"/>
      </w:rPr>
      <w:fldChar w:fldCharType="end"/>
    </w:r>
  </w:p>
  <w:p w14:paraId="02595BEC" w14:textId="77777777" w:rsidR="00B5767E" w:rsidRDefault="005D1B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95BF0" w14:textId="77777777" w:rsidR="00B5767E" w:rsidRDefault="005D1B62">
    <w:pPr>
      <w:pStyle w:val="Footer"/>
      <w:tabs>
        <w:tab w:val="clear" w:pos="9026"/>
      </w:tabs>
    </w:pPr>
    <w:r>
      <w:t>Module code: BMSW4003</w:t>
    </w:r>
    <w:r>
      <w:tab/>
      <w:t>Maxine graham 2133637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95BE1" w14:textId="77777777" w:rsidR="00000000" w:rsidRDefault="005D1B62">
      <w:pPr>
        <w:spacing w:after="0"/>
      </w:pPr>
      <w:r>
        <w:rPr>
          <w:color w:val="000000"/>
        </w:rPr>
        <w:separator/>
      </w:r>
    </w:p>
  </w:footnote>
  <w:footnote w:type="continuationSeparator" w:id="0">
    <w:p w14:paraId="02595BE3" w14:textId="77777777" w:rsidR="00000000" w:rsidRDefault="005D1B6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95BE9" w14:textId="77777777" w:rsidR="00B5767E" w:rsidRDefault="005D1B6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95BEE" w14:textId="77777777" w:rsidR="00B5767E" w:rsidRDefault="005D1B62">
    <w:pPr>
      <w:pStyle w:val="Header"/>
    </w:pPr>
    <w:r>
      <w:rPr>
        <w:noProof/>
      </w:rPr>
      <mc:AlternateContent>
        <mc:Choice Requires="wps">
          <w:drawing>
            <wp:anchor distT="0" distB="0" distL="114300" distR="114300" simplePos="0" relativeHeight="251659264" behindDoc="0" locked="0" layoutInCell="1" allowOverlap="1" wp14:anchorId="02595BE1" wp14:editId="02595BE2">
              <wp:simplePos x="0" y="0"/>
              <wp:positionH relativeFrom="page">
                <wp:posOffset>0</wp:posOffset>
              </wp:positionH>
              <wp:positionV relativeFrom="page">
                <wp:posOffset>0</wp:posOffset>
              </wp:positionV>
              <wp:extent cx="5949315" cy="269876"/>
              <wp:effectExtent l="0" t="0" r="0" b="0"/>
              <wp:wrapSquare wrapText="bothSides"/>
              <wp:docPr id="1" name="Rectangle 197"/>
              <wp:cNvGraphicFramePr/>
              <a:graphic xmlns:a="http://schemas.openxmlformats.org/drawingml/2006/main">
                <a:graphicData uri="http://schemas.microsoft.com/office/word/2010/wordprocessingShape">
                  <wps:wsp>
                    <wps:cNvSpPr/>
                    <wps:spPr>
                      <a:xfrm>
                        <a:off x="0" y="0"/>
                        <a:ext cx="5949315" cy="269876"/>
                      </a:xfrm>
                      <a:prstGeom prst="rect">
                        <a:avLst/>
                      </a:prstGeom>
                      <a:solidFill>
                        <a:srgbClr val="4472C4"/>
                      </a:solidFill>
                      <a:ln cap="flat">
                        <a:noFill/>
                        <a:prstDash val="solid"/>
                      </a:ln>
                    </wps:spPr>
                    <wps:txbx>
                      <w:txbxContent>
                        <w:p w14:paraId="02595BE3" w14:textId="77777777" w:rsidR="00B5767E" w:rsidRDefault="005D1B62">
                          <w:pPr>
                            <w:pStyle w:val="Header"/>
                            <w:jc w:val="center"/>
                          </w:pPr>
                          <w:r>
                            <w:rPr>
                              <w:caps/>
                              <w:color w:val="FFFFFF"/>
                            </w:rPr>
                            <w:t xml:space="preserve">digital skills and research methods: assigment 2- research report </w:t>
                          </w:r>
                        </w:p>
                      </w:txbxContent>
                    </wps:txbx>
                    <wps:bodyPr vert="horz" wrap="square" lIns="91440" tIns="45720" rIns="91440" bIns="45720" anchor="ctr" anchorCtr="0" compatLnSpc="1">
                      <a:spAutoFit/>
                    </wps:bodyPr>
                  </wps:wsp>
                </a:graphicData>
              </a:graphic>
            </wp:anchor>
          </w:drawing>
        </mc:Choice>
        <mc:Fallback>
          <w:pict>
            <v:rect w14:anchorId="02595BE1" id="Rectangle 197" o:spid="_x0000_s1036" style="position:absolute;margin-left:0;margin-top:0;width:468.45pt;height:21.25pt;z-index:25165926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" fillcolor="#4472c4" stroked="f">
              <v:textbox style="mso-fit-shape-to-text:t">
                <w:txbxContent>
                  <w:p w14:paraId="02595BE3" w14:textId="77777777" w:rsidR="00B5767E" w:rsidRDefault="005D1B62">
                    <w:pPr>
                      <w:pStyle w:val="Header"/>
                      <w:jc w:val="center"/>
                    </w:pPr>
                    <w:r>
                      <w:rPr>
                        <w:caps/>
                        <w:color w:val="FFFFFF"/>
                      </w:rPr>
                      <w:t xml:space="preserve">digital skills and research methods: assigment 2- research report </w:t>
                    </w:r>
                  </w:p>
                </w:txbxContent>
              </v:textbox>
              <w10:wrap type="square"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4B0F90"/>
    <w:multiLevelType w:val="multilevel"/>
    <w:tmpl w:val="90408F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5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7B45DA"/>
    <w:rsid w:val="005D1B62"/>
    <w:rsid w:val="007B4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2595BC0"/>
  <w15:docId w15:val="{FC4684F8-913D-4E94-B5DF-95BEEC5C9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e-student.org/disadvantages-of-e-learning/" TargetMode="External"/><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hyperlink" Target="https://www.vedamo.com/knowledge/what-is-virtual-learning/"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prodigygame.com/main-en/blog/benefits-of-virtual-learning/" TargetMode="External"/><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trainingindustry.com/articles/remote-learning/4-common-challenges-faced-by-virtual-instructors/:~:text=4%20Common%20Challenges%20Faced%20By%20Virtual%20Instructors%201,so%20from%20home.%20...%204%20Gaining%20Learners%E2%80"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2.pn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nigerianscholars.com/articles/ten-10-affordable-devices-for-virtual-learning/:~:text=Ten%20%2810%29%20Affordable%20Devices%20for%20Virtual%20Learning%20Contents,a%20very%20portable%20and%20good%20device%252"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1.png"/><Relationship Id="rId27" Type="http://schemas.openxmlformats.org/officeDocument/2006/relationships/header" Target="header1.xml"/><Relationship Id="rId3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1324</Words>
  <Characters>7552</Characters>
  <Application>Microsoft Office Word</Application>
  <DocSecurity>0</DocSecurity>
  <Lines>62</Lines>
  <Paragraphs>17</Paragraphs>
  <ScaleCrop>false</ScaleCrop>
  <Company/>
  <LinksUpToDate>false</LinksUpToDate>
  <CharactersWithSpaces>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 assigment 2- research report</dc:title>
  <dc:subject>Impact of virtual learning environment.</dc:subject>
  <dc:creator>maxine.graham311095@gmail.com</dc:creator>
  <dc:description/>
  <cp:lastModifiedBy>maxine.graham311095@gmail.com</cp:lastModifiedBy>
  <cp:revision>2</cp:revision>
  <dcterms:created xsi:type="dcterms:W3CDTF">2022-08-10T10:48:00Z</dcterms:created>
  <dcterms:modified xsi:type="dcterms:W3CDTF">2022-08-10T10:48:00Z</dcterms:modified>
</cp:coreProperties>
</file>