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BA4E2" w14:textId="77777777" w:rsidR="00151DBF" w:rsidRDefault="00221508">
      <w:pPr>
        <w:pStyle w:val="NoSpacing"/>
      </w:pPr>
      <w:r>
        <w:rPr>
          <w:noProof/>
        </w:rPr>
        <mc:AlternateContent>
          <mc:Choice Requires="wpg">
            <w:drawing>
              <wp:anchor distT="0" distB="0" distL="114300" distR="114300" simplePos="0" relativeHeight="251659264" behindDoc="1" locked="0" layoutInCell="1" allowOverlap="1" wp14:anchorId="29EBA4E3" wp14:editId="29EBA4E4">
                <wp:simplePos x="0" y="0"/>
                <wp:positionH relativeFrom="page">
                  <wp:posOffset>302264</wp:posOffset>
                </wp:positionH>
                <wp:positionV relativeFrom="page">
                  <wp:posOffset>267333</wp:posOffset>
                </wp:positionV>
                <wp:extent cx="2487926" cy="10149840"/>
                <wp:effectExtent l="0" t="0" r="7624" b="3810"/>
                <wp:wrapNone/>
                <wp:docPr id="1817009017" name="Group 26"/>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1368876986" name="Rectangle 3"/>
                        <wps:cNvSpPr/>
                        <wps:spPr>
                          <a:xfrm>
                            <a:off x="0" y="0"/>
                            <a:ext cx="220544" cy="10149840"/>
                          </a:xfrm>
                          <a:prstGeom prst="rect">
                            <a:avLst/>
                          </a:prstGeom>
                          <a:solidFill>
                            <a:srgbClr val="0E2841"/>
                          </a:solidFill>
                          <a:ln cap="flat">
                            <a:noFill/>
                            <a:prstDash val="solid"/>
                          </a:ln>
                        </wps:spPr>
                        <wps:bodyPr lIns="0" tIns="0" rIns="0" bIns="0"/>
                      </wps:wsp>
                      <wps:wsp>
                        <wps:cNvPr id="1174301356" name="Pentagon 4"/>
                        <wps:cNvSpPr/>
                        <wps:spPr>
                          <a:xfrm>
                            <a:off x="0" y="1631464"/>
                            <a:ext cx="2487926" cy="614010"/>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156082"/>
                          </a:solidFill>
                          <a:ln cap="flat">
                            <a:noFill/>
                            <a:prstDash val="solid"/>
                          </a:ln>
                        </wps:spPr>
                        <wps:txbx>
                          <w:txbxContent>
                            <w:p w14:paraId="29EBA562" w14:textId="77777777" w:rsidR="00151DBF" w:rsidRDefault="00221508">
                              <w:pPr>
                                <w:pStyle w:val="NoSpacing"/>
                                <w:jc w:val="right"/>
                              </w:pPr>
                              <w:r>
                                <w:rPr>
                                  <w:color w:val="FFFFFF"/>
                                  <w:sz w:val="28"/>
                                  <w:szCs w:val="28"/>
                                </w:rPr>
                                <w:t>10/08/2026</w:t>
                              </w:r>
                            </w:p>
                          </w:txbxContent>
                        </wps:txbx>
                        <wps:bodyPr vert="horz" wrap="square" lIns="91440" tIns="0" rIns="182880" bIns="0" anchor="ctr" anchorCtr="0" compatLnSpc="1">
                          <a:noAutofit/>
                        </wps:bodyPr>
                      </wps:wsp>
                      <wpg:grpSp>
                        <wpg:cNvPr id="1728405857" name="Group 5"/>
                        <wpg:cNvGrpSpPr/>
                        <wpg:grpSpPr>
                          <a:xfrm>
                            <a:off x="86383" y="4682524"/>
                            <a:ext cx="2332433" cy="5461391"/>
                            <a:chOff x="0" y="0"/>
                            <a:chExt cx="2332433" cy="5461391"/>
                          </a:xfrm>
                        </wpg:grpSpPr>
                        <wpg:grpSp>
                          <wpg:cNvPr id="2132305303" name="Group 6"/>
                          <wpg:cNvGrpSpPr/>
                          <wpg:grpSpPr>
                            <a:xfrm>
                              <a:off x="107881" y="0"/>
                              <a:ext cx="1870825" cy="5461391"/>
                              <a:chOff x="0" y="0"/>
                              <a:chExt cx="1870825" cy="5461391"/>
                            </a:xfrm>
                          </wpg:grpSpPr>
                          <wps:wsp>
                            <wps:cNvPr id="2090320071"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0E2841"/>
                              </a:solidFill>
                              <a:ln w="0" cap="flat">
                                <a:solidFill>
                                  <a:srgbClr val="0E2841"/>
                                </a:solidFill>
                                <a:prstDash val="solid"/>
                                <a:round/>
                              </a:ln>
                            </wps:spPr>
                            <wps:bodyPr lIns="0" tIns="0" rIns="0" bIns="0"/>
                          </wps:wsp>
                          <wps:wsp>
                            <wps:cNvPr id="609597600"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0E2841"/>
                              </a:solidFill>
                              <a:ln w="0" cap="flat">
                                <a:solidFill>
                                  <a:srgbClr val="0E2841"/>
                                </a:solidFill>
                                <a:prstDash val="solid"/>
                                <a:round/>
                              </a:ln>
                            </wps:spPr>
                            <wps:bodyPr lIns="0" tIns="0" rIns="0" bIns="0"/>
                          </wps:wsp>
                          <wps:wsp>
                            <wps:cNvPr id="201558919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0E2841"/>
                              </a:solidFill>
                              <a:ln w="0" cap="flat">
                                <a:solidFill>
                                  <a:srgbClr val="0E2841"/>
                                </a:solidFill>
                                <a:prstDash val="solid"/>
                                <a:round/>
                              </a:ln>
                            </wps:spPr>
                            <wps:bodyPr lIns="0" tIns="0" rIns="0" bIns="0"/>
                          </wps:wsp>
                          <wps:wsp>
                            <wps:cNvPr id="101100328"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0E2841"/>
                              </a:solidFill>
                              <a:ln w="0" cap="flat">
                                <a:solidFill>
                                  <a:srgbClr val="0E2841"/>
                                </a:solidFill>
                                <a:prstDash val="solid"/>
                                <a:round/>
                              </a:ln>
                            </wps:spPr>
                            <wps:bodyPr lIns="0" tIns="0" rIns="0" bIns="0"/>
                          </wps:wsp>
                          <wps:wsp>
                            <wps:cNvPr id="1796652632"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0E2841"/>
                              </a:solidFill>
                              <a:ln w="0" cap="flat">
                                <a:solidFill>
                                  <a:srgbClr val="0E2841"/>
                                </a:solidFill>
                                <a:prstDash val="solid"/>
                                <a:round/>
                              </a:ln>
                            </wps:spPr>
                            <wps:bodyPr lIns="0" tIns="0" rIns="0" bIns="0"/>
                          </wps:wsp>
                          <wps:wsp>
                            <wps:cNvPr id="1568464812"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0E2841"/>
                              </a:solidFill>
                              <a:ln w="0" cap="flat">
                                <a:solidFill>
                                  <a:srgbClr val="0E2841"/>
                                </a:solidFill>
                                <a:prstDash val="solid"/>
                                <a:round/>
                              </a:ln>
                            </wps:spPr>
                            <wps:bodyPr lIns="0" tIns="0" rIns="0" bIns="0"/>
                          </wps:wsp>
                          <wps:wsp>
                            <wps:cNvPr id="1936561377"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0E2841"/>
                              </a:solidFill>
                              <a:ln w="0" cap="flat">
                                <a:solidFill>
                                  <a:srgbClr val="0E2841"/>
                                </a:solidFill>
                                <a:prstDash val="solid"/>
                                <a:round/>
                              </a:ln>
                            </wps:spPr>
                            <wps:bodyPr lIns="0" tIns="0" rIns="0" bIns="0"/>
                          </wps:wsp>
                          <wps:wsp>
                            <wps:cNvPr id="528392747"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0E2841"/>
                              </a:solidFill>
                              <a:ln w="0" cap="flat">
                                <a:solidFill>
                                  <a:srgbClr val="0E2841"/>
                                </a:solidFill>
                                <a:prstDash val="solid"/>
                                <a:round/>
                              </a:ln>
                            </wps:spPr>
                            <wps:bodyPr lIns="0" tIns="0" rIns="0" bIns="0"/>
                          </wps:wsp>
                          <wps:wsp>
                            <wps:cNvPr id="1936078760"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0E2841"/>
                              </a:solidFill>
                              <a:ln w="0" cap="flat">
                                <a:solidFill>
                                  <a:srgbClr val="0E2841"/>
                                </a:solidFill>
                                <a:prstDash val="solid"/>
                                <a:round/>
                              </a:ln>
                            </wps:spPr>
                            <wps:bodyPr lIns="0" tIns="0" rIns="0" bIns="0"/>
                          </wps:wsp>
                          <wps:wsp>
                            <wps:cNvPr id="777074144"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0E2841"/>
                              </a:solidFill>
                              <a:ln w="0" cap="flat">
                                <a:solidFill>
                                  <a:srgbClr val="0E2841"/>
                                </a:solidFill>
                                <a:prstDash val="solid"/>
                                <a:round/>
                              </a:ln>
                            </wps:spPr>
                            <wps:bodyPr lIns="0" tIns="0" rIns="0" bIns="0"/>
                          </wps:wsp>
                          <wps:wsp>
                            <wps:cNvPr id="1456810418"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0E2841"/>
                              </a:solidFill>
                              <a:ln w="0" cap="flat">
                                <a:solidFill>
                                  <a:srgbClr val="0E2841"/>
                                </a:solidFill>
                                <a:prstDash val="solid"/>
                                <a:round/>
                              </a:ln>
                            </wps:spPr>
                            <wps:bodyPr lIns="0" tIns="0" rIns="0" bIns="0"/>
                          </wps:wsp>
                          <wps:wsp>
                            <wps:cNvPr id="88728969"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E2841"/>
                              </a:solidFill>
                              <a:ln w="0" cap="flat">
                                <a:solidFill>
                                  <a:srgbClr val="0E2841"/>
                                </a:solidFill>
                                <a:prstDash val="solid"/>
                                <a:round/>
                              </a:ln>
                            </wps:spPr>
                            <wps:bodyPr lIns="0" tIns="0" rIns="0" bIns="0"/>
                          </wps:wsp>
                        </wpg:grpSp>
                        <wpg:grpSp>
                          <wpg:cNvPr id="1324956572" name="Group 7"/>
                          <wpg:cNvGrpSpPr/>
                          <wpg:grpSpPr>
                            <a:xfrm>
                              <a:off x="0" y="1076450"/>
                              <a:ext cx="2332433" cy="4384932"/>
                              <a:chOff x="0" y="0"/>
                              <a:chExt cx="2332433" cy="4384932"/>
                            </a:xfrm>
                          </wpg:grpSpPr>
                          <wps:wsp>
                            <wps:cNvPr id="1281842937"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757538375"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815868043"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626342654"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575135649"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115625850"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884510284"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899399408"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503820290"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980823232"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118516080"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g:grpSp>
                      </wpg:grpSp>
                    </wpg:wgp>
                  </a:graphicData>
                </a:graphic>
              </wp:anchor>
            </w:drawing>
          </mc:Choice>
          <mc:Fallback>
            <w:pict>
              <v:group w14:anchorId="29EBA4E3" id="Group 26" o:spid="_x0000_s1026" style="position:absolute;margin-left:23.8pt;margin-top:21.05pt;width:195.9pt;height:799.2pt;z-index:-25165721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" fillcolor="#0e2841" stroked="f">
                  <v:textbox inset="0,0,0,0"/>
                </v:rect>
                <v:shape id="Pentagon 4" o:sp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" adj="-11796480,,5400" path="m,l2180921,r307005,307005l2180921,614010,,614010,,xe" fillcolor="#156082" stroked="f">
                  <v:stroke joinstyle="miter"/>
                  <v:formulas/>
                  <v:path arrowok="t" o:connecttype="custom" o:connectlocs="1243963,0;2487926,307005;1243963,614010;0,307005;1090460,0;1090460,614010" o:connectangles="270,0,90,180,270,90" textboxrect="0,0,2334423,614010"/>
                  <v:textbox inset=",0,14.4pt,0">
                    <w:txbxContent>
                      <w:p w14:paraId="29EBA562" w14:textId="77777777" w:rsidR="00151DBF" w:rsidRDefault="00221508">
                        <w:pPr>
                          <w:pStyle w:val="NoSpacing"/>
                          <w:jc w:val="right"/>
                        </w:pPr>
                        <w:r>
                          <w:rPr>
                            <w:color w:val="FFFFFF"/>
                            <w:sz w:val="28"/>
                            <w:szCs w:val="28"/>
                          </w:rPr>
                          <w:t>10/08/2026</w:t>
                        </w: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" path="m,l39,152,84,304r38,113l122,440,76,306,39,180,6,53,,xe" fillcolor="#0e2841" strokecolor="#0e2841"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" path="m,l8,19,37,93r30,74l116,269r-8,l60,169,30,98,1,25,,xe" fillcolor="#0e2841" strokecolor="#0e2841"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" path="m,l,,1,79r2,80l12,317,23,476,39,634,58,792,83,948r24,138l135,1223r5,49l138,1262,105,1106,77,949,53,792,35,634,20,476,9,317,2,159,,79,,xe" fillcolor="#0e2841" strokecolor="#0e2841"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" path="m45,r,l35,66r-9,67l14,267,6,401,3,534,6,669r8,134l18,854r,-3l9,814,8,803,1,669,,534,3,401,12,267,25,132,34,66,45,xe" fillcolor="#0e2841" strokecolor="#0e2841"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" path="m,l10,44r11,82l34,207r19,86l75,380r25,86l120,521r21,55l152,618r2,11l140,595,115,532,93,468,67,383,47,295,28,207,12,104,,xe" fillcolor="#0e2841" strokecolor="#0e2841"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" path="m,l33,69r-9,l12,35,,xe" fillcolor="#0e2841" strokecolor="#0e2841"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" path="m,l9,37r,3l15,93,5,49,,xe" fillcolor="#0e2841" strokecolor="#0e2841"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" path="m394,r,l356,38,319,77r-35,40l249,160r-42,58l168,276r-37,63l98,402,69,467,45,535,26,604,14,673,7,746,6,766,,749r1,-5l7,673,21,603,40,533,65,466,94,400r33,-64l164,275r40,-60l248,158r34,-42l318,76,354,37,394,xe" fillcolor="#0e2841" strokecolor="#0e2841"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" path="m,l6,16r1,3l11,80r9,52l33,185r3,9l21,161,15,145,5,81,1,41,,xe" fillcolor="#0e2841" strokecolor="#0e2841"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" path="m,l31,65r-8,l,xe" fillcolor="#0e2841" strokecolor="#0e2841"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" path="m,l6,17,7,42,6,39,,23,,xe" fillcolor="#0e2841" strokecolor="#0e2841"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" path="m,l6,16,21,49,33,84r12,34l44,118,13,53,11,42,,xe" fillcolor="#0e2841" strokecolor="#0e2841"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" path="m,l41,155,86,309r39,116l125,450,79,311,41,183,7,54,,xe" fillcolor="#0e2841" strokecolor="#0e2841"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" path="m,l8,20,37,96r32,74l118,275r-9,l61,174,30,100,,26,,xe" fillcolor="#0e2841" strokecolor="#0e2841"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" path="m,l16,72r4,49l18,112,,31,,xe" fillcolor="#0e2841" strokecolor="#0e2841"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" path="m,l11,46r11,83l36,211r19,90l76,389r27,87l123,533r21,55l155,632r3,11l142,608,118,544,95,478,69,391,47,302,29,212,13,107,,xe" fillcolor="#0e2841" strokecolor="#0e2841"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" path="m,l33,71r-9,l11,36,,xe" fillcolor="#0e2841" strokecolor="#0e2841"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" path="m,l8,37r,4l15,95,4,49,,xe" fillcolor="#0e2841" strokecolor="#0e2841"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" path="m,l6,15r1,3l12,80r9,54l33,188r4,8l22,162,15,146,5,81,1,40,,xe" fillcolor="#0e2841" strokecolor="#0e2841"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" path="m,l31,66r-7,l,xe" fillcolor="#0e2841" strokecolor="#0e2841"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" path="m,l7,17r,26l6,40,,25,,xe" fillcolor="#0e2841" strokecolor="#0e2841"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" path="m,l7,16,22,50,33,86r13,35l45,121,14,55,11,44,,xe" fillcolor="#0e2841" strokecolor="#0e2841"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p>
    <w:p w14:paraId="29EBA4E3" w14:textId="77777777" w:rsidR="00151DBF" w:rsidRDefault="00221508">
      <w:r>
        <w:rPr>
          <w:noProof/>
        </w:rPr>
        <mc:AlternateContent>
          <mc:Choice Requires="wps">
            <w:drawing>
              <wp:anchor distT="0" distB="0" distL="114300" distR="114300" simplePos="0" relativeHeight="251662336" behindDoc="0" locked="0" layoutInCell="1" allowOverlap="1" wp14:anchorId="29EBA4E5" wp14:editId="29EBA4E6">
                <wp:simplePos x="0" y="0"/>
                <wp:positionH relativeFrom="page">
                  <wp:posOffset>2537460</wp:posOffset>
                </wp:positionH>
                <wp:positionV relativeFrom="paragraph">
                  <wp:posOffset>2138040</wp:posOffset>
                </wp:positionV>
                <wp:extent cx="4366260" cy="1950086"/>
                <wp:effectExtent l="0" t="0" r="0" b="0"/>
                <wp:wrapTopAndBottom/>
                <wp:docPr id="1020730037" name="Text Box 2"/>
                <wp:cNvGraphicFramePr/>
                <a:graphic xmlns:a="http://schemas.openxmlformats.org/drawingml/2006/main">
                  <a:graphicData uri="http://schemas.microsoft.com/office/word/2010/wordprocessingShape">
                    <wps:wsp>
                      <wps:cNvSpPr txBox="1"/>
                      <wps:spPr>
                        <a:xfrm>
                          <a:off x="0" y="0"/>
                          <a:ext cx="4366260" cy="1950086"/>
                        </a:xfrm>
                        <a:prstGeom prst="rect">
                          <a:avLst/>
                        </a:prstGeom>
                        <a:noFill/>
                        <a:ln>
                          <a:noFill/>
                          <a:prstDash/>
                        </a:ln>
                      </wps:spPr>
                      <wps:txbx>
                        <w:txbxContent>
                          <w:p w14:paraId="29EBA564" w14:textId="77777777" w:rsidR="00151DBF" w:rsidRDefault="00221508">
                            <w:pPr>
                              <w:pStyle w:val="Title"/>
                              <w:rPr>
                                <w:sz w:val="72"/>
                                <w:szCs w:val="72"/>
                              </w:rPr>
                            </w:pPr>
                            <w:r>
                              <w:rPr>
                                <w:sz w:val="72"/>
                                <w:szCs w:val="72"/>
                              </w:rPr>
                              <w:t>Configure and manage the Virtualised Enterprise network</w:t>
                            </w:r>
                          </w:p>
                        </w:txbxContent>
                      </wps:txbx>
                      <wps:bodyPr vert="horz" wrap="square" lIns="91440" tIns="45720" rIns="91440" bIns="45720" anchor="t" anchorCtr="0" compatLnSpc="0">
                        <a:noAutofit/>
                      </wps:bodyPr>
                    </wps:wsp>
                  </a:graphicData>
                </a:graphic>
              </wp:anchor>
            </w:drawing>
          </mc:Choice>
          <mc:Fallback>
            <w:pict>
              <v:shapetype w14:anchorId="29EBA4E5" id="_x0000_t202" coordsize="21600,21600" o:spt="202" path="m,l,21600r21600,l21600,xe">
                <v:stroke joinstyle="miter"/>
                <v:path gradientshapeok="t" o:connecttype="rect"/>
              </v:shapetype>
              <v:shape id="Text Box 2" o:spid="_x0000_s1055" type="#_x0000_t202" style="position:absolute;margin-left:199.8pt;margin-top:168.35pt;width:343.8pt;height:153.5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" filled="f" stroked="f">
                <v:textbox>
                  <w:txbxContent>
                    <w:p w14:paraId="29EBA564" w14:textId="77777777" w:rsidR="00151DBF" w:rsidRDefault="00221508">
                      <w:pPr>
                        <w:pStyle w:val="Title"/>
                        <w:rPr>
                          <w:sz w:val="72"/>
                          <w:szCs w:val="72"/>
                        </w:rPr>
                      </w:pPr>
                      <w:r>
                        <w:rPr>
                          <w:sz w:val="72"/>
                          <w:szCs w:val="72"/>
                        </w:rPr>
                        <w:t>Configure and manage the Virtualised Enterprise network</w:t>
                      </w:r>
                    </w:p>
                  </w:txbxContent>
                </v:textbox>
                <w10:wrap type="topAndBottom" anchorx="page"/>
              </v:shape>
            </w:pict>
          </mc:Fallback>
        </mc:AlternateContent>
      </w:r>
      <w:r>
        <w:t xml:space="preserve">                                                                                                                                   </w:t>
      </w:r>
    </w:p>
    <w:p w14:paraId="29EBA4E4" w14:textId="77777777" w:rsidR="00151DBF" w:rsidRDefault="00151DBF"/>
    <w:p w14:paraId="29EBA4E5" w14:textId="77777777" w:rsidR="00151DBF" w:rsidRDefault="00221508">
      <w:r>
        <w:t xml:space="preserve">                                                                                                                     </w:t>
      </w:r>
    </w:p>
    <w:p w14:paraId="29EBA4E6" w14:textId="77777777" w:rsidR="00151DBF" w:rsidRDefault="00221508">
      <w:r>
        <w:rPr>
          <w:noProof/>
        </w:rPr>
        <mc:AlternateContent>
          <mc:Choice Requires="wps">
            <w:drawing>
              <wp:anchor distT="0" distB="0" distL="114300" distR="114300" simplePos="0" relativeHeight="251663360" behindDoc="0" locked="0" layoutInCell="1" allowOverlap="1" wp14:anchorId="29EBA4E7" wp14:editId="143D807E">
                <wp:simplePos x="0" y="0"/>
                <wp:positionH relativeFrom="column">
                  <wp:posOffset>1809750</wp:posOffset>
                </wp:positionH>
                <wp:positionV relativeFrom="paragraph">
                  <wp:posOffset>2978785</wp:posOffset>
                </wp:positionV>
                <wp:extent cx="2209800" cy="1015365"/>
                <wp:effectExtent l="0" t="0" r="19050" b="13335"/>
                <wp:wrapSquare wrapText="bothSides"/>
                <wp:docPr id="2122924930" name="Text Box 2"/>
                <wp:cNvGraphicFramePr/>
                <a:graphic xmlns:a="http://schemas.openxmlformats.org/drawingml/2006/main">
                  <a:graphicData uri="http://schemas.microsoft.com/office/word/2010/wordprocessingShape">
                    <wps:wsp>
                      <wps:cNvSpPr txBox="1"/>
                      <wps:spPr>
                        <a:xfrm>
                          <a:off x="0" y="0"/>
                          <a:ext cx="2209800" cy="1015365"/>
                        </a:xfrm>
                        <a:prstGeom prst="rect">
                          <a:avLst/>
                        </a:prstGeom>
                        <a:solidFill>
                          <a:srgbClr val="FFFFFF"/>
                        </a:solidFill>
                        <a:ln w="9528">
                          <a:solidFill>
                            <a:srgbClr val="000000"/>
                          </a:solidFill>
                          <a:prstDash val="solid"/>
                        </a:ln>
                      </wps:spPr>
                      <wps:txbx>
                        <w:txbxContent>
                          <w:p w14:paraId="29EBA566" w14:textId="77777777" w:rsidR="00151DBF" w:rsidRDefault="00221508">
                            <w:pPr>
                              <w:rPr>
                                <w:b/>
                                <w:bCs/>
                                <w:sz w:val="44"/>
                                <w:szCs w:val="44"/>
                              </w:rPr>
                            </w:pPr>
                            <w:r>
                              <w:rPr>
                                <w:b/>
                                <w:bCs/>
                                <w:sz w:val="44"/>
                                <w:szCs w:val="44"/>
                              </w:rPr>
                              <w:t xml:space="preserve">ASSESSMENT 2 </w:t>
                            </w:r>
                          </w:p>
                          <w:p w14:paraId="79830521" w14:textId="67A63D71" w:rsidR="00956B79" w:rsidRDefault="00956B79">
                            <w:pPr>
                              <w:rPr>
                                <w:b/>
                                <w:bCs/>
                                <w:sz w:val="44"/>
                                <w:szCs w:val="44"/>
                              </w:rPr>
                            </w:pPr>
                            <w:r>
                              <w:rPr>
                                <w:b/>
                                <w:bCs/>
                                <w:sz w:val="44"/>
                                <w:szCs w:val="44"/>
                              </w:rPr>
                              <w:t>screenshots</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29EBA4E7" id="_x0000_s1056" type="#_x0000_t202" style="position:absolute;margin-left:142.5pt;margin-top:234.55pt;width:174pt;height:79.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" strokeweight=".26467mm">
                <v:textbox>
                  <w:txbxContent>
                    <w:p w14:paraId="29EBA566" w14:textId="77777777" w:rsidR="00151DBF" w:rsidRDefault="00221508">
                      <w:pPr>
                        <w:rPr>
                          <w:b/>
                          <w:bCs/>
                          <w:sz w:val="44"/>
                          <w:szCs w:val="44"/>
                        </w:rPr>
                      </w:pPr>
                      <w:r>
                        <w:rPr>
                          <w:b/>
                          <w:bCs/>
                          <w:sz w:val="44"/>
                          <w:szCs w:val="44"/>
                        </w:rPr>
                        <w:t xml:space="preserve">ASSESSMENT 2 </w:t>
                      </w:r>
                    </w:p>
                    <w:p w14:paraId="79830521" w14:textId="67A63D71" w:rsidR="00956B79" w:rsidRDefault="00956B79">
                      <w:pPr>
                        <w:rPr>
                          <w:b/>
                          <w:bCs/>
                          <w:sz w:val="44"/>
                          <w:szCs w:val="44"/>
                        </w:rPr>
                      </w:pPr>
                      <w:r>
                        <w:rPr>
                          <w:b/>
                          <w:bCs/>
                          <w:sz w:val="44"/>
                          <w:szCs w:val="44"/>
                        </w:rPr>
                        <w:t>screenshots</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29EBA4E9" wp14:editId="29EBA4EA">
                <wp:simplePos x="0" y="0"/>
                <wp:positionH relativeFrom="page">
                  <wp:posOffset>3009903</wp:posOffset>
                </wp:positionH>
                <wp:positionV relativeFrom="paragraph">
                  <wp:posOffset>5747388</wp:posOffset>
                </wp:positionV>
                <wp:extent cx="3672843" cy="1598298"/>
                <wp:effectExtent l="0" t="0" r="0" b="1902"/>
                <wp:wrapTopAndBottom/>
                <wp:docPr id="481748343" name="Text Box 2"/>
                <wp:cNvGraphicFramePr/>
                <a:graphic xmlns:a="http://schemas.openxmlformats.org/drawingml/2006/main">
                  <a:graphicData uri="http://schemas.microsoft.com/office/word/2010/wordprocessingShape">
                    <wps:wsp>
                      <wps:cNvSpPr txBox="1"/>
                      <wps:spPr>
                        <a:xfrm>
                          <a:off x="0" y="0"/>
                          <a:ext cx="3672843" cy="1598298"/>
                        </a:xfrm>
                        <a:prstGeom prst="rect">
                          <a:avLst/>
                        </a:prstGeom>
                        <a:noFill/>
                        <a:ln>
                          <a:noFill/>
                          <a:prstDash/>
                        </a:ln>
                      </wps:spPr>
                      <wps:txbx>
                        <w:txbxContent>
                          <w:p w14:paraId="29EBA568" w14:textId="77777777" w:rsidR="00151DBF" w:rsidRDefault="00151DBF">
                            <w:pPr>
                              <w:pBdr>
                                <w:top w:val="single" w:sz="24" w:space="0" w:color="156082"/>
                                <w:bottom w:val="single" w:sz="24" w:space="8" w:color="156082"/>
                              </w:pBdr>
                              <w:spacing w:after="0"/>
                              <w:rPr>
                                <w:i/>
                                <w:iCs/>
                                <w:color w:val="156082"/>
                              </w:rPr>
                            </w:pPr>
                          </w:p>
                          <w:p w14:paraId="29EBA569" w14:textId="77777777" w:rsidR="00151DBF" w:rsidRDefault="00151DBF">
                            <w:pPr>
                              <w:pBdr>
                                <w:top w:val="single" w:sz="24" w:space="0" w:color="156082"/>
                                <w:bottom w:val="single" w:sz="24" w:space="8" w:color="156082"/>
                              </w:pBdr>
                              <w:spacing w:after="0"/>
                              <w:rPr>
                                <w:i/>
                                <w:iCs/>
                                <w:color w:val="156082"/>
                              </w:rPr>
                            </w:pPr>
                          </w:p>
                          <w:p w14:paraId="29EBA56A" w14:textId="77777777" w:rsidR="00151DBF" w:rsidRDefault="00221508">
                            <w:pPr>
                              <w:pBdr>
                                <w:top w:val="single" w:sz="24" w:space="0" w:color="156082"/>
                                <w:bottom w:val="single" w:sz="24" w:space="8" w:color="156082"/>
                              </w:pBdr>
                              <w:spacing w:after="0"/>
                              <w:rPr>
                                <w:i/>
                                <w:iCs/>
                                <w:color w:val="156082"/>
                              </w:rPr>
                            </w:pPr>
                            <w:r>
                              <w:rPr>
                                <w:i/>
                                <w:iCs/>
                                <w:color w:val="156082"/>
                              </w:rPr>
                              <w:t>University of Wales Trinity Saint David</w:t>
                            </w:r>
                          </w:p>
                          <w:p w14:paraId="29EBA56B" w14:textId="77777777" w:rsidR="00151DBF" w:rsidRDefault="00221508">
                            <w:pPr>
                              <w:pBdr>
                                <w:top w:val="single" w:sz="24" w:space="0" w:color="156082"/>
                                <w:bottom w:val="single" w:sz="24" w:space="8" w:color="156082"/>
                              </w:pBdr>
                              <w:spacing w:after="0"/>
                              <w:rPr>
                                <w:i/>
                                <w:iCs/>
                                <w:color w:val="156082"/>
                              </w:rPr>
                            </w:pPr>
                            <w:r>
                              <w:rPr>
                                <w:i/>
                                <w:iCs/>
                                <w:color w:val="156082"/>
                              </w:rPr>
                              <w:t>LONDON CAMPUS</w:t>
                            </w:r>
                          </w:p>
                          <w:p w14:paraId="29EBA56C" w14:textId="77777777" w:rsidR="00151DBF" w:rsidRDefault="00221508">
                            <w:pPr>
                              <w:pBdr>
                                <w:top w:val="single" w:sz="24" w:space="0" w:color="156082"/>
                                <w:bottom w:val="single" w:sz="24" w:space="8" w:color="156082"/>
                              </w:pBdr>
                              <w:spacing w:after="0"/>
                              <w:rPr>
                                <w:i/>
                                <w:iCs/>
                                <w:color w:val="156082"/>
                              </w:rPr>
                            </w:pPr>
                            <w:r>
                              <w:rPr>
                                <w:i/>
                                <w:iCs/>
                                <w:color w:val="156082"/>
                              </w:rPr>
                              <w:t xml:space="preserve">                                                                                     </w:t>
                            </w:r>
                          </w:p>
                          <w:p w14:paraId="29EBA56D" w14:textId="77777777" w:rsidR="00151DBF" w:rsidRDefault="00151DBF">
                            <w:pPr>
                              <w:pBdr>
                                <w:top w:val="single" w:sz="24" w:space="0" w:color="156082"/>
                                <w:bottom w:val="single" w:sz="24" w:space="8" w:color="156082"/>
                              </w:pBdr>
                              <w:spacing w:after="0"/>
                              <w:rPr>
                                <w:i/>
                                <w:iCs/>
                                <w:color w:val="156082"/>
                              </w:rPr>
                            </w:pPr>
                          </w:p>
                        </w:txbxContent>
                      </wps:txbx>
                      <wps:bodyPr vert="horz" wrap="square" lIns="91440" tIns="45720" rIns="91440" bIns="45720" anchor="t" anchorCtr="0" compatLnSpc="0">
                        <a:noAutofit/>
                      </wps:bodyPr>
                    </wps:wsp>
                  </a:graphicData>
                </a:graphic>
              </wp:anchor>
            </w:drawing>
          </mc:Choice>
          <mc:Fallback>
            <w:pict>
              <v:shape w14:anchorId="29EBA4E9" id="_x0000_s1057" type="#_x0000_t202" style="position:absolute;margin-left:237pt;margin-top:452.55pt;width:289.2pt;height:125.8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" filled="f" stroked="f">
                <v:textbox>
                  <w:txbxContent>
                    <w:p w14:paraId="29EBA568" w14:textId="77777777" w:rsidR="00151DBF" w:rsidRDefault="00151DBF">
                      <w:pPr>
                        <w:pBdr>
                          <w:top w:val="single" w:sz="24" w:space="0" w:color="156082"/>
                          <w:bottom w:val="single" w:sz="24" w:space="8" w:color="156082"/>
                        </w:pBdr>
                        <w:spacing w:after="0"/>
                        <w:rPr>
                          <w:i/>
                          <w:iCs/>
                          <w:color w:val="156082"/>
                        </w:rPr>
                      </w:pPr>
                    </w:p>
                    <w:p w14:paraId="29EBA569" w14:textId="77777777" w:rsidR="00151DBF" w:rsidRDefault="00151DBF">
                      <w:pPr>
                        <w:pBdr>
                          <w:top w:val="single" w:sz="24" w:space="0" w:color="156082"/>
                          <w:bottom w:val="single" w:sz="24" w:space="8" w:color="156082"/>
                        </w:pBdr>
                        <w:spacing w:after="0"/>
                        <w:rPr>
                          <w:i/>
                          <w:iCs/>
                          <w:color w:val="156082"/>
                        </w:rPr>
                      </w:pPr>
                    </w:p>
                    <w:p w14:paraId="29EBA56A" w14:textId="77777777" w:rsidR="00151DBF" w:rsidRDefault="00221508">
                      <w:pPr>
                        <w:pBdr>
                          <w:top w:val="single" w:sz="24" w:space="0" w:color="156082"/>
                          <w:bottom w:val="single" w:sz="24" w:space="8" w:color="156082"/>
                        </w:pBdr>
                        <w:spacing w:after="0"/>
                        <w:rPr>
                          <w:i/>
                          <w:iCs/>
                          <w:color w:val="156082"/>
                        </w:rPr>
                      </w:pPr>
                      <w:r>
                        <w:rPr>
                          <w:i/>
                          <w:iCs/>
                          <w:color w:val="156082"/>
                        </w:rPr>
                        <w:t>University of Wales Trinity Saint David</w:t>
                      </w:r>
                    </w:p>
                    <w:p w14:paraId="29EBA56B" w14:textId="77777777" w:rsidR="00151DBF" w:rsidRDefault="00221508">
                      <w:pPr>
                        <w:pBdr>
                          <w:top w:val="single" w:sz="24" w:space="0" w:color="156082"/>
                          <w:bottom w:val="single" w:sz="24" w:space="8" w:color="156082"/>
                        </w:pBdr>
                        <w:spacing w:after="0"/>
                        <w:rPr>
                          <w:i/>
                          <w:iCs/>
                          <w:color w:val="156082"/>
                        </w:rPr>
                      </w:pPr>
                      <w:r>
                        <w:rPr>
                          <w:i/>
                          <w:iCs/>
                          <w:color w:val="156082"/>
                        </w:rPr>
                        <w:t>LONDON CAMPUS</w:t>
                      </w:r>
                    </w:p>
                    <w:p w14:paraId="29EBA56C" w14:textId="77777777" w:rsidR="00151DBF" w:rsidRDefault="00221508">
                      <w:pPr>
                        <w:pBdr>
                          <w:top w:val="single" w:sz="24" w:space="0" w:color="156082"/>
                          <w:bottom w:val="single" w:sz="24" w:space="8" w:color="156082"/>
                        </w:pBdr>
                        <w:spacing w:after="0"/>
                        <w:rPr>
                          <w:i/>
                          <w:iCs/>
                          <w:color w:val="156082"/>
                        </w:rPr>
                      </w:pPr>
                      <w:r>
                        <w:rPr>
                          <w:i/>
                          <w:iCs/>
                          <w:color w:val="156082"/>
                        </w:rPr>
                        <w:t xml:space="preserve">                                                                                     </w:t>
                      </w:r>
                    </w:p>
                    <w:p w14:paraId="29EBA56D" w14:textId="77777777" w:rsidR="00151DBF" w:rsidRDefault="00151DBF">
                      <w:pPr>
                        <w:pBdr>
                          <w:top w:val="single" w:sz="24" w:space="0" w:color="156082"/>
                          <w:bottom w:val="single" w:sz="24" w:space="8" w:color="156082"/>
                        </w:pBdr>
                        <w:spacing w:after="0"/>
                        <w:rPr>
                          <w:i/>
                          <w:iCs/>
                          <w:color w:val="156082"/>
                        </w:rPr>
                      </w:pPr>
                    </w:p>
                  </w:txbxContent>
                </v:textbox>
                <w10:wrap type="topAndBottom" anchorx="page"/>
              </v:shape>
            </w:pict>
          </mc:Fallback>
        </mc:AlternateContent>
      </w:r>
      <w:r>
        <w:rPr>
          <w:noProof/>
        </w:rPr>
        <mc:AlternateContent>
          <mc:Choice Requires="wps">
            <w:drawing>
              <wp:anchor distT="0" distB="0" distL="114300" distR="114300" simplePos="0" relativeHeight="251660288" behindDoc="0" locked="0" layoutInCell="1" allowOverlap="1" wp14:anchorId="29EBA4EB" wp14:editId="29EBA4EC">
                <wp:simplePos x="0" y="0"/>
                <wp:positionH relativeFrom="page">
                  <wp:posOffset>2720339</wp:posOffset>
                </wp:positionH>
                <wp:positionV relativeFrom="page">
                  <wp:posOffset>5920740</wp:posOffset>
                </wp:positionV>
                <wp:extent cx="4141473" cy="1386843"/>
                <wp:effectExtent l="0" t="0" r="11427" b="3807"/>
                <wp:wrapNone/>
                <wp:docPr id="124743136" name="Text Box 28"/>
                <wp:cNvGraphicFramePr/>
                <a:graphic xmlns:a="http://schemas.openxmlformats.org/drawingml/2006/main">
                  <a:graphicData uri="http://schemas.microsoft.com/office/word/2010/wordprocessingShape">
                    <wps:wsp>
                      <wps:cNvSpPr txBox="1"/>
                      <wps:spPr>
                        <a:xfrm>
                          <a:off x="0" y="0"/>
                          <a:ext cx="4141473" cy="1386843"/>
                        </a:xfrm>
                        <a:prstGeom prst="rect">
                          <a:avLst/>
                        </a:prstGeom>
                        <a:noFill/>
                        <a:ln>
                          <a:noFill/>
                          <a:prstDash/>
                        </a:ln>
                      </wps:spPr>
                      <wps:txbx>
                        <w:txbxContent>
                          <w:p w14:paraId="29EBA56F" w14:textId="77777777" w:rsidR="00151DBF" w:rsidRDefault="00221508">
                            <w:pPr>
                              <w:pStyle w:val="NoSpacing"/>
                            </w:pPr>
                            <w:r>
                              <w:rPr>
                                <w:b/>
                                <w:bCs/>
                                <w:color w:val="156082"/>
                                <w:sz w:val="26"/>
                                <w:szCs w:val="26"/>
                              </w:rPr>
                              <w:t>Module Name</w:t>
                            </w:r>
                            <w:r>
                              <w:rPr>
                                <w:color w:val="156082"/>
                                <w:sz w:val="26"/>
                                <w:szCs w:val="26"/>
                              </w:rPr>
                              <w:t xml:space="preserve">:  Network Operating Systems and Services </w:t>
                            </w:r>
                            <w:r>
                              <w:rPr>
                                <w:b/>
                                <w:bCs/>
                                <w:color w:val="156082"/>
                                <w:sz w:val="26"/>
                                <w:szCs w:val="26"/>
                              </w:rPr>
                              <w:t>Module No</w:t>
                            </w:r>
                            <w:r>
                              <w:rPr>
                                <w:color w:val="156082"/>
                                <w:sz w:val="26"/>
                                <w:szCs w:val="26"/>
                              </w:rPr>
                              <w:t>:   ACCA5023_LON)</w:t>
                            </w:r>
                          </w:p>
                          <w:p w14:paraId="29EBA570" w14:textId="77777777" w:rsidR="00151DBF" w:rsidRDefault="00221508">
                            <w:pPr>
                              <w:pStyle w:val="NoSpacing"/>
                            </w:pPr>
                            <w:r>
                              <w:rPr>
                                <w:b/>
                                <w:bCs/>
                                <w:color w:val="156082"/>
                                <w:sz w:val="26"/>
                                <w:szCs w:val="26"/>
                              </w:rPr>
                              <w:t>Student Name</w:t>
                            </w:r>
                            <w:r>
                              <w:rPr>
                                <w:color w:val="156082"/>
                                <w:sz w:val="26"/>
                                <w:szCs w:val="26"/>
                              </w:rPr>
                              <w:t>:  Azubuike Orizu</w:t>
                            </w:r>
                          </w:p>
                          <w:p w14:paraId="29EBA571" w14:textId="77777777" w:rsidR="00151DBF" w:rsidRDefault="00221508">
                            <w:pPr>
                              <w:pStyle w:val="NoSpacing"/>
                            </w:pPr>
                            <w:r>
                              <w:rPr>
                                <w:b/>
                                <w:bCs/>
                                <w:color w:val="156082"/>
                                <w:sz w:val="26"/>
                                <w:szCs w:val="26"/>
                              </w:rPr>
                              <w:t>Student ID</w:t>
                            </w:r>
                            <w:r>
                              <w:rPr>
                                <w:color w:val="156082"/>
                                <w:sz w:val="26"/>
                                <w:szCs w:val="26"/>
                              </w:rPr>
                              <w:t>:  2440637</w:t>
                            </w:r>
                          </w:p>
                          <w:p w14:paraId="29EBA572" w14:textId="77777777" w:rsidR="00151DBF" w:rsidRDefault="00221508">
                            <w:pPr>
                              <w:pStyle w:val="NoSpacing"/>
                            </w:pPr>
                            <w:r>
                              <w:rPr>
                                <w:b/>
                                <w:bCs/>
                                <w:color w:val="156082"/>
                                <w:sz w:val="26"/>
                                <w:szCs w:val="26"/>
                              </w:rPr>
                              <w:t>Group</w:t>
                            </w:r>
                            <w:r>
                              <w:rPr>
                                <w:color w:val="156082"/>
                                <w:sz w:val="26"/>
                                <w:szCs w:val="26"/>
                              </w:rPr>
                              <w:t>: 1</w:t>
                            </w:r>
                          </w:p>
                          <w:p w14:paraId="29EBA573" w14:textId="77777777" w:rsidR="00151DBF" w:rsidRDefault="00221508">
                            <w:pPr>
                              <w:pStyle w:val="NoSpacing"/>
                            </w:pPr>
                            <w:r>
                              <w:rPr>
                                <w:b/>
                                <w:bCs/>
                                <w:color w:val="156082"/>
                                <w:sz w:val="26"/>
                                <w:szCs w:val="26"/>
                              </w:rPr>
                              <w:t>Lecturer’s Name</w:t>
                            </w:r>
                            <w:r>
                              <w:rPr>
                                <w:color w:val="156082"/>
                                <w:sz w:val="26"/>
                                <w:szCs w:val="26"/>
                              </w:rPr>
                              <w:t xml:space="preserve">:  MD </w:t>
                            </w:r>
                            <w:proofErr w:type="spellStart"/>
                            <w:r>
                              <w:rPr>
                                <w:color w:val="156082"/>
                                <w:sz w:val="26"/>
                                <w:szCs w:val="26"/>
                              </w:rPr>
                              <w:t>Sadeque</w:t>
                            </w:r>
                            <w:proofErr w:type="spellEnd"/>
                            <w:r>
                              <w:rPr>
                                <w:color w:val="156082"/>
                                <w:sz w:val="26"/>
                                <w:szCs w:val="26"/>
                              </w:rPr>
                              <w:t xml:space="preserve"> Imam Shaikh</w:t>
                            </w:r>
                          </w:p>
                        </w:txbxContent>
                      </wps:txbx>
                      <wps:bodyPr vert="horz" wrap="square" lIns="0" tIns="0" rIns="0" bIns="0" anchor="b" anchorCtr="0" compatLnSpc="1">
                        <a:noAutofit/>
                      </wps:bodyPr>
                    </wps:wsp>
                  </a:graphicData>
                </a:graphic>
              </wp:anchor>
            </w:drawing>
          </mc:Choice>
          <mc:Fallback>
            <w:pict>
              <v:shape w14:anchorId="29EBA4EB" id="Text Box 28" o:spid="_x0000_s1058" type="#_x0000_t202" style="position:absolute;margin-left:214.2pt;margin-top:466.2pt;width:326.1pt;height:109.2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" filled="f" stroked="f">
                <v:textbox inset="0,0,0,0">
                  <w:txbxContent>
                    <w:p w14:paraId="29EBA56F" w14:textId="77777777" w:rsidR="00151DBF" w:rsidRDefault="00221508">
                      <w:pPr>
                        <w:pStyle w:val="NoSpacing"/>
                      </w:pPr>
                      <w:r>
                        <w:rPr>
                          <w:b/>
                          <w:bCs/>
                          <w:color w:val="156082"/>
                          <w:sz w:val="26"/>
                          <w:szCs w:val="26"/>
                        </w:rPr>
                        <w:t>Module Name</w:t>
                      </w:r>
                      <w:r>
                        <w:rPr>
                          <w:color w:val="156082"/>
                          <w:sz w:val="26"/>
                          <w:szCs w:val="26"/>
                        </w:rPr>
                        <w:t xml:space="preserve">:  Network Operating Systems and Services </w:t>
                      </w:r>
                      <w:r>
                        <w:rPr>
                          <w:b/>
                          <w:bCs/>
                          <w:color w:val="156082"/>
                          <w:sz w:val="26"/>
                          <w:szCs w:val="26"/>
                        </w:rPr>
                        <w:t>Module No</w:t>
                      </w:r>
                      <w:r>
                        <w:rPr>
                          <w:color w:val="156082"/>
                          <w:sz w:val="26"/>
                          <w:szCs w:val="26"/>
                        </w:rPr>
                        <w:t>:   ACCA5023_LON)</w:t>
                      </w:r>
                    </w:p>
                    <w:p w14:paraId="29EBA570" w14:textId="77777777" w:rsidR="00151DBF" w:rsidRDefault="00221508">
                      <w:pPr>
                        <w:pStyle w:val="NoSpacing"/>
                      </w:pPr>
                      <w:r>
                        <w:rPr>
                          <w:b/>
                          <w:bCs/>
                          <w:color w:val="156082"/>
                          <w:sz w:val="26"/>
                          <w:szCs w:val="26"/>
                        </w:rPr>
                        <w:t>Student Name</w:t>
                      </w:r>
                      <w:r>
                        <w:rPr>
                          <w:color w:val="156082"/>
                          <w:sz w:val="26"/>
                          <w:szCs w:val="26"/>
                        </w:rPr>
                        <w:t>:  Azubuike Orizu</w:t>
                      </w:r>
                    </w:p>
                    <w:p w14:paraId="29EBA571" w14:textId="77777777" w:rsidR="00151DBF" w:rsidRDefault="00221508">
                      <w:pPr>
                        <w:pStyle w:val="NoSpacing"/>
                      </w:pPr>
                      <w:r>
                        <w:rPr>
                          <w:b/>
                          <w:bCs/>
                          <w:color w:val="156082"/>
                          <w:sz w:val="26"/>
                          <w:szCs w:val="26"/>
                        </w:rPr>
                        <w:t>Student ID</w:t>
                      </w:r>
                      <w:r>
                        <w:rPr>
                          <w:color w:val="156082"/>
                          <w:sz w:val="26"/>
                          <w:szCs w:val="26"/>
                        </w:rPr>
                        <w:t>:  2440637</w:t>
                      </w:r>
                    </w:p>
                    <w:p w14:paraId="29EBA572" w14:textId="77777777" w:rsidR="00151DBF" w:rsidRDefault="00221508">
                      <w:pPr>
                        <w:pStyle w:val="NoSpacing"/>
                      </w:pPr>
                      <w:r>
                        <w:rPr>
                          <w:b/>
                          <w:bCs/>
                          <w:color w:val="156082"/>
                          <w:sz w:val="26"/>
                          <w:szCs w:val="26"/>
                        </w:rPr>
                        <w:t>Group</w:t>
                      </w:r>
                      <w:r>
                        <w:rPr>
                          <w:color w:val="156082"/>
                          <w:sz w:val="26"/>
                          <w:szCs w:val="26"/>
                        </w:rPr>
                        <w:t>: 1</w:t>
                      </w:r>
                    </w:p>
                    <w:p w14:paraId="29EBA573" w14:textId="77777777" w:rsidR="00151DBF" w:rsidRDefault="00221508">
                      <w:pPr>
                        <w:pStyle w:val="NoSpacing"/>
                      </w:pPr>
                      <w:r>
                        <w:rPr>
                          <w:b/>
                          <w:bCs/>
                          <w:color w:val="156082"/>
                          <w:sz w:val="26"/>
                          <w:szCs w:val="26"/>
                        </w:rPr>
                        <w:t>Lecturer’s Name</w:t>
                      </w:r>
                      <w:r>
                        <w:rPr>
                          <w:color w:val="156082"/>
                          <w:sz w:val="26"/>
                          <w:szCs w:val="26"/>
                        </w:rPr>
                        <w:t xml:space="preserve">:  MD </w:t>
                      </w:r>
                      <w:proofErr w:type="spellStart"/>
                      <w:r>
                        <w:rPr>
                          <w:color w:val="156082"/>
                          <w:sz w:val="26"/>
                          <w:szCs w:val="26"/>
                        </w:rPr>
                        <w:t>Sadeque</w:t>
                      </w:r>
                      <w:proofErr w:type="spellEnd"/>
                      <w:r>
                        <w:rPr>
                          <w:color w:val="156082"/>
                          <w:sz w:val="26"/>
                          <w:szCs w:val="26"/>
                        </w:rPr>
                        <w:t xml:space="preserve"> Imam Shaikh</w:t>
                      </w:r>
                    </w:p>
                  </w:txbxContent>
                </v:textbox>
                <w10:wrap anchorx="page" anchory="page"/>
              </v:shape>
            </w:pict>
          </mc:Fallback>
        </mc:AlternateContent>
      </w:r>
      <w:r>
        <w:t xml:space="preserve">    </w:t>
      </w:r>
    </w:p>
    <w:p w14:paraId="29EBA4E7" w14:textId="77777777" w:rsidR="00151DBF" w:rsidRDefault="00221508">
      <w:pPr>
        <w:pageBreakBefore/>
      </w:pPr>
      <w:r>
        <w:lastRenderedPageBreak/>
        <w:t xml:space="preserve">               </w:t>
      </w:r>
      <w:r>
        <w:tab/>
      </w:r>
    </w:p>
    <w:p w14:paraId="29EBA4E8" w14:textId="77777777" w:rsidR="00151DBF" w:rsidRDefault="00221508">
      <w:pPr>
        <w:pStyle w:val="TOCHeading"/>
      </w:pPr>
      <w:bookmarkStart w:id="0" w:name="_Toc235294981"/>
      <w:bookmarkStart w:id="1" w:name="_Toc237353581"/>
      <w:r>
        <w:rPr>
          <w:b/>
          <w:bCs/>
        </w:rPr>
        <w:t>Table of Contents</w:t>
      </w:r>
      <w:bookmarkEnd w:id="0"/>
      <w:bookmarkEnd w:id="1"/>
    </w:p>
    <w:p w14:paraId="29EBA4E9" w14:textId="77777777" w:rsidR="00151DBF" w:rsidRDefault="00221508">
      <w:pPr>
        <w:pStyle w:val="TOC1"/>
        <w:tabs>
          <w:tab w:val="right" w:leader="dot" w:pos="9016"/>
        </w:tabs>
      </w:pPr>
      <w:r>
        <w:rPr>
          <w:rFonts w:ascii="Aptos Display" w:eastAsia="Times New Roman" w:hAnsi="Aptos Display"/>
          <w:color w:val="0F4761"/>
          <w:kern w:val="0"/>
          <w:sz w:val="32"/>
          <w:szCs w:val="32"/>
          <w:lang w:eastAsia="en-GB"/>
        </w:rPr>
        <w:fldChar w:fldCharType="begin"/>
      </w:r>
      <w:r>
        <w:instrText xml:space="preserve"> TOC \o "1-3" \u \h </w:instrText>
      </w:r>
      <w:r>
        <w:rPr>
          <w:rFonts w:ascii="Aptos Display" w:eastAsia="Times New Roman" w:hAnsi="Aptos Display"/>
          <w:color w:val="0F4761"/>
          <w:kern w:val="0"/>
          <w:sz w:val="32"/>
          <w:szCs w:val="32"/>
          <w:lang w:eastAsia="en-GB"/>
        </w:rPr>
        <w:fldChar w:fldCharType="separate"/>
      </w:r>
      <w:hyperlink r:id="rId7" w:history="1">
        <w:r>
          <w:rPr>
            <w:rStyle w:val="Hyperlink"/>
            <w:b/>
            <w:bCs/>
          </w:rPr>
          <w:t>Contents</w:t>
        </w:r>
        <w:r>
          <w:tab/>
          <w:t>1</w:t>
        </w:r>
      </w:hyperlink>
    </w:p>
    <w:p w14:paraId="29EBA4EA" w14:textId="77777777" w:rsidR="00151DBF" w:rsidRDefault="00221508">
      <w:pPr>
        <w:pStyle w:val="TOC1"/>
        <w:tabs>
          <w:tab w:val="right" w:leader="dot" w:pos="9016"/>
        </w:tabs>
      </w:pPr>
      <w:hyperlink r:id="rId8" w:history="1">
        <w:r>
          <w:rPr>
            <w:rStyle w:val="Hyperlink"/>
          </w:rPr>
          <w:t>Introduction:</w:t>
        </w:r>
        <w:r>
          <w:tab/>
          <w:t>2</w:t>
        </w:r>
      </w:hyperlink>
    </w:p>
    <w:p w14:paraId="29EBA4EB" w14:textId="77777777" w:rsidR="00151DBF" w:rsidRDefault="00221508">
      <w:pPr>
        <w:pStyle w:val="TOC1"/>
        <w:tabs>
          <w:tab w:val="right" w:leader="dot" w:pos="9016"/>
        </w:tabs>
      </w:pPr>
      <w:hyperlink r:id="rId9" w:history="1">
        <w:r>
          <w:rPr>
            <w:rStyle w:val="Hyperlink"/>
          </w:rPr>
          <w:t>Task 1</w:t>
        </w:r>
        <w:r>
          <w:tab/>
          <w:t>2</w:t>
        </w:r>
      </w:hyperlink>
    </w:p>
    <w:p w14:paraId="29EBA4EC" w14:textId="77777777" w:rsidR="00151DBF" w:rsidRDefault="00221508">
      <w:pPr>
        <w:pStyle w:val="TOC2"/>
        <w:tabs>
          <w:tab w:val="right" w:leader="dot" w:pos="9016"/>
        </w:tabs>
      </w:pPr>
      <w:hyperlink r:id="rId10" w:history="1">
        <w:r>
          <w:rPr>
            <w:rStyle w:val="Hyperlink"/>
          </w:rPr>
          <w:t>1.Routing</w:t>
        </w:r>
        <w:r>
          <w:tab/>
          <w:t>2</w:t>
        </w:r>
      </w:hyperlink>
    </w:p>
    <w:p w14:paraId="29EBA4ED" w14:textId="77777777" w:rsidR="00151DBF" w:rsidRDefault="00221508">
      <w:pPr>
        <w:pStyle w:val="TOC3"/>
        <w:tabs>
          <w:tab w:val="right" w:leader="dot" w:pos="9016"/>
        </w:tabs>
      </w:pPr>
      <w:hyperlink r:id="rId11" w:history="1">
        <w:r>
          <w:rPr>
            <w:rStyle w:val="Hyperlink"/>
          </w:rPr>
          <w:t>1a. Path Selection</w:t>
        </w:r>
        <w:r>
          <w:tab/>
          <w:t>2</w:t>
        </w:r>
      </w:hyperlink>
    </w:p>
    <w:p w14:paraId="29EBA4EE" w14:textId="77777777" w:rsidR="00151DBF" w:rsidRDefault="00221508">
      <w:pPr>
        <w:pStyle w:val="TOC3"/>
        <w:tabs>
          <w:tab w:val="right" w:leader="dot" w:pos="9016"/>
        </w:tabs>
      </w:pPr>
      <w:hyperlink r:id="rId12" w:history="1">
        <w:r>
          <w:rPr>
            <w:rStyle w:val="Hyperlink"/>
          </w:rPr>
          <w:t>1b. Packet Forwarding</w:t>
        </w:r>
        <w:r>
          <w:tab/>
          <w:t>2</w:t>
        </w:r>
      </w:hyperlink>
    </w:p>
    <w:p w14:paraId="29EBA4EF" w14:textId="77777777" w:rsidR="00151DBF" w:rsidRDefault="00221508">
      <w:pPr>
        <w:pStyle w:val="TOC3"/>
        <w:tabs>
          <w:tab w:val="right" w:leader="dot" w:pos="9016"/>
        </w:tabs>
      </w:pPr>
      <w:hyperlink r:id="rId13" w:history="1">
        <w:r>
          <w:rPr>
            <w:rStyle w:val="Hyperlink"/>
          </w:rPr>
          <w:t>1c. Network Segmentation</w:t>
        </w:r>
        <w:r>
          <w:tab/>
          <w:t>3</w:t>
        </w:r>
      </w:hyperlink>
    </w:p>
    <w:p w14:paraId="29EBA4F0" w14:textId="77777777" w:rsidR="00151DBF" w:rsidRDefault="00221508">
      <w:pPr>
        <w:pStyle w:val="TOC3"/>
        <w:tabs>
          <w:tab w:val="right" w:leader="dot" w:pos="9016"/>
        </w:tabs>
      </w:pPr>
      <w:hyperlink r:id="rId14" w:history="1">
        <w:r>
          <w:rPr>
            <w:rStyle w:val="Hyperlink"/>
          </w:rPr>
          <w:t>Purpose of RRAS &amp; IP Forwarding</w:t>
        </w:r>
        <w:r>
          <w:tab/>
          <w:t>3</w:t>
        </w:r>
      </w:hyperlink>
    </w:p>
    <w:p w14:paraId="29EBA4F1" w14:textId="77777777" w:rsidR="00151DBF" w:rsidRDefault="00221508">
      <w:pPr>
        <w:pStyle w:val="TOC2"/>
        <w:tabs>
          <w:tab w:val="right" w:leader="dot" w:pos="9016"/>
        </w:tabs>
      </w:pPr>
      <w:hyperlink r:id="rId15" w:history="1">
        <w:r>
          <w:rPr>
            <w:rStyle w:val="Hyperlink"/>
          </w:rPr>
          <w:t>2. Domain Server</w:t>
        </w:r>
        <w:r>
          <w:tab/>
          <w:t>7</w:t>
        </w:r>
      </w:hyperlink>
    </w:p>
    <w:p w14:paraId="29EBA4F2" w14:textId="77777777" w:rsidR="00151DBF" w:rsidRDefault="00221508">
      <w:pPr>
        <w:pStyle w:val="TOC3"/>
        <w:tabs>
          <w:tab w:val="right" w:leader="dot" w:pos="9016"/>
        </w:tabs>
      </w:pPr>
      <w:hyperlink r:id="rId16" w:history="1">
        <w:r>
          <w:rPr>
            <w:rStyle w:val="Hyperlink"/>
          </w:rPr>
          <w:t>2.1. Forest</w:t>
        </w:r>
        <w:r>
          <w:tab/>
          <w:t>8</w:t>
        </w:r>
      </w:hyperlink>
    </w:p>
    <w:p w14:paraId="29EBA4F3" w14:textId="77777777" w:rsidR="00151DBF" w:rsidRDefault="00221508">
      <w:pPr>
        <w:pStyle w:val="TOC3"/>
        <w:tabs>
          <w:tab w:val="right" w:leader="dot" w:pos="9016"/>
        </w:tabs>
      </w:pPr>
      <w:hyperlink r:id="rId17" w:history="1">
        <w:r>
          <w:rPr>
            <w:rStyle w:val="Hyperlink"/>
          </w:rPr>
          <w:t>2.2  A record</w:t>
        </w:r>
        <w:r>
          <w:tab/>
          <w:t>10</w:t>
        </w:r>
      </w:hyperlink>
    </w:p>
    <w:p w14:paraId="29EBA4F4" w14:textId="77777777" w:rsidR="00151DBF" w:rsidRDefault="00221508">
      <w:pPr>
        <w:pStyle w:val="TOC3"/>
        <w:tabs>
          <w:tab w:val="right" w:leader="dot" w:pos="9016"/>
        </w:tabs>
      </w:pPr>
      <w:hyperlink r:id="rId18" w:history="1">
        <w:r>
          <w:rPr>
            <w:rStyle w:val="Hyperlink"/>
          </w:rPr>
          <w:t>2.3  Reverse lookup</w:t>
        </w:r>
        <w:r>
          <w:tab/>
          <w:t>11</w:t>
        </w:r>
      </w:hyperlink>
    </w:p>
    <w:p w14:paraId="29EBA4F5" w14:textId="77777777" w:rsidR="00151DBF" w:rsidRDefault="00221508">
      <w:pPr>
        <w:pStyle w:val="TOC2"/>
        <w:tabs>
          <w:tab w:val="right" w:leader="dot" w:pos="9016"/>
        </w:tabs>
      </w:pPr>
      <w:hyperlink r:id="rId19" w:history="1">
        <w:r>
          <w:rPr>
            <w:rStyle w:val="Hyperlink"/>
          </w:rPr>
          <w:t xml:space="preserve">3. Encrypted Connection between </w:t>
        </w:r>
        <w:r>
          <w:rPr>
            <w:rStyle w:val="Hyperlink"/>
          </w:rPr>
          <w:t>Birmingham and London</w:t>
        </w:r>
        <w:r>
          <w:tab/>
          <w:t>14</w:t>
        </w:r>
      </w:hyperlink>
    </w:p>
    <w:p w14:paraId="29EBA4F6" w14:textId="77777777" w:rsidR="00151DBF" w:rsidRDefault="00221508">
      <w:pPr>
        <w:pStyle w:val="TOC3"/>
        <w:tabs>
          <w:tab w:val="right" w:leader="dot" w:pos="9016"/>
        </w:tabs>
      </w:pPr>
      <w:hyperlink r:id="rId20" w:history="1">
        <w:r>
          <w:rPr>
            <w:rStyle w:val="Hyperlink"/>
          </w:rPr>
          <w:t xml:space="preserve">3.1. </w:t>
        </w:r>
        <w:r>
          <w:rPr>
            <w:rStyle w:val="Hyperlink"/>
            <w:b/>
            <w:bCs/>
          </w:rPr>
          <w:t>VPN</w:t>
        </w:r>
        <w:r>
          <w:tab/>
          <w:t>14</w:t>
        </w:r>
      </w:hyperlink>
    </w:p>
    <w:p w14:paraId="29EBA4F7" w14:textId="77777777" w:rsidR="00151DBF" w:rsidRDefault="00221508">
      <w:pPr>
        <w:pStyle w:val="TOC2"/>
        <w:tabs>
          <w:tab w:val="right" w:leader="dot" w:pos="9016"/>
        </w:tabs>
      </w:pPr>
      <w:hyperlink r:id="rId21" w:history="1">
        <w:r>
          <w:rPr>
            <w:rStyle w:val="Hyperlink"/>
          </w:rPr>
          <w:t>4. Users</w:t>
        </w:r>
        <w:r>
          <w:tab/>
          <w:t>16</w:t>
        </w:r>
      </w:hyperlink>
    </w:p>
    <w:p w14:paraId="29EBA4F8" w14:textId="77777777" w:rsidR="00151DBF" w:rsidRDefault="00221508">
      <w:pPr>
        <w:pStyle w:val="TOC2"/>
        <w:tabs>
          <w:tab w:val="right" w:leader="dot" w:pos="9016"/>
        </w:tabs>
      </w:pPr>
      <w:hyperlink r:id="rId22" w:history="1">
        <w:r>
          <w:rPr>
            <w:rStyle w:val="Hyperlink"/>
          </w:rPr>
          <w:t>5. Domain Membership</w:t>
        </w:r>
        <w:r>
          <w:tab/>
          <w:t>17</w:t>
        </w:r>
      </w:hyperlink>
    </w:p>
    <w:p w14:paraId="29EBA4F9" w14:textId="77777777" w:rsidR="00151DBF" w:rsidRDefault="00221508">
      <w:pPr>
        <w:pStyle w:val="TOC3"/>
        <w:tabs>
          <w:tab w:val="right" w:leader="dot" w:pos="9016"/>
        </w:tabs>
      </w:pPr>
      <w:hyperlink r:id="rId23" w:history="1">
        <w:r>
          <w:rPr>
            <w:rStyle w:val="Hyperlink"/>
          </w:rPr>
          <w:t>5.1. Domain set up</w:t>
        </w:r>
        <w:r>
          <w:tab/>
          <w:t>17</w:t>
        </w:r>
      </w:hyperlink>
    </w:p>
    <w:p w14:paraId="29EBA4FA" w14:textId="77777777" w:rsidR="00151DBF" w:rsidRDefault="00221508">
      <w:pPr>
        <w:pStyle w:val="TOC2"/>
        <w:tabs>
          <w:tab w:val="right" w:leader="dot" w:pos="9016"/>
        </w:tabs>
      </w:pPr>
      <w:hyperlink r:id="rId24" w:history="1">
        <w:r>
          <w:rPr>
            <w:rStyle w:val="Hyperlink"/>
          </w:rPr>
          <w:t>6. DHCP</w:t>
        </w:r>
        <w:r>
          <w:tab/>
          <w:t>20</w:t>
        </w:r>
      </w:hyperlink>
    </w:p>
    <w:p w14:paraId="29EBA4FB" w14:textId="77777777" w:rsidR="00151DBF" w:rsidRDefault="00221508">
      <w:pPr>
        <w:pStyle w:val="TOC3"/>
        <w:tabs>
          <w:tab w:val="right" w:leader="dot" w:pos="9016"/>
        </w:tabs>
      </w:pPr>
      <w:hyperlink r:id="rId25" w:history="1">
        <w:r>
          <w:rPr>
            <w:rStyle w:val="Hyperlink"/>
          </w:rPr>
          <w:t>6.1  Definition of DHCP</w:t>
        </w:r>
        <w:r>
          <w:tab/>
          <w:t>20</w:t>
        </w:r>
      </w:hyperlink>
    </w:p>
    <w:p w14:paraId="29EBA4FC" w14:textId="77777777" w:rsidR="00151DBF" w:rsidRDefault="00221508">
      <w:pPr>
        <w:pStyle w:val="TOC2"/>
        <w:tabs>
          <w:tab w:val="right" w:leader="dot" w:pos="9016"/>
        </w:tabs>
      </w:pPr>
      <w:hyperlink r:id="rId26" w:history="1">
        <w:r>
          <w:rPr>
            <w:rStyle w:val="Hyperlink"/>
          </w:rPr>
          <w:t>7. Test and Troubleshoot</w:t>
        </w:r>
        <w:r>
          <w:tab/>
          <w:t>22</w:t>
        </w:r>
      </w:hyperlink>
    </w:p>
    <w:p w14:paraId="29EBA4FD" w14:textId="77777777" w:rsidR="00151DBF" w:rsidRDefault="00221508">
      <w:pPr>
        <w:pStyle w:val="TOC2"/>
        <w:tabs>
          <w:tab w:val="right" w:leader="dot" w:pos="9016"/>
        </w:tabs>
      </w:pPr>
      <w:hyperlink r:id="rId27" w:history="1">
        <w:r>
          <w:rPr>
            <w:rStyle w:val="Hyperlink"/>
          </w:rPr>
          <w:t>8. Disk Drive</w:t>
        </w:r>
        <w:r>
          <w:tab/>
          <w:t>23</w:t>
        </w:r>
      </w:hyperlink>
    </w:p>
    <w:p w14:paraId="29EBA4FE" w14:textId="77777777" w:rsidR="00151DBF" w:rsidRDefault="00221508">
      <w:pPr>
        <w:pStyle w:val="TOC3"/>
        <w:tabs>
          <w:tab w:val="right" w:leader="dot" w:pos="9016"/>
        </w:tabs>
      </w:pPr>
      <w:hyperlink r:id="rId28" w:history="1">
        <w:r>
          <w:rPr>
            <w:rStyle w:val="Hyperlink"/>
          </w:rPr>
          <w:t>8.1. Shared Drive</w:t>
        </w:r>
        <w:r>
          <w:tab/>
          <w:t>23</w:t>
        </w:r>
      </w:hyperlink>
    </w:p>
    <w:p w14:paraId="29EBA4FF" w14:textId="77777777" w:rsidR="00151DBF" w:rsidRDefault="00221508">
      <w:pPr>
        <w:pStyle w:val="TOC2"/>
        <w:tabs>
          <w:tab w:val="right" w:leader="dot" w:pos="9016"/>
        </w:tabs>
      </w:pPr>
      <w:hyperlink r:id="rId29" w:history="1">
        <w:r>
          <w:rPr>
            <w:rStyle w:val="Hyperlink"/>
          </w:rPr>
          <w:t>9.  IIS Server</w:t>
        </w:r>
        <w:r>
          <w:tab/>
          <w:t>26</w:t>
        </w:r>
      </w:hyperlink>
    </w:p>
    <w:p w14:paraId="29EBA500" w14:textId="77777777" w:rsidR="00151DBF" w:rsidRDefault="00221508">
      <w:pPr>
        <w:pStyle w:val="TOC3"/>
        <w:tabs>
          <w:tab w:val="right" w:leader="dot" w:pos="9016"/>
        </w:tabs>
      </w:pPr>
      <w:hyperlink r:id="rId30" w:history="1">
        <w:r>
          <w:rPr>
            <w:rStyle w:val="Hyperlink"/>
          </w:rPr>
          <w:t>9.1.</w:t>
        </w:r>
        <w:r>
          <w:tab/>
          <w:t>26</w:t>
        </w:r>
      </w:hyperlink>
    </w:p>
    <w:p w14:paraId="29EBA501" w14:textId="77777777" w:rsidR="00151DBF" w:rsidRDefault="00221508">
      <w:pPr>
        <w:pStyle w:val="TOC2"/>
        <w:tabs>
          <w:tab w:val="right" w:leader="dot" w:pos="9016"/>
        </w:tabs>
      </w:pPr>
      <w:hyperlink r:id="rId31" w:history="1">
        <w:r>
          <w:rPr>
            <w:rStyle w:val="Hyperlink"/>
          </w:rPr>
          <w:t>10. Remote Desktop Services.</w:t>
        </w:r>
        <w:r>
          <w:tab/>
          <w:t>28</w:t>
        </w:r>
      </w:hyperlink>
    </w:p>
    <w:p w14:paraId="29EBA502" w14:textId="77777777" w:rsidR="00151DBF" w:rsidRDefault="00221508">
      <w:pPr>
        <w:pStyle w:val="TOC3"/>
        <w:tabs>
          <w:tab w:val="right" w:leader="dot" w:pos="9016"/>
        </w:tabs>
      </w:pPr>
      <w:hyperlink r:id="rId32" w:history="1">
        <w:r>
          <w:rPr>
            <w:rStyle w:val="Hyperlink"/>
          </w:rPr>
          <w:t>10.1. Remote access</w:t>
        </w:r>
        <w:r>
          <w:tab/>
          <w:t>28</w:t>
        </w:r>
      </w:hyperlink>
    </w:p>
    <w:p w14:paraId="29EBA503" w14:textId="77777777" w:rsidR="00151DBF" w:rsidRDefault="00221508">
      <w:pPr>
        <w:pStyle w:val="TOC2"/>
        <w:tabs>
          <w:tab w:val="right" w:leader="dot" w:pos="9016"/>
        </w:tabs>
      </w:pPr>
      <w:hyperlink r:id="rId33" w:history="1">
        <w:r>
          <w:rPr>
            <w:rStyle w:val="Hyperlink"/>
          </w:rPr>
          <w:t>Conclusion.</w:t>
        </w:r>
        <w:r>
          <w:tab/>
          <w:t>30</w:t>
        </w:r>
      </w:hyperlink>
    </w:p>
    <w:p w14:paraId="29EBA504" w14:textId="77777777" w:rsidR="00151DBF" w:rsidRDefault="00221508">
      <w:pPr>
        <w:pStyle w:val="TOC2"/>
        <w:tabs>
          <w:tab w:val="right" w:leader="dot" w:pos="9016"/>
        </w:tabs>
      </w:pPr>
      <w:hyperlink r:id="rId34" w:history="1">
        <w:r>
          <w:rPr>
            <w:rStyle w:val="Hyperlink"/>
          </w:rPr>
          <w:t>References</w:t>
        </w:r>
        <w:r>
          <w:tab/>
          <w:t>30</w:t>
        </w:r>
      </w:hyperlink>
    </w:p>
    <w:p w14:paraId="29EBA505" w14:textId="77777777" w:rsidR="00151DBF" w:rsidRDefault="00221508">
      <w:r>
        <w:fldChar w:fldCharType="end"/>
      </w:r>
    </w:p>
    <w:p w14:paraId="29EBA506" w14:textId="77777777" w:rsidR="00151DBF" w:rsidRDefault="00221508" w:rsidP="00BA1987">
      <w:pPr>
        <w:pStyle w:val="Heading1"/>
      </w:pPr>
      <w:bookmarkStart w:id="2" w:name="_Toc235294982"/>
      <w:bookmarkStart w:id="3" w:name="_Toc237353582"/>
      <w:r w:rsidRPr="00BA1987">
        <w:lastRenderedPageBreak/>
        <w:t>Introduction:</w:t>
      </w:r>
      <w:bookmarkEnd w:id="2"/>
      <w:bookmarkEnd w:id="3"/>
    </w:p>
    <w:p w14:paraId="7D27B8BC" w14:textId="77777777" w:rsidR="00926281" w:rsidRDefault="00926281" w:rsidP="00926281">
      <w:r>
        <w:t xml:space="preserve">Modern enterprise networks rely on a combination of routing, directory services, secure communication, and server based resource management to deliver reliable and scalable IT infrastructure[1]. This report documents the complete design, configuration, and deployment of a </w:t>
      </w:r>
      <w:proofErr w:type="spellStart"/>
      <w:r>
        <w:t>multi site</w:t>
      </w:r>
      <w:proofErr w:type="spellEnd"/>
      <w:r>
        <w:t xml:space="preserve"> Windows Server environment spanning the Birmingham and London networks. The solution integrates essential services including Routing and Remote Access (RRAS), Domain Services, DNS, DHCP, VPN connectivity, user and group management, shared storage, IIS web hosting, and Remote Desktop Services (RDS), all of which are foundational components in contemporary distributed systems[2].</w:t>
      </w:r>
    </w:p>
    <w:p w14:paraId="77E6FBCE" w14:textId="77777777" w:rsidR="00926281" w:rsidRDefault="00926281" w:rsidP="00926281">
      <w:r>
        <w:t>The report begins by examining routing fundamentals such as path selection, packet forwarding, and network segmentation, which are critical for efficient data movement across interconnected networks[3]. This is followed by an explanation of RRAS and IP forwarding as the foundation for inter site communication. It then explores the structure of the domain environment, including forest creation, A records, and reverse lookup zones that support name resolution across Birmingham and London—key mechanisms for ensuring Active Directory functionality and service discovery[4].</w:t>
      </w:r>
    </w:p>
    <w:p w14:paraId="7357033F" w14:textId="77777777" w:rsidR="00926281" w:rsidRDefault="00926281" w:rsidP="00926281">
      <w:r>
        <w:t>Secure connectivity between the two sites is achieved through an encrypted VPN tunnel, enabling seamless resource access for authorised users while maintaining confidentiality and integrity of transmitted data[5]. Subsequent sections detail user account creation, domain membership, and DHCP configuration to automate IP allocation. The report also covers shared disk drives, network file access, IIS web server deployment, and Remote Desktop Services for remote application delivery—technologies widely used in enterprise environments to centralise management and improve scalability [6].</w:t>
      </w:r>
    </w:p>
    <w:p w14:paraId="5EB7FE75" w14:textId="6C247A00" w:rsidR="00926281" w:rsidRPr="00926281" w:rsidRDefault="00926281" w:rsidP="00926281">
      <w:r>
        <w:t>Finally, testing and troubleshooting procedures validate the functionality and resilience of the entire system. Together, these components form a fully operational, secure, and scalable Windows Server infrastructure suitable for enterprise use.</w:t>
      </w:r>
    </w:p>
    <w:p w14:paraId="29EBA50B" w14:textId="4E69446A" w:rsidR="00151DBF" w:rsidRDefault="00351715">
      <w:r>
        <w:t>Below are the screenshots.</w:t>
      </w:r>
    </w:p>
    <w:p w14:paraId="29EBA50C" w14:textId="77777777" w:rsidR="00151DBF" w:rsidRDefault="00221508" w:rsidP="00BA1987">
      <w:pPr>
        <w:pStyle w:val="Heading2"/>
      </w:pPr>
      <w:bookmarkStart w:id="4" w:name="_Toc237353583"/>
      <w:r>
        <w:t>Task 1</w:t>
      </w:r>
      <w:bookmarkEnd w:id="4"/>
    </w:p>
    <w:p w14:paraId="29EBA50D" w14:textId="77777777" w:rsidR="00151DBF" w:rsidRDefault="00221508" w:rsidP="00BA1987">
      <w:pPr>
        <w:pStyle w:val="Heading3"/>
      </w:pPr>
      <w:bookmarkStart w:id="5" w:name="_Toc237353584"/>
      <w:r>
        <w:t>1.Routing</w:t>
      </w:r>
      <w:bookmarkEnd w:id="5"/>
      <w:r>
        <w:t xml:space="preserve"> </w:t>
      </w:r>
    </w:p>
    <w:p w14:paraId="29EBA523" w14:textId="77777777" w:rsidR="00151DBF" w:rsidRDefault="00151DBF"/>
    <w:p w14:paraId="29EBA524" w14:textId="77777777" w:rsidR="00151DBF" w:rsidRDefault="00221508">
      <w:r>
        <w:rPr>
          <w:noProof/>
        </w:rPr>
        <w:lastRenderedPageBreak/>
        <w:drawing>
          <wp:inline distT="0" distB="0" distL="0" distR="0" wp14:anchorId="29EBA4ED" wp14:editId="29EBA4EE">
            <wp:extent cx="5802974" cy="2371551"/>
            <wp:effectExtent l="0" t="0" r="7276" b="0"/>
            <wp:docPr id="13046265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5802974" cy="2371551"/>
                    </a:xfrm>
                    <a:prstGeom prst="rect">
                      <a:avLst/>
                    </a:prstGeom>
                    <a:noFill/>
                    <a:ln>
                      <a:noFill/>
                      <a:prstDash/>
                    </a:ln>
                  </pic:spPr>
                </pic:pic>
              </a:graphicData>
            </a:graphic>
          </wp:inline>
        </w:drawing>
      </w:r>
    </w:p>
    <w:p w14:paraId="29EBA525" w14:textId="77777777" w:rsidR="00151DBF" w:rsidRDefault="00221508">
      <w:r>
        <w:t>Fig 1. tick on remote access (routing is included in remote access)</w:t>
      </w:r>
    </w:p>
    <w:p w14:paraId="29EBA526" w14:textId="77777777" w:rsidR="00151DBF" w:rsidRDefault="00151DBF"/>
    <w:p w14:paraId="29EBA527" w14:textId="77777777" w:rsidR="00151DBF" w:rsidRDefault="00221508">
      <w:pPr>
        <w:pStyle w:val="ListParagraph"/>
        <w:numPr>
          <w:ilvl w:val="0"/>
          <w:numId w:val="3"/>
        </w:numPr>
      </w:pPr>
      <w:r>
        <w:t>Under Role Services, tick direct access &amp; VPN and also tick Routing</w:t>
      </w:r>
    </w:p>
    <w:p w14:paraId="29EBA528" w14:textId="77777777" w:rsidR="00151DBF" w:rsidRDefault="00221508">
      <w:r>
        <w:rPr>
          <w:noProof/>
        </w:rPr>
        <w:drawing>
          <wp:inline distT="0" distB="0" distL="0" distR="0" wp14:anchorId="29EBA4EF" wp14:editId="29EBA4F0">
            <wp:extent cx="5665540" cy="2751438"/>
            <wp:effectExtent l="0" t="0" r="0" b="0"/>
            <wp:docPr id="1628733170"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5665540" cy="2751438"/>
                    </a:xfrm>
                    <a:prstGeom prst="rect">
                      <a:avLst/>
                    </a:prstGeom>
                    <a:noFill/>
                    <a:ln>
                      <a:noFill/>
                      <a:prstDash/>
                    </a:ln>
                  </pic:spPr>
                </pic:pic>
              </a:graphicData>
            </a:graphic>
          </wp:inline>
        </w:drawing>
      </w:r>
      <w:r>
        <w:t xml:space="preserve"> Fig 2. Installing VPN and Routing.</w:t>
      </w:r>
    </w:p>
    <w:p w14:paraId="29EBA529" w14:textId="77777777" w:rsidR="00151DBF" w:rsidRDefault="00221508">
      <w:pPr>
        <w:pStyle w:val="ListParagraph"/>
        <w:numPr>
          <w:ilvl w:val="0"/>
          <w:numId w:val="3"/>
        </w:numPr>
      </w:pPr>
      <w:r>
        <w:t>Complete installation</w:t>
      </w:r>
    </w:p>
    <w:p w14:paraId="29EBA52A" w14:textId="77777777" w:rsidR="00151DBF" w:rsidRDefault="00221508">
      <w:r>
        <w:rPr>
          <w:noProof/>
        </w:rPr>
        <w:lastRenderedPageBreak/>
        <w:drawing>
          <wp:inline distT="0" distB="0" distL="0" distR="0" wp14:anchorId="29EBA4F1" wp14:editId="29EBA4F2">
            <wp:extent cx="5823566" cy="3397608"/>
            <wp:effectExtent l="0" t="0" r="5734" b="0"/>
            <wp:docPr id="1087334185"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5823566" cy="3397608"/>
                    </a:xfrm>
                    <a:prstGeom prst="rect">
                      <a:avLst/>
                    </a:prstGeom>
                    <a:noFill/>
                    <a:ln>
                      <a:noFill/>
                      <a:prstDash/>
                    </a:ln>
                  </pic:spPr>
                </pic:pic>
              </a:graphicData>
            </a:graphic>
          </wp:inline>
        </w:drawing>
      </w:r>
    </w:p>
    <w:p w14:paraId="29EBA52B" w14:textId="77777777" w:rsidR="00151DBF" w:rsidRDefault="00221508">
      <w:r>
        <w:t xml:space="preserve">Fig 3, Routing remote access configured.   </w:t>
      </w:r>
    </w:p>
    <w:p w14:paraId="29EBA52C" w14:textId="77777777" w:rsidR="00151DBF" w:rsidRDefault="00151DBF"/>
    <w:p w14:paraId="29EBA52D" w14:textId="77777777" w:rsidR="00151DBF" w:rsidRDefault="00221508">
      <w:r>
        <w:rPr>
          <w:noProof/>
        </w:rPr>
        <w:drawing>
          <wp:inline distT="0" distB="0" distL="0" distR="0" wp14:anchorId="29EBA4F3" wp14:editId="29EBA4F4">
            <wp:extent cx="6078217" cy="3575422"/>
            <wp:effectExtent l="0" t="0" r="0" b="5978"/>
            <wp:docPr id="1390983557"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6078217" cy="3575422"/>
                    </a:xfrm>
                    <a:prstGeom prst="rect">
                      <a:avLst/>
                    </a:prstGeom>
                    <a:noFill/>
                    <a:ln>
                      <a:noFill/>
                      <a:prstDash/>
                    </a:ln>
                  </pic:spPr>
                </pic:pic>
              </a:graphicData>
            </a:graphic>
          </wp:inline>
        </w:drawing>
      </w:r>
      <w:r>
        <w:t xml:space="preserve"> </w:t>
      </w:r>
    </w:p>
    <w:p w14:paraId="29EBA52E" w14:textId="77777777" w:rsidR="00151DBF" w:rsidRDefault="00221508">
      <w:r>
        <w:t>Fig 4, routing and remote access as shown in tools.</w:t>
      </w:r>
    </w:p>
    <w:p w14:paraId="29EBA52F" w14:textId="77777777" w:rsidR="00151DBF" w:rsidRDefault="00151DBF"/>
    <w:p w14:paraId="29EBA530" w14:textId="77777777" w:rsidR="00151DBF" w:rsidRPr="00BA1987" w:rsidRDefault="00221508" w:rsidP="00BA1987">
      <w:pPr>
        <w:pStyle w:val="Heading5"/>
      </w:pPr>
      <w:r w:rsidRPr="00BA1987">
        <w:lastRenderedPageBreak/>
        <w:t>1.1b  Modify firewall rules to allow ICMP traffic.</w:t>
      </w:r>
    </w:p>
    <w:p w14:paraId="29EBA531" w14:textId="77777777" w:rsidR="00151DBF" w:rsidRDefault="00221508">
      <w:r>
        <w:t xml:space="preserve">Goto tool </w:t>
      </w:r>
      <w:r>
        <w:t>and click on routing remote access, click on IPV4,  click on general</w:t>
      </w:r>
    </w:p>
    <w:p w14:paraId="29EBA532" w14:textId="77777777" w:rsidR="00151DBF" w:rsidRDefault="00221508">
      <w:r>
        <w:t xml:space="preserve">And then ethernet. </w:t>
      </w:r>
    </w:p>
    <w:p w14:paraId="29EBA533" w14:textId="77777777" w:rsidR="00151DBF" w:rsidRDefault="00151DBF"/>
    <w:p w14:paraId="29EBA534" w14:textId="77777777" w:rsidR="00151DBF" w:rsidRDefault="00221508">
      <w:r>
        <w:rPr>
          <w:b/>
          <w:bCs/>
          <w:noProof/>
        </w:rPr>
        <w:drawing>
          <wp:inline distT="0" distB="0" distL="0" distR="0" wp14:anchorId="29EBA4F5" wp14:editId="29EBA4F6">
            <wp:extent cx="5731514" cy="3196586"/>
            <wp:effectExtent l="0" t="0" r="2536" b="3814"/>
            <wp:docPr id="670205941" name="Picture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rcRect/>
                    <a:stretch>
                      <a:fillRect/>
                    </a:stretch>
                  </pic:blipFill>
                  <pic:spPr>
                    <a:xfrm>
                      <a:off x="0" y="0"/>
                      <a:ext cx="5731514" cy="3196586"/>
                    </a:xfrm>
                    <a:prstGeom prst="rect">
                      <a:avLst/>
                    </a:prstGeom>
                    <a:noFill/>
                    <a:ln>
                      <a:noFill/>
                      <a:prstDash/>
                    </a:ln>
                  </pic:spPr>
                </pic:pic>
              </a:graphicData>
            </a:graphic>
          </wp:inline>
        </w:drawing>
      </w:r>
    </w:p>
    <w:p w14:paraId="29EBA535" w14:textId="77777777" w:rsidR="00151DBF" w:rsidRDefault="00221508">
      <w:r>
        <w:t>Fig 5. Inbound firewall rules modified to allow ICMP traffic.</w:t>
      </w:r>
    </w:p>
    <w:p w14:paraId="29EBA536" w14:textId="77777777" w:rsidR="00151DBF" w:rsidRDefault="00151DBF"/>
    <w:p w14:paraId="29EBA537" w14:textId="77777777" w:rsidR="00151DBF" w:rsidRDefault="00221508">
      <w:r>
        <w:rPr>
          <w:noProof/>
        </w:rPr>
        <w:drawing>
          <wp:inline distT="0" distB="0" distL="0" distR="0" wp14:anchorId="29EBA4F7" wp14:editId="29EBA4F8">
            <wp:extent cx="5731514" cy="3218175"/>
            <wp:effectExtent l="0" t="0" r="2536" b="1275"/>
            <wp:docPr id="1758744573"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rcRect/>
                    <a:stretch>
                      <a:fillRect/>
                    </a:stretch>
                  </pic:blipFill>
                  <pic:spPr>
                    <a:xfrm>
                      <a:off x="0" y="0"/>
                      <a:ext cx="5731514" cy="3218175"/>
                    </a:xfrm>
                    <a:prstGeom prst="rect">
                      <a:avLst/>
                    </a:prstGeom>
                    <a:noFill/>
                    <a:ln>
                      <a:noFill/>
                      <a:prstDash/>
                    </a:ln>
                  </pic:spPr>
                </pic:pic>
              </a:graphicData>
            </a:graphic>
          </wp:inline>
        </w:drawing>
      </w:r>
    </w:p>
    <w:p w14:paraId="29EBA538" w14:textId="77777777" w:rsidR="00151DBF" w:rsidRDefault="00221508">
      <w:r>
        <w:t>Fig 6. Outbound firewall rules modified to allow ICMP traffic.</w:t>
      </w:r>
    </w:p>
    <w:p w14:paraId="29EBA539" w14:textId="77777777" w:rsidR="00151DBF" w:rsidRPr="00BA1987" w:rsidRDefault="00221508" w:rsidP="00BA1987">
      <w:pPr>
        <w:pStyle w:val="Heading5"/>
      </w:pPr>
      <w:r w:rsidRPr="00BA1987">
        <w:lastRenderedPageBreak/>
        <w:t>1.2  IP forwarding and Routing</w:t>
      </w:r>
    </w:p>
    <w:p w14:paraId="29EBA53C" w14:textId="77777777" w:rsidR="00151DBF" w:rsidRDefault="00151DBF"/>
    <w:p w14:paraId="29EBA53D" w14:textId="77777777" w:rsidR="00151DBF" w:rsidRDefault="00221508">
      <w:r>
        <w:rPr>
          <w:noProof/>
        </w:rPr>
        <w:drawing>
          <wp:inline distT="0" distB="0" distL="0" distR="0" wp14:anchorId="29EBA4F9" wp14:editId="29EBA4FA">
            <wp:extent cx="5731514" cy="3054352"/>
            <wp:effectExtent l="0" t="0" r="2536" b="0"/>
            <wp:docPr id="1479478003"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rcRect/>
                    <a:stretch>
                      <a:fillRect/>
                    </a:stretch>
                  </pic:blipFill>
                  <pic:spPr>
                    <a:xfrm>
                      <a:off x="0" y="0"/>
                      <a:ext cx="5731514" cy="3054352"/>
                    </a:xfrm>
                    <a:prstGeom prst="rect">
                      <a:avLst/>
                    </a:prstGeom>
                    <a:noFill/>
                    <a:ln>
                      <a:noFill/>
                      <a:prstDash/>
                    </a:ln>
                  </pic:spPr>
                </pic:pic>
              </a:graphicData>
            </a:graphic>
          </wp:inline>
        </w:drawing>
      </w:r>
    </w:p>
    <w:p w14:paraId="29EBA53E" w14:textId="77777777" w:rsidR="00151DBF" w:rsidRDefault="00221508">
      <w:r>
        <w:t>Fig 7. Inbound Ip configured</w:t>
      </w:r>
    </w:p>
    <w:p w14:paraId="29EBA53F" w14:textId="77777777" w:rsidR="00151DBF" w:rsidRDefault="00151DBF"/>
    <w:p w14:paraId="29EBA540" w14:textId="77777777" w:rsidR="00151DBF" w:rsidRDefault="00221508">
      <w:r>
        <w:rPr>
          <w:noProof/>
        </w:rPr>
        <w:drawing>
          <wp:inline distT="0" distB="0" distL="0" distR="0" wp14:anchorId="29EBA4FB" wp14:editId="29EBA4FC">
            <wp:extent cx="5731514" cy="3181353"/>
            <wp:effectExtent l="0" t="0" r="2536" b="0"/>
            <wp:docPr id="918717224"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rcRect/>
                    <a:stretch>
                      <a:fillRect/>
                    </a:stretch>
                  </pic:blipFill>
                  <pic:spPr>
                    <a:xfrm>
                      <a:off x="0" y="0"/>
                      <a:ext cx="5731514" cy="3181353"/>
                    </a:xfrm>
                    <a:prstGeom prst="rect">
                      <a:avLst/>
                    </a:prstGeom>
                    <a:noFill/>
                    <a:ln>
                      <a:noFill/>
                      <a:prstDash/>
                    </a:ln>
                  </pic:spPr>
                </pic:pic>
              </a:graphicData>
            </a:graphic>
          </wp:inline>
        </w:drawing>
      </w:r>
      <w:r>
        <w:t xml:space="preserve"> fig 8. Outbound Ip forwarding configured</w:t>
      </w:r>
    </w:p>
    <w:p w14:paraId="29EBA541" w14:textId="77777777" w:rsidR="00151DBF" w:rsidRDefault="00221508" w:rsidP="00BA1987">
      <w:pPr>
        <w:pStyle w:val="Heading3"/>
      </w:pPr>
      <w:bookmarkStart w:id="6" w:name="_Toc237353589"/>
      <w:r>
        <w:t>2. Domain Server</w:t>
      </w:r>
      <w:bookmarkEnd w:id="6"/>
    </w:p>
    <w:p w14:paraId="29EBA543" w14:textId="77777777" w:rsidR="00151DBF" w:rsidRDefault="00151DBF"/>
    <w:p w14:paraId="29EBA544" w14:textId="77777777" w:rsidR="00151DBF" w:rsidRDefault="00221508">
      <w:r>
        <w:rPr>
          <w:noProof/>
        </w:rPr>
        <w:lastRenderedPageBreak/>
        <w:drawing>
          <wp:inline distT="0" distB="0" distL="0" distR="0" wp14:anchorId="29EBA4FD" wp14:editId="29EBA4FE">
            <wp:extent cx="6160742" cy="2802069"/>
            <wp:effectExtent l="0" t="0" r="0" b="0"/>
            <wp:docPr id="75876253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rcRect/>
                    <a:stretch>
                      <a:fillRect/>
                    </a:stretch>
                  </pic:blipFill>
                  <pic:spPr>
                    <a:xfrm>
                      <a:off x="0" y="0"/>
                      <a:ext cx="6160742" cy="2802069"/>
                    </a:xfrm>
                    <a:prstGeom prst="rect">
                      <a:avLst/>
                    </a:prstGeom>
                    <a:noFill/>
                    <a:ln>
                      <a:noFill/>
                      <a:prstDash/>
                    </a:ln>
                  </pic:spPr>
                </pic:pic>
              </a:graphicData>
            </a:graphic>
          </wp:inline>
        </w:drawing>
      </w:r>
    </w:p>
    <w:p w14:paraId="29EBA545" w14:textId="77777777" w:rsidR="00151DBF" w:rsidRDefault="00221508">
      <w:r>
        <w:t xml:space="preserve">Fig 9.  Creation of active directory services. </w:t>
      </w:r>
    </w:p>
    <w:p w14:paraId="29EBA546" w14:textId="77777777" w:rsidR="00151DBF" w:rsidRDefault="00151DBF"/>
    <w:p w14:paraId="29EBA548" w14:textId="29BA1D2D" w:rsidR="00151DBF" w:rsidRDefault="00151DBF"/>
    <w:p w14:paraId="29EBA54A" w14:textId="260FCE56" w:rsidR="00151DBF" w:rsidRDefault="00221508" w:rsidP="00BA1987">
      <w:pPr>
        <w:pStyle w:val="Heading5"/>
      </w:pPr>
      <w:r>
        <w:t xml:space="preserve"> </w:t>
      </w:r>
      <w:bookmarkStart w:id="7" w:name="_Toc237353590"/>
      <w:r>
        <w:t>2.1. Forest</w:t>
      </w:r>
      <w:bookmarkEnd w:id="7"/>
    </w:p>
    <w:p w14:paraId="29EBA54B" w14:textId="77777777" w:rsidR="00151DBF" w:rsidRDefault="00221508">
      <w:pPr>
        <w:pStyle w:val="Heading4"/>
      </w:pPr>
      <w:r>
        <w:t xml:space="preserve"> </w:t>
      </w:r>
      <w:r>
        <w:t>Forest creation</w:t>
      </w:r>
    </w:p>
    <w:p w14:paraId="29EBA550" w14:textId="77777777" w:rsidR="00151DBF" w:rsidRDefault="00221508">
      <w:pPr>
        <w:pStyle w:val="Heading4"/>
      </w:pPr>
      <w:r>
        <w:t>Add a new forest</w:t>
      </w:r>
    </w:p>
    <w:p w14:paraId="29EBA551" w14:textId="77777777" w:rsidR="00151DBF" w:rsidRDefault="00221508">
      <w:r>
        <w:rPr>
          <w:noProof/>
        </w:rPr>
        <w:drawing>
          <wp:inline distT="0" distB="0" distL="0" distR="0" wp14:anchorId="29EBA501" wp14:editId="29EBA502">
            <wp:extent cx="5730873" cy="2495553"/>
            <wp:effectExtent l="0" t="0" r="3177" b="0"/>
            <wp:docPr id="1367466275" name="Picture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rcRect/>
                    <a:stretch>
                      <a:fillRect/>
                    </a:stretch>
                  </pic:blipFill>
                  <pic:spPr>
                    <a:xfrm>
                      <a:off x="0" y="0"/>
                      <a:ext cx="5730873" cy="2495553"/>
                    </a:xfrm>
                    <a:prstGeom prst="rect">
                      <a:avLst/>
                    </a:prstGeom>
                    <a:noFill/>
                    <a:ln>
                      <a:noFill/>
                      <a:prstDash/>
                    </a:ln>
                  </pic:spPr>
                </pic:pic>
              </a:graphicData>
            </a:graphic>
          </wp:inline>
        </w:drawing>
      </w:r>
    </w:p>
    <w:p w14:paraId="29EBA552" w14:textId="77777777" w:rsidR="00151DBF" w:rsidRDefault="00221508">
      <w:r>
        <w:t>Fig 11. Adding a forest</w:t>
      </w:r>
    </w:p>
    <w:p w14:paraId="4E89EA15" w14:textId="77777777" w:rsidR="00351715" w:rsidRDefault="00351715"/>
    <w:p w14:paraId="29EBA553" w14:textId="77777777" w:rsidR="00151DBF" w:rsidRDefault="00221508">
      <w:r>
        <w:t>Enter your forest root domain:</w:t>
      </w:r>
    </w:p>
    <w:p w14:paraId="29EBA554" w14:textId="77777777" w:rsidR="00151DBF" w:rsidRDefault="00221508">
      <w:proofErr w:type="spellStart"/>
      <w:r>
        <w:t>yourname.acca</w:t>
      </w:r>
      <w:proofErr w:type="spellEnd"/>
      <w:r>
        <w:t xml:space="preserve">  (in this case, </w:t>
      </w:r>
      <w:proofErr w:type="spellStart"/>
      <w:r>
        <w:t>swansea.acca</w:t>
      </w:r>
      <w:proofErr w:type="spellEnd"/>
      <w:r>
        <w:t>) as instructed in the assessment.</w:t>
      </w:r>
    </w:p>
    <w:p w14:paraId="29EBA555" w14:textId="77777777" w:rsidR="00151DBF" w:rsidRDefault="00221508">
      <w:r>
        <w:rPr>
          <w:noProof/>
        </w:rPr>
        <w:lastRenderedPageBreak/>
        <w:drawing>
          <wp:inline distT="0" distB="0" distL="0" distR="0" wp14:anchorId="29EBA503" wp14:editId="202932B7">
            <wp:extent cx="6125792" cy="3155950"/>
            <wp:effectExtent l="0" t="0" r="8890" b="6350"/>
            <wp:docPr id="1544900540" name="Picture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rcRect/>
                    <a:stretch>
                      <a:fillRect/>
                    </a:stretch>
                  </pic:blipFill>
                  <pic:spPr>
                    <a:xfrm>
                      <a:off x="0" y="0"/>
                      <a:ext cx="6129438" cy="3157829"/>
                    </a:xfrm>
                    <a:prstGeom prst="rect">
                      <a:avLst/>
                    </a:prstGeom>
                    <a:noFill/>
                    <a:ln>
                      <a:noFill/>
                      <a:prstDash/>
                    </a:ln>
                  </pic:spPr>
                </pic:pic>
              </a:graphicData>
            </a:graphic>
          </wp:inline>
        </w:drawing>
      </w:r>
    </w:p>
    <w:p w14:paraId="29EBA556" w14:textId="77777777" w:rsidR="00151DBF" w:rsidRDefault="00221508">
      <w:r>
        <w:t>Fig  12. Domain created as SWANSEA.ACCA.</w:t>
      </w:r>
    </w:p>
    <w:p w14:paraId="5DB793A3" w14:textId="77777777" w:rsidR="00D75E91" w:rsidRDefault="00D75E91"/>
    <w:p w14:paraId="29EBA557" w14:textId="77777777" w:rsidR="00151DBF" w:rsidRDefault="00221508">
      <w:r>
        <w:rPr>
          <w:noProof/>
        </w:rPr>
        <w:drawing>
          <wp:inline distT="0" distB="0" distL="0" distR="0" wp14:anchorId="29EBA505" wp14:editId="1072E2A5">
            <wp:extent cx="6053455" cy="3524250"/>
            <wp:effectExtent l="0" t="0" r="4445" b="0"/>
            <wp:docPr id="1682106236" name="Picture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rcRect/>
                    <a:stretch>
                      <a:fillRect/>
                    </a:stretch>
                  </pic:blipFill>
                  <pic:spPr>
                    <a:xfrm>
                      <a:off x="0" y="0"/>
                      <a:ext cx="6054089" cy="3524619"/>
                    </a:xfrm>
                    <a:prstGeom prst="rect">
                      <a:avLst/>
                    </a:prstGeom>
                    <a:noFill/>
                    <a:ln>
                      <a:noFill/>
                      <a:prstDash/>
                    </a:ln>
                  </pic:spPr>
                </pic:pic>
              </a:graphicData>
            </a:graphic>
          </wp:inline>
        </w:drawing>
      </w:r>
    </w:p>
    <w:p w14:paraId="29EBA558" w14:textId="77777777" w:rsidR="00151DBF" w:rsidRDefault="00221508">
      <w:r>
        <w:t>Fig 13. Domain shown from tools</w:t>
      </w:r>
    </w:p>
    <w:p w14:paraId="29EBA559" w14:textId="77777777" w:rsidR="00151DBF" w:rsidRDefault="00151DBF"/>
    <w:p w14:paraId="29EBA55A" w14:textId="77777777" w:rsidR="00151DBF" w:rsidRDefault="00221508" w:rsidP="00BA1987">
      <w:pPr>
        <w:pStyle w:val="Heading5"/>
      </w:pPr>
      <w:bookmarkStart w:id="8" w:name="_Toc237353591"/>
      <w:r>
        <w:t>2.2  A record</w:t>
      </w:r>
      <w:bookmarkEnd w:id="8"/>
    </w:p>
    <w:p w14:paraId="29EBA569" w14:textId="77777777" w:rsidR="00151DBF" w:rsidRDefault="00151DBF"/>
    <w:p w14:paraId="29EBA56A" w14:textId="77777777" w:rsidR="00151DBF" w:rsidRDefault="00221508">
      <w:r>
        <w:rPr>
          <w:noProof/>
        </w:rPr>
        <w:lastRenderedPageBreak/>
        <w:drawing>
          <wp:inline distT="0" distB="0" distL="0" distR="0" wp14:anchorId="29EBA507" wp14:editId="6137A85A">
            <wp:extent cx="5730118" cy="3276600"/>
            <wp:effectExtent l="0" t="0" r="4445" b="0"/>
            <wp:docPr id="1468979273"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rcRect/>
                    <a:stretch>
                      <a:fillRect/>
                    </a:stretch>
                  </pic:blipFill>
                  <pic:spPr>
                    <a:xfrm>
                      <a:off x="0" y="0"/>
                      <a:ext cx="5736646" cy="3280333"/>
                    </a:xfrm>
                    <a:prstGeom prst="rect">
                      <a:avLst/>
                    </a:prstGeom>
                    <a:noFill/>
                    <a:ln>
                      <a:noFill/>
                      <a:prstDash/>
                    </a:ln>
                  </pic:spPr>
                </pic:pic>
              </a:graphicData>
            </a:graphic>
          </wp:inline>
        </w:drawing>
      </w:r>
    </w:p>
    <w:p w14:paraId="29EBA56B" w14:textId="77777777" w:rsidR="00151DBF" w:rsidRDefault="00221508">
      <w:r>
        <w:t>Fig 14.  DNS</w:t>
      </w:r>
    </w:p>
    <w:p w14:paraId="29EBA56C" w14:textId="77777777" w:rsidR="00151DBF" w:rsidRDefault="00151DBF"/>
    <w:p w14:paraId="29EBA56D" w14:textId="77777777" w:rsidR="00151DBF" w:rsidRDefault="00221508">
      <w:r>
        <w:rPr>
          <w:noProof/>
        </w:rPr>
        <w:drawing>
          <wp:inline distT="0" distB="0" distL="0" distR="0" wp14:anchorId="29EBA509" wp14:editId="1994B40F">
            <wp:extent cx="5730048" cy="3752850"/>
            <wp:effectExtent l="0" t="0" r="4445" b="0"/>
            <wp:docPr id="1190157971"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rcRect/>
                    <a:stretch>
                      <a:fillRect/>
                    </a:stretch>
                  </pic:blipFill>
                  <pic:spPr>
                    <a:xfrm>
                      <a:off x="0" y="0"/>
                      <a:ext cx="5735501" cy="3756422"/>
                    </a:xfrm>
                    <a:prstGeom prst="rect">
                      <a:avLst/>
                    </a:prstGeom>
                    <a:noFill/>
                    <a:ln>
                      <a:noFill/>
                      <a:prstDash/>
                    </a:ln>
                  </pic:spPr>
                </pic:pic>
              </a:graphicData>
            </a:graphic>
          </wp:inline>
        </w:drawing>
      </w:r>
    </w:p>
    <w:p w14:paraId="29EBA56E" w14:textId="77777777" w:rsidR="00151DBF" w:rsidRDefault="00221508">
      <w:r>
        <w:t>Fig 15. Expand DNS to get forward lookup zone</w:t>
      </w:r>
    </w:p>
    <w:p w14:paraId="63DE52BA" w14:textId="77777777" w:rsidR="00351715" w:rsidRDefault="00351715"/>
    <w:p w14:paraId="40FA07D9" w14:textId="77777777" w:rsidR="00351715" w:rsidRDefault="00351715"/>
    <w:p w14:paraId="29EBA56F" w14:textId="77777777" w:rsidR="00151DBF" w:rsidRDefault="00221508">
      <w:r>
        <w:rPr>
          <w:noProof/>
        </w:rPr>
        <w:lastRenderedPageBreak/>
        <w:drawing>
          <wp:inline distT="0" distB="0" distL="0" distR="0" wp14:anchorId="29EBA50B" wp14:editId="29EBA50C">
            <wp:extent cx="5731514" cy="3263895"/>
            <wp:effectExtent l="0" t="0" r="2536" b="0"/>
            <wp:docPr id="671808292"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rcRect/>
                    <a:stretch>
                      <a:fillRect/>
                    </a:stretch>
                  </pic:blipFill>
                  <pic:spPr>
                    <a:xfrm>
                      <a:off x="0" y="0"/>
                      <a:ext cx="5731514" cy="3263895"/>
                    </a:xfrm>
                    <a:prstGeom prst="rect">
                      <a:avLst/>
                    </a:prstGeom>
                    <a:noFill/>
                    <a:ln>
                      <a:noFill/>
                      <a:prstDash/>
                    </a:ln>
                  </pic:spPr>
                </pic:pic>
              </a:graphicData>
            </a:graphic>
          </wp:inline>
        </w:drawing>
      </w:r>
    </w:p>
    <w:p w14:paraId="29EBA570" w14:textId="77777777" w:rsidR="00151DBF" w:rsidRDefault="00221508">
      <w:r>
        <w:t>Fig 16. Creating a record.</w:t>
      </w:r>
    </w:p>
    <w:p w14:paraId="29EBA571" w14:textId="77777777" w:rsidR="00151DBF" w:rsidRDefault="00151DBF"/>
    <w:p w14:paraId="29EBA572" w14:textId="77777777" w:rsidR="00151DBF" w:rsidRDefault="00221508">
      <w:r>
        <w:rPr>
          <w:noProof/>
        </w:rPr>
        <w:drawing>
          <wp:inline distT="0" distB="0" distL="0" distR="0" wp14:anchorId="29EBA50D" wp14:editId="26C8035C">
            <wp:extent cx="5730591" cy="3524250"/>
            <wp:effectExtent l="0" t="0" r="3810" b="0"/>
            <wp:docPr id="663350026"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rcRect/>
                    <a:stretch>
                      <a:fillRect/>
                    </a:stretch>
                  </pic:blipFill>
                  <pic:spPr>
                    <a:xfrm>
                      <a:off x="0" y="0"/>
                      <a:ext cx="5733269" cy="3525897"/>
                    </a:xfrm>
                    <a:prstGeom prst="rect">
                      <a:avLst/>
                    </a:prstGeom>
                    <a:noFill/>
                    <a:ln>
                      <a:noFill/>
                      <a:prstDash/>
                    </a:ln>
                  </pic:spPr>
                </pic:pic>
              </a:graphicData>
            </a:graphic>
          </wp:inline>
        </w:drawing>
      </w:r>
    </w:p>
    <w:p w14:paraId="29EBA573" w14:textId="77777777" w:rsidR="00151DBF" w:rsidRDefault="00221508">
      <w:r>
        <w:t>Fig 17.  Saved webpage copied and pasted on the provide space.</w:t>
      </w:r>
    </w:p>
    <w:p w14:paraId="6F674440" w14:textId="77777777" w:rsidR="00351715" w:rsidRDefault="00351715"/>
    <w:p w14:paraId="29EBA574" w14:textId="77777777" w:rsidR="00151DBF" w:rsidRDefault="00221508">
      <w:r>
        <w:t>Insert the target  IP address on the space provided and click ok.</w:t>
      </w:r>
    </w:p>
    <w:p w14:paraId="29EBA575" w14:textId="77777777" w:rsidR="00151DBF" w:rsidRDefault="00151DBF"/>
    <w:p w14:paraId="29EBA576" w14:textId="77777777" w:rsidR="00151DBF" w:rsidRDefault="00221508">
      <w:r>
        <w:rPr>
          <w:noProof/>
        </w:rPr>
        <w:lastRenderedPageBreak/>
        <w:drawing>
          <wp:inline distT="0" distB="0" distL="0" distR="0" wp14:anchorId="29EBA50F" wp14:editId="29EBA510">
            <wp:extent cx="5731514" cy="3295653"/>
            <wp:effectExtent l="0" t="0" r="2536" b="0"/>
            <wp:docPr id="498145490"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rcRect/>
                    <a:stretch>
                      <a:fillRect/>
                    </a:stretch>
                  </pic:blipFill>
                  <pic:spPr>
                    <a:xfrm>
                      <a:off x="0" y="0"/>
                      <a:ext cx="5731514" cy="3295653"/>
                    </a:xfrm>
                    <a:prstGeom prst="rect">
                      <a:avLst/>
                    </a:prstGeom>
                    <a:noFill/>
                    <a:ln>
                      <a:noFill/>
                      <a:prstDash/>
                    </a:ln>
                  </pic:spPr>
                </pic:pic>
              </a:graphicData>
            </a:graphic>
          </wp:inline>
        </w:drawing>
      </w:r>
    </w:p>
    <w:p w14:paraId="29EBA577" w14:textId="77777777" w:rsidR="00151DBF" w:rsidRDefault="00221508">
      <w:r>
        <w:t>Fig 18. Host successfully created.</w:t>
      </w:r>
    </w:p>
    <w:p w14:paraId="29EBA578" w14:textId="77777777" w:rsidR="00151DBF" w:rsidRDefault="00151DBF"/>
    <w:p w14:paraId="29EBA579" w14:textId="77777777" w:rsidR="00151DBF" w:rsidRDefault="00221508" w:rsidP="00BA1987">
      <w:pPr>
        <w:pStyle w:val="Heading5"/>
      </w:pPr>
      <w:bookmarkStart w:id="9" w:name="_Toc237353592"/>
      <w:r>
        <w:t>2.3  Reverse lookup</w:t>
      </w:r>
      <w:bookmarkEnd w:id="9"/>
    </w:p>
    <w:p w14:paraId="0147CD16" w14:textId="77777777" w:rsidR="00BA1987" w:rsidRPr="00BA1987" w:rsidRDefault="00BA1987" w:rsidP="00BA1987"/>
    <w:p w14:paraId="29EBA596" w14:textId="77777777" w:rsidR="00151DBF" w:rsidRDefault="00221508">
      <w:r>
        <w:rPr>
          <w:noProof/>
        </w:rPr>
        <w:drawing>
          <wp:inline distT="0" distB="0" distL="0" distR="0" wp14:anchorId="29EBA511" wp14:editId="29EBA512">
            <wp:extent cx="5731514" cy="2622554"/>
            <wp:effectExtent l="0" t="0" r="2536" b="6346"/>
            <wp:docPr id="1732028740" name="Picture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rcRect/>
                    <a:stretch>
                      <a:fillRect/>
                    </a:stretch>
                  </pic:blipFill>
                  <pic:spPr>
                    <a:xfrm>
                      <a:off x="0" y="0"/>
                      <a:ext cx="5731514" cy="2622554"/>
                    </a:xfrm>
                    <a:prstGeom prst="rect">
                      <a:avLst/>
                    </a:prstGeom>
                    <a:noFill/>
                    <a:ln>
                      <a:noFill/>
                      <a:prstDash/>
                    </a:ln>
                  </pic:spPr>
                </pic:pic>
              </a:graphicData>
            </a:graphic>
          </wp:inline>
        </w:drawing>
      </w:r>
    </w:p>
    <w:p w14:paraId="29EBA597" w14:textId="77777777" w:rsidR="00151DBF" w:rsidRDefault="00221508">
      <w:r>
        <w:t>Fig 19.  Completing new zone</w:t>
      </w:r>
    </w:p>
    <w:p w14:paraId="29EBA598" w14:textId="77777777" w:rsidR="00151DBF" w:rsidRDefault="00151DBF"/>
    <w:p w14:paraId="29EBA599" w14:textId="77777777" w:rsidR="00151DBF" w:rsidRDefault="00221508">
      <w:r>
        <w:rPr>
          <w:noProof/>
        </w:rPr>
        <w:lastRenderedPageBreak/>
        <w:drawing>
          <wp:inline distT="0" distB="0" distL="0" distR="0" wp14:anchorId="29EBA513" wp14:editId="29EBA514">
            <wp:extent cx="5731514" cy="2508254"/>
            <wp:effectExtent l="0" t="0" r="2536" b="6346"/>
            <wp:docPr id="357900261"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rcRect/>
                    <a:stretch>
                      <a:fillRect/>
                    </a:stretch>
                  </pic:blipFill>
                  <pic:spPr>
                    <a:xfrm>
                      <a:off x="0" y="0"/>
                      <a:ext cx="5731514" cy="2508254"/>
                    </a:xfrm>
                    <a:prstGeom prst="rect">
                      <a:avLst/>
                    </a:prstGeom>
                    <a:noFill/>
                    <a:ln>
                      <a:noFill/>
                      <a:prstDash/>
                    </a:ln>
                  </pic:spPr>
                </pic:pic>
              </a:graphicData>
            </a:graphic>
          </wp:inline>
        </w:drawing>
      </w:r>
    </w:p>
    <w:p w14:paraId="29EBA59A" w14:textId="77777777" w:rsidR="00151DBF" w:rsidRDefault="00221508">
      <w:r>
        <w:t>Fig 20.  Reverse look up created</w:t>
      </w:r>
      <w:r>
        <w:rPr>
          <w:b/>
          <w:bCs/>
        </w:rPr>
        <w:t>.</w:t>
      </w:r>
    </w:p>
    <w:p w14:paraId="29EBA59B" w14:textId="77777777" w:rsidR="00151DBF" w:rsidRDefault="00151DBF">
      <w:pPr>
        <w:rPr>
          <w:b/>
          <w:bCs/>
        </w:rPr>
      </w:pPr>
    </w:p>
    <w:p w14:paraId="29EBA5A6" w14:textId="77777777" w:rsidR="00151DBF" w:rsidRDefault="00151DBF"/>
    <w:p w14:paraId="29EBA5A7" w14:textId="77777777" w:rsidR="00151DBF" w:rsidRDefault="00151DBF"/>
    <w:p w14:paraId="29EBA5A8" w14:textId="77777777" w:rsidR="00151DBF" w:rsidRDefault="00151DBF"/>
    <w:p w14:paraId="29EBA5A9" w14:textId="77777777" w:rsidR="00151DBF" w:rsidRDefault="00151DBF"/>
    <w:p w14:paraId="29EBA5AA" w14:textId="77777777" w:rsidR="00151DBF" w:rsidRDefault="00151DBF"/>
    <w:p w14:paraId="29EBA5AB" w14:textId="77777777" w:rsidR="00151DBF" w:rsidRDefault="00221508" w:rsidP="00BA1987">
      <w:pPr>
        <w:pStyle w:val="Heading3"/>
      </w:pPr>
      <w:bookmarkStart w:id="10" w:name="_Toc237353593"/>
      <w:r>
        <w:t xml:space="preserve">3. Encrypted Connection between </w:t>
      </w:r>
      <w:r>
        <w:t>Birmingham and London</w:t>
      </w:r>
      <w:bookmarkEnd w:id="10"/>
    </w:p>
    <w:p w14:paraId="29EBA5AC" w14:textId="77777777" w:rsidR="00151DBF" w:rsidRDefault="00221508" w:rsidP="00BA1987">
      <w:pPr>
        <w:pStyle w:val="Heading5"/>
      </w:pPr>
      <w:bookmarkStart w:id="11" w:name="_Toc237353594"/>
      <w:r>
        <w:t>3.1. VPN</w:t>
      </w:r>
      <w:bookmarkEnd w:id="11"/>
    </w:p>
    <w:p w14:paraId="29EBA5B5" w14:textId="77777777" w:rsidR="00151DBF" w:rsidRDefault="00151DBF">
      <w:pPr>
        <w:pStyle w:val="ListParagraph"/>
      </w:pPr>
    </w:p>
    <w:p w14:paraId="29EBA5B6" w14:textId="77777777" w:rsidR="00151DBF" w:rsidRDefault="00221508">
      <w:r>
        <w:rPr>
          <w:noProof/>
        </w:rPr>
        <w:drawing>
          <wp:inline distT="0" distB="0" distL="0" distR="0" wp14:anchorId="29EBA515" wp14:editId="29EBA516">
            <wp:extent cx="5731514" cy="2870201"/>
            <wp:effectExtent l="0" t="0" r="2536" b="6349"/>
            <wp:docPr id="197328210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a:stretch>
                      <a:fillRect/>
                    </a:stretch>
                  </pic:blipFill>
                  <pic:spPr>
                    <a:xfrm>
                      <a:off x="0" y="0"/>
                      <a:ext cx="5731514" cy="2870201"/>
                    </a:xfrm>
                    <a:prstGeom prst="rect">
                      <a:avLst/>
                    </a:prstGeom>
                    <a:noFill/>
                    <a:ln>
                      <a:noFill/>
                      <a:prstDash/>
                    </a:ln>
                  </pic:spPr>
                </pic:pic>
              </a:graphicData>
            </a:graphic>
          </wp:inline>
        </w:drawing>
      </w:r>
    </w:p>
    <w:p w14:paraId="29EBA5B7" w14:textId="77777777" w:rsidR="00151DBF" w:rsidRDefault="00221508">
      <w:r>
        <w:lastRenderedPageBreak/>
        <w:t>Fig 21.</w:t>
      </w:r>
      <w:r>
        <w:t xml:space="preserve"> VPN installed after installation of Routing and Remote access service.</w:t>
      </w:r>
    </w:p>
    <w:p w14:paraId="29EBA5B8" w14:textId="77777777" w:rsidR="00151DBF" w:rsidRDefault="00151DBF"/>
    <w:p w14:paraId="29EBA5B9" w14:textId="77777777" w:rsidR="00151DBF" w:rsidRDefault="00221508">
      <w:r>
        <w:rPr>
          <w:noProof/>
        </w:rPr>
        <w:drawing>
          <wp:inline distT="0" distB="0" distL="0" distR="0" wp14:anchorId="29EBA517" wp14:editId="29EBA518">
            <wp:extent cx="5731514" cy="3225802"/>
            <wp:effectExtent l="0" t="0" r="2536" b="0"/>
            <wp:docPr id="409918126"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rcRect/>
                    <a:stretch>
                      <a:fillRect/>
                    </a:stretch>
                  </pic:blipFill>
                  <pic:spPr>
                    <a:xfrm>
                      <a:off x="0" y="0"/>
                      <a:ext cx="5731514" cy="3225802"/>
                    </a:xfrm>
                    <a:prstGeom prst="rect">
                      <a:avLst/>
                    </a:prstGeom>
                    <a:noFill/>
                    <a:ln>
                      <a:noFill/>
                      <a:prstDash/>
                    </a:ln>
                  </pic:spPr>
                </pic:pic>
              </a:graphicData>
            </a:graphic>
          </wp:inline>
        </w:drawing>
      </w:r>
    </w:p>
    <w:p w14:paraId="29EBA5BA" w14:textId="77777777" w:rsidR="00151DBF" w:rsidRDefault="00221508">
      <w:r>
        <w:t>Fig 22. Installed VPN showing from network interface.</w:t>
      </w:r>
    </w:p>
    <w:p w14:paraId="29EBA5C5" w14:textId="77777777" w:rsidR="00151DBF" w:rsidRDefault="00151DBF"/>
    <w:p w14:paraId="29EBA5C6" w14:textId="77777777" w:rsidR="00151DBF" w:rsidRDefault="00221508" w:rsidP="00BA1987">
      <w:pPr>
        <w:pStyle w:val="Heading3"/>
      </w:pPr>
      <w:bookmarkStart w:id="12" w:name="_Toc237353595"/>
      <w:r>
        <w:t>4. Users</w:t>
      </w:r>
      <w:bookmarkEnd w:id="12"/>
    </w:p>
    <w:p w14:paraId="29EBA5C7" w14:textId="77777777" w:rsidR="00151DBF" w:rsidRDefault="00221508">
      <w:pPr>
        <w:pStyle w:val="Heading4"/>
      </w:pPr>
      <w:r>
        <w:t xml:space="preserve">User account creation for </w:t>
      </w:r>
      <w:proofErr w:type="spellStart"/>
      <w:r>
        <w:t>Swansea.acca</w:t>
      </w:r>
      <w:proofErr w:type="spellEnd"/>
      <w:r>
        <w:t xml:space="preserve"> domain</w:t>
      </w:r>
    </w:p>
    <w:p w14:paraId="53FE5E0D" w14:textId="77777777" w:rsidR="00BA1987" w:rsidRPr="00BA1987" w:rsidRDefault="00BA1987" w:rsidP="00BA1987"/>
    <w:p w14:paraId="29EBA5C9" w14:textId="77777777" w:rsidR="00151DBF" w:rsidRDefault="00221508">
      <w:r>
        <w:rPr>
          <w:b/>
          <w:bCs/>
          <w:noProof/>
        </w:rPr>
        <w:drawing>
          <wp:inline distT="0" distB="0" distL="0" distR="0" wp14:anchorId="29EBA51D" wp14:editId="29EBA51E">
            <wp:extent cx="5731514" cy="2444748"/>
            <wp:effectExtent l="0" t="0" r="2536" b="0"/>
            <wp:docPr id="103183506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31514" cy="2444748"/>
                    </a:xfrm>
                    <a:prstGeom prst="rect">
                      <a:avLst/>
                    </a:prstGeom>
                    <a:noFill/>
                    <a:ln>
                      <a:noFill/>
                      <a:prstDash/>
                    </a:ln>
                  </pic:spPr>
                </pic:pic>
              </a:graphicData>
            </a:graphic>
          </wp:inline>
        </w:drawing>
      </w:r>
    </w:p>
    <w:p w14:paraId="29EBA5CA" w14:textId="77777777" w:rsidR="00151DBF" w:rsidRDefault="00221508">
      <w:r>
        <w:t>Fig 25. User name added (</w:t>
      </w:r>
      <w:hyperlink r:id="rId57" w:history="1">
        <w:r>
          <w:rPr>
            <w:rStyle w:val="Hyperlink"/>
          </w:rPr>
          <w:t>lucas.brown@Swansea.acca</w:t>
        </w:r>
      </w:hyperlink>
      <w:r>
        <w:t>)</w:t>
      </w:r>
    </w:p>
    <w:p w14:paraId="680EF7AE" w14:textId="77777777" w:rsidR="00351715" w:rsidRDefault="00351715"/>
    <w:p w14:paraId="29EBA5CB" w14:textId="77777777" w:rsidR="00151DBF" w:rsidRDefault="00221508">
      <w:r>
        <w:rPr>
          <w:noProof/>
        </w:rPr>
        <w:lastRenderedPageBreak/>
        <w:drawing>
          <wp:inline distT="0" distB="0" distL="0" distR="0" wp14:anchorId="29EBA51F" wp14:editId="29EBA520">
            <wp:extent cx="5731514" cy="2495553"/>
            <wp:effectExtent l="0" t="0" r="2536" b="0"/>
            <wp:docPr id="11796927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731514" cy="2495553"/>
                    </a:xfrm>
                    <a:prstGeom prst="rect">
                      <a:avLst/>
                    </a:prstGeom>
                    <a:noFill/>
                    <a:ln>
                      <a:noFill/>
                      <a:prstDash/>
                    </a:ln>
                  </pic:spPr>
                </pic:pic>
              </a:graphicData>
            </a:graphic>
          </wp:inline>
        </w:drawing>
      </w:r>
    </w:p>
    <w:p w14:paraId="29EBA5CC" w14:textId="77777777" w:rsidR="00151DBF" w:rsidRDefault="00221508">
      <w:r>
        <w:t>Fig 26. List of users accounts created</w:t>
      </w:r>
    </w:p>
    <w:p w14:paraId="29EBA5CD" w14:textId="77777777" w:rsidR="00151DBF" w:rsidRDefault="00151DBF"/>
    <w:p w14:paraId="29EBA5CE" w14:textId="77777777" w:rsidR="00151DBF" w:rsidRDefault="00221508" w:rsidP="00BA1987">
      <w:pPr>
        <w:pStyle w:val="Heading3"/>
      </w:pPr>
      <w:bookmarkStart w:id="13" w:name="_Toc237353596"/>
      <w:r>
        <w:t>5. Domain Membership</w:t>
      </w:r>
      <w:bookmarkEnd w:id="13"/>
    </w:p>
    <w:p w14:paraId="29EBA5CF" w14:textId="77777777" w:rsidR="00151DBF" w:rsidRDefault="00221508" w:rsidP="00BA1987">
      <w:pPr>
        <w:pStyle w:val="Heading5"/>
      </w:pPr>
      <w:bookmarkStart w:id="14" w:name="_Toc237353597"/>
      <w:r>
        <w:t>5.1. Domain set up</w:t>
      </w:r>
      <w:bookmarkEnd w:id="14"/>
      <w:r>
        <w:tab/>
      </w:r>
    </w:p>
    <w:p w14:paraId="29EBA5D0" w14:textId="77777777" w:rsidR="00151DBF" w:rsidRDefault="00221508">
      <w:r>
        <w:t xml:space="preserve">In Client click on workgroup, on the new window , click </w:t>
      </w:r>
      <w:r>
        <w:t>on domain and write in your chosen domain name (</w:t>
      </w:r>
      <w:proofErr w:type="spellStart"/>
      <w:r>
        <w:t>Swansea.acca</w:t>
      </w:r>
      <w:proofErr w:type="spellEnd"/>
      <w:r>
        <w:t>)</w:t>
      </w:r>
    </w:p>
    <w:p w14:paraId="29EBA5D1" w14:textId="77777777" w:rsidR="00151DBF" w:rsidRDefault="00221508">
      <w:r>
        <w:rPr>
          <w:noProof/>
        </w:rPr>
        <w:drawing>
          <wp:inline distT="0" distB="0" distL="0" distR="0" wp14:anchorId="29EBA521" wp14:editId="29EBA522">
            <wp:extent cx="5731514" cy="3435345"/>
            <wp:effectExtent l="0" t="0" r="2536" b="0"/>
            <wp:docPr id="176133029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rcRect/>
                    <a:stretch>
                      <a:fillRect/>
                    </a:stretch>
                  </pic:blipFill>
                  <pic:spPr>
                    <a:xfrm>
                      <a:off x="0" y="0"/>
                      <a:ext cx="5731514" cy="3435345"/>
                    </a:xfrm>
                    <a:prstGeom prst="rect">
                      <a:avLst/>
                    </a:prstGeom>
                    <a:noFill/>
                    <a:ln>
                      <a:noFill/>
                      <a:prstDash/>
                    </a:ln>
                  </pic:spPr>
                </pic:pic>
              </a:graphicData>
            </a:graphic>
          </wp:inline>
        </w:drawing>
      </w:r>
    </w:p>
    <w:p w14:paraId="29EBA5D2" w14:textId="77777777" w:rsidR="00151DBF" w:rsidRDefault="00221508">
      <w:r>
        <w:t>Fig  27. Workgroup</w:t>
      </w:r>
    </w:p>
    <w:p w14:paraId="29EBA5D3" w14:textId="77777777" w:rsidR="00151DBF" w:rsidRDefault="00151DBF"/>
    <w:p w14:paraId="29EBA5D4" w14:textId="77777777" w:rsidR="00151DBF" w:rsidRDefault="00221508">
      <w:r>
        <w:rPr>
          <w:noProof/>
        </w:rPr>
        <w:lastRenderedPageBreak/>
        <w:drawing>
          <wp:inline distT="0" distB="0" distL="0" distR="0" wp14:anchorId="29EBA523" wp14:editId="29EBA524">
            <wp:extent cx="5731514" cy="3625852"/>
            <wp:effectExtent l="0" t="0" r="2536" b="0"/>
            <wp:docPr id="1999550945"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rcRect/>
                    <a:stretch>
                      <a:fillRect/>
                    </a:stretch>
                  </pic:blipFill>
                  <pic:spPr>
                    <a:xfrm>
                      <a:off x="0" y="0"/>
                      <a:ext cx="5731514" cy="3625852"/>
                    </a:xfrm>
                    <a:prstGeom prst="rect">
                      <a:avLst/>
                    </a:prstGeom>
                    <a:noFill/>
                    <a:ln>
                      <a:noFill/>
                      <a:prstDash/>
                    </a:ln>
                  </pic:spPr>
                </pic:pic>
              </a:graphicData>
            </a:graphic>
          </wp:inline>
        </w:drawing>
      </w:r>
    </w:p>
    <w:p w14:paraId="29EBA5D5" w14:textId="77777777" w:rsidR="00151DBF" w:rsidRDefault="00221508">
      <w:r>
        <w:t xml:space="preserve">Fig 28. Workgroup changed to </w:t>
      </w:r>
      <w:proofErr w:type="spellStart"/>
      <w:r>
        <w:t>Swansea.acca</w:t>
      </w:r>
      <w:proofErr w:type="spellEnd"/>
    </w:p>
    <w:p w14:paraId="29EBA5D6" w14:textId="77777777" w:rsidR="00151DBF" w:rsidRDefault="00151DBF"/>
    <w:p w14:paraId="29EBA5D7" w14:textId="77777777" w:rsidR="00151DBF" w:rsidRDefault="00221508">
      <w:r>
        <w:rPr>
          <w:noProof/>
        </w:rPr>
        <w:drawing>
          <wp:inline distT="0" distB="0" distL="0" distR="0" wp14:anchorId="29EBA525" wp14:editId="29EBA526">
            <wp:extent cx="5731514" cy="3638553"/>
            <wp:effectExtent l="0" t="0" r="2536" b="0"/>
            <wp:docPr id="1161536861"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rcRect/>
                    <a:stretch>
                      <a:fillRect/>
                    </a:stretch>
                  </pic:blipFill>
                  <pic:spPr>
                    <a:xfrm>
                      <a:off x="0" y="0"/>
                      <a:ext cx="5731514" cy="3638553"/>
                    </a:xfrm>
                    <a:prstGeom prst="rect">
                      <a:avLst/>
                    </a:prstGeom>
                    <a:noFill/>
                    <a:ln>
                      <a:noFill/>
                      <a:prstDash/>
                    </a:ln>
                  </pic:spPr>
                </pic:pic>
              </a:graphicData>
            </a:graphic>
          </wp:inline>
        </w:drawing>
      </w:r>
    </w:p>
    <w:p w14:paraId="29EBA5D8" w14:textId="77777777" w:rsidR="00151DBF" w:rsidRDefault="00221508">
      <w:r>
        <w:t>Fig 29. Assigning Ip address to DNS Server</w:t>
      </w:r>
    </w:p>
    <w:p w14:paraId="29EBA5D9" w14:textId="77777777" w:rsidR="00151DBF" w:rsidRDefault="00151DBF"/>
    <w:p w14:paraId="29EBA5DA" w14:textId="77777777" w:rsidR="00151DBF" w:rsidRDefault="00221508">
      <w:r>
        <w:rPr>
          <w:noProof/>
        </w:rPr>
        <w:lastRenderedPageBreak/>
        <w:drawing>
          <wp:inline distT="0" distB="0" distL="0" distR="0" wp14:anchorId="29EBA527" wp14:editId="29EBA528">
            <wp:extent cx="5731514" cy="3587748"/>
            <wp:effectExtent l="0" t="0" r="2536" b="0"/>
            <wp:docPr id="431340443"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rcRect/>
                    <a:stretch>
                      <a:fillRect/>
                    </a:stretch>
                  </pic:blipFill>
                  <pic:spPr>
                    <a:xfrm>
                      <a:off x="0" y="0"/>
                      <a:ext cx="5731514" cy="3587748"/>
                    </a:xfrm>
                    <a:prstGeom prst="rect">
                      <a:avLst/>
                    </a:prstGeom>
                    <a:noFill/>
                    <a:ln>
                      <a:noFill/>
                      <a:prstDash/>
                    </a:ln>
                  </pic:spPr>
                </pic:pic>
              </a:graphicData>
            </a:graphic>
          </wp:inline>
        </w:drawing>
      </w:r>
    </w:p>
    <w:p w14:paraId="29EBA5DB" w14:textId="77777777" w:rsidR="00151DBF" w:rsidRDefault="00221508">
      <w:r>
        <w:t xml:space="preserve">Fig 30. IP address assigned to DNS server ClientS1 </w:t>
      </w:r>
    </w:p>
    <w:p w14:paraId="29EBA5DC" w14:textId="77777777" w:rsidR="00151DBF" w:rsidRDefault="00151DBF"/>
    <w:p w14:paraId="29EBA5DD" w14:textId="77777777" w:rsidR="00151DBF" w:rsidRDefault="00221508">
      <w:r>
        <w:t>IP address properties of client gateway address is the IP address of the target machine.</w:t>
      </w:r>
    </w:p>
    <w:p w14:paraId="29EBA5DE" w14:textId="77777777" w:rsidR="00151DBF" w:rsidRDefault="00151DBF"/>
    <w:p w14:paraId="29EBA5DF" w14:textId="77777777" w:rsidR="00151DBF" w:rsidRDefault="00221508">
      <w:r>
        <w:rPr>
          <w:noProof/>
        </w:rPr>
        <w:drawing>
          <wp:inline distT="0" distB="0" distL="0" distR="0" wp14:anchorId="29EBA529" wp14:editId="29EBA52A">
            <wp:extent cx="5731514" cy="3214372"/>
            <wp:effectExtent l="0" t="0" r="2536" b="5078"/>
            <wp:docPr id="612032524"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rcRect/>
                    <a:stretch>
                      <a:fillRect/>
                    </a:stretch>
                  </pic:blipFill>
                  <pic:spPr>
                    <a:xfrm>
                      <a:off x="0" y="0"/>
                      <a:ext cx="5731514" cy="3214372"/>
                    </a:xfrm>
                    <a:prstGeom prst="rect">
                      <a:avLst/>
                    </a:prstGeom>
                    <a:noFill/>
                    <a:ln>
                      <a:noFill/>
                      <a:prstDash/>
                    </a:ln>
                  </pic:spPr>
                </pic:pic>
              </a:graphicData>
            </a:graphic>
          </wp:inline>
        </w:drawing>
      </w:r>
    </w:p>
    <w:p w14:paraId="29EBA5E0" w14:textId="77777777" w:rsidR="00151DBF" w:rsidRDefault="00221508">
      <w:r>
        <w:t>Fig 31. Server and client set up.</w:t>
      </w:r>
    </w:p>
    <w:p w14:paraId="29EBA5E1" w14:textId="77777777" w:rsidR="00151DBF" w:rsidRDefault="00151DBF"/>
    <w:p w14:paraId="29EBA5E2" w14:textId="77777777" w:rsidR="00151DBF" w:rsidRDefault="00221508">
      <w:r>
        <w:rPr>
          <w:noProof/>
        </w:rPr>
        <w:lastRenderedPageBreak/>
        <w:drawing>
          <wp:inline distT="0" distB="0" distL="0" distR="0" wp14:anchorId="29EBA52B" wp14:editId="29EBA52C">
            <wp:extent cx="5731514" cy="2882902"/>
            <wp:effectExtent l="0" t="0" r="2536" b="0"/>
            <wp:docPr id="441918308"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rcRect/>
                    <a:stretch>
                      <a:fillRect/>
                    </a:stretch>
                  </pic:blipFill>
                  <pic:spPr>
                    <a:xfrm>
                      <a:off x="0" y="0"/>
                      <a:ext cx="5731514" cy="2882902"/>
                    </a:xfrm>
                    <a:prstGeom prst="rect">
                      <a:avLst/>
                    </a:prstGeom>
                    <a:noFill/>
                    <a:ln>
                      <a:noFill/>
                      <a:prstDash/>
                    </a:ln>
                  </pic:spPr>
                </pic:pic>
              </a:graphicData>
            </a:graphic>
          </wp:inline>
        </w:drawing>
      </w:r>
    </w:p>
    <w:p w14:paraId="29EBA5E3" w14:textId="77777777" w:rsidR="00151DBF" w:rsidRDefault="00221508">
      <w:r>
        <w:t>Fig 32. ClientS1 successfully added to the server B-DC as shown above</w:t>
      </w:r>
    </w:p>
    <w:p w14:paraId="29EBA5E5" w14:textId="4CE85971" w:rsidR="00151DBF" w:rsidRDefault="00221508">
      <w:pPr>
        <w:pStyle w:val="Heading2"/>
      </w:pPr>
      <w:r>
        <w:tab/>
      </w:r>
    </w:p>
    <w:p w14:paraId="29EBA612" w14:textId="2140C593" w:rsidR="00151DBF" w:rsidRDefault="00151DBF"/>
    <w:p w14:paraId="29EBA614" w14:textId="77777777" w:rsidR="00151DBF" w:rsidRDefault="00151DBF"/>
    <w:p w14:paraId="29EBA615" w14:textId="77777777" w:rsidR="00151DBF" w:rsidRDefault="00221508" w:rsidP="00BA1987">
      <w:pPr>
        <w:pStyle w:val="Heading3"/>
      </w:pPr>
      <w:bookmarkStart w:id="15" w:name="_Toc237353600"/>
      <w:r>
        <w:t>7. Test and Troubleshoot</w:t>
      </w:r>
      <w:bookmarkEnd w:id="15"/>
    </w:p>
    <w:p w14:paraId="29EBA616" w14:textId="77777777" w:rsidR="00151DBF" w:rsidRDefault="00221508" w:rsidP="00BA1987">
      <w:pPr>
        <w:pStyle w:val="Heading5"/>
      </w:pPr>
      <w:r>
        <w:t>7.1. Testing the network connectivity</w:t>
      </w:r>
    </w:p>
    <w:p w14:paraId="56261423" w14:textId="77777777" w:rsidR="00BA1987" w:rsidRPr="00BA1987" w:rsidRDefault="00BA1987" w:rsidP="00BA1987">
      <w:pPr>
        <w:pStyle w:val="Heading5"/>
      </w:pPr>
    </w:p>
    <w:p w14:paraId="29EBA617" w14:textId="77777777" w:rsidR="00151DBF" w:rsidRDefault="00221508">
      <w:r>
        <w:rPr>
          <w:noProof/>
        </w:rPr>
        <w:drawing>
          <wp:inline distT="0" distB="0" distL="0" distR="0" wp14:anchorId="29EBA52F" wp14:editId="29EBA530">
            <wp:extent cx="5731514" cy="2565404"/>
            <wp:effectExtent l="0" t="0" r="2536" b="6346"/>
            <wp:docPr id="161080813"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rcRect/>
                    <a:stretch>
                      <a:fillRect/>
                    </a:stretch>
                  </pic:blipFill>
                  <pic:spPr>
                    <a:xfrm>
                      <a:off x="0" y="0"/>
                      <a:ext cx="5731514" cy="2565404"/>
                    </a:xfrm>
                    <a:prstGeom prst="rect">
                      <a:avLst/>
                    </a:prstGeom>
                    <a:noFill/>
                    <a:ln>
                      <a:noFill/>
                      <a:prstDash/>
                    </a:ln>
                  </pic:spPr>
                </pic:pic>
              </a:graphicData>
            </a:graphic>
          </wp:inline>
        </w:drawing>
      </w:r>
    </w:p>
    <w:p w14:paraId="29EBA618" w14:textId="77777777" w:rsidR="00151DBF" w:rsidRDefault="00221508">
      <w:r>
        <w:t>Fig 34. Ping from Birmingham server B-DC to ClientS1 successful.</w:t>
      </w:r>
    </w:p>
    <w:p w14:paraId="29EBA619" w14:textId="77777777" w:rsidR="00151DBF" w:rsidRDefault="00151DBF"/>
    <w:p w14:paraId="29EBA61A" w14:textId="77777777" w:rsidR="00151DBF" w:rsidRDefault="00221508">
      <w:r>
        <w:rPr>
          <w:noProof/>
        </w:rPr>
        <w:lastRenderedPageBreak/>
        <w:drawing>
          <wp:inline distT="0" distB="0" distL="0" distR="0" wp14:anchorId="29EBA531" wp14:editId="29EBA532">
            <wp:extent cx="5731514" cy="3218816"/>
            <wp:effectExtent l="0" t="0" r="2536" b="634"/>
            <wp:docPr id="1090679161"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5731514" cy="3218816"/>
                    </a:xfrm>
                    <a:prstGeom prst="rect">
                      <a:avLst/>
                    </a:prstGeom>
                    <a:noFill/>
                    <a:ln>
                      <a:noFill/>
                      <a:prstDash/>
                    </a:ln>
                  </pic:spPr>
                </pic:pic>
              </a:graphicData>
            </a:graphic>
          </wp:inline>
        </w:drawing>
      </w:r>
    </w:p>
    <w:p w14:paraId="29EBA61B" w14:textId="77777777" w:rsidR="00151DBF" w:rsidRDefault="00221508">
      <w:r>
        <w:t>Fig 35. Ping from ClientS1 to Birmingham Server B-DC successful.</w:t>
      </w:r>
    </w:p>
    <w:p w14:paraId="29EBA61C" w14:textId="77777777" w:rsidR="00151DBF" w:rsidRDefault="00151DBF"/>
    <w:p w14:paraId="29EBA61D" w14:textId="77777777" w:rsidR="00151DBF" w:rsidRDefault="00151DBF"/>
    <w:p w14:paraId="29EBA61E" w14:textId="77777777" w:rsidR="00151DBF" w:rsidRDefault="00221508">
      <w:r>
        <w:rPr>
          <w:noProof/>
        </w:rPr>
        <w:drawing>
          <wp:inline distT="0" distB="0" distL="0" distR="0" wp14:anchorId="29EBA533" wp14:editId="29EBA534">
            <wp:extent cx="5731514" cy="3220717"/>
            <wp:effectExtent l="0" t="0" r="2536" b="0"/>
            <wp:docPr id="861434281"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rcRect/>
                    <a:stretch>
                      <a:fillRect/>
                    </a:stretch>
                  </pic:blipFill>
                  <pic:spPr>
                    <a:xfrm>
                      <a:off x="0" y="0"/>
                      <a:ext cx="5731514" cy="3220717"/>
                    </a:xfrm>
                    <a:prstGeom prst="rect">
                      <a:avLst/>
                    </a:prstGeom>
                    <a:noFill/>
                    <a:ln>
                      <a:noFill/>
                      <a:prstDash/>
                    </a:ln>
                  </pic:spPr>
                </pic:pic>
              </a:graphicData>
            </a:graphic>
          </wp:inline>
        </w:drawing>
      </w:r>
    </w:p>
    <w:p w14:paraId="29EBA61F" w14:textId="77777777" w:rsidR="00151DBF" w:rsidRDefault="00221508">
      <w:r>
        <w:t xml:space="preserve">Fig 36. Ping from Birmingham windows server B-DC (192.168.100.10) TO London </w:t>
      </w:r>
      <w:proofErr w:type="spellStart"/>
      <w:r>
        <w:t>linux</w:t>
      </w:r>
      <w:proofErr w:type="spellEnd"/>
      <w:r>
        <w:t xml:space="preserve"> server D4 (192.168.100.44)  Result – Successful.</w:t>
      </w:r>
    </w:p>
    <w:p w14:paraId="29EBA620" w14:textId="77777777" w:rsidR="00151DBF" w:rsidRDefault="00151DBF"/>
    <w:p w14:paraId="29EBA621" w14:textId="77777777" w:rsidR="00151DBF" w:rsidRDefault="00221508">
      <w:r>
        <w:rPr>
          <w:noProof/>
        </w:rPr>
        <w:lastRenderedPageBreak/>
        <w:drawing>
          <wp:inline distT="0" distB="0" distL="0" distR="0" wp14:anchorId="29EBA535" wp14:editId="29EBA536">
            <wp:extent cx="5731514" cy="3644898"/>
            <wp:effectExtent l="0" t="0" r="2536" b="0"/>
            <wp:docPr id="701913119"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a:stretch>
                      <a:fillRect/>
                    </a:stretch>
                  </pic:blipFill>
                  <pic:spPr>
                    <a:xfrm>
                      <a:off x="0" y="0"/>
                      <a:ext cx="5731514" cy="3644898"/>
                    </a:xfrm>
                    <a:prstGeom prst="rect">
                      <a:avLst/>
                    </a:prstGeom>
                    <a:noFill/>
                    <a:ln>
                      <a:noFill/>
                      <a:prstDash/>
                    </a:ln>
                  </pic:spPr>
                </pic:pic>
              </a:graphicData>
            </a:graphic>
          </wp:inline>
        </w:drawing>
      </w:r>
    </w:p>
    <w:p w14:paraId="29EBA622" w14:textId="77777777" w:rsidR="00151DBF" w:rsidRDefault="00221508">
      <w:r>
        <w:t xml:space="preserve">Fig 37. Ping from London </w:t>
      </w:r>
      <w:proofErr w:type="spellStart"/>
      <w:r>
        <w:t>linux</w:t>
      </w:r>
      <w:proofErr w:type="spellEnd"/>
      <w:r>
        <w:t xml:space="preserve"> server D4 (192.168.100.44) to Birmingham  server B-DC (192.168.100.10) Result – successful.</w:t>
      </w:r>
    </w:p>
    <w:p w14:paraId="29EBA623" w14:textId="77777777" w:rsidR="00151DBF" w:rsidRDefault="00151DBF"/>
    <w:p w14:paraId="29EBA624" w14:textId="77777777" w:rsidR="00151DBF" w:rsidRDefault="00221508">
      <w:r>
        <w:rPr>
          <w:noProof/>
        </w:rPr>
        <w:drawing>
          <wp:inline distT="0" distB="0" distL="0" distR="0" wp14:anchorId="29EBA537" wp14:editId="29EBA538">
            <wp:extent cx="5731514" cy="3346447"/>
            <wp:effectExtent l="0" t="0" r="2536" b="6353"/>
            <wp:docPr id="720756273"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rcRect/>
                    <a:stretch>
                      <a:fillRect/>
                    </a:stretch>
                  </pic:blipFill>
                  <pic:spPr>
                    <a:xfrm>
                      <a:off x="0" y="0"/>
                      <a:ext cx="5731514" cy="3346447"/>
                    </a:xfrm>
                    <a:prstGeom prst="rect">
                      <a:avLst/>
                    </a:prstGeom>
                    <a:noFill/>
                    <a:ln>
                      <a:noFill/>
                      <a:prstDash/>
                    </a:ln>
                  </pic:spPr>
                </pic:pic>
              </a:graphicData>
            </a:graphic>
          </wp:inline>
        </w:drawing>
      </w:r>
    </w:p>
    <w:p w14:paraId="29EBA625" w14:textId="77777777" w:rsidR="00151DBF" w:rsidRDefault="00221508">
      <w:r>
        <w:t xml:space="preserve">Fig 38. Ping from Birmingham windows server B-DC (192.168.100.10) TO London </w:t>
      </w:r>
      <w:proofErr w:type="spellStart"/>
      <w:r>
        <w:t>linux</w:t>
      </w:r>
      <w:proofErr w:type="spellEnd"/>
      <w:r>
        <w:t xml:space="preserve"> server D4 (192.168.200.44)  Result – Unsuccessful.</w:t>
      </w:r>
    </w:p>
    <w:p w14:paraId="31E51BBF" w14:textId="77777777" w:rsidR="00351715" w:rsidRDefault="00351715"/>
    <w:p w14:paraId="29EBA626" w14:textId="77777777" w:rsidR="00151DBF" w:rsidRDefault="00221508">
      <w:r>
        <w:lastRenderedPageBreak/>
        <w:t>The two server are on different network -thus connection was unsuccessful.</w:t>
      </w:r>
    </w:p>
    <w:p w14:paraId="29EBA627" w14:textId="77777777" w:rsidR="00151DBF" w:rsidRDefault="00221508">
      <w:pPr>
        <w:pStyle w:val="Heading2"/>
      </w:pPr>
      <w:bookmarkStart w:id="16" w:name="_Toc237353601"/>
      <w:r>
        <w:rPr>
          <w:noProof/>
        </w:rPr>
        <w:drawing>
          <wp:inline distT="0" distB="0" distL="0" distR="0" wp14:anchorId="29EBA539" wp14:editId="4E131DDB">
            <wp:extent cx="5731509" cy="3213100"/>
            <wp:effectExtent l="0" t="0" r="3175" b="6350"/>
            <wp:docPr id="720999024"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rcRect/>
                    <a:stretch>
                      <a:fillRect/>
                    </a:stretch>
                  </pic:blipFill>
                  <pic:spPr>
                    <a:xfrm>
                      <a:off x="0" y="0"/>
                      <a:ext cx="5735318" cy="3215236"/>
                    </a:xfrm>
                    <a:prstGeom prst="rect">
                      <a:avLst/>
                    </a:prstGeom>
                    <a:noFill/>
                    <a:ln>
                      <a:noFill/>
                      <a:prstDash/>
                    </a:ln>
                  </pic:spPr>
                </pic:pic>
              </a:graphicData>
            </a:graphic>
          </wp:inline>
        </w:drawing>
      </w:r>
    </w:p>
    <w:p w14:paraId="29EBA628" w14:textId="77777777" w:rsidR="00151DBF" w:rsidRDefault="00221508">
      <w:r>
        <w:t xml:space="preserve">Fig 39. Ping from London </w:t>
      </w:r>
      <w:proofErr w:type="spellStart"/>
      <w:r>
        <w:t>linux</w:t>
      </w:r>
      <w:proofErr w:type="spellEnd"/>
      <w:r>
        <w:t xml:space="preserve"> server D4 (192.168.200.44) to Birmingham  server B-DC (192.168.100.10) Result – Unsuccessful.</w:t>
      </w:r>
    </w:p>
    <w:p w14:paraId="0A841200" w14:textId="77777777" w:rsidR="00D75E91" w:rsidRDefault="00221508" w:rsidP="00D75E91">
      <w:r>
        <w:t xml:space="preserve">Same here, the </w:t>
      </w:r>
      <w:proofErr w:type="spellStart"/>
      <w:r>
        <w:t>to</w:t>
      </w:r>
      <w:proofErr w:type="spellEnd"/>
      <w:r>
        <w:t xml:space="preserve"> networks are  on different </w:t>
      </w:r>
      <w:r>
        <w:t>networks (192.168.100.10 and 192.168.200.44) result is unsuccessful as well.</w:t>
      </w:r>
    </w:p>
    <w:p w14:paraId="03051A97" w14:textId="77777777" w:rsidR="00D75E91" w:rsidRDefault="00D75E91" w:rsidP="00D75E91"/>
    <w:p w14:paraId="4BBA91ED" w14:textId="77777777" w:rsidR="00D75E91" w:rsidRDefault="00221508" w:rsidP="00D75E91">
      <w:pPr>
        <w:pStyle w:val="Heading3"/>
      </w:pPr>
      <w:r>
        <w:t>8. Disk Drive</w:t>
      </w:r>
      <w:bookmarkStart w:id="17" w:name="_Toc237353602"/>
      <w:bookmarkEnd w:id="16"/>
    </w:p>
    <w:p w14:paraId="29EBA62C" w14:textId="71906689" w:rsidR="00151DBF" w:rsidRDefault="00221508" w:rsidP="00D75E91">
      <w:pPr>
        <w:pStyle w:val="Heading5"/>
      </w:pPr>
      <w:r>
        <w:t>8.1. Shared Drive</w:t>
      </w:r>
      <w:bookmarkEnd w:id="17"/>
    </w:p>
    <w:p w14:paraId="29EBA63B" w14:textId="77777777" w:rsidR="00151DBF" w:rsidRDefault="00221508">
      <w:r>
        <w:rPr>
          <w:noProof/>
        </w:rPr>
        <w:drawing>
          <wp:inline distT="0" distB="0" distL="0" distR="0" wp14:anchorId="29EBA53B" wp14:editId="307CA6F1">
            <wp:extent cx="5731510" cy="2921000"/>
            <wp:effectExtent l="0" t="0" r="2540" b="0"/>
            <wp:docPr id="1329041773"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a:stretch>
                      <a:fillRect/>
                    </a:stretch>
                  </pic:blipFill>
                  <pic:spPr>
                    <a:xfrm>
                      <a:off x="0" y="0"/>
                      <a:ext cx="5731514" cy="2921002"/>
                    </a:xfrm>
                    <a:prstGeom prst="rect">
                      <a:avLst/>
                    </a:prstGeom>
                    <a:noFill/>
                    <a:ln>
                      <a:noFill/>
                      <a:prstDash/>
                    </a:ln>
                  </pic:spPr>
                </pic:pic>
              </a:graphicData>
            </a:graphic>
          </wp:inline>
        </w:drawing>
      </w:r>
    </w:p>
    <w:p w14:paraId="29EBA63C" w14:textId="77777777" w:rsidR="00151DBF" w:rsidRDefault="00221508">
      <w:r>
        <w:t>Fig 40. Domain controller</w:t>
      </w:r>
    </w:p>
    <w:p w14:paraId="29EBA63D" w14:textId="77777777" w:rsidR="00151DBF" w:rsidRDefault="00151DBF"/>
    <w:p w14:paraId="29EBA641" w14:textId="77777777" w:rsidR="00151DBF" w:rsidRDefault="00221508">
      <w:r>
        <w:rPr>
          <w:noProof/>
        </w:rPr>
        <w:drawing>
          <wp:inline distT="0" distB="0" distL="0" distR="0" wp14:anchorId="29EBA53D" wp14:editId="29EBA53E">
            <wp:extent cx="5731514" cy="2768602"/>
            <wp:effectExtent l="0" t="0" r="2536" b="0"/>
            <wp:docPr id="1680059292"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a:stretch>
                      <a:fillRect/>
                    </a:stretch>
                  </pic:blipFill>
                  <pic:spPr>
                    <a:xfrm>
                      <a:off x="0" y="0"/>
                      <a:ext cx="5731514" cy="2768602"/>
                    </a:xfrm>
                    <a:prstGeom prst="rect">
                      <a:avLst/>
                    </a:prstGeom>
                    <a:noFill/>
                    <a:ln>
                      <a:noFill/>
                      <a:prstDash/>
                    </a:ln>
                  </pic:spPr>
                </pic:pic>
              </a:graphicData>
            </a:graphic>
          </wp:inline>
        </w:drawing>
      </w:r>
    </w:p>
    <w:p w14:paraId="4DF8E4CE" w14:textId="77777777" w:rsidR="00D75E91" w:rsidRDefault="00D75E91"/>
    <w:p w14:paraId="0C4E3811" w14:textId="77777777" w:rsidR="00D75E91" w:rsidRDefault="00D75E91"/>
    <w:p w14:paraId="29EBA64A" w14:textId="77777777" w:rsidR="00151DBF" w:rsidRDefault="00221508">
      <w:r>
        <w:rPr>
          <w:noProof/>
        </w:rPr>
        <w:drawing>
          <wp:inline distT="0" distB="0" distL="0" distR="0" wp14:anchorId="29EBA53F" wp14:editId="29EBA540">
            <wp:extent cx="5731514" cy="2438403"/>
            <wp:effectExtent l="0" t="0" r="2536" b="0"/>
            <wp:docPr id="2086202824"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rcRect/>
                    <a:stretch>
                      <a:fillRect/>
                    </a:stretch>
                  </pic:blipFill>
                  <pic:spPr>
                    <a:xfrm>
                      <a:off x="0" y="0"/>
                      <a:ext cx="5731514" cy="2438403"/>
                    </a:xfrm>
                    <a:prstGeom prst="rect">
                      <a:avLst/>
                    </a:prstGeom>
                    <a:noFill/>
                    <a:ln>
                      <a:noFill/>
                      <a:prstDash/>
                    </a:ln>
                  </pic:spPr>
                </pic:pic>
              </a:graphicData>
            </a:graphic>
          </wp:inline>
        </w:drawing>
      </w:r>
    </w:p>
    <w:p w14:paraId="29EBA64B" w14:textId="77777777" w:rsidR="00151DBF" w:rsidRDefault="00221508">
      <w:r>
        <w:t xml:space="preserve">Fig 42. Drive shared to a user ( </w:t>
      </w:r>
      <w:proofErr w:type="spellStart"/>
      <w:r>
        <w:t>lucas</w:t>
      </w:r>
      <w:proofErr w:type="spellEnd"/>
      <w:r>
        <w:t xml:space="preserve"> brown)</w:t>
      </w:r>
    </w:p>
    <w:p w14:paraId="29EBA64F" w14:textId="77777777" w:rsidR="00151DBF" w:rsidRDefault="00151DBF"/>
    <w:p w14:paraId="29EBA650" w14:textId="77777777" w:rsidR="00151DBF" w:rsidRDefault="00221508">
      <w:r>
        <w:rPr>
          <w:noProof/>
        </w:rPr>
        <w:lastRenderedPageBreak/>
        <w:drawing>
          <wp:inline distT="0" distB="0" distL="0" distR="0" wp14:anchorId="29EBA541" wp14:editId="29EBA542">
            <wp:extent cx="5731514" cy="3196586"/>
            <wp:effectExtent l="0" t="0" r="2536" b="3814"/>
            <wp:docPr id="2057095831"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rcRect/>
                    <a:stretch>
                      <a:fillRect/>
                    </a:stretch>
                  </pic:blipFill>
                  <pic:spPr>
                    <a:xfrm>
                      <a:off x="0" y="0"/>
                      <a:ext cx="5731514" cy="3196586"/>
                    </a:xfrm>
                    <a:prstGeom prst="rect">
                      <a:avLst/>
                    </a:prstGeom>
                    <a:noFill/>
                    <a:ln>
                      <a:noFill/>
                      <a:prstDash/>
                    </a:ln>
                  </pic:spPr>
                </pic:pic>
              </a:graphicData>
            </a:graphic>
          </wp:inline>
        </w:drawing>
      </w:r>
    </w:p>
    <w:p w14:paraId="29EBA651" w14:textId="77777777" w:rsidR="00151DBF" w:rsidRDefault="00221508">
      <w:r>
        <w:t>Fig 43. New shared drive showing from clientS1 Pc</w:t>
      </w:r>
    </w:p>
    <w:p w14:paraId="29EBA652" w14:textId="77777777" w:rsidR="00151DBF" w:rsidRDefault="00151DBF"/>
    <w:p w14:paraId="29EBA65E" w14:textId="77777777" w:rsidR="00151DBF" w:rsidRDefault="00151DBF"/>
    <w:p w14:paraId="29EBA65F" w14:textId="77777777" w:rsidR="00151DBF" w:rsidRDefault="00221508" w:rsidP="00D75E91">
      <w:pPr>
        <w:pStyle w:val="Heading3"/>
      </w:pPr>
      <w:bookmarkStart w:id="18" w:name="_Toc237353603"/>
      <w:r>
        <w:t>9.  IIS Server</w:t>
      </w:r>
      <w:bookmarkEnd w:id="18"/>
    </w:p>
    <w:p w14:paraId="29EBA67A" w14:textId="77777777" w:rsidR="00151DBF" w:rsidRDefault="00151DBF"/>
    <w:p w14:paraId="29EBA67B" w14:textId="77777777" w:rsidR="00151DBF" w:rsidRDefault="00221508">
      <w:r>
        <w:rPr>
          <w:noProof/>
        </w:rPr>
        <w:drawing>
          <wp:inline distT="0" distB="0" distL="0" distR="0" wp14:anchorId="29EBA543" wp14:editId="29EBA544">
            <wp:extent cx="5731514" cy="3054352"/>
            <wp:effectExtent l="0" t="0" r="2536" b="0"/>
            <wp:docPr id="177976308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rcRect/>
                    <a:stretch>
                      <a:fillRect/>
                    </a:stretch>
                  </pic:blipFill>
                  <pic:spPr>
                    <a:xfrm>
                      <a:off x="0" y="0"/>
                      <a:ext cx="5731514" cy="3054352"/>
                    </a:xfrm>
                    <a:prstGeom prst="rect">
                      <a:avLst/>
                    </a:prstGeom>
                    <a:noFill/>
                    <a:ln>
                      <a:noFill/>
                      <a:prstDash/>
                    </a:ln>
                  </pic:spPr>
                </pic:pic>
              </a:graphicData>
            </a:graphic>
          </wp:inline>
        </w:drawing>
      </w:r>
    </w:p>
    <w:p w14:paraId="29EBA67C" w14:textId="77777777" w:rsidR="00151DBF" w:rsidRDefault="00221508">
      <w:r>
        <w:t xml:space="preserve">Fig 44.  </w:t>
      </w:r>
      <w:proofErr w:type="spellStart"/>
      <w:r>
        <w:t>Mmc</w:t>
      </w:r>
      <w:proofErr w:type="spellEnd"/>
      <w:r>
        <w:t xml:space="preserve"> command  in command prompt </w:t>
      </w:r>
    </w:p>
    <w:p w14:paraId="29EBA67D" w14:textId="77777777" w:rsidR="00151DBF" w:rsidRDefault="00151DBF"/>
    <w:p w14:paraId="29EBA67E" w14:textId="77777777" w:rsidR="00151DBF" w:rsidRDefault="00221508">
      <w:r>
        <w:rPr>
          <w:noProof/>
        </w:rPr>
        <w:lastRenderedPageBreak/>
        <w:drawing>
          <wp:inline distT="0" distB="0" distL="0" distR="0" wp14:anchorId="29EBA545" wp14:editId="621A01C2">
            <wp:extent cx="5730385" cy="2889250"/>
            <wp:effectExtent l="0" t="0" r="3810" b="6350"/>
            <wp:docPr id="137958711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rcRect/>
                    <a:stretch>
                      <a:fillRect/>
                    </a:stretch>
                  </pic:blipFill>
                  <pic:spPr>
                    <a:xfrm>
                      <a:off x="0" y="0"/>
                      <a:ext cx="5732094" cy="2890112"/>
                    </a:xfrm>
                    <a:prstGeom prst="rect">
                      <a:avLst/>
                    </a:prstGeom>
                    <a:noFill/>
                    <a:ln>
                      <a:noFill/>
                      <a:prstDash/>
                    </a:ln>
                  </pic:spPr>
                </pic:pic>
              </a:graphicData>
            </a:graphic>
          </wp:inline>
        </w:drawing>
      </w:r>
    </w:p>
    <w:p w14:paraId="29EBA67F" w14:textId="77777777" w:rsidR="00151DBF" w:rsidRDefault="00221508">
      <w:r>
        <w:t xml:space="preserve">Fig 45. </w:t>
      </w:r>
      <w:proofErr w:type="spellStart"/>
      <w:r>
        <w:t>Mmc</w:t>
      </w:r>
      <w:proofErr w:type="spellEnd"/>
      <w:r>
        <w:t xml:space="preserve"> console open</w:t>
      </w:r>
    </w:p>
    <w:p w14:paraId="2DCDB435" w14:textId="77777777" w:rsidR="00D75E91" w:rsidRDefault="00D75E91"/>
    <w:p w14:paraId="29EBA680" w14:textId="77777777" w:rsidR="00151DBF" w:rsidRDefault="00221508">
      <w:r>
        <w:t>Click on file to expand</w:t>
      </w:r>
    </w:p>
    <w:p w14:paraId="29EBA681" w14:textId="77777777" w:rsidR="00151DBF" w:rsidRDefault="00221508">
      <w:pPr>
        <w:pStyle w:val="Heading2"/>
      </w:pPr>
      <w:bookmarkStart w:id="19" w:name="_Toc237353605"/>
      <w:r>
        <w:rPr>
          <w:noProof/>
        </w:rPr>
        <w:drawing>
          <wp:inline distT="0" distB="0" distL="0" distR="0" wp14:anchorId="29EBA547" wp14:editId="29EBA548">
            <wp:extent cx="5731514" cy="3244848"/>
            <wp:effectExtent l="0" t="0" r="2536" b="0"/>
            <wp:docPr id="1835646664"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rcRect/>
                    <a:stretch>
                      <a:fillRect/>
                    </a:stretch>
                  </pic:blipFill>
                  <pic:spPr>
                    <a:xfrm>
                      <a:off x="0" y="0"/>
                      <a:ext cx="5731514" cy="3244848"/>
                    </a:xfrm>
                    <a:prstGeom prst="rect">
                      <a:avLst/>
                    </a:prstGeom>
                    <a:noFill/>
                    <a:ln>
                      <a:noFill/>
                      <a:prstDash/>
                    </a:ln>
                  </pic:spPr>
                </pic:pic>
              </a:graphicData>
            </a:graphic>
          </wp:inline>
        </w:drawing>
      </w:r>
    </w:p>
    <w:p w14:paraId="29EBA682" w14:textId="77777777" w:rsidR="00151DBF" w:rsidRDefault="00221508">
      <w:pPr>
        <w:pStyle w:val="Heading2"/>
        <w:rPr>
          <w:color w:val="auto"/>
          <w:sz w:val="24"/>
          <w:szCs w:val="24"/>
        </w:rPr>
      </w:pPr>
      <w:r>
        <w:rPr>
          <w:color w:val="auto"/>
          <w:sz w:val="24"/>
          <w:szCs w:val="24"/>
        </w:rPr>
        <w:t>Fig 46. Add IIS to the console root and then click on IIS  to expand.</w:t>
      </w:r>
    </w:p>
    <w:p w14:paraId="29EBA683" w14:textId="77777777" w:rsidR="00151DBF" w:rsidRDefault="00151DBF"/>
    <w:p w14:paraId="29EBA684" w14:textId="77777777" w:rsidR="00151DBF" w:rsidRDefault="00151DBF"/>
    <w:p w14:paraId="29EBA685" w14:textId="77777777" w:rsidR="00151DBF" w:rsidRDefault="00221508">
      <w:r>
        <w:rPr>
          <w:noProof/>
        </w:rPr>
        <w:lastRenderedPageBreak/>
        <w:drawing>
          <wp:inline distT="0" distB="0" distL="0" distR="0" wp14:anchorId="29EBA549" wp14:editId="29EBA54A">
            <wp:extent cx="5731514" cy="3448046"/>
            <wp:effectExtent l="0" t="0" r="2536" b="4"/>
            <wp:docPr id="80655554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rcRect/>
                    <a:stretch>
                      <a:fillRect/>
                    </a:stretch>
                  </pic:blipFill>
                  <pic:spPr>
                    <a:xfrm>
                      <a:off x="0" y="0"/>
                      <a:ext cx="5731514" cy="3448046"/>
                    </a:xfrm>
                    <a:prstGeom prst="rect">
                      <a:avLst/>
                    </a:prstGeom>
                    <a:noFill/>
                    <a:ln>
                      <a:noFill/>
                      <a:prstDash/>
                    </a:ln>
                  </pic:spPr>
                </pic:pic>
              </a:graphicData>
            </a:graphic>
          </wp:inline>
        </w:drawing>
      </w:r>
    </w:p>
    <w:p w14:paraId="29EBA686" w14:textId="77777777" w:rsidR="00151DBF" w:rsidRDefault="00221508">
      <w:r>
        <w:t>Fig 47. Expand Birmingham server B-DC</w:t>
      </w:r>
    </w:p>
    <w:p w14:paraId="29EBA687" w14:textId="77777777" w:rsidR="00151DBF" w:rsidRDefault="00151DBF"/>
    <w:p w14:paraId="29EBA688" w14:textId="77777777" w:rsidR="00151DBF" w:rsidRDefault="00151DBF"/>
    <w:p w14:paraId="29EBA689" w14:textId="77777777" w:rsidR="00151DBF" w:rsidRDefault="00221508">
      <w:r>
        <w:rPr>
          <w:noProof/>
        </w:rPr>
        <w:drawing>
          <wp:inline distT="0" distB="0" distL="0" distR="0" wp14:anchorId="29EBA54B" wp14:editId="29EBA54C">
            <wp:extent cx="5731514" cy="3211199"/>
            <wp:effectExtent l="0" t="0" r="2536" b="8251"/>
            <wp:docPr id="824419275"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rcRect/>
                    <a:stretch>
                      <a:fillRect/>
                    </a:stretch>
                  </pic:blipFill>
                  <pic:spPr>
                    <a:xfrm>
                      <a:off x="0" y="0"/>
                      <a:ext cx="5731514" cy="3211199"/>
                    </a:xfrm>
                    <a:prstGeom prst="rect">
                      <a:avLst/>
                    </a:prstGeom>
                    <a:noFill/>
                    <a:ln>
                      <a:noFill/>
                      <a:prstDash/>
                    </a:ln>
                  </pic:spPr>
                </pic:pic>
              </a:graphicData>
            </a:graphic>
          </wp:inline>
        </w:drawing>
      </w:r>
    </w:p>
    <w:p w14:paraId="29EBA68A" w14:textId="77777777" w:rsidR="00151DBF" w:rsidRDefault="00221508">
      <w:r>
        <w:t xml:space="preserve">Fig 48. Creating </w:t>
      </w:r>
      <w:proofErr w:type="spellStart"/>
      <w:r>
        <w:t>Orizu.local</w:t>
      </w:r>
      <w:proofErr w:type="spellEnd"/>
    </w:p>
    <w:p w14:paraId="29EBA68B" w14:textId="77777777" w:rsidR="00151DBF" w:rsidRDefault="00151DBF"/>
    <w:p w14:paraId="29EBA68C" w14:textId="77777777" w:rsidR="00151DBF" w:rsidRDefault="00221508">
      <w:r>
        <w:rPr>
          <w:noProof/>
        </w:rPr>
        <w:lastRenderedPageBreak/>
        <w:drawing>
          <wp:inline distT="0" distB="0" distL="0" distR="0" wp14:anchorId="29EBA54D" wp14:editId="29EBA54E">
            <wp:extent cx="5731514" cy="3765554"/>
            <wp:effectExtent l="0" t="0" r="2536" b="6346"/>
            <wp:docPr id="932554508"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rcRect/>
                    <a:stretch>
                      <a:fillRect/>
                    </a:stretch>
                  </pic:blipFill>
                  <pic:spPr>
                    <a:xfrm>
                      <a:off x="0" y="0"/>
                      <a:ext cx="5731514" cy="3765554"/>
                    </a:xfrm>
                    <a:prstGeom prst="rect">
                      <a:avLst/>
                    </a:prstGeom>
                    <a:noFill/>
                    <a:ln>
                      <a:noFill/>
                      <a:prstDash/>
                    </a:ln>
                  </pic:spPr>
                </pic:pic>
              </a:graphicData>
            </a:graphic>
          </wp:inline>
        </w:drawing>
      </w:r>
    </w:p>
    <w:p w14:paraId="29EBA68D" w14:textId="77777777" w:rsidR="00151DBF" w:rsidRDefault="00221508">
      <w:r>
        <w:t>Fig 49. Right click on site to add webpage</w:t>
      </w:r>
    </w:p>
    <w:p w14:paraId="29EBA68E" w14:textId="77777777" w:rsidR="00151DBF" w:rsidRDefault="00151DBF"/>
    <w:p w14:paraId="29EBA68F" w14:textId="77777777" w:rsidR="00151DBF" w:rsidRDefault="00221508">
      <w:r>
        <w:rPr>
          <w:noProof/>
        </w:rPr>
        <w:drawing>
          <wp:inline distT="0" distB="0" distL="0" distR="0" wp14:anchorId="29EBA54F" wp14:editId="29EBA550">
            <wp:extent cx="5731514" cy="3454402"/>
            <wp:effectExtent l="0" t="0" r="2536" b="0"/>
            <wp:docPr id="21003118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5731514" cy="3454402"/>
                    </a:xfrm>
                    <a:prstGeom prst="rect">
                      <a:avLst/>
                    </a:prstGeom>
                    <a:noFill/>
                    <a:ln>
                      <a:noFill/>
                      <a:prstDash/>
                    </a:ln>
                  </pic:spPr>
                </pic:pic>
              </a:graphicData>
            </a:graphic>
          </wp:inline>
        </w:drawing>
      </w:r>
    </w:p>
    <w:p w14:paraId="29EBA690" w14:textId="77777777" w:rsidR="00151DBF" w:rsidRDefault="00221508">
      <w:r>
        <w:t xml:space="preserve">Fig 50. </w:t>
      </w:r>
      <w:r>
        <w:t>Webpage created on notepad++ and saved.</w:t>
      </w:r>
    </w:p>
    <w:p w14:paraId="14DA0E2E" w14:textId="77777777" w:rsidR="00351715" w:rsidRDefault="00351715"/>
    <w:p w14:paraId="29EBA691" w14:textId="77777777" w:rsidR="00151DBF" w:rsidRDefault="00151DBF"/>
    <w:p w14:paraId="29EBA692" w14:textId="77777777" w:rsidR="00151DBF" w:rsidRDefault="00221508">
      <w:r>
        <w:rPr>
          <w:noProof/>
        </w:rPr>
        <w:drawing>
          <wp:inline distT="0" distB="0" distL="0" distR="0" wp14:anchorId="29EBA551" wp14:editId="29EBA552">
            <wp:extent cx="5731514" cy="3196586"/>
            <wp:effectExtent l="0" t="0" r="2536" b="3814"/>
            <wp:docPr id="1571400648"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rcRect/>
                    <a:stretch>
                      <a:fillRect/>
                    </a:stretch>
                  </pic:blipFill>
                  <pic:spPr>
                    <a:xfrm>
                      <a:off x="0" y="0"/>
                      <a:ext cx="5731514" cy="3196586"/>
                    </a:xfrm>
                    <a:prstGeom prst="rect">
                      <a:avLst/>
                    </a:prstGeom>
                    <a:noFill/>
                    <a:ln>
                      <a:noFill/>
                      <a:prstDash/>
                    </a:ln>
                  </pic:spPr>
                </pic:pic>
              </a:graphicData>
            </a:graphic>
          </wp:inline>
        </w:drawing>
      </w:r>
    </w:p>
    <w:p w14:paraId="29EBA693" w14:textId="77777777" w:rsidR="00151DBF" w:rsidRDefault="00221508">
      <w:r>
        <w:t>Fig 51. Click on add website.</w:t>
      </w:r>
    </w:p>
    <w:p w14:paraId="29EBA694" w14:textId="77777777" w:rsidR="00151DBF" w:rsidRDefault="00151DBF"/>
    <w:p w14:paraId="29EBA695" w14:textId="77777777" w:rsidR="00151DBF" w:rsidRDefault="00221508">
      <w:r>
        <w:rPr>
          <w:noProof/>
        </w:rPr>
        <w:drawing>
          <wp:inline distT="0" distB="0" distL="0" distR="0" wp14:anchorId="29EBA553" wp14:editId="29EBA554">
            <wp:extent cx="5731514" cy="3073398"/>
            <wp:effectExtent l="0" t="0" r="2536" b="0"/>
            <wp:docPr id="2042875093"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rcRect/>
                    <a:stretch>
                      <a:fillRect/>
                    </a:stretch>
                  </pic:blipFill>
                  <pic:spPr>
                    <a:xfrm>
                      <a:off x="0" y="0"/>
                      <a:ext cx="5731514" cy="3073398"/>
                    </a:xfrm>
                    <a:prstGeom prst="rect">
                      <a:avLst/>
                    </a:prstGeom>
                    <a:noFill/>
                    <a:ln>
                      <a:noFill/>
                      <a:prstDash/>
                    </a:ln>
                  </pic:spPr>
                </pic:pic>
              </a:graphicData>
            </a:graphic>
          </wp:inline>
        </w:drawing>
      </w:r>
    </w:p>
    <w:p w14:paraId="29EBA696" w14:textId="77777777" w:rsidR="00151DBF" w:rsidRDefault="00221508">
      <w:r>
        <w:t xml:space="preserve">Fig 52. Copy and add created webpage </w:t>
      </w:r>
    </w:p>
    <w:p w14:paraId="29EBA697" w14:textId="77777777" w:rsidR="00151DBF" w:rsidRDefault="00151DBF"/>
    <w:p w14:paraId="29EBA698" w14:textId="77777777" w:rsidR="00151DBF" w:rsidRDefault="00221508">
      <w:r>
        <w:rPr>
          <w:noProof/>
        </w:rPr>
        <w:lastRenderedPageBreak/>
        <w:drawing>
          <wp:inline distT="0" distB="0" distL="0" distR="0" wp14:anchorId="29EBA555" wp14:editId="289D763A">
            <wp:extent cx="5730278" cy="2203450"/>
            <wp:effectExtent l="0" t="0" r="3810" b="6350"/>
            <wp:docPr id="1617349795"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rcRect/>
                    <a:stretch>
                      <a:fillRect/>
                    </a:stretch>
                  </pic:blipFill>
                  <pic:spPr>
                    <a:xfrm>
                      <a:off x="0" y="0"/>
                      <a:ext cx="5731894" cy="2204071"/>
                    </a:xfrm>
                    <a:prstGeom prst="rect">
                      <a:avLst/>
                    </a:prstGeom>
                    <a:noFill/>
                    <a:ln>
                      <a:noFill/>
                      <a:prstDash/>
                    </a:ln>
                  </pic:spPr>
                </pic:pic>
              </a:graphicData>
            </a:graphic>
          </wp:inline>
        </w:drawing>
      </w:r>
    </w:p>
    <w:p w14:paraId="29EBA699" w14:textId="77777777" w:rsidR="00151DBF" w:rsidRDefault="00221508">
      <w:r>
        <w:t>Fig 53. Webpage display “Welcome to Birmingham Website”</w:t>
      </w:r>
    </w:p>
    <w:p w14:paraId="29EBA69A" w14:textId="77777777" w:rsidR="00151DBF" w:rsidRDefault="00151DBF"/>
    <w:p w14:paraId="29EBA69B" w14:textId="77777777" w:rsidR="00151DBF" w:rsidRDefault="00151DBF"/>
    <w:p w14:paraId="29EBA69C" w14:textId="77777777" w:rsidR="00151DBF" w:rsidRDefault="00221508">
      <w:r>
        <w:object w:dxaOrig="1520" w:dyaOrig="990" w14:anchorId="29EBA5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8" o:spid="_x0000_i1039" type="#_x0000_t75" style="width:76pt;height:49.5pt;visibility:visible;mso-wrap-style:square" o:ole="">
            <v:imagedata r:id="rId85" o:title=""/>
          </v:shape>
          <o:OLEObject Type="Embed" ProgID="Package" ShapeID="Object 28" DrawAspect="Content" ObjectID="_1848300793" r:id="rId86"/>
        </w:object>
      </w:r>
    </w:p>
    <w:p w14:paraId="29EBA69D" w14:textId="77777777" w:rsidR="00151DBF" w:rsidRDefault="00221508">
      <w:r>
        <w:t>Fig 54. Webpage icon</w:t>
      </w:r>
    </w:p>
    <w:p w14:paraId="29EBA69E" w14:textId="77777777" w:rsidR="00151DBF" w:rsidRDefault="00151DBF">
      <w:pPr>
        <w:pStyle w:val="Heading2"/>
      </w:pPr>
    </w:p>
    <w:p w14:paraId="29EBA69F" w14:textId="77777777" w:rsidR="00151DBF" w:rsidRDefault="00221508" w:rsidP="00D75E91">
      <w:pPr>
        <w:pStyle w:val="Heading3"/>
      </w:pPr>
      <w:r>
        <w:t>10. Remote Desktop Services.</w:t>
      </w:r>
      <w:bookmarkEnd w:id="19"/>
    </w:p>
    <w:p w14:paraId="29EBA6A6" w14:textId="77777777" w:rsidR="00151DBF" w:rsidRDefault="00151DBF"/>
    <w:p w14:paraId="29EBA6A7" w14:textId="77777777" w:rsidR="00151DBF" w:rsidRDefault="00221508">
      <w:r>
        <w:rPr>
          <w:noProof/>
        </w:rPr>
        <w:drawing>
          <wp:inline distT="0" distB="0" distL="0" distR="0" wp14:anchorId="29EBA558" wp14:editId="6F2F56C3">
            <wp:extent cx="5730591" cy="3041650"/>
            <wp:effectExtent l="0" t="0" r="3810" b="6350"/>
            <wp:docPr id="217406617"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rcRect/>
                    <a:stretch>
                      <a:fillRect/>
                    </a:stretch>
                  </pic:blipFill>
                  <pic:spPr>
                    <a:xfrm>
                      <a:off x="0" y="0"/>
                      <a:ext cx="5733971" cy="3043444"/>
                    </a:xfrm>
                    <a:prstGeom prst="rect">
                      <a:avLst/>
                    </a:prstGeom>
                    <a:noFill/>
                    <a:ln>
                      <a:noFill/>
                      <a:prstDash/>
                    </a:ln>
                  </pic:spPr>
                </pic:pic>
              </a:graphicData>
            </a:graphic>
          </wp:inline>
        </w:drawing>
      </w:r>
    </w:p>
    <w:p w14:paraId="29EBA6A8" w14:textId="77777777" w:rsidR="00151DBF" w:rsidRDefault="00221508">
      <w:r>
        <w:t>Fig 55. To enable remote access on the desktop, click on disabled to be enabled.</w:t>
      </w:r>
    </w:p>
    <w:p w14:paraId="29EBA6A9" w14:textId="77777777" w:rsidR="00151DBF" w:rsidRDefault="00221508">
      <w:r>
        <w:lastRenderedPageBreak/>
        <w:t>On the pop up wizard, change to allow and ok.</w:t>
      </w:r>
    </w:p>
    <w:p w14:paraId="4FA68231" w14:textId="77777777" w:rsidR="00D75E91" w:rsidRDefault="00D75E91"/>
    <w:p w14:paraId="29EBA6AA" w14:textId="77777777" w:rsidR="00151DBF" w:rsidRDefault="00221508">
      <w:r>
        <w:rPr>
          <w:noProof/>
        </w:rPr>
        <w:drawing>
          <wp:inline distT="0" distB="0" distL="0" distR="0" wp14:anchorId="29EBA55A" wp14:editId="29EBA55B">
            <wp:extent cx="5731514" cy="3321045"/>
            <wp:effectExtent l="0" t="0" r="2536" b="0"/>
            <wp:docPr id="488826125"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rcRect/>
                    <a:stretch>
                      <a:fillRect/>
                    </a:stretch>
                  </pic:blipFill>
                  <pic:spPr>
                    <a:xfrm>
                      <a:off x="0" y="0"/>
                      <a:ext cx="5731514" cy="3321045"/>
                    </a:xfrm>
                    <a:prstGeom prst="rect">
                      <a:avLst/>
                    </a:prstGeom>
                    <a:noFill/>
                    <a:ln>
                      <a:noFill/>
                      <a:prstDash/>
                    </a:ln>
                  </pic:spPr>
                </pic:pic>
              </a:graphicData>
            </a:graphic>
          </wp:inline>
        </w:drawing>
      </w:r>
    </w:p>
    <w:p w14:paraId="29EBA6AB" w14:textId="77777777" w:rsidR="00151DBF" w:rsidRDefault="00221508">
      <w:r>
        <w:t>Fig 56. Remote desktop enabled on Birmingham server B-DC</w:t>
      </w:r>
    </w:p>
    <w:p w14:paraId="29EBA6AC" w14:textId="77777777" w:rsidR="00151DBF" w:rsidRDefault="00151DBF"/>
    <w:p w14:paraId="29EBA6AD" w14:textId="77777777" w:rsidR="00151DBF" w:rsidRDefault="00221508">
      <w:r>
        <w:rPr>
          <w:noProof/>
        </w:rPr>
        <w:drawing>
          <wp:inline distT="0" distB="0" distL="0" distR="0" wp14:anchorId="29EBA55C" wp14:editId="29EBA55D">
            <wp:extent cx="5731514" cy="3695703"/>
            <wp:effectExtent l="0" t="0" r="2536" b="0"/>
            <wp:docPr id="44870598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5731514" cy="3695703"/>
                    </a:xfrm>
                    <a:prstGeom prst="rect">
                      <a:avLst/>
                    </a:prstGeom>
                    <a:noFill/>
                    <a:ln>
                      <a:noFill/>
                      <a:prstDash/>
                    </a:ln>
                  </pic:spPr>
                </pic:pic>
              </a:graphicData>
            </a:graphic>
          </wp:inline>
        </w:drawing>
      </w:r>
    </w:p>
    <w:p w14:paraId="29EBA6AE" w14:textId="77777777" w:rsidR="00151DBF" w:rsidRDefault="00221508">
      <w:r>
        <w:t>Fig 57. Remote desktop enabled on ClientS1</w:t>
      </w:r>
    </w:p>
    <w:p w14:paraId="29EBA6B4" w14:textId="77777777" w:rsidR="00151DBF" w:rsidRDefault="00151DBF"/>
    <w:p w14:paraId="29EBA6B5" w14:textId="77777777" w:rsidR="00151DBF" w:rsidRDefault="00221508">
      <w:r>
        <w:rPr>
          <w:noProof/>
        </w:rPr>
        <w:drawing>
          <wp:inline distT="0" distB="0" distL="0" distR="0" wp14:anchorId="29EBA55E" wp14:editId="29EBA55F">
            <wp:extent cx="5731514" cy="3028949"/>
            <wp:effectExtent l="0" t="0" r="2536" b="1"/>
            <wp:docPr id="1440150138"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rcRect/>
                    <a:stretch>
                      <a:fillRect/>
                    </a:stretch>
                  </pic:blipFill>
                  <pic:spPr>
                    <a:xfrm>
                      <a:off x="0" y="0"/>
                      <a:ext cx="5731514" cy="3028949"/>
                    </a:xfrm>
                    <a:prstGeom prst="rect">
                      <a:avLst/>
                    </a:prstGeom>
                    <a:noFill/>
                    <a:ln>
                      <a:noFill/>
                      <a:prstDash/>
                    </a:ln>
                  </pic:spPr>
                </pic:pic>
              </a:graphicData>
            </a:graphic>
          </wp:inline>
        </w:drawing>
      </w:r>
    </w:p>
    <w:p w14:paraId="29EBA6B6" w14:textId="77777777" w:rsidR="00151DBF" w:rsidRDefault="00221508">
      <w:r>
        <w:t xml:space="preserve">Fig 58. User -Lucas brown </w:t>
      </w:r>
      <w:r>
        <w:t>successfully logged into Birmingham server B-DC from ClientS1.</w:t>
      </w:r>
    </w:p>
    <w:p w14:paraId="29EBA6B7" w14:textId="77777777" w:rsidR="00151DBF" w:rsidRDefault="00151DBF"/>
    <w:p w14:paraId="6554F14F" w14:textId="77777777" w:rsidR="00D75E91" w:rsidRDefault="00D75E91"/>
    <w:p w14:paraId="29EBA6B8" w14:textId="77777777" w:rsidR="00151DBF" w:rsidRDefault="00221508" w:rsidP="00D75E91">
      <w:r>
        <w:rPr>
          <w:noProof/>
        </w:rPr>
        <w:drawing>
          <wp:inline distT="0" distB="0" distL="0" distR="0" wp14:anchorId="29EBA560" wp14:editId="29EBA561">
            <wp:extent cx="5731514" cy="2838453"/>
            <wp:effectExtent l="0" t="0" r="2536" b="0"/>
            <wp:docPr id="1618984444"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rcRect/>
                    <a:stretch>
                      <a:fillRect/>
                    </a:stretch>
                  </pic:blipFill>
                  <pic:spPr>
                    <a:xfrm>
                      <a:off x="0" y="0"/>
                      <a:ext cx="5731514" cy="2838453"/>
                    </a:xfrm>
                    <a:prstGeom prst="rect">
                      <a:avLst/>
                    </a:prstGeom>
                    <a:noFill/>
                    <a:ln>
                      <a:noFill/>
                      <a:prstDash/>
                    </a:ln>
                  </pic:spPr>
                </pic:pic>
              </a:graphicData>
            </a:graphic>
          </wp:inline>
        </w:drawing>
      </w:r>
    </w:p>
    <w:p w14:paraId="29EBA6B9" w14:textId="77777777" w:rsidR="00151DBF" w:rsidRDefault="00221508">
      <w:r>
        <w:t>Fig 59. Birmingham server B-DC showing on clientS1 Pc.</w:t>
      </w:r>
    </w:p>
    <w:sectPr w:rsidR="00151DBF">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6A5E2" w14:textId="77777777" w:rsidR="00221508" w:rsidRDefault="00221508">
      <w:pPr>
        <w:spacing w:after="0" w:line="240" w:lineRule="auto"/>
      </w:pPr>
      <w:r>
        <w:separator/>
      </w:r>
    </w:p>
  </w:endnote>
  <w:endnote w:type="continuationSeparator" w:id="0">
    <w:p w14:paraId="4578D0E3" w14:textId="77777777" w:rsidR="00221508" w:rsidRDefault="00221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2222A" w14:textId="77777777" w:rsidR="00221508" w:rsidRDefault="00221508">
      <w:pPr>
        <w:spacing w:after="0" w:line="240" w:lineRule="auto"/>
      </w:pPr>
      <w:r>
        <w:rPr>
          <w:color w:val="000000"/>
        </w:rPr>
        <w:separator/>
      </w:r>
    </w:p>
  </w:footnote>
  <w:footnote w:type="continuationSeparator" w:id="0">
    <w:p w14:paraId="05D4642B" w14:textId="77777777" w:rsidR="00221508" w:rsidRDefault="002215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2D00"/>
    <w:multiLevelType w:val="multilevel"/>
    <w:tmpl w:val="3B3826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750E8C"/>
    <w:multiLevelType w:val="multilevel"/>
    <w:tmpl w:val="665E81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A4070E4"/>
    <w:multiLevelType w:val="multilevel"/>
    <w:tmpl w:val="6BDC66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C17FA9"/>
    <w:multiLevelType w:val="multilevel"/>
    <w:tmpl w:val="9ACAC7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13F153A"/>
    <w:multiLevelType w:val="multilevel"/>
    <w:tmpl w:val="0CA2EB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27055A8"/>
    <w:multiLevelType w:val="multilevel"/>
    <w:tmpl w:val="BB96EA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4A175DD"/>
    <w:multiLevelType w:val="multilevel"/>
    <w:tmpl w:val="D78EFA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5827F39"/>
    <w:multiLevelType w:val="multilevel"/>
    <w:tmpl w:val="EEB095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55F0F3F"/>
    <w:multiLevelType w:val="multilevel"/>
    <w:tmpl w:val="4C9C8DAE"/>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9" w15:restartNumberingAfterBreak="0">
    <w:nsid w:val="526D63CE"/>
    <w:multiLevelType w:val="multilevel"/>
    <w:tmpl w:val="4948BA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89C26C4"/>
    <w:multiLevelType w:val="multilevel"/>
    <w:tmpl w:val="C0D2F0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AA23F04"/>
    <w:multiLevelType w:val="multilevel"/>
    <w:tmpl w:val="552CDABC"/>
    <w:lvl w:ilvl="0">
      <w:start w:val="1"/>
      <w:numFmt w:val="decimal"/>
      <w:lvlText w:val="%1."/>
      <w:lvlJc w:val="left"/>
      <w:pPr>
        <w:ind w:left="643" w:hanging="360"/>
      </w:pPr>
    </w:lvl>
    <w:lvl w:ilvl="1">
      <w:start w:val="1"/>
      <w:numFmt w:val="lowerLetter"/>
      <w:lvlText w:val="."/>
      <w:lvlJc w:val="left"/>
      <w:pPr>
        <w:ind w:left="1363" w:hanging="360"/>
      </w:pPr>
    </w:lvl>
    <w:lvl w:ilvl="2">
      <w:start w:val="1"/>
      <w:numFmt w:val="lowerRoman"/>
      <w:lvlText w:val="."/>
      <w:lvlJc w:val="right"/>
      <w:pPr>
        <w:ind w:left="2083" w:hanging="180"/>
      </w:pPr>
    </w:lvl>
    <w:lvl w:ilvl="3">
      <w:start w:val="1"/>
      <w:numFmt w:val="decimal"/>
      <w:lvlText w:val="."/>
      <w:lvlJc w:val="left"/>
      <w:pPr>
        <w:ind w:left="2803" w:hanging="360"/>
      </w:pPr>
    </w:lvl>
    <w:lvl w:ilvl="4">
      <w:start w:val="1"/>
      <w:numFmt w:val="lowerLetter"/>
      <w:lvlText w:val="."/>
      <w:lvlJc w:val="left"/>
      <w:pPr>
        <w:ind w:left="3523" w:hanging="360"/>
      </w:pPr>
    </w:lvl>
    <w:lvl w:ilvl="5">
      <w:start w:val="1"/>
      <w:numFmt w:val="lowerRoman"/>
      <w:lvlText w:val="."/>
      <w:lvlJc w:val="right"/>
      <w:pPr>
        <w:ind w:left="4243" w:hanging="180"/>
      </w:pPr>
    </w:lvl>
    <w:lvl w:ilvl="6">
      <w:start w:val="1"/>
      <w:numFmt w:val="decimal"/>
      <w:lvlText w:val="."/>
      <w:lvlJc w:val="left"/>
      <w:pPr>
        <w:ind w:left="4963" w:hanging="360"/>
      </w:pPr>
    </w:lvl>
    <w:lvl w:ilvl="7">
      <w:start w:val="1"/>
      <w:numFmt w:val="lowerLetter"/>
      <w:lvlText w:val="."/>
      <w:lvlJc w:val="left"/>
      <w:pPr>
        <w:ind w:left="5683" w:hanging="360"/>
      </w:pPr>
    </w:lvl>
    <w:lvl w:ilvl="8">
      <w:start w:val="1"/>
      <w:numFmt w:val="lowerRoman"/>
      <w:lvlText w:val="."/>
      <w:lvlJc w:val="right"/>
      <w:pPr>
        <w:ind w:left="6403" w:hanging="180"/>
      </w:pPr>
    </w:lvl>
  </w:abstractNum>
  <w:abstractNum w:abstractNumId="12" w15:restartNumberingAfterBreak="0">
    <w:nsid w:val="63E359C0"/>
    <w:multiLevelType w:val="multilevel"/>
    <w:tmpl w:val="D3DEA3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41474615">
    <w:abstractNumId w:val="1"/>
  </w:num>
  <w:num w:numId="2" w16cid:durableId="1088768483">
    <w:abstractNumId w:val="5"/>
  </w:num>
  <w:num w:numId="3" w16cid:durableId="672802392">
    <w:abstractNumId w:val="4"/>
  </w:num>
  <w:num w:numId="4" w16cid:durableId="976643546">
    <w:abstractNumId w:val="2"/>
  </w:num>
  <w:num w:numId="5" w16cid:durableId="1426223140">
    <w:abstractNumId w:val="3"/>
  </w:num>
  <w:num w:numId="6" w16cid:durableId="1855260854">
    <w:abstractNumId w:val="7"/>
  </w:num>
  <w:num w:numId="7" w16cid:durableId="1390104687">
    <w:abstractNumId w:val="0"/>
  </w:num>
  <w:num w:numId="8" w16cid:durableId="1820030967">
    <w:abstractNumId w:val="11"/>
  </w:num>
  <w:num w:numId="9" w16cid:durableId="2145809644">
    <w:abstractNumId w:val="9"/>
  </w:num>
  <w:num w:numId="10" w16cid:durableId="1053693656">
    <w:abstractNumId w:val="6"/>
  </w:num>
  <w:num w:numId="11" w16cid:durableId="1838955212">
    <w:abstractNumId w:val="12"/>
  </w:num>
  <w:num w:numId="12" w16cid:durableId="1728331833">
    <w:abstractNumId w:val="8"/>
  </w:num>
  <w:num w:numId="13" w16cid:durableId="7189449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51DBF"/>
    <w:rsid w:val="0008520F"/>
    <w:rsid w:val="00151DBF"/>
    <w:rsid w:val="00221508"/>
    <w:rsid w:val="00351715"/>
    <w:rsid w:val="008772B9"/>
    <w:rsid w:val="00926281"/>
    <w:rsid w:val="00956B79"/>
    <w:rsid w:val="00BA1987"/>
    <w:rsid w:val="00D75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BA4E2"/>
  <w15:docId w15:val="{C142298C-F087-4E16-9719-E05167C41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paragraph" w:styleId="TOCHeading">
    <w:name w:val="TOC Heading"/>
    <w:basedOn w:val="Heading1"/>
    <w:next w:val="Normal"/>
    <w:pPr>
      <w:spacing w:before="240" w:after="0" w:line="240" w:lineRule="auto"/>
    </w:pPr>
    <w:rPr>
      <w:kern w:val="0"/>
      <w:sz w:val="32"/>
      <w:szCs w:val="32"/>
      <w:lang w:eastAsia="en-GB"/>
    </w:rPr>
  </w:style>
  <w:style w:type="paragraph" w:styleId="NormalWeb">
    <w:name w:val="Normal (Web)"/>
    <w:basedOn w:val="Normal"/>
    <w:rPr>
      <w:rFonts w:ascii="Times New Roman" w:hAnsi="Times New Roman"/>
    </w:rPr>
  </w:style>
  <w:style w:type="paragraph" w:styleId="TOC1">
    <w:name w:val="toc 1"/>
    <w:basedOn w:val="Normal"/>
    <w:next w:val="Normal"/>
    <w:autoRedefine/>
    <w:uiPriority w:val="39"/>
    <w:pPr>
      <w:spacing w:after="100"/>
    </w:pPr>
  </w:style>
  <w:style w:type="paragraph" w:styleId="TOC3">
    <w:name w:val="toc 3"/>
    <w:basedOn w:val="Normal"/>
    <w:next w:val="Normal"/>
    <w:autoRedefine/>
    <w:uiPriority w:val="39"/>
    <w:pPr>
      <w:spacing w:after="100"/>
      <w:ind w:left="480"/>
    </w:pPr>
  </w:style>
  <w:style w:type="character" w:styleId="Hyperlink">
    <w:name w:val="Hyperlink"/>
    <w:basedOn w:val="DefaultParagraphFont"/>
    <w:uiPriority w:val="99"/>
    <w:rPr>
      <w:color w:val="467886"/>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Aptos" w:eastAsia="Aptos" w:hAnsi="Aptos" w:cs="Times New Roman"/>
      <w:kern w:val="3"/>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Aptos" w:eastAsia="Aptos" w:hAnsi="Aptos" w:cs="Times New Roman"/>
      <w:kern w:val="3"/>
    </w:rPr>
  </w:style>
  <w:style w:type="paragraph" w:styleId="TOC2">
    <w:name w:val="toc 2"/>
    <w:basedOn w:val="Normal"/>
    <w:next w:val="Normal"/>
    <w:autoRedefine/>
    <w:uiPriority w:val="39"/>
    <w:pPr>
      <w:spacing w:after="100"/>
      <w:ind w:left="240"/>
    </w:p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_Toc237353600" TargetMode="External"/><Relationship Id="rId21" Type="http://schemas.openxmlformats.org/officeDocument/2006/relationships/hyperlink" Target="#_Toc237353595" TargetMode="External"/><Relationship Id="rId42" Type="http://schemas.openxmlformats.org/officeDocument/2006/relationships/image" Target="media/image8.png"/><Relationship Id="rId47" Type="http://schemas.openxmlformats.org/officeDocument/2006/relationships/image" Target="media/image13.png"/><Relationship Id="rId63" Type="http://schemas.openxmlformats.org/officeDocument/2006/relationships/image" Target="media/image28.png"/><Relationship Id="rId68" Type="http://schemas.openxmlformats.org/officeDocument/2006/relationships/image" Target="media/image33.png"/><Relationship Id="rId84" Type="http://schemas.openxmlformats.org/officeDocument/2006/relationships/image" Target="media/image49.png"/><Relationship Id="rId89" Type="http://schemas.openxmlformats.org/officeDocument/2006/relationships/image" Target="media/image53.png"/><Relationship Id="rId16" Type="http://schemas.openxmlformats.org/officeDocument/2006/relationships/hyperlink" Target="#_Toc237353590" TargetMode="External"/><Relationship Id="rId11" Type="http://schemas.openxmlformats.org/officeDocument/2006/relationships/hyperlink" Target="#_Toc237353585" TargetMode="External"/><Relationship Id="rId32" Type="http://schemas.openxmlformats.org/officeDocument/2006/relationships/hyperlink" Target="#_Toc237353606" TargetMode="External"/><Relationship Id="rId37" Type="http://schemas.openxmlformats.org/officeDocument/2006/relationships/image" Target="media/image3.png"/><Relationship Id="rId53" Type="http://schemas.openxmlformats.org/officeDocument/2006/relationships/image" Target="media/image19.png"/><Relationship Id="rId58" Type="http://schemas.openxmlformats.org/officeDocument/2006/relationships/image" Target="media/image23.png"/><Relationship Id="rId74" Type="http://schemas.openxmlformats.org/officeDocument/2006/relationships/image" Target="media/image39.png"/><Relationship Id="rId79" Type="http://schemas.openxmlformats.org/officeDocument/2006/relationships/image" Target="media/image44.png"/><Relationship Id="rId5" Type="http://schemas.openxmlformats.org/officeDocument/2006/relationships/footnotes" Target="footnotes.xml"/><Relationship Id="rId90" Type="http://schemas.openxmlformats.org/officeDocument/2006/relationships/image" Target="media/image54.png"/><Relationship Id="rId22" Type="http://schemas.openxmlformats.org/officeDocument/2006/relationships/hyperlink" Target="#_Toc237353596" TargetMode="External"/><Relationship Id="rId27" Type="http://schemas.openxmlformats.org/officeDocument/2006/relationships/hyperlink" Target="#_Toc237353601" TargetMode="External"/><Relationship Id="rId43" Type="http://schemas.openxmlformats.org/officeDocument/2006/relationships/image" Target="media/image9.png"/><Relationship Id="rId48" Type="http://schemas.openxmlformats.org/officeDocument/2006/relationships/image" Target="media/image14.png"/><Relationship Id="rId64" Type="http://schemas.openxmlformats.org/officeDocument/2006/relationships/image" Target="media/image29.png"/><Relationship Id="rId69" Type="http://schemas.openxmlformats.org/officeDocument/2006/relationships/image" Target="media/image34.png"/><Relationship Id="rId8" Type="http://schemas.openxmlformats.org/officeDocument/2006/relationships/hyperlink" Target="#_Toc237353582" TargetMode="External"/><Relationship Id="rId51" Type="http://schemas.openxmlformats.org/officeDocument/2006/relationships/image" Target="media/image17.png"/><Relationship Id="rId72" Type="http://schemas.openxmlformats.org/officeDocument/2006/relationships/image" Target="media/image37.png"/><Relationship Id="rId80" Type="http://schemas.openxmlformats.org/officeDocument/2006/relationships/image" Target="media/image45.png"/><Relationship Id="rId85" Type="http://schemas.openxmlformats.org/officeDocument/2006/relationships/image" Target="media/image50.emf"/><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_Toc237353586" TargetMode="External"/><Relationship Id="rId17" Type="http://schemas.openxmlformats.org/officeDocument/2006/relationships/hyperlink" Target="#_Toc237353591" TargetMode="External"/><Relationship Id="rId25" Type="http://schemas.openxmlformats.org/officeDocument/2006/relationships/hyperlink" Target="#_Toc237353599" TargetMode="External"/><Relationship Id="rId33" Type="http://schemas.openxmlformats.org/officeDocument/2006/relationships/hyperlink" Target="#_Toc237353607" TargetMode="External"/><Relationship Id="rId38" Type="http://schemas.openxmlformats.org/officeDocument/2006/relationships/image" Target="media/image4.png"/><Relationship Id="rId46" Type="http://schemas.openxmlformats.org/officeDocument/2006/relationships/image" Target="media/image12.png"/><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hyperlink" Target="#_Toc237353594" TargetMode="External"/><Relationship Id="rId41" Type="http://schemas.openxmlformats.org/officeDocument/2006/relationships/image" Target="media/image7.png"/><Relationship Id="rId54" Type="http://schemas.openxmlformats.org/officeDocument/2006/relationships/image" Target="media/image20.png"/><Relationship Id="rId62" Type="http://schemas.openxmlformats.org/officeDocument/2006/relationships/image" Target="media/image27.png"/><Relationship Id="rId70" Type="http://schemas.openxmlformats.org/officeDocument/2006/relationships/image" Target="media/image35.png"/><Relationship Id="rId75" Type="http://schemas.openxmlformats.org/officeDocument/2006/relationships/image" Target="media/image40.png"/><Relationship Id="rId83" Type="http://schemas.openxmlformats.org/officeDocument/2006/relationships/image" Target="media/image48.png"/><Relationship Id="rId88" Type="http://schemas.openxmlformats.org/officeDocument/2006/relationships/image" Target="media/image52.png"/><Relationship Id="rId91" Type="http://schemas.openxmlformats.org/officeDocument/2006/relationships/image" Target="media/image5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_Toc237353589" TargetMode="External"/><Relationship Id="rId23" Type="http://schemas.openxmlformats.org/officeDocument/2006/relationships/hyperlink" Target="#_Toc237353597" TargetMode="External"/><Relationship Id="rId28" Type="http://schemas.openxmlformats.org/officeDocument/2006/relationships/hyperlink" Target="#_Toc237353602"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hyperlink" Target="mailto:lucas.brown@Swansea.acca" TargetMode="External"/><Relationship Id="rId10" Type="http://schemas.openxmlformats.org/officeDocument/2006/relationships/hyperlink" Target="#_Toc237353584" TargetMode="External"/><Relationship Id="rId31" Type="http://schemas.openxmlformats.org/officeDocument/2006/relationships/hyperlink" Target="#_Toc237353605" TargetMode="External"/><Relationship Id="rId44" Type="http://schemas.openxmlformats.org/officeDocument/2006/relationships/image" Target="media/image10.png"/><Relationship Id="rId52" Type="http://schemas.openxmlformats.org/officeDocument/2006/relationships/image" Target="media/image18.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image" Target="media/image38.png"/><Relationship Id="rId78" Type="http://schemas.openxmlformats.org/officeDocument/2006/relationships/image" Target="media/image43.png"/><Relationship Id="rId81" Type="http://schemas.openxmlformats.org/officeDocument/2006/relationships/image" Target="media/image46.png"/><Relationship Id="rId86"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hyperlink" Target="#_Toc237353583" TargetMode="External"/><Relationship Id="rId13" Type="http://schemas.openxmlformats.org/officeDocument/2006/relationships/hyperlink" Target="#_Toc237353587" TargetMode="External"/><Relationship Id="rId18" Type="http://schemas.openxmlformats.org/officeDocument/2006/relationships/hyperlink" Target="#_Toc237353592" TargetMode="External"/><Relationship Id="rId39" Type="http://schemas.openxmlformats.org/officeDocument/2006/relationships/image" Target="media/image5.png"/><Relationship Id="rId34" Type="http://schemas.openxmlformats.org/officeDocument/2006/relationships/hyperlink" Target="#_Toc237353608" TargetMode="External"/><Relationship Id="rId50" Type="http://schemas.openxmlformats.org/officeDocument/2006/relationships/image" Target="media/image16.png"/><Relationship Id="rId55" Type="http://schemas.openxmlformats.org/officeDocument/2006/relationships/image" Target="media/image21.png"/><Relationship Id="rId76" Type="http://schemas.openxmlformats.org/officeDocument/2006/relationships/image" Target="media/image41.png"/><Relationship Id="rId7" Type="http://schemas.openxmlformats.org/officeDocument/2006/relationships/hyperlink" Target="#_Toc237353581" TargetMode="External"/><Relationship Id="rId71" Type="http://schemas.openxmlformats.org/officeDocument/2006/relationships/image" Target="media/image36.png"/><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_Toc237353603" TargetMode="External"/><Relationship Id="rId24" Type="http://schemas.openxmlformats.org/officeDocument/2006/relationships/hyperlink" Target="#_Toc237353598" TargetMode="External"/><Relationship Id="rId40" Type="http://schemas.openxmlformats.org/officeDocument/2006/relationships/image" Target="media/image6.png"/><Relationship Id="rId45" Type="http://schemas.openxmlformats.org/officeDocument/2006/relationships/image" Target="media/image11.png"/><Relationship Id="rId66" Type="http://schemas.openxmlformats.org/officeDocument/2006/relationships/image" Target="media/image31.png"/><Relationship Id="rId87" Type="http://schemas.openxmlformats.org/officeDocument/2006/relationships/image" Target="media/image51.png"/><Relationship Id="rId61" Type="http://schemas.openxmlformats.org/officeDocument/2006/relationships/image" Target="media/image26.png"/><Relationship Id="rId82" Type="http://schemas.openxmlformats.org/officeDocument/2006/relationships/image" Target="media/image47.png"/><Relationship Id="rId19" Type="http://schemas.openxmlformats.org/officeDocument/2006/relationships/hyperlink" Target="#_Toc237353593" TargetMode="External"/><Relationship Id="rId14" Type="http://schemas.openxmlformats.org/officeDocument/2006/relationships/hyperlink" Target="#_Toc237353588" TargetMode="External"/><Relationship Id="rId30" Type="http://schemas.openxmlformats.org/officeDocument/2006/relationships/hyperlink" Target="#_Toc237353604" TargetMode="External"/><Relationship Id="rId35" Type="http://schemas.openxmlformats.org/officeDocument/2006/relationships/image" Target="media/image1.png"/><Relationship Id="rId56" Type="http://schemas.openxmlformats.org/officeDocument/2006/relationships/image" Target="media/image22.png"/><Relationship Id="rId77" Type="http://schemas.openxmlformats.org/officeDocument/2006/relationships/image" Target="media/image42.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Azubuike Chukwuma Orizu (2440637)</dc:creator>
  <dc:description/>
  <cp:lastModifiedBy>Azubuike Chukwuma Orizu (2440637)</cp:lastModifiedBy>
  <cp:revision>2</cp:revision>
  <dcterms:created xsi:type="dcterms:W3CDTF">2026-08-15T11:07:00Z</dcterms:created>
  <dcterms:modified xsi:type="dcterms:W3CDTF">2026-08-15T11:07:00Z</dcterms:modified>
</cp:coreProperties>
</file>