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F74CA6" w:rsidR="00EF0BE1" w:rsidP="00D1401A" w:rsidRDefault="00EF0BE1" w14:paraId="55982A5A" w14:textId="77777777">
      <w:pPr>
        <w:rPr>
          <w:sz w:val="18"/>
          <w:szCs w:val="18"/>
        </w:rPr>
        <w:sectPr w:rsidRPr="00F74CA6"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F74CA6" w:rsidR="00EF0BE1" w:rsidP="00D1401A" w:rsidRDefault="00120A30" w14:paraId="499DB382" w14:textId="3F39526E">
      <w:pPr>
        <w:pStyle w:val="Heading1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>Cynllun Gwers Cam 1</w:t>
      </w:r>
    </w:p>
    <w:p w:rsidRPr="00F74CA6" w:rsidR="00EF0BE1" w:rsidP="00EF0BE1" w:rsidRDefault="00EF0BE1" w14:paraId="41FC62E2" w14:textId="77777777">
      <w:pPr>
        <w:rPr>
          <w:sz w:val="18"/>
          <w:szCs w:val="18"/>
        </w:rPr>
        <w:sectPr w:rsidRPr="00F74CA6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F74CA6" w:rsidR="00D46A8E" w:rsidP="00D46A8E" w:rsidRDefault="00120A30" w14:paraId="0A6A5E15" w14:textId="3C2A2788">
      <w:pPr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 xml:space="preserve">Cynllun Gwers – Cam 1 Cynllun Gwers </w:t>
      </w:r>
    </w:p>
    <w:p w:rsidRPr="00F74CA6" w:rsidR="00D46A8E" w:rsidP="00D46A8E" w:rsidRDefault="00D46A8E" w14:paraId="2DA80746" w14:textId="77777777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2"/>
        <w:gridCol w:w="3672"/>
        <w:gridCol w:w="1480"/>
        <w:gridCol w:w="2426"/>
      </w:tblGrid>
      <w:tr w:rsidRPr="00F74CA6" w:rsidR="00D46A8E" w:rsidTr="00D1401A" w14:paraId="141F71CE" w14:textId="77777777">
        <w:tc>
          <w:tcPr>
            <w:tcW w:w="2252" w:type="dxa"/>
            <w:shd w:val="clear" w:color="auto" w:fill="auto"/>
          </w:tcPr>
          <w:p w:rsidRPr="00F74CA6" w:rsidR="00D46A8E" w:rsidP="00C8398D" w:rsidRDefault="00FC132C" w14:paraId="222BD263" w14:textId="51961712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:rsidRPr="00F74CA6" w:rsidR="00D46A8E" w:rsidP="006D26F5" w:rsidRDefault="001941AF" w14:paraId="0632DE29" w14:textId="0585943B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</w:rPr>
              <w:t>Rebecca Wilson</w:t>
            </w:r>
          </w:p>
        </w:tc>
        <w:tc>
          <w:tcPr>
            <w:tcW w:w="950" w:type="dxa"/>
            <w:shd w:val="clear" w:color="auto" w:fill="auto"/>
          </w:tcPr>
          <w:p w:rsidRPr="00F74CA6" w:rsidR="00D46A8E" w:rsidP="00C8398D" w:rsidRDefault="00120A30" w14:paraId="6881753A" w14:textId="273529DA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Dosbarth:</w:t>
            </w:r>
          </w:p>
        </w:tc>
        <w:tc>
          <w:tcPr>
            <w:tcW w:w="2253" w:type="dxa"/>
          </w:tcPr>
          <w:p w:rsidRPr="00F74CA6" w:rsidR="00D46A8E" w:rsidP="006D26F5" w:rsidRDefault="00E17C68" w14:paraId="497B23F6" w14:textId="1022F6E7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</w:rPr>
              <w:t>Bl.1</w:t>
            </w:r>
          </w:p>
        </w:tc>
      </w:tr>
      <w:tr w:rsidRPr="00F74CA6" w:rsidR="00D46A8E" w:rsidTr="00D1401A" w14:paraId="03967396" w14:textId="77777777">
        <w:tc>
          <w:tcPr>
            <w:tcW w:w="2252" w:type="dxa"/>
            <w:shd w:val="clear" w:color="auto" w:fill="auto"/>
          </w:tcPr>
          <w:p w:rsidRPr="00F74CA6" w:rsidR="00D46A8E" w:rsidP="00C8398D" w:rsidRDefault="00120A30" w14:paraId="155DB2B9" w14:textId="58ABA2B9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:rsidRPr="00F74CA6" w:rsidR="00D46A8E" w:rsidP="006D26F5" w:rsidRDefault="009F2F6E" w14:paraId="469E103D" w14:textId="2A5A9A4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Sgiliau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iaith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llythrennedd</w:t>
            </w:r>
            <w:proofErr w:type="spellEnd"/>
            <w:r>
              <w:rPr>
                <w:sz w:val="18"/>
                <w:szCs w:val="18"/>
              </w:rPr>
              <w:t xml:space="preserve"> a </w:t>
            </w:r>
            <w:proofErr w:type="spellStart"/>
            <w:r>
              <w:rPr>
                <w:sz w:val="18"/>
                <w:szCs w:val="1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:rsidRPr="00F74CA6" w:rsidR="00D46A8E" w:rsidP="00C8398D" w:rsidRDefault="00120A30" w14:paraId="38E1D45E" w14:textId="33CEC1F4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Dyddiad:</w:t>
            </w:r>
          </w:p>
        </w:tc>
        <w:tc>
          <w:tcPr>
            <w:tcW w:w="2253" w:type="dxa"/>
          </w:tcPr>
          <w:p w:rsidRPr="00F74CA6" w:rsidR="00D46A8E" w:rsidP="006D26F5" w:rsidRDefault="00DF1955" w14:paraId="4A9CFCAE" w14:textId="3961F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F74CA6" w:rsidR="008E0E1A">
              <w:rPr>
                <w:sz w:val="18"/>
                <w:szCs w:val="18"/>
              </w:rPr>
              <w:t>.0</w:t>
            </w:r>
            <w:r w:rsidR="003309EF">
              <w:rPr>
                <w:sz w:val="18"/>
                <w:szCs w:val="18"/>
              </w:rPr>
              <w:t>3</w:t>
            </w:r>
            <w:r w:rsidRPr="00F74CA6" w:rsidR="008E0E1A">
              <w:rPr>
                <w:sz w:val="18"/>
                <w:szCs w:val="18"/>
              </w:rPr>
              <w:t>.20</w:t>
            </w:r>
          </w:p>
        </w:tc>
      </w:tr>
      <w:tr w:rsidRPr="00F74CA6" w:rsidR="00D46A8E" w:rsidTr="00D1401A" w14:paraId="67A3E20D" w14:textId="77777777">
        <w:tc>
          <w:tcPr>
            <w:tcW w:w="2252" w:type="dxa"/>
            <w:shd w:val="clear" w:color="auto" w:fill="auto"/>
          </w:tcPr>
          <w:p w:rsidRPr="00F74CA6" w:rsidR="00D46A8E" w:rsidP="00C8398D" w:rsidRDefault="00120A30" w14:paraId="3DDCE2D6" w14:textId="1FA1CDE3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:rsidRPr="00F74CA6" w:rsidR="00D46A8E" w:rsidP="006D26F5" w:rsidRDefault="00A34B9A" w14:paraId="5DF6FF10" w14:textId="2ADBE1C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Llythrennedd</w:t>
            </w:r>
            <w:proofErr w:type="spellEnd"/>
          </w:p>
        </w:tc>
      </w:tr>
      <w:tr w:rsidRPr="00F74CA6" w:rsidR="00EB6268" w:rsidTr="00D1401A" w14:paraId="16A73A1C" w14:textId="77777777">
        <w:tc>
          <w:tcPr>
            <w:tcW w:w="2252" w:type="dxa"/>
            <w:shd w:val="clear" w:color="auto" w:fill="auto"/>
          </w:tcPr>
          <w:p w:rsidRPr="00F74CA6" w:rsidR="009D68DF" w:rsidP="00C8398D" w:rsidRDefault="00120A30" w14:paraId="038A704D" w14:textId="2B9052DE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Cysylltiadau ystyrlon â'r Cwricwlwm</w:t>
            </w:r>
            <w:r w:rsidRPr="00F74CA6" w:rsidR="00BC35BE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58" w:type="dxa"/>
            <w:gridSpan w:val="3"/>
          </w:tcPr>
          <w:p w:rsidRPr="00F74CA6" w:rsidR="00EB6268" w:rsidP="006D26F5" w:rsidRDefault="00A34B9A" w14:paraId="7102E20E" w14:textId="7F38B19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Celf</w:t>
            </w:r>
            <w:proofErr w:type="spellEnd"/>
          </w:p>
        </w:tc>
      </w:tr>
      <w:tr w:rsidRPr="00F74CA6" w:rsidR="00EB6268" w:rsidTr="00D1401A" w14:paraId="0DD4DF40" w14:textId="77777777">
        <w:tc>
          <w:tcPr>
            <w:tcW w:w="2252" w:type="dxa"/>
            <w:shd w:val="clear" w:color="auto" w:fill="auto"/>
          </w:tcPr>
          <w:p w:rsidRPr="00F74CA6" w:rsidR="00BC35BE" w:rsidP="006D26F5" w:rsidRDefault="00120A30" w14:paraId="24B1AE44" w14:textId="3D40EDDB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Cysylltiadau ystyrlon â:</w:t>
            </w:r>
          </w:p>
          <w:p w:rsidRPr="00F74CA6" w:rsidR="009D68DF" w:rsidP="00C8398D" w:rsidRDefault="00120A30" w14:paraId="03F43AE1" w14:textId="546214D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:rsidRPr="00DF1955" w:rsidR="007E1A88" w:rsidP="007E1A88" w:rsidRDefault="007E1A88" w14:paraId="245AAF1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Sgiliau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Iaith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,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Llythrennedd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b/>
                <w:bCs/>
                <w:sz w:val="20"/>
                <w:szCs w:val="20"/>
                <w:u w:val="single"/>
              </w:rPr>
              <w:t> </w:t>
            </w:r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a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Chyfathrebu</w:t>
            </w:r>
            <w:proofErr w:type="spellEnd"/>
            <w:r w:rsidRPr="00DF1955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DF1955" w:rsidR="00DF1955" w:rsidP="00DF1955" w:rsidRDefault="00DF1955" w14:paraId="471C71D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Llinyn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-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Darllen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 </w:t>
            </w:r>
            <w:r w:rsidRPr="00DF1955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DF1955" w:rsidR="00DF1955" w:rsidP="00DF1955" w:rsidRDefault="00DF1955" w14:paraId="2948BDD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Elfen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-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Canfod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dethol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a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defnyddio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gwybodaeth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  </w:t>
            </w:r>
            <w:r w:rsidRPr="00DF1955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DF1955" w:rsidR="00DF1955" w:rsidP="00DF1955" w:rsidRDefault="00DF1955" w14:paraId="66A8C94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Agwedd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-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Strategaethau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darllen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 </w:t>
            </w:r>
            <w:r w:rsidRPr="00DF1955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DF1955" w:rsidR="00DF1955" w:rsidP="00DF1955" w:rsidRDefault="00DF1955" w14:paraId="743ED4F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chwilio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am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gliwiau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yn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y</w:t>
            </w:r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testun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er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mwyn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deall</w:t>
            </w:r>
            <w:proofErr w:type="spellEnd"/>
            <w:r w:rsidRPr="00DF1955">
              <w:rPr>
                <w:rStyle w:val="apple-converted-space"/>
                <w:rFonts w:asciiTheme="majorHAnsi" w:hAnsiTheme="majorHAnsi" w:eastAsiaTheme="majorEastAsia" w:cstheme="majorHAnsi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Theme="majorHAnsi" w:hAnsiTheme="majorHAnsi" w:cstheme="majorHAnsi"/>
                <w:sz w:val="20"/>
                <w:szCs w:val="20"/>
              </w:rPr>
              <w:t>gwybodaeth</w:t>
            </w:r>
            <w:proofErr w:type="spellEnd"/>
            <w:r w:rsidRPr="00DF1955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  </w:t>
            </w:r>
            <w:r w:rsidRPr="00DF1955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="00DF1955" w:rsidP="007E1A88" w:rsidRDefault="00DF1955" w14:paraId="65EF1F5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 Light" w:hAnsi="Calibri Light" w:cs="Calibri Light"/>
                <w:b/>
                <w:bCs/>
                <w:sz w:val="18"/>
                <w:szCs w:val="18"/>
                <w:u w:val="single"/>
              </w:rPr>
            </w:pPr>
          </w:p>
          <w:p w:rsidRPr="00DF1955" w:rsidR="007E1A88" w:rsidP="007E1A88" w:rsidRDefault="007E1A88" w14:paraId="21A2F439" w14:textId="5D99877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Sgiliau</w:t>
            </w:r>
            <w:proofErr w:type="spellEnd"/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Iaith</w:t>
            </w:r>
            <w:proofErr w:type="spellEnd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Llythrennedd</w:t>
            </w:r>
            <w:proofErr w:type="spellEnd"/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sz w:val="20"/>
                <w:szCs w:val="20"/>
                <w:u w:val="single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a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spellingerror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Chyfathrebu</w:t>
            </w:r>
            <w:proofErr w:type="spellEnd"/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:rsidRPr="00DF1955" w:rsidR="007E1A88" w:rsidP="007E1A88" w:rsidRDefault="007E1A88" w14:paraId="037FF12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F1955">
              <w:rPr>
                <w:rStyle w:val="spellingerror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Llinyn-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Ysgrifennu</w:t>
            </w:r>
            <w:proofErr w:type="spellEnd"/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:rsidRPr="00DF1955" w:rsidR="007E1A88" w:rsidP="007E1A88" w:rsidRDefault="007E1A88" w14:paraId="5E53DC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Elfen</w:t>
            </w:r>
            <w:proofErr w:type="spellEnd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-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Trefnu</w:t>
            </w:r>
            <w:proofErr w:type="spellEnd"/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syniadau</w:t>
            </w:r>
            <w:proofErr w:type="spellEnd"/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a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gwybodaeth</w:t>
            </w:r>
            <w:proofErr w:type="spellEnd"/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:rsidRPr="00DF1955" w:rsidR="007E1A88" w:rsidP="007E1A88" w:rsidRDefault="007E1A88" w14:paraId="524D90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F1955">
              <w:rPr>
                <w:rStyle w:val="spellingerror"/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u w:val="single"/>
              </w:rPr>
              <w:t>Agwedd</w:t>
            </w:r>
            <w:proofErr w:type="spellEnd"/>
            <w:r w:rsidRPr="00DF1955"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u w:val="single"/>
              </w:rPr>
              <w:t>-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color w:val="000000"/>
                <w:sz w:val="20"/>
                <w:szCs w:val="20"/>
                <w:u w:val="single"/>
              </w:rPr>
              <w:t> </w:t>
            </w:r>
            <w:proofErr w:type="spellStart"/>
            <w:r w:rsidRPr="00DF1955">
              <w:rPr>
                <w:rStyle w:val="spellingerror"/>
                <w:rFonts w:ascii="Calibri Light" w:hAnsi="Calibri Light" w:cs="Calibri Light"/>
                <w:color w:val="000000"/>
                <w:sz w:val="20"/>
                <w:szCs w:val="20"/>
              </w:rPr>
              <w:t>Ystyr</w:t>
            </w:r>
            <w:proofErr w:type="spellEnd"/>
            <w:r w:rsidRPr="00DF1955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color w:val="000000"/>
                <w:sz w:val="20"/>
                <w:szCs w:val="20"/>
              </w:rPr>
              <w:t> </w:t>
            </w:r>
            <w:proofErr w:type="spellStart"/>
            <w:r w:rsidRPr="00DF1955">
              <w:rPr>
                <w:rStyle w:val="spellingerror"/>
                <w:rFonts w:ascii="Calibri Light" w:hAnsi="Calibri Light" w:cs="Calibri Light"/>
                <w:color w:val="000000"/>
                <w:sz w:val="20"/>
                <w:szCs w:val="20"/>
              </w:rPr>
              <w:t>dibenion</w:t>
            </w:r>
            <w:proofErr w:type="spellEnd"/>
            <w:r w:rsidRPr="00DF1955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color w:val="000000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color w:val="000000"/>
                <w:sz w:val="20"/>
                <w:szCs w:val="20"/>
              </w:rPr>
              <w:t>d</w:t>
            </w:r>
            <w:proofErr w:type="spellStart"/>
            <w:r w:rsidRPr="00DF1955">
              <w:rPr>
                <w:rStyle w:val="spellingerror"/>
                <w:rFonts w:ascii="Calibri Light" w:hAnsi="Calibri Light" w:cs="Calibri Light"/>
                <w:color w:val="000000"/>
                <w:sz w:val="20"/>
                <w:szCs w:val="20"/>
              </w:rPr>
              <w:t>arllenwyr</w:t>
            </w:r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  <w:proofErr w:type="spellEnd"/>
          </w:p>
          <w:p w:rsidRPr="00DF1955" w:rsidR="007E1A88" w:rsidP="007E1A88" w:rsidRDefault="007E1A88" w14:paraId="04BD071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F1955">
              <w:rPr>
                <w:rStyle w:val="spellingerror"/>
                <w:rFonts w:ascii="Calibri Light" w:hAnsi="Calibri Light" w:cs="Calibri Light"/>
                <w:color w:val="21211E"/>
                <w:sz w:val="20"/>
                <w:szCs w:val="20"/>
              </w:rPr>
              <w:t>Cyfathrebu’n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color w:val="21211E"/>
                <w:sz w:val="20"/>
                <w:szCs w:val="20"/>
              </w:rPr>
              <w:t>bwrpasol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color w:val="21211E"/>
                <w:sz w:val="20"/>
                <w:szCs w:val="20"/>
              </w:rPr>
              <w:t>wrth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color w:val="21211E"/>
                <w:sz w:val="20"/>
                <w:szCs w:val="20"/>
              </w:rPr>
              <w:t>ysgrifennu</w:t>
            </w:r>
            <w:r w:rsidRPr="00DF1955">
              <w:rPr>
                <w:rStyle w:val="normaltextrun"/>
                <w:rFonts w:ascii="Calibri Light" w:hAnsi="Calibri Light" w:cs="Calibri Light"/>
                <w:color w:val="21211E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20"/>
                <w:szCs w:val="20"/>
              </w:rPr>
              <w:t>e.e.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i/>
                <w:iCs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20"/>
                <w:szCs w:val="20"/>
              </w:rPr>
              <w:t>efallai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i/>
                <w:iCs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20"/>
                <w:szCs w:val="20"/>
              </w:rPr>
              <w:t>gyda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i/>
                <w:iCs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20"/>
                <w:szCs w:val="20"/>
              </w:rPr>
              <w:t>chymorth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i/>
                <w:iCs/>
                <w:color w:val="21211E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i/>
                <w:iCs/>
                <w:color w:val="21211E"/>
                <w:sz w:val="20"/>
                <w:szCs w:val="20"/>
              </w:rPr>
              <w:t>lluniad</w:t>
            </w:r>
            <w:r w:rsidRPr="00DF1955">
              <w:rPr>
                <w:rStyle w:val="normaltextrun"/>
                <w:rFonts w:ascii="Calibri Light" w:hAnsi="Calibri Light" w:cs="Calibri Light"/>
                <w:i/>
                <w:iCs/>
                <w:color w:val="21211E"/>
                <w:sz w:val="20"/>
                <w:szCs w:val="20"/>
              </w:rPr>
              <w:t>.</w:t>
            </w:r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:rsidRPr="00DF1955" w:rsidR="007E1A88" w:rsidP="007E1A88" w:rsidRDefault="007E1A88" w14:paraId="62C521D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</w:p>
          <w:p w:rsidRPr="00DF1955" w:rsidR="007E1A88" w:rsidP="007E1A88" w:rsidRDefault="007E1A88" w14:paraId="3FB123C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Datblygiad</w:t>
            </w:r>
            <w:proofErr w:type="spellEnd"/>
            <w:r w:rsidRPr="00DF1955">
              <w:rPr>
                <w:rStyle w:val="apple-converted-space"/>
                <w:rFonts w:ascii="Calibri Light" w:hAnsi="Calibri Light" w:cs="Calibri Light" w:eastAsiaTheme="majorEastAsia"/>
                <w:b/>
                <w:bCs/>
                <w:sz w:val="20"/>
                <w:szCs w:val="20"/>
                <w:u w:val="single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C</w:t>
            </w:r>
            <w:proofErr w:type="spellStart"/>
            <w:r w:rsidRPr="00DF1955">
              <w:rPr>
                <w:rStyle w:val="normaltextrun"/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readigol</w:t>
            </w:r>
            <w:r w:rsidRPr="00DF1955">
              <w:rPr>
                <w:rStyle w:val="eop"/>
                <w:rFonts w:ascii="Calibri Light" w:hAnsi="Calibri Light" w:cs="Calibri Light"/>
                <w:sz w:val="20"/>
                <w:szCs w:val="20"/>
              </w:rPr>
              <w:t> </w:t>
            </w:r>
            <w:proofErr w:type="spellEnd"/>
          </w:p>
          <w:p w:rsidR="007E1A88" w:rsidP="007E1A88" w:rsidRDefault="007E1A88" w14:paraId="09B76D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cael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profiad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o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gelf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crefft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gwaith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dylunio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,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cerddoriaeth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a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dawnsiau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o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Gymru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a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diwylliannau</w:t>
            </w:r>
            <w:r w:rsidRPr="00DF1955">
              <w:rPr>
                <w:rStyle w:val="apple-converted-space"/>
                <w:rFonts w:ascii="Calibri Light" w:hAnsi="Calibri Light" w:cs="Calibri Light" w:eastAsiaTheme="majorEastAsia"/>
                <w:sz w:val="20"/>
                <w:szCs w:val="20"/>
              </w:rPr>
              <w:t> </w:t>
            </w:r>
            <w:r w:rsidRPr="00DF1955">
              <w:rPr>
                <w:rStyle w:val="spellingerror"/>
                <w:rFonts w:ascii="Calibri Light" w:hAnsi="Calibri Light" w:cs="Calibri Light"/>
                <w:sz w:val="20"/>
                <w:szCs w:val="20"/>
              </w:rPr>
              <w:t>eraill</w:t>
            </w:r>
            <w:r>
              <w:rPr>
                <w:rStyle w:val="normaltextrun"/>
                <w:rFonts w:ascii="Calibri Light" w:hAnsi="Calibri Light" w:cs="Calibri Light"/>
                <w:sz w:val="18"/>
                <w:szCs w:val="18"/>
              </w:rPr>
              <w:t>.</w:t>
            </w:r>
            <w:r>
              <w:rPr>
                <w:rStyle w:val="eop"/>
                <w:rFonts w:ascii="Calibri Light" w:hAnsi="Calibri Light" w:cs="Calibri Light"/>
                <w:sz w:val="18"/>
                <w:szCs w:val="18"/>
              </w:rPr>
              <w:t> </w:t>
            </w:r>
          </w:p>
          <w:p w:rsidRPr="00F74CA6" w:rsidR="003D0F6D" w:rsidP="007E1A88" w:rsidRDefault="003D0F6D" w14:paraId="4B837964" w14:textId="63CF6B53">
            <w:pPr>
              <w:pStyle w:val="Body"/>
              <w:rPr>
                <w:sz w:val="18"/>
                <w:szCs w:val="18"/>
              </w:rPr>
            </w:pPr>
          </w:p>
        </w:tc>
      </w:tr>
      <w:tr w:rsidRPr="00F74CA6" w:rsidR="00D46A8E" w:rsidTr="00D1401A" w14:paraId="28CD5959" w14:textId="77777777">
        <w:tc>
          <w:tcPr>
            <w:tcW w:w="9010" w:type="dxa"/>
            <w:gridSpan w:val="4"/>
            <w:shd w:val="clear" w:color="auto" w:fill="auto"/>
          </w:tcPr>
          <w:p w:rsidR="00D46A8E" w:rsidP="006D26F5" w:rsidRDefault="00120A30" w14:paraId="5BD7566F" w14:textId="005D468B">
            <w:pPr>
              <w:rPr>
                <w:sz w:val="18"/>
                <w:szCs w:val="18"/>
                <w:lang w:val="cy-GB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Targedau Personol (Cysylltiedig </w:t>
            </w:r>
            <w:r w:rsidRPr="00F74CA6">
              <w:rPr>
                <w:rFonts w:hint="eastAsia"/>
                <w:sz w:val="18"/>
                <w:szCs w:val="18"/>
                <w:lang w:val="cy-GB"/>
              </w:rPr>
              <w:t>â</w:t>
            </w:r>
            <w:r w:rsidRPr="00F74CA6">
              <w:rPr>
                <w:sz w:val="18"/>
                <w:szCs w:val="18"/>
                <w:lang w:val="cy-GB"/>
              </w:rPr>
              <w:t xml:space="preserve"> SAC ac wedi eu nodi mewn adolygiad wythnosol)</w:t>
            </w:r>
          </w:p>
          <w:p w:rsidR="00423A77" w:rsidP="00423A77" w:rsidRDefault="00423A77" w14:paraId="71ACF8C1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Datblygu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rheolaeth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ddosbarth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(</w:t>
            </w:r>
            <w:proofErr w:type="spellStart"/>
            <w:proofErr w:type="gram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Addysgeg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de-DE"/>
              </w:rPr>
              <w:t> </w:t>
            </w:r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: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Mireinio</w:t>
            </w:r>
            <w:proofErr w:type="spellEnd"/>
            <w:proofErr w:type="gram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:</w:t>
            </w:r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de-DE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de-DE"/>
              </w:rPr>
              <w:t>Rheoli</w:t>
            </w:r>
            <w:proofErr w:type="spell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</w:rPr>
              <w:t>’</w:t>
            </w:r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r</w:t>
            </w:r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amgylchedd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dysgu</w:t>
            </w:r>
            <w:proofErr w:type="spell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).</w:t>
            </w:r>
            <w:r>
              <w:rPr>
                <w:rStyle w:val="eop"/>
                <w:rFonts w:ascii="Calibri Light" w:hAnsi="Calibri Light" w:cs="Calibri Light"/>
              </w:rPr>
              <w:t> </w:t>
            </w:r>
          </w:p>
          <w:p w:rsidRPr="005C429A" w:rsidR="00423A77" w:rsidP="00423A77" w:rsidRDefault="00423A77" w14:paraId="13D00A9D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apple-converted-space"/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Amrywio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fy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lais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wrth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siarad</w:t>
            </w:r>
            <w:proofErr w:type="spellEnd"/>
            <w:r>
              <w:rPr>
                <w:rStyle w:val="apple-converted-space"/>
                <w:rFonts w:ascii="Calibri Light" w:hAnsi="Calibri Light" w:cs="Calibri Light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>a’r</w:t>
            </w:r>
            <w:proofErr w:type="spellEnd"/>
            <w:r>
              <w:rPr>
                <w:rStyle w:val="normaltextrun"/>
                <w:rFonts w:ascii="Calibri Light" w:hAnsi="Calibri Light" w:cs="Calibri Light"/>
                <w:sz w:val="20"/>
                <w:szCs w:val="20"/>
                <w:lang w:val="en-US"/>
              </w:rPr>
              <w:t xml:space="preserve"> plant.</w:t>
            </w:r>
            <w:r>
              <w:rPr>
                <w:rStyle w:val="eop"/>
                <w:rFonts w:ascii="Calibri Light" w:hAnsi="Calibri Light" w:cs="Calibri Light"/>
              </w:rPr>
              <w:t> </w:t>
            </w:r>
          </w:p>
          <w:p w:rsidRPr="00525D7F" w:rsidR="00525D7F" w:rsidP="00D94F25" w:rsidRDefault="00525D7F" w14:paraId="3B469364" w14:textId="77777777">
            <w:pPr>
              <w:pStyle w:val="ListParagraph"/>
              <w:rPr>
                <w:sz w:val="18"/>
                <w:szCs w:val="18"/>
                <w:lang w:val="cy-GB"/>
              </w:rPr>
            </w:pPr>
          </w:p>
          <w:p w:rsidRPr="00F74CA6" w:rsidR="00D46A8E" w:rsidP="006D26F5" w:rsidRDefault="00D46A8E" w14:paraId="6F1BB930" w14:textId="3D91FA04">
            <w:pPr>
              <w:rPr>
                <w:sz w:val="18"/>
                <w:szCs w:val="18"/>
              </w:rPr>
            </w:pPr>
          </w:p>
          <w:p w:rsidRPr="00F74CA6" w:rsidR="00D46A8E" w:rsidP="006D26F5" w:rsidRDefault="00D46A8E" w14:paraId="159C509D" w14:textId="77777777">
            <w:pPr>
              <w:rPr>
                <w:sz w:val="18"/>
                <w:szCs w:val="18"/>
              </w:rPr>
            </w:pPr>
          </w:p>
        </w:tc>
      </w:tr>
    </w:tbl>
    <w:p w:rsidRPr="00F74CA6" w:rsidR="00D46A8E" w:rsidP="00D46A8E" w:rsidRDefault="00D46A8E" w14:paraId="68E97BA7" w14:textId="77777777">
      <w:pPr>
        <w:rPr>
          <w:sz w:val="18"/>
          <w:szCs w:val="18"/>
        </w:rPr>
      </w:pPr>
    </w:p>
    <w:p w:rsidRPr="00F74CA6" w:rsidR="00D46A8E" w:rsidP="00D46A8E" w:rsidRDefault="00D46A8E" w14:paraId="6039AB14" w14:textId="77777777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F74CA6" w:rsidR="00D46A8E" w:rsidTr="7DE97071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F74CA6" w:rsidR="00D46A8E" w:rsidP="00C8398D" w:rsidRDefault="00120A30" w14:paraId="1F65104F" w14:textId="2E5EAFEA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Amcanion Dysgu (ffocws ar ddysgu – defnyddio geirfa ddealladwy):</w:t>
            </w:r>
          </w:p>
        </w:tc>
      </w:tr>
      <w:tr w:rsidRPr="00F74CA6" w:rsidR="00D46A8E" w:rsidTr="7DE97071" w14:paraId="35602596" w14:textId="77777777">
        <w:tc>
          <w:tcPr>
            <w:tcW w:w="9010" w:type="dxa"/>
            <w:tcMar/>
          </w:tcPr>
          <w:p w:rsidRPr="00F74CA6" w:rsidR="00D46A8E" w:rsidP="006D26F5" w:rsidRDefault="00120A30" w14:paraId="4D43E3C2" w14:textId="761E5F0E">
            <w:pPr>
              <w:rPr>
                <w:sz w:val="18"/>
                <w:szCs w:val="18"/>
              </w:rPr>
            </w:pPr>
            <w:r w:rsidRPr="7DE97071" w:rsidR="00120A30">
              <w:rPr>
                <w:sz w:val="18"/>
                <w:szCs w:val="18"/>
                <w:lang w:val="cy-GB"/>
              </w:rPr>
              <w:t>Bydd disgyblion yn dysgu i wneud y canlynol:</w:t>
            </w:r>
          </w:p>
          <w:p w:rsidRPr="00F74CA6" w:rsidR="00D46A8E" w:rsidP="7DE97071" w:rsidRDefault="00D46A8E" w14:paraId="365C1299" w14:textId="42DC4623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Gwrando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ar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y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stori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ac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ymateb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i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gwestiynau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.  </w:t>
            </w:r>
          </w:p>
          <w:p w:rsidRPr="00F74CA6" w:rsidR="00D46A8E" w:rsidP="7DE97071" w:rsidRDefault="00D46A8E" w14:paraId="69DD1325" w14:textId="3C3359F7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Dealltwriaeth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syml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o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fel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i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ysgrifennu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cerdyn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post. </w:t>
            </w:r>
          </w:p>
          <w:p w:rsidRPr="00F74CA6" w:rsidR="00D46A8E" w:rsidP="7DE97071" w:rsidRDefault="00D46A8E" w14:paraId="145FAC42" w14:textId="5633D7B8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Edrych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ar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wahanol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wledydd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buodd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y </w:t>
            </w:r>
            <w:proofErr w:type="spellStart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falwen</w:t>
            </w:r>
            <w:proofErr w:type="spellEnd"/>
            <w:r w:rsidRPr="7DE97071" w:rsidR="21519BF4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.</w:t>
            </w:r>
          </w:p>
        </w:tc>
      </w:tr>
    </w:tbl>
    <w:p w:rsidRPr="00F74CA6" w:rsidR="00D46A8E" w:rsidP="00D46A8E" w:rsidRDefault="00D46A8E" w14:paraId="448EBB84" w14:textId="77777777">
      <w:pPr>
        <w:rPr>
          <w:sz w:val="18"/>
          <w:szCs w:val="18"/>
        </w:rPr>
      </w:pPr>
    </w:p>
    <w:p w:rsidRPr="00F74CA6" w:rsidR="00D46A8E" w:rsidP="00D46A8E" w:rsidRDefault="00D46A8E" w14:paraId="32BC907E" w14:textId="77777777">
      <w:pPr>
        <w:rPr>
          <w:sz w:val="18"/>
          <w:szCs w:val="1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F74CA6" w:rsidR="00D46A8E" w:rsidTr="38A9D543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F74CA6" w:rsidR="00D46A8E" w:rsidP="00C8398D" w:rsidRDefault="00120A30" w14:paraId="07000DF0" w14:textId="522CA1C7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F74CA6" w:rsidR="00D46A8E" w:rsidP="006D26F5" w:rsidRDefault="00120A30" w14:paraId="282373B3" w14:textId="66410C2D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Asesu Dysgu’r Disgyblion</w:t>
            </w:r>
          </w:p>
          <w:p w:rsidRPr="00F74CA6" w:rsidR="00D46A8E" w:rsidP="00C8398D" w:rsidRDefault="00120A30" w14:paraId="56E4D3F4" w14:textId="0E258830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Tystiolaeth</w:t>
            </w:r>
            <w:r w:rsidR="00642422">
              <w:rPr>
                <w:sz w:val="18"/>
                <w:szCs w:val="18"/>
              </w:rPr>
              <w:t xml:space="preserve"> </w:t>
            </w:r>
            <w:r w:rsidRPr="00F74CA6">
              <w:rPr>
                <w:sz w:val="18"/>
                <w:szCs w:val="18"/>
                <w:lang w:val="cy-GB"/>
              </w:rPr>
              <w:t>(Beth sydd gan y dysgwyr i’w ddweud/ysgrifennu/</w:t>
            </w:r>
            <w:r w:rsidRPr="00F74CA6" w:rsidR="00D1401A">
              <w:rPr>
                <w:sz w:val="18"/>
                <w:szCs w:val="18"/>
                <w:lang w:val="cy-GB"/>
              </w:rPr>
              <w:t>g</w:t>
            </w:r>
            <w:r w:rsidRPr="00F74CA6">
              <w:rPr>
                <w:sz w:val="18"/>
                <w:szCs w:val="18"/>
                <w:lang w:val="cy-GB"/>
              </w:rPr>
              <w:t>wneud/cynhyrchu i ddangos yr hyn a ddysgir)</w:t>
            </w:r>
          </w:p>
        </w:tc>
      </w:tr>
      <w:tr w:rsidRPr="00F74CA6" w:rsidR="00D46A8E" w:rsidTr="38A9D543" w14:paraId="444AED9B" w14:textId="77777777">
        <w:tc>
          <w:tcPr>
            <w:tcW w:w="4505" w:type="dxa"/>
            <w:tcMar/>
          </w:tcPr>
          <w:p w:rsidRPr="00F74CA6" w:rsidR="005B4A68" w:rsidP="38A9D543" w:rsidRDefault="005B4A68" w14:paraId="53093D67" w14:textId="31A84FDA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Ymateb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y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disgyblion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i’r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stori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. </w:t>
            </w:r>
          </w:p>
          <w:p w:rsidRPr="00F74CA6" w:rsidR="005B4A68" w:rsidP="38A9D543" w:rsidRDefault="005B4A68" w14:paraId="04A72B72" w14:textId="78D268AF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38A9D543" w:rsidR="36EE23B3">
              <w:rPr>
                <w:noProof w:val="0"/>
                <w:sz w:val="20"/>
                <w:szCs w:val="20"/>
                <w:lang w:val="en-GB"/>
              </w:rPr>
              <w:t>Ail-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adrodd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rhannau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o’r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stori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. </w:t>
            </w:r>
          </w:p>
          <w:p w:rsidRPr="00F74CA6" w:rsidR="005B4A68" w:rsidP="38A9D543" w:rsidRDefault="005B4A68" w14:paraId="7BD7E8D0" w14:textId="5BD374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Adnabod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y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gwledydd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36EE23B3">
              <w:rPr>
                <w:noProof w:val="0"/>
                <w:sz w:val="20"/>
                <w:szCs w:val="20"/>
                <w:lang w:val="en-GB"/>
              </w:rPr>
              <w:t>gwahanol</w:t>
            </w:r>
            <w:proofErr w:type="spellEnd"/>
            <w:r w:rsidRPr="38A9D543" w:rsidR="36EE23B3">
              <w:rPr>
                <w:noProof w:val="0"/>
                <w:sz w:val="20"/>
                <w:szCs w:val="20"/>
                <w:lang w:val="en-GB"/>
              </w:rPr>
              <w:t>.</w:t>
            </w:r>
          </w:p>
        </w:tc>
        <w:tc>
          <w:tcPr>
            <w:tcW w:w="4505" w:type="dxa"/>
            <w:tcMar/>
          </w:tcPr>
          <w:p w:rsidRPr="00F74CA6" w:rsidR="00E8230E" w:rsidP="38A9D543" w:rsidRDefault="00E8230E" w14:paraId="06C64884" w14:textId="636B854C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38A9D543" w:rsidR="4B521197">
              <w:rPr>
                <w:sz w:val="20"/>
                <w:szCs w:val="20"/>
              </w:rPr>
              <w:t>Disgyblion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yn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gwrando’n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dda</w:t>
            </w:r>
            <w:proofErr w:type="spellEnd"/>
            <w:r w:rsidRPr="38A9D543" w:rsidR="4B521197">
              <w:rPr>
                <w:sz w:val="20"/>
                <w:szCs w:val="20"/>
              </w:rPr>
              <w:t>.</w:t>
            </w:r>
          </w:p>
          <w:p w:rsidRPr="00F74CA6" w:rsidR="00E8230E" w:rsidP="38A9D543" w:rsidRDefault="00E8230E" w14:paraId="250B79C3" w14:textId="0A82806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38A9D543" w:rsidR="4B521197">
              <w:rPr>
                <w:sz w:val="20"/>
                <w:szCs w:val="20"/>
              </w:rPr>
              <w:t>Disgyblion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yn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cofio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beth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ddigwyddodd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wrth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ysgrifennu’r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4B521197">
              <w:rPr>
                <w:sz w:val="20"/>
                <w:szCs w:val="20"/>
              </w:rPr>
              <w:t>cerdyn</w:t>
            </w:r>
            <w:proofErr w:type="spellEnd"/>
            <w:r w:rsidRPr="38A9D543" w:rsidR="4B521197">
              <w:rPr>
                <w:sz w:val="20"/>
                <w:szCs w:val="20"/>
              </w:rPr>
              <w:t xml:space="preserve"> post.</w:t>
            </w:r>
          </w:p>
        </w:tc>
      </w:tr>
    </w:tbl>
    <w:p w:rsidRPr="00F74CA6" w:rsidR="00045D70" w:rsidP="00D46A8E" w:rsidRDefault="00045D70" w14:paraId="30135971" w14:textId="77777777">
      <w:pPr>
        <w:rPr>
          <w:sz w:val="18"/>
          <w:szCs w:val="18"/>
        </w:rPr>
        <w:sectPr w:rsidRPr="00F74CA6"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1178"/>
        <w:tblW w:w="0" w:type="auto"/>
        <w:tblLook w:val="04A0" w:firstRow="1" w:lastRow="0" w:firstColumn="1" w:lastColumn="0" w:noHBand="0" w:noVBand="1"/>
      </w:tblPr>
      <w:tblGrid>
        <w:gridCol w:w="1245"/>
        <w:gridCol w:w="5736"/>
        <w:gridCol w:w="4799"/>
        <w:gridCol w:w="2816"/>
      </w:tblGrid>
      <w:tr w:rsidRPr="00F74CA6" w:rsidR="00F07184" w:rsidTr="38A9D543" w14:paraId="63B8FA73" w14:textId="77777777">
        <w:trPr>
          <w:trHeight w:val="1071"/>
        </w:trPr>
        <w:tc>
          <w:tcPr>
            <w:tcW w:w="1245" w:type="dxa"/>
            <w:tcMar/>
          </w:tcPr>
          <w:p w:rsidRPr="00F74CA6" w:rsidR="00F07184" w:rsidP="00F07184" w:rsidRDefault="00F07184" w14:paraId="3805E51E" w14:textId="77777777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lastRenderedPageBreak/>
              <w:t>Amser</w:t>
            </w:r>
          </w:p>
        </w:tc>
        <w:tc>
          <w:tcPr>
            <w:tcW w:w="5736" w:type="dxa"/>
            <w:tcMar/>
          </w:tcPr>
          <w:p w:rsidRPr="00F74CA6" w:rsidR="00F07184" w:rsidP="00F07184" w:rsidRDefault="00F07184" w14:paraId="55338E15" w14:textId="77777777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Gweithgareddau/Methodoleg/Cysyniadau Allweddol</w:t>
            </w:r>
          </w:p>
          <w:p w:rsidRPr="00F74CA6" w:rsidR="00F07184" w:rsidP="00F07184" w:rsidRDefault="00F07184" w14:paraId="35DEA1D5" w14:textId="77777777">
            <w:pPr>
              <w:jc w:val="center"/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4799" w:type="dxa"/>
            <w:tcMar/>
          </w:tcPr>
          <w:p w:rsidRPr="00F74CA6" w:rsidR="00F07184" w:rsidP="00F07184" w:rsidRDefault="00F07184" w14:paraId="38F338ED" w14:textId="77777777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Tasgau Disgyblion</w:t>
            </w:r>
          </w:p>
          <w:p w:rsidRPr="00F74CA6" w:rsidR="00F07184" w:rsidP="00F07184" w:rsidRDefault="00F07184" w14:paraId="65DBC00D" w14:textId="77777777">
            <w:pPr>
              <w:jc w:val="center"/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 (Rôl disgyblion – gan gynnwys strategaethau gwahaniaethu, ymgysylltu ag asesu ffurfiannol a gwaith cartref)</w:t>
            </w:r>
          </w:p>
          <w:p w:rsidRPr="00F74CA6" w:rsidR="00F07184" w:rsidP="00F07184" w:rsidRDefault="00F07184" w14:paraId="3A639867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6" w:type="dxa"/>
            <w:tcMar/>
          </w:tcPr>
          <w:p w:rsidRPr="00F74CA6" w:rsidR="00F07184" w:rsidP="00F07184" w:rsidRDefault="00F07184" w14:paraId="19DA6D8E" w14:textId="77777777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Adnoddau</w:t>
            </w:r>
          </w:p>
          <w:p w:rsidRPr="00F74CA6" w:rsidR="00F07184" w:rsidP="00F07184" w:rsidRDefault="00F07184" w14:paraId="6BA994A9" w14:textId="77777777">
            <w:pPr>
              <w:jc w:val="center"/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 xml:space="preserve"> (Gan gynnwys gofyniad Iechyd a Diogelwch)</w:t>
            </w:r>
          </w:p>
        </w:tc>
      </w:tr>
      <w:tr w:rsidRPr="00F74CA6" w:rsidR="00F07184" w:rsidTr="38A9D543" w14:paraId="2455C7B5" w14:textId="77777777">
        <w:trPr>
          <w:trHeight w:val="2391"/>
        </w:trPr>
        <w:tc>
          <w:tcPr>
            <w:tcW w:w="1245" w:type="dxa"/>
            <w:tcMar/>
          </w:tcPr>
          <w:p w:rsidRPr="00F74CA6" w:rsidR="00F07184" w:rsidP="00F07184" w:rsidRDefault="00F07184" w14:paraId="4A6CECB6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F74CA6" w:rsidR="00F07184" w:rsidP="00F07184" w:rsidRDefault="00F07184" w14:paraId="4FC1E147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F74CA6" w:rsidR="00F07184" w:rsidP="00F07184" w:rsidRDefault="00F07184" w14:paraId="5BEC2E7E" w14:textId="77777777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 xml:space="preserve">Cyfnod agoriadol </w:t>
            </w:r>
            <w:r w:rsidRPr="00F74CA6">
              <w:rPr>
                <w:sz w:val="18"/>
                <w:szCs w:val="18"/>
                <w:lang w:val="cy-GB"/>
              </w:rPr>
              <w:t>(gyda chysylltiadau â dysgu blaenorol)</w:t>
            </w:r>
          </w:p>
        </w:tc>
        <w:tc>
          <w:tcPr>
            <w:tcW w:w="5736" w:type="dxa"/>
            <w:tcMar/>
          </w:tcPr>
          <w:p w:rsidRPr="003424AA" w:rsidR="00F07184" w:rsidP="7DE97071" w:rsidRDefault="00F07184" w14:paraId="22219F04" w14:textId="29E8506F">
            <w:pPr>
              <w:pStyle w:val="Normal"/>
              <w:jc w:val="center"/>
            </w:pPr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Cyflwyniad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i’r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dosbarth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trwy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ddarllen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stori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‘Y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falwen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hy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a’r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morfil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cry’.</w:t>
            </w:r>
          </w:p>
          <w:p w:rsidRPr="003424AA" w:rsidR="00F07184" w:rsidP="7DE97071" w:rsidRDefault="00F07184" w14:paraId="249CE910" w14:textId="628F5F96">
            <w:pPr>
              <w:pStyle w:val="Normal"/>
              <w:jc w:val="center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Rhoi’r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stori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ar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y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sgrin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fel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bod y plant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yn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gallu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gweld</w:t>
            </w:r>
            <w:proofErr w:type="spellEnd"/>
            <w:r w:rsidRPr="7DE97071" w:rsidR="30A08F45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y lluniau.</w:t>
            </w:r>
          </w:p>
        </w:tc>
        <w:tc>
          <w:tcPr>
            <w:tcW w:w="4799" w:type="dxa"/>
            <w:tcMar/>
          </w:tcPr>
          <w:p w:rsidRPr="0034016E" w:rsidR="00F07184" w:rsidP="00F07184" w:rsidRDefault="00483A74" w14:paraId="32A5C0C3" w14:textId="3A60B12F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34016E">
              <w:rPr>
                <w:rFonts w:asciiTheme="majorHAnsi" w:hAnsiTheme="majorHAnsi" w:cstheme="majorHAnsi"/>
                <w:sz w:val="20"/>
                <w:szCs w:val="20"/>
              </w:rPr>
              <w:t>Gwrand</w:t>
            </w:r>
            <w:r w:rsidRPr="0034016E" w:rsidR="00453F2D">
              <w:rPr>
                <w:rFonts w:asciiTheme="majorHAnsi" w:hAnsiTheme="majorHAnsi" w:cstheme="majorHAnsi"/>
                <w:sz w:val="20"/>
                <w:szCs w:val="20"/>
              </w:rPr>
              <w:t>o</w:t>
            </w:r>
            <w:proofErr w:type="spellEnd"/>
            <w:r w:rsidRPr="0034016E" w:rsidR="00453F2D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34016E" w:rsidR="00453F2D">
              <w:rPr>
                <w:rFonts w:asciiTheme="majorHAnsi" w:hAnsiTheme="majorHAnsi" w:cstheme="majorHAnsi"/>
                <w:sz w:val="20"/>
                <w:szCs w:val="20"/>
              </w:rPr>
              <w:t>ar</w:t>
            </w:r>
            <w:proofErr w:type="spellEnd"/>
            <w:r w:rsidRPr="0034016E" w:rsidR="00453F2D">
              <w:rPr>
                <w:rFonts w:asciiTheme="majorHAnsi" w:hAnsiTheme="majorHAnsi" w:cstheme="majorHAnsi"/>
                <w:sz w:val="20"/>
                <w:szCs w:val="20"/>
              </w:rPr>
              <w:t xml:space="preserve"> y </w:t>
            </w:r>
            <w:proofErr w:type="spellStart"/>
            <w:r w:rsidRPr="0034016E" w:rsidR="00453F2D">
              <w:rPr>
                <w:rFonts w:asciiTheme="majorHAnsi" w:hAnsiTheme="majorHAnsi" w:cstheme="majorHAnsi"/>
                <w:sz w:val="20"/>
                <w:szCs w:val="20"/>
              </w:rPr>
              <w:t>cyflwyniad</w:t>
            </w:r>
            <w:proofErr w:type="spellEnd"/>
            <w:r w:rsidRPr="0034016E" w:rsidR="00453F2D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Pr="00F74CA6" w:rsidR="00F07184" w:rsidP="00F07184" w:rsidRDefault="00F07184" w14:paraId="6E06176C" w14:textId="77777777">
            <w:pPr>
              <w:jc w:val="center"/>
              <w:rPr>
                <w:sz w:val="18"/>
                <w:szCs w:val="18"/>
              </w:rPr>
            </w:pPr>
          </w:p>
          <w:p w:rsidRPr="00F74CA6" w:rsidR="00F07184" w:rsidP="00F07184" w:rsidRDefault="00F07184" w14:paraId="7ABD8291" w14:textId="77777777">
            <w:pPr>
              <w:jc w:val="center"/>
              <w:rPr>
                <w:sz w:val="18"/>
                <w:szCs w:val="18"/>
              </w:rPr>
            </w:pPr>
          </w:p>
          <w:p w:rsidRPr="00F74CA6" w:rsidR="00F07184" w:rsidP="00F07184" w:rsidRDefault="00F07184" w14:paraId="5346EA16" w14:textId="77777777">
            <w:pPr>
              <w:jc w:val="center"/>
              <w:rPr>
                <w:sz w:val="18"/>
                <w:szCs w:val="18"/>
              </w:rPr>
            </w:pPr>
          </w:p>
          <w:p w:rsidRPr="00F74CA6" w:rsidR="00F07184" w:rsidP="00F07184" w:rsidRDefault="00F07184" w14:paraId="628F401B" w14:textId="77777777">
            <w:pPr>
              <w:jc w:val="center"/>
              <w:rPr>
                <w:sz w:val="18"/>
                <w:szCs w:val="18"/>
              </w:rPr>
            </w:pPr>
          </w:p>
          <w:p w:rsidRPr="00F74CA6" w:rsidR="00F07184" w:rsidP="00F07184" w:rsidRDefault="00F07184" w14:paraId="2C9B3E27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6" w:type="dxa"/>
            <w:tcMar/>
          </w:tcPr>
          <w:p w:rsidRPr="00932FA9" w:rsidR="00F07184" w:rsidP="00DB3D9E" w:rsidRDefault="00F07184" w14:paraId="50172E3D" w14:textId="77777777">
            <w:pPr>
              <w:rPr>
                <w:sz w:val="20"/>
                <w:szCs w:val="20"/>
              </w:rPr>
            </w:pPr>
          </w:p>
        </w:tc>
      </w:tr>
      <w:tr w:rsidRPr="00F74CA6" w:rsidR="00F07184" w:rsidTr="38A9D543" w14:paraId="310B1BDD" w14:textId="77777777">
        <w:trPr>
          <w:trHeight w:val="2043"/>
        </w:trPr>
        <w:tc>
          <w:tcPr>
            <w:tcW w:w="1245" w:type="dxa"/>
            <w:tcMar/>
          </w:tcPr>
          <w:p w:rsidRPr="00483A74" w:rsidR="00F07184" w:rsidP="00F07184" w:rsidRDefault="00F07184" w14:paraId="09DB33AA" w14:textId="77777777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:rsidRPr="00483A74" w:rsidR="00F07184" w:rsidP="00F07184" w:rsidRDefault="00F07184" w14:paraId="3959AA1E" w14:textId="77777777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:rsidRPr="00483A74" w:rsidR="00F07184" w:rsidP="00F07184" w:rsidRDefault="00F07184" w14:paraId="3FE024EE" w14:textId="77777777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83A74">
              <w:rPr>
                <w:rFonts w:asciiTheme="majorHAnsi" w:hAnsiTheme="majorHAnsi" w:cstheme="majorHAnsi"/>
                <w:b/>
                <w:sz w:val="18"/>
                <w:szCs w:val="18"/>
                <w:lang w:val="cy-GB"/>
              </w:rPr>
              <w:t>Addysgu a Dysgu Craidd</w:t>
            </w:r>
          </w:p>
        </w:tc>
        <w:tc>
          <w:tcPr>
            <w:tcW w:w="5736" w:type="dxa"/>
            <w:tcMar/>
          </w:tcPr>
          <w:p w:rsidR="65491B64" w:rsidP="38A9D543" w:rsidRDefault="65491B64" w14:paraId="4000CF4D" w14:textId="6170993E">
            <w:pPr>
              <w:jc w:val="center"/>
            </w:pPr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Grŵp coch- Ysgrifennu cerdyn post i'r morfil lle maent yn disgrifio beth mae’r wlad fel a beth fuon nhw’n gwneud. </w:t>
            </w:r>
          </w:p>
          <w:p w:rsidR="65491B64" w:rsidP="38A9D543" w:rsidRDefault="65491B64" w14:paraId="3B99A85B" w14:textId="69B98FA9">
            <w:pPr>
              <w:pStyle w:val="Normal"/>
              <w:jc w:val="center"/>
            </w:pPr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Gofyn pa wlad maen nhw eisiau bod ynddo.</w:t>
            </w:r>
          </w:p>
          <w:p w:rsidRPr="00483A74" w:rsidR="00F07184" w:rsidP="0A1A1C80" w:rsidRDefault="00F07184" w14:paraId="61A649B5" w14:textId="77777777" w14:noSpellErr="1">
            <w:pPr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0"/>
                <w:szCs w:val="20"/>
              </w:rPr>
            </w:pPr>
          </w:p>
        </w:tc>
        <w:tc>
          <w:tcPr>
            <w:tcW w:w="4799" w:type="dxa"/>
            <w:tcMar/>
          </w:tcPr>
          <w:p w:rsidR="65491B64" w:rsidRDefault="65491B64" w14:paraId="08526533" w14:textId="73F8CC55"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Grŵp coch- ysgrifennu cerdyn post. </w:t>
            </w:r>
          </w:p>
          <w:p w:rsidR="65491B64" w:rsidP="38A9D543" w:rsidRDefault="65491B64" w14:paraId="5D5CC7C5" w14:textId="40DBBC93">
            <w:pPr>
              <w:pStyle w:val="Normal"/>
            </w:pP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Tynnu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llun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o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ble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mae’r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falwen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ar gefn y cerdyn post. Ysgrifennu i’r morfil am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ei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deithiau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e.e.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beth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mae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e’n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gallu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gweld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Meddwl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am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weithgareddau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buon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nhw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wneud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yn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y </w:t>
            </w:r>
            <w:proofErr w:type="spellStart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wlad</w:t>
            </w:r>
            <w:proofErr w:type="spellEnd"/>
            <w:r w:rsidRPr="38A9D543" w:rsidR="65491B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.</w:t>
            </w:r>
          </w:p>
          <w:p w:rsidRPr="00F74CA6" w:rsidR="00F07184" w:rsidP="0A1A1C80" w:rsidRDefault="00F07184" w14:paraId="509A21CB" w14:textId="77777777" w14:noSpellErr="1">
            <w:pPr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0"/>
                <w:szCs w:val="20"/>
              </w:rPr>
            </w:pPr>
          </w:p>
          <w:p w:rsidRPr="00F74CA6" w:rsidR="00F07184" w:rsidP="0A1A1C80" w:rsidRDefault="00F07184" w14:paraId="440F3B9E" w14:textId="77777777" w14:noSpellErr="1">
            <w:pPr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0"/>
                <w:szCs w:val="20"/>
              </w:rPr>
            </w:pPr>
          </w:p>
          <w:p w:rsidRPr="00F74CA6" w:rsidR="00F07184" w:rsidP="0A1A1C80" w:rsidRDefault="00F07184" w14:paraId="176EF232" w14:textId="77777777" w14:noSpellErr="1">
            <w:pPr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0"/>
                <w:szCs w:val="20"/>
              </w:rPr>
            </w:pPr>
          </w:p>
          <w:p w:rsidRPr="00F74CA6" w:rsidR="00F07184" w:rsidP="0A1A1C80" w:rsidRDefault="00F07184" w14:paraId="164E1AD2" w14:textId="77777777" w14:noSpellErr="1">
            <w:pPr>
              <w:jc w:val="center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0"/>
                <w:szCs w:val="20"/>
              </w:rPr>
            </w:pPr>
          </w:p>
        </w:tc>
        <w:tc>
          <w:tcPr>
            <w:tcW w:w="2816" w:type="dxa"/>
            <w:tcMar/>
          </w:tcPr>
          <w:p w:rsidRPr="00932FA9" w:rsidR="00AA1860" w:rsidP="00DB3D9E" w:rsidRDefault="00AA1860" w14:paraId="20CE9A88" w14:textId="7258C6D9">
            <w:pPr>
              <w:rPr>
                <w:sz w:val="20"/>
                <w:szCs w:val="20"/>
              </w:rPr>
            </w:pPr>
            <w:proofErr w:type="spellStart"/>
            <w:r w:rsidRPr="38A9D543" w:rsidR="65491B64">
              <w:rPr>
                <w:sz w:val="20"/>
                <w:szCs w:val="20"/>
              </w:rPr>
              <w:t>Templed</w:t>
            </w:r>
            <w:proofErr w:type="spellEnd"/>
            <w:r w:rsidRPr="38A9D543" w:rsidR="65491B64">
              <w:rPr>
                <w:sz w:val="20"/>
                <w:szCs w:val="20"/>
              </w:rPr>
              <w:t xml:space="preserve"> </w:t>
            </w:r>
            <w:proofErr w:type="spellStart"/>
            <w:r w:rsidRPr="38A9D543" w:rsidR="65491B64">
              <w:rPr>
                <w:sz w:val="20"/>
                <w:szCs w:val="20"/>
              </w:rPr>
              <w:t>cerdyn</w:t>
            </w:r>
            <w:proofErr w:type="spellEnd"/>
            <w:r w:rsidRPr="38A9D543" w:rsidR="65491B64">
              <w:rPr>
                <w:sz w:val="20"/>
                <w:szCs w:val="20"/>
              </w:rPr>
              <w:t xml:space="preserve"> post.</w:t>
            </w:r>
          </w:p>
        </w:tc>
      </w:tr>
      <w:tr w:rsidRPr="00F74CA6" w:rsidR="00F07184" w:rsidTr="38A9D543" w14:paraId="1DECCBA6" w14:textId="77777777">
        <w:trPr>
          <w:trHeight w:val="2051"/>
        </w:trPr>
        <w:tc>
          <w:tcPr>
            <w:tcW w:w="1245" w:type="dxa"/>
            <w:tcMar/>
          </w:tcPr>
          <w:p w:rsidRPr="00F74CA6" w:rsidR="00F07184" w:rsidP="00F07184" w:rsidRDefault="00F07184" w14:paraId="1238B991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F74CA6" w:rsidR="00F07184" w:rsidP="00F07184" w:rsidRDefault="00F07184" w14:paraId="25339FB5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F74CA6" w:rsidR="00F07184" w:rsidP="00F07184" w:rsidRDefault="00F07184" w14:paraId="4882A6CA" w14:textId="77777777">
            <w:pPr>
              <w:jc w:val="center"/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Sesiwn Gloi</w:t>
            </w:r>
          </w:p>
        </w:tc>
        <w:tc>
          <w:tcPr>
            <w:tcW w:w="5736" w:type="dxa"/>
            <w:tcMar/>
          </w:tcPr>
          <w:p w:rsidRPr="003424AA" w:rsidR="00DB3D9E" w:rsidP="00F07184" w:rsidRDefault="00DB3D9E" w14:paraId="1547427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24AA" w:rsidR="00F07184" w:rsidP="00F07184" w:rsidRDefault="00F07184" w14:paraId="1D147A09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24AA" w:rsidR="00F07184" w:rsidP="00F07184" w:rsidRDefault="00F07184" w14:paraId="359A7F9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799" w:type="dxa"/>
            <w:tcMar/>
          </w:tcPr>
          <w:p w:rsidRPr="00F74CA6" w:rsidR="00F07184" w:rsidP="00F07184" w:rsidRDefault="00F07184" w14:paraId="2C348625" w14:textId="77777777">
            <w:pPr>
              <w:jc w:val="center"/>
              <w:rPr>
                <w:sz w:val="18"/>
                <w:szCs w:val="18"/>
              </w:rPr>
            </w:pPr>
          </w:p>
          <w:p w:rsidRPr="00F74CA6" w:rsidR="00F07184" w:rsidP="00F07184" w:rsidRDefault="00F07184" w14:paraId="760B1454" w14:textId="77777777">
            <w:pPr>
              <w:jc w:val="center"/>
              <w:rPr>
                <w:sz w:val="18"/>
                <w:szCs w:val="18"/>
              </w:rPr>
            </w:pPr>
          </w:p>
          <w:p w:rsidRPr="00F74CA6" w:rsidR="00F07184" w:rsidP="00F07184" w:rsidRDefault="00F07184" w14:paraId="2217C105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6" w:type="dxa"/>
            <w:tcMar/>
          </w:tcPr>
          <w:p w:rsidRPr="00932FA9" w:rsidR="00F07184" w:rsidP="00AA1860" w:rsidRDefault="00F07184" w14:paraId="3DF93ED8" w14:textId="77777777">
            <w:pPr>
              <w:rPr>
                <w:sz w:val="20"/>
                <w:szCs w:val="20"/>
              </w:rPr>
            </w:pPr>
          </w:p>
        </w:tc>
      </w:tr>
    </w:tbl>
    <w:p w:rsidRPr="00F74CA6" w:rsidR="00EF0BE1" w:rsidP="00EF0BE1" w:rsidRDefault="00EF0BE1" w14:paraId="2D346F17" w14:textId="77777777">
      <w:pPr>
        <w:rPr>
          <w:sz w:val="18"/>
          <w:szCs w:val="18"/>
        </w:rPr>
      </w:pPr>
    </w:p>
    <w:p w:rsidRPr="00F74CA6" w:rsidR="00EF0BE1" w:rsidP="00EF0BE1" w:rsidRDefault="00EF0BE1" w14:paraId="4F969DFF" w14:textId="77777777">
      <w:pPr>
        <w:rPr>
          <w:sz w:val="18"/>
          <w:szCs w:val="18"/>
        </w:rPr>
      </w:pPr>
    </w:p>
    <w:p w:rsidRPr="00F74CA6" w:rsidR="00EF0BE1" w:rsidP="00EF0BE1" w:rsidRDefault="00EF0BE1" w14:paraId="603814E7" w14:textId="77777777">
      <w:pPr>
        <w:rPr>
          <w:sz w:val="18"/>
          <w:szCs w:val="18"/>
        </w:rPr>
      </w:pPr>
    </w:p>
    <w:p w:rsidRPr="00F74CA6" w:rsidR="00DB1D3B" w:rsidP="00EF0BE1" w:rsidRDefault="00DB1D3B" w14:paraId="33FC4CE7" w14:textId="77777777">
      <w:pPr>
        <w:rPr>
          <w:sz w:val="18"/>
          <w:szCs w:val="18"/>
        </w:rPr>
        <w:sectPr w:rsidRPr="00F74CA6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F74CA6" w:rsidR="00825827" w:rsidP="00825827" w:rsidRDefault="006D26F5" w14:paraId="12A401DF" w14:textId="0191B207">
      <w:pPr>
        <w:jc w:val="center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lastRenderedPageBreak/>
        <w:t>Cynllun Gwers – Cam 1</w:t>
      </w:r>
    </w:p>
    <w:p w:rsidRPr="00F74CA6" w:rsidR="00825827" w:rsidP="00825827" w:rsidRDefault="006D26F5" w14:paraId="38E88527" w14:textId="7EC091BE">
      <w:pPr>
        <w:jc w:val="center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>Gwerthuso’r Profiad Dysgu</w:t>
      </w:r>
    </w:p>
    <w:p w:rsidRPr="00F74CA6" w:rsidR="00825827" w:rsidP="00825827" w:rsidRDefault="00C8398D" w14:paraId="4B490B66" w14:textId="117763DD">
      <w:pPr>
        <w:jc w:val="center"/>
        <w:rPr>
          <w:b/>
          <w:sz w:val="18"/>
          <w:szCs w:val="18"/>
        </w:rPr>
      </w:pPr>
      <w:r w:rsidRPr="00F74CA6">
        <w:rPr>
          <w:b/>
          <w:sz w:val="18"/>
          <w:szCs w:val="18"/>
          <w:lang w:val="cy-GB"/>
        </w:rPr>
        <w:t xml:space="preserve"> </w:t>
      </w:r>
      <w:r w:rsidRPr="00F74CA6" w:rsidR="006D26F5">
        <w:rPr>
          <w:b/>
          <w:sz w:val="18"/>
          <w:szCs w:val="18"/>
          <w:lang w:val="cy-GB"/>
        </w:rPr>
        <w:t>(cynhwyswch gyfeiriadau at SAC)</w:t>
      </w:r>
    </w:p>
    <w:p w:rsidRPr="00F74CA6" w:rsidR="00825827" w:rsidP="00825827" w:rsidRDefault="00825827" w14:paraId="4C4726EA" w14:textId="77777777">
      <w:pPr>
        <w:rPr>
          <w:sz w:val="18"/>
          <w:szCs w:val="1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F74CA6" w:rsidR="00825827" w:rsidTr="38A9D543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F74CA6" w:rsidR="00825827" w:rsidP="00825827" w:rsidRDefault="006D26F5" w14:paraId="60ACB732" w14:textId="4CEA2914">
            <w:pPr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Gwerthuso’r hyn y mae Disgyblion yn ei Ddysgu</w:t>
            </w:r>
          </w:p>
          <w:p w:rsidRPr="00F74CA6" w:rsidR="00825827" w:rsidP="00825827" w:rsidRDefault="00825827" w14:paraId="5CFCF159" w14:textId="77777777">
            <w:pPr>
              <w:rPr>
                <w:sz w:val="18"/>
                <w:szCs w:val="18"/>
              </w:rPr>
            </w:pPr>
          </w:p>
        </w:tc>
      </w:tr>
      <w:tr w:rsidRPr="00F74CA6" w:rsidR="00825827" w:rsidTr="38A9D543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F74CA6" w:rsidR="00825827" w:rsidP="00C8398D" w:rsidRDefault="006D26F5" w14:paraId="68427B60" w14:textId="690CB379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F74CA6" w:rsidR="00825827" w:rsidP="38A9D543" w:rsidRDefault="00825827" w14:paraId="54D995B9" w14:textId="39B90D27">
            <w:pPr/>
            <w:r w:rsidRPr="38A9D543" w:rsidR="41C8966A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Cyflwyniad i'r dosbarth cyfan, darllen stori.  </w:t>
            </w:r>
          </w:p>
          <w:p w:rsidRPr="00F74CA6" w:rsidR="00825827" w:rsidP="38A9D543" w:rsidRDefault="00825827" w14:paraId="69AF25B3" w14:textId="0E280A12">
            <w:pPr/>
            <w:r w:rsidRPr="38A9D543" w:rsidR="41C8966A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Disgyblion yn gwrando ar y stori.  </w:t>
            </w:r>
          </w:p>
          <w:p w:rsidRPr="00F74CA6" w:rsidR="00825827" w:rsidP="38A9D543" w:rsidRDefault="00825827" w14:paraId="4C5A3461" w14:textId="735A2E23">
            <w:pPr/>
            <w:r w:rsidRPr="38A9D543" w:rsidR="41C8966A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Tasg efo grŵp coch, creu cerdyn post. </w:t>
            </w:r>
          </w:p>
          <w:p w:rsidRPr="00F74CA6" w:rsidR="00825827" w:rsidP="1C3208DF" w:rsidRDefault="00825827" w14:paraId="38BC71B3" w14:textId="02B9A79D">
            <w:pPr>
              <w:pStyle w:val="Normal"/>
            </w:pPr>
            <w:r w:rsidRPr="38A9D543" w:rsidR="41C8966A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Rhai o’r grŵp coch yn cael trafferth efo sillafu rhai geiriau ond yn iawn gyda geiriau pob dydd.</w:t>
            </w:r>
          </w:p>
        </w:tc>
      </w:tr>
      <w:tr w:rsidRPr="00F74CA6" w:rsidR="00825827" w:rsidTr="38A9D543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F74CA6" w:rsidR="00825827" w:rsidP="00825827" w:rsidRDefault="006D26F5" w14:paraId="55E6124E" w14:textId="78242E63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Y Camau Nesaf ar gyfer Cynnydd</w:t>
            </w:r>
          </w:p>
          <w:p w:rsidRPr="00F74CA6" w:rsidR="00825827" w:rsidP="00825827" w:rsidRDefault="00825827" w14:paraId="76590C14" w14:textId="77777777">
            <w:pPr>
              <w:rPr>
                <w:sz w:val="18"/>
                <w:szCs w:val="18"/>
              </w:rPr>
            </w:pPr>
          </w:p>
        </w:tc>
        <w:tc>
          <w:tcPr>
            <w:tcW w:w="7030" w:type="dxa"/>
            <w:tcMar/>
          </w:tcPr>
          <w:p w:rsidRPr="00F74CA6" w:rsidR="005D3091" w:rsidP="003E5103" w:rsidRDefault="005D3091" w14:paraId="6E88F129" w14:textId="456C5977">
            <w:pPr>
              <w:rPr>
                <w:sz w:val="18"/>
                <w:szCs w:val="18"/>
              </w:rPr>
            </w:pPr>
            <w:r w:rsidRPr="1C3208DF" w:rsidR="1C3208DF">
              <w:rPr>
                <w:sz w:val="18"/>
                <w:szCs w:val="18"/>
              </w:rPr>
              <w:t xml:space="preserve">Amrywio </w:t>
            </w:r>
            <w:proofErr w:type="spellStart"/>
            <w:r w:rsidRPr="1C3208DF" w:rsidR="1C3208DF">
              <w:rPr>
                <w:sz w:val="18"/>
                <w:szCs w:val="18"/>
              </w:rPr>
              <w:t>fy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lais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wrth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ddarllen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y </w:t>
            </w:r>
            <w:proofErr w:type="spellStart"/>
            <w:r w:rsidRPr="1C3208DF" w:rsidR="1C3208DF">
              <w:rPr>
                <w:sz w:val="18"/>
                <w:szCs w:val="18"/>
              </w:rPr>
              <w:t>stori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er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mwyn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wneud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yn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</w:t>
            </w:r>
            <w:proofErr w:type="spellStart"/>
            <w:r w:rsidRPr="1C3208DF" w:rsidR="1C3208DF">
              <w:rPr>
                <w:sz w:val="18"/>
                <w:szCs w:val="18"/>
              </w:rPr>
              <w:t>fwy</w:t>
            </w:r>
            <w:proofErr w:type="spellEnd"/>
            <w:r w:rsidRPr="1C3208DF" w:rsidR="1C3208DF">
              <w:rPr>
                <w:sz w:val="18"/>
                <w:szCs w:val="18"/>
              </w:rPr>
              <w:t xml:space="preserve"> cyffrous.</w:t>
            </w:r>
          </w:p>
        </w:tc>
      </w:tr>
    </w:tbl>
    <w:p w:rsidRPr="00F74CA6" w:rsidR="00825827" w:rsidP="00825827" w:rsidRDefault="00825827" w14:paraId="7AFDDA83" w14:textId="77777777">
      <w:pPr>
        <w:rPr>
          <w:sz w:val="18"/>
          <w:szCs w:val="18"/>
        </w:rPr>
      </w:pPr>
    </w:p>
    <w:p w:rsidRPr="00F74CA6" w:rsidR="00825827" w:rsidP="00825827" w:rsidRDefault="00825827" w14:paraId="77B4D4EA" w14:textId="77777777">
      <w:pPr>
        <w:rPr>
          <w:sz w:val="18"/>
          <w:szCs w:val="1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F74CA6" w:rsidR="00825827" w:rsidTr="7DE97071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F74CA6" w:rsidR="00825827" w:rsidP="00825827" w:rsidRDefault="006D26F5" w14:paraId="6F5902A0" w14:textId="0E68C829">
            <w:pPr>
              <w:rPr>
                <w:b/>
                <w:sz w:val="18"/>
                <w:szCs w:val="18"/>
              </w:rPr>
            </w:pPr>
            <w:r w:rsidRPr="00F74CA6">
              <w:rPr>
                <w:b/>
                <w:sz w:val="18"/>
                <w:szCs w:val="18"/>
                <w:lang w:val="cy-GB"/>
              </w:rPr>
              <w:t>Dadansoddiad Adfyfyriol o Addysgu a Strategaethau ar gyfer Datblygiad – gan gynnwys cyfiawnha</w:t>
            </w:r>
            <w:r w:rsidRPr="00F74CA6" w:rsidR="00D1401A">
              <w:rPr>
                <w:b/>
                <w:sz w:val="18"/>
                <w:szCs w:val="18"/>
                <w:lang w:val="cy-GB"/>
              </w:rPr>
              <w:t>d</w:t>
            </w:r>
            <w:r w:rsidRPr="00F74CA6">
              <w:rPr>
                <w:b/>
                <w:sz w:val="18"/>
                <w:szCs w:val="18"/>
                <w:lang w:val="cy-GB"/>
              </w:rPr>
              <w:t>/rhesymwaith dewisiadau pedagogaidd</w:t>
            </w:r>
          </w:p>
          <w:p w:rsidRPr="00F74CA6" w:rsidR="00825827" w:rsidP="00825827" w:rsidRDefault="00825827" w14:paraId="44C6AA70" w14:textId="77777777">
            <w:pPr>
              <w:rPr>
                <w:sz w:val="18"/>
                <w:szCs w:val="18"/>
              </w:rPr>
            </w:pPr>
          </w:p>
        </w:tc>
      </w:tr>
      <w:tr w:rsidRPr="00F74CA6" w:rsidR="00825827" w:rsidTr="7DE97071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F74CA6" w:rsidR="00825827" w:rsidP="00825827" w:rsidRDefault="006D26F5" w14:paraId="5B5A6D21" w14:textId="790991C5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Tystiolaeth o’m Harfer Effeithiol</w:t>
            </w:r>
            <w:r w:rsidRPr="00F74CA6" w:rsidR="00825827">
              <w:rPr>
                <w:sz w:val="18"/>
                <w:szCs w:val="18"/>
              </w:rPr>
              <w:t xml:space="preserve"> </w:t>
            </w:r>
          </w:p>
          <w:p w:rsidRPr="00F74CA6" w:rsidR="00825827" w:rsidP="00825827" w:rsidRDefault="00825827" w14:paraId="3719705E" w14:textId="77777777">
            <w:pPr>
              <w:rPr>
                <w:sz w:val="18"/>
                <w:szCs w:val="18"/>
              </w:rPr>
            </w:pPr>
          </w:p>
          <w:p w:rsidRPr="00F74CA6" w:rsidR="00825827" w:rsidP="00825827" w:rsidRDefault="00825827" w14:paraId="65F896C5" w14:textId="77777777">
            <w:pPr>
              <w:rPr>
                <w:sz w:val="18"/>
                <w:szCs w:val="18"/>
              </w:rPr>
            </w:pPr>
          </w:p>
        </w:tc>
        <w:tc>
          <w:tcPr>
            <w:tcW w:w="7172" w:type="dxa"/>
            <w:tcMar/>
          </w:tcPr>
          <w:p w:rsidRPr="00F74CA6" w:rsidR="00567EDC" w:rsidP="7DE97071" w:rsidRDefault="00567EDC" w14:paraId="465D0402" w14:textId="5740082C">
            <w:pPr>
              <w:rPr>
                <w:sz w:val="18"/>
                <w:szCs w:val="18"/>
              </w:rPr>
            </w:pPr>
            <w:r w:rsidRPr="7DE97071" w:rsidR="4B521197">
              <w:rPr>
                <w:sz w:val="18"/>
                <w:szCs w:val="18"/>
              </w:rPr>
              <w:t xml:space="preserve">Disgyblion </w:t>
            </w:r>
            <w:proofErr w:type="spellStart"/>
            <w:r w:rsidRPr="7DE97071" w:rsidR="4B521197">
              <w:rPr>
                <w:sz w:val="18"/>
                <w:szCs w:val="18"/>
              </w:rPr>
              <w:t>wedi</w:t>
            </w:r>
            <w:proofErr w:type="spellEnd"/>
            <w:r w:rsidRPr="7DE97071" w:rsidR="4B521197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4B521197">
              <w:rPr>
                <w:sz w:val="18"/>
                <w:szCs w:val="18"/>
              </w:rPr>
              <w:t>mwynhau’r</w:t>
            </w:r>
            <w:proofErr w:type="spellEnd"/>
            <w:r w:rsidRPr="7DE97071" w:rsidR="4B521197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4B521197">
              <w:rPr>
                <w:sz w:val="18"/>
                <w:szCs w:val="18"/>
              </w:rPr>
              <w:t>stori</w:t>
            </w:r>
            <w:proofErr w:type="spellEnd"/>
            <w:r w:rsidRPr="7DE97071" w:rsidR="4B521197">
              <w:rPr>
                <w:sz w:val="18"/>
                <w:szCs w:val="18"/>
              </w:rPr>
              <w:t>.</w:t>
            </w:r>
          </w:p>
          <w:p w:rsidRPr="00F74CA6" w:rsidR="00567EDC" w:rsidP="7DE97071" w:rsidRDefault="00567EDC" w14:paraId="0272652E" w14:textId="637AC22D">
            <w:pPr>
              <w:pStyle w:val="Normal"/>
              <w:rPr>
                <w:sz w:val="18"/>
                <w:szCs w:val="18"/>
              </w:rPr>
            </w:pPr>
            <w:r w:rsidRPr="7DE97071" w:rsidR="7BABE79B">
              <w:rPr>
                <w:sz w:val="18"/>
                <w:szCs w:val="18"/>
              </w:rPr>
              <w:t xml:space="preserve">Disgyblion </w:t>
            </w:r>
            <w:proofErr w:type="spellStart"/>
            <w:r w:rsidRPr="7DE97071" w:rsidR="7BABE79B">
              <w:rPr>
                <w:sz w:val="18"/>
                <w:szCs w:val="18"/>
              </w:rPr>
              <w:t>yn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dawel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yn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ystod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y sesiwn.</w:t>
            </w:r>
          </w:p>
          <w:p w:rsidRPr="00F74CA6" w:rsidR="00567EDC" w:rsidP="7DE97071" w:rsidRDefault="00567EDC" w14:paraId="471612F7" w14:textId="42292B51">
            <w:pPr>
              <w:pStyle w:val="Normal"/>
              <w:rPr>
                <w:sz w:val="18"/>
                <w:szCs w:val="18"/>
              </w:rPr>
            </w:pPr>
            <w:proofErr w:type="spellStart"/>
            <w:r w:rsidRPr="7DE97071" w:rsidR="7BABE79B">
              <w:rPr>
                <w:sz w:val="18"/>
                <w:szCs w:val="18"/>
              </w:rPr>
              <w:t>Rhai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yn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gallu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enwi’r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</w:t>
            </w:r>
            <w:proofErr w:type="spellStart"/>
            <w:r w:rsidRPr="7DE97071" w:rsidR="7BABE79B">
              <w:rPr>
                <w:sz w:val="18"/>
                <w:szCs w:val="18"/>
              </w:rPr>
              <w:t>anifeiliaid</w:t>
            </w:r>
            <w:proofErr w:type="spellEnd"/>
            <w:r w:rsidRPr="7DE97071" w:rsidR="7BABE79B">
              <w:rPr>
                <w:sz w:val="18"/>
                <w:szCs w:val="18"/>
              </w:rPr>
              <w:t xml:space="preserve"> yn y lluniau.</w:t>
            </w:r>
          </w:p>
        </w:tc>
      </w:tr>
      <w:tr w:rsidRPr="00F74CA6" w:rsidR="00825827" w:rsidTr="7DE97071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F74CA6" w:rsidR="00825827" w:rsidP="00825827" w:rsidRDefault="006D26F5" w14:paraId="6F863CDC" w14:textId="4F14FA20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Meysydd ar gyfer fy Natblygiad</w:t>
            </w:r>
          </w:p>
          <w:p w:rsidRPr="00F74CA6" w:rsidR="00825827" w:rsidP="00825827" w:rsidRDefault="00825827" w14:paraId="0BD9B8BD" w14:textId="77777777">
            <w:pPr>
              <w:rPr>
                <w:sz w:val="18"/>
                <w:szCs w:val="18"/>
              </w:rPr>
            </w:pPr>
          </w:p>
          <w:p w:rsidRPr="00F74CA6" w:rsidR="00825827" w:rsidP="00825827" w:rsidRDefault="006D26F5" w14:paraId="3A90E508" w14:textId="1DE44CC1">
            <w:pPr>
              <w:rPr>
                <w:sz w:val="18"/>
                <w:szCs w:val="18"/>
              </w:rPr>
            </w:pPr>
            <w:r w:rsidRPr="00F74CA6">
              <w:rPr>
                <w:sz w:val="18"/>
                <w:szCs w:val="18"/>
                <w:lang w:val="cy-GB"/>
              </w:rPr>
              <w:t>Targedau Personol ar gyfer Cynnydd</w:t>
            </w:r>
          </w:p>
          <w:p w:rsidRPr="00F74CA6" w:rsidR="00825827" w:rsidP="00825827" w:rsidRDefault="00825827" w14:paraId="63AF2A7D" w14:textId="77777777">
            <w:pPr>
              <w:rPr>
                <w:sz w:val="18"/>
                <w:szCs w:val="18"/>
              </w:rPr>
            </w:pPr>
          </w:p>
        </w:tc>
        <w:tc>
          <w:tcPr>
            <w:tcW w:w="7172" w:type="dxa"/>
            <w:tcMar/>
          </w:tcPr>
          <w:p w:rsidRPr="00F74CA6" w:rsidR="00AD5493" w:rsidP="1C3208DF" w:rsidRDefault="00AD5493" w14:paraId="6518D6D3" w14:textId="2AC0E6FD">
            <w:pPr>
              <w:pStyle w:val="Normal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Datbygu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fy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hyder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wrth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reoli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dosbarth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cyfan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.</w:t>
            </w:r>
          </w:p>
          <w:p w:rsidRPr="00F74CA6" w:rsidR="00AD5493" w:rsidP="1C3208DF" w:rsidRDefault="00AD5493" w14:paraId="7373FF2F" w14:textId="15B7331B">
            <w:pPr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Defnyddio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strategaethau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rheoli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dosbarth</w:t>
            </w:r>
            <w:proofErr w:type="spellEnd"/>
            <w:r w:rsidRPr="1C3208DF" w:rsidR="1C3208DF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.</w:t>
            </w:r>
          </w:p>
          <w:p w:rsidRPr="00F74CA6" w:rsidR="00AD5493" w:rsidP="1C3208DF" w:rsidRDefault="00AD5493" w14:paraId="12D2BCF1" w14:textId="60B78366">
            <w:pPr>
              <w:pStyle w:val="Normal"/>
              <w:rPr>
                <w:sz w:val="18"/>
                <w:szCs w:val="18"/>
              </w:rPr>
            </w:pPr>
          </w:p>
        </w:tc>
      </w:tr>
    </w:tbl>
    <w:p w:rsidRPr="00F74CA6" w:rsidR="00825827" w:rsidP="00825827" w:rsidRDefault="00825827" w14:paraId="5C255ACC" w14:textId="77777777">
      <w:pPr>
        <w:rPr>
          <w:sz w:val="18"/>
          <w:szCs w:val="18"/>
        </w:rPr>
      </w:pPr>
    </w:p>
    <w:p w:rsidRPr="00F74CA6" w:rsidR="00825827" w:rsidP="00825827" w:rsidRDefault="00825827" w14:paraId="201937E0" w14:textId="77777777">
      <w:pPr>
        <w:rPr>
          <w:sz w:val="18"/>
          <w:szCs w:val="18"/>
        </w:rPr>
      </w:pPr>
    </w:p>
    <w:p w:rsidRPr="00F74CA6" w:rsidR="00825827" w:rsidP="00825827" w:rsidRDefault="00825827" w14:paraId="02815835" w14:textId="77777777">
      <w:pPr>
        <w:rPr>
          <w:sz w:val="18"/>
          <w:szCs w:val="18"/>
        </w:rPr>
      </w:pPr>
    </w:p>
    <w:p w:rsidRPr="00F74CA6" w:rsidR="00EF0BE1" w:rsidP="00EF0BE1" w:rsidRDefault="00EF0BE1" w14:paraId="133B1839" w14:textId="19CBA16B">
      <w:pPr>
        <w:rPr>
          <w:sz w:val="18"/>
          <w:szCs w:val="18"/>
        </w:rPr>
      </w:pPr>
    </w:p>
    <w:p w:rsidRPr="00F74CA6" w:rsidR="00EF0BE1" w:rsidP="00EF0BE1" w:rsidRDefault="00EF0BE1" w14:paraId="5D1D0564" w14:textId="77777777">
      <w:pPr>
        <w:rPr>
          <w:sz w:val="18"/>
          <w:szCs w:val="18"/>
        </w:rPr>
      </w:pPr>
    </w:p>
    <w:p w:rsidR="29823A50" w:rsidP="38A9D543" w:rsidRDefault="29823A50" w14:paraId="60483D66" w14:textId="1BF5C764">
      <w:pPr>
        <w:pStyle w:val="Normal"/>
        <w:rPr>
          <w:sz w:val="18"/>
          <w:szCs w:val="18"/>
        </w:rPr>
      </w:pPr>
      <w:r w:rsidRPr="38A9D543" w:rsidR="29823A50">
        <w:rPr>
          <w:sz w:val="18"/>
          <w:szCs w:val="18"/>
        </w:rPr>
        <w:t xml:space="preserve">Dolenni am y fideo </w:t>
      </w:r>
      <w:proofErr w:type="spellStart"/>
      <w:r w:rsidRPr="38A9D543" w:rsidR="29823A50">
        <w:rPr>
          <w:sz w:val="18"/>
          <w:szCs w:val="18"/>
        </w:rPr>
        <w:t>cymraeg</w:t>
      </w:r>
      <w:proofErr w:type="spellEnd"/>
      <w:r w:rsidRPr="38A9D543" w:rsidR="29823A50">
        <w:rPr>
          <w:sz w:val="18"/>
          <w:szCs w:val="18"/>
        </w:rPr>
        <w:t xml:space="preserve">- </w:t>
      </w:r>
      <w:hyperlink r:id="R74f5a67e7af44f43">
        <w:r w:rsidRPr="38A9D543" w:rsidR="29823A50">
          <w:rPr>
            <w:rStyle w:val="Hyperlink"/>
            <w:sz w:val="18"/>
            <w:szCs w:val="18"/>
          </w:rPr>
          <w:t>https://uowtsd-my.sharepoint.com/:v:/g/personal/1907973_student_uwtsd_ac_uk/Eb8LP5ZsPT1Eg9lG8AbSLykBh270a4AATylpTXaEuxwZgQ?e=6dNu8u</w:t>
        </w:r>
      </w:hyperlink>
    </w:p>
    <w:p w:rsidR="38A9D543" w:rsidP="38A9D543" w:rsidRDefault="38A9D543" w14:paraId="6B9EF3B6" w14:textId="7DFA1A80">
      <w:pPr>
        <w:pStyle w:val="Normal"/>
        <w:rPr>
          <w:sz w:val="18"/>
          <w:szCs w:val="18"/>
        </w:rPr>
      </w:pPr>
    </w:p>
    <w:p w:rsidR="29823A50" w:rsidP="38A9D543" w:rsidRDefault="29823A50" w14:paraId="525CDD91" w14:textId="797C4A54">
      <w:pPr>
        <w:pStyle w:val="Normal"/>
      </w:pPr>
      <w:hyperlink r:id="Rb1b5b4140a364f26">
        <w:r w:rsidRPr="38A9D543" w:rsidR="29823A50">
          <w:rPr>
            <w:rStyle w:val="Hyperlink"/>
            <w:rFonts w:ascii="Calibri" w:hAnsi="Calibri" w:eastAsia="Calibri" w:cs="Calibri"/>
            <w:noProof w:val="0"/>
            <w:sz w:val="18"/>
            <w:szCs w:val="18"/>
            <w:lang w:val="en-GB"/>
          </w:rPr>
          <w:t>https://uowtsd-my.sharepoint.com/:v:/g/personal/1907973_student_uwtsd_ac_uk/EWmQDSUB4o1CqXHv7i5mppcBDWq-FMremGJK77qnZQeBqw?e=k15hYk</w:t>
        </w:r>
      </w:hyperlink>
      <w:r w:rsidRPr="38A9D543" w:rsidR="29823A50">
        <w:rPr>
          <w:rFonts w:ascii="Calibri" w:hAnsi="Calibri" w:eastAsia="Calibri" w:cs="Calibri"/>
          <w:noProof w:val="0"/>
          <w:sz w:val="18"/>
          <w:szCs w:val="18"/>
          <w:lang w:val="en-GB"/>
        </w:rPr>
        <w:t xml:space="preserve"> </w:t>
      </w:r>
    </w:p>
    <w:p w:rsidRPr="00F74CA6" w:rsidR="00EF0BE1" w:rsidP="00EF0BE1" w:rsidRDefault="00EF0BE1" w14:paraId="5D398294" w14:textId="77777777">
      <w:pPr>
        <w:rPr>
          <w:sz w:val="18"/>
          <w:szCs w:val="18"/>
        </w:rPr>
      </w:pPr>
    </w:p>
    <w:p w:rsidRPr="00F74CA6" w:rsidR="00EF0BE1" w:rsidP="00EF0BE1" w:rsidRDefault="00EF0BE1" w14:paraId="02535BAF" w14:textId="77777777">
      <w:pPr>
        <w:rPr>
          <w:sz w:val="18"/>
          <w:szCs w:val="18"/>
        </w:rPr>
      </w:pPr>
    </w:p>
    <w:p w:rsidRPr="00F74CA6" w:rsidR="00EF0BE1" w:rsidP="00EF0BE1" w:rsidRDefault="00EF0BE1" w14:paraId="52F0FBF9" w14:textId="77777777">
      <w:pPr>
        <w:rPr>
          <w:sz w:val="18"/>
          <w:szCs w:val="18"/>
        </w:rPr>
      </w:pPr>
    </w:p>
    <w:p w:rsidRPr="00F74CA6" w:rsidR="00EF0BE1" w:rsidP="00EF0BE1" w:rsidRDefault="00EF0BE1" w14:paraId="01FF7088" w14:textId="77777777">
      <w:pPr>
        <w:rPr>
          <w:sz w:val="18"/>
          <w:szCs w:val="18"/>
        </w:rPr>
      </w:pPr>
    </w:p>
    <w:p w:rsidRPr="00F74CA6" w:rsidR="00EF0BE1" w:rsidP="00EF0BE1" w:rsidRDefault="00EF0BE1" w14:paraId="3F8CB932" w14:textId="77777777">
      <w:pPr>
        <w:rPr>
          <w:sz w:val="18"/>
          <w:szCs w:val="18"/>
        </w:rPr>
      </w:pPr>
    </w:p>
    <w:p w:rsidRPr="00F74CA6" w:rsidR="00EF0BE1" w:rsidP="00EF0BE1" w:rsidRDefault="00EF0BE1" w14:paraId="14A977F4" w14:textId="77777777">
      <w:pPr>
        <w:rPr>
          <w:sz w:val="18"/>
          <w:szCs w:val="18"/>
        </w:rPr>
      </w:pPr>
    </w:p>
    <w:p w:rsidRPr="00F74CA6" w:rsidR="00EF0BE1" w:rsidP="00EF0BE1" w:rsidRDefault="00EF0BE1" w14:paraId="446B8C61" w14:textId="77777777">
      <w:pPr>
        <w:rPr>
          <w:sz w:val="18"/>
          <w:szCs w:val="18"/>
        </w:rPr>
      </w:pPr>
    </w:p>
    <w:p w:rsidRPr="00F74CA6" w:rsidR="00EF0BE1" w:rsidP="00EF0BE1" w:rsidRDefault="00EF0BE1" w14:paraId="6CF53CAD" w14:textId="77777777">
      <w:pPr>
        <w:rPr>
          <w:sz w:val="18"/>
          <w:szCs w:val="18"/>
        </w:rPr>
      </w:pPr>
    </w:p>
    <w:p w:rsidRPr="00F74CA6" w:rsidR="00EF0BE1" w:rsidP="00EF0BE1" w:rsidRDefault="00EF0BE1" w14:paraId="1725B814" w14:textId="77777777">
      <w:pPr>
        <w:rPr>
          <w:sz w:val="18"/>
          <w:szCs w:val="18"/>
        </w:rPr>
      </w:pPr>
    </w:p>
    <w:p w:rsidRPr="00F74CA6" w:rsidR="00EF0BE1" w:rsidP="00EF0BE1" w:rsidRDefault="00EF0BE1" w14:paraId="1D139B3A" w14:textId="77777777">
      <w:pPr>
        <w:rPr>
          <w:sz w:val="18"/>
          <w:szCs w:val="18"/>
        </w:rPr>
      </w:pPr>
    </w:p>
    <w:p w:rsidRPr="00F74CA6" w:rsidR="00EF0BE1" w:rsidP="00EF0BE1" w:rsidRDefault="00EF0BE1" w14:paraId="1436D03F" w14:textId="77777777">
      <w:pPr>
        <w:rPr>
          <w:sz w:val="18"/>
          <w:szCs w:val="18"/>
        </w:rPr>
      </w:pPr>
    </w:p>
    <w:p w:rsidRPr="00F74CA6" w:rsidR="00EF0BE1" w:rsidP="00EF0BE1" w:rsidRDefault="00EF0BE1" w14:paraId="15DFC201" w14:textId="77777777">
      <w:pPr>
        <w:rPr>
          <w:sz w:val="18"/>
          <w:szCs w:val="18"/>
        </w:rPr>
      </w:pPr>
    </w:p>
    <w:p w:rsidRPr="00F74CA6" w:rsidR="00EF0BE1" w:rsidP="00EF0BE1" w:rsidRDefault="00EF0BE1" w14:paraId="44224DEB" w14:textId="77777777">
      <w:pPr>
        <w:rPr>
          <w:sz w:val="18"/>
          <w:szCs w:val="18"/>
        </w:rPr>
      </w:pPr>
    </w:p>
    <w:p w:rsidRPr="00F74CA6" w:rsidR="00EF0BE1" w:rsidP="00EF0BE1" w:rsidRDefault="00EF0BE1" w14:paraId="73141AFE" w14:textId="77777777">
      <w:pPr>
        <w:rPr>
          <w:sz w:val="18"/>
          <w:szCs w:val="18"/>
        </w:rPr>
      </w:pPr>
    </w:p>
    <w:p w:rsidRPr="00F74CA6" w:rsidR="00EF0BE1" w:rsidP="00EF0BE1" w:rsidRDefault="00EF0BE1" w14:paraId="260116EF" w14:textId="77777777">
      <w:pPr>
        <w:rPr>
          <w:sz w:val="18"/>
          <w:szCs w:val="18"/>
        </w:rPr>
      </w:pPr>
    </w:p>
    <w:p w:rsidRPr="00F74CA6" w:rsidR="00EF0BE1" w:rsidP="00EF0BE1" w:rsidRDefault="00EF0BE1" w14:paraId="12D98BD2" w14:textId="77777777">
      <w:pPr>
        <w:rPr>
          <w:sz w:val="18"/>
          <w:szCs w:val="18"/>
        </w:rPr>
      </w:pPr>
      <w:bookmarkStart w:name="cysill" w:id="1"/>
      <w:bookmarkEnd w:id="1"/>
    </w:p>
    <w:sectPr w:rsidRPr="00F74CA6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282" w:rsidP="00B24C18" w:rsidRDefault="006A0282" w14:paraId="12F753C6" w14:textId="77777777">
      <w:r>
        <w:separator/>
      </w:r>
    </w:p>
  </w:endnote>
  <w:endnote w:type="continuationSeparator" w:id="0">
    <w:p w:rsidR="006A0282" w:rsidP="00B24C18" w:rsidRDefault="006A0282" w14:paraId="30C3CAE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7D857A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37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282" w:rsidP="00B24C18" w:rsidRDefault="006A0282" w14:paraId="55BD105D" w14:textId="77777777">
      <w:r>
        <w:separator/>
      </w:r>
    </w:p>
  </w:footnote>
  <w:footnote w:type="continuationSeparator" w:id="0">
    <w:p w:rsidR="006A0282" w:rsidP="00B24C18" w:rsidRDefault="006A0282" w14:paraId="474491C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6F5" w:rsidRDefault="006D26F5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FB5C1F"/>
    <w:multiLevelType w:val="multilevel"/>
    <w:tmpl w:val="9204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0B1179C"/>
    <w:multiLevelType w:val="hybridMultilevel"/>
    <w:tmpl w:val="73C6FF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4D50DC"/>
    <w:multiLevelType w:val="hybridMultilevel"/>
    <w:tmpl w:val="80A6F4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A228DF"/>
    <w:multiLevelType w:val="hybridMultilevel"/>
    <w:tmpl w:val="0D6E72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8537D5"/>
    <w:multiLevelType w:val="hybridMultilevel"/>
    <w:tmpl w:val="BDA867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E61041F"/>
    <w:multiLevelType w:val="hybridMultilevel"/>
    <w:tmpl w:val="9E14DC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8790BA0"/>
    <w:multiLevelType w:val="hybridMultilevel"/>
    <w:tmpl w:val="449A41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F3F6C6C"/>
    <w:multiLevelType w:val="hybridMultilevel"/>
    <w:tmpl w:val="4E463D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86B3FD5"/>
    <w:multiLevelType w:val="hybridMultilevel"/>
    <w:tmpl w:val="0BD2DD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FF1764C"/>
    <w:multiLevelType w:val="hybridMultilevel"/>
    <w:tmpl w:val="EB444B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F98592B"/>
    <w:multiLevelType w:val="hybridMultilevel"/>
    <w:tmpl w:val="FE5000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1161C8"/>
    <w:multiLevelType w:val="multilevel"/>
    <w:tmpl w:val="E49E4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7BCC0A5D"/>
    <w:multiLevelType w:val="hybridMultilevel"/>
    <w:tmpl w:val="6EBA37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">
    <w:abstractNumId w:val="10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9"/>
  </w:num>
  <w:num w:numId="11">
    <w:abstractNumId w:val="5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22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17FD5"/>
    <w:rsid w:val="000432F2"/>
    <w:rsid w:val="00045D70"/>
    <w:rsid w:val="0005515E"/>
    <w:rsid w:val="00063D4A"/>
    <w:rsid w:val="000734A9"/>
    <w:rsid w:val="000973E5"/>
    <w:rsid w:val="000A01C2"/>
    <w:rsid w:val="000B6B62"/>
    <w:rsid w:val="000E5C05"/>
    <w:rsid w:val="00103508"/>
    <w:rsid w:val="00120A30"/>
    <w:rsid w:val="001276DF"/>
    <w:rsid w:val="00136067"/>
    <w:rsid w:val="00140D3C"/>
    <w:rsid w:val="00167F75"/>
    <w:rsid w:val="00180427"/>
    <w:rsid w:val="001941AF"/>
    <w:rsid w:val="001A2D33"/>
    <w:rsid w:val="001B4DC6"/>
    <w:rsid w:val="001D0895"/>
    <w:rsid w:val="001F49AD"/>
    <w:rsid w:val="002011B8"/>
    <w:rsid w:val="00210F16"/>
    <w:rsid w:val="002B2D5B"/>
    <w:rsid w:val="002B35F7"/>
    <w:rsid w:val="002D1F28"/>
    <w:rsid w:val="002F72F8"/>
    <w:rsid w:val="0031228F"/>
    <w:rsid w:val="003149EF"/>
    <w:rsid w:val="00316017"/>
    <w:rsid w:val="003309EF"/>
    <w:rsid w:val="00332F99"/>
    <w:rsid w:val="0034016E"/>
    <w:rsid w:val="003424AA"/>
    <w:rsid w:val="003502C7"/>
    <w:rsid w:val="003770F9"/>
    <w:rsid w:val="003A5817"/>
    <w:rsid w:val="003B005D"/>
    <w:rsid w:val="003B625E"/>
    <w:rsid w:val="003D0F6D"/>
    <w:rsid w:val="003E4C1B"/>
    <w:rsid w:val="003E5103"/>
    <w:rsid w:val="0040291F"/>
    <w:rsid w:val="004057EA"/>
    <w:rsid w:val="00423A77"/>
    <w:rsid w:val="0043540F"/>
    <w:rsid w:val="00453F2D"/>
    <w:rsid w:val="00467647"/>
    <w:rsid w:val="00483A74"/>
    <w:rsid w:val="004847B6"/>
    <w:rsid w:val="004B4B36"/>
    <w:rsid w:val="004B73CD"/>
    <w:rsid w:val="004E1B77"/>
    <w:rsid w:val="00503792"/>
    <w:rsid w:val="00525D7F"/>
    <w:rsid w:val="005404E0"/>
    <w:rsid w:val="00567EDC"/>
    <w:rsid w:val="00572B7D"/>
    <w:rsid w:val="0057347A"/>
    <w:rsid w:val="00573A95"/>
    <w:rsid w:val="005746ED"/>
    <w:rsid w:val="005B4A68"/>
    <w:rsid w:val="005B7769"/>
    <w:rsid w:val="005D3091"/>
    <w:rsid w:val="00606A73"/>
    <w:rsid w:val="00607250"/>
    <w:rsid w:val="00610C4A"/>
    <w:rsid w:val="00627C6F"/>
    <w:rsid w:val="006344AD"/>
    <w:rsid w:val="00642422"/>
    <w:rsid w:val="00645E24"/>
    <w:rsid w:val="0066617E"/>
    <w:rsid w:val="006953EE"/>
    <w:rsid w:val="006A0282"/>
    <w:rsid w:val="006C0E73"/>
    <w:rsid w:val="006C2551"/>
    <w:rsid w:val="006D1BAF"/>
    <w:rsid w:val="006D26F5"/>
    <w:rsid w:val="006E32EF"/>
    <w:rsid w:val="00707848"/>
    <w:rsid w:val="00713823"/>
    <w:rsid w:val="00721AE6"/>
    <w:rsid w:val="00754E53"/>
    <w:rsid w:val="007606E2"/>
    <w:rsid w:val="007A17A0"/>
    <w:rsid w:val="007B65F8"/>
    <w:rsid w:val="007D3953"/>
    <w:rsid w:val="007E1A88"/>
    <w:rsid w:val="0081450C"/>
    <w:rsid w:val="00816DB9"/>
    <w:rsid w:val="00825827"/>
    <w:rsid w:val="00825DEF"/>
    <w:rsid w:val="00896514"/>
    <w:rsid w:val="008A1044"/>
    <w:rsid w:val="008B2B15"/>
    <w:rsid w:val="008E0E1A"/>
    <w:rsid w:val="00905E93"/>
    <w:rsid w:val="0092404E"/>
    <w:rsid w:val="00932FA9"/>
    <w:rsid w:val="00946BD5"/>
    <w:rsid w:val="0095734B"/>
    <w:rsid w:val="00985014"/>
    <w:rsid w:val="009861C0"/>
    <w:rsid w:val="009A03EA"/>
    <w:rsid w:val="009A5922"/>
    <w:rsid w:val="009C26DA"/>
    <w:rsid w:val="009D68DF"/>
    <w:rsid w:val="009D7C3C"/>
    <w:rsid w:val="009E1697"/>
    <w:rsid w:val="009F2F6E"/>
    <w:rsid w:val="00A34B9A"/>
    <w:rsid w:val="00A46632"/>
    <w:rsid w:val="00A51686"/>
    <w:rsid w:val="00A53AE4"/>
    <w:rsid w:val="00A66CC5"/>
    <w:rsid w:val="00A678A8"/>
    <w:rsid w:val="00A67C5C"/>
    <w:rsid w:val="00A76503"/>
    <w:rsid w:val="00A82242"/>
    <w:rsid w:val="00A93E28"/>
    <w:rsid w:val="00AA1860"/>
    <w:rsid w:val="00AA5380"/>
    <w:rsid w:val="00AD5493"/>
    <w:rsid w:val="00AD6CB4"/>
    <w:rsid w:val="00AF532A"/>
    <w:rsid w:val="00B02BEF"/>
    <w:rsid w:val="00B0430A"/>
    <w:rsid w:val="00B24C18"/>
    <w:rsid w:val="00B30887"/>
    <w:rsid w:val="00B3580D"/>
    <w:rsid w:val="00B42125"/>
    <w:rsid w:val="00B51AA3"/>
    <w:rsid w:val="00B56297"/>
    <w:rsid w:val="00B85948"/>
    <w:rsid w:val="00B87B93"/>
    <w:rsid w:val="00BA4A2E"/>
    <w:rsid w:val="00BC35BE"/>
    <w:rsid w:val="00BE2878"/>
    <w:rsid w:val="00BF1785"/>
    <w:rsid w:val="00BF5170"/>
    <w:rsid w:val="00C26EC7"/>
    <w:rsid w:val="00C5292E"/>
    <w:rsid w:val="00C750AA"/>
    <w:rsid w:val="00C8139C"/>
    <w:rsid w:val="00C8398D"/>
    <w:rsid w:val="00C9054B"/>
    <w:rsid w:val="00C9340A"/>
    <w:rsid w:val="00CB3C08"/>
    <w:rsid w:val="00CE41A6"/>
    <w:rsid w:val="00D060A6"/>
    <w:rsid w:val="00D1401A"/>
    <w:rsid w:val="00D27E5E"/>
    <w:rsid w:val="00D33226"/>
    <w:rsid w:val="00D41923"/>
    <w:rsid w:val="00D46A8E"/>
    <w:rsid w:val="00D47A77"/>
    <w:rsid w:val="00D76463"/>
    <w:rsid w:val="00D91956"/>
    <w:rsid w:val="00D9375F"/>
    <w:rsid w:val="00D94F25"/>
    <w:rsid w:val="00DB1D3B"/>
    <w:rsid w:val="00DB3D9E"/>
    <w:rsid w:val="00DF1955"/>
    <w:rsid w:val="00E060F7"/>
    <w:rsid w:val="00E13AB0"/>
    <w:rsid w:val="00E153C7"/>
    <w:rsid w:val="00E17C68"/>
    <w:rsid w:val="00E75960"/>
    <w:rsid w:val="00E8230E"/>
    <w:rsid w:val="00E97FC9"/>
    <w:rsid w:val="00EB6268"/>
    <w:rsid w:val="00EC0A98"/>
    <w:rsid w:val="00ED34F8"/>
    <w:rsid w:val="00EE0418"/>
    <w:rsid w:val="00EE0AC1"/>
    <w:rsid w:val="00EF0BE1"/>
    <w:rsid w:val="00EF2DF8"/>
    <w:rsid w:val="00F07184"/>
    <w:rsid w:val="00F16046"/>
    <w:rsid w:val="00F636FF"/>
    <w:rsid w:val="00F707F4"/>
    <w:rsid w:val="00F74CA6"/>
    <w:rsid w:val="00F8496A"/>
    <w:rsid w:val="00FB79B2"/>
    <w:rsid w:val="00FC132C"/>
    <w:rsid w:val="00FE276D"/>
    <w:rsid w:val="08337AFC"/>
    <w:rsid w:val="0A1A1C80"/>
    <w:rsid w:val="1C3208DF"/>
    <w:rsid w:val="21519BF4"/>
    <w:rsid w:val="23BAD98D"/>
    <w:rsid w:val="279153DB"/>
    <w:rsid w:val="29823A50"/>
    <w:rsid w:val="2B7CB2F1"/>
    <w:rsid w:val="2DCED73A"/>
    <w:rsid w:val="30A08F45"/>
    <w:rsid w:val="36EE23B3"/>
    <w:rsid w:val="38A9D543"/>
    <w:rsid w:val="3E0C2140"/>
    <w:rsid w:val="41319B0B"/>
    <w:rsid w:val="41C8966A"/>
    <w:rsid w:val="48D4987B"/>
    <w:rsid w:val="49EA28FB"/>
    <w:rsid w:val="4B521197"/>
    <w:rsid w:val="4B86E293"/>
    <w:rsid w:val="4B9A4D4F"/>
    <w:rsid w:val="50A4E29B"/>
    <w:rsid w:val="544AAD2B"/>
    <w:rsid w:val="54881C36"/>
    <w:rsid w:val="561CC95A"/>
    <w:rsid w:val="562E46D6"/>
    <w:rsid w:val="5D4B1F64"/>
    <w:rsid w:val="5EEFB7DD"/>
    <w:rsid w:val="61E08DB3"/>
    <w:rsid w:val="6512B407"/>
    <w:rsid w:val="65491B64"/>
    <w:rsid w:val="6AFD5D3B"/>
    <w:rsid w:val="720F6A6C"/>
    <w:rsid w:val="72B1F01A"/>
    <w:rsid w:val="788769AF"/>
    <w:rsid w:val="7A36CA29"/>
    <w:rsid w:val="7BABE79B"/>
    <w:rsid w:val="7DE9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D332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09E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Body" w:customStyle="1">
    <w:name w:val="Body"/>
    <w:rsid w:val="00423A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hAnsi="Calibri" w:eastAsia="Arial Unicode MS" w:cs="Arial Unicode MS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paragraph" w:customStyle="1">
    <w:name w:val="paragraph"/>
    <w:basedOn w:val="Normal"/>
    <w:rsid w:val="00423A77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423A77"/>
  </w:style>
  <w:style w:type="character" w:styleId="apple-converted-space" w:customStyle="1">
    <w:name w:val="apple-converted-space"/>
    <w:basedOn w:val="DefaultParagraphFont"/>
    <w:rsid w:val="00423A77"/>
  </w:style>
  <w:style w:type="character" w:styleId="eop" w:customStyle="1">
    <w:name w:val="eop"/>
    <w:basedOn w:val="DefaultParagraphFont"/>
    <w:rsid w:val="00423A77"/>
  </w:style>
  <w:style w:type="character" w:styleId="spellingerror" w:customStyle="1">
    <w:name w:val="spellingerror"/>
    <w:basedOn w:val="DefaultParagraphFont"/>
    <w:rsid w:val="007E1A88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9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0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1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3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7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7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52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177f081e14834617" /><Relationship Type="http://schemas.openxmlformats.org/officeDocument/2006/relationships/hyperlink" Target="https://uowtsd-my.sharepoint.com/:v:/g/personal/1907973_student_uwtsd_ac_uk/Eb8LP5ZsPT1Eg9lG8AbSLykBh270a4AATylpTXaEuxwZgQ?e=6dNu8u" TargetMode="External" Id="R74f5a67e7af44f43" /><Relationship Type="http://schemas.openxmlformats.org/officeDocument/2006/relationships/hyperlink" Target="https://uowtsd-my.sharepoint.com/:v:/g/personal/1907973_student_uwtsd_ac_uk/EWmQDSUB4o1CqXHv7i5mppcBDWq-FMremGJK77qnZQeBqw?e=k15hYk" TargetMode="External" Id="Rb1b5b4140a364f2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5cca6-350b-4fac-96c5-acb85692b779}"/>
      </w:docPartPr>
      <w:docPartBody>
        <w:p w14:paraId="0A1A1C80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C:\Users\gareth.evans.UNI\AppData\Local\Temp\Temp2_Athrofa Acc Documents Darker Blue.zip\Athrofa Acc Documents Darker Blue\Athrofa Acc. header and blank page - darker blue.dotx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Rebecca Wilson (1907973)</lastModifiedBy>
  <revision>49</revision>
  <lastPrinted>2020-01-23T11:18:00.0000000Z</lastPrinted>
  <dcterms:created xsi:type="dcterms:W3CDTF">2020-03-03T10:47:00.0000000Z</dcterms:created>
  <dcterms:modified xsi:type="dcterms:W3CDTF">2020-03-28T10:25:00.8667908Z</dcterms:modified>
</coreProperties>
</file>