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4CE9" w:rsidRDefault="004B4CE9" w:rsidP="00D94805">
      <w:r w:rsidRPr="004B4CE9">
        <w:rPr>
          <w:noProof/>
          <w:lang w:eastAsia="en-GB"/>
        </w:rPr>
        <w:drawing>
          <wp:inline distT="0" distB="0" distL="0" distR="0" wp14:anchorId="23A27916" wp14:editId="680B8219">
            <wp:extent cx="3524250" cy="1617112"/>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4195" cy="1630852"/>
                    </a:xfrm>
                    <a:prstGeom prst="rect">
                      <a:avLst/>
                    </a:prstGeom>
                  </pic:spPr>
                </pic:pic>
              </a:graphicData>
            </a:graphic>
          </wp:inline>
        </w:drawing>
      </w:r>
    </w:p>
    <w:p w:rsidR="004B4CE9" w:rsidRDefault="004B4CE9" w:rsidP="00D94805"/>
    <w:p w:rsidR="004B4CE9" w:rsidRDefault="004B4CE9" w:rsidP="00D94805"/>
    <w:p w:rsidR="004B4CE9" w:rsidRPr="00C54F60" w:rsidRDefault="004B4CE9" w:rsidP="00D94805">
      <w:pPr>
        <w:rPr>
          <w:rFonts w:cstheme="minorHAnsi"/>
          <w:sz w:val="32"/>
          <w:szCs w:val="32"/>
        </w:rPr>
      </w:pPr>
    </w:p>
    <w:p w:rsidR="004B4CE9" w:rsidRPr="00C54F60" w:rsidRDefault="004B4CE9" w:rsidP="004B4CE9">
      <w:pPr>
        <w:rPr>
          <w:rFonts w:cstheme="minorHAnsi"/>
          <w:b/>
          <w:sz w:val="32"/>
          <w:szCs w:val="32"/>
        </w:rPr>
      </w:pPr>
      <w:r w:rsidRPr="00C54F60">
        <w:rPr>
          <w:rFonts w:cstheme="minorHAnsi"/>
          <w:b/>
          <w:sz w:val="32"/>
          <w:szCs w:val="32"/>
        </w:rPr>
        <w:t>Certificate of Higher Education in Skills for the Workplace</w:t>
      </w:r>
    </w:p>
    <w:p w:rsidR="004B4CE9" w:rsidRPr="00C54F60" w:rsidRDefault="004B4CE9" w:rsidP="00A836DC">
      <w:pPr>
        <w:tabs>
          <w:tab w:val="left" w:pos="2790"/>
        </w:tabs>
        <w:rPr>
          <w:rFonts w:cstheme="minorHAnsi"/>
          <w:b/>
          <w:sz w:val="32"/>
          <w:szCs w:val="32"/>
          <w:u w:val="single"/>
        </w:rPr>
      </w:pPr>
      <w:r w:rsidRPr="00C54F60">
        <w:rPr>
          <w:rFonts w:cstheme="minorHAnsi"/>
          <w:b/>
          <w:sz w:val="32"/>
          <w:szCs w:val="32"/>
        </w:rPr>
        <w:t xml:space="preserve">                                        </w:t>
      </w:r>
      <w:r w:rsidRPr="00C54F60">
        <w:rPr>
          <w:rFonts w:cstheme="minorHAnsi"/>
          <w:b/>
          <w:sz w:val="32"/>
          <w:szCs w:val="32"/>
          <w:u w:val="single"/>
        </w:rPr>
        <w:t>Task 2</w:t>
      </w:r>
    </w:p>
    <w:p w:rsidR="004B4CE9" w:rsidRPr="00C54F60" w:rsidRDefault="004B4CE9" w:rsidP="004B4CE9">
      <w:pPr>
        <w:rPr>
          <w:rFonts w:cstheme="minorHAnsi"/>
          <w:b/>
          <w:sz w:val="32"/>
          <w:szCs w:val="32"/>
        </w:rPr>
      </w:pPr>
      <w:r w:rsidRPr="00C54F60">
        <w:rPr>
          <w:rFonts w:cstheme="minorHAnsi"/>
          <w:b/>
          <w:sz w:val="32"/>
          <w:szCs w:val="32"/>
        </w:rPr>
        <w:t xml:space="preserve">           Professional career development report</w:t>
      </w:r>
    </w:p>
    <w:p w:rsidR="004B4CE9" w:rsidRPr="00C54F60" w:rsidRDefault="004B4CE9" w:rsidP="004B4CE9">
      <w:pPr>
        <w:rPr>
          <w:rFonts w:cstheme="minorHAnsi"/>
          <w:b/>
          <w:sz w:val="32"/>
          <w:szCs w:val="32"/>
        </w:rPr>
      </w:pPr>
    </w:p>
    <w:p w:rsidR="00A836DC" w:rsidRPr="00C54F60" w:rsidRDefault="00A836DC" w:rsidP="004B4CE9">
      <w:pPr>
        <w:rPr>
          <w:rFonts w:cstheme="minorHAnsi"/>
          <w:b/>
          <w:sz w:val="32"/>
          <w:szCs w:val="32"/>
        </w:rPr>
      </w:pPr>
    </w:p>
    <w:p w:rsidR="008A23D2" w:rsidRPr="00C54F60" w:rsidRDefault="004B4CE9" w:rsidP="004B4CE9">
      <w:pPr>
        <w:rPr>
          <w:rFonts w:cstheme="minorHAnsi"/>
          <w:b/>
          <w:sz w:val="32"/>
          <w:szCs w:val="32"/>
        </w:rPr>
      </w:pPr>
      <w:r w:rsidRPr="00C54F60">
        <w:rPr>
          <w:rFonts w:cstheme="minorHAnsi"/>
          <w:b/>
          <w:sz w:val="32"/>
          <w:szCs w:val="32"/>
        </w:rPr>
        <w:t xml:space="preserve">Student name: </w:t>
      </w:r>
      <w:r w:rsidRPr="00C54F60">
        <w:rPr>
          <w:rFonts w:cstheme="minorHAnsi"/>
          <w:sz w:val="32"/>
          <w:szCs w:val="32"/>
        </w:rPr>
        <w:t>ANA DINCA</w:t>
      </w:r>
    </w:p>
    <w:p w:rsidR="004B4CE9" w:rsidRPr="00C54F60" w:rsidRDefault="004B4CE9" w:rsidP="004B4CE9">
      <w:pPr>
        <w:rPr>
          <w:rFonts w:cstheme="minorHAnsi"/>
          <w:sz w:val="32"/>
          <w:szCs w:val="32"/>
        </w:rPr>
      </w:pPr>
      <w:r w:rsidRPr="00C54F60">
        <w:rPr>
          <w:rFonts w:cstheme="minorHAnsi"/>
          <w:b/>
          <w:sz w:val="32"/>
          <w:szCs w:val="32"/>
        </w:rPr>
        <w:t xml:space="preserve">Student ID: </w:t>
      </w:r>
      <w:r w:rsidRPr="00C54F60">
        <w:rPr>
          <w:rFonts w:cstheme="minorHAnsi"/>
          <w:sz w:val="32"/>
          <w:szCs w:val="32"/>
        </w:rPr>
        <w:t>2030033</w:t>
      </w:r>
    </w:p>
    <w:p w:rsidR="008A23D2" w:rsidRPr="00C54F60" w:rsidRDefault="008A23D2" w:rsidP="004B4CE9">
      <w:pPr>
        <w:rPr>
          <w:rFonts w:cstheme="minorHAnsi"/>
          <w:b/>
          <w:sz w:val="32"/>
          <w:szCs w:val="32"/>
        </w:rPr>
      </w:pPr>
    </w:p>
    <w:p w:rsidR="004B4CE9" w:rsidRPr="00C54F60" w:rsidRDefault="004B4CE9" w:rsidP="004B4CE9">
      <w:pPr>
        <w:rPr>
          <w:rFonts w:cstheme="minorHAnsi"/>
          <w:b/>
          <w:sz w:val="32"/>
          <w:szCs w:val="32"/>
        </w:rPr>
      </w:pPr>
    </w:p>
    <w:p w:rsidR="004B4CE9" w:rsidRPr="00C54F60" w:rsidRDefault="004B4CE9" w:rsidP="004B4CE9">
      <w:pPr>
        <w:rPr>
          <w:rFonts w:cstheme="minorHAnsi"/>
          <w:b/>
          <w:sz w:val="32"/>
          <w:szCs w:val="32"/>
        </w:rPr>
      </w:pPr>
      <w:r w:rsidRPr="00C54F60">
        <w:rPr>
          <w:rFonts w:cstheme="minorHAnsi"/>
          <w:b/>
          <w:sz w:val="32"/>
          <w:szCs w:val="32"/>
        </w:rPr>
        <w:t xml:space="preserve">Module name: </w:t>
      </w:r>
      <w:r w:rsidRPr="00C54F60">
        <w:rPr>
          <w:rFonts w:cstheme="minorHAnsi"/>
          <w:sz w:val="32"/>
          <w:szCs w:val="32"/>
        </w:rPr>
        <w:t>Professional Career Development</w:t>
      </w:r>
    </w:p>
    <w:p w:rsidR="004B4CE9" w:rsidRPr="00C54F60" w:rsidRDefault="004B4CE9" w:rsidP="004B4CE9">
      <w:pPr>
        <w:rPr>
          <w:rFonts w:cstheme="minorHAnsi"/>
          <w:b/>
          <w:sz w:val="32"/>
          <w:szCs w:val="32"/>
        </w:rPr>
      </w:pPr>
      <w:r w:rsidRPr="00C54F60">
        <w:rPr>
          <w:rFonts w:cstheme="minorHAnsi"/>
          <w:b/>
          <w:sz w:val="32"/>
          <w:szCs w:val="32"/>
        </w:rPr>
        <w:t xml:space="preserve">Module code: </w:t>
      </w:r>
      <w:r w:rsidRPr="00C54F60">
        <w:rPr>
          <w:rFonts w:cstheme="minorHAnsi"/>
          <w:sz w:val="32"/>
          <w:szCs w:val="32"/>
        </w:rPr>
        <w:t>(BMSW4005_LON)</w:t>
      </w:r>
    </w:p>
    <w:p w:rsidR="004B4CE9" w:rsidRPr="00C54F60" w:rsidRDefault="004B4CE9" w:rsidP="004B4CE9">
      <w:pPr>
        <w:rPr>
          <w:rFonts w:cstheme="minorHAnsi"/>
          <w:b/>
          <w:sz w:val="32"/>
          <w:szCs w:val="32"/>
        </w:rPr>
      </w:pPr>
      <w:r w:rsidRPr="00C54F60">
        <w:rPr>
          <w:rFonts w:cstheme="minorHAnsi"/>
          <w:b/>
          <w:sz w:val="32"/>
          <w:szCs w:val="32"/>
        </w:rPr>
        <w:t>Lecturer name:</w:t>
      </w:r>
      <w:r w:rsidRPr="00C54F60">
        <w:rPr>
          <w:rFonts w:cstheme="minorHAnsi"/>
          <w:sz w:val="32"/>
          <w:szCs w:val="32"/>
        </w:rPr>
        <w:t xml:space="preserve"> Bianca </w:t>
      </w:r>
      <w:proofErr w:type="spellStart"/>
      <w:r w:rsidRPr="00C54F60">
        <w:rPr>
          <w:rFonts w:cstheme="minorHAnsi"/>
          <w:sz w:val="32"/>
          <w:szCs w:val="32"/>
        </w:rPr>
        <w:t>Sanfilippo</w:t>
      </w:r>
      <w:proofErr w:type="spellEnd"/>
      <w:r w:rsidRPr="00C54F60">
        <w:rPr>
          <w:rFonts w:cstheme="minorHAnsi"/>
          <w:sz w:val="32"/>
          <w:szCs w:val="32"/>
        </w:rPr>
        <w:t xml:space="preserve"> </w:t>
      </w:r>
    </w:p>
    <w:p w:rsidR="004B4CE9" w:rsidRPr="00C54F60" w:rsidRDefault="004B4CE9" w:rsidP="004B4CE9">
      <w:pPr>
        <w:rPr>
          <w:rFonts w:cstheme="minorHAnsi"/>
          <w:b/>
          <w:sz w:val="32"/>
          <w:szCs w:val="32"/>
        </w:rPr>
      </w:pPr>
      <w:r w:rsidRPr="00C54F60">
        <w:rPr>
          <w:rFonts w:cstheme="minorHAnsi"/>
          <w:b/>
          <w:sz w:val="32"/>
          <w:szCs w:val="32"/>
        </w:rPr>
        <w:t xml:space="preserve">Word count: </w:t>
      </w:r>
      <w:r w:rsidR="000C51EA" w:rsidRPr="000C51EA">
        <w:rPr>
          <w:rFonts w:cstheme="minorHAnsi"/>
          <w:sz w:val="32"/>
          <w:szCs w:val="32"/>
        </w:rPr>
        <w:t>4234</w:t>
      </w:r>
    </w:p>
    <w:p w:rsidR="000D450D" w:rsidRPr="00C54F60" w:rsidRDefault="004B4CE9" w:rsidP="00D94805">
      <w:pPr>
        <w:rPr>
          <w:rFonts w:cstheme="minorHAnsi"/>
          <w:sz w:val="32"/>
          <w:szCs w:val="32"/>
        </w:rPr>
      </w:pPr>
      <w:r w:rsidRPr="00C54F60">
        <w:rPr>
          <w:rFonts w:cstheme="minorHAnsi"/>
          <w:b/>
          <w:sz w:val="32"/>
          <w:szCs w:val="32"/>
        </w:rPr>
        <w:t xml:space="preserve">Submission date: </w:t>
      </w:r>
      <w:r w:rsidRPr="00C54F60">
        <w:rPr>
          <w:rFonts w:cstheme="minorHAnsi"/>
          <w:sz w:val="32"/>
          <w:szCs w:val="32"/>
        </w:rPr>
        <w:t>06/05/2022</w:t>
      </w:r>
    </w:p>
    <w:p w:rsidR="006C6EE8" w:rsidRDefault="006C6EE8" w:rsidP="00252501">
      <w:pPr>
        <w:pStyle w:val="Title"/>
      </w:pPr>
    </w:p>
    <w:p w:rsidR="00983EC0" w:rsidRDefault="00983EC0" w:rsidP="00983EC0"/>
    <w:p w:rsidR="00983EC0" w:rsidRDefault="00983EC0" w:rsidP="00983EC0"/>
    <w:p w:rsidR="00EA6488" w:rsidRDefault="00EA6488" w:rsidP="00983EC0"/>
    <w:p w:rsidR="00EA6488" w:rsidRDefault="00EA6488" w:rsidP="00983EC0"/>
    <w:p w:rsidR="00EA6488" w:rsidRDefault="00EA6488" w:rsidP="00983EC0"/>
    <w:p w:rsidR="00EA6488" w:rsidRDefault="00EA6488" w:rsidP="00983EC0"/>
    <w:p w:rsidR="00EA6488" w:rsidRPr="00983EC0" w:rsidRDefault="00EA6488" w:rsidP="00983EC0"/>
    <w:p w:rsidR="00D94805" w:rsidRPr="006C6EE8" w:rsidRDefault="00D94805" w:rsidP="00252501">
      <w:pPr>
        <w:pStyle w:val="Title"/>
        <w:rPr>
          <w:b/>
          <w:sz w:val="40"/>
          <w:szCs w:val="40"/>
          <w:u w:val="single"/>
        </w:rPr>
      </w:pPr>
      <w:r w:rsidRPr="006C6EE8">
        <w:rPr>
          <w:b/>
          <w:sz w:val="40"/>
          <w:szCs w:val="40"/>
          <w:u w:val="single"/>
        </w:rPr>
        <w:t>Table of Contents</w:t>
      </w:r>
    </w:p>
    <w:p w:rsidR="008B4CA2" w:rsidRDefault="008B4CA2" w:rsidP="00D94805"/>
    <w:p w:rsidR="006C6EE8" w:rsidRDefault="006C6EE8" w:rsidP="00D94805"/>
    <w:p w:rsidR="008B4CA2" w:rsidRPr="00C54F60" w:rsidRDefault="008B4CA2" w:rsidP="00D94805">
      <w:pPr>
        <w:rPr>
          <w:rFonts w:cstheme="minorHAnsi"/>
          <w:sz w:val="32"/>
          <w:szCs w:val="32"/>
        </w:rPr>
      </w:pPr>
    </w:p>
    <w:sdt>
      <w:sdtPr>
        <w:rPr>
          <w:rFonts w:cstheme="minorHAnsi"/>
          <w:lang w:val="en-IN"/>
        </w:rPr>
        <w:id w:val="1534003136"/>
        <w:docPartObj>
          <w:docPartGallery w:val="Table of Contents"/>
          <w:docPartUnique/>
        </w:docPartObj>
      </w:sdtPr>
      <w:sdtEndPr>
        <w:rPr>
          <w:rFonts w:ascii="Arial" w:hAnsi="Arial" w:cs="Arial"/>
          <w:b/>
          <w:bCs/>
          <w:noProof/>
          <w:lang w:val="en-GB"/>
        </w:rPr>
      </w:sdtEndPr>
      <w:sdtContent>
        <w:p w:rsidR="006C6EE8" w:rsidRPr="00C54F60" w:rsidRDefault="006C6EE8" w:rsidP="006C6EE8">
          <w:pPr>
            <w:rPr>
              <w:rFonts w:cstheme="minorHAnsi"/>
              <w:sz w:val="32"/>
              <w:szCs w:val="32"/>
              <w:lang w:val="en-IN"/>
            </w:rPr>
          </w:pPr>
        </w:p>
        <w:p w:rsidR="006C6EE8" w:rsidRPr="00C54F60" w:rsidRDefault="006C6EE8" w:rsidP="006C6EE8">
          <w:pPr>
            <w:pStyle w:val="TOC1"/>
            <w:tabs>
              <w:tab w:val="right" w:leader="dot" w:pos="9016"/>
            </w:tabs>
            <w:spacing w:line="360" w:lineRule="auto"/>
            <w:rPr>
              <w:rFonts w:eastAsiaTheme="minorEastAsia" w:cstheme="minorHAnsi"/>
              <w:noProof/>
              <w:sz w:val="28"/>
              <w:szCs w:val="28"/>
              <w:lang w:eastAsia="en-IN"/>
            </w:rPr>
          </w:pPr>
          <w:r w:rsidRPr="00C54F60">
            <w:rPr>
              <w:rFonts w:cstheme="minorHAnsi"/>
              <w:b/>
              <w:bCs/>
              <w:noProof/>
              <w:sz w:val="28"/>
              <w:szCs w:val="28"/>
            </w:rPr>
            <w:fldChar w:fldCharType="begin"/>
          </w:r>
          <w:r w:rsidRPr="00C54F60">
            <w:rPr>
              <w:rFonts w:cstheme="minorHAnsi"/>
              <w:b/>
              <w:bCs/>
              <w:noProof/>
              <w:sz w:val="28"/>
              <w:szCs w:val="28"/>
            </w:rPr>
            <w:instrText xml:space="preserve"> TOC \o "1-3" \h \z \u </w:instrText>
          </w:r>
          <w:r w:rsidRPr="00C54F60">
            <w:rPr>
              <w:rFonts w:cstheme="minorHAnsi"/>
              <w:b/>
              <w:bCs/>
              <w:noProof/>
              <w:sz w:val="28"/>
              <w:szCs w:val="28"/>
            </w:rPr>
            <w:fldChar w:fldCharType="separate"/>
          </w:r>
          <w:hyperlink w:anchor="_Toc100089600" w:history="1">
            <w:r w:rsidRPr="00C54F60">
              <w:rPr>
                <w:rStyle w:val="Hyperlink"/>
                <w:rFonts w:cstheme="minorHAnsi"/>
                <w:noProof/>
                <w:sz w:val="28"/>
                <w:szCs w:val="28"/>
              </w:rPr>
              <w:t>Task 2: Report</w:t>
            </w:r>
            <w:r w:rsidRPr="00C54F60">
              <w:rPr>
                <w:rFonts w:cstheme="minorHAnsi"/>
                <w:noProof/>
                <w:webHidden/>
                <w:sz w:val="28"/>
                <w:szCs w:val="28"/>
              </w:rPr>
              <w:tab/>
            </w:r>
            <w:r w:rsidRPr="00C54F60">
              <w:rPr>
                <w:rFonts w:cstheme="minorHAnsi"/>
                <w:noProof/>
                <w:webHidden/>
                <w:sz w:val="28"/>
                <w:szCs w:val="28"/>
              </w:rPr>
              <w:fldChar w:fldCharType="begin"/>
            </w:r>
            <w:r w:rsidRPr="00C54F60">
              <w:rPr>
                <w:rFonts w:cstheme="minorHAnsi"/>
                <w:noProof/>
                <w:webHidden/>
                <w:sz w:val="28"/>
                <w:szCs w:val="28"/>
              </w:rPr>
              <w:instrText xml:space="preserve"> PAGEREF _Toc100089600 \h </w:instrText>
            </w:r>
            <w:r w:rsidRPr="00C54F60">
              <w:rPr>
                <w:rFonts w:cstheme="minorHAnsi"/>
                <w:noProof/>
                <w:webHidden/>
                <w:sz w:val="28"/>
                <w:szCs w:val="28"/>
              </w:rPr>
            </w:r>
            <w:r w:rsidRPr="00C54F60">
              <w:rPr>
                <w:rFonts w:cstheme="minorHAnsi"/>
                <w:noProof/>
                <w:webHidden/>
                <w:sz w:val="28"/>
                <w:szCs w:val="28"/>
              </w:rPr>
              <w:fldChar w:fldCharType="separate"/>
            </w:r>
            <w:r w:rsidRPr="00C54F60">
              <w:rPr>
                <w:rFonts w:cstheme="minorHAnsi"/>
                <w:noProof/>
                <w:webHidden/>
                <w:sz w:val="28"/>
                <w:szCs w:val="28"/>
              </w:rPr>
              <w:t>3</w:t>
            </w:r>
            <w:r w:rsidRPr="00C54F60">
              <w:rPr>
                <w:rFonts w:cstheme="minorHAnsi"/>
                <w:noProof/>
                <w:webHidden/>
                <w:sz w:val="28"/>
                <w:szCs w:val="28"/>
              </w:rPr>
              <w:fldChar w:fldCharType="end"/>
            </w:r>
          </w:hyperlink>
        </w:p>
        <w:p w:rsidR="006C6EE8" w:rsidRPr="00C54F60" w:rsidRDefault="005217D4" w:rsidP="006C6EE8">
          <w:pPr>
            <w:pStyle w:val="TOC1"/>
            <w:tabs>
              <w:tab w:val="right" w:leader="dot" w:pos="9016"/>
            </w:tabs>
            <w:spacing w:line="360" w:lineRule="auto"/>
            <w:rPr>
              <w:rFonts w:eastAsiaTheme="minorEastAsia" w:cstheme="minorHAnsi"/>
              <w:noProof/>
              <w:sz w:val="28"/>
              <w:szCs w:val="28"/>
              <w:lang w:eastAsia="en-IN"/>
            </w:rPr>
          </w:pPr>
          <w:hyperlink w:anchor="_Toc100089601" w:history="1">
            <w:r w:rsidR="006C6EE8" w:rsidRPr="00C54F60">
              <w:rPr>
                <w:rStyle w:val="Hyperlink"/>
                <w:rFonts w:cstheme="minorHAnsi"/>
                <w:noProof/>
                <w:sz w:val="28"/>
                <w:szCs w:val="28"/>
              </w:rPr>
              <w:t>Introduction</w:t>
            </w:r>
            <w:r w:rsidR="006C6EE8" w:rsidRPr="00C54F60">
              <w:rPr>
                <w:rFonts w:cstheme="minorHAnsi"/>
                <w:noProof/>
                <w:webHidden/>
                <w:sz w:val="28"/>
                <w:szCs w:val="28"/>
              </w:rPr>
              <w:tab/>
            </w:r>
            <w:r w:rsidR="006C6EE8" w:rsidRPr="00C54F60">
              <w:rPr>
                <w:rFonts w:cstheme="minorHAnsi"/>
                <w:noProof/>
                <w:webHidden/>
                <w:sz w:val="28"/>
                <w:szCs w:val="28"/>
              </w:rPr>
              <w:fldChar w:fldCharType="begin"/>
            </w:r>
            <w:r w:rsidR="006C6EE8" w:rsidRPr="00C54F60">
              <w:rPr>
                <w:rFonts w:cstheme="minorHAnsi"/>
                <w:noProof/>
                <w:webHidden/>
                <w:sz w:val="28"/>
                <w:szCs w:val="28"/>
              </w:rPr>
              <w:instrText xml:space="preserve"> PAGEREF _Toc100089601 \h </w:instrText>
            </w:r>
            <w:r w:rsidR="006C6EE8" w:rsidRPr="00C54F60">
              <w:rPr>
                <w:rFonts w:cstheme="minorHAnsi"/>
                <w:noProof/>
                <w:webHidden/>
                <w:sz w:val="28"/>
                <w:szCs w:val="28"/>
              </w:rPr>
            </w:r>
            <w:r w:rsidR="006C6EE8" w:rsidRPr="00C54F60">
              <w:rPr>
                <w:rFonts w:cstheme="minorHAnsi"/>
                <w:noProof/>
                <w:webHidden/>
                <w:sz w:val="28"/>
                <w:szCs w:val="28"/>
              </w:rPr>
              <w:fldChar w:fldCharType="separate"/>
            </w:r>
            <w:r w:rsidR="006C6EE8" w:rsidRPr="00C54F60">
              <w:rPr>
                <w:rFonts w:cstheme="minorHAnsi"/>
                <w:noProof/>
                <w:webHidden/>
                <w:sz w:val="28"/>
                <w:szCs w:val="28"/>
              </w:rPr>
              <w:t>3</w:t>
            </w:r>
            <w:r w:rsidR="006C6EE8" w:rsidRPr="00C54F60">
              <w:rPr>
                <w:rFonts w:cstheme="minorHAnsi"/>
                <w:noProof/>
                <w:webHidden/>
                <w:sz w:val="28"/>
                <w:szCs w:val="28"/>
              </w:rPr>
              <w:fldChar w:fldCharType="end"/>
            </w:r>
          </w:hyperlink>
        </w:p>
        <w:p w:rsidR="006C6EE8" w:rsidRPr="00C54F60" w:rsidRDefault="005217D4" w:rsidP="006C6EE8">
          <w:pPr>
            <w:pStyle w:val="TOC1"/>
            <w:tabs>
              <w:tab w:val="right" w:leader="dot" w:pos="9016"/>
            </w:tabs>
            <w:spacing w:line="360" w:lineRule="auto"/>
            <w:rPr>
              <w:rFonts w:eastAsiaTheme="minorEastAsia" w:cstheme="minorHAnsi"/>
              <w:noProof/>
              <w:sz w:val="28"/>
              <w:szCs w:val="28"/>
              <w:lang w:eastAsia="en-IN"/>
            </w:rPr>
          </w:pPr>
          <w:hyperlink w:anchor="_Toc100089602" w:history="1">
            <w:r w:rsidR="006C6EE8" w:rsidRPr="00C54F60">
              <w:rPr>
                <w:rStyle w:val="Hyperlink"/>
                <w:rFonts w:cstheme="minorHAnsi"/>
                <w:noProof/>
                <w:sz w:val="28"/>
                <w:szCs w:val="28"/>
              </w:rPr>
              <w:t>1. Recruitment and Selection</w:t>
            </w:r>
            <w:r w:rsidR="006C6EE8" w:rsidRPr="00C54F60">
              <w:rPr>
                <w:rFonts w:cstheme="minorHAnsi"/>
                <w:noProof/>
                <w:webHidden/>
                <w:sz w:val="28"/>
                <w:szCs w:val="28"/>
              </w:rPr>
              <w:tab/>
            </w:r>
            <w:r w:rsidR="006C6EE8" w:rsidRPr="00C54F60">
              <w:rPr>
                <w:rFonts w:cstheme="minorHAnsi"/>
                <w:noProof/>
                <w:webHidden/>
                <w:sz w:val="28"/>
                <w:szCs w:val="28"/>
              </w:rPr>
              <w:fldChar w:fldCharType="begin"/>
            </w:r>
            <w:r w:rsidR="006C6EE8" w:rsidRPr="00C54F60">
              <w:rPr>
                <w:rFonts w:cstheme="minorHAnsi"/>
                <w:noProof/>
                <w:webHidden/>
                <w:sz w:val="28"/>
                <w:szCs w:val="28"/>
              </w:rPr>
              <w:instrText xml:space="preserve"> PAGEREF _Toc100089602 \h </w:instrText>
            </w:r>
            <w:r w:rsidR="006C6EE8" w:rsidRPr="00C54F60">
              <w:rPr>
                <w:rFonts w:cstheme="minorHAnsi"/>
                <w:noProof/>
                <w:webHidden/>
                <w:sz w:val="28"/>
                <w:szCs w:val="28"/>
              </w:rPr>
            </w:r>
            <w:r w:rsidR="006C6EE8" w:rsidRPr="00C54F60">
              <w:rPr>
                <w:rFonts w:cstheme="minorHAnsi"/>
                <w:noProof/>
                <w:webHidden/>
                <w:sz w:val="28"/>
                <w:szCs w:val="28"/>
              </w:rPr>
              <w:fldChar w:fldCharType="separate"/>
            </w:r>
            <w:r w:rsidR="006C6EE8" w:rsidRPr="00C54F60">
              <w:rPr>
                <w:rFonts w:cstheme="minorHAnsi"/>
                <w:noProof/>
                <w:webHidden/>
                <w:sz w:val="28"/>
                <w:szCs w:val="28"/>
              </w:rPr>
              <w:t>3</w:t>
            </w:r>
            <w:r w:rsidR="006C6EE8" w:rsidRPr="00C54F60">
              <w:rPr>
                <w:rFonts w:cstheme="minorHAnsi"/>
                <w:noProof/>
                <w:webHidden/>
                <w:sz w:val="28"/>
                <w:szCs w:val="28"/>
              </w:rPr>
              <w:fldChar w:fldCharType="end"/>
            </w:r>
          </w:hyperlink>
        </w:p>
        <w:p w:rsidR="006C6EE8" w:rsidRPr="00C54F60" w:rsidRDefault="005217D4" w:rsidP="006C6EE8">
          <w:pPr>
            <w:pStyle w:val="TOC1"/>
            <w:tabs>
              <w:tab w:val="right" w:leader="dot" w:pos="9016"/>
            </w:tabs>
            <w:spacing w:line="360" w:lineRule="auto"/>
            <w:rPr>
              <w:rFonts w:eastAsiaTheme="minorEastAsia" w:cstheme="minorHAnsi"/>
              <w:noProof/>
              <w:sz w:val="28"/>
              <w:szCs w:val="28"/>
              <w:lang w:eastAsia="en-IN"/>
            </w:rPr>
          </w:pPr>
          <w:hyperlink w:anchor="_Toc100089603" w:history="1">
            <w:r w:rsidR="006C6EE8" w:rsidRPr="00C54F60">
              <w:rPr>
                <w:rStyle w:val="Hyperlink"/>
                <w:rFonts w:cstheme="minorHAnsi"/>
                <w:noProof/>
                <w:sz w:val="28"/>
                <w:szCs w:val="28"/>
              </w:rPr>
              <w:t>2. Career development planning</w:t>
            </w:r>
            <w:r w:rsidR="006C6EE8" w:rsidRPr="00C54F60">
              <w:rPr>
                <w:rFonts w:cstheme="minorHAnsi"/>
                <w:noProof/>
                <w:webHidden/>
                <w:sz w:val="28"/>
                <w:szCs w:val="28"/>
              </w:rPr>
              <w:tab/>
            </w:r>
            <w:r w:rsidR="006C6EE8" w:rsidRPr="00C54F60">
              <w:rPr>
                <w:rFonts w:cstheme="minorHAnsi"/>
                <w:noProof/>
                <w:webHidden/>
                <w:sz w:val="28"/>
                <w:szCs w:val="28"/>
              </w:rPr>
              <w:fldChar w:fldCharType="begin"/>
            </w:r>
            <w:r w:rsidR="006C6EE8" w:rsidRPr="00C54F60">
              <w:rPr>
                <w:rFonts w:cstheme="minorHAnsi"/>
                <w:noProof/>
                <w:webHidden/>
                <w:sz w:val="28"/>
                <w:szCs w:val="28"/>
              </w:rPr>
              <w:instrText xml:space="preserve"> PAGEREF _Toc100089603 \h </w:instrText>
            </w:r>
            <w:r w:rsidR="006C6EE8" w:rsidRPr="00C54F60">
              <w:rPr>
                <w:rFonts w:cstheme="minorHAnsi"/>
                <w:noProof/>
                <w:webHidden/>
                <w:sz w:val="28"/>
                <w:szCs w:val="28"/>
              </w:rPr>
            </w:r>
            <w:r w:rsidR="006C6EE8" w:rsidRPr="00C54F60">
              <w:rPr>
                <w:rFonts w:cstheme="minorHAnsi"/>
                <w:noProof/>
                <w:webHidden/>
                <w:sz w:val="28"/>
                <w:szCs w:val="28"/>
              </w:rPr>
              <w:fldChar w:fldCharType="separate"/>
            </w:r>
            <w:r w:rsidR="006C6EE8" w:rsidRPr="00C54F60">
              <w:rPr>
                <w:rFonts w:cstheme="minorHAnsi"/>
                <w:noProof/>
                <w:webHidden/>
                <w:sz w:val="28"/>
                <w:szCs w:val="28"/>
              </w:rPr>
              <w:t>4</w:t>
            </w:r>
            <w:r w:rsidR="006C6EE8" w:rsidRPr="00C54F60">
              <w:rPr>
                <w:rFonts w:cstheme="minorHAnsi"/>
                <w:noProof/>
                <w:webHidden/>
                <w:sz w:val="28"/>
                <w:szCs w:val="28"/>
              </w:rPr>
              <w:fldChar w:fldCharType="end"/>
            </w:r>
          </w:hyperlink>
        </w:p>
        <w:p w:rsidR="006C6EE8" w:rsidRPr="00C54F60" w:rsidRDefault="005217D4" w:rsidP="006C6EE8">
          <w:pPr>
            <w:pStyle w:val="TOC1"/>
            <w:tabs>
              <w:tab w:val="right" w:leader="dot" w:pos="9016"/>
            </w:tabs>
            <w:spacing w:line="360" w:lineRule="auto"/>
            <w:rPr>
              <w:rFonts w:eastAsiaTheme="minorEastAsia" w:cstheme="minorHAnsi"/>
              <w:noProof/>
              <w:sz w:val="28"/>
              <w:szCs w:val="28"/>
              <w:lang w:eastAsia="en-IN"/>
            </w:rPr>
          </w:pPr>
          <w:hyperlink w:anchor="_Toc100089604" w:history="1">
            <w:r w:rsidR="006C6EE8" w:rsidRPr="00C54F60">
              <w:rPr>
                <w:rStyle w:val="Hyperlink"/>
                <w:rFonts w:cstheme="minorHAnsi"/>
                <w:noProof/>
                <w:sz w:val="28"/>
                <w:szCs w:val="28"/>
              </w:rPr>
              <w:t>Conclusion</w:t>
            </w:r>
            <w:r w:rsidR="006C6EE8" w:rsidRPr="00C54F60">
              <w:rPr>
                <w:rFonts w:cstheme="minorHAnsi"/>
                <w:noProof/>
                <w:webHidden/>
                <w:sz w:val="28"/>
                <w:szCs w:val="28"/>
              </w:rPr>
              <w:tab/>
            </w:r>
            <w:r w:rsidR="006C6EE8" w:rsidRPr="00C54F60">
              <w:rPr>
                <w:rFonts w:cstheme="minorHAnsi"/>
                <w:noProof/>
                <w:webHidden/>
                <w:sz w:val="28"/>
                <w:szCs w:val="28"/>
              </w:rPr>
              <w:fldChar w:fldCharType="begin"/>
            </w:r>
            <w:r w:rsidR="006C6EE8" w:rsidRPr="00C54F60">
              <w:rPr>
                <w:rFonts w:cstheme="minorHAnsi"/>
                <w:noProof/>
                <w:webHidden/>
                <w:sz w:val="28"/>
                <w:szCs w:val="28"/>
              </w:rPr>
              <w:instrText xml:space="preserve"> PAGEREF _Toc100089604 \h </w:instrText>
            </w:r>
            <w:r w:rsidR="006C6EE8" w:rsidRPr="00C54F60">
              <w:rPr>
                <w:rFonts w:cstheme="minorHAnsi"/>
                <w:noProof/>
                <w:webHidden/>
                <w:sz w:val="28"/>
                <w:szCs w:val="28"/>
              </w:rPr>
            </w:r>
            <w:r w:rsidR="006C6EE8" w:rsidRPr="00C54F60">
              <w:rPr>
                <w:rFonts w:cstheme="minorHAnsi"/>
                <w:noProof/>
                <w:webHidden/>
                <w:sz w:val="28"/>
                <w:szCs w:val="28"/>
              </w:rPr>
              <w:fldChar w:fldCharType="separate"/>
            </w:r>
            <w:r w:rsidR="006C6EE8" w:rsidRPr="00C54F60">
              <w:rPr>
                <w:rFonts w:cstheme="minorHAnsi"/>
                <w:noProof/>
                <w:webHidden/>
                <w:sz w:val="28"/>
                <w:szCs w:val="28"/>
              </w:rPr>
              <w:t>7</w:t>
            </w:r>
            <w:r w:rsidR="006C6EE8" w:rsidRPr="00C54F60">
              <w:rPr>
                <w:rFonts w:cstheme="minorHAnsi"/>
                <w:noProof/>
                <w:webHidden/>
                <w:sz w:val="28"/>
                <w:szCs w:val="28"/>
              </w:rPr>
              <w:fldChar w:fldCharType="end"/>
            </w:r>
          </w:hyperlink>
        </w:p>
        <w:p w:rsidR="006C6EE8" w:rsidRPr="00C54F60" w:rsidRDefault="005217D4" w:rsidP="006C6EE8">
          <w:pPr>
            <w:pStyle w:val="TOC1"/>
            <w:tabs>
              <w:tab w:val="right" w:leader="dot" w:pos="9016"/>
            </w:tabs>
            <w:spacing w:line="360" w:lineRule="auto"/>
            <w:rPr>
              <w:rFonts w:cstheme="minorHAnsi"/>
              <w:noProof/>
              <w:sz w:val="28"/>
              <w:szCs w:val="28"/>
            </w:rPr>
          </w:pPr>
          <w:hyperlink w:anchor="_Toc100089605" w:history="1">
            <w:r w:rsidR="006C6EE8" w:rsidRPr="00C54F60">
              <w:rPr>
                <w:rStyle w:val="Hyperlink"/>
                <w:rFonts w:cstheme="minorHAnsi"/>
                <w:noProof/>
                <w:sz w:val="28"/>
                <w:szCs w:val="28"/>
              </w:rPr>
              <w:t>References</w:t>
            </w:r>
            <w:r w:rsidR="006C6EE8" w:rsidRPr="00C54F60">
              <w:rPr>
                <w:rFonts w:cstheme="minorHAnsi"/>
                <w:noProof/>
                <w:webHidden/>
                <w:sz w:val="28"/>
                <w:szCs w:val="28"/>
              </w:rPr>
              <w:tab/>
            </w:r>
            <w:r w:rsidR="006C6EE8" w:rsidRPr="00C54F60">
              <w:rPr>
                <w:rFonts w:cstheme="minorHAnsi"/>
                <w:noProof/>
                <w:webHidden/>
                <w:sz w:val="28"/>
                <w:szCs w:val="28"/>
              </w:rPr>
              <w:fldChar w:fldCharType="begin"/>
            </w:r>
            <w:r w:rsidR="006C6EE8" w:rsidRPr="00C54F60">
              <w:rPr>
                <w:rFonts w:cstheme="minorHAnsi"/>
                <w:noProof/>
                <w:webHidden/>
                <w:sz w:val="28"/>
                <w:szCs w:val="28"/>
              </w:rPr>
              <w:instrText xml:space="preserve"> PAGEREF _Toc100089605 \h </w:instrText>
            </w:r>
            <w:r w:rsidR="006C6EE8" w:rsidRPr="00C54F60">
              <w:rPr>
                <w:rFonts w:cstheme="minorHAnsi"/>
                <w:noProof/>
                <w:webHidden/>
                <w:sz w:val="28"/>
                <w:szCs w:val="28"/>
              </w:rPr>
            </w:r>
            <w:r w:rsidR="006C6EE8" w:rsidRPr="00C54F60">
              <w:rPr>
                <w:rFonts w:cstheme="minorHAnsi"/>
                <w:noProof/>
                <w:webHidden/>
                <w:sz w:val="28"/>
                <w:szCs w:val="28"/>
              </w:rPr>
              <w:fldChar w:fldCharType="separate"/>
            </w:r>
            <w:r w:rsidR="006C6EE8" w:rsidRPr="00C54F60">
              <w:rPr>
                <w:rFonts w:cstheme="minorHAnsi"/>
                <w:noProof/>
                <w:webHidden/>
                <w:sz w:val="28"/>
                <w:szCs w:val="28"/>
              </w:rPr>
              <w:t>8</w:t>
            </w:r>
            <w:r w:rsidR="006C6EE8" w:rsidRPr="00C54F60">
              <w:rPr>
                <w:rFonts w:cstheme="minorHAnsi"/>
                <w:noProof/>
                <w:webHidden/>
                <w:sz w:val="28"/>
                <w:szCs w:val="28"/>
              </w:rPr>
              <w:fldChar w:fldCharType="end"/>
            </w:r>
          </w:hyperlink>
        </w:p>
        <w:p w:rsidR="00C97B4E" w:rsidRPr="00C54F60" w:rsidRDefault="00C97B4E" w:rsidP="00C97B4E">
          <w:pPr>
            <w:pStyle w:val="TOCHeading"/>
            <w:tabs>
              <w:tab w:val="right" w:pos="9026"/>
            </w:tabs>
            <w:spacing w:line="360" w:lineRule="auto"/>
            <w:rPr>
              <w:rFonts w:asciiTheme="minorHAnsi" w:eastAsiaTheme="minorHAnsi" w:hAnsiTheme="minorHAnsi" w:cstheme="minorHAnsi"/>
              <w:color w:val="auto"/>
              <w:sz w:val="28"/>
              <w:szCs w:val="28"/>
              <w:lang w:val="en-IN"/>
            </w:rPr>
          </w:pPr>
          <w:r w:rsidRPr="00C54F60">
            <w:rPr>
              <w:rFonts w:asciiTheme="minorHAnsi" w:eastAsiaTheme="minorHAnsi" w:hAnsiTheme="minorHAnsi" w:cstheme="minorHAnsi"/>
              <w:color w:val="auto"/>
              <w:sz w:val="28"/>
              <w:szCs w:val="28"/>
              <w:lang w:val="en-IN"/>
            </w:rPr>
            <w:t>Appendix task 1: job application form           ……………………</w:t>
          </w:r>
          <w:r w:rsidR="005217D4">
            <w:rPr>
              <w:rFonts w:asciiTheme="minorHAnsi" w:eastAsiaTheme="minorHAnsi" w:hAnsiTheme="minorHAnsi" w:cstheme="minorHAnsi"/>
              <w:color w:val="auto"/>
              <w:sz w:val="28"/>
              <w:szCs w:val="28"/>
              <w:lang w:val="en-IN"/>
            </w:rPr>
            <w:t>………………………………</w:t>
          </w:r>
          <w:r w:rsidRPr="00C54F60">
            <w:rPr>
              <w:rFonts w:asciiTheme="minorHAnsi" w:eastAsiaTheme="minorHAnsi" w:hAnsiTheme="minorHAnsi" w:cstheme="minorHAnsi"/>
              <w:color w:val="auto"/>
              <w:sz w:val="28"/>
              <w:szCs w:val="28"/>
              <w:lang w:val="en-IN"/>
            </w:rPr>
            <w:t>9</w:t>
          </w:r>
        </w:p>
        <w:p w:rsidR="00C97B4E" w:rsidRPr="00C54F60" w:rsidRDefault="00C97B4E" w:rsidP="00C97B4E">
          <w:pPr>
            <w:pStyle w:val="TOCHeading"/>
            <w:tabs>
              <w:tab w:val="right" w:pos="9026"/>
            </w:tabs>
            <w:spacing w:line="360" w:lineRule="auto"/>
            <w:rPr>
              <w:rFonts w:asciiTheme="minorHAnsi" w:eastAsiaTheme="minorHAnsi" w:hAnsiTheme="minorHAnsi" w:cstheme="minorHAnsi"/>
              <w:color w:val="auto"/>
              <w:sz w:val="28"/>
              <w:szCs w:val="28"/>
              <w:lang w:val="en-IN"/>
            </w:rPr>
          </w:pPr>
          <w:r w:rsidRPr="00C54F60">
            <w:rPr>
              <w:rFonts w:asciiTheme="minorHAnsi" w:eastAsiaTheme="minorHAnsi" w:hAnsiTheme="minorHAnsi" w:cstheme="minorHAnsi"/>
              <w:color w:val="auto"/>
              <w:sz w:val="28"/>
              <w:szCs w:val="28"/>
              <w:lang w:val="en-IN"/>
            </w:rPr>
            <w:t xml:space="preserve">    </w:t>
          </w:r>
        </w:p>
        <w:p w:rsidR="00C97B4E" w:rsidRPr="00C54F60" w:rsidRDefault="00C97B4E" w:rsidP="00C97B4E">
          <w:pPr>
            <w:rPr>
              <w:rFonts w:cstheme="minorHAnsi"/>
              <w:sz w:val="28"/>
              <w:szCs w:val="28"/>
              <w:lang w:val="en-IN"/>
            </w:rPr>
          </w:pPr>
        </w:p>
        <w:p w:rsidR="000D450D" w:rsidRPr="003F2EE4" w:rsidRDefault="006C6EE8" w:rsidP="003F2EE4">
          <w:pPr>
            <w:spacing w:line="360" w:lineRule="auto"/>
            <w:rPr>
              <w:rFonts w:ascii="Arial" w:hAnsi="Arial" w:cs="Arial"/>
              <w:b/>
              <w:bCs/>
              <w:noProof/>
            </w:rPr>
          </w:pPr>
          <w:r w:rsidRPr="00C54F60">
            <w:rPr>
              <w:rFonts w:cstheme="minorHAnsi"/>
              <w:b/>
              <w:bCs/>
              <w:noProof/>
              <w:sz w:val="28"/>
              <w:szCs w:val="28"/>
            </w:rPr>
            <w:fldChar w:fldCharType="end"/>
          </w:r>
        </w:p>
      </w:sdtContent>
    </w:sdt>
    <w:p w:rsidR="000D450D" w:rsidRDefault="000D450D" w:rsidP="00D94805"/>
    <w:p w:rsidR="000D450D" w:rsidRDefault="000D450D" w:rsidP="00D94805"/>
    <w:p w:rsidR="000D450D" w:rsidRDefault="000D450D" w:rsidP="00D94805">
      <w:bookmarkStart w:id="0" w:name="_GoBack"/>
      <w:bookmarkEnd w:id="0"/>
    </w:p>
    <w:p w:rsidR="00C54F60" w:rsidRDefault="00C54F60" w:rsidP="00D94805"/>
    <w:p w:rsidR="000D450D" w:rsidRDefault="000D450D" w:rsidP="00D94805"/>
    <w:p w:rsidR="00A50294" w:rsidRDefault="00A50294" w:rsidP="00D94805"/>
    <w:p w:rsidR="00D94805" w:rsidRDefault="00D94805" w:rsidP="00D94805"/>
    <w:p w:rsidR="00D94805" w:rsidRDefault="00D94805" w:rsidP="00D94805">
      <w:r>
        <w:lastRenderedPageBreak/>
        <w:t xml:space="preserve">Task 2: Report </w:t>
      </w:r>
    </w:p>
    <w:p w:rsidR="00D94805" w:rsidRDefault="00D94805" w:rsidP="00D94805">
      <w:r>
        <w:t>Introduction</w:t>
      </w:r>
    </w:p>
    <w:p w:rsidR="00D94805" w:rsidRDefault="00D94805" w:rsidP="00D94805">
      <w:r>
        <w:t>In the competitive world, the business organization looks for updated skills and talents within the new and existing employees to perform tasks and bring additional benefits to the firm. Personal and professional career development has become one of the necessary continual learning processes, which has ensured regular updates on the skills and learning that are required by business firms (</w:t>
      </w:r>
      <w:proofErr w:type="spellStart"/>
      <w:r>
        <w:t>Chrysoula</w:t>
      </w:r>
      <w:proofErr w:type="spellEnd"/>
      <w:r>
        <w:t xml:space="preserve"> et al., 2018). The report presents a brief understanding of the key learning gained from interview sessions and role-plays. With the use of Gibbs reflective learning cycle, the report has presented information on present and required skills for increasing consistency in professional career development.    </w:t>
      </w:r>
    </w:p>
    <w:p w:rsidR="00D94805" w:rsidRDefault="00D94805" w:rsidP="00D94805">
      <w:r>
        <w:t>1. Recruitment and Selection</w:t>
      </w:r>
    </w:p>
    <w:p w:rsidR="00D94805" w:rsidRDefault="00D94805" w:rsidP="00D94805">
      <w:r>
        <w:t>The professional development exercise has been commenced in the lecture class where a role-play has been conducted based on the interview session. The role play is a brief conversation between an interviewer and interviewee. I participated as an interviewee</w:t>
      </w:r>
      <w:r w:rsidR="007D0A33">
        <w:t xml:space="preserve"> and as an interviewer</w:t>
      </w:r>
      <w:r>
        <w:t xml:space="preserve"> in the role </w:t>
      </w:r>
      <w:r w:rsidR="004712FF">
        <w:t>play and</w:t>
      </w:r>
      <w:r>
        <w:t xml:space="preserve"> was given an interview for a </w:t>
      </w:r>
      <w:r w:rsidR="000B5DCA">
        <w:t xml:space="preserve">job </w:t>
      </w:r>
      <w:r w:rsidR="00C927A6">
        <w:t>in</w:t>
      </w:r>
      <w:r w:rsidR="000B5DCA">
        <w:t xml:space="preserve"> sales department</w:t>
      </w:r>
      <w:r w:rsidR="007D0A33">
        <w:t xml:space="preserve"> </w:t>
      </w:r>
      <w:r w:rsidR="009E7809">
        <w:t>in (week 9</w:t>
      </w:r>
      <w:r w:rsidR="00632F80">
        <w:t>) for (</w:t>
      </w:r>
      <w:r w:rsidR="009E7809" w:rsidRPr="009E7809">
        <w:t xml:space="preserve">10 minutes each). </w:t>
      </w:r>
      <w:r w:rsidR="00632F80">
        <w:t>And</w:t>
      </w:r>
      <w:r w:rsidR="007D0A33">
        <w:t xml:space="preserve"> as an interviewer I was an HR </w:t>
      </w:r>
      <w:r w:rsidR="00632F80">
        <w:t xml:space="preserve">manager. </w:t>
      </w:r>
      <w:r>
        <w:t xml:space="preserve">During the role-play session I have been asked five basic questions which are common in a job interview. The first question was to introduce myself, where I have shared detailed information about my educational background and professional background with the interviewer. I have shared my current employment and provided my views and experience while working in the pandemic situation. I have stated that the previous company has laid off its employees, so I have applied to a new company. The next question which has been asked in the interview is the basic but one the important question. </w:t>
      </w:r>
    </w:p>
    <w:p w:rsidR="00D94805" w:rsidRDefault="00D94805" w:rsidP="00D94805">
      <w:r>
        <w:t>The question was about the potential strength and weaknesses and justification over why I am good for the proposed job profile. While</w:t>
      </w:r>
      <w:r w:rsidRPr="00347EAB">
        <w:t xml:space="preserve"> r</w:t>
      </w:r>
      <w:r w:rsidRPr="00347EAB">
        <w:rPr>
          <w:rStyle w:val="QuoteChar"/>
        </w:rPr>
        <w:t>espondi</w:t>
      </w:r>
      <w:r w:rsidRPr="00347EAB">
        <w:t>ng</w:t>
      </w:r>
      <w:r>
        <w:t xml:space="preserve"> to the question, I have replied that I have been working in the industry for the past </w:t>
      </w:r>
      <w:r w:rsidR="000B5DCA">
        <w:t>seven</w:t>
      </w:r>
      <w:r>
        <w:t xml:space="preserve"> years and started my experience and expertise in this field. I have clarified that I have worked in several job profiles and earned some dependable skills and professional strengths. In addition, I have also presented the gaps in my skills, which I need to work on for better professional development and perfection. The third question of the interview role play session has been about the challenges and issues I have gone through during my professional period. The question was asked to see my judgment, and decision-making during critical situations, I have shared one of the challenges and problems I have faced while working on different projects. I have stated my state of mind and decision-making, while I was in a situation of challenge or uncertain circumstances. </w:t>
      </w:r>
    </w:p>
    <w:p w:rsidR="00D94805" w:rsidRDefault="00D94805" w:rsidP="00D94805">
      <w:r>
        <w:t xml:space="preserve">During the issues, I have faced some unprofessional behaviours, which I have to handle to resolve to reduce any form of harm on the ongoing projects. The interview question includes learning about a different area of interest (Maras et al., 2021). In the interview session, I have shared some of my professional interests which can brought to notice of the interviewer and make them more desirable to offer my job positioning. I have shared my interests in the specific field and stated my desire to work with the team members of the company. I have shown my interest to work with the company and accomplish its potential goals of the company by using my experiences. The last question has been focused on the core field area of working, I have been asked about my approaches to deal with customer obligations and customer issues. In my replies, I have started step by step procedure of understanding, analysing, and handling the customer issues. I have provided information over, the approaches and tactics that I have used while handling obligations of the customers. During the </w:t>
      </w:r>
      <w:r>
        <w:lastRenderedPageBreak/>
        <w:t xml:space="preserve">interview, I have shared my views on the specific step taken to increase customer satisfaction and meet customer issues.  </w:t>
      </w:r>
    </w:p>
    <w:p w:rsidR="00D94805" w:rsidRDefault="00D94805" w:rsidP="00D94805">
      <w:r>
        <w:t xml:space="preserve"> 2. Career development planning</w:t>
      </w:r>
    </w:p>
    <w:p w:rsidR="00D94805" w:rsidRDefault="00D94805" w:rsidP="00D94805">
      <w:r>
        <w:t xml:space="preserve">Description: </w:t>
      </w:r>
    </w:p>
    <w:p w:rsidR="00D94805" w:rsidRDefault="00D94805" w:rsidP="00D94805">
      <w:r>
        <w:t>The first stage of the Gibbs reflective cycle is the description of the event, which provides an overall summary of the event that occurred (</w:t>
      </w:r>
      <w:proofErr w:type="spellStart"/>
      <w:r>
        <w:t>Tawanwongsri</w:t>
      </w:r>
      <w:proofErr w:type="spellEnd"/>
      <w:r>
        <w:t xml:space="preserve"> and </w:t>
      </w:r>
      <w:proofErr w:type="spellStart"/>
      <w:r>
        <w:t>Phenwan</w:t>
      </w:r>
      <w:proofErr w:type="spellEnd"/>
      <w:r>
        <w:t>, 2019). A role-play has been conducted, where a real-time interview session has been formed to present a brief discussion or conversation between an interviewer and interviewee. It has been occurred as part of class lecture activity during the semester for providing a brief about the process of talking to crack a job interview. I have participated as an interviewee</w:t>
      </w:r>
      <w:r w:rsidR="001850B8">
        <w:t xml:space="preserve"> and as an interweaver,</w:t>
      </w:r>
      <w:r>
        <w:t xml:space="preserve"> as my lecturer has said that I do have professional experience. So, in the role play, I can provide a better presentation of professional conversation to be conducted in an interview session. My classmate has been acting as the interviewer on the other side in the role-play session. The interview session included five basic questions, which were focused on learning about the personal and professional knowledge of the candidate. </w:t>
      </w:r>
    </w:p>
    <w:p w:rsidR="00D94805" w:rsidRDefault="00096FC9" w:rsidP="00D94805">
      <w:r>
        <w:t>My colleague selected</w:t>
      </w:r>
      <w:r w:rsidR="00D94805">
        <w:t xml:space="preserve"> the five most common questions engaged in the interview sessions. The interview questions were considered critical ones, as the candidates can provide a productive response to the questions, and they can increase the chances of getting the proposed job (</w:t>
      </w:r>
      <w:proofErr w:type="spellStart"/>
      <w:r w:rsidR="00D94805">
        <w:t>Jayaratne</w:t>
      </w:r>
      <w:proofErr w:type="spellEnd"/>
      <w:r w:rsidR="00D94805">
        <w:t xml:space="preserve"> and </w:t>
      </w:r>
      <w:proofErr w:type="spellStart"/>
      <w:r w:rsidR="00D94805">
        <w:t>Jayatilleke</w:t>
      </w:r>
      <w:proofErr w:type="spellEnd"/>
      <w:r w:rsidR="00D94805">
        <w:t xml:space="preserve">, 2021). The role-play has been conducted to provide an understanding about the key information that needs to be shared with an interviewer regarding professional achievements, skills, and career-related aspirations that can increase the interest of the interviewer for the proposed job to the candidate.        </w:t>
      </w:r>
    </w:p>
    <w:p w:rsidR="00D94805" w:rsidRDefault="00D94805" w:rsidP="00D94805">
      <w:r>
        <w:t>Feelings</w:t>
      </w:r>
    </w:p>
    <w:p w:rsidR="00D94805" w:rsidRDefault="00D94805" w:rsidP="00D94805">
      <w:r>
        <w:t>The second stage of the</w:t>
      </w:r>
      <w:r w:rsidR="004152A6">
        <w:t xml:space="preserve"> Gibbs model</w:t>
      </w:r>
      <w:r>
        <w:t xml:space="preserve"> is to explore the feeling about the event. The Gibbs model presents the scope of understanding the experiences and feelings that are shared by the individual about the specific event or occurrence (Ahmed, 2020). During the role-play interview session, I felt confident about the conversation made during the role play. I was able to provide proper responses to the asked questions. I have presented a proper set of replies over my experiences, skills, and professional accomplishments during the interview session. During the interview session, I was thinking about selecting the information from my professional field which can provide interest to the interviewer about my professional profile. I cannot summarise all the information from </w:t>
      </w:r>
      <w:r w:rsidR="003D5007">
        <w:t>seven</w:t>
      </w:r>
      <w:r>
        <w:t xml:space="preserve"> years of professional experience. So I was thinking of picking up some of the selected information, which can be used for making an interesting interview session. In the process of the interview sessions, I have gained belief in transparency, I have learned that if a candidate is true to themselves during the interview, they can show their best self to the interviewer. </w:t>
      </w:r>
    </w:p>
    <w:p w:rsidR="00D94805" w:rsidRDefault="00D94805" w:rsidP="00D94805">
      <w:r>
        <w:t xml:space="preserve">My values have been affected in positive terms, as the role-play session has provided me much confidence to go for further interview sessions and grab more attractive professional opportunities and positioning. Likewise, my classmates who have participated in such role-play sessions have been able to learn briefly about the information needed to share their feeling, skills, and interests during the interview, so that a candidate can provide their best performance during the interview sessions.    </w:t>
      </w:r>
    </w:p>
    <w:p w:rsidR="006020A0" w:rsidRDefault="006020A0" w:rsidP="00D94805"/>
    <w:p w:rsidR="006020A0" w:rsidRDefault="006020A0" w:rsidP="00D94805"/>
    <w:p w:rsidR="00D94805" w:rsidRDefault="00D94805" w:rsidP="00D94805">
      <w:r>
        <w:lastRenderedPageBreak/>
        <w:t xml:space="preserve">Evaluation </w:t>
      </w:r>
    </w:p>
    <w:p w:rsidR="00FB2450" w:rsidRDefault="00D94805" w:rsidP="00FB2450">
      <w:r>
        <w:t xml:space="preserve">The Gibbs model also includes the following step in reflective learning which is focused on the positive and negative aspects of the event. The evaluation stage of the Gibbs model presents the positive and negative outcome for understanding the key strengths and weaknesses of an individual while handling or experiencing the situation (Pieper et al., 2021). During the session. I have stated my skills and proficiencies which I have learned from my </w:t>
      </w:r>
      <w:r w:rsidR="003D5007">
        <w:t>seven years</w:t>
      </w:r>
      <w:r>
        <w:t xml:space="preserve"> of expenses. I was able to be confident, concentrated, and focused doing the </w:t>
      </w:r>
      <w:r w:rsidR="00FB2450">
        <w:t>interview,</w:t>
      </w:r>
      <w:r w:rsidR="00FB2450" w:rsidRPr="00FB2450">
        <w:t xml:space="preserve"> </w:t>
      </w:r>
      <w:r w:rsidR="00FB2450">
        <w:t xml:space="preserve">including ability to show </w:t>
      </w:r>
      <w:r w:rsidR="00FB2450" w:rsidRPr="00FB2450">
        <w:t>good listening skills are essential to understand the needs of the clients/their preferences</w:t>
      </w:r>
      <w:r w:rsidR="00FB2450">
        <w:t>,</w:t>
      </w:r>
    </w:p>
    <w:p w:rsidR="00BD3FDF" w:rsidRDefault="00FB2450" w:rsidP="00BD3FDF">
      <w:r>
        <w:t xml:space="preserve"> </w:t>
      </w:r>
      <w:r w:rsidR="00D94805">
        <w:t>I have been able to make a positive conversation, I think I have a stronghold in interpersonal and communication skills which has helped me to make a structured conversation with the interviewer. However, during the interview I have staged to understand which information needs to be shared in such limited time, I have learned that I do have some issues regarding decision making</w:t>
      </w:r>
      <w:r w:rsidR="008F660C">
        <w:t xml:space="preserve">. If I have to make a decision I always think about people this is my </w:t>
      </w:r>
      <w:r w:rsidR="00BD3FDF">
        <w:t xml:space="preserve">weakness if I could call it like that: </w:t>
      </w:r>
    </w:p>
    <w:p w:rsidR="00D94805" w:rsidRDefault="00BD3FDF" w:rsidP="00BD3FDF">
      <w:r>
        <w:t>I'm interested in the opinion of the people around about me “but I'm certainly realistic enough to appreciate that things don't always go the way I want them to or expect me to go, and this occasional weakness is a common thing in life. But the most important thing is that I understand how to cope in such circumstances. I strive to learn as much as I can from potential mistakes, because these are really great learning opportunities, and it is always important for me to focus on the future rather than living in the past. If I fail at first, I try again and again! "It is inevitable to don’t meet different people with different opinion who could rejected you.</w:t>
      </w:r>
      <w:r w:rsidR="00D94805">
        <w:t xml:space="preserve"> </w:t>
      </w:r>
      <w:r>
        <w:t xml:space="preserve"> </w:t>
      </w:r>
    </w:p>
    <w:p w:rsidR="00D94805" w:rsidRDefault="00D94805" w:rsidP="00D94805">
      <w:r>
        <w:t xml:space="preserve">, I have also struggled in deciding the skills and accomplishments that are important to share during the interview. During the whole session of role-playing, my contribution has been positive. I have </w:t>
      </w:r>
      <w:r w:rsidR="00096FC9">
        <w:t xml:space="preserve">shown </w:t>
      </w:r>
      <w:r>
        <w:t>professional experiences</w:t>
      </w:r>
      <w:r w:rsidR="00FB2450">
        <w:t xml:space="preserve"> such </w:t>
      </w:r>
      <w:r w:rsidR="00996EF9">
        <w:t>as:</w:t>
      </w:r>
      <w:r>
        <w:t xml:space="preserve"> </w:t>
      </w:r>
      <w:r w:rsidR="00996EF9" w:rsidRPr="00996EF9">
        <w:t>the ability to promote and sell quite well services to customers,</w:t>
      </w:r>
      <w:r w:rsidR="00996EF9" w:rsidRPr="00996EF9">
        <w:rPr>
          <w:b/>
        </w:rPr>
        <w:t xml:space="preserve"> </w:t>
      </w:r>
      <w:r w:rsidR="00996EF9" w:rsidRPr="00996EF9">
        <w:t xml:space="preserve">experience in the </w:t>
      </w:r>
      <w:r w:rsidR="00996EF9">
        <w:t xml:space="preserve">sales </w:t>
      </w:r>
      <w:r w:rsidR="00996EF9" w:rsidRPr="00996EF9">
        <w:t xml:space="preserve">field, the ability to learn new things in a short time </w:t>
      </w:r>
      <w:r>
        <w:t>have helped me to make a positive contri</w:t>
      </w:r>
      <w:r w:rsidR="00996EF9">
        <w:t>bution to the interview session,</w:t>
      </w:r>
      <w:r>
        <w:t xml:space="preserve"> </w:t>
      </w:r>
      <w:r w:rsidR="00996EF9" w:rsidRPr="00996EF9">
        <w:t>this position</w:t>
      </w:r>
      <w:r w:rsidR="00996EF9">
        <w:t xml:space="preserve"> in sales </w:t>
      </w:r>
      <w:r w:rsidR="00996EF9" w:rsidRPr="00996EF9">
        <w:t xml:space="preserve"> help me to achieve different skills,  such as : I adapt very quickly in any environment, I am an organized person, I know how to work in a team, I know how to make presentations, and best of all, I know how to work under </w:t>
      </w:r>
      <w:r w:rsidR="00996EF9">
        <w:t>the pressure ,</w:t>
      </w:r>
      <w:r>
        <w:t xml:space="preserve">However, I think that with the proper time management, I might have been able to add more information regarding my professional accomplishments during the questioning session.   </w:t>
      </w:r>
    </w:p>
    <w:p w:rsidR="00D94805" w:rsidRDefault="00D94805" w:rsidP="00D94805">
      <w:r>
        <w:t xml:space="preserve">Analysis </w:t>
      </w:r>
    </w:p>
    <w:p w:rsidR="00D94805" w:rsidRDefault="00D94805" w:rsidP="00D94805">
      <w:r>
        <w:t>The analysis is a subsection of the evaluation part, which presents a bit deeper analysis of the experience of the individual during the event. The Gibbs model presents the scope of understanding the situation and feeling in a wider context with the analysis stage (</w:t>
      </w:r>
      <w:proofErr w:type="spellStart"/>
      <w:r>
        <w:t>Tawanwongsri</w:t>
      </w:r>
      <w:proofErr w:type="spellEnd"/>
      <w:r>
        <w:t xml:space="preserve"> and </w:t>
      </w:r>
      <w:proofErr w:type="spellStart"/>
      <w:r>
        <w:t>Phenwan</w:t>
      </w:r>
      <w:proofErr w:type="spellEnd"/>
      <w:r>
        <w:t>, 2019). The professional skills provide brief learning about the real world which is expected to increase learning about professional and academic life. The skills and capabilities of bees are trained for increasing confidence, focus and proper communication processes. In the interview session, I have used professional communication which has gone right for me. I have used proper communication and use of professional words so that the interviewer becomes much more interested over my viewpoints and the information I wish to share during the session. According to the modern theory of interview, the experience and behaviour of a candidate are starred as reliable factors that can justify the future behaviour and performance of the individual (</w:t>
      </w:r>
      <w:proofErr w:type="spellStart"/>
      <w:r>
        <w:t>Wilhelmy</w:t>
      </w:r>
      <w:proofErr w:type="spellEnd"/>
      <w:r>
        <w:t xml:space="preserve"> et al., 2020). I have used my past experiences, which has been reflected in my knowledge and information </w:t>
      </w:r>
      <w:r>
        <w:lastRenderedPageBreak/>
        <w:t xml:space="preserve">sharing. The interviewee was impressed with my conversation and was able to predict my capability to handle the specific job role. </w:t>
      </w:r>
    </w:p>
    <w:p w:rsidR="00D94805" w:rsidRDefault="00D94805" w:rsidP="00D94805">
      <w:r>
        <w:t xml:space="preserve">Conclusion  </w:t>
      </w:r>
    </w:p>
    <w:p w:rsidR="00D94805" w:rsidRDefault="00D94805" w:rsidP="00D94805">
      <w:r>
        <w:t>The Gibbs model includes two forms of conclusions, one conclusion generic information and the other presents the personalized summarization of the experiences. During the role-play session (</w:t>
      </w:r>
      <w:proofErr w:type="spellStart"/>
      <w:r>
        <w:t>Ardian</w:t>
      </w:r>
      <w:proofErr w:type="spellEnd"/>
      <w:r>
        <w:t xml:space="preserve">, </w:t>
      </w:r>
      <w:proofErr w:type="spellStart"/>
      <w:r>
        <w:t>Hariyati</w:t>
      </w:r>
      <w:proofErr w:type="spellEnd"/>
      <w:r>
        <w:t xml:space="preserve"> and </w:t>
      </w:r>
      <w:proofErr w:type="spellStart"/>
      <w:r>
        <w:t>Afifah</w:t>
      </w:r>
      <w:proofErr w:type="spellEnd"/>
      <w:r>
        <w:t xml:space="preserve">, 2019). I have learned about the professional skills and abilities required for a candidate to successfully attempt a job interview. The first three interview questions were an easy approach for me, I was able to convey my experience during the </w:t>
      </w:r>
      <w:r w:rsidR="006465C3">
        <w:t>seven</w:t>
      </w:r>
      <w:r>
        <w:t xml:space="preserve"> years of my career. However, the last two questions of the interview session have been tough and challenging for me. I have to be very selective with my replies, as it has asked about the challenges and approaches I have applied in my previous jobs to handle different workplace situations including customer obligations. </w:t>
      </w:r>
    </w:p>
    <w:p w:rsidR="00D94805" w:rsidRDefault="00D94805" w:rsidP="00D94805">
      <w:r>
        <w:t xml:space="preserve">In the role-play session, I have extracted different skills and abilities, I do have a stronghold. The session has also helped me to get familiar with the gaps in my skills for cracking a job interview. I will be working on my decision-making skills, time management skills, which I have not been able to apply properly during the role-play session  </w:t>
      </w:r>
    </w:p>
    <w:p w:rsidR="00D94805" w:rsidRDefault="00D94805" w:rsidP="00D94805">
      <w:r>
        <w:t xml:space="preserve">Action plan </w:t>
      </w:r>
    </w:p>
    <w:p w:rsidR="00D94805" w:rsidRDefault="00D94805" w:rsidP="00D94805">
      <w:r>
        <w:t xml:space="preserve">The last stage of the Gibbs model includes action planning. The action plan provides an opportunity to understand the resources, steps and strategies which can be used for increasing proficiency in learning the required skills (Dressler et al., 2018). In the interview session or role-play session, I have understood the issue of time management skills. I will be taking advice from my tutor and taking online classes for learning time management skills. I will also be referring to different books and journals for understanding the key procedure of learning and increasing time management skills. In addition, I have decided to participate in different group presentations to </w:t>
      </w:r>
      <w:r w:rsidR="00EB0E3A">
        <w:t xml:space="preserve">learn more about </w:t>
      </w:r>
      <w:r>
        <w:t xml:space="preserve">decision making skills. I think participation in group presentations help me to understand the key points to be considered while making crucial decisions. I have taken help from different online websites, articles and journals to guide me through the decision making process. I have decided to take an advisory from my tutor to learn presentation and decision-making skills by increasing my critical thinking approach. </w:t>
      </w:r>
    </w:p>
    <w:p w:rsidR="00D94805" w:rsidRDefault="00D94805" w:rsidP="00D94805">
      <w:r>
        <w:t xml:space="preserve">Conclusion </w:t>
      </w:r>
    </w:p>
    <w:p w:rsidR="00D94805" w:rsidRDefault="00D94805" w:rsidP="00D94805">
      <w:r>
        <w:t xml:space="preserve">The interview sessions have presented brief learning about some of the professional skills, which I can use for further development in my academic and professional fields. I have identified some of the skills, which I need to work upon for future professional career developments. The Gibbs model has helped me to explore my experience during the interview sessions that increased my learning on the areas of improvement of meeting my professional career goals.   </w:t>
      </w:r>
    </w:p>
    <w:p w:rsidR="00D94805" w:rsidRDefault="00D94805" w:rsidP="00D94805"/>
    <w:p w:rsidR="004F3AF4" w:rsidRDefault="004F3AF4" w:rsidP="00D94805"/>
    <w:p w:rsidR="004F3AF4" w:rsidRDefault="004F3AF4" w:rsidP="00D94805"/>
    <w:p w:rsidR="004F3AF4" w:rsidRDefault="004F3AF4" w:rsidP="00D94805"/>
    <w:p w:rsidR="004F3AF4" w:rsidRDefault="004F3AF4" w:rsidP="00D94805"/>
    <w:p w:rsidR="00EF6FDA" w:rsidRDefault="00EF6FDA" w:rsidP="00D94805"/>
    <w:p w:rsidR="00EF6FDA" w:rsidRPr="00EF6FDA" w:rsidRDefault="00EF6FDA" w:rsidP="00D94805">
      <w:pPr>
        <w:rPr>
          <w:b/>
          <w:sz w:val="32"/>
          <w:szCs w:val="32"/>
        </w:rPr>
      </w:pPr>
      <w:r w:rsidRPr="00EF6FDA">
        <w:rPr>
          <w:b/>
          <w:sz w:val="32"/>
          <w:szCs w:val="32"/>
        </w:rPr>
        <w:lastRenderedPageBreak/>
        <w:t>References</w:t>
      </w:r>
    </w:p>
    <w:p w:rsidR="00EF6FDA" w:rsidRDefault="004F3AF4" w:rsidP="00D94805">
      <w:r w:rsidRPr="004F3AF4">
        <w:t>Ahmed, A.M., 2020. From reluctance to addiction: The impact of reflective journals on Qatari undergraduate students’ learning. Reflective Practice, 21(2), pp.251-270.</w:t>
      </w:r>
    </w:p>
    <w:p w:rsidR="00D94805" w:rsidRDefault="00D94805" w:rsidP="00D94805">
      <w:proofErr w:type="spellStart"/>
      <w:r>
        <w:t>Ardian</w:t>
      </w:r>
      <w:proofErr w:type="spellEnd"/>
      <w:r>
        <w:t xml:space="preserve">, P., </w:t>
      </w:r>
      <w:proofErr w:type="spellStart"/>
      <w:r>
        <w:t>Hariyati</w:t>
      </w:r>
      <w:proofErr w:type="spellEnd"/>
      <w:r>
        <w:t xml:space="preserve">, R.T.S. and </w:t>
      </w:r>
      <w:proofErr w:type="spellStart"/>
      <w:r>
        <w:t>Afifah</w:t>
      </w:r>
      <w:proofErr w:type="spellEnd"/>
      <w:r>
        <w:t xml:space="preserve">, E., 2019. Correlation between implementation case reflection discussion based on the Graham Gibbs Cycle and nurses’ critical thinking skills. </w:t>
      </w:r>
      <w:proofErr w:type="spellStart"/>
      <w:r>
        <w:t>Enfermeria</w:t>
      </w:r>
      <w:proofErr w:type="spellEnd"/>
      <w:r>
        <w:t xml:space="preserve"> </w:t>
      </w:r>
      <w:proofErr w:type="spellStart"/>
      <w:r>
        <w:t>Clinica</w:t>
      </w:r>
      <w:proofErr w:type="spellEnd"/>
      <w:r>
        <w:t>, 29, pp.588-593.</w:t>
      </w:r>
    </w:p>
    <w:p w:rsidR="00D94805" w:rsidRDefault="00D94805" w:rsidP="00D94805">
      <w:proofErr w:type="spellStart"/>
      <w:r>
        <w:t>Chrysoula</w:t>
      </w:r>
      <w:proofErr w:type="spellEnd"/>
      <w:r>
        <w:t xml:space="preserve">, K., Georgios, S., </w:t>
      </w:r>
      <w:proofErr w:type="spellStart"/>
      <w:r>
        <w:t>Miltiadis</w:t>
      </w:r>
      <w:proofErr w:type="spellEnd"/>
      <w:r>
        <w:t xml:space="preserve">, C., </w:t>
      </w:r>
      <w:proofErr w:type="spellStart"/>
      <w:r>
        <w:t>Stamatios</w:t>
      </w:r>
      <w:proofErr w:type="spellEnd"/>
      <w:r>
        <w:t xml:space="preserve">, N. and </w:t>
      </w:r>
      <w:proofErr w:type="spellStart"/>
      <w:r>
        <w:t>Grigorios</w:t>
      </w:r>
      <w:proofErr w:type="spellEnd"/>
      <w:r>
        <w:t>, K., 2018. The contribution of mentoring on employee's career development with non-dependent work relation: The case of the networking company LR health &amp; beauty systems. Academy of Strategic Management Journal, 17(1), pp.1-14.</w:t>
      </w:r>
    </w:p>
    <w:p w:rsidR="00D94805" w:rsidRDefault="00D94805" w:rsidP="00D94805">
      <w:r>
        <w:t xml:space="preserve">Dressler, R., Becker, S., </w:t>
      </w:r>
      <w:proofErr w:type="spellStart"/>
      <w:r>
        <w:t>Kawalilak</w:t>
      </w:r>
      <w:proofErr w:type="spellEnd"/>
      <w:r>
        <w:t>, C. and Arthur, N., 2018. The cross-cultural reflective model for post-sojourn debriefing. Reflective Practice, 19(4), pp.490-504.</w:t>
      </w:r>
    </w:p>
    <w:p w:rsidR="00D94805" w:rsidRDefault="00D94805" w:rsidP="00D94805">
      <w:proofErr w:type="spellStart"/>
      <w:r>
        <w:t>Jayaratne</w:t>
      </w:r>
      <w:proofErr w:type="spellEnd"/>
      <w:r>
        <w:t xml:space="preserve">, M. and </w:t>
      </w:r>
      <w:proofErr w:type="spellStart"/>
      <w:r>
        <w:t>Jayatilleke</w:t>
      </w:r>
      <w:proofErr w:type="spellEnd"/>
      <w:r>
        <w:t>, B., 2021. Predicting job-hopping motives of candidates using answers to open-ended interview questions. Journal of Computational Social Science, pp.1-18.</w:t>
      </w:r>
    </w:p>
    <w:p w:rsidR="00D94805" w:rsidRDefault="00D94805" w:rsidP="00D94805">
      <w:r>
        <w:t xml:space="preserve">Maras, K., Norris, J.E., Nicholson, J., </w:t>
      </w:r>
      <w:proofErr w:type="spellStart"/>
      <w:r>
        <w:t>Heasman</w:t>
      </w:r>
      <w:proofErr w:type="spellEnd"/>
      <w:r>
        <w:t>, B., Remington, A. and Crane, L., 2021. Ameliorating the disadvantage for autistic job seekers: An initial evaluation of adapted employment interview questions. Autism, 25(4), pp.1060-1075.</w:t>
      </w:r>
    </w:p>
    <w:p w:rsidR="00D94805" w:rsidRDefault="00D94805" w:rsidP="00D94805">
      <w:r>
        <w:t xml:space="preserve">Pieper, M., </w:t>
      </w:r>
      <w:proofErr w:type="spellStart"/>
      <w:r>
        <w:t>Roelle</w:t>
      </w:r>
      <w:proofErr w:type="spellEnd"/>
      <w:r>
        <w:t xml:space="preserve">, J., </w:t>
      </w:r>
      <w:proofErr w:type="spellStart"/>
      <w:r>
        <w:t>vom</w:t>
      </w:r>
      <w:proofErr w:type="spellEnd"/>
      <w:r>
        <w:t xml:space="preserve"> </w:t>
      </w:r>
      <w:proofErr w:type="spellStart"/>
      <w:r>
        <w:t>Hofe</w:t>
      </w:r>
      <w:proofErr w:type="spellEnd"/>
      <w:r>
        <w:t>, R., Salle, A. and Berthold, K., 2021. Feedback in reflective journals fosters reflection skills of student teachers. Psychology Learning &amp; Teaching, 20(1), pp.107-127.</w:t>
      </w:r>
    </w:p>
    <w:p w:rsidR="00D94805" w:rsidRDefault="00D94805" w:rsidP="00D94805">
      <w:proofErr w:type="spellStart"/>
      <w:r>
        <w:t>Tawanwongsri</w:t>
      </w:r>
      <w:proofErr w:type="spellEnd"/>
      <w:r>
        <w:t xml:space="preserve">, W. and </w:t>
      </w:r>
      <w:proofErr w:type="spellStart"/>
      <w:r>
        <w:t>Phenwan</w:t>
      </w:r>
      <w:proofErr w:type="spellEnd"/>
      <w:r>
        <w:t>, T., 2019. Reflective and feedback performances on Thai medical students’ patient history-taking skills. BMC medical education, 19(1), pp.1-8.</w:t>
      </w:r>
    </w:p>
    <w:p w:rsidR="00C97B4E" w:rsidRDefault="00D94805" w:rsidP="00D94805">
      <w:proofErr w:type="spellStart"/>
      <w:r>
        <w:t>Wilhelmy</w:t>
      </w:r>
      <w:proofErr w:type="spellEnd"/>
      <w:r>
        <w:t xml:space="preserve">, A., </w:t>
      </w:r>
      <w:proofErr w:type="spellStart"/>
      <w:r>
        <w:t>Stühlinger</w:t>
      </w:r>
      <w:proofErr w:type="spellEnd"/>
      <w:r>
        <w:t xml:space="preserve">, M., Kim, K., </w:t>
      </w:r>
      <w:proofErr w:type="spellStart"/>
      <w:r>
        <w:t>Taphuntsang</w:t>
      </w:r>
      <w:proofErr w:type="spellEnd"/>
      <w:r>
        <w:t xml:space="preserve">, D. and </w:t>
      </w:r>
      <w:proofErr w:type="spellStart"/>
      <w:r>
        <w:t>König</w:t>
      </w:r>
      <w:proofErr w:type="spellEnd"/>
      <w:r>
        <w:t xml:space="preserve">, C.J., 2020. Does self‐verifying </w:t>
      </w:r>
      <w:proofErr w:type="spellStart"/>
      <w:r>
        <w:t>behavior</w:t>
      </w:r>
      <w:proofErr w:type="spellEnd"/>
      <w:r>
        <w:t xml:space="preserve"> in job interviews help secure job offers, even if it reveals negative information about the self</w:t>
      </w:r>
      <w:r w:rsidR="00C97B4E">
        <w:t>?</w:t>
      </w:r>
      <w:r>
        <w:t xml:space="preserve"> International Journal of Selection and Assessment, 28(4), pp.430-444.</w:t>
      </w:r>
    </w:p>
    <w:p w:rsidR="00C97B4E" w:rsidRDefault="00C97B4E" w:rsidP="00C97B4E"/>
    <w:p w:rsidR="00C97B4E" w:rsidRDefault="00C97B4E" w:rsidP="00C97B4E"/>
    <w:p w:rsidR="00C97B4E" w:rsidRDefault="00C97B4E" w:rsidP="00C97B4E"/>
    <w:p w:rsidR="00573EC7" w:rsidRDefault="00573EC7" w:rsidP="00C97B4E"/>
    <w:p w:rsidR="00573EC7" w:rsidRDefault="00573EC7" w:rsidP="00C97B4E"/>
    <w:p w:rsidR="00573EC7" w:rsidRDefault="00573EC7" w:rsidP="00C97B4E"/>
    <w:p w:rsidR="00573EC7" w:rsidRDefault="00573EC7" w:rsidP="00C97B4E"/>
    <w:p w:rsidR="00573EC7" w:rsidRDefault="00573EC7" w:rsidP="00C97B4E"/>
    <w:p w:rsidR="00573EC7" w:rsidRDefault="00573EC7" w:rsidP="00C97B4E"/>
    <w:p w:rsidR="00573EC7" w:rsidRDefault="00573EC7" w:rsidP="00C97B4E"/>
    <w:p w:rsidR="00573EC7" w:rsidRDefault="00573EC7" w:rsidP="00C97B4E"/>
    <w:p w:rsidR="00573EC7" w:rsidRDefault="00573EC7" w:rsidP="00C97B4E"/>
    <w:tbl>
      <w:tblPr>
        <w:tblpPr w:leftFromText="180" w:rightFromText="180" w:vertAnchor="text" w:horzAnchor="margin" w:tblpXSpec="center" w:tblpY="-449"/>
        <w:tblW w:w="10440"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000" w:firstRow="0" w:lastRow="0" w:firstColumn="0" w:lastColumn="0" w:noHBand="0" w:noVBand="0"/>
      </w:tblPr>
      <w:tblGrid>
        <w:gridCol w:w="10440"/>
      </w:tblGrid>
      <w:tr w:rsidR="005C5870" w:rsidTr="005C5870">
        <w:trPr>
          <w:trHeight w:val="14794"/>
        </w:trPr>
        <w:tc>
          <w:tcPr>
            <w:tcW w:w="10440" w:type="dxa"/>
          </w:tcPr>
          <w:p w:rsidR="005C5870" w:rsidRDefault="005C5870" w:rsidP="005C5870">
            <w:pPr>
              <w:ind w:left="540"/>
            </w:pPr>
          </w:p>
          <w:p w:rsidR="005C5870" w:rsidRDefault="005C5870" w:rsidP="005C5870">
            <w:pPr>
              <w:ind w:left="540"/>
            </w:pPr>
          </w:p>
          <w:p w:rsidR="005C5870" w:rsidRPr="00282612" w:rsidRDefault="005C5870" w:rsidP="005C5870">
            <w:pPr>
              <w:ind w:left="540"/>
              <w:rPr>
                <w:b/>
                <w:sz w:val="36"/>
                <w:szCs w:val="36"/>
              </w:rPr>
            </w:pPr>
            <w:r w:rsidRPr="00282612">
              <w:rPr>
                <w:b/>
                <w:sz w:val="36"/>
                <w:szCs w:val="36"/>
              </w:rPr>
              <w:t>Job application form</w:t>
            </w:r>
          </w:p>
          <w:p w:rsidR="005C5870" w:rsidRDefault="005C5870" w:rsidP="005C5870">
            <w:pPr>
              <w:ind w:left="540"/>
            </w:pPr>
          </w:p>
          <w:p w:rsidR="005C5870" w:rsidRPr="00573EC7" w:rsidRDefault="005C5870" w:rsidP="005C5870">
            <w:pPr>
              <w:ind w:left="540"/>
            </w:pPr>
            <w:r w:rsidRPr="00573EC7">
              <w:rPr>
                <w:b/>
              </w:rPr>
              <w:t>Application for [Sales department</w:t>
            </w:r>
            <w:r>
              <w:t xml:space="preserve">] </w:t>
            </w:r>
          </w:p>
          <w:p w:rsidR="005C5870" w:rsidRPr="00573EC7" w:rsidRDefault="005C5870" w:rsidP="005C5870">
            <w:pPr>
              <w:ind w:left="540"/>
              <w:rPr>
                <w:b/>
              </w:rPr>
            </w:pPr>
            <w:r>
              <w:rPr>
                <w:b/>
              </w:rPr>
              <w:t>Your details</w:t>
            </w:r>
          </w:p>
          <w:p w:rsidR="005C5870" w:rsidRDefault="005C5870" w:rsidP="005C5870">
            <w:pPr>
              <w:ind w:left="540"/>
            </w:pPr>
            <w:r w:rsidRPr="00573EC7">
              <w:rPr>
                <w:b/>
              </w:rPr>
              <w:t>Name:</w:t>
            </w:r>
            <w:r>
              <w:t xml:space="preserve"> Ana Dinca</w:t>
            </w:r>
          </w:p>
          <w:p w:rsidR="005C5870" w:rsidRPr="00573EC7" w:rsidRDefault="005C5870" w:rsidP="005C5870">
            <w:pPr>
              <w:ind w:left="540"/>
              <w:rPr>
                <w:b/>
              </w:rPr>
            </w:pPr>
            <w:r w:rsidRPr="00573EC7">
              <w:rPr>
                <w:b/>
              </w:rPr>
              <w:t>Education and training</w:t>
            </w:r>
            <w:r w:rsidRPr="00573EC7">
              <w:t>: high school degree</w:t>
            </w:r>
            <w:r>
              <w:t>,</w:t>
            </w:r>
            <w:r w:rsidRPr="00573EC7">
              <w:t xml:space="preserve"> Degree in statistics for sales</w:t>
            </w:r>
          </w:p>
          <w:p w:rsidR="005C5870" w:rsidRPr="00573EC7" w:rsidRDefault="005C5870" w:rsidP="005C5870">
            <w:pPr>
              <w:ind w:left="540"/>
              <w:rPr>
                <w:b/>
              </w:rPr>
            </w:pPr>
            <w:r w:rsidRPr="00573EC7">
              <w:rPr>
                <w:b/>
              </w:rPr>
              <w:t>Please give details:</w:t>
            </w:r>
            <w:r w:rsidRPr="00573EC7">
              <w:t xml:space="preserve"> </w:t>
            </w:r>
          </w:p>
          <w:p w:rsidR="005C5870" w:rsidRPr="00573EC7" w:rsidRDefault="005C5870" w:rsidP="005C5870">
            <w:pPr>
              <w:ind w:left="540"/>
              <w:rPr>
                <w:b/>
              </w:rPr>
            </w:pPr>
            <w:r w:rsidRPr="00573EC7">
              <w:rPr>
                <w:b/>
              </w:rPr>
              <w:t>Qualifications</w:t>
            </w:r>
          </w:p>
          <w:p w:rsidR="005C5870" w:rsidRDefault="005C5870" w:rsidP="005C5870">
            <w:pPr>
              <w:ind w:left="540"/>
            </w:pPr>
            <w:r w:rsidRPr="005C5870">
              <w:rPr>
                <w:b/>
              </w:rPr>
              <w:t>Please give details:</w:t>
            </w:r>
            <w:r>
              <w:t xml:space="preserve"> certificate in higher education and skills for the workplace level 4 </w:t>
            </w:r>
          </w:p>
          <w:p w:rsidR="005C5870" w:rsidRPr="00282612" w:rsidRDefault="005C5870" w:rsidP="005C5870">
            <w:pPr>
              <w:ind w:left="540"/>
              <w:rPr>
                <w:b/>
              </w:rPr>
            </w:pPr>
            <w:r w:rsidRPr="00282612">
              <w:rPr>
                <w:b/>
              </w:rPr>
              <w:t>Employment history</w:t>
            </w:r>
          </w:p>
          <w:p w:rsidR="005C5870" w:rsidRPr="00282612" w:rsidRDefault="005C5870" w:rsidP="005C5870">
            <w:pPr>
              <w:ind w:left="540"/>
              <w:rPr>
                <w:b/>
              </w:rPr>
            </w:pPr>
            <w:r w:rsidRPr="00282612">
              <w:rPr>
                <w:b/>
              </w:rPr>
              <w:t>Your current or most recent employer</w:t>
            </w:r>
          </w:p>
          <w:p w:rsidR="005C5870" w:rsidRDefault="005C5870" w:rsidP="005C5870">
            <w:pPr>
              <w:ind w:left="540"/>
            </w:pPr>
            <w:r w:rsidRPr="00282612">
              <w:rPr>
                <w:b/>
              </w:rPr>
              <w:t>Name of employer:</w:t>
            </w:r>
            <w:r>
              <w:t xml:space="preserve"> Airberg </w:t>
            </w:r>
          </w:p>
          <w:p w:rsidR="005C5870" w:rsidRDefault="005C5870" w:rsidP="005C5870">
            <w:pPr>
              <w:ind w:left="540"/>
            </w:pPr>
            <w:r w:rsidRPr="00282612">
              <w:rPr>
                <w:b/>
              </w:rPr>
              <w:t>Job title:</w:t>
            </w:r>
            <w:r>
              <w:t xml:space="preserve"> sales </w:t>
            </w:r>
          </w:p>
          <w:p w:rsidR="005C5870" w:rsidRDefault="005C5870" w:rsidP="005C5870">
            <w:pPr>
              <w:ind w:left="540"/>
            </w:pPr>
            <w:r w:rsidRPr="00282612">
              <w:rPr>
                <w:b/>
              </w:rPr>
              <w:t>Length of time with employer:</w:t>
            </w:r>
            <w:r>
              <w:t xml:space="preserve"> 7 years</w:t>
            </w:r>
          </w:p>
          <w:p w:rsidR="005C5870" w:rsidRDefault="005C5870" w:rsidP="005C5870">
            <w:pPr>
              <w:ind w:left="540"/>
            </w:pPr>
          </w:p>
          <w:p w:rsidR="005C5870" w:rsidRDefault="005C5870" w:rsidP="005C5870">
            <w:pPr>
              <w:ind w:left="540"/>
            </w:pPr>
            <w:r w:rsidRPr="00282612">
              <w:rPr>
                <w:b/>
              </w:rPr>
              <w:t>Reason for leaving:</w:t>
            </w:r>
            <w:r>
              <w:t xml:space="preserve"> is a family company with a limited budget and limited employees, due to the pandemic, the situation of the company has worsened and the employers are forced to give up a large part of their employees</w:t>
            </w:r>
          </w:p>
          <w:p w:rsidR="005C5870" w:rsidRDefault="005C5870" w:rsidP="005C5870">
            <w:pPr>
              <w:ind w:left="540"/>
            </w:pPr>
            <w:r w:rsidRPr="005C5870">
              <w:rPr>
                <w:b/>
              </w:rPr>
              <w:t>Duties:</w:t>
            </w:r>
            <w:r>
              <w:t xml:space="preserve"> To present, promote and sell the services and products offered by the company,</w:t>
            </w:r>
          </w:p>
          <w:p w:rsidR="005C5870" w:rsidRDefault="005C5870" w:rsidP="005C5870">
            <w:pPr>
              <w:ind w:left="540"/>
            </w:pPr>
            <w:r>
              <w:t>Managing and developing the portfolio of clients and suppliers in order to contribute to the development of the business.</w:t>
            </w:r>
          </w:p>
          <w:p w:rsidR="005C5870" w:rsidRDefault="005C5870" w:rsidP="005C5870">
            <w:pPr>
              <w:ind w:left="540"/>
            </w:pPr>
            <w:r>
              <w:t xml:space="preserve"> Presenting special offers, proposing promotional packages and negotiating with customers and suppliers, drawing up contracts and complying with them.</w:t>
            </w:r>
          </w:p>
          <w:p w:rsidR="005C5870" w:rsidRPr="00282612" w:rsidRDefault="005C5870" w:rsidP="005C5870">
            <w:pPr>
              <w:ind w:left="540"/>
              <w:rPr>
                <w:b/>
              </w:rPr>
            </w:pPr>
            <w:r w:rsidRPr="00282612">
              <w:rPr>
                <w:b/>
              </w:rPr>
              <w:t>Previous employers</w:t>
            </w:r>
          </w:p>
          <w:p w:rsidR="005C5870" w:rsidRDefault="005C5870" w:rsidP="005C5870">
            <w:pPr>
              <w:ind w:left="540"/>
            </w:pPr>
            <w:r>
              <w:t>Please tell us about other jobs you have done and about the skills you used or learned in those jobs.</w:t>
            </w:r>
          </w:p>
          <w:p w:rsidR="005C5870" w:rsidRPr="005C5870" w:rsidRDefault="005C5870" w:rsidP="005C5870">
            <w:pPr>
              <w:ind w:left="540"/>
              <w:rPr>
                <w:b/>
              </w:rPr>
            </w:pPr>
            <w:r w:rsidRPr="005C5870">
              <w:rPr>
                <w:b/>
              </w:rPr>
              <w:t>Clothes sellers:</w:t>
            </w:r>
          </w:p>
          <w:p w:rsidR="005C5870" w:rsidRDefault="005C5870" w:rsidP="005C5870">
            <w:pPr>
              <w:ind w:left="540"/>
            </w:pPr>
            <w:r>
              <w:t xml:space="preserve"> Working in retail helps you gain and develop several skills and characteristics these include, empathy, active listening, patience, adaptability, communication skill, and more.</w:t>
            </w:r>
          </w:p>
          <w:p w:rsidR="005C5870" w:rsidRDefault="005C5870" w:rsidP="005C5870">
            <w:pPr>
              <w:ind w:firstLine="720"/>
            </w:pPr>
            <w:r w:rsidRPr="005C5870">
              <w:rPr>
                <w:b/>
              </w:rPr>
              <w:t>Warehouse operating:</w:t>
            </w:r>
            <w:r>
              <w:t xml:space="preserve"> </w:t>
            </w:r>
            <w:r w:rsidRPr="005C5870">
              <w:t>Working in warehouse help me gain skills such as: Organisation, Computer proficiency, Dexterity, Speed and accuracy, Self-motivation, Problem-solving, Teamwork, Communication, Flexibility</w:t>
            </w:r>
          </w:p>
          <w:p w:rsidR="005C5870" w:rsidRDefault="005C5870" w:rsidP="005C5870">
            <w:pPr>
              <w:ind w:firstLine="720"/>
            </w:pPr>
            <w:r w:rsidRPr="005C5870">
              <w:rPr>
                <w:b/>
              </w:rPr>
              <w:lastRenderedPageBreak/>
              <w:t>Food seller:</w:t>
            </w:r>
            <w:r w:rsidRPr="005C5870">
              <w:t xml:space="preserve"> Food seller has prepared me with many necessary skills applicable to any workplace, example:  Time management, Organization, Communication, Adaptability, Hospitality, Teamwork, presentation.</w:t>
            </w:r>
          </w:p>
          <w:p w:rsidR="005C5870" w:rsidRPr="005C5870" w:rsidRDefault="005C5870" w:rsidP="005C5870">
            <w:pPr>
              <w:tabs>
                <w:tab w:val="left" w:pos="1455"/>
              </w:tabs>
              <w:rPr>
                <w:b/>
                <w:u w:val="single"/>
              </w:rPr>
            </w:pPr>
            <w:r>
              <w:tab/>
              <w:t xml:space="preserve">                                       </w:t>
            </w:r>
            <w:r w:rsidRPr="005C5870">
              <w:rPr>
                <w:b/>
                <w:u w:val="single"/>
              </w:rPr>
              <w:t>Supporting statement</w:t>
            </w:r>
          </w:p>
          <w:p w:rsidR="005C5870" w:rsidRDefault="005C5870" w:rsidP="005C5870">
            <w:pPr>
              <w:tabs>
                <w:tab w:val="left" w:pos="1455"/>
              </w:tabs>
            </w:pPr>
          </w:p>
          <w:p w:rsidR="005C5870" w:rsidRPr="005C5870" w:rsidRDefault="005C5870" w:rsidP="005C5870">
            <w:pPr>
              <w:tabs>
                <w:tab w:val="left" w:pos="1455"/>
              </w:tabs>
              <w:rPr>
                <w:b/>
              </w:rPr>
            </w:pPr>
            <w:r w:rsidRPr="005C5870">
              <w:rPr>
                <w:b/>
              </w:rPr>
              <w:t>Please tell us why you applied for this job and why you think you are the best person for the job.</w:t>
            </w:r>
          </w:p>
          <w:p w:rsidR="005C5870" w:rsidRDefault="005C5870" w:rsidP="005C5870">
            <w:pPr>
              <w:tabs>
                <w:tab w:val="left" w:pos="1455"/>
              </w:tabs>
            </w:pPr>
            <w:r>
              <w:t xml:space="preserve">I applied for this job because I want to have the chance to advance in my career, in my current role being a family business they are at the point of </w:t>
            </w:r>
            <w:r w:rsidR="00882FE5">
              <w:t>closing, as</w:t>
            </w:r>
            <w:r>
              <w:t xml:space="preserve"> the corona virus has caused a lot of damage to the company.</w:t>
            </w:r>
          </w:p>
          <w:p w:rsidR="005C5870" w:rsidRDefault="005C5870" w:rsidP="005C5870">
            <w:pPr>
              <w:tabs>
                <w:tab w:val="left" w:pos="1455"/>
              </w:tabs>
            </w:pPr>
            <w:r>
              <w:t>I would say I really like what I do, the reason is the relationships establish between me and the customers, I would say that I’m the best person in doing this job, because I think the best parts of sales for me are knowing that the solution I'm selling is helping my customers thrive, staying in touch to make sure they're getting the most out of the product.</w:t>
            </w:r>
          </w:p>
          <w:p w:rsidR="005C5870" w:rsidRDefault="005C5870" w:rsidP="005C5870">
            <w:pPr>
              <w:tabs>
                <w:tab w:val="left" w:pos="1455"/>
              </w:tabs>
            </w:pPr>
            <w:r>
              <w:t>Right to work in the UK</w:t>
            </w:r>
          </w:p>
          <w:p w:rsidR="005C5870" w:rsidRDefault="005C5870" w:rsidP="005C5870">
            <w:pPr>
              <w:tabs>
                <w:tab w:val="left" w:pos="1455"/>
              </w:tabs>
            </w:pPr>
            <w:r>
              <w:t>Do you need a work permit to work in the UK? No</w:t>
            </w:r>
          </w:p>
          <w:p w:rsidR="005C5870" w:rsidRPr="005C5870" w:rsidRDefault="005C5870" w:rsidP="005C5870">
            <w:pPr>
              <w:tabs>
                <w:tab w:val="left" w:pos="1455"/>
              </w:tabs>
              <w:rPr>
                <w:b/>
              </w:rPr>
            </w:pPr>
            <w:r w:rsidRPr="005C5870">
              <w:rPr>
                <w:b/>
              </w:rPr>
              <w:t>References</w:t>
            </w:r>
          </w:p>
          <w:p w:rsidR="005C5870" w:rsidRDefault="005C5870" w:rsidP="005C5870">
            <w:pPr>
              <w:tabs>
                <w:tab w:val="left" w:pos="1455"/>
              </w:tabs>
            </w:pPr>
            <w:r>
              <w:t xml:space="preserve">Please give the names and contact details of 2 people who we can ask to give you a reference. We may ask them before an employment offer is made. We will not ask your current employer until we get your permission. </w:t>
            </w:r>
          </w:p>
          <w:p w:rsidR="005C5870" w:rsidRDefault="005C5870" w:rsidP="005C5870">
            <w:pPr>
              <w:tabs>
                <w:tab w:val="left" w:pos="1455"/>
              </w:tabs>
            </w:pPr>
            <w:r>
              <w:t xml:space="preserve">Florina </w:t>
            </w:r>
            <w:proofErr w:type="spellStart"/>
            <w:r>
              <w:t>Stancu</w:t>
            </w:r>
            <w:proofErr w:type="spellEnd"/>
            <w:r>
              <w:t xml:space="preserve"> 077221394421</w:t>
            </w:r>
          </w:p>
          <w:p w:rsidR="005C5870" w:rsidRDefault="005C5870" w:rsidP="005C5870">
            <w:pPr>
              <w:tabs>
                <w:tab w:val="left" w:pos="1455"/>
              </w:tabs>
            </w:pPr>
            <w:r>
              <w:t>Alina Dinca       077893216943</w:t>
            </w:r>
          </w:p>
          <w:p w:rsidR="005C5870" w:rsidRDefault="005C5870" w:rsidP="005C5870">
            <w:pPr>
              <w:tabs>
                <w:tab w:val="left" w:pos="1455"/>
              </w:tabs>
            </w:pPr>
            <w:r>
              <w:t>Declaration</w:t>
            </w:r>
          </w:p>
          <w:p w:rsidR="005C5870" w:rsidRDefault="005C5870" w:rsidP="005C5870">
            <w:pPr>
              <w:tabs>
                <w:tab w:val="left" w:pos="1455"/>
              </w:tabs>
            </w:pPr>
            <w:r>
              <w:t>I confirm that to the best of my knowledge the information I have provided on this form is correct and I accept that providing deliberately false information could result in my dismissal.</w:t>
            </w:r>
          </w:p>
          <w:p w:rsidR="005C5870" w:rsidRDefault="005C5870" w:rsidP="005C5870">
            <w:pPr>
              <w:tabs>
                <w:tab w:val="left" w:pos="1455"/>
              </w:tabs>
            </w:pPr>
            <w:r>
              <w:t>Name: ANA DINCA</w:t>
            </w:r>
          </w:p>
          <w:p w:rsidR="005C5870" w:rsidRDefault="005C5870" w:rsidP="005C5870">
            <w:pPr>
              <w:tabs>
                <w:tab w:val="left" w:pos="1455"/>
              </w:tabs>
            </w:pPr>
            <w:r>
              <w:t xml:space="preserve">Signature: </w:t>
            </w:r>
          </w:p>
          <w:p w:rsidR="005C5870" w:rsidRPr="005C5870" w:rsidRDefault="005C5870" w:rsidP="005C5870">
            <w:pPr>
              <w:tabs>
                <w:tab w:val="left" w:pos="1455"/>
              </w:tabs>
            </w:pPr>
            <w:r>
              <w:t>Date: 07.04.22</w:t>
            </w:r>
          </w:p>
        </w:tc>
      </w:tr>
    </w:tbl>
    <w:p w:rsidR="000A26A2" w:rsidRDefault="000A26A2" w:rsidP="00C97B4E"/>
    <w:p w:rsidR="00A80E34" w:rsidRDefault="00A80E34" w:rsidP="00C97B4E"/>
    <w:p w:rsidR="00A80E34" w:rsidRDefault="00A80E34" w:rsidP="00C97B4E"/>
    <w:p w:rsidR="00B472E9" w:rsidRDefault="00B472E9" w:rsidP="00C97B4E"/>
    <w:p w:rsidR="000A26A2" w:rsidRDefault="000A26A2" w:rsidP="00C97B4E"/>
    <w:p w:rsidR="000A26A2" w:rsidRPr="004D668C" w:rsidRDefault="004D668C" w:rsidP="000A26A2">
      <w:pPr>
        <w:rPr>
          <w:b/>
        </w:rPr>
      </w:pPr>
      <w:r>
        <w:t xml:space="preserve">                         </w:t>
      </w:r>
      <w:r w:rsidRPr="004D668C">
        <w:rPr>
          <w:b/>
        </w:rPr>
        <w:t xml:space="preserve"> Questions addressed to me by the interviewer</w:t>
      </w:r>
    </w:p>
    <w:p w:rsidR="004F0E9D" w:rsidRDefault="004F0E9D" w:rsidP="000A26A2"/>
    <w:p w:rsidR="00B472E9" w:rsidRDefault="00B472E9" w:rsidP="000A26A2"/>
    <w:p w:rsidR="000A26A2" w:rsidRPr="004F0E9D" w:rsidRDefault="000A26A2" w:rsidP="000A26A2">
      <w:pPr>
        <w:rPr>
          <w:sz w:val="24"/>
          <w:szCs w:val="24"/>
        </w:rPr>
      </w:pPr>
    </w:p>
    <w:p w:rsidR="00CA5EA8" w:rsidRDefault="004F0E9D" w:rsidP="00CA5EA8">
      <w:pPr>
        <w:pStyle w:val="ListParagraph"/>
        <w:numPr>
          <w:ilvl w:val="0"/>
          <w:numId w:val="1"/>
        </w:numPr>
      </w:pPr>
      <w:r w:rsidRPr="00217ED9">
        <w:t>Tell me more about yourself</w:t>
      </w:r>
      <w:r w:rsidR="00CA5EA8" w:rsidRPr="00CA5EA8">
        <w:t xml:space="preserve"> </w:t>
      </w:r>
    </w:p>
    <w:p w:rsidR="00CA5EA8" w:rsidRDefault="00CA5EA8" w:rsidP="00CA5EA8">
      <w:pPr>
        <w:pStyle w:val="ListParagraph"/>
        <w:ind w:left="644"/>
      </w:pPr>
    </w:p>
    <w:p w:rsidR="00CA5EA8" w:rsidRDefault="00CA5EA8" w:rsidP="00CA5EA8">
      <w:pPr>
        <w:pStyle w:val="ListParagraph"/>
        <w:numPr>
          <w:ilvl w:val="0"/>
          <w:numId w:val="1"/>
        </w:numPr>
      </w:pPr>
      <w:r>
        <w:t xml:space="preserve">What are your strengths? What make you good for this job? </w:t>
      </w:r>
    </w:p>
    <w:p w:rsidR="00CA5EA8" w:rsidRDefault="00CA5EA8" w:rsidP="00CA5EA8">
      <w:pPr>
        <w:pStyle w:val="ListParagraph"/>
        <w:ind w:left="644"/>
      </w:pPr>
    </w:p>
    <w:p w:rsidR="00CA5EA8" w:rsidRDefault="00CA5EA8" w:rsidP="00CA5EA8">
      <w:pPr>
        <w:pStyle w:val="ListParagraph"/>
        <w:numPr>
          <w:ilvl w:val="0"/>
          <w:numId w:val="1"/>
        </w:numPr>
      </w:pPr>
      <w:r>
        <w:t>Can you describe a difficult situation that you successfully faced in the previous job?</w:t>
      </w:r>
    </w:p>
    <w:p w:rsidR="00CA5EA8" w:rsidRDefault="00CA5EA8" w:rsidP="00CA5EA8">
      <w:pPr>
        <w:pStyle w:val="ListParagraph"/>
        <w:ind w:left="644"/>
      </w:pPr>
    </w:p>
    <w:p w:rsidR="00CA5EA8" w:rsidRDefault="00CA5EA8" w:rsidP="00CA5EA8">
      <w:pPr>
        <w:pStyle w:val="ListParagraph"/>
        <w:numPr>
          <w:ilvl w:val="0"/>
          <w:numId w:val="1"/>
        </w:numPr>
      </w:pPr>
      <w:r>
        <w:t xml:space="preserve">What interests you in this post in particular?  </w:t>
      </w:r>
    </w:p>
    <w:p w:rsidR="00CA5EA8" w:rsidRDefault="00CA5EA8" w:rsidP="00CA5EA8">
      <w:pPr>
        <w:pStyle w:val="ListParagraph"/>
        <w:ind w:left="644"/>
      </w:pPr>
      <w:r>
        <w:t xml:space="preserve"> </w:t>
      </w:r>
    </w:p>
    <w:p w:rsidR="00CA5EA8" w:rsidRDefault="00CA5EA8" w:rsidP="00CA5EA8">
      <w:pPr>
        <w:pStyle w:val="ListParagraph"/>
        <w:numPr>
          <w:ilvl w:val="0"/>
          <w:numId w:val="1"/>
        </w:numPr>
      </w:pPr>
      <w:r>
        <w:t xml:space="preserve"> How will you deal with customer objections?</w:t>
      </w:r>
    </w:p>
    <w:p w:rsidR="00A80E34" w:rsidRPr="00217ED9" w:rsidRDefault="00A80E34" w:rsidP="00CA5EA8">
      <w:pPr>
        <w:ind w:left="284"/>
      </w:pPr>
    </w:p>
    <w:p w:rsidR="004D668C" w:rsidRDefault="004D668C" w:rsidP="00A80E34">
      <w:pPr>
        <w:ind w:left="330"/>
      </w:pPr>
    </w:p>
    <w:p w:rsidR="004D668C" w:rsidRDefault="004D668C" w:rsidP="004D668C">
      <w:pPr>
        <w:tabs>
          <w:tab w:val="left" w:pos="1620"/>
        </w:tabs>
      </w:pPr>
    </w:p>
    <w:p w:rsidR="004D668C" w:rsidRDefault="004D668C" w:rsidP="004D668C">
      <w:pPr>
        <w:tabs>
          <w:tab w:val="left" w:pos="1620"/>
        </w:tabs>
      </w:pPr>
    </w:p>
    <w:p w:rsidR="00A80E34" w:rsidRDefault="00A80E34" w:rsidP="004D668C">
      <w:pPr>
        <w:tabs>
          <w:tab w:val="left" w:pos="1620"/>
        </w:tabs>
      </w:pPr>
    </w:p>
    <w:p w:rsidR="00A80E34" w:rsidRDefault="00A80E34" w:rsidP="004D668C">
      <w:pPr>
        <w:tabs>
          <w:tab w:val="left" w:pos="1620"/>
        </w:tabs>
      </w:pPr>
    </w:p>
    <w:p w:rsidR="004D668C" w:rsidRDefault="004D668C" w:rsidP="004D668C">
      <w:pPr>
        <w:tabs>
          <w:tab w:val="left" w:pos="1620"/>
        </w:tabs>
      </w:pPr>
    </w:p>
    <w:p w:rsidR="004D668C" w:rsidRPr="004D668C" w:rsidRDefault="004D668C" w:rsidP="004D668C">
      <w:pPr>
        <w:tabs>
          <w:tab w:val="left" w:pos="1620"/>
        </w:tabs>
        <w:rPr>
          <w:b/>
        </w:rPr>
      </w:pPr>
      <w:r>
        <w:tab/>
      </w:r>
      <w:r w:rsidR="008226C1">
        <w:t xml:space="preserve"> </w:t>
      </w:r>
      <w:r w:rsidRPr="004D668C">
        <w:rPr>
          <w:b/>
        </w:rPr>
        <w:t>Questions I asked the interviewer</w:t>
      </w:r>
    </w:p>
    <w:p w:rsidR="004D668C" w:rsidRPr="00217ED9" w:rsidRDefault="004D668C" w:rsidP="004D668C">
      <w:pPr>
        <w:rPr>
          <w:sz w:val="24"/>
          <w:szCs w:val="24"/>
        </w:rPr>
      </w:pPr>
    </w:p>
    <w:p w:rsidR="00A80E34" w:rsidRDefault="004D668C" w:rsidP="004D668C">
      <w:r w:rsidRPr="00217ED9">
        <w:t>1 What work schedule will I have?</w:t>
      </w:r>
      <w:r w:rsidR="00A80E34" w:rsidRPr="00A80E34">
        <w:t xml:space="preserve"> </w:t>
      </w:r>
    </w:p>
    <w:p w:rsidR="004D668C" w:rsidRPr="00217ED9" w:rsidRDefault="00A80E34" w:rsidP="004D668C">
      <w:r w:rsidRPr="00A80E34">
        <w:t>2 What are the most important quali</w:t>
      </w:r>
      <w:r>
        <w:t>ties to advance in your company?</w:t>
      </w:r>
    </w:p>
    <w:p w:rsidR="004D668C" w:rsidRPr="00217ED9" w:rsidRDefault="004D668C" w:rsidP="004D668C">
      <w:r w:rsidRPr="00217ED9">
        <w:t>2 What are the most important qualities to advance in your company?</w:t>
      </w:r>
    </w:p>
    <w:p w:rsidR="004D668C" w:rsidRPr="00217ED9" w:rsidRDefault="004D668C" w:rsidP="004D668C">
      <w:r w:rsidRPr="00217ED9">
        <w:t>3.  What kind of person do you think would be the ideal candidate for this position?</w:t>
      </w:r>
    </w:p>
    <w:p w:rsidR="004D668C" w:rsidRPr="00217ED9" w:rsidRDefault="004D668C" w:rsidP="004D668C">
      <w:r w:rsidRPr="00217ED9">
        <w:t>4 Do you have any doubts about my qualifications?</w:t>
      </w:r>
    </w:p>
    <w:p w:rsidR="000A26A2" w:rsidRDefault="004D668C" w:rsidP="004D668C">
      <w:r w:rsidRPr="00217ED9">
        <w:t>5 Is there anything else I should know about this job or company?</w:t>
      </w:r>
    </w:p>
    <w:p w:rsidR="00D92A7E" w:rsidRDefault="00D92A7E" w:rsidP="004D668C"/>
    <w:p w:rsidR="00D92A7E" w:rsidRPr="00D92A7E" w:rsidRDefault="00D92A7E" w:rsidP="00D92A7E">
      <w:pPr>
        <w:rPr>
          <w:b/>
        </w:rPr>
      </w:pPr>
      <w:r w:rsidRPr="00D92A7E">
        <w:rPr>
          <w:b/>
        </w:rPr>
        <w:lastRenderedPageBreak/>
        <w:t xml:space="preserve">Answers questions </w:t>
      </w:r>
    </w:p>
    <w:p w:rsidR="00D92A7E" w:rsidRPr="00D92A7E" w:rsidRDefault="00D92A7E" w:rsidP="00D92A7E">
      <w:pPr>
        <w:rPr>
          <w:b/>
        </w:rPr>
      </w:pPr>
      <w:r w:rsidRPr="00D92A7E">
        <w:rPr>
          <w:b/>
        </w:rPr>
        <w:t>1) Tell me more about yourself</w:t>
      </w:r>
    </w:p>
    <w:p w:rsidR="00D92A7E" w:rsidRDefault="00D92A7E" w:rsidP="00D92A7E">
      <w:r>
        <w:t xml:space="preserve">My name is </w:t>
      </w:r>
      <w:proofErr w:type="spellStart"/>
      <w:r>
        <w:t>ana</w:t>
      </w:r>
      <w:proofErr w:type="spellEnd"/>
      <w:r>
        <w:t xml:space="preserve"> </w:t>
      </w:r>
      <w:proofErr w:type="spellStart"/>
      <w:r>
        <w:t>dinca</w:t>
      </w:r>
      <w:proofErr w:type="spellEnd"/>
      <w:r>
        <w:t xml:space="preserve"> now I’m working in sales for Airberg Company here I deal with distribution and logistics for the Middle East, we are promoting and sells our services to our customers, I really like my current job, but because of the pandemic, selling products to the Middle East has become very difficult and the company decided to lay off a large part of its employees, That’s why I applied for the position offered by your company. </w:t>
      </w:r>
    </w:p>
    <w:p w:rsidR="00D92A7E" w:rsidRDefault="00D92A7E" w:rsidP="00D92A7E">
      <w:r>
        <w:t>My professional journey in the sales department started seven years ago, when I decided to establish in ‘UK. After that, I became confident about my decision to choose this area for myself. I discovered my passion for this field after seeing how much soul satisfaction it can bring me.</w:t>
      </w:r>
    </w:p>
    <w:p w:rsidR="00D92A7E" w:rsidRDefault="00D92A7E" w:rsidP="00D92A7E">
      <w:r w:rsidRPr="00D92A7E">
        <w:rPr>
          <w:b/>
        </w:rPr>
        <w:t>2) What are your strengths? What make you good for this job</w:t>
      </w:r>
      <w:r>
        <w:t>?</w:t>
      </w:r>
    </w:p>
    <w:p w:rsidR="00D92A7E" w:rsidRDefault="00D92A7E" w:rsidP="00D92A7E">
      <w:r>
        <w:t>My qualification and experience are a perfect match for the requirements of this position. In particular, my sales skills and experience in the field make me an ideal candidate for this position. I have the ability to promote and sell quite well services to your customers. It is clear that your company has a strong work ethic and puts your customers first,</w:t>
      </w:r>
    </w:p>
    <w:p w:rsidR="00D92A7E" w:rsidRDefault="00D92A7E" w:rsidP="00D92A7E">
      <w:r>
        <w:t xml:space="preserve">Reading about the position offered by your company I realized that I have everything I need to have excellent results in this position, my strengths include: the ability to learn new things in a short time, I know how to work under pressure, I am an organized person, I know to work in a team, what makes me good for this job is the fact that over the time I have worked with several customers, and I was able to adapt to what they need, </w:t>
      </w:r>
    </w:p>
    <w:p w:rsidR="00D92A7E" w:rsidRDefault="00D92A7E" w:rsidP="00D92A7E">
      <w:r>
        <w:t xml:space="preserve"> I would have a weakness if I could call it like that: </w:t>
      </w:r>
    </w:p>
    <w:p w:rsidR="00D92A7E" w:rsidRDefault="00D92A7E" w:rsidP="00D92A7E">
      <w:r>
        <w:t>I'm interested in the opinion of the people around about me “but I'm certainly realistic enough to appreciate that things don't always go the way I expect me to go, and I know this weakness is a common thing in life, the most important thing is that I understand how to cope in such circumstances, I strive to learn as much as I can from potential mistakes, because these are really great learning opportunities, and it is always important for me to focus on the future rather than living in the past. Is inevitable to don’t meet different people with different opinion who could rejected you.</w:t>
      </w:r>
    </w:p>
    <w:p w:rsidR="00D92A7E" w:rsidRDefault="00D92A7E" w:rsidP="00D92A7E">
      <w:r w:rsidRPr="00D92A7E">
        <w:rPr>
          <w:b/>
        </w:rPr>
        <w:t>3) Can you can describe a difficult situation that you successfully faced in the previous job</w:t>
      </w:r>
      <w:r>
        <w:t>. I had to take a project with problems from a colleague who had resigned, on my first meeting with the client, he screamed into the room. He was upset about problems I hadn't solved yet. I didn't interrupt him. I noted the problems he raised. When he finished, I told him I would handle all the complaints. As I asked him questions about each issue, he began to calm down and he gave me more information. We went over the specific actions we planned to take and put our top specialists to work on the problems. I made sure to update my client frequently on my progress. He finally apologized for his behaviour. It took us a week to solve all the problems, but we managed to regain his trust in our company</w:t>
      </w:r>
    </w:p>
    <w:p w:rsidR="00D92A7E" w:rsidRPr="00D92A7E" w:rsidRDefault="00D92A7E" w:rsidP="00D92A7E">
      <w:pPr>
        <w:rPr>
          <w:b/>
        </w:rPr>
      </w:pPr>
      <w:r w:rsidRPr="00D92A7E">
        <w:rPr>
          <w:b/>
        </w:rPr>
        <w:t xml:space="preserve"> 4) What interests you in this post in particular?</w:t>
      </w:r>
    </w:p>
    <w:p w:rsidR="00D92A7E" w:rsidRDefault="00D92A7E" w:rsidP="00D92A7E">
      <w:r>
        <w:t>Your company are at the top of my preferences in terms of sales, I really believe that your work brings many benefits to the industry and I would like to contribute to this work. I always wanted to work in a big company with very professional people, I like to contribute to the team's effort, to offer the best of myself, to achieve our goals, thus reaching top.</w:t>
      </w:r>
    </w:p>
    <w:p w:rsidR="00D92A7E" w:rsidRDefault="00D92A7E" w:rsidP="00D92A7E">
      <w:r>
        <w:lastRenderedPageBreak/>
        <w:t>I am passionate about providing excellent customer’s services. I have experience working with people in this field, and I know that your company putting clients first.” I could be a valuable member of your team.</w:t>
      </w:r>
    </w:p>
    <w:p w:rsidR="00D92A7E" w:rsidRPr="00D92A7E" w:rsidRDefault="00D92A7E" w:rsidP="00D92A7E">
      <w:pPr>
        <w:rPr>
          <w:b/>
        </w:rPr>
      </w:pPr>
      <w:r w:rsidRPr="00D92A7E">
        <w:rPr>
          <w:b/>
        </w:rPr>
        <w:t>5) How will you deal with customer objections?</w:t>
      </w:r>
    </w:p>
    <w:p w:rsidR="00D92A7E" w:rsidRDefault="00D92A7E" w:rsidP="00D92A7E">
      <w:r>
        <w:t>First of all, it is very important for me to listen to the client's objections, because they often turn into opportunities. I allow my clients to clearly define their thoughts, and then we agree on a course of action and keep them informed throughout the process, because good customers want to be part of the solution. I did not try to force them to buy the products, I will just adapted to the recommendation of his specific needs. As a result, they sincerely appreciated my suggestion and I ended up selling the products,</w:t>
      </w:r>
    </w:p>
    <w:p w:rsidR="00D92A7E" w:rsidRPr="00D92A7E" w:rsidRDefault="00D92A7E" w:rsidP="00D92A7E">
      <w:pPr>
        <w:rPr>
          <w:b/>
        </w:rPr>
      </w:pPr>
      <w:r w:rsidRPr="00D92A7E">
        <w:rPr>
          <w:b/>
        </w:rPr>
        <w:t xml:space="preserve">Questions addressed to the interviewer </w:t>
      </w:r>
    </w:p>
    <w:p w:rsidR="00D92A7E" w:rsidRDefault="00D92A7E" w:rsidP="00D92A7E">
      <w:proofErr w:type="spellStart"/>
      <w:r>
        <w:t>Flori</w:t>
      </w:r>
      <w:proofErr w:type="spellEnd"/>
      <w:r>
        <w:t>: do you have any question regarding the job?</w:t>
      </w:r>
    </w:p>
    <w:p w:rsidR="00D92A7E" w:rsidRDefault="00D92A7E" w:rsidP="00D92A7E">
      <w:r>
        <w:t>ANA: Yes I do have some question, could you please tell me:</w:t>
      </w:r>
    </w:p>
    <w:p w:rsidR="00D92A7E" w:rsidRDefault="00D92A7E" w:rsidP="00D92A7E">
      <w:r w:rsidRPr="00D92A7E">
        <w:rPr>
          <w:b/>
        </w:rPr>
        <w:t>1) What work schedule will I have</w:t>
      </w:r>
      <w:r>
        <w:t>?</w:t>
      </w:r>
    </w:p>
    <w:p w:rsidR="00D92A7E" w:rsidRDefault="00D92A7E" w:rsidP="00D92A7E">
      <w:r>
        <w:t xml:space="preserve">You will have full-time work schedule 40 hours a week from Monday to Friday with the possibility to do over time </w:t>
      </w:r>
      <w:r>
        <w:tab/>
        <w:t>.</w:t>
      </w:r>
    </w:p>
    <w:p w:rsidR="00D92A7E" w:rsidRPr="00D92A7E" w:rsidRDefault="00D92A7E" w:rsidP="00D92A7E">
      <w:pPr>
        <w:rPr>
          <w:b/>
        </w:rPr>
      </w:pPr>
      <w:r w:rsidRPr="00D92A7E">
        <w:rPr>
          <w:b/>
        </w:rPr>
        <w:t>2) What are the most important qualities to advance in your company?</w:t>
      </w:r>
    </w:p>
    <w:p w:rsidR="00692E29" w:rsidRDefault="007F29CB" w:rsidP="00D92A7E">
      <w:r>
        <w:t xml:space="preserve"> A: </w:t>
      </w:r>
      <w:r w:rsidR="00D92A7E">
        <w:t xml:space="preserve">At the first you must have Confidence, you have to maintain a positive attitude, </w:t>
      </w:r>
    </w:p>
    <w:p w:rsidR="00692E29" w:rsidRDefault="007F29CB" w:rsidP="00D92A7E">
      <w:r>
        <w:t xml:space="preserve"> B: You</w:t>
      </w:r>
      <w:r w:rsidR="00D92A7E">
        <w:t xml:space="preserve"> must have communication with conviction,</w:t>
      </w:r>
    </w:p>
    <w:p w:rsidR="00D92A7E" w:rsidRDefault="007F29CB" w:rsidP="00D92A7E">
      <w:r>
        <w:t xml:space="preserve"> C: </w:t>
      </w:r>
      <w:r w:rsidR="00692E29">
        <w:t>You</w:t>
      </w:r>
      <w:r w:rsidR="00D92A7E">
        <w:t xml:space="preserve"> must be an Active listening - understanding the customers' needs</w:t>
      </w:r>
    </w:p>
    <w:p w:rsidR="00D92A7E" w:rsidRPr="00D92A7E" w:rsidRDefault="00D92A7E" w:rsidP="00D92A7E">
      <w:pPr>
        <w:rPr>
          <w:b/>
        </w:rPr>
      </w:pPr>
      <w:r w:rsidRPr="00D92A7E">
        <w:rPr>
          <w:b/>
        </w:rPr>
        <w:t xml:space="preserve"> 3)  What kind of person do you think would be the ideal candidate for this position? </w:t>
      </w:r>
    </w:p>
    <w:p w:rsidR="00E3597E" w:rsidRDefault="00D92A7E" w:rsidP="00E3597E">
      <w:r>
        <w:t xml:space="preserve"> A person who like Teamwork, who have Self-motivation</w:t>
      </w:r>
      <w:r w:rsidR="00A81D63">
        <w:t>, and</w:t>
      </w:r>
      <w:r>
        <w:t xml:space="preserve"> ability to learn easier, and a p</w:t>
      </w:r>
      <w:r w:rsidR="00E3597E">
        <w:t xml:space="preserve">erson dedicate to this position </w:t>
      </w:r>
      <w:r w:rsidR="00E3597E" w:rsidRPr="00E3597E">
        <w:t>because you will spend a lot of time in this office</w:t>
      </w:r>
      <w:r w:rsidR="00E3597E">
        <w:t>.</w:t>
      </w:r>
    </w:p>
    <w:p w:rsidR="00D92A7E" w:rsidRPr="00D92A7E" w:rsidRDefault="00D92A7E" w:rsidP="00D92A7E">
      <w:pPr>
        <w:rPr>
          <w:b/>
        </w:rPr>
      </w:pPr>
      <w:r w:rsidRPr="00D92A7E">
        <w:rPr>
          <w:b/>
        </w:rPr>
        <w:t>4) Do you have any doubts about my qualifications?</w:t>
      </w:r>
    </w:p>
    <w:p w:rsidR="00D92A7E" w:rsidRDefault="00D92A7E" w:rsidP="00D92A7E">
      <w:r>
        <w:t>I do not have at the moment, if I have in the future I will not hesitate to ask you.</w:t>
      </w:r>
    </w:p>
    <w:p w:rsidR="00D92A7E" w:rsidRPr="00D92A7E" w:rsidRDefault="00D92A7E" w:rsidP="00D92A7E">
      <w:pPr>
        <w:rPr>
          <w:b/>
        </w:rPr>
      </w:pPr>
      <w:r w:rsidRPr="00D92A7E">
        <w:rPr>
          <w:b/>
        </w:rPr>
        <w:t>5) Is there anything else I should know about this job or company?</w:t>
      </w:r>
    </w:p>
    <w:p w:rsidR="00D92A7E" w:rsidRDefault="00D92A7E" w:rsidP="00D92A7E">
      <w:r>
        <w:t>No it's nothing, as you know we are a company with a long history in sales, we like to say things exactly as they are, and everything about us it’s clearly define through our presence on social media</w:t>
      </w:r>
    </w:p>
    <w:p w:rsidR="00D92A7E" w:rsidRDefault="00D92A7E" w:rsidP="00D92A7E">
      <w:r>
        <w:t xml:space="preserve">ANA:  These were my questions, thank you for your time </w:t>
      </w:r>
    </w:p>
    <w:p w:rsidR="00D92A7E" w:rsidRPr="00217ED9" w:rsidRDefault="00D92A7E" w:rsidP="00D92A7E">
      <w:proofErr w:type="spellStart"/>
      <w:r>
        <w:t>Flori</w:t>
      </w:r>
      <w:proofErr w:type="spellEnd"/>
      <w:r>
        <w:t>: Thanks for participating, I will send you reply soon</w:t>
      </w:r>
    </w:p>
    <w:sectPr w:rsidR="00D92A7E" w:rsidRPr="00217ED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0E9D" w:rsidRDefault="004F0E9D" w:rsidP="000D450D">
      <w:pPr>
        <w:spacing w:after="0" w:line="240" w:lineRule="auto"/>
      </w:pPr>
      <w:r>
        <w:separator/>
      </w:r>
    </w:p>
  </w:endnote>
  <w:endnote w:type="continuationSeparator" w:id="0">
    <w:p w:rsidR="004F0E9D" w:rsidRDefault="004F0E9D" w:rsidP="000D4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0E9D" w:rsidRDefault="004F0E9D" w:rsidP="000D450D">
      <w:pPr>
        <w:spacing w:after="0" w:line="240" w:lineRule="auto"/>
      </w:pPr>
      <w:r>
        <w:separator/>
      </w:r>
    </w:p>
  </w:footnote>
  <w:footnote w:type="continuationSeparator" w:id="0">
    <w:p w:rsidR="004F0E9D" w:rsidRDefault="004F0E9D" w:rsidP="000D4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1974711469"/>
      <w:docPartObj>
        <w:docPartGallery w:val="Page Numbers (Top of Page)"/>
        <w:docPartUnique/>
      </w:docPartObj>
    </w:sdtPr>
    <w:sdtEndPr>
      <w:rPr>
        <w:b/>
        <w:bCs/>
        <w:noProof/>
        <w:color w:val="auto"/>
        <w:spacing w:val="0"/>
      </w:rPr>
    </w:sdtEndPr>
    <w:sdtContent>
      <w:p w:rsidR="0030513B" w:rsidRDefault="0030513B">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217D4" w:rsidRPr="005217D4">
          <w:rPr>
            <w:b/>
            <w:bCs/>
            <w:noProof/>
          </w:rPr>
          <w:t>12</w:t>
        </w:r>
        <w:r>
          <w:rPr>
            <w:b/>
            <w:bCs/>
            <w:noProof/>
          </w:rPr>
          <w:fldChar w:fldCharType="end"/>
        </w:r>
      </w:p>
    </w:sdtContent>
  </w:sdt>
  <w:p w:rsidR="0030513B" w:rsidRDefault="003051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B75CD7"/>
    <w:multiLevelType w:val="hybridMultilevel"/>
    <w:tmpl w:val="9FBA1884"/>
    <w:lvl w:ilvl="0" w:tplc="C600A43E">
      <w:start w:val="1"/>
      <w:numFmt w:val="decimal"/>
      <w:lvlText w:val="%1)"/>
      <w:lvlJc w:val="left"/>
      <w:pPr>
        <w:ind w:left="644" w:hanging="360"/>
      </w:pPr>
      <w:rPr>
        <w:rFonts w:asciiTheme="minorHAnsi" w:eastAsiaTheme="minorHAnsi" w:hAnsiTheme="minorHAnsi" w:cstheme="minorBidi"/>
      </w:rPr>
    </w:lvl>
    <w:lvl w:ilvl="1" w:tplc="08090019" w:tentative="1">
      <w:start w:val="1"/>
      <w:numFmt w:val="lowerLetter"/>
      <w:lvlText w:val="%2."/>
      <w:lvlJc w:val="left"/>
      <w:pPr>
        <w:ind w:left="1410" w:hanging="360"/>
      </w:pPr>
    </w:lvl>
    <w:lvl w:ilvl="2" w:tplc="0809001B" w:tentative="1">
      <w:start w:val="1"/>
      <w:numFmt w:val="lowerRoman"/>
      <w:lvlText w:val="%3."/>
      <w:lvlJc w:val="right"/>
      <w:pPr>
        <w:ind w:left="2130" w:hanging="180"/>
      </w:pPr>
    </w:lvl>
    <w:lvl w:ilvl="3" w:tplc="0809000F" w:tentative="1">
      <w:start w:val="1"/>
      <w:numFmt w:val="decimal"/>
      <w:lvlText w:val="%4."/>
      <w:lvlJc w:val="left"/>
      <w:pPr>
        <w:ind w:left="2850" w:hanging="360"/>
      </w:pPr>
    </w:lvl>
    <w:lvl w:ilvl="4" w:tplc="08090019" w:tentative="1">
      <w:start w:val="1"/>
      <w:numFmt w:val="lowerLetter"/>
      <w:lvlText w:val="%5."/>
      <w:lvlJc w:val="left"/>
      <w:pPr>
        <w:ind w:left="3570" w:hanging="360"/>
      </w:pPr>
    </w:lvl>
    <w:lvl w:ilvl="5" w:tplc="0809001B" w:tentative="1">
      <w:start w:val="1"/>
      <w:numFmt w:val="lowerRoman"/>
      <w:lvlText w:val="%6."/>
      <w:lvlJc w:val="right"/>
      <w:pPr>
        <w:ind w:left="4290" w:hanging="180"/>
      </w:pPr>
    </w:lvl>
    <w:lvl w:ilvl="6" w:tplc="0809000F" w:tentative="1">
      <w:start w:val="1"/>
      <w:numFmt w:val="decimal"/>
      <w:lvlText w:val="%7."/>
      <w:lvlJc w:val="left"/>
      <w:pPr>
        <w:ind w:left="5010" w:hanging="360"/>
      </w:pPr>
    </w:lvl>
    <w:lvl w:ilvl="7" w:tplc="08090019" w:tentative="1">
      <w:start w:val="1"/>
      <w:numFmt w:val="lowerLetter"/>
      <w:lvlText w:val="%8."/>
      <w:lvlJc w:val="left"/>
      <w:pPr>
        <w:ind w:left="5730" w:hanging="360"/>
      </w:pPr>
    </w:lvl>
    <w:lvl w:ilvl="8" w:tplc="0809001B" w:tentative="1">
      <w:start w:val="1"/>
      <w:numFmt w:val="lowerRoman"/>
      <w:lvlText w:val="%9."/>
      <w:lvlJc w:val="right"/>
      <w:pPr>
        <w:ind w:left="645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805"/>
    <w:rsid w:val="00002026"/>
    <w:rsid w:val="00096FC9"/>
    <w:rsid w:val="000A26A2"/>
    <w:rsid w:val="000B5DCA"/>
    <w:rsid w:val="000C51EA"/>
    <w:rsid w:val="000D450D"/>
    <w:rsid w:val="000E5B0C"/>
    <w:rsid w:val="000F5569"/>
    <w:rsid w:val="001654DF"/>
    <w:rsid w:val="001850B8"/>
    <w:rsid w:val="002041EF"/>
    <w:rsid w:val="00217ED9"/>
    <w:rsid w:val="00252501"/>
    <w:rsid w:val="00282612"/>
    <w:rsid w:val="00294758"/>
    <w:rsid w:val="0030513B"/>
    <w:rsid w:val="00322D47"/>
    <w:rsid w:val="00341D04"/>
    <w:rsid w:val="00347EAB"/>
    <w:rsid w:val="003C17AD"/>
    <w:rsid w:val="003D5007"/>
    <w:rsid w:val="003F2EE4"/>
    <w:rsid w:val="004152A6"/>
    <w:rsid w:val="00466606"/>
    <w:rsid w:val="004712FF"/>
    <w:rsid w:val="00480D43"/>
    <w:rsid w:val="00495CA1"/>
    <w:rsid w:val="004B4CE9"/>
    <w:rsid w:val="004D668C"/>
    <w:rsid w:val="004E0564"/>
    <w:rsid w:val="004F0E9D"/>
    <w:rsid w:val="004F3AF4"/>
    <w:rsid w:val="004F7040"/>
    <w:rsid w:val="005217D4"/>
    <w:rsid w:val="00545532"/>
    <w:rsid w:val="00547CE2"/>
    <w:rsid w:val="00573EC7"/>
    <w:rsid w:val="005B2DC4"/>
    <w:rsid w:val="005C5870"/>
    <w:rsid w:val="005D7C2D"/>
    <w:rsid w:val="006020A0"/>
    <w:rsid w:val="00632F80"/>
    <w:rsid w:val="006465C3"/>
    <w:rsid w:val="00663577"/>
    <w:rsid w:val="00683029"/>
    <w:rsid w:val="00691B5D"/>
    <w:rsid w:val="00692E29"/>
    <w:rsid w:val="006C6EE8"/>
    <w:rsid w:val="006D1390"/>
    <w:rsid w:val="006E0648"/>
    <w:rsid w:val="00711F48"/>
    <w:rsid w:val="00716A73"/>
    <w:rsid w:val="007B24B0"/>
    <w:rsid w:val="007D0A33"/>
    <w:rsid w:val="007E3CFB"/>
    <w:rsid w:val="007F29CB"/>
    <w:rsid w:val="0080252C"/>
    <w:rsid w:val="008226C1"/>
    <w:rsid w:val="00882FE5"/>
    <w:rsid w:val="008A23D2"/>
    <w:rsid w:val="008B4CA2"/>
    <w:rsid w:val="008D1EB4"/>
    <w:rsid w:val="008E22F1"/>
    <w:rsid w:val="008F660C"/>
    <w:rsid w:val="00912CC2"/>
    <w:rsid w:val="00927B83"/>
    <w:rsid w:val="00936C08"/>
    <w:rsid w:val="00957BB9"/>
    <w:rsid w:val="00983EC0"/>
    <w:rsid w:val="00996EF9"/>
    <w:rsid w:val="009E7809"/>
    <w:rsid w:val="00A44EB1"/>
    <w:rsid w:val="00A50294"/>
    <w:rsid w:val="00A80E34"/>
    <w:rsid w:val="00A81D63"/>
    <w:rsid w:val="00A836DC"/>
    <w:rsid w:val="00A97589"/>
    <w:rsid w:val="00B472E9"/>
    <w:rsid w:val="00B51281"/>
    <w:rsid w:val="00B52B7D"/>
    <w:rsid w:val="00B60351"/>
    <w:rsid w:val="00B7736E"/>
    <w:rsid w:val="00B86A17"/>
    <w:rsid w:val="00BD3FDF"/>
    <w:rsid w:val="00BE0D99"/>
    <w:rsid w:val="00BF5D49"/>
    <w:rsid w:val="00C06224"/>
    <w:rsid w:val="00C54F60"/>
    <w:rsid w:val="00C927A6"/>
    <w:rsid w:val="00C97B4E"/>
    <w:rsid w:val="00CA5EA8"/>
    <w:rsid w:val="00D43D0A"/>
    <w:rsid w:val="00D66225"/>
    <w:rsid w:val="00D831F8"/>
    <w:rsid w:val="00D92A7E"/>
    <w:rsid w:val="00D94805"/>
    <w:rsid w:val="00E1364E"/>
    <w:rsid w:val="00E3597E"/>
    <w:rsid w:val="00E710E6"/>
    <w:rsid w:val="00EA254F"/>
    <w:rsid w:val="00EA6488"/>
    <w:rsid w:val="00EB0E3A"/>
    <w:rsid w:val="00EF38A8"/>
    <w:rsid w:val="00EF6FDA"/>
    <w:rsid w:val="00F4624C"/>
    <w:rsid w:val="00FB2450"/>
    <w:rsid w:val="00FF52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A41E9D-C1FC-4361-BC71-B4D469AEB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C6E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45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450D"/>
  </w:style>
  <w:style w:type="paragraph" w:styleId="Footer">
    <w:name w:val="footer"/>
    <w:basedOn w:val="Normal"/>
    <w:link w:val="FooterChar"/>
    <w:uiPriority w:val="99"/>
    <w:unhideWhenUsed/>
    <w:rsid w:val="000D45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50D"/>
  </w:style>
  <w:style w:type="character" w:customStyle="1" w:styleId="Heading1Char">
    <w:name w:val="Heading 1 Char"/>
    <w:basedOn w:val="DefaultParagraphFont"/>
    <w:link w:val="Heading1"/>
    <w:uiPriority w:val="9"/>
    <w:rsid w:val="006C6EE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C6EE8"/>
    <w:pPr>
      <w:outlineLvl w:val="9"/>
    </w:pPr>
    <w:rPr>
      <w:lang w:val="en-US"/>
    </w:rPr>
  </w:style>
  <w:style w:type="paragraph" w:styleId="TOC1">
    <w:name w:val="toc 1"/>
    <w:basedOn w:val="Normal"/>
    <w:next w:val="Normal"/>
    <w:autoRedefine/>
    <w:uiPriority w:val="39"/>
    <w:unhideWhenUsed/>
    <w:rsid w:val="006C6EE8"/>
    <w:pPr>
      <w:spacing w:after="100"/>
    </w:pPr>
    <w:rPr>
      <w:lang w:val="en-IN"/>
    </w:rPr>
  </w:style>
  <w:style w:type="character" w:styleId="Hyperlink">
    <w:name w:val="Hyperlink"/>
    <w:basedOn w:val="DefaultParagraphFont"/>
    <w:uiPriority w:val="99"/>
    <w:unhideWhenUsed/>
    <w:rsid w:val="006C6EE8"/>
    <w:rPr>
      <w:color w:val="0563C1" w:themeColor="hyperlink"/>
      <w:u w:val="single"/>
    </w:rPr>
  </w:style>
  <w:style w:type="paragraph" w:styleId="TOC2">
    <w:name w:val="toc 2"/>
    <w:basedOn w:val="Normal"/>
    <w:next w:val="Normal"/>
    <w:autoRedefine/>
    <w:uiPriority w:val="39"/>
    <w:unhideWhenUsed/>
    <w:rsid w:val="006C6EE8"/>
    <w:pPr>
      <w:spacing w:after="100"/>
      <w:ind w:left="220"/>
    </w:pPr>
  </w:style>
  <w:style w:type="paragraph" w:styleId="TOC3">
    <w:name w:val="toc 3"/>
    <w:basedOn w:val="Normal"/>
    <w:next w:val="Normal"/>
    <w:autoRedefine/>
    <w:uiPriority w:val="39"/>
    <w:unhideWhenUsed/>
    <w:rsid w:val="006C6EE8"/>
    <w:pPr>
      <w:spacing w:after="100"/>
      <w:ind w:left="440"/>
    </w:pPr>
  </w:style>
  <w:style w:type="paragraph" w:styleId="Title">
    <w:name w:val="Title"/>
    <w:basedOn w:val="Normal"/>
    <w:next w:val="Normal"/>
    <w:link w:val="TitleChar"/>
    <w:uiPriority w:val="10"/>
    <w:qFormat/>
    <w:rsid w:val="0025250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2501"/>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4712F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712FF"/>
    <w:rPr>
      <w:i/>
      <w:iCs/>
      <w:color w:val="404040" w:themeColor="text1" w:themeTint="BF"/>
    </w:rPr>
  </w:style>
  <w:style w:type="paragraph" w:styleId="ListParagraph">
    <w:name w:val="List Paragraph"/>
    <w:basedOn w:val="Normal"/>
    <w:uiPriority w:val="34"/>
    <w:qFormat/>
    <w:rsid w:val="004F0E9D"/>
    <w:pPr>
      <w:ind w:left="720"/>
      <w:contextualSpacing/>
    </w:pPr>
  </w:style>
  <w:style w:type="paragraph" w:customStyle="1" w:styleId="DecimalAligned">
    <w:name w:val="Decimal Aligned"/>
    <w:basedOn w:val="Normal"/>
    <w:uiPriority w:val="40"/>
    <w:qFormat/>
    <w:rsid w:val="005C5870"/>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5C5870"/>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5C5870"/>
    <w:rPr>
      <w:rFonts w:eastAsiaTheme="minorEastAsia" w:cs="Times New Roman"/>
      <w:sz w:val="20"/>
      <w:szCs w:val="20"/>
      <w:lang w:val="en-US"/>
    </w:rPr>
  </w:style>
  <w:style w:type="character" w:styleId="SubtleEmphasis">
    <w:name w:val="Subtle Emphasis"/>
    <w:basedOn w:val="DefaultParagraphFont"/>
    <w:uiPriority w:val="19"/>
    <w:qFormat/>
    <w:rsid w:val="005C5870"/>
    <w:rPr>
      <w:i/>
      <w:iCs/>
    </w:rPr>
  </w:style>
  <w:style w:type="table" w:styleId="LightShading-Accent1">
    <w:name w:val="Light Shading Accent 1"/>
    <w:basedOn w:val="TableNormal"/>
    <w:uiPriority w:val="60"/>
    <w:rsid w:val="005C5870"/>
    <w:pPr>
      <w:spacing w:after="0" w:line="240" w:lineRule="auto"/>
    </w:pPr>
    <w:rPr>
      <w:rFonts w:eastAsiaTheme="minorEastAsia"/>
      <w:color w:val="2E74B5" w:themeColor="accent1" w:themeShade="BF"/>
      <w:lang w:val="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EFC8F-40A5-4014-B9BC-A855A7178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6BA4E501</Template>
  <TotalTime>6</TotalTime>
  <Pages>12</Pages>
  <Words>3967</Words>
  <Characters>22613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Dinca</dc:creator>
  <cp:keywords/>
  <dc:description/>
  <cp:lastModifiedBy>Ana Dinca</cp:lastModifiedBy>
  <cp:revision>64</cp:revision>
  <dcterms:created xsi:type="dcterms:W3CDTF">2022-04-19T08:04:00Z</dcterms:created>
  <dcterms:modified xsi:type="dcterms:W3CDTF">2022-04-19T08:28:00Z</dcterms:modified>
</cp:coreProperties>
</file>