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2EDFC" w14:textId="392E9D01" w:rsidR="009D0186" w:rsidRDefault="00245C24">
      <w:r>
        <w:t>There are multiple essential skills that will contr</w:t>
      </w:r>
      <w:r>
        <w:t xml:space="preserve">ibute to the development </w:t>
      </w:r>
      <w:r w:rsidR="00067939">
        <w:t>my</w:t>
      </w:r>
      <w:r w:rsidR="00283B36">
        <w:t xml:space="preserve"> </w:t>
      </w:r>
      <w:r>
        <w:t>study and employment. There are similarities between Academic skills and Employability skills that will both complement each</w:t>
      </w:r>
      <w:r w:rsidR="00283B36">
        <w:t xml:space="preserve"> other</w:t>
      </w:r>
      <w:r>
        <w:t xml:space="preserve">. </w:t>
      </w:r>
    </w:p>
    <w:p w14:paraId="0372EDFD" w14:textId="646A33A2" w:rsidR="009D0186" w:rsidRDefault="00245C24">
      <w:r>
        <w:rPr>
          <w:b/>
          <w:bCs/>
        </w:rPr>
        <w:t>Employability</w:t>
      </w:r>
      <w:r w:rsidR="0031015A">
        <w:rPr>
          <w:b/>
          <w:bCs/>
        </w:rPr>
        <w:t xml:space="preserve"> </w:t>
      </w:r>
      <w:sdt>
        <w:sdtPr>
          <w:rPr>
            <w:b/>
            <w:bCs/>
          </w:rPr>
          <w:id w:val="-1452387735"/>
          <w:citation/>
        </w:sdtPr>
        <w:sdtContent>
          <w:r w:rsidR="0031015A">
            <w:rPr>
              <w:b/>
              <w:bCs/>
            </w:rPr>
            <w:fldChar w:fldCharType="begin"/>
          </w:r>
          <w:r w:rsidR="0031015A">
            <w:rPr>
              <w:b/>
              <w:bCs/>
            </w:rPr>
            <w:instrText xml:space="preserve"> CITATION Ind23 \l 2057 </w:instrText>
          </w:r>
          <w:r w:rsidR="0031015A">
            <w:rPr>
              <w:b/>
              <w:bCs/>
            </w:rPr>
            <w:fldChar w:fldCharType="separate"/>
          </w:r>
          <w:r w:rsidR="0031015A" w:rsidRPr="0031015A">
            <w:rPr>
              <w:noProof/>
            </w:rPr>
            <w:t>[1]</w:t>
          </w:r>
          <w:r w:rsidR="0031015A">
            <w:rPr>
              <w:b/>
              <w:bCs/>
            </w:rPr>
            <w:fldChar w:fldCharType="end"/>
          </w:r>
        </w:sdtContent>
      </w:sdt>
      <w:r>
        <w:rPr>
          <w:b/>
          <w:bCs/>
        </w:rPr>
        <w:t xml:space="preserve"> </w:t>
      </w:r>
      <w:r>
        <w:rPr>
          <w:b/>
          <w:bCs/>
        </w:rPr>
        <w:t xml:space="preserve">skills can </w:t>
      </w:r>
      <w:r>
        <w:rPr>
          <w:b/>
          <w:bCs/>
        </w:rPr>
        <w:t>relate to:</w:t>
      </w:r>
      <w:r w:rsidR="00A83F83">
        <w:rPr>
          <w:b/>
          <w:bCs/>
        </w:rPr>
        <w:t xml:space="preserve"> </w:t>
      </w:r>
    </w:p>
    <w:p w14:paraId="0372EDFE" w14:textId="362F72DF" w:rsidR="009D0186" w:rsidRDefault="00245C24">
      <w:pPr>
        <w:pStyle w:val="ListParagraph"/>
        <w:numPr>
          <w:ilvl w:val="0"/>
          <w:numId w:val="1"/>
        </w:numPr>
      </w:pPr>
      <w:r>
        <w:t xml:space="preserve">Communication skills – speaking, listening, writing, </w:t>
      </w:r>
      <w:r w:rsidR="00067939">
        <w:t xml:space="preserve">and </w:t>
      </w:r>
      <w:r>
        <w:t>presenting.</w:t>
      </w:r>
    </w:p>
    <w:p w14:paraId="10942107" w14:textId="4282FA19" w:rsidR="00331D7B" w:rsidRDefault="00245C24" w:rsidP="00331D7B">
      <w:pPr>
        <w:pStyle w:val="ListParagraph"/>
        <w:numPr>
          <w:ilvl w:val="0"/>
          <w:numId w:val="1"/>
        </w:numPr>
      </w:pPr>
      <w:r>
        <w:t>Analytical thinking</w:t>
      </w:r>
      <w:r w:rsidR="00A72B95">
        <w:t xml:space="preserve"> – strategic </w:t>
      </w:r>
      <w:r w:rsidR="00E86FE9">
        <w:t xml:space="preserve">approach to breaking down problems and overcoming barriers. </w:t>
      </w:r>
    </w:p>
    <w:p w14:paraId="0372EE00" w14:textId="27CDE66F" w:rsidR="009D0186" w:rsidRDefault="00F42175">
      <w:pPr>
        <w:pStyle w:val="ListParagraph"/>
        <w:numPr>
          <w:ilvl w:val="0"/>
          <w:numId w:val="1"/>
        </w:numPr>
      </w:pPr>
      <w:r>
        <w:t>D</w:t>
      </w:r>
      <w:r w:rsidR="00245C24">
        <w:t>iscipline and motivation – being able to work independently towards organisational goals and targets.</w:t>
      </w:r>
      <w:r w:rsidR="00496682">
        <w:t xml:space="preserve"> Being able to drive </w:t>
      </w:r>
      <w:r w:rsidR="00067939">
        <w:t>myself</w:t>
      </w:r>
      <w:r w:rsidR="00496682">
        <w:t xml:space="preserve"> </w:t>
      </w:r>
      <w:r w:rsidR="00605E54">
        <w:t>without guidance and remain on track.</w:t>
      </w:r>
    </w:p>
    <w:p w14:paraId="0372EE01" w14:textId="536944BC" w:rsidR="009D0186" w:rsidRDefault="00245C24">
      <w:pPr>
        <w:pStyle w:val="ListParagraph"/>
        <w:numPr>
          <w:ilvl w:val="0"/>
          <w:numId w:val="1"/>
        </w:numPr>
      </w:pPr>
      <w:r>
        <w:t xml:space="preserve">Team working – allowing smooth collaboration with project work. </w:t>
      </w:r>
      <w:r w:rsidR="00067939">
        <w:t>T</w:t>
      </w:r>
      <w:r>
        <w:t>aking on ideas/suggestions from another team member</w:t>
      </w:r>
      <w:r w:rsidR="00067939">
        <w:t>s</w:t>
      </w:r>
      <w:r>
        <w:t xml:space="preserve"> and using them to build towards achieving the desired </w:t>
      </w:r>
      <w:r w:rsidR="00CA5858">
        <w:t>departmental goals.</w:t>
      </w:r>
    </w:p>
    <w:p w14:paraId="0372EE02" w14:textId="77777777" w:rsidR="009D0186" w:rsidRDefault="00245C24">
      <w:pPr>
        <w:pStyle w:val="ListParagraph"/>
        <w:numPr>
          <w:ilvl w:val="0"/>
          <w:numId w:val="1"/>
        </w:numPr>
      </w:pPr>
      <w:r>
        <w:t xml:space="preserve">IT skills – Digital platforms and learning how to use them is an extremely fast-moving area. Being able to adapt and keep up with changes is extremely important. </w:t>
      </w:r>
    </w:p>
    <w:p w14:paraId="0372EE03" w14:textId="39FEAD72" w:rsidR="009D0186" w:rsidRDefault="00245C24">
      <w:r>
        <w:rPr>
          <w:b/>
          <w:bCs/>
        </w:rPr>
        <w:t>Academic skills</w:t>
      </w:r>
      <w:r w:rsidR="0031015A">
        <w:rPr>
          <w:b/>
          <w:bCs/>
        </w:rPr>
        <w:t xml:space="preserve"> </w:t>
      </w:r>
      <w:sdt>
        <w:sdtPr>
          <w:rPr>
            <w:b/>
            <w:bCs/>
          </w:rPr>
          <w:id w:val="-488327632"/>
          <w:citation/>
        </w:sdtPr>
        <w:sdtContent>
          <w:r w:rsidR="0031015A">
            <w:rPr>
              <w:b/>
              <w:bCs/>
            </w:rPr>
            <w:fldChar w:fldCharType="begin"/>
          </w:r>
          <w:r w:rsidR="0031015A">
            <w:rPr>
              <w:b/>
              <w:bCs/>
            </w:rPr>
            <w:instrText xml:space="preserve"> CITATION Eri24 \l 2057 </w:instrText>
          </w:r>
          <w:r w:rsidR="0031015A">
            <w:rPr>
              <w:b/>
              <w:bCs/>
            </w:rPr>
            <w:fldChar w:fldCharType="separate"/>
          </w:r>
          <w:r w:rsidR="0031015A" w:rsidRPr="0031015A">
            <w:rPr>
              <w:noProof/>
            </w:rPr>
            <w:t>[2]</w:t>
          </w:r>
          <w:r w:rsidR="0031015A">
            <w:rPr>
              <w:b/>
              <w:bCs/>
            </w:rPr>
            <w:fldChar w:fldCharType="end"/>
          </w:r>
        </w:sdtContent>
      </w:sdt>
      <w:r w:rsidR="00D1596A">
        <w:rPr>
          <w:b/>
          <w:bCs/>
        </w:rPr>
        <w:t xml:space="preserve"> </w:t>
      </w:r>
      <w:r>
        <w:rPr>
          <w:b/>
          <w:bCs/>
        </w:rPr>
        <w:t>can relate to:</w:t>
      </w:r>
    </w:p>
    <w:p w14:paraId="0372EE04" w14:textId="2D88847B" w:rsidR="009D0186" w:rsidRDefault="00245C24">
      <w:pPr>
        <w:pStyle w:val="ListParagraph"/>
        <w:numPr>
          <w:ilvl w:val="0"/>
          <w:numId w:val="2"/>
        </w:numPr>
      </w:pPr>
      <w:r>
        <w:t xml:space="preserve">Time Management – this will give </w:t>
      </w:r>
      <w:r w:rsidR="00CA5858">
        <w:t>me</w:t>
      </w:r>
      <w:r>
        <w:t xml:space="preserve"> maximum time to study, and to utilise 100% of it. This will help</w:t>
      </w:r>
      <w:r w:rsidR="004C70DB">
        <w:t xml:space="preserve"> me to</w:t>
      </w:r>
      <w:r>
        <w:t xml:space="preserve"> prioritis</w:t>
      </w:r>
      <w:r w:rsidR="004C70DB">
        <w:t>e</w:t>
      </w:r>
      <w:r>
        <w:t xml:space="preserve"> tasks to ensure an order of completion. </w:t>
      </w:r>
    </w:p>
    <w:p w14:paraId="0372EE05" w14:textId="6644D4B8" w:rsidR="009D0186" w:rsidRDefault="00245C24">
      <w:pPr>
        <w:pStyle w:val="ListParagraph"/>
        <w:numPr>
          <w:ilvl w:val="0"/>
          <w:numId w:val="2"/>
        </w:numPr>
      </w:pPr>
      <w:r>
        <w:t>Multitasking – EG taking notes whilst in class</w:t>
      </w:r>
      <w:r w:rsidR="004C70DB">
        <w:t xml:space="preserve"> and listening</w:t>
      </w:r>
      <w:r>
        <w:t>. Quite often student</w:t>
      </w:r>
      <w:r w:rsidR="004C70DB">
        <w:t>s</w:t>
      </w:r>
      <w:r>
        <w:t xml:space="preserve"> will be completing assignments alongside each other. So, being able to switch between the two is a valuable skill.</w:t>
      </w:r>
    </w:p>
    <w:p w14:paraId="197BF016" w14:textId="40985742" w:rsidR="00E43D83" w:rsidRDefault="00245C24" w:rsidP="00B35A6C">
      <w:pPr>
        <w:pStyle w:val="ListParagraph"/>
        <w:numPr>
          <w:ilvl w:val="0"/>
          <w:numId w:val="2"/>
        </w:numPr>
      </w:pPr>
      <w:r>
        <w:t>Feeback/Constructive Criticism – this will happen throughout every</w:t>
      </w:r>
      <w:r w:rsidR="004C70DB">
        <w:t xml:space="preserve">one’s </w:t>
      </w:r>
      <w:r>
        <w:t>journey of study</w:t>
      </w:r>
      <w:r w:rsidR="00CF59DB">
        <w:t xml:space="preserve"> (and employment)</w:t>
      </w:r>
      <w:r>
        <w:t xml:space="preserve"> and </w:t>
      </w:r>
      <w:r w:rsidR="00CF59DB">
        <w:t xml:space="preserve">the ability to receive </w:t>
      </w:r>
      <w:r>
        <w:t>feedback</w:t>
      </w:r>
      <w:r w:rsidR="00CF59DB">
        <w:t>, act upon it</w:t>
      </w:r>
      <w:r>
        <w:t xml:space="preserve"> to learn</w:t>
      </w:r>
      <w:r w:rsidR="00FE00F5">
        <w:t xml:space="preserve"> from, </w:t>
      </w:r>
      <w:r>
        <w:t xml:space="preserve">develop and improve. </w:t>
      </w:r>
    </w:p>
    <w:p w14:paraId="49A274C5" w14:textId="055AC026" w:rsidR="00E43D83" w:rsidRDefault="00245C24" w:rsidP="00E43D83">
      <w:r>
        <w:t>All</w:t>
      </w:r>
      <w:r w:rsidR="00E43D83">
        <w:t xml:space="preserve"> the above elements combined will ensure a well-balanced blend of hard and soft skills</w:t>
      </w:r>
      <w:r w:rsidR="00A14B9D">
        <w:t xml:space="preserve"> which are essential to ensure success academic and professional journey. </w:t>
      </w:r>
    </w:p>
    <w:p w14:paraId="0881A5B9" w14:textId="77777777" w:rsidR="00E43D83" w:rsidRDefault="00E43D83" w:rsidP="00B35A6C"/>
    <w:p w14:paraId="684B8E85" w14:textId="1DC77935" w:rsidR="00042AD0" w:rsidRDefault="00042AD0" w:rsidP="00B35A6C">
      <w:r>
        <w:t xml:space="preserve">AI, ChatGPT </w:t>
      </w:r>
      <w:r w:rsidR="0026471E">
        <w:t>summary:</w:t>
      </w:r>
    </w:p>
    <w:p w14:paraId="33F71D46" w14:textId="7C2C9F1F" w:rsidR="00B35A6C" w:rsidRDefault="0026471E">
      <w:r>
        <w:t>“</w:t>
      </w:r>
      <w:r w:rsidR="00AC0668" w:rsidRPr="00AC0668">
        <w:t>Essential skills for study and employment include effective communication, time management, and critical thinking. Being adaptable and able to collaborate in teams is key. Technical proficiency and self-motivation also play a significant role in success.</w:t>
      </w:r>
      <w:r>
        <w:t>”</w:t>
      </w:r>
      <w:sdt>
        <w:sdtPr>
          <w:id w:val="897627846"/>
          <w:citation/>
        </w:sdtPr>
        <w:sdtContent>
          <w:r>
            <w:fldChar w:fldCharType="begin"/>
          </w:r>
          <w:r w:rsidR="004167C4">
            <w:instrText xml:space="preserve">CITATION Cha25 \l 2057 </w:instrText>
          </w:r>
          <w:r>
            <w:fldChar w:fldCharType="separate"/>
          </w:r>
          <w:r w:rsidR="004167C4">
            <w:rPr>
              <w:noProof/>
            </w:rPr>
            <w:t xml:space="preserve"> </w:t>
          </w:r>
          <w:r w:rsidR="004167C4" w:rsidRPr="004167C4">
            <w:rPr>
              <w:noProof/>
            </w:rPr>
            <w:t>[3]</w:t>
          </w:r>
          <w:r>
            <w:fldChar w:fldCharType="end"/>
          </w:r>
        </w:sdtContent>
      </w:sdt>
    </w:p>
    <w:p w14:paraId="035ED61C" w14:textId="77777777" w:rsidR="002564FA" w:rsidRDefault="002564FA"/>
    <w:p w14:paraId="0372EE18" w14:textId="054FE0DF" w:rsidR="009D0186" w:rsidRDefault="009D0186" w:rsidP="004B3623"/>
    <w:sdt>
      <w:sdtPr>
        <w:id w:val="201526784"/>
        <w:docPartObj>
          <w:docPartGallery w:val="Bibliographies"/>
          <w:docPartUnique/>
        </w:docPartObj>
      </w:sdtPr>
      <w:sdtEndPr>
        <w:rPr>
          <w:rFonts w:ascii="Aptos" w:eastAsia="Aptos" w:hAnsi="Aptos"/>
          <w:color w:val="auto"/>
          <w:sz w:val="24"/>
          <w:szCs w:val="24"/>
        </w:rPr>
      </w:sdtEndPr>
      <w:sdtContent>
        <w:p w14:paraId="61AA8BB5" w14:textId="347BA1F9" w:rsidR="00462587" w:rsidRDefault="0046258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3D82A5D5" w14:textId="77777777" w:rsidR="00462587" w:rsidRDefault="00462587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462587" w14:paraId="2677621E" w14:textId="77777777">
                <w:trPr>
                  <w:divId w:val="11275056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D7E49E" w14:textId="2A4BEAFD" w:rsidR="00462587" w:rsidRDefault="00462587">
                    <w:pPr>
                      <w:pStyle w:val="Bibliography"/>
                      <w:rPr>
                        <w:noProof/>
                        <w:kern w:val="0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6A5CCF" w14:textId="77777777" w:rsidR="00462587" w:rsidRDefault="0046258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I. E. Team, “Indeed,” 7 September 2023. [Online]. Available: https://uk.indeed.com/career-advice/finding-a-job/employability-skills. [Accessed 27 01 2025].</w:t>
                    </w:r>
                  </w:p>
                </w:tc>
              </w:tr>
              <w:tr w:rsidR="00462587" w14:paraId="12300140" w14:textId="77777777">
                <w:trPr>
                  <w:divId w:val="11275056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FBE879" w14:textId="77777777" w:rsidR="00462587" w:rsidRDefault="0046258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12400C" w14:textId="77777777" w:rsidR="00462587" w:rsidRDefault="0046258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M. Cupp, “High 5 Skills,” 27 August 2024. [Online]. Available: https://high5test.com/academic-skills/. [Accessed 27 01 2025].</w:t>
                    </w:r>
                  </w:p>
                </w:tc>
              </w:tr>
              <w:tr w:rsidR="00462587" w14:paraId="639AABCB" w14:textId="77777777">
                <w:trPr>
                  <w:divId w:val="11275056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6ACB583" w14:textId="77777777" w:rsidR="00462587" w:rsidRDefault="0046258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BC4472" w14:textId="77777777" w:rsidR="00462587" w:rsidRDefault="0046258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p. c. OpenAI’s ChatGPT, “ChatGPT,” [Online]. Available: https://chatgpt.com/. [Accessed 27 01 2025].</w:t>
                    </w:r>
                  </w:p>
                </w:tc>
              </w:tr>
            </w:tbl>
            <w:p w14:paraId="3FBD778B" w14:textId="77777777" w:rsidR="00462587" w:rsidRDefault="00462587">
              <w:pPr>
                <w:divId w:val="1127505618"/>
                <w:rPr>
                  <w:rFonts w:eastAsia="Times New Roman"/>
                  <w:noProof/>
                </w:rPr>
              </w:pPr>
            </w:p>
            <w:p w14:paraId="66BE93B7" w14:textId="76945B33" w:rsidR="00462587" w:rsidRDefault="0046258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5AE1735" w14:textId="37C02725" w:rsidR="004167C4" w:rsidRDefault="004167C4"/>
    <w:p w14:paraId="2932F179" w14:textId="5632ACE5" w:rsidR="009C4115" w:rsidRDefault="009C4115"/>
    <w:p w14:paraId="5AAA48CE" w14:textId="5A6535B6" w:rsidR="00E82854" w:rsidRDefault="00E82854"/>
    <w:p w14:paraId="1F2F9251" w14:textId="7F096EB3" w:rsidR="00EF4496" w:rsidRDefault="00EF4496" w:rsidP="00774E06">
      <w:pPr>
        <w:tabs>
          <w:tab w:val="left" w:pos="2892"/>
        </w:tabs>
      </w:pPr>
    </w:p>
    <w:p w14:paraId="0372EE1A" w14:textId="77777777" w:rsidR="009D0186" w:rsidRDefault="009D0186"/>
    <w:sectPr w:rsidR="009D0186">
      <w:headerReference w:type="default" r:id="rId11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2EE00" w14:textId="77777777" w:rsidR="00245C24" w:rsidRDefault="00245C24">
      <w:pPr>
        <w:spacing w:after="0" w:line="240" w:lineRule="auto"/>
      </w:pPr>
      <w:r>
        <w:separator/>
      </w:r>
    </w:p>
  </w:endnote>
  <w:endnote w:type="continuationSeparator" w:id="0">
    <w:p w14:paraId="0372EE02" w14:textId="77777777" w:rsidR="00245C24" w:rsidRDefault="00245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2EDFC" w14:textId="77777777" w:rsidR="00245C24" w:rsidRDefault="00245C2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372EDFE" w14:textId="77777777" w:rsidR="00245C24" w:rsidRDefault="00245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2EE04" w14:textId="77777777" w:rsidR="00245C24" w:rsidRPr="002D6CB5" w:rsidRDefault="00245C24">
    <w:pPr>
      <w:jc w:val="center"/>
      <w:rPr>
        <w:b/>
        <w:bCs/>
        <w:sz w:val="28"/>
        <w:szCs w:val="28"/>
      </w:rPr>
    </w:pPr>
    <w:r w:rsidRPr="002D6CB5">
      <w:rPr>
        <w:b/>
        <w:bCs/>
        <w:sz w:val="28"/>
        <w:szCs w:val="28"/>
      </w:rPr>
      <w:t>Task 1a: Produce a written summary on essential skills for study and employment.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649E6"/>
    <w:multiLevelType w:val="multilevel"/>
    <w:tmpl w:val="6D2818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" w15:restartNumberingAfterBreak="0">
    <w:nsid w:val="3AFE6850"/>
    <w:multiLevelType w:val="multilevel"/>
    <w:tmpl w:val="497A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E7355D"/>
    <w:multiLevelType w:val="multilevel"/>
    <w:tmpl w:val="CE1EFC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1666274776">
    <w:abstractNumId w:val="0"/>
  </w:num>
  <w:num w:numId="2" w16cid:durableId="31615429">
    <w:abstractNumId w:val="2"/>
  </w:num>
  <w:num w:numId="3" w16cid:durableId="1784493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D0186"/>
    <w:rsid w:val="00042AD0"/>
    <w:rsid w:val="00067939"/>
    <w:rsid w:val="00245C24"/>
    <w:rsid w:val="002564FA"/>
    <w:rsid w:val="0026471E"/>
    <w:rsid w:val="00283B36"/>
    <w:rsid w:val="002D4F4F"/>
    <w:rsid w:val="002D6CB5"/>
    <w:rsid w:val="0031015A"/>
    <w:rsid w:val="00331D7B"/>
    <w:rsid w:val="003D0AF2"/>
    <w:rsid w:val="003D36AE"/>
    <w:rsid w:val="00400E18"/>
    <w:rsid w:val="004167C4"/>
    <w:rsid w:val="00462587"/>
    <w:rsid w:val="00496682"/>
    <w:rsid w:val="004B3623"/>
    <w:rsid w:val="004C70DB"/>
    <w:rsid w:val="005070EC"/>
    <w:rsid w:val="00605E54"/>
    <w:rsid w:val="00774E06"/>
    <w:rsid w:val="00800190"/>
    <w:rsid w:val="00804FCA"/>
    <w:rsid w:val="00884B9F"/>
    <w:rsid w:val="009C4115"/>
    <w:rsid w:val="009D0186"/>
    <w:rsid w:val="009D3A1F"/>
    <w:rsid w:val="00A14B9D"/>
    <w:rsid w:val="00A31DD6"/>
    <w:rsid w:val="00A72B95"/>
    <w:rsid w:val="00A83F83"/>
    <w:rsid w:val="00AC0668"/>
    <w:rsid w:val="00AC1DB5"/>
    <w:rsid w:val="00B35A6C"/>
    <w:rsid w:val="00CA5858"/>
    <w:rsid w:val="00CF59DB"/>
    <w:rsid w:val="00D1596A"/>
    <w:rsid w:val="00D555B1"/>
    <w:rsid w:val="00D704A0"/>
    <w:rsid w:val="00E43D83"/>
    <w:rsid w:val="00E65954"/>
    <w:rsid w:val="00E82854"/>
    <w:rsid w:val="00E86FE9"/>
    <w:rsid w:val="00EF4496"/>
    <w:rsid w:val="00F42175"/>
    <w:rsid w:val="00FE0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2EDFC"/>
  <w15:docId w15:val="{A70847F2-5802-4335-9D86-87AE35AA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FootnoteText">
    <w:name w:val="footnote text"/>
    <w:basedOn w:val="Normal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rPr>
      <w:sz w:val="20"/>
      <w:szCs w:val="20"/>
    </w:r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E828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5" ma:contentTypeDescription="Create a new document." ma:contentTypeScope="" ma:versionID="283841131689819333c78a5b93f79e41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cbfb5343b20ad8287c0d9bdee2d63f03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Eri24</b:Tag>
    <b:SourceType>InternetSite</b:SourceType>
    <b:Guid>{4B56E43B-4A05-4DB7-9351-D30249339AF1}</b:Guid>
    <b:Author>
      <b:Author>
        <b:NameList>
          <b:Person>
            <b:Last>Cupp</b:Last>
            <b:First>Erin</b:First>
            <b:Middle>McCole</b:Middle>
          </b:Person>
        </b:NameList>
      </b:Author>
    </b:Author>
    <b:Title>High 5 Skills</b:Title>
    <b:Year>2024</b:Year>
    <b:Month>August </b:Month>
    <b:Day>27</b:Day>
    <b:YearAccessed>2025</b:YearAccessed>
    <b:MonthAccessed>01</b:MonthAccessed>
    <b:DayAccessed>27</b:DayAccessed>
    <b:URL>https://high5test.com/academic-skills/</b:URL>
    <b:RefOrder>2</b:RefOrder>
  </b:Source>
  <b:Source>
    <b:Tag>Ind23</b:Tag>
    <b:SourceType>InternetSite</b:SourceType>
    <b:Guid>{DE37C04B-AC90-4B7E-B494-C68B28105181}</b:Guid>
    <b:Title>Indeed</b:Title>
    <b:Year>2023</b:Year>
    <b:Author>
      <b:Author>
        <b:NameList>
          <b:Person>
            <b:Last>Team</b:Last>
            <b:First>Indeed</b:First>
            <b:Middle>Editorial</b:Middle>
          </b:Person>
        </b:NameList>
      </b:Author>
    </b:Author>
    <b:Month>September</b:Month>
    <b:Day>7</b:Day>
    <b:YearAccessed>2025</b:YearAccessed>
    <b:MonthAccessed>01</b:MonthAccessed>
    <b:DayAccessed>27</b:DayAccessed>
    <b:URL>https://uk.indeed.com/career-advice/finding-a-job/employability-skills</b:URL>
    <b:RefOrder>1</b:RefOrder>
  </b:Source>
  <b:Source>
    <b:Tag>Cha25</b:Tag>
    <b:SourceType>InternetSite</b:SourceType>
    <b:Guid>{56FE0066-31A3-4562-8EF1-830264C6C113}</b:Guid>
    <b:Author>
      <b:Author>
        <b:NameList>
          <b:Person>
            <b:Last>OpenAI’s ChatGPT</b:Last>
            <b:First>private</b:First>
            <b:Middle>communication</b:Middle>
          </b:Person>
        </b:NameList>
      </b:Author>
    </b:Author>
    <b:Title>ChatGPT</b:Title>
    <b:YearAccessed>2025</b:YearAccessed>
    <b:MonthAccessed>01</b:MonthAccessed>
    <b:DayAccessed>27</b:DayAccessed>
    <b:URL>https://chatgpt.com/</b:URL>
    <b:RefOrder>3</b:RefOrder>
  </b:Source>
</b:Sources>
</file>

<file path=customXml/itemProps1.xml><?xml version="1.0" encoding="utf-8"?>
<ds:datastoreItem xmlns:ds="http://schemas.openxmlformats.org/officeDocument/2006/customXml" ds:itemID="{C8A5767C-6AAB-4AC1-8A83-1853E8C44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415FDD-CDA7-4313-A26F-F65959D231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B470B3-6E44-4A5A-8D90-75A37E635696}">
  <ds:schemaRefs>
    <ds:schemaRef ds:uri="ccfc14db-0f45-423b-b2f5-752f8f8a0ada"/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031604-5E0C-4178-8673-3144464C2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373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Pullin (0851963)</dc:creator>
  <dc:description/>
  <cp:lastModifiedBy>Ross Pullin (0851963)</cp:lastModifiedBy>
  <cp:revision>43</cp:revision>
  <dcterms:created xsi:type="dcterms:W3CDTF">2025-01-27T16:14:00Z</dcterms:created>
  <dcterms:modified xsi:type="dcterms:W3CDTF">2025-01-27T17:09:00Z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