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600" w:firstRow="0" w:lastRow="0" w:firstColumn="0" w:lastColumn="0" w:noHBand="1" w:noVBand="1"/>
      </w:tblPr>
      <w:tblGrid>
        <w:gridCol w:w="222"/>
        <w:gridCol w:w="10300"/>
        <w:gridCol w:w="222"/>
      </w:tblGrid>
      <w:tr w:rsidR="00A81248" w:rsidRPr="003A798E" w14:paraId="729464F0" w14:textId="77777777" w:rsidTr="00F91585">
        <w:tc>
          <w:tcPr>
            <w:tcW w:w="0" w:type="auto"/>
            <w:gridSpan w:val="2"/>
          </w:tcPr>
          <w:p w14:paraId="45250F91" w14:textId="77777777" w:rsidR="00A81248" w:rsidRPr="003A798E" w:rsidRDefault="00A81248" w:rsidP="00AE70B4">
            <w:pPr>
              <w:pStyle w:val="GraphicAnchor"/>
            </w:pPr>
          </w:p>
        </w:tc>
        <w:tc>
          <w:tcPr>
            <w:tcW w:w="0" w:type="auto"/>
          </w:tcPr>
          <w:p w14:paraId="39D319DF" w14:textId="77777777" w:rsidR="00A81248" w:rsidRPr="003A798E" w:rsidRDefault="00A81248" w:rsidP="00AE70B4">
            <w:pPr>
              <w:pStyle w:val="GraphicAnchor"/>
            </w:pPr>
          </w:p>
        </w:tc>
      </w:tr>
      <w:tr w:rsidR="00A81248" w:rsidRPr="003A798E" w14:paraId="28176A9C" w14:textId="77777777" w:rsidTr="00F91585">
        <w:trPr>
          <w:trHeight w:val="2719"/>
        </w:trPr>
        <w:tc>
          <w:tcPr>
            <w:tcW w:w="0" w:type="auto"/>
            <w:gridSpan w:val="2"/>
          </w:tcPr>
          <w:p w14:paraId="03E95E8A" w14:textId="77777777" w:rsidR="00F91585" w:rsidRDefault="00AE70B4" w:rsidP="00AE70B4">
            <w:pPr>
              <w:pStyle w:val="Text"/>
              <w:rPr>
                <w:rFonts w:asciiTheme="majorHAnsi" w:hAnsiTheme="majorHAnsi"/>
                <w:color w:val="123869" w:themeColor="accent1"/>
                <w:sz w:val="80"/>
                <w:szCs w:val="80"/>
              </w:rPr>
            </w:pPr>
            <w:r w:rsidRPr="00AE70B4">
              <w:rPr>
                <w:rFonts w:asciiTheme="majorHAnsi" w:hAnsiTheme="majorHAnsi"/>
                <w:color w:val="123869" w:themeColor="accent1"/>
                <w:sz w:val="80"/>
                <w:szCs w:val="80"/>
              </w:rPr>
              <w:t xml:space="preserve">Marius-Catalin </w:t>
            </w:r>
          </w:p>
          <w:p w14:paraId="41F13EBA" w14:textId="4D990F36" w:rsidR="00A81248" w:rsidRPr="00AE70B4" w:rsidRDefault="00AE70B4" w:rsidP="00AE70B4">
            <w:pPr>
              <w:pStyle w:val="Text"/>
              <w:rPr>
                <w:rFonts w:asciiTheme="majorHAnsi" w:hAnsiTheme="majorHAnsi"/>
                <w:sz w:val="80"/>
                <w:szCs w:val="80"/>
              </w:rPr>
            </w:pPr>
            <w:r w:rsidRPr="00AE70B4">
              <w:rPr>
                <w:rFonts w:asciiTheme="majorHAnsi" w:hAnsiTheme="majorHAnsi"/>
                <w:color w:val="123869" w:themeColor="accent1"/>
                <w:sz w:val="80"/>
                <w:szCs w:val="80"/>
              </w:rPr>
              <w:t>Bobitiu</w:t>
            </w:r>
          </w:p>
        </w:tc>
        <w:tc>
          <w:tcPr>
            <w:tcW w:w="0" w:type="auto"/>
          </w:tcPr>
          <w:p w14:paraId="5F004301" w14:textId="77777777" w:rsidR="00A81248" w:rsidRPr="003A798E" w:rsidRDefault="00A81248" w:rsidP="00AE70B4"/>
        </w:tc>
      </w:tr>
      <w:tr w:rsidR="00A81248" w:rsidRPr="003A798E" w14:paraId="00D3B423" w14:textId="77777777" w:rsidTr="00F91585">
        <w:trPr>
          <w:trHeight w:val="8059"/>
        </w:trPr>
        <w:tc>
          <w:tcPr>
            <w:tcW w:w="0" w:type="auto"/>
            <w:gridSpan w:val="2"/>
          </w:tcPr>
          <w:p w14:paraId="2561B612" w14:textId="77777777" w:rsidR="00A81248" w:rsidRPr="003A798E" w:rsidRDefault="00A81248" w:rsidP="00AE70B4">
            <w:r w:rsidRPr="003A798E">
              <w:rPr>
                <w:noProof/>
                <w:lang w:eastAsia="en-AU"/>
              </w:rPr>
              <mc:AlternateContent>
                <mc:Choice Requires="wpg">
                  <w:drawing>
                    <wp:anchor distT="0" distB="0" distL="114300" distR="114300" simplePos="0" relativeHeight="251659264" behindDoc="1" locked="0" layoutInCell="1" allowOverlap="1" wp14:anchorId="70786703" wp14:editId="3848BC12">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7C4058CA" id="Group 1" o:spid="_x0000_s1026" style="position:absolute;margin-left:-35.1pt;margin-top:-176.6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0" w:type="auto"/>
          </w:tcPr>
          <w:p w14:paraId="30928A63" w14:textId="77777777" w:rsidR="00A81248" w:rsidRPr="003A798E" w:rsidRDefault="00A81248" w:rsidP="00AE70B4"/>
        </w:tc>
      </w:tr>
      <w:tr w:rsidR="00F91585" w:rsidRPr="003A798E" w14:paraId="38571FF8" w14:textId="77777777" w:rsidTr="00F91585">
        <w:trPr>
          <w:gridAfter w:val="1"/>
          <w:cantSplit/>
          <w:trHeight w:val="1757"/>
        </w:trPr>
        <w:tc>
          <w:tcPr>
            <w:tcW w:w="0" w:type="auto"/>
          </w:tcPr>
          <w:p w14:paraId="54B250B8" w14:textId="77777777" w:rsidR="00A81248" w:rsidRPr="003A798E" w:rsidRDefault="00A81248" w:rsidP="00AE70B4"/>
        </w:tc>
        <w:tc>
          <w:tcPr>
            <w:tcW w:w="0" w:type="auto"/>
          </w:tcPr>
          <w:p w14:paraId="54D4FDB5" w14:textId="77777777" w:rsidR="00AE70B4" w:rsidRDefault="00AE70B4" w:rsidP="00F91585">
            <w:pPr>
              <w:pStyle w:val="Heading2"/>
              <w:rPr>
                <w:rFonts w:ascii="Arial" w:hAnsi="Arial" w:cs="Arial"/>
              </w:rPr>
            </w:pPr>
          </w:p>
          <w:p w14:paraId="57CF90EA" w14:textId="1852E1C0" w:rsidR="00A81248" w:rsidRPr="00F91585" w:rsidRDefault="00F91585" w:rsidP="00F91585">
            <w:pPr>
              <w:pStyle w:val="Text"/>
              <w:rPr>
                <w:rFonts w:ascii="Arial" w:hAnsi="Arial" w:cs="Arial"/>
                <w:color w:val="00C1C7" w:themeColor="accent2"/>
                <w:sz w:val="56"/>
                <w:szCs w:val="56"/>
              </w:rPr>
            </w:pPr>
            <w:r w:rsidRPr="00F91585">
              <w:rPr>
                <w:rFonts w:ascii="Arial" w:hAnsi="Arial" w:cs="Arial"/>
                <w:i w:val="0"/>
                <w:iCs/>
                <w:color w:val="00C1C7" w:themeColor="accent2"/>
                <w:sz w:val="56"/>
                <w:szCs w:val="56"/>
              </w:rPr>
              <w:t xml:space="preserve">                             </w:t>
            </w:r>
            <w:r w:rsidR="00AE70B4" w:rsidRPr="00F91585">
              <w:rPr>
                <w:rFonts w:ascii="Arial" w:hAnsi="Arial" w:cs="Arial"/>
                <w:color w:val="00C1C7" w:themeColor="accent2"/>
                <w:sz w:val="56"/>
                <w:szCs w:val="56"/>
              </w:rPr>
              <w:t>Cloud Computing</w:t>
            </w:r>
          </w:p>
          <w:p w14:paraId="5D1CD81A" w14:textId="185BE452" w:rsidR="00F91585" w:rsidRPr="00F91585" w:rsidRDefault="00F91585" w:rsidP="00F91585">
            <w:pPr>
              <w:pStyle w:val="Text"/>
              <w:rPr>
                <w:rFonts w:ascii="Arial" w:hAnsi="Arial" w:cs="Arial"/>
                <w:color w:val="00C1C7" w:themeColor="accent2"/>
                <w:sz w:val="56"/>
                <w:szCs w:val="56"/>
              </w:rPr>
            </w:pPr>
            <w:r w:rsidRPr="00F91585">
              <w:rPr>
                <w:rFonts w:ascii="Arial" w:hAnsi="Arial" w:cs="Arial"/>
                <w:color w:val="00C1C7" w:themeColor="accent2"/>
                <w:sz w:val="56"/>
                <w:szCs w:val="56"/>
              </w:rPr>
              <w:t xml:space="preserve">                             Database</w:t>
            </w:r>
          </w:p>
          <w:p w14:paraId="722DCF63" w14:textId="4C589061" w:rsidR="00A81248" w:rsidRPr="00F91585" w:rsidRDefault="00F91585" w:rsidP="00F91585">
            <w:pPr>
              <w:pStyle w:val="Text"/>
              <w:rPr>
                <w:rFonts w:ascii="Arial" w:hAnsi="Arial" w:cs="Arial"/>
                <w:color w:val="00C1C7" w:themeColor="accent2"/>
                <w:sz w:val="56"/>
                <w:szCs w:val="56"/>
              </w:rPr>
            </w:pPr>
            <w:r w:rsidRPr="00F91585">
              <w:rPr>
                <w:rFonts w:ascii="Arial" w:hAnsi="Arial" w:cs="Arial"/>
                <w:color w:val="00C1C7" w:themeColor="accent2"/>
                <w:sz w:val="56"/>
                <w:szCs w:val="56"/>
              </w:rPr>
              <w:t xml:space="preserve">                             Management Systems</w:t>
            </w:r>
          </w:p>
          <w:p w14:paraId="50F73FCB" w14:textId="3EAB52EC" w:rsidR="00AE70B4" w:rsidRPr="00AE70B4" w:rsidRDefault="00F91585" w:rsidP="00F91585">
            <w:pPr>
              <w:pStyle w:val="Text"/>
              <w:rPr>
                <w:rFonts w:ascii="Arial" w:hAnsi="Arial" w:cs="Arial"/>
                <w:iCs/>
                <w:color w:val="00C1C7" w:themeColor="accent2"/>
              </w:rPr>
            </w:pPr>
            <w:r w:rsidRPr="00F91585">
              <w:rPr>
                <w:rFonts w:ascii="Arial" w:hAnsi="Arial" w:cs="Arial"/>
                <w:color w:val="00C1C7" w:themeColor="accent2"/>
                <w:sz w:val="52"/>
                <w:szCs w:val="52"/>
              </w:rPr>
              <w:t xml:space="preserve">                               </w:t>
            </w:r>
            <w:r w:rsidR="00AE70B4" w:rsidRPr="00F91585">
              <w:rPr>
                <w:rFonts w:ascii="Arial" w:hAnsi="Arial" w:cs="Arial"/>
                <w:color w:val="00C1C7" w:themeColor="accent2"/>
                <w:sz w:val="52"/>
                <w:szCs w:val="52"/>
              </w:rPr>
              <w:t>ACCC5004</w:t>
            </w:r>
          </w:p>
        </w:tc>
      </w:tr>
      <w:tr w:rsidR="00A81248" w:rsidRPr="003A798E" w14:paraId="2450173A" w14:textId="77777777" w:rsidTr="00F91585">
        <w:trPr>
          <w:trHeight w:val="1402"/>
        </w:trPr>
        <w:tc>
          <w:tcPr>
            <w:tcW w:w="0" w:type="auto"/>
            <w:gridSpan w:val="2"/>
          </w:tcPr>
          <w:p w14:paraId="0172430A" w14:textId="77777777" w:rsidR="00A81248" w:rsidRPr="003A798E" w:rsidRDefault="00A81248" w:rsidP="00AE70B4"/>
        </w:tc>
        <w:tc>
          <w:tcPr>
            <w:tcW w:w="0" w:type="auto"/>
          </w:tcPr>
          <w:p w14:paraId="07F02F37" w14:textId="59B22E5C" w:rsidR="00A81248" w:rsidRPr="00AE70B4" w:rsidRDefault="00A81248" w:rsidP="00AE70B4">
            <w:pPr>
              <w:pStyle w:val="Heading2"/>
              <w:rPr>
                <w:rFonts w:ascii="Arial" w:hAnsi="Arial" w:cs="Arial"/>
              </w:rPr>
            </w:pPr>
          </w:p>
        </w:tc>
      </w:tr>
    </w:tbl>
    <w:p w14:paraId="2F97DDC8" w14:textId="77777777" w:rsidR="000C4ED1" w:rsidRPr="003A798E" w:rsidRDefault="000C4ED1"/>
    <w:tbl>
      <w:tblPr>
        <w:tblW w:w="10666" w:type="dxa"/>
        <w:shd w:val="clear" w:color="auto" w:fill="EDF0F4" w:themeFill="accent3"/>
        <w:tblLayout w:type="fixed"/>
        <w:tblCellMar>
          <w:left w:w="0" w:type="dxa"/>
          <w:right w:w="0" w:type="dxa"/>
        </w:tblCellMar>
        <w:tblLook w:val="0600" w:firstRow="0" w:lastRow="0" w:firstColumn="0" w:lastColumn="0" w:noHBand="1" w:noVBand="1"/>
      </w:tblPr>
      <w:tblGrid>
        <w:gridCol w:w="421"/>
        <w:gridCol w:w="9785"/>
        <w:gridCol w:w="39"/>
        <w:gridCol w:w="421"/>
      </w:tblGrid>
      <w:tr w:rsidR="001205A1" w:rsidRPr="003A798E" w14:paraId="5D432D33" w14:textId="77777777" w:rsidTr="00B30994">
        <w:trPr>
          <w:trHeight w:val="441"/>
        </w:trPr>
        <w:tc>
          <w:tcPr>
            <w:tcW w:w="421" w:type="dxa"/>
            <w:shd w:val="clear" w:color="auto" w:fill="EDF0F4" w:themeFill="accent3"/>
          </w:tcPr>
          <w:p w14:paraId="70240B58" w14:textId="77777777" w:rsidR="00A81248" w:rsidRPr="003A798E" w:rsidRDefault="00A81248"/>
        </w:tc>
        <w:tc>
          <w:tcPr>
            <w:tcW w:w="9785" w:type="dxa"/>
            <w:shd w:val="clear" w:color="auto" w:fill="EDF0F4" w:themeFill="accent3"/>
          </w:tcPr>
          <w:p w14:paraId="31D434AE" w14:textId="77777777" w:rsidR="00A81248" w:rsidRPr="003A798E" w:rsidRDefault="00A81248"/>
        </w:tc>
        <w:tc>
          <w:tcPr>
            <w:tcW w:w="39" w:type="dxa"/>
            <w:shd w:val="clear" w:color="auto" w:fill="EDF0F4" w:themeFill="accent3"/>
          </w:tcPr>
          <w:p w14:paraId="34F5C344" w14:textId="77777777" w:rsidR="00A81248" w:rsidRPr="003A798E" w:rsidRDefault="00A81248"/>
        </w:tc>
        <w:tc>
          <w:tcPr>
            <w:tcW w:w="421" w:type="dxa"/>
            <w:shd w:val="clear" w:color="auto" w:fill="EDF0F4" w:themeFill="accent3"/>
          </w:tcPr>
          <w:p w14:paraId="5350C931" w14:textId="77777777" w:rsidR="00A81248" w:rsidRPr="003A798E" w:rsidRDefault="00A81248"/>
        </w:tc>
      </w:tr>
      <w:tr w:rsidR="001205A1" w:rsidRPr="003A798E" w14:paraId="711BA9F1" w14:textId="77777777" w:rsidTr="00A24793">
        <w:trPr>
          <w:trHeight w:val="4599"/>
        </w:trPr>
        <w:tc>
          <w:tcPr>
            <w:tcW w:w="421" w:type="dxa"/>
            <w:shd w:val="clear" w:color="auto" w:fill="EDF0F4" w:themeFill="accent3"/>
          </w:tcPr>
          <w:p w14:paraId="7529D38B" w14:textId="77777777" w:rsidR="001205A1" w:rsidRPr="00522F92" w:rsidRDefault="001205A1">
            <w:pPr>
              <w:rPr>
                <w:color w:val="123869" w:themeColor="accent1"/>
              </w:rPr>
            </w:pPr>
          </w:p>
        </w:tc>
        <w:tc>
          <w:tcPr>
            <w:tcW w:w="9824" w:type="dxa"/>
            <w:gridSpan w:val="2"/>
            <w:shd w:val="clear" w:color="auto" w:fill="EDF0F4" w:themeFill="accent3"/>
          </w:tcPr>
          <w:sdt>
            <w:sdtPr>
              <w:rPr>
                <w:rFonts w:asciiTheme="minorHAnsi" w:eastAsiaTheme="minorHAnsi" w:hAnsiTheme="minorHAnsi" w:cstheme="minorBidi"/>
                <w:color w:val="123869" w:themeColor="accent1"/>
                <w:sz w:val="24"/>
                <w:szCs w:val="24"/>
              </w:rPr>
              <w:id w:val="796803809"/>
              <w:docPartObj>
                <w:docPartGallery w:val="Table of Contents"/>
                <w:docPartUnique/>
              </w:docPartObj>
            </w:sdtPr>
            <w:sdtEndPr>
              <w:rPr>
                <w:b/>
                <w:bCs/>
                <w:noProof/>
              </w:rPr>
            </w:sdtEndPr>
            <w:sdtContent>
              <w:p w14:paraId="39D07759" w14:textId="2ECA08C6" w:rsidR="00AE70B4" w:rsidRPr="00522F92" w:rsidRDefault="00AE70B4">
                <w:pPr>
                  <w:pStyle w:val="TOCHeading"/>
                  <w:rPr>
                    <w:color w:val="00C1C7" w:themeColor="accent2"/>
                  </w:rPr>
                </w:pPr>
                <w:r w:rsidRPr="00522F92">
                  <w:rPr>
                    <w:color w:val="00C1C7" w:themeColor="accent2"/>
                  </w:rPr>
                  <w:t>Table of Contents</w:t>
                </w:r>
              </w:p>
              <w:p w14:paraId="51AE0240" w14:textId="49E5EB1D" w:rsidR="00522F92" w:rsidRPr="00522F92" w:rsidRDefault="00AE70B4">
                <w:pPr>
                  <w:pStyle w:val="TOC1"/>
                  <w:tabs>
                    <w:tab w:val="right" w:leader="dot" w:pos="10790"/>
                  </w:tabs>
                  <w:rPr>
                    <w:rFonts w:cstheme="minorBidi"/>
                    <w:noProof/>
                    <w:color w:val="123869" w:themeColor="accent1"/>
                    <w:lang w:val="en-GB" w:eastAsia="en-GB"/>
                  </w:rPr>
                </w:pPr>
                <w:r w:rsidRPr="00522F92">
                  <w:rPr>
                    <w:color w:val="123869" w:themeColor="accent1"/>
                  </w:rPr>
                  <w:fldChar w:fldCharType="begin"/>
                </w:r>
                <w:r w:rsidRPr="00522F92">
                  <w:rPr>
                    <w:color w:val="123869" w:themeColor="accent1"/>
                  </w:rPr>
                  <w:instrText xml:space="preserve"> TOC \o "1-3" \h \z \u </w:instrText>
                </w:r>
                <w:r w:rsidRPr="00522F92">
                  <w:rPr>
                    <w:color w:val="123869" w:themeColor="accent1"/>
                  </w:rPr>
                  <w:fldChar w:fldCharType="separate"/>
                </w:r>
                <w:hyperlink w:anchor="_Toc40270068" w:history="1">
                  <w:r w:rsidR="00522F92" w:rsidRPr="00522F92">
                    <w:rPr>
                      <w:rStyle w:val="Hyperlink"/>
                      <w:noProof/>
                      <w:color w:val="123869" w:themeColor="accent1"/>
                    </w:rPr>
                    <w:t>Introduction</w:t>
                  </w:r>
                  <w:r w:rsidR="00522F92" w:rsidRPr="00522F92">
                    <w:rPr>
                      <w:noProof/>
                      <w:webHidden/>
                      <w:color w:val="123869" w:themeColor="accent1"/>
                    </w:rPr>
                    <w:tab/>
                  </w:r>
                  <w:r w:rsidR="00522F92" w:rsidRPr="00522F92">
                    <w:rPr>
                      <w:noProof/>
                      <w:webHidden/>
                      <w:color w:val="123869" w:themeColor="accent1"/>
                    </w:rPr>
                    <w:fldChar w:fldCharType="begin"/>
                  </w:r>
                  <w:r w:rsidR="00522F92" w:rsidRPr="00522F92">
                    <w:rPr>
                      <w:noProof/>
                      <w:webHidden/>
                      <w:color w:val="123869" w:themeColor="accent1"/>
                    </w:rPr>
                    <w:instrText xml:space="preserve"> PAGEREF _Toc40270068 \h </w:instrText>
                  </w:r>
                  <w:r w:rsidR="00522F92" w:rsidRPr="00522F92">
                    <w:rPr>
                      <w:noProof/>
                      <w:webHidden/>
                      <w:color w:val="123869" w:themeColor="accent1"/>
                    </w:rPr>
                  </w:r>
                  <w:r w:rsidR="00522F92" w:rsidRPr="00522F92">
                    <w:rPr>
                      <w:noProof/>
                      <w:webHidden/>
                      <w:color w:val="123869" w:themeColor="accent1"/>
                    </w:rPr>
                    <w:fldChar w:fldCharType="separate"/>
                  </w:r>
                  <w:r w:rsidR="00522F92" w:rsidRPr="00522F92">
                    <w:rPr>
                      <w:noProof/>
                      <w:webHidden/>
                      <w:color w:val="123869" w:themeColor="accent1"/>
                    </w:rPr>
                    <w:t>3</w:t>
                  </w:r>
                  <w:r w:rsidR="00522F92" w:rsidRPr="00522F92">
                    <w:rPr>
                      <w:noProof/>
                      <w:webHidden/>
                      <w:color w:val="123869" w:themeColor="accent1"/>
                    </w:rPr>
                    <w:fldChar w:fldCharType="end"/>
                  </w:r>
                </w:hyperlink>
              </w:p>
              <w:p w14:paraId="1B993475" w14:textId="34568A60" w:rsidR="00522F92" w:rsidRPr="00522F92" w:rsidRDefault="00522F92">
                <w:pPr>
                  <w:pStyle w:val="TOC2"/>
                  <w:tabs>
                    <w:tab w:val="right" w:leader="dot" w:pos="10790"/>
                  </w:tabs>
                  <w:rPr>
                    <w:rFonts w:cstheme="minorBidi"/>
                    <w:noProof/>
                    <w:color w:val="123869" w:themeColor="accent1"/>
                    <w:lang w:val="en-GB" w:eastAsia="en-GB"/>
                  </w:rPr>
                </w:pPr>
                <w:hyperlink w:anchor="_Toc40270069" w:history="1">
                  <w:r w:rsidRPr="00522F92">
                    <w:rPr>
                      <w:rStyle w:val="Hyperlink"/>
                      <w:iCs/>
                      <w:noProof/>
                      <w:color w:val="123869" w:themeColor="accent1"/>
                    </w:rPr>
                    <w:t>What is a Database Management System (DBMS)?</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_Toc40270069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3</w:t>
                  </w:r>
                  <w:r w:rsidRPr="00522F92">
                    <w:rPr>
                      <w:noProof/>
                      <w:webHidden/>
                      <w:color w:val="123869" w:themeColor="accent1"/>
                    </w:rPr>
                    <w:fldChar w:fldCharType="end"/>
                  </w:r>
                </w:hyperlink>
              </w:p>
              <w:p w14:paraId="5F7E32DC" w14:textId="12DCCD81" w:rsidR="00522F92" w:rsidRPr="00522F92" w:rsidRDefault="00522F92">
                <w:pPr>
                  <w:pStyle w:val="TOC2"/>
                  <w:tabs>
                    <w:tab w:val="right" w:leader="dot" w:pos="10790"/>
                  </w:tabs>
                  <w:rPr>
                    <w:rFonts w:cstheme="minorBidi"/>
                    <w:noProof/>
                    <w:color w:val="123869" w:themeColor="accent1"/>
                    <w:lang w:val="en-GB" w:eastAsia="en-GB"/>
                  </w:rPr>
                </w:pPr>
                <w:hyperlink w:anchor="_Toc40270070" w:history="1">
                  <w:r w:rsidRPr="00522F92">
                    <w:rPr>
                      <w:rStyle w:val="Hyperlink"/>
                      <w:noProof/>
                      <w:color w:val="123869" w:themeColor="accent1"/>
                    </w:rPr>
                    <w:t>Characteristics of Database Management System</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_Toc40270070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3</w:t>
                  </w:r>
                  <w:r w:rsidRPr="00522F92">
                    <w:rPr>
                      <w:noProof/>
                      <w:webHidden/>
                      <w:color w:val="123869" w:themeColor="accent1"/>
                    </w:rPr>
                    <w:fldChar w:fldCharType="end"/>
                  </w:r>
                </w:hyperlink>
              </w:p>
              <w:p w14:paraId="07721145" w14:textId="79DF1157" w:rsidR="00522F92" w:rsidRPr="00522F92" w:rsidRDefault="00522F92">
                <w:pPr>
                  <w:pStyle w:val="TOC3"/>
                  <w:tabs>
                    <w:tab w:val="left" w:pos="880"/>
                    <w:tab w:val="right" w:leader="dot" w:pos="10790"/>
                  </w:tabs>
                  <w:rPr>
                    <w:rFonts w:cstheme="minorBidi"/>
                    <w:noProof/>
                    <w:color w:val="123869" w:themeColor="accent1"/>
                    <w:lang w:val="en-GB" w:eastAsia="en-GB"/>
                  </w:rPr>
                </w:pPr>
                <w:hyperlink w:anchor="_Toc40270071" w:history="1">
                  <w:r w:rsidRPr="00522F92">
                    <w:rPr>
                      <w:rStyle w:val="Hyperlink"/>
                      <w:noProof/>
                      <w:color w:val="123869" w:themeColor="accent1"/>
                    </w:rPr>
                    <w:t>1.</w:t>
                  </w:r>
                  <w:r w:rsidRPr="00522F92">
                    <w:rPr>
                      <w:rFonts w:cstheme="minorBidi"/>
                      <w:noProof/>
                      <w:color w:val="123869" w:themeColor="accent1"/>
                      <w:lang w:val="en-GB" w:eastAsia="en-GB"/>
                    </w:rPr>
                    <w:tab/>
                  </w:r>
                  <w:r w:rsidRPr="00522F92">
                    <w:rPr>
                      <w:rStyle w:val="Hyperlink"/>
                      <w:noProof/>
                      <w:color w:val="123869" w:themeColor="accent1"/>
                    </w:rPr>
                    <w:t>Data stored into tables</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_Toc40270071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4</w:t>
                  </w:r>
                  <w:r w:rsidRPr="00522F92">
                    <w:rPr>
                      <w:noProof/>
                      <w:webHidden/>
                      <w:color w:val="123869" w:themeColor="accent1"/>
                    </w:rPr>
                    <w:fldChar w:fldCharType="end"/>
                  </w:r>
                </w:hyperlink>
              </w:p>
              <w:p w14:paraId="3E0D3465" w14:textId="20300878" w:rsidR="00522F92" w:rsidRPr="00522F92" w:rsidRDefault="00522F92">
                <w:pPr>
                  <w:pStyle w:val="TOC3"/>
                  <w:tabs>
                    <w:tab w:val="left" w:pos="880"/>
                    <w:tab w:val="right" w:leader="dot" w:pos="10790"/>
                  </w:tabs>
                  <w:rPr>
                    <w:rFonts w:cstheme="minorBidi"/>
                    <w:noProof/>
                    <w:color w:val="123869" w:themeColor="accent1"/>
                    <w:lang w:val="en-GB" w:eastAsia="en-GB"/>
                  </w:rPr>
                </w:pPr>
                <w:hyperlink w:anchor="_Toc40270072" w:history="1">
                  <w:r w:rsidRPr="00522F92">
                    <w:rPr>
                      <w:rStyle w:val="Hyperlink"/>
                      <w:noProof/>
                      <w:color w:val="123869" w:themeColor="accent1"/>
                    </w:rPr>
                    <w:t>2.</w:t>
                  </w:r>
                  <w:r w:rsidRPr="00522F92">
                    <w:rPr>
                      <w:rFonts w:cstheme="minorBidi"/>
                      <w:noProof/>
                      <w:color w:val="123869" w:themeColor="accent1"/>
                      <w:lang w:val="en-GB" w:eastAsia="en-GB"/>
                    </w:rPr>
                    <w:tab/>
                  </w:r>
                  <w:r w:rsidRPr="00522F92">
                    <w:rPr>
                      <w:rStyle w:val="Hyperlink"/>
                      <w:noProof/>
                      <w:color w:val="123869" w:themeColor="accent1"/>
                    </w:rPr>
                    <w:t>Reduced Redundancy</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_Toc40270072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4</w:t>
                  </w:r>
                  <w:r w:rsidRPr="00522F92">
                    <w:rPr>
                      <w:noProof/>
                      <w:webHidden/>
                      <w:color w:val="123869" w:themeColor="accent1"/>
                    </w:rPr>
                    <w:fldChar w:fldCharType="end"/>
                  </w:r>
                </w:hyperlink>
              </w:p>
              <w:p w14:paraId="1B9FE69A" w14:textId="1E5F3857" w:rsidR="00522F92" w:rsidRPr="00522F92" w:rsidRDefault="00522F92">
                <w:pPr>
                  <w:pStyle w:val="TOC3"/>
                  <w:tabs>
                    <w:tab w:val="left" w:pos="880"/>
                    <w:tab w:val="right" w:leader="dot" w:pos="10790"/>
                  </w:tabs>
                  <w:rPr>
                    <w:rFonts w:cstheme="minorBidi"/>
                    <w:noProof/>
                    <w:color w:val="123869" w:themeColor="accent1"/>
                    <w:lang w:val="en-GB" w:eastAsia="en-GB"/>
                  </w:rPr>
                </w:pPr>
                <w:hyperlink w:anchor="_Toc40270073" w:history="1">
                  <w:r w:rsidRPr="00522F92">
                    <w:rPr>
                      <w:rStyle w:val="Hyperlink"/>
                      <w:noProof/>
                      <w:color w:val="123869" w:themeColor="accent1"/>
                    </w:rPr>
                    <w:t>3.</w:t>
                  </w:r>
                  <w:r w:rsidRPr="00522F92">
                    <w:rPr>
                      <w:rFonts w:cstheme="minorBidi"/>
                      <w:noProof/>
                      <w:color w:val="123869" w:themeColor="accent1"/>
                      <w:lang w:val="en-GB" w:eastAsia="en-GB"/>
                    </w:rPr>
                    <w:tab/>
                  </w:r>
                  <w:r w:rsidRPr="00522F92">
                    <w:rPr>
                      <w:rStyle w:val="Hyperlink"/>
                      <w:noProof/>
                      <w:color w:val="123869" w:themeColor="accent1"/>
                    </w:rPr>
                    <w:t>Data Consistency</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_Toc40270073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4</w:t>
                  </w:r>
                  <w:r w:rsidRPr="00522F92">
                    <w:rPr>
                      <w:noProof/>
                      <w:webHidden/>
                      <w:color w:val="123869" w:themeColor="accent1"/>
                    </w:rPr>
                    <w:fldChar w:fldCharType="end"/>
                  </w:r>
                </w:hyperlink>
              </w:p>
              <w:p w14:paraId="605E689A" w14:textId="1E3E568E" w:rsidR="00522F92" w:rsidRPr="00522F92" w:rsidRDefault="00522F92">
                <w:pPr>
                  <w:pStyle w:val="TOC3"/>
                  <w:tabs>
                    <w:tab w:val="left" w:pos="880"/>
                    <w:tab w:val="right" w:leader="dot" w:pos="10790"/>
                  </w:tabs>
                  <w:rPr>
                    <w:rFonts w:cstheme="minorBidi"/>
                    <w:noProof/>
                    <w:color w:val="123869" w:themeColor="accent1"/>
                    <w:lang w:val="en-GB" w:eastAsia="en-GB"/>
                  </w:rPr>
                </w:pPr>
                <w:hyperlink w:anchor="_Toc40270074" w:history="1">
                  <w:r w:rsidRPr="00522F92">
                    <w:rPr>
                      <w:rStyle w:val="Hyperlink"/>
                      <w:noProof/>
                      <w:color w:val="123869" w:themeColor="accent1"/>
                    </w:rPr>
                    <w:t>4.</w:t>
                  </w:r>
                  <w:r w:rsidRPr="00522F92">
                    <w:rPr>
                      <w:rFonts w:cstheme="minorBidi"/>
                      <w:noProof/>
                      <w:color w:val="123869" w:themeColor="accent1"/>
                      <w:lang w:val="en-GB" w:eastAsia="en-GB"/>
                    </w:rPr>
                    <w:tab/>
                  </w:r>
                  <w:r w:rsidRPr="00522F92">
                    <w:rPr>
                      <w:rStyle w:val="Hyperlink"/>
                      <w:noProof/>
                      <w:color w:val="123869" w:themeColor="accent1"/>
                    </w:rPr>
                    <w:t>Support multi-user and concurrent access</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_Toc40270074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4</w:t>
                  </w:r>
                  <w:r w:rsidRPr="00522F92">
                    <w:rPr>
                      <w:noProof/>
                      <w:webHidden/>
                      <w:color w:val="123869" w:themeColor="accent1"/>
                    </w:rPr>
                    <w:fldChar w:fldCharType="end"/>
                  </w:r>
                </w:hyperlink>
              </w:p>
              <w:p w14:paraId="20DFC0CD" w14:textId="14B7C376" w:rsidR="00522F92" w:rsidRPr="00522F92" w:rsidRDefault="00522F92">
                <w:pPr>
                  <w:pStyle w:val="TOC3"/>
                  <w:tabs>
                    <w:tab w:val="left" w:pos="880"/>
                    <w:tab w:val="right" w:leader="dot" w:pos="10790"/>
                  </w:tabs>
                  <w:rPr>
                    <w:rFonts w:cstheme="minorBidi"/>
                    <w:noProof/>
                    <w:color w:val="123869" w:themeColor="accent1"/>
                    <w:lang w:val="en-GB" w:eastAsia="en-GB"/>
                  </w:rPr>
                </w:pPr>
                <w:hyperlink w:anchor="_Toc40270075" w:history="1">
                  <w:r w:rsidRPr="00522F92">
                    <w:rPr>
                      <w:rStyle w:val="Hyperlink"/>
                      <w:noProof/>
                      <w:color w:val="123869" w:themeColor="accent1"/>
                    </w:rPr>
                    <w:t>5.</w:t>
                  </w:r>
                  <w:r w:rsidRPr="00522F92">
                    <w:rPr>
                      <w:rFonts w:cstheme="minorBidi"/>
                      <w:noProof/>
                      <w:color w:val="123869" w:themeColor="accent1"/>
                      <w:lang w:val="en-GB" w:eastAsia="en-GB"/>
                    </w:rPr>
                    <w:tab/>
                  </w:r>
                  <w:r w:rsidRPr="00522F92">
                    <w:rPr>
                      <w:rStyle w:val="Hyperlink"/>
                      <w:noProof/>
                      <w:color w:val="123869" w:themeColor="accent1"/>
                    </w:rPr>
                    <w:t>Query Language</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_Toc40270075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4</w:t>
                  </w:r>
                  <w:r w:rsidRPr="00522F92">
                    <w:rPr>
                      <w:noProof/>
                      <w:webHidden/>
                      <w:color w:val="123869" w:themeColor="accent1"/>
                    </w:rPr>
                    <w:fldChar w:fldCharType="end"/>
                  </w:r>
                </w:hyperlink>
              </w:p>
              <w:p w14:paraId="42F43EAE" w14:textId="70F872DA" w:rsidR="00522F92" w:rsidRPr="00522F92" w:rsidRDefault="00522F92">
                <w:pPr>
                  <w:pStyle w:val="TOC3"/>
                  <w:tabs>
                    <w:tab w:val="left" w:pos="880"/>
                    <w:tab w:val="right" w:leader="dot" w:pos="10790"/>
                  </w:tabs>
                  <w:rPr>
                    <w:rFonts w:cstheme="minorBidi"/>
                    <w:noProof/>
                    <w:color w:val="123869" w:themeColor="accent1"/>
                    <w:lang w:val="en-GB" w:eastAsia="en-GB"/>
                  </w:rPr>
                </w:pPr>
                <w:hyperlink w:anchor="_Toc40270076" w:history="1">
                  <w:r w:rsidRPr="00522F92">
                    <w:rPr>
                      <w:rStyle w:val="Hyperlink"/>
                      <w:noProof/>
                      <w:color w:val="123869" w:themeColor="accent1"/>
                    </w:rPr>
                    <w:t>6.</w:t>
                  </w:r>
                  <w:r w:rsidRPr="00522F92">
                    <w:rPr>
                      <w:rFonts w:cstheme="minorBidi"/>
                      <w:noProof/>
                      <w:color w:val="123869" w:themeColor="accent1"/>
                      <w:lang w:val="en-GB" w:eastAsia="en-GB"/>
                    </w:rPr>
                    <w:tab/>
                  </w:r>
                  <w:r w:rsidRPr="00522F92">
                    <w:rPr>
                      <w:rStyle w:val="Hyperlink"/>
                      <w:noProof/>
                      <w:color w:val="123869" w:themeColor="accent1"/>
                    </w:rPr>
                    <w:t>Security</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_Toc40270076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4</w:t>
                  </w:r>
                  <w:r w:rsidRPr="00522F92">
                    <w:rPr>
                      <w:noProof/>
                      <w:webHidden/>
                      <w:color w:val="123869" w:themeColor="accent1"/>
                    </w:rPr>
                    <w:fldChar w:fldCharType="end"/>
                  </w:r>
                </w:hyperlink>
              </w:p>
              <w:p w14:paraId="2F157A9E" w14:textId="14E93FB3" w:rsidR="00522F92" w:rsidRPr="00522F92" w:rsidRDefault="00522F92">
                <w:pPr>
                  <w:pStyle w:val="TOC3"/>
                  <w:tabs>
                    <w:tab w:val="left" w:pos="880"/>
                    <w:tab w:val="right" w:leader="dot" w:pos="10790"/>
                  </w:tabs>
                  <w:rPr>
                    <w:rFonts w:cstheme="minorBidi"/>
                    <w:noProof/>
                    <w:color w:val="123869" w:themeColor="accent1"/>
                    <w:lang w:val="en-GB" w:eastAsia="en-GB"/>
                  </w:rPr>
                </w:pPr>
                <w:hyperlink w:anchor="_Toc40270077" w:history="1">
                  <w:r w:rsidRPr="00522F92">
                    <w:rPr>
                      <w:rStyle w:val="Hyperlink"/>
                      <w:noProof/>
                      <w:color w:val="123869" w:themeColor="accent1"/>
                    </w:rPr>
                    <w:t>7.</w:t>
                  </w:r>
                  <w:r w:rsidRPr="00522F92">
                    <w:rPr>
                      <w:rFonts w:cstheme="minorBidi"/>
                      <w:noProof/>
                      <w:color w:val="123869" w:themeColor="accent1"/>
                      <w:lang w:val="en-GB" w:eastAsia="en-GB"/>
                    </w:rPr>
                    <w:tab/>
                  </w:r>
                  <w:r w:rsidRPr="00522F92">
                    <w:rPr>
                      <w:rStyle w:val="Hyperlink"/>
                      <w:noProof/>
                      <w:color w:val="123869" w:themeColor="accent1"/>
                    </w:rPr>
                    <w:t>Transactions</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_Toc40270077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5</w:t>
                  </w:r>
                  <w:r w:rsidRPr="00522F92">
                    <w:rPr>
                      <w:noProof/>
                      <w:webHidden/>
                      <w:color w:val="123869" w:themeColor="accent1"/>
                    </w:rPr>
                    <w:fldChar w:fldCharType="end"/>
                  </w:r>
                </w:hyperlink>
              </w:p>
              <w:p w14:paraId="660DDE55" w14:textId="1C29A290" w:rsidR="00522F92" w:rsidRPr="00522F92" w:rsidRDefault="00522F92">
                <w:pPr>
                  <w:pStyle w:val="TOC2"/>
                  <w:tabs>
                    <w:tab w:val="right" w:leader="dot" w:pos="10790"/>
                  </w:tabs>
                  <w:rPr>
                    <w:rFonts w:cstheme="minorBidi"/>
                    <w:noProof/>
                    <w:color w:val="123869" w:themeColor="accent1"/>
                    <w:lang w:val="en-GB" w:eastAsia="en-GB"/>
                  </w:rPr>
                </w:pPr>
                <w:hyperlink w:anchor="_Toc40270078" w:history="1">
                  <w:r w:rsidRPr="00522F92">
                    <w:rPr>
                      <w:rStyle w:val="Hyperlink"/>
                      <w:noProof/>
                      <w:color w:val="123869" w:themeColor="accent1"/>
                    </w:rPr>
                    <w:t>Summary</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_Toc40270078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5</w:t>
                  </w:r>
                  <w:r w:rsidRPr="00522F92">
                    <w:rPr>
                      <w:noProof/>
                      <w:webHidden/>
                      <w:color w:val="123869" w:themeColor="accent1"/>
                    </w:rPr>
                    <w:fldChar w:fldCharType="end"/>
                  </w:r>
                </w:hyperlink>
              </w:p>
              <w:p w14:paraId="3D17420A" w14:textId="5A127560" w:rsidR="00522F92" w:rsidRPr="00522F92" w:rsidRDefault="00522F92">
                <w:pPr>
                  <w:pStyle w:val="TOC1"/>
                  <w:tabs>
                    <w:tab w:val="right" w:leader="dot" w:pos="10790"/>
                  </w:tabs>
                  <w:rPr>
                    <w:rFonts w:cstheme="minorBidi"/>
                    <w:noProof/>
                    <w:color w:val="123869" w:themeColor="accent1"/>
                    <w:lang w:val="en-GB" w:eastAsia="en-GB"/>
                  </w:rPr>
                </w:pPr>
                <w:hyperlink w:anchor="_Toc40270079" w:history="1">
                  <w:r w:rsidRPr="00522F92">
                    <w:rPr>
                      <w:rStyle w:val="Hyperlink"/>
                      <w:noProof/>
                      <w:color w:val="123869" w:themeColor="accent1"/>
                    </w:rPr>
                    <w:t>Database</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_Toc40270079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5</w:t>
                  </w:r>
                  <w:r w:rsidRPr="00522F92">
                    <w:rPr>
                      <w:noProof/>
                      <w:webHidden/>
                      <w:color w:val="123869" w:themeColor="accent1"/>
                    </w:rPr>
                    <w:fldChar w:fldCharType="end"/>
                  </w:r>
                </w:hyperlink>
              </w:p>
              <w:p w14:paraId="404D4755" w14:textId="6EF77133" w:rsidR="00522F92" w:rsidRPr="00522F92" w:rsidRDefault="00522F92">
                <w:pPr>
                  <w:pStyle w:val="TOC2"/>
                  <w:tabs>
                    <w:tab w:val="right" w:leader="dot" w:pos="10790"/>
                  </w:tabs>
                  <w:rPr>
                    <w:rFonts w:cstheme="minorBidi"/>
                    <w:noProof/>
                    <w:color w:val="123869" w:themeColor="accent1"/>
                    <w:lang w:val="en-GB" w:eastAsia="en-GB"/>
                  </w:rPr>
                </w:pPr>
                <w:hyperlink w:anchor="_Toc40270080" w:history="1">
                  <w:r w:rsidRPr="00522F92">
                    <w:rPr>
                      <w:rStyle w:val="Hyperlink"/>
                      <w:noProof/>
                      <w:color w:val="123869" w:themeColor="accent1"/>
                    </w:rPr>
                    <w:t>Mission</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_Toc40270080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5</w:t>
                  </w:r>
                  <w:r w:rsidRPr="00522F92">
                    <w:rPr>
                      <w:noProof/>
                      <w:webHidden/>
                      <w:color w:val="123869" w:themeColor="accent1"/>
                    </w:rPr>
                    <w:fldChar w:fldCharType="end"/>
                  </w:r>
                </w:hyperlink>
              </w:p>
              <w:p w14:paraId="6FB66F94" w14:textId="71AB80F8" w:rsidR="00522F92" w:rsidRPr="00522F92" w:rsidRDefault="00522F92">
                <w:pPr>
                  <w:pStyle w:val="TOC2"/>
                  <w:tabs>
                    <w:tab w:val="right" w:leader="dot" w:pos="10790"/>
                  </w:tabs>
                  <w:rPr>
                    <w:rFonts w:cstheme="minorBidi"/>
                    <w:noProof/>
                    <w:color w:val="123869" w:themeColor="accent1"/>
                    <w:lang w:val="en-GB" w:eastAsia="en-GB"/>
                  </w:rPr>
                </w:pPr>
                <w:hyperlink w:anchor="_Toc40270081" w:history="1">
                  <w:r w:rsidRPr="00522F92">
                    <w:rPr>
                      <w:rStyle w:val="Hyperlink"/>
                      <w:noProof/>
                      <w:color w:val="123869" w:themeColor="accent1"/>
                    </w:rPr>
                    <w:t>Tables</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_Toc40270081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5</w:t>
                  </w:r>
                  <w:r w:rsidRPr="00522F92">
                    <w:rPr>
                      <w:noProof/>
                      <w:webHidden/>
                      <w:color w:val="123869" w:themeColor="accent1"/>
                    </w:rPr>
                    <w:fldChar w:fldCharType="end"/>
                  </w:r>
                </w:hyperlink>
              </w:p>
              <w:p w14:paraId="44E36997" w14:textId="38FA6695" w:rsidR="00522F92" w:rsidRPr="00522F92" w:rsidRDefault="00522F92">
                <w:pPr>
                  <w:pStyle w:val="TOC2"/>
                  <w:tabs>
                    <w:tab w:val="right" w:leader="dot" w:pos="10790"/>
                  </w:tabs>
                  <w:rPr>
                    <w:rFonts w:cstheme="minorBidi"/>
                    <w:noProof/>
                    <w:color w:val="123869" w:themeColor="accent1"/>
                    <w:lang w:val="en-GB" w:eastAsia="en-GB"/>
                  </w:rPr>
                </w:pPr>
                <w:hyperlink w:anchor="_Toc40270082" w:history="1">
                  <w:r w:rsidRPr="00522F92">
                    <w:rPr>
                      <w:rStyle w:val="Hyperlink"/>
                      <w:noProof/>
                      <w:color w:val="123869" w:themeColor="accent1"/>
                    </w:rPr>
                    <w:t>Advantages</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_Toc40270082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14</w:t>
                  </w:r>
                  <w:r w:rsidRPr="00522F92">
                    <w:rPr>
                      <w:noProof/>
                      <w:webHidden/>
                      <w:color w:val="123869" w:themeColor="accent1"/>
                    </w:rPr>
                    <w:fldChar w:fldCharType="end"/>
                  </w:r>
                </w:hyperlink>
              </w:p>
              <w:p w14:paraId="6356A430" w14:textId="7A36140D" w:rsidR="00522F92" w:rsidRPr="00522F92" w:rsidRDefault="00522F92">
                <w:pPr>
                  <w:pStyle w:val="TOC1"/>
                  <w:tabs>
                    <w:tab w:val="right" w:leader="dot" w:pos="10790"/>
                  </w:tabs>
                  <w:rPr>
                    <w:rFonts w:cstheme="minorBidi"/>
                    <w:noProof/>
                    <w:color w:val="123869" w:themeColor="accent1"/>
                    <w:lang w:val="en-GB" w:eastAsia="en-GB"/>
                  </w:rPr>
                </w:pPr>
                <w:hyperlink w:anchor="_Toc40270083" w:history="1">
                  <w:r w:rsidRPr="00522F92">
                    <w:rPr>
                      <w:rStyle w:val="Hyperlink"/>
                      <w:noProof/>
                      <w:color w:val="123869" w:themeColor="accent1"/>
                    </w:rPr>
                    <w:t>Abstract</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_Toc40270083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15</w:t>
                  </w:r>
                  <w:r w:rsidRPr="00522F92">
                    <w:rPr>
                      <w:noProof/>
                      <w:webHidden/>
                      <w:color w:val="123869" w:themeColor="accent1"/>
                    </w:rPr>
                    <w:fldChar w:fldCharType="end"/>
                  </w:r>
                </w:hyperlink>
              </w:p>
              <w:p w14:paraId="0DE5B994" w14:textId="62BF7D55" w:rsidR="00522F92" w:rsidRPr="00522F92" w:rsidRDefault="00522F92">
                <w:pPr>
                  <w:pStyle w:val="TOC2"/>
                  <w:tabs>
                    <w:tab w:val="right" w:leader="dot" w:pos="10790"/>
                  </w:tabs>
                  <w:rPr>
                    <w:rFonts w:cstheme="minorBidi"/>
                    <w:noProof/>
                    <w:color w:val="123869" w:themeColor="accent1"/>
                    <w:lang w:val="en-GB" w:eastAsia="en-GB"/>
                  </w:rPr>
                </w:pPr>
                <w:hyperlink w:anchor="_Toc40270084" w:history="1">
                  <w:r w:rsidRPr="00522F92">
                    <w:rPr>
                      <w:rStyle w:val="Hyperlink"/>
                      <w:noProof/>
                      <w:color w:val="123869" w:themeColor="accent1"/>
                    </w:rPr>
                    <w:t>Introduction</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_Toc40270084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15</w:t>
                  </w:r>
                  <w:r w:rsidRPr="00522F92">
                    <w:rPr>
                      <w:noProof/>
                      <w:webHidden/>
                      <w:color w:val="123869" w:themeColor="accent1"/>
                    </w:rPr>
                    <w:fldChar w:fldCharType="end"/>
                  </w:r>
                </w:hyperlink>
              </w:p>
              <w:p w14:paraId="410D2B12" w14:textId="6FE2A746" w:rsidR="00522F92" w:rsidRPr="00522F92" w:rsidRDefault="00522F92">
                <w:pPr>
                  <w:pStyle w:val="TOC2"/>
                  <w:tabs>
                    <w:tab w:val="right" w:leader="dot" w:pos="10790"/>
                  </w:tabs>
                  <w:rPr>
                    <w:rFonts w:cstheme="minorBidi"/>
                    <w:noProof/>
                    <w:color w:val="123869" w:themeColor="accent1"/>
                    <w:lang w:val="en-GB" w:eastAsia="en-GB"/>
                  </w:rPr>
                </w:pPr>
                <w:hyperlink w:anchor="_Toc40270085" w:history="1">
                  <w:r w:rsidRPr="00522F92">
                    <w:rPr>
                      <w:rStyle w:val="Hyperlink"/>
                      <w:noProof/>
                      <w:color w:val="123869" w:themeColor="accent1"/>
                    </w:rPr>
                    <w:t>Database</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_Toc40270085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15</w:t>
                  </w:r>
                  <w:r w:rsidRPr="00522F92">
                    <w:rPr>
                      <w:noProof/>
                      <w:webHidden/>
                      <w:color w:val="123869" w:themeColor="accent1"/>
                    </w:rPr>
                    <w:fldChar w:fldCharType="end"/>
                  </w:r>
                </w:hyperlink>
              </w:p>
              <w:p w14:paraId="313A363E" w14:textId="7BE23DB6" w:rsidR="00522F92" w:rsidRPr="00522F92" w:rsidRDefault="00522F92">
                <w:pPr>
                  <w:pStyle w:val="TOC1"/>
                  <w:tabs>
                    <w:tab w:val="right" w:leader="dot" w:pos="10790"/>
                  </w:tabs>
                  <w:rPr>
                    <w:rFonts w:cstheme="minorBidi"/>
                    <w:noProof/>
                    <w:color w:val="123869" w:themeColor="accent1"/>
                    <w:lang w:val="en-GB" w:eastAsia="en-GB"/>
                  </w:rPr>
                </w:pPr>
                <w:hyperlink w:anchor="_Toc40270086" w:history="1">
                  <w:r w:rsidRPr="00522F92">
                    <w:rPr>
                      <w:rStyle w:val="Hyperlink"/>
                      <w:noProof/>
                      <w:color w:val="123869" w:themeColor="accent1"/>
                    </w:rPr>
                    <w:t>Bibliography</w:t>
                  </w:r>
                  <w:r w:rsidRPr="00522F92">
                    <w:rPr>
                      <w:noProof/>
                      <w:webHidden/>
                      <w:color w:val="123869" w:themeColor="accent1"/>
                    </w:rPr>
                    <w:tab/>
                  </w:r>
                  <w:r w:rsidRPr="00522F92">
                    <w:rPr>
                      <w:noProof/>
                      <w:webHidden/>
                      <w:color w:val="123869" w:themeColor="accent1"/>
                    </w:rPr>
                    <w:fldChar w:fldCharType="begin"/>
                  </w:r>
                  <w:r w:rsidRPr="00522F92">
                    <w:rPr>
                      <w:noProof/>
                      <w:webHidden/>
                      <w:color w:val="123869" w:themeColor="accent1"/>
                    </w:rPr>
                    <w:instrText xml:space="preserve"> PAGEREF _Toc40270086 \h </w:instrText>
                  </w:r>
                  <w:r w:rsidRPr="00522F92">
                    <w:rPr>
                      <w:noProof/>
                      <w:webHidden/>
                      <w:color w:val="123869" w:themeColor="accent1"/>
                    </w:rPr>
                  </w:r>
                  <w:r w:rsidRPr="00522F92">
                    <w:rPr>
                      <w:noProof/>
                      <w:webHidden/>
                      <w:color w:val="123869" w:themeColor="accent1"/>
                    </w:rPr>
                    <w:fldChar w:fldCharType="separate"/>
                  </w:r>
                  <w:r w:rsidRPr="00522F92">
                    <w:rPr>
                      <w:noProof/>
                      <w:webHidden/>
                      <w:color w:val="123869" w:themeColor="accent1"/>
                    </w:rPr>
                    <w:t>15</w:t>
                  </w:r>
                  <w:r w:rsidRPr="00522F92">
                    <w:rPr>
                      <w:noProof/>
                      <w:webHidden/>
                      <w:color w:val="123869" w:themeColor="accent1"/>
                    </w:rPr>
                    <w:fldChar w:fldCharType="end"/>
                  </w:r>
                </w:hyperlink>
              </w:p>
              <w:p w14:paraId="5B92A1EA" w14:textId="4DB3B02A" w:rsidR="00984316" w:rsidRPr="00522F92" w:rsidRDefault="00AE70B4" w:rsidP="00984316">
                <w:pPr>
                  <w:rPr>
                    <w:color w:val="123869" w:themeColor="accent1"/>
                  </w:rPr>
                </w:pPr>
                <w:r w:rsidRPr="00522F92">
                  <w:rPr>
                    <w:b/>
                    <w:bCs/>
                    <w:noProof/>
                    <w:color w:val="123869" w:themeColor="accent1"/>
                  </w:rPr>
                  <w:fldChar w:fldCharType="end"/>
                </w:r>
              </w:p>
            </w:sdtContent>
          </w:sdt>
          <w:p w14:paraId="79AB35E0" w14:textId="017A15DA" w:rsidR="00522F92" w:rsidRPr="00522F92" w:rsidRDefault="00522F92" w:rsidP="00F91585">
            <w:pPr>
              <w:pStyle w:val="Heading1"/>
              <w:jc w:val="center"/>
              <w:rPr>
                <w:sz w:val="24"/>
                <w:szCs w:val="24"/>
              </w:rPr>
            </w:pPr>
            <w:bookmarkStart w:id="0" w:name="_Toc40270068"/>
          </w:p>
          <w:p w14:paraId="43A4F076" w14:textId="29A9B56A" w:rsidR="00522F92" w:rsidRPr="00522F92" w:rsidRDefault="00522F92" w:rsidP="00522F92">
            <w:pPr>
              <w:rPr>
                <w:color w:val="123869" w:themeColor="accent1"/>
              </w:rPr>
            </w:pPr>
          </w:p>
          <w:p w14:paraId="6EA15A94" w14:textId="3F1CCD03" w:rsidR="00522F92" w:rsidRPr="00522F92" w:rsidRDefault="00522F92" w:rsidP="00522F92">
            <w:pPr>
              <w:rPr>
                <w:color w:val="123869" w:themeColor="accent1"/>
              </w:rPr>
            </w:pPr>
          </w:p>
          <w:p w14:paraId="4EF1BFA2" w14:textId="2B5197FF" w:rsidR="00522F92" w:rsidRPr="00522F92" w:rsidRDefault="00522F92" w:rsidP="00522F92">
            <w:pPr>
              <w:rPr>
                <w:color w:val="123869" w:themeColor="accent1"/>
              </w:rPr>
            </w:pPr>
          </w:p>
          <w:p w14:paraId="7440EBEC" w14:textId="79A7B837" w:rsidR="00522F92" w:rsidRPr="00522F92" w:rsidRDefault="00522F92" w:rsidP="00522F92">
            <w:pPr>
              <w:rPr>
                <w:color w:val="123869" w:themeColor="accent1"/>
              </w:rPr>
            </w:pPr>
          </w:p>
          <w:p w14:paraId="3252FD02" w14:textId="34C10647" w:rsidR="00522F92" w:rsidRPr="00522F92" w:rsidRDefault="00522F92" w:rsidP="00522F92">
            <w:pPr>
              <w:rPr>
                <w:color w:val="123869" w:themeColor="accent1"/>
              </w:rPr>
            </w:pPr>
          </w:p>
          <w:p w14:paraId="39A7F85D" w14:textId="77777777" w:rsidR="00522F92" w:rsidRPr="00522F92" w:rsidRDefault="00522F92" w:rsidP="00522F92">
            <w:pPr>
              <w:rPr>
                <w:color w:val="123869" w:themeColor="accent1"/>
              </w:rPr>
            </w:pPr>
          </w:p>
          <w:p w14:paraId="2FE0364E" w14:textId="479013A5" w:rsidR="00522F92" w:rsidRPr="00522F92" w:rsidRDefault="00522F92" w:rsidP="00522F92">
            <w:pPr>
              <w:rPr>
                <w:color w:val="123869" w:themeColor="accent1"/>
              </w:rPr>
            </w:pPr>
          </w:p>
          <w:p w14:paraId="7D4E7B74" w14:textId="46E2FB2A" w:rsidR="00522F92" w:rsidRPr="00522F92" w:rsidRDefault="00522F92" w:rsidP="00522F92">
            <w:pPr>
              <w:rPr>
                <w:color w:val="123869" w:themeColor="accent1"/>
              </w:rPr>
            </w:pPr>
          </w:p>
          <w:p w14:paraId="0CCA5500" w14:textId="492B9334" w:rsidR="00522F92" w:rsidRPr="00522F92" w:rsidRDefault="00522F92" w:rsidP="00522F92">
            <w:pPr>
              <w:rPr>
                <w:color w:val="123869" w:themeColor="accent1"/>
              </w:rPr>
            </w:pPr>
          </w:p>
          <w:p w14:paraId="27BB0031" w14:textId="4C032A85" w:rsidR="00522F92" w:rsidRPr="00522F92" w:rsidRDefault="00522F92" w:rsidP="00522F92">
            <w:pPr>
              <w:rPr>
                <w:color w:val="123869" w:themeColor="accent1"/>
              </w:rPr>
            </w:pPr>
          </w:p>
          <w:p w14:paraId="30831E8A" w14:textId="31374F07" w:rsidR="00522F92" w:rsidRPr="00522F92" w:rsidRDefault="00522F92" w:rsidP="00522F92">
            <w:pPr>
              <w:rPr>
                <w:color w:val="123869" w:themeColor="accent1"/>
              </w:rPr>
            </w:pPr>
          </w:p>
          <w:p w14:paraId="184A85B9" w14:textId="77777777" w:rsidR="00522F92" w:rsidRPr="00522F92" w:rsidRDefault="00522F92" w:rsidP="00522F92">
            <w:pPr>
              <w:rPr>
                <w:color w:val="123869" w:themeColor="accent1"/>
              </w:rPr>
            </w:pPr>
          </w:p>
          <w:p w14:paraId="636A0DF8" w14:textId="11300136" w:rsidR="002C210A" w:rsidRPr="00522F92" w:rsidRDefault="004B6546" w:rsidP="00F91585">
            <w:pPr>
              <w:pStyle w:val="Heading1"/>
              <w:jc w:val="center"/>
              <w:rPr>
                <w:sz w:val="72"/>
                <w:szCs w:val="72"/>
              </w:rPr>
            </w:pPr>
            <w:r w:rsidRPr="00522F92">
              <w:rPr>
                <w:sz w:val="72"/>
                <w:szCs w:val="72"/>
              </w:rPr>
              <w:lastRenderedPageBreak/>
              <w:t>Introdu</w:t>
            </w:r>
            <w:r w:rsidR="00ED0471" w:rsidRPr="00522F92">
              <w:rPr>
                <w:sz w:val="72"/>
                <w:szCs w:val="72"/>
              </w:rPr>
              <w:t>ction</w:t>
            </w:r>
            <w:bookmarkEnd w:id="0"/>
          </w:p>
          <w:p w14:paraId="6B7E9E35" w14:textId="738852E2" w:rsidR="00984316" w:rsidRPr="00522F92" w:rsidRDefault="00984316" w:rsidP="00984316">
            <w:pPr>
              <w:rPr>
                <w:color w:val="123869" w:themeColor="accent1"/>
              </w:rPr>
            </w:pPr>
          </w:p>
          <w:p w14:paraId="4FE09D37" w14:textId="53ED146B" w:rsidR="00984316" w:rsidRPr="00522F92" w:rsidRDefault="00984316" w:rsidP="00984316">
            <w:pPr>
              <w:pStyle w:val="Heading2"/>
              <w:rPr>
                <w:rStyle w:val="Emphasis"/>
              </w:rPr>
            </w:pPr>
            <w:bookmarkStart w:id="1" w:name="_Toc40270069"/>
            <w:r w:rsidRPr="00522F92">
              <w:rPr>
                <w:rStyle w:val="Emphasis"/>
              </w:rPr>
              <w:t>What is a Database Management System (DBMS)?</w:t>
            </w:r>
            <w:bookmarkEnd w:id="1"/>
          </w:p>
          <w:p w14:paraId="5D64F8A1" w14:textId="05A31D6C" w:rsidR="00984316" w:rsidRPr="00522F92" w:rsidRDefault="00984316" w:rsidP="00984316">
            <w:pPr>
              <w:rPr>
                <w:color w:val="123869" w:themeColor="accent1"/>
              </w:rPr>
            </w:pPr>
          </w:p>
          <w:p w14:paraId="5DAC5F0C" w14:textId="263961B5" w:rsidR="00984316" w:rsidRPr="00522F92" w:rsidRDefault="00984316" w:rsidP="00984316">
            <w:pPr>
              <w:rPr>
                <w:color w:val="123869" w:themeColor="accent1"/>
              </w:rPr>
            </w:pPr>
            <w:r w:rsidRPr="00522F92">
              <w:rPr>
                <w:color w:val="123869" w:themeColor="accent1"/>
              </w:rPr>
              <w:t xml:space="preserve">             </w:t>
            </w:r>
            <w:r w:rsidR="003052D9" w:rsidRPr="00522F92">
              <w:rPr>
                <w:color w:val="123869" w:themeColor="accent1"/>
              </w:rPr>
              <w:t>A Database Management System is a set of software programs that controls the organization, storage, management, and retrieval of data in a database. DBMS are sorted according to their information structures or types. It is a set of pre-composed projects that are utilized to store, update and retrieve a database. The SQL query processing requires that the DBMS identify and execute a procedure for retrieving the results of the query. The SQL query determines what data is to be found, but does not define the method by which the data manager searches the database.</w:t>
            </w:r>
            <w:sdt>
              <w:sdtPr>
                <w:rPr>
                  <w:color w:val="123869" w:themeColor="accent1"/>
                </w:rPr>
                <w:id w:val="-880164954"/>
                <w:citation/>
              </w:sdtPr>
              <w:sdtContent>
                <w:r w:rsidRPr="00522F92">
                  <w:rPr>
                    <w:color w:val="123869" w:themeColor="accent1"/>
                  </w:rPr>
                  <w:fldChar w:fldCharType="begin"/>
                </w:r>
                <w:r w:rsidRPr="00522F92">
                  <w:rPr>
                    <w:color w:val="123869" w:themeColor="accent1"/>
                    <w:lang w:val="en-GB"/>
                  </w:rPr>
                  <w:instrText xml:space="preserve"> CITATION Apa10 \l 2057 </w:instrText>
                </w:r>
                <w:r w:rsidRPr="00522F92">
                  <w:rPr>
                    <w:color w:val="123869" w:themeColor="accent1"/>
                  </w:rPr>
                  <w:fldChar w:fldCharType="separate"/>
                </w:r>
                <w:r w:rsidR="00522F92" w:rsidRPr="00522F92">
                  <w:rPr>
                    <w:noProof/>
                    <w:color w:val="123869" w:themeColor="accent1"/>
                    <w:lang w:val="en-GB"/>
                  </w:rPr>
                  <w:t xml:space="preserve"> (Aparajitha.R.S.V, 2010)</w:t>
                </w:r>
                <w:r w:rsidRPr="00522F92">
                  <w:rPr>
                    <w:color w:val="123869" w:themeColor="accent1"/>
                  </w:rPr>
                  <w:fldChar w:fldCharType="end"/>
                </w:r>
              </w:sdtContent>
            </w:sdt>
          </w:p>
          <w:p w14:paraId="13BEE0E1" w14:textId="1B32CD50" w:rsidR="003052D9" w:rsidRPr="00522F92" w:rsidRDefault="003052D9" w:rsidP="00984316">
            <w:pPr>
              <w:rPr>
                <w:color w:val="123869" w:themeColor="accent1"/>
              </w:rPr>
            </w:pPr>
          </w:p>
          <w:p w14:paraId="06FB3BF9" w14:textId="704C88C4" w:rsidR="003052D9" w:rsidRPr="00522F92" w:rsidRDefault="003052D9" w:rsidP="003052D9">
            <w:pPr>
              <w:pStyle w:val="Heading2"/>
            </w:pPr>
            <w:bookmarkStart w:id="2" w:name="_Toc40270070"/>
            <w:r w:rsidRPr="00522F92">
              <w:t>Characteristics of Database Management System</w:t>
            </w:r>
            <w:bookmarkEnd w:id="2"/>
          </w:p>
          <w:p w14:paraId="4327CBFA" w14:textId="68C90A90" w:rsidR="003052D9" w:rsidRPr="00522F92" w:rsidRDefault="003052D9" w:rsidP="003052D9">
            <w:pPr>
              <w:rPr>
                <w:color w:val="123869" w:themeColor="accent1"/>
              </w:rPr>
            </w:pPr>
          </w:p>
          <w:p w14:paraId="03A720DD" w14:textId="6DC25039" w:rsidR="003052D9" w:rsidRPr="00522F92" w:rsidRDefault="00C34376" w:rsidP="003052D9">
            <w:pPr>
              <w:rPr>
                <w:color w:val="123869" w:themeColor="accent1"/>
              </w:rPr>
            </w:pPr>
            <w:r w:rsidRPr="00522F92">
              <w:rPr>
                <w:color w:val="123869" w:themeColor="accent1"/>
              </w:rPr>
              <w:t xml:space="preserve">         A DBMS system has the following characteristics: </w:t>
            </w:r>
          </w:p>
          <w:p w14:paraId="528C9C55" w14:textId="77564C02" w:rsidR="00C34376" w:rsidRPr="00522F92" w:rsidRDefault="00C34376" w:rsidP="003052D9">
            <w:pPr>
              <w:rPr>
                <w:color w:val="123869" w:themeColor="accent1"/>
              </w:rPr>
            </w:pPr>
          </w:p>
          <w:p w14:paraId="44AECE7B" w14:textId="087AB5A1" w:rsidR="00C34376" w:rsidRPr="00522F92" w:rsidRDefault="00C34376" w:rsidP="00C34376">
            <w:pPr>
              <w:pStyle w:val="ListParagraph"/>
              <w:numPr>
                <w:ilvl w:val="0"/>
                <w:numId w:val="10"/>
              </w:numPr>
              <w:rPr>
                <w:color w:val="123869" w:themeColor="accent1"/>
              </w:rPr>
            </w:pPr>
            <w:r w:rsidRPr="00522F92">
              <w:rPr>
                <w:color w:val="123869" w:themeColor="accent1"/>
              </w:rPr>
              <w:t>Data stored into tables</w:t>
            </w:r>
          </w:p>
          <w:p w14:paraId="6696A1A0" w14:textId="00A6A43A" w:rsidR="00C34376" w:rsidRPr="00522F92" w:rsidRDefault="00C34376" w:rsidP="00C34376">
            <w:pPr>
              <w:pStyle w:val="ListParagraph"/>
              <w:numPr>
                <w:ilvl w:val="0"/>
                <w:numId w:val="10"/>
              </w:numPr>
              <w:rPr>
                <w:color w:val="123869" w:themeColor="accent1"/>
              </w:rPr>
            </w:pPr>
            <w:r w:rsidRPr="00522F92">
              <w:rPr>
                <w:color w:val="123869" w:themeColor="accent1"/>
              </w:rPr>
              <w:t>Reduced Redundancy</w:t>
            </w:r>
          </w:p>
          <w:p w14:paraId="13F6F7BA" w14:textId="1B6DE32D" w:rsidR="00C34376" w:rsidRPr="00522F92" w:rsidRDefault="00C34376" w:rsidP="00C34376">
            <w:pPr>
              <w:pStyle w:val="ListParagraph"/>
              <w:numPr>
                <w:ilvl w:val="0"/>
                <w:numId w:val="10"/>
              </w:numPr>
              <w:rPr>
                <w:color w:val="123869" w:themeColor="accent1"/>
              </w:rPr>
            </w:pPr>
            <w:r w:rsidRPr="00522F92">
              <w:rPr>
                <w:color w:val="123869" w:themeColor="accent1"/>
              </w:rPr>
              <w:t>Data Consistency</w:t>
            </w:r>
          </w:p>
          <w:p w14:paraId="61B0FD80" w14:textId="75CF7247" w:rsidR="00C34376" w:rsidRPr="00522F92" w:rsidRDefault="00C34376" w:rsidP="00C34376">
            <w:pPr>
              <w:pStyle w:val="ListParagraph"/>
              <w:numPr>
                <w:ilvl w:val="0"/>
                <w:numId w:val="10"/>
              </w:numPr>
              <w:rPr>
                <w:color w:val="123869" w:themeColor="accent1"/>
              </w:rPr>
            </w:pPr>
            <w:r w:rsidRPr="00522F92">
              <w:rPr>
                <w:color w:val="123869" w:themeColor="accent1"/>
              </w:rPr>
              <w:t>Support multi-user and concurrent access</w:t>
            </w:r>
          </w:p>
          <w:p w14:paraId="32600F7F" w14:textId="238A9F7E" w:rsidR="00C34376" w:rsidRPr="00522F92" w:rsidRDefault="00C34376" w:rsidP="00C34376">
            <w:pPr>
              <w:pStyle w:val="ListParagraph"/>
              <w:numPr>
                <w:ilvl w:val="0"/>
                <w:numId w:val="10"/>
              </w:numPr>
              <w:rPr>
                <w:color w:val="123869" w:themeColor="accent1"/>
              </w:rPr>
            </w:pPr>
            <w:r w:rsidRPr="00522F92">
              <w:rPr>
                <w:color w:val="123869" w:themeColor="accent1"/>
              </w:rPr>
              <w:t>Query Language</w:t>
            </w:r>
          </w:p>
          <w:p w14:paraId="18156643" w14:textId="093EC8D5" w:rsidR="00C34376" w:rsidRPr="00522F92" w:rsidRDefault="00C34376" w:rsidP="00C34376">
            <w:pPr>
              <w:pStyle w:val="ListParagraph"/>
              <w:numPr>
                <w:ilvl w:val="0"/>
                <w:numId w:val="10"/>
              </w:numPr>
              <w:rPr>
                <w:color w:val="123869" w:themeColor="accent1"/>
              </w:rPr>
            </w:pPr>
            <w:r w:rsidRPr="00522F92">
              <w:rPr>
                <w:color w:val="123869" w:themeColor="accent1"/>
              </w:rPr>
              <w:t>Security</w:t>
            </w:r>
          </w:p>
          <w:p w14:paraId="48AB413C" w14:textId="0D2253AA" w:rsidR="00C34376" w:rsidRPr="00522F92" w:rsidRDefault="00C34376" w:rsidP="00C34376">
            <w:pPr>
              <w:pStyle w:val="ListParagraph"/>
              <w:numPr>
                <w:ilvl w:val="0"/>
                <w:numId w:val="10"/>
              </w:numPr>
              <w:rPr>
                <w:color w:val="123869" w:themeColor="accent1"/>
              </w:rPr>
            </w:pPr>
            <w:r w:rsidRPr="00522F92">
              <w:rPr>
                <w:color w:val="123869" w:themeColor="accent1"/>
              </w:rPr>
              <w:t>Transactions</w:t>
            </w:r>
          </w:p>
          <w:p w14:paraId="78F04FE2" w14:textId="70375904" w:rsidR="00C34376" w:rsidRPr="00522F92" w:rsidRDefault="00C34376" w:rsidP="00C34376">
            <w:pPr>
              <w:ind w:left="405"/>
              <w:rPr>
                <w:color w:val="123869" w:themeColor="accent1"/>
              </w:rPr>
            </w:pPr>
          </w:p>
          <w:p w14:paraId="165ED6AE" w14:textId="79D1897E" w:rsidR="00C34376" w:rsidRPr="00522F92" w:rsidRDefault="00C34376" w:rsidP="00C34376">
            <w:pPr>
              <w:pStyle w:val="Heading3"/>
              <w:numPr>
                <w:ilvl w:val="0"/>
                <w:numId w:val="11"/>
              </w:numPr>
            </w:pPr>
            <w:r w:rsidRPr="00522F92">
              <w:t xml:space="preserve"> </w:t>
            </w:r>
            <w:bookmarkStart w:id="3" w:name="_Toc40270071"/>
            <w:r w:rsidRPr="00522F92">
              <w:t>Data stored into tables</w:t>
            </w:r>
            <w:bookmarkEnd w:id="3"/>
          </w:p>
          <w:p w14:paraId="7694ACF8" w14:textId="40BC8C39" w:rsidR="00C34376" w:rsidRPr="00522F92" w:rsidRDefault="00C34376" w:rsidP="00C34376">
            <w:pPr>
              <w:rPr>
                <w:color w:val="123869" w:themeColor="accent1"/>
              </w:rPr>
            </w:pPr>
          </w:p>
          <w:p w14:paraId="1C5C305D" w14:textId="07A6F742" w:rsidR="00C34376" w:rsidRPr="00522F92" w:rsidRDefault="00C34376" w:rsidP="00C34376">
            <w:pPr>
              <w:rPr>
                <w:color w:val="123869" w:themeColor="accent1"/>
              </w:rPr>
            </w:pPr>
            <w:r w:rsidRPr="00522F92">
              <w:rPr>
                <w:color w:val="123869" w:themeColor="accent1"/>
              </w:rPr>
              <w:t xml:space="preserve">       The information is never directly stored into the database. It is stored into tables, created inside the database. DBMS also permits to have connections between tables which makes the information more significant and associated. You can easily understand what sort of information is stored where, by checking the tables created in the database.</w:t>
            </w:r>
          </w:p>
          <w:p w14:paraId="11029254" w14:textId="2AB46E11" w:rsidR="00C34376" w:rsidRPr="00522F92" w:rsidRDefault="00C34376" w:rsidP="00C34376">
            <w:pPr>
              <w:rPr>
                <w:color w:val="123869" w:themeColor="accent1"/>
              </w:rPr>
            </w:pPr>
          </w:p>
          <w:p w14:paraId="66EF5BF0" w14:textId="562BF3B7" w:rsidR="00C34376" w:rsidRPr="00522F92" w:rsidRDefault="00C34376" w:rsidP="00C34376">
            <w:pPr>
              <w:pStyle w:val="Heading3"/>
              <w:numPr>
                <w:ilvl w:val="0"/>
                <w:numId w:val="11"/>
              </w:numPr>
            </w:pPr>
            <w:r w:rsidRPr="00522F92">
              <w:t xml:space="preserve"> </w:t>
            </w:r>
            <w:bookmarkStart w:id="4" w:name="_Toc40270072"/>
            <w:r w:rsidRPr="00522F92">
              <w:t>Reduced Redundancy</w:t>
            </w:r>
            <w:bookmarkEnd w:id="4"/>
          </w:p>
          <w:p w14:paraId="6F318E24" w14:textId="5B26F309" w:rsidR="00C34376" w:rsidRPr="00522F92" w:rsidRDefault="00C34376" w:rsidP="00C34376">
            <w:pPr>
              <w:rPr>
                <w:color w:val="123869" w:themeColor="accent1"/>
              </w:rPr>
            </w:pPr>
          </w:p>
          <w:p w14:paraId="00469922" w14:textId="2C73FEF6" w:rsidR="00C34376" w:rsidRPr="00522F92" w:rsidRDefault="00C34376" w:rsidP="00C34376">
            <w:pPr>
              <w:rPr>
                <w:color w:val="123869" w:themeColor="accent1"/>
              </w:rPr>
            </w:pPr>
            <w:r w:rsidRPr="00522F92">
              <w:rPr>
                <w:color w:val="123869" w:themeColor="accent1"/>
              </w:rPr>
              <w:t xml:space="preserve">       The DBMS follow Normalization which divides the information in such a way that repetition is at minimum. </w:t>
            </w:r>
          </w:p>
          <w:p w14:paraId="7908F423" w14:textId="678ADB92" w:rsidR="00C34376" w:rsidRPr="00522F92" w:rsidRDefault="00C34376" w:rsidP="00C34376">
            <w:pPr>
              <w:rPr>
                <w:color w:val="123869" w:themeColor="accent1"/>
              </w:rPr>
            </w:pPr>
          </w:p>
          <w:p w14:paraId="55166FCA" w14:textId="5DB98039" w:rsidR="00C34376" w:rsidRPr="00522F92" w:rsidRDefault="00C34376" w:rsidP="00C34376">
            <w:pPr>
              <w:pStyle w:val="Heading3"/>
              <w:numPr>
                <w:ilvl w:val="0"/>
                <w:numId w:val="11"/>
              </w:numPr>
            </w:pPr>
            <w:r w:rsidRPr="00522F92">
              <w:t xml:space="preserve"> </w:t>
            </w:r>
            <w:bookmarkStart w:id="5" w:name="_Toc40270073"/>
            <w:r w:rsidRPr="00522F92">
              <w:t>Data Consistency</w:t>
            </w:r>
            <w:bookmarkEnd w:id="5"/>
          </w:p>
          <w:p w14:paraId="3078FCAD" w14:textId="2C8236E4" w:rsidR="00C34376" w:rsidRPr="00522F92" w:rsidRDefault="00C34376" w:rsidP="00C34376">
            <w:pPr>
              <w:rPr>
                <w:color w:val="123869" w:themeColor="accent1"/>
              </w:rPr>
            </w:pPr>
          </w:p>
          <w:p w14:paraId="1A808B98" w14:textId="52F5B8A0" w:rsidR="00C34376" w:rsidRPr="00522F92" w:rsidRDefault="00C34376" w:rsidP="00C34376">
            <w:pPr>
              <w:rPr>
                <w:color w:val="123869" w:themeColor="accent1"/>
              </w:rPr>
            </w:pPr>
            <w:r w:rsidRPr="00522F92">
              <w:rPr>
                <w:color w:val="123869" w:themeColor="accent1"/>
              </w:rPr>
              <w:t xml:space="preserve">      The DBMS software can update and add data by itself, maintaining the consistency of data without making it a challenge for the user.</w:t>
            </w:r>
          </w:p>
          <w:p w14:paraId="37B8A3A6" w14:textId="416AE2C2" w:rsidR="00C34376" w:rsidRPr="00522F92" w:rsidRDefault="00C34376" w:rsidP="00C34376">
            <w:pPr>
              <w:rPr>
                <w:color w:val="123869" w:themeColor="accent1"/>
              </w:rPr>
            </w:pPr>
          </w:p>
          <w:p w14:paraId="3C8A02F2" w14:textId="159FC8EC" w:rsidR="00C34376" w:rsidRPr="00522F92" w:rsidRDefault="00C34376" w:rsidP="00C34376">
            <w:pPr>
              <w:rPr>
                <w:color w:val="123869" w:themeColor="accent1"/>
              </w:rPr>
            </w:pPr>
          </w:p>
          <w:p w14:paraId="2DEBB265" w14:textId="46278A0F" w:rsidR="00C34376" w:rsidRPr="00522F92" w:rsidRDefault="00C34376" w:rsidP="00C34376">
            <w:pPr>
              <w:rPr>
                <w:color w:val="123869" w:themeColor="accent1"/>
              </w:rPr>
            </w:pPr>
          </w:p>
          <w:p w14:paraId="75E83238" w14:textId="67DB8733" w:rsidR="00C34376" w:rsidRPr="00522F92" w:rsidRDefault="00C34376" w:rsidP="00C34376">
            <w:pPr>
              <w:rPr>
                <w:color w:val="123869" w:themeColor="accent1"/>
              </w:rPr>
            </w:pPr>
          </w:p>
          <w:p w14:paraId="6BDEAF47" w14:textId="4886E53B" w:rsidR="00C34376" w:rsidRPr="00522F92" w:rsidRDefault="00C34376" w:rsidP="00C34376">
            <w:pPr>
              <w:pStyle w:val="Heading3"/>
              <w:numPr>
                <w:ilvl w:val="0"/>
                <w:numId w:val="11"/>
              </w:numPr>
            </w:pPr>
            <w:r w:rsidRPr="00522F92">
              <w:t xml:space="preserve"> </w:t>
            </w:r>
            <w:bookmarkStart w:id="6" w:name="_Toc40270074"/>
            <w:r w:rsidRPr="00522F92">
              <w:t>Support multi-user and concurrent access</w:t>
            </w:r>
            <w:bookmarkEnd w:id="6"/>
          </w:p>
          <w:p w14:paraId="7A14E45E" w14:textId="0E89E57C" w:rsidR="00C34376" w:rsidRPr="00522F92" w:rsidRDefault="00C34376" w:rsidP="00C34376">
            <w:pPr>
              <w:rPr>
                <w:color w:val="123869" w:themeColor="accent1"/>
              </w:rPr>
            </w:pPr>
          </w:p>
          <w:p w14:paraId="5B3578EC" w14:textId="1BE7C516" w:rsidR="00C34376" w:rsidRPr="00522F92" w:rsidRDefault="00C34376" w:rsidP="00C34376">
            <w:pPr>
              <w:rPr>
                <w:color w:val="123869" w:themeColor="accent1"/>
              </w:rPr>
            </w:pPr>
            <w:r w:rsidRPr="00522F92">
              <w:rPr>
                <w:color w:val="123869" w:themeColor="accent1"/>
              </w:rPr>
              <w:t xml:space="preserve">       DBMS allows multiple users to work on it at the same time and still manages to maintain the data consistency.</w:t>
            </w:r>
          </w:p>
          <w:p w14:paraId="25808CA6" w14:textId="4FA083DC" w:rsidR="00C34376" w:rsidRPr="00522F92" w:rsidRDefault="00C34376" w:rsidP="00C34376">
            <w:pPr>
              <w:rPr>
                <w:color w:val="123869" w:themeColor="accent1"/>
              </w:rPr>
            </w:pPr>
          </w:p>
          <w:p w14:paraId="5BEF7AAB" w14:textId="56AD45F2" w:rsidR="00C34376" w:rsidRPr="00522F92" w:rsidRDefault="00C34376" w:rsidP="00C34376">
            <w:pPr>
              <w:pStyle w:val="Heading3"/>
              <w:numPr>
                <w:ilvl w:val="0"/>
                <w:numId w:val="11"/>
              </w:numPr>
            </w:pPr>
            <w:r w:rsidRPr="00522F92">
              <w:t xml:space="preserve"> </w:t>
            </w:r>
            <w:bookmarkStart w:id="7" w:name="_Toc40270075"/>
            <w:r w:rsidRPr="00522F92">
              <w:t>Query Language</w:t>
            </w:r>
            <w:bookmarkEnd w:id="7"/>
          </w:p>
          <w:p w14:paraId="1D466B5F" w14:textId="77777777" w:rsidR="00C34376" w:rsidRPr="00522F92" w:rsidRDefault="00C34376" w:rsidP="00C34376">
            <w:pPr>
              <w:rPr>
                <w:color w:val="123869" w:themeColor="accent1"/>
              </w:rPr>
            </w:pPr>
          </w:p>
          <w:p w14:paraId="28EF6F0F" w14:textId="77DF1C9F" w:rsidR="00C34376" w:rsidRPr="00522F92" w:rsidRDefault="00C34376" w:rsidP="00C34376">
            <w:pPr>
              <w:rPr>
                <w:color w:val="123869" w:themeColor="accent1"/>
              </w:rPr>
            </w:pPr>
            <w:r w:rsidRPr="00522F92">
              <w:rPr>
                <w:color w:val="123869" w:themeColor="accent1"/>
              </w:rPr>
              <w:t xml:space="preserve">      DBMS provides users with a simple Query language</w:t>
            </w:r>
            <w:r w:rsidR="009745D9" w:rsidRPr="00522F92">
              <w:rPr>
                <w:color w:val="123869" w:themeColor="accent1"/>
              </w:rPr>
              <w:t xml:space="preserve">. Data can be easily </w:t>
            </w:r>
            <w:r w:rsidR="000028F3" w:rsidRPr="00522F92">
              <w:rPr>
                <w:color w:val="123869" w:themeColor="accent1"/>
              </w:rPr>
              <w:t>got</w:t>
            </w:r>
            <w:r w:rsidR="009745D9" w:rsidRPr="00522F92">
              <w:rPr>
                <w:color w:val="123869" w:themeColor="accent1"/>
              </w:rPr>
              <w:t>, inserted, updated or deleted in a database.</w:t>
            </w:r>
          </w:p>
          <w:p w14:paraId="6AFD678A" w14:textId="167A063B" w:rsidR="009745D9" w:rsidRPr="00522F92" w:rsidRDefault="009745D9" w:rsidP="00C34376">
            <w:pPr>
              <w:rPr>
                <w:color w:val="123869" w:themeColor="accent1"/>
              </w:rPr>
            </w:pPr>
          </w:p>
          <w:p w14:paraId="624DCAE4" w14:textId="46CB6D6D" w:rsidR="009745D9" w:rsidRPr="00522F92" w:rsidRDefault="009745D9" w:rsidP="009745D9">
            <w:pPr>
              <w:pStyle w:val="Heading3"/>
              <w:numPr>
                <w:ilvl w:val="0"/>
                <w:numId w:val="11"/>
              </w:numPr>
            </w:pPr>
            <w:bookmarkStart w:id="8" w:name="_Toc40270076"/>
            <w:r w:rsidRPr="00522F92">
              <w:t>Security</w:t>
            </w:r>
            <w:bookmarkEnd w:id="8"/>
          </w:p>
          <w:p w14:paraId="0531C4D8" w14:textId="61594891" w:rsidR="009745D9" w:rsidRPr="00522F92" w:rsidRDefault="009745D9" w:rsidP="009745D9">
            <w:pPr>
              <w:rPr>
                <w:color w:val="123869" w:themeColor="accent1"/>
              </w:rPr>
            </w:pPr>
          </w:p>
          <w:p w14:paraId="3941C20F" w14:textId="1EFB0455" w:rsidR="009745D9" w:rsidRPr="00522F92" w:rsidRDefault="009745D9" w:rsidP="009745D9">
            <w:pPr>
              <w:rPr>
                <w:color w:val="123869" w:themeColor="accent1"/>
              </w:rPr>
            </w:pPr>
            <w:r w:rsidRPr="00522F92">
              <w:rPr>
                <w:color w:val="123869" w:themeColor="accent1"/>
              </w:rPr>
              <w:t xml:space="preserve">       In a DBMS we can create logins and users, with different access permissions, which makes it very useful and secure. It protects the data from unauthorized access. </w:t>
            </w:r>
          </w:p>
          <w:p w14:paraId="1EE1F5BE" w14:textId="5D9D2ABA" w:rsidR="009745D9" w:rsidRPr="00522F92" w:rsidRDefault="009745D9" w:rsidP="009745D9">
            <w:pPr>
              <w:rPr>
                <w:color w:val="123869" w:themeColor="accent1"/>
              </w:rPr>
            </w:pPr>
          </w:p>
          <w:p w14:paraId="717CFDF4" w14:textId="58E8F1E4" w:rsidR="009745D9" w:rsidRPr="00522F92" w:rsidRDefault="009745D9" w:rsidP="009745D9">
            <w:pPr>
              <w:pStyle w:val="Heading3"/>
              <w:numPr>
                <w:ilvl w:val="0"/>
                <w:numId w:val="11"/>
              </w:numPr>
            </w:pPr>
            <w:r w:rsidRPr="00522F92">
              <w:t xml:space="preserve"> </w:t>
            </w:r>
            <w:bookmarkStart w:id="9" w:name="_Toc40270077"/>
            <w:r w:rsidRPr="00522F92">
              <w:t>Transactions</w:t>
            </w:r>
            <w:bookmarkEnd w:id="9"/>
          </w:p>
          <w:p w14:paraId="7B948DD8" w14:textId="0D128564" w:rsidR="009745D9" w:rsidRPr="00522F92" w:rsidRDefault="009745D9" w:rsidP="009745D9">
            <w:pPr>
              <w:rPr>
                <w:color w:val="123869" w:themeColor="accent1"/>
              </w:rPr>
            </w:pPr>
          </w:p>
          <w:p w14:paraId="1A9412CA" w14:textId="318045F9" w:rsidR="009745D9" w:rsidRPr="00522F92" w:rsidRDefault="009745D9" w:rsidP="009745D9">
            <w:pPr>
              <w:rPr>
                <w:color w:val="123869" w:themeColor="accent1"/>
              </w:rPr>
            </w:pPr>
            <w:r w:rsidRPr="00522F92">
              <w:rPr>
                <w:color w:val="123869" w:themeColor="accent1"/>
              </w:rPr>
              <w:t xml:space="preserve">       DBMS supports transactions, making it better to handle and manage data integrity in real world applications where multi-threading is extensively used. </w:t>
            </w:r>
          </w:p>
          <w:p w14:paraId="747E6F49" w14:textId="21091E14" w:rsidR="009745D9" w:rsidRPr="00522F92" w:rsidRDefault="009745D9" w:rsidP="009745D9">
            <w:pPr>
              <w:rPr>
                <w:color w:val="123869" w:themeColor="accent1"/>
              </w:rPr>
            </w:pPr>
          </w:p>
          <w:p w14:paraId="75D396B7" w14:textId="5149E630" w:rsidR="009745D9" w:rsidRPr="00522F92" w:rsidRDefault="009745D9" w:rsidP="009745D9">
            <w:pPr>
              <w:rPr>
                <w:color w:val="123869" w:themeColor="accent1"/>
              </w:rPr>
            </w:pPr>
          </w:p>
          <w:p w14:paraId="1B109515" w14:textId="20DB1842" w:rsidR="009745D9" w:rsidRPr="00522F92" w:rsidRDefault="005E65A3" w:rsidP="009745D9">
            <w:pPr>
              <w:pStyle w:val="Heading2"/>
            </w:pPr>
            <w:bookmarkStart w:id="10" w:name="_Toc40270078"/>
            <w:r w:rsidRPr="00522F92">
              <w:t>Summary</w:t>
            </w:r>
            <w:bookmarkEnd w:id="10"/>
          </w:p>
          <w:p w14:paraId="103E6E53" w14:textId="461B3188" w:rsidR="005E65A3" w:rsidRPr="00522F92" w:rsidRDefault="005E65A3" w:rsidP="005E65A3">
            <w:pPr>
              <w:rPr>
                <w:color w:val="123869" w:themeColor="accent1"/>
              </w:rPr>
            </w:pPr>
          </w:p>
          <w:p w14:paraId="1C47FDE8" w14:textId="63C39BEC" w:rsidR="005E65A3" w:rsidRPr="00522F92" w:rsidRDefault="005E65A3" w:rsidP="005E65A3">
            <w:pPr>
              <w:rPr>
                <w:color w:val="123869" w:themeColor="accent1"/>
              </w:rPr>
            </w:pPr>
            <w:r w:rsidRPr="00522F92">
              <w:rPr>
                <w:color w:val="123869" w:themeColor="accent1"/>
              </w:rPr>
              <w:t xml:space="preserve">          Database Management System (DBMS) is a software for storing and retrieving users' data while considering appropriate security measures. It consists of a group of programs which manipulate the database.</w:t>
            </w:r>
          </w:p>
          <w:p w14:paraId="6241970E" w14:textId="094CEAA0" w:rsidR="005E65A3" w:rsidRPr="00522F92" w:rsidRDefault="005E65A3" w:rsidP="005E65A3">
            <w:pPr>
              <w:rPr>
                <w:color w:val="123869" w:themeColor="accent1"/>
              </w:rPr>
            </w:pPr>
          </w:p>
          <w:p w14:paraId="66D1BD3C" w14:textId="6D4E33E0" w:rsidR="005E65A3" w:rsidRPr="00522F92" w:rsidRDefault="005E65A3" w:rsidP="005E65A3">
            <w:pPr>
              <w:rPr>
                <w:color w:val="123869" w:themeColor="accent1"/>
              </w:rPr>
            </w:pPr>
            <w:r w:rsidRPr="00522F92">
              <w:rPr>
                <w:color w:val="123869" w:themeColor="accent1"/>
              </w:rPr>
              <w:t xml:space="preserve">           It has a lot of good characteristics which makes it very good to be used, some of them </w:t>
            </w:r>
            <w:r w:rsidR="003E0E0F" w:rsidRPr="00522F92">
              <w:rPr>
                <w:color w:val="123869" w:themeColor="accent1"/>
              </w:rPr>
              <w:t>are data stored in tables, data consistency, multi-user access, security. It is a very good system to store your data in, extremely easy to use, access to the data anytime from anywhere, and with the login system your data is protected.</w:t>
            </w:r>
          </w:p>
          <w:p w14:paraId="107D2635" w14:textId="2C2F7461" w:rsidR="003E0E0F" w:rsidRPr="00522F92" w:rsidRDefault="003E0E0F" w:rsidP="005E65A3">
            <w:pPr>
              <w:rPr>
                <w:color w:val="123869" w:themeColor="accent1"/>
              </w:rPr>
            </w:pPr>
          </w:p>
          <w:p w14:paraId="33907EC3" w14:textId="77777777" w:rsidR="003E0E0F" w:rsidRPr="00522F92" w:rsidRDefault="003E0E0F" w:rsidP="005E65A3">
            <w:pPr>
              <w:rPr>
                <w:color w:val="123869" w:themeColor="accent1"/>
              </w:rPr>
            </w:pPr>
          </w:p>
          <w:p w14:paraId="7A6DB7A9" w14:textId="1265FAF9" w:rsidR="00F91585" w:rsidRPr="00522F92" w:rsidRDefault="00F91585" w:rsidP="00F91585">
            <w:pPr>
              <w:rPr>
                <w:color w:val="123869" w:themeColor="accent1"/>
              </w:rPr>
            </w:pPr>
          </w:p>
          <w:p w14:paraId="6D59D09C" w14:textId="29A4ECAE" w:rsidR="005E65A3" w:rsidRPr="00522F92" w:rsidRDefault="005E65A3" w:rsidP="00F91585">
            <w:pPr>
              <w:rPr>
                <w:color w:val="123869" w:themeColor="accent1"/>
              </w:rPr>
            </w:pPr>
          </w:p>
          <w:p w14:paraId="37189A5D" w14:textId="45E6C2BE" w:rsidR="005E65A3" w:rsidRPr="00522F92" w:rsidRDefault="005E65A3" w:rsidP="00F91585">
            <w:pPr>
              <w:rPr>
                <w:color w:val="123869" w:themeColor="accent1"/>
              </w:rPr>
            </w:pPr>
          </w:p>
          <w:p w14:paraId="40C9CE83" w14:textId="1904491D" w:rsidR="005E65A3" w:rsidRPr="00522F92" w:rsidRDefault="005E65A3" w:rsidP="00F91585">
            <w:pPr>
              <w:rPr>
                <w:color w:val="123869" w:themeColor="accent1"/>
              </w:rPr>
            </w:pPr>
          </w:p>
          <w:p w14:paraId="5475A8FD" w14:textId="40E0C861" w:rsidR="005E65A3" w:rsidRPr="00522F92" w:rsidRDefault="005E65A3" w:rsidP="00F91585">
            <w:pPr>
              <w:rPr>
                <w:color w:val="123869" w:themeColor="accent1"/>
              </w:rPr>
            </w:pPr>
          </w:p>
          <w:p w14:paraId="0A73FC3F" w14:textId="1EA0A98C" w:rsidR="005E65A3" w:rsidRPr="00522F92" w:rsidRDefault="005E65A3" w:rsidP="00F91585">
            <w:pPr>
              <w:rPr>
                <w:color w:val="123869" w:themeColor="accent1"/>
              </w:rPr>
            </w:pPr>
          </w:p>
          <w:p w14:paraId="14951D3B" w14:textId="378F0AD8" w:rsidR="005E65A3" w:rsidRPr="00522F92" w:rsidRDefault="005E65A3" w:rsidP="00F91585">
            <w:pPr>
              <w:rPr>
                <w:color w:val="123869" w:themeColor="accent1"/>
              </w:rPr>
            </w:pPr>
          </w:p>
          <w:p w14:paraId="059FD2F8" w14:textId="5F6D270B" w:rsidR="005E65A3" w:rsidRPr="00522F92" w:rsidRDefault="005E65A3" w:rsidP="00F91585">
            <w:pPr>
              <w:rPr>
                <w:color w:val="123869" w:themeColor="accent1"/>
              </w:rPr>
            </w:pPr>
          </w:p>
          <w:p w14:paraId="2E67814D" w14:textId="6C28FA4E" w:rsidR="005E65A3" w:rsidRPr="00522F92" w:rsidRDefault="005E65A3" w:rsidP="00F91585">
            <w:pPr>
              <w:rPr>
                <w:color w:val="123869" w:themeColor="accent1"/>
              </w:rPr>
            </w:pPr>
          </w:p>
          <w:p w14:paraId="7B176BC2" w14:textId="4C8DE132" w:rsidR="003E0E0F" w:rsidRPr="00522F92" w:rsidRDefault="003E0E0F" w:rsidP="00F91585">
            <w:pPr>
              <w:rPr>
                <w:color w:val="123869" w:themeColor="accent1"/>
              </w:rPr>
            </w:pPr>
          </w:p>
          <w:p w14:paraId="7A050E68" w14:textId="2F06A46B" w:rsidR="003E0E0F" w:rsidRPr="00522F92" w:rsidRDefault="003E0E0F" w:rsidP="00F91585">
            <w:pPr>
              <w:rPr>
                <w:color w:val="123869" w:themeColor="accent1"/>
              </w:rPr>
            </w:pPr>
          </w:p>
          <w:p w14:paraId="2CDE616F" w14:textId="6A4C9A84" w:rsidR="003E0E0F" w:rsidRPr="00522F92" w:rsidRDefault="003E0E0F" w:rsidP="00F91585">
            <w:pPr>
              <w:rPr>
                <w:color w:val="123869" w:themeColor="accent1"/>
              </w:rPr>
            </w:pPr>
          </w:p>
          <w:p w14:paraId="17D0A6D4" w14:textId="3A9CC392" w:rsidR="003E0E0F" w:rsidRPr="00522F92" w:rsidRDefault="003E0E0F" w:rsidP="00F91585">
            <w:pPr>
              <w:rPr>
                <w:color w:val="123869" w:themeColor="accent1"/>
              </w:rPr>
            </w:pPr>
          </w:p>
          <w:p w14:paraId="2B07867E" w14:textId="77777777" w:rsidR="003E0E0F" w:rsidRPr="00522F92" w:rsidRDefault="003E0E0F" w:rsidP="00F91585">
            <w:pPr>
              <w:rPr>
                <w:color w:val="123869" w:themeColor="accent1"/>
              </w:rPr>
            </w:pPr>
          </w:p>
          <w:p w14:paraId="49A0DA5A" w14:textId="70B4097E" w:rsidR="003E0E0F" w:rsidRPr="00522F92" w:rsidRDefault="00C450E3" w:rsidP="003E0E0F">
            <w:pPr>
              <w:pStyle w:val="Heading1"/>
              <w:jc w:val="center"/>
              <w:rPr>
                <w:sz w:val="72"/>
                <w:szCs w:val="72"/>
              </w:rPr>
            </w:pPr>
            <w:bookmarkStart w:id="11" w:name="_Toc40270079"/>
            <w:r w:rsidRPr="00522F92">
              <w:rPr>
                <w:sz w:val="72"/>
                <w:szCs w:val="72"/>
              </w:rPr>
              <w:t>Database</w:t>
            </w:r>
            <w:bookmarkEnd w:id="11"/>
          </w:p>
          <w:p w14:paraId="5E3B7943" w14:textId="2AA7DD3A" w:rsidR="003E0E0F" w:rsidRPr="00522F92" w:rsidRDefault="003E0E0F" w:rsidP="003E0E0F">
            <w:pPr>
              <w:rPr>
                <w:color w:val="123869" w:themeColor="accent1"/>
              </w:rPr>
            </w:pPr>
          </w:p>
          <w:p w14:paraId="04DEC467" w14:textId="058DCB42" w:rsidR="003E0E0F" w:rsidRPr="00522F92" w:rsidRDefault="00C450E3" w:rsidP="003E0E0F">
            <w:pPr>
              <w:pStyle w:val="Heading2"/>
              <w:rPr>
                <w:color w:val="123869" w:themeColor="accent1"/>
              </w:rPr>
            </w:pPr>
            <w:bookmarkStart w:id="12" w:name="_Toc40270080"/>
            <w:r w:rsidRPr="00522F92">
              <w:t>Mission</w:t>
            </w:r>
            <w:bookmarkEnd w:id="12"/>
            <w:r w:rsidRPr="00522F92">
              <w:rPr>
                <w:color w:val="123869" w:themeColor="accent1"/>
              </w:rPr>
              <w:t xml:space="preserve"> </w:t>
            </w:r>
          </w:p>
          <w:p w14:paraId="2BBB66A3" w14:textId="4F5D55E1" w:rsidR="00C450E3" w:rsidRPr="00522F92" w:rsidRDefault="00C450E3" w:rsidP="00C450E3">
            <w:pPr>
              <w:rPr>
                <w:color w:val="123869" w:themeColor="accent1"/>
              </w:rPr>
            </w:pPr>
          </w:p>
          <w:p w14:paraId="4AB46A56" w14:textId="2B057B8F" w:rsidR="00C450E3" w:rsidRPr="00522F92" w:rsidRDefault="00C450E3" w:rsidP="00C450E3">
            <w:pPr>
              <w:rPr>
                <w:color w:val="123869" w:themeColor="accent1"/>
              </w:rPr>
            </w:pPr>
            <w:r w:rsidRPr="00522F92">
              <w:rPr>
                <w:color w:val="123869" w:themeColor="accent1"/>
              </w:rPr>
              <w:t xml:space="preserve">     To provide a database for their new range of clinics that will open.</w:t>
            </w:r>
          </w:p>
          <w:p w14:paraId="0C61E4CF" w14:textId="22939418" w:rsidR="00C450E3" w:rsidRPr="00522F92" w:rsidRDefault="00C450E3" w:rsidP="00C450E3">
            <w:pPr>
              <w:rPr>
                <w:color w:val="123869" w:themeColor="accent1"/>
              </w:rPr>
            </w:pPr>
          </w:p>
          <w:p w14:paraId="12A52DB8" w14:textId="7AE477C4" w:rsidR="00C450E3" w:rsidRPr="00522F92" w:rsidRDefault="00C450E3" w:rsidP="00C450E3">
            <w:pPr>
              <w:pStyle w:val="Heading2"/>
            </w:pPr>
            <w:bookmarkStart w:id="13" w:name="_Toc40270081"/>
            <w:r w:rsidRPr="00522F92">
              <w:t>Tables</w:t>
            </w:r>
            <w:bookmarkEnd w:id="13"/>
          </w:p>
          <w:p w14:paraId="29D3A4AC" w14:textId="376127BC" w:rsidR="00C450E3" w:rsidRPr="00522F92" w:rsidRDefault="00C450E3" w:rsidP="00C450E3">
            <w:pPr>
              <w:rPr>
                <w:color w:val="123869" w:themeColor="accent1"/>
              </w:rPr>
            </w:pPr>
          </w:p>
          <w:p w14:paraId="253E3B8E" w14:textId="34B1F461" w:rsidR="00C450E3" w:rsidRPr="00522F92" w:rsidRDefault="00C450E3" w:rsidP="00C450E3">
            <w:pPr>
              <w:rPr>
                <w:color w:val="123869" w:themeColor="accent1"/>
              </w:rPr>
            </w:pPr>
            <w:r w:rsidRPr="00522F92">
              <w:rPr>
                <w:color w:val="123869" w:themeColor="accent1"/>
              </w:rPr>
              <w:t xml:space="preserve">     The database consists of 8 tables. The tables are as follows:</w:t>
            </w:r>
          </w:p>
          <w:p w14:paraId="29F90415" w14:textId="511E611C" w:rsidR="00C450E3" w:rsidRPr="00522F92" w:rsidRDefault="00C450E3" w:rsidP="00C450E3">
            <w:pPr>
              <w:rPr>
                <w:color w:val="123869" w:themeColor="accent1"/>
              </w:rPr>
            </w:pPr>
          </w:p>
          <w:p w14:paraId="361E2731" w14:textId="223A6F71" w:rsidR="00C450E3" w:rsidRPr="00522F92" w:rsidRDefault="00C450E3" w:rsidP="00C450E3">
            <w:pPr>
              <w:pStyle w:val="ListParagraph"/>
              <w:numPr>
                <w:ilvl w:val="0"/>
                <w:numId w:val="12"/>
              </w:numPr>
              <w:rPr>
                <w:color w:val="123869" w:themeColor="accent1"/>
              </w:rPr>
            </w:pPr>
            <w:r w:rsidRPr="00522F92">
              <w:rPr>
                <w:color w:val="123869" w:themeColor="accent1"/>
              </w:rPr>
              <w:t>Region: It contains a list of the geographical regions.</w:t>
            </w:r>
          </w:p>
          <w:p w14:paraId="36D218BE" w14:textId="77777777" w:rsidR="00C450E3" w:rsidRPr="00522F92" w:rsidRDefault="00C450E3" w:rsidP="00C450E3">
            <w:pPr>
              <w:pStyle w:val="ListParagraph"/>
              <w:ind w:left="645"/>
              <w:rPr>
                <w:color w:val="123869" w:themeColor="accent1"/>
              </w:rPr>
            </w:pPr>
          </w:p>
          <w:p w14:paraId="3C86814D" w14:textId="350C10EF" w:rsidR="00C450E3" w:rsidRPr="00522F92" w:rsidRDefault="00C450E3" w:rsidP="00C450E3">
            <w:pPr>
              <w:pStyle w:val="ListParagraph"/>
              <w:numPr>
                <w:ilvl w:val="0"/>
                <w:numId w:val="12"/>
              </w:numPr>
              <w:rPr>
                <w:color w:val="123869" w:themeColor="accent1"/>
              </w:rPr>
            </w:pPr>
            <w:r w:rsidRPr="00522F92">
              <w:rPr>
                <w:color w:val="123869" w:themeColor="accent1"/>
              </w:rPr>
              <w:t>City: Contains a list of cities organized by the geographical regions</w:t>
            </w:r>
          </w:p>
          <w:p w14:paraId="2AF2677C" w14:textId="77777777" w:rsidR="00C450E3" w:rsidRPr="00522F92" w:rsidRDefault="00C450E3" w:rsidP="00C450E3">
            <w:pPr>
              <w:rPr>
                <w:color w:val="123869" w:themeColor="accent1"/>
              </w:rPr>
            </w:pPr>
          </w:p>
          <w:p w14:paraId="69EEA6B0" w14:textId="3301C70A" w:rsidR="00C450E3" w:rsidRPr="00522F92" w:rsidRDefault="00C450E3" w:rsidP="00C450E3">
            <w:pPr>
              <w:pStyle w:val="ListParagraph"/>
              <w:numPr>
                <w:ilvl w:val="0"/>
                <w:numId w:val="12"/>
              </w:numPr>
              <w:rPr>
                <w:color w:val="123869" w:themeColor="accent1"/>
              </w:rPr>
            </w:pPr>
            <w:r w:rsidRPr="00522F92">
              <w:rPr>
                <w:color w:val="123869" w:themeColor="accent1"/>
              </w:rPr>
              <w:t>VetClinic: Contains details of the clinic.</w:t>
            </w:r>
          </w:p>
          <w:p w14:paraId="663D8D18" w14:textId="77777777" w:rsidR="00C450E3" w:rsidRPr="00522F92" w:rsidRDefault="00C450E3" w:rsidP="00C450E3">
            <w:pPr>
              <w:pStyle w:val="ListParagraph"/>
              <w:ind w:left="645"/>
              <w:rPr>
                <w:color w:val="123869" w:themeColor="accent1"/>
              </w:rPr>
            </w:pPr>
          </w:p>
          <w:p w14:paraId="4C35479E" w14:textId="1B0D3806" w:rsidR="00C450E3" w:rsidRPr="00522F92" w:rsidRDefault="00C450E3" w:rsidP="00C450E3">
            <w:pPr>
              <w:pStyle w:val="ListParagraph"/>
              <w:numPr>
                <w:ilvl w:val="0"/>
                <w:numId w:val="12"/>
              </w:numPr>
              <w:rPr>
                <w:color w:val="123869" w:themeColor="accent1"/>
              </w:rPr>
            </w:pPr>
            <w:r w:rsidRPr="00522F92">
              <w:rPr>
                <w:color w:val="123869" w:themeColor="accent1"/>
              </w:rPr>
              <w:t>Customer: Contains details of customer</w:t>
            </w:r>
          </w:p>
          <w:p w14:paraId="652B0210" w14:textId="77777777" w:rsidR="00C450E3" w:rsidRPr="00522F92" w:rsidRDefault="00C450E3" w:rsidP="00C450E3">
            <w:pPr>
              <w:rPr>
                <w:color w:val="123869" w:themeColor="accent1"/>
              </w:rPr>
            </w:pPr>
          </w:p>
          <w:p w14:paraId="195670A6" w14:textId="106C0F6F" w:rsidR="00C450E3" w:rsidRPr="00522F92" w:rsidRDefault="00C450E3" w:rsidP="00C450E3">
            <w:pPr>
              <w:pStyle w:val="ListParagraph"/>
              <w:numPr>
                <w:ilvl w:val="0"/>
                <w:numId w:val="12"/>
              </w:numPr>
              <w:rPr>
                <w:color w:val="123869" w:themeColor="accent1"/>
              </w:rPr>
            </w:pPr>
            <w:r w:rsidRPr="00522F92">
              <w:rPr>
                <w:color w:val="123869" w:themeColor="accent1"/>
              </w:rPr>
              <w:t>Pet: Contains details of all the pets</w:t>
            </w:r>
          </w:p>
          <w:p w14:paraId="1C98D5C4" w14:textId="77777777" w:rsidR="00C450E3" w:rsidRPr="00522F92" w:rsidRDefault="00C450E3" w:rsidP="00C450E3">
            <w:pPr>
              <w:rPr>
                <w:color w:val="123869" w:themeColor="accent1"/>
              </w:rPr>
            </w:pPr>
          </w:p>
          <w:p w14:paraId="507BACFC" w14:textId="5886765C" w:rsidR="00C450E3" w:rsidRPr="00522F92" w:rsidRDefault="00C450E3" w:rsidP="00C450E3">
            <w:pPr>
              <w:pStyle w:val="ListParagraph"/>
              <w:numPr>
                <w:ilvl w:val="0"/>
                <w:numId w:val="12"/>
              </w:numPr>
              <w:rPr>
                <w:color w:val="123869" w:themeColor="accent1"/>
              </w:rPr>
            </w:pPr>
            <w:r w:rsidRPr="00522F92">
              <w:rPr>
                <w:color w:val="123869" w:themeColor="accent1"/>
              </w:rPr>
              <w:t>Visits: Contains the visit details</w:t>
            </w:r>
          </w:p>
          <w:p w14:paraId="39777DE4" w14:textId="77777777" w:rsidR="00C450E3" w:rsidRPr="00522F92" w:rsidRDefault="00C450E3" w:rsidP="00C450E3">
            <w:pPr>
              <w:rPr>
                <w:color w:val="123869" w:themeColor="accent1"/>
              </w:rPr>
            </w:pPr>
          </w:p>
          <w:p w14:paraId="692B23BE" w14:textId="4A38C950" w:rsidR="00C450E3" w:rsidRPr="00522F92" w:rsidRDefault="00C450E3" w:rsidP="00C450E3">
            <w:pPr>
              <w:pStyle w:val="ListParagraph"/>
              <w:numPr>
                <w:ilvl w:val="0"/>
                <w:numId w:val="12"/>
              </w:numPr>
              <w:rPr>
                <w:color w:val="123869" w:themeColor="accent1"/>
              </w:rPr>
            </w:pPr>
            <w:r w:rsidRPr="00522F92">
              <w:rPr>
                <w:color w:val="123869" w:themeColor="accent1"/>
              </w:rPr>
              <w:t>Treatment_Detail: Contains the details of the treatments received during a particular visit.</w:t>
            </w:r>
          </w:p>
          <w:p w14:paraId="7F8FCD36" w14:textId="77777777" w:rsidR="00C450E3" w:rsidRPr="00522F92" w:rsidRDefault="00C450E3" w:rsidP="00C450E3">
            <w:pPr>
              <w:rPr>
                <w:color w:val="123869" w:themeColor="accent1"/>
              </w:rPr>
            </w:pPr>
          </w:p>
          <w:p w14:paraId="44A3B020" w14:textId="455A079B" w:rsidR="00C450E3" w:rsidRPr="00522F92" w:rsidRDefault="00C450E3" w:rsidP="00C450E3">
            <w:pPr>
              <w:pStyle w:val="ListParagraph"/>
              <w:numPr>
                <w:ilvl w:val="0"/>
                <w:numId w:val="12"/>
              </w:numPr>
              <w:rPr>
                <w:color w:val="123869" w:themeColor="accent1"/>
              </w:rPr>
            </w:pPr>
            <w:r w:rsidRPr="00522F92">
              <w:rPr>
                <w:color w:val="123869" w:themeColor="accent1"/>
              </w:rPr>
              <w:t>Treatment: Contains the details of different types of treatment offered by the clinic.</w:t>
            </w:r>
          </w:p>
          <w:p w14:paraId="7AC5EBF6" w14:textId="77777777" w:rsidR="000028F3" w:rsidRPr="00522F92" w:rsidRDefault="000028F3" w:rsidP="000028F3">
            <w:pPr>
              <w:rPr>
                <w:color w:val="123869" w:themeColor="accent1"/>
              </w:rPr>
            </w:pPr>
          </w:p>
          <w:p w14:paraId="5F89E0C2" w14:textId="75C1263D" w:rsidR="000028F3" w:rsidRPr="00522F92" w:rsidRDefault="000028F3" w:rsidP="000028F3">
            <w:pPr>
              <w:ind w:left="2160"/>
              <w:rPr>
                <w:color w:val="123869" w:themeColor="accent1"/>
              </w:rPr>
            </w:pPr>
            <w:r w:rsidRPr="00522F92">
              <w:rPr>
                <w:noProof/>
                <w:color w:val="123869" w:themeColor="accent1"/>
              </w:rPr>
              <w:drawing>
                <wp:inline distT="0" distB="0" distL="0" distR="0" wp14:anchorId="35677518" wp14:editId="3CB13814">
                  <wp:extent cx="3162300" cy="2705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86395" cy="2725933"/>
                          </a:xfrm>
                          <a:prstGeom prst="rect">
                            <a:avLst/>
                          </a:prstGeom>
                        </pic:spPr>
                      </pic:pic>
                    </a:graphicData>
                  </a:graphic>
                </wp:inline>
              </w:drawing>
            </w:r>
          </w:p>
          <w:p w14:paraId="0DE4DD3C" w14:textId="7E00A9D7" w:rsidR="000028F3" w:rsidRPr="00522F92" w:rsidRDefault="000028F3" w:rsidP="000028F3">
            <w:pPr>
              <w:ind w:left="2160"/>
              <w:rPr>
                <w:color w:val="123869" w:themeColor="accent1"/>
              </w:rPr>
            </w:pPr>
          </w:p>
          <w:p w14:paraId="7A80A4B9" w14:textId="343C44B8" w:rsidR="000028F3" w:rsidRPr="00522F92" w:rsidRDefault="000028F3" w:rsidP="000028F3">
            <w:pPr>
              <w:ind w:left="2160"/>
              <w:rPr>
                <w:color w:val="123869" w:themeColor="accent1"/>
              </w:rPr>
            </w:pPr>
          </w:p>
          <w:p w14:paraId="072515E6" w14:textId="34C5BDDF" w:rsidR="000028F3" w:rsidRPr="00522F92" w:rsidRDefault="000028F3" w:rsidP="000028F3">
            <w:pPr>
              <w:ind w:left="2160"/>
              <w:rPr>
                <w:color w:val="123869" w:themeColor="accent1"/>
              </w:rPr>
            </w:pPr>
          </w:p>
          <w:p w14:paraId="2111D906" w14:textId="77777777" w:rsidR="000028F3" w:rsidRPr="00522F92" w:rsidRDefault="000028F3" w:rsidP="000028F3">
            <w:pPr>
              <w:ind w:left="2160"/>
              <w:rPr>
                <w:color w:val="123869" w:themeColor="accent1"/>
              </w:rPr>
            </w:pPr>
          </w:p>
          <w:p w14:paraId="77706A8A" w14:textId="1725A2EE" w:rsidR="000028F3" w:rsidRPr="00522F92" w:rsidRDefault="000028F3" w:rsidP="000028F3">
            <w:pPr>
              <w:rPr>
                <w:color w:val="123869" w:themeColor="accent1"/>
              </w:rPr>
            </w:pPr>
            <w:r w:rsidRPr="00522F92">
              <w:rPr>
                <w:color w:val="123869" w:themeColor="accent1"/>
              </w:rPr>
              <w:t xml:space="preserve">         Each table has several fields to enter data, and all fields have several field proprieties.</w:t>
            </w:r>
          </w:p>
          <w:p w14:paraId="19E84640" w14:textId="7EDBCB28" w:rsidR="000028F3" w:rsidRPr="00522F92" w:rsidRDefault="000028F3" w:rsidP="000028F3">
            <w:pPr>
              <w:rPr>
                <w:color w:val="123869" w:themeColor="accent1"/>
              </w:rPr>
            </w:pPr>
          </w:p>
          <w:p w14:paraId="63DD0601" w14:textId="3CCBF091" w:rsidR="000028F3" w:rsidRPr="00522F92" w:rsidRDefault="000028F3" w:rsidP="000028F3">
            <w:pPr>
              <w:rPr>
                <w:b/>
                <w:bCs/>
                <w:color w:val="123869" w:themeColor="accent1"/>
              </w:rPr>
            </w:pPr>
            <w:r w:rsidRPr="00522F92">
              <w:rPr>
                <w:color w:val="123869" w:themeColor="accent1"/>
              </w:rPr>
              <w:t xml:space="preserve">          </w:t>
            </w:r>
            <w:r w:rsidRPr="00522F92">
              <w:rPr>
                <w:b/>
                <w:bCs/>
                <w:color w:val="123869" w:themeColor="accent1"/>
              </w:rPr>
              <w:t>Region</w:t>
            </w:r>
          </w:p>
          <w:p w14:paraId="266E5827" w14:textId="77777777" w:rsidR="000028F3" w:rsidRPr="00522F92" w:rsidRDefault="000028F3" w:rsidP="000028F3">
            <w:pPr>
              <w:rPr>
                <w:b/>
                <w:bCs/>
                <w:color w:val="123869" w:themeColor="accent1"/>
              </w:rPr>
            </w:pPr>
          </w:p>
          <w:tbl>
            <w:tblPr>
              <w:tblStyle w:val="TableGrid"/>
              <w:tblW w:w="0" w:type="auto"/>
              <w:tblLayout w:type="fixed"/>
              <w:tblLook w:val="04A0" w:firstRow="1" w:lastRow="0" w:firstColumn="1" w:lastColumn="0" w:noHBand="0" w:noVBand="1"/>
            </w:tblPr>
            <w:tblGrid>
              <w:gridCol w:w="3255"/>
              <w:gridCol w:w="3255"/>
              <w:gridCol w:w="3256"/>
            </w:tblGrid>
            <w:tr w:rsidR="00522F92" w:rsidRPr="00522F92" w14:paraId="30B5F726" w14:textId="77777777" w:rsidTr="000028F3">
              <w:trPr>
                <w:trHeight w:val="619"/>
              </w:trPr>
              <w:tc>
                <w:tcPr>
                  <w:tcW w:w="3255" w:type="dxa"/>
                </w:tcPr>
                <w:p w14:paraId="29889CE0" w14:textId="0DB83A09" w:rsidR="000028F3" w:rsidRPr="00522F92" w:rsidRDefault="000028F3" w:rsidP="000028F3">
                  <w:pPr>
                    <w:rPr>
                      <w:color w:val="123869" w:themeColor="accent1"/>
                    </w:rPr>
                  </w:pPr>
                  <w:proofErr w:type="spellStart"/>
                  <w:r w:rsidRPr="00522F92">
                    <w:rPr>
                      <w:color w:val="123869" w:themeColor="accent1"/>
                    </w:rPr>
                    <w:t>RegionID</w:t>
                  </w:r>
                  <w:proofErr w:type="spellEnd"/>
                </w:p>
              </w:tc>
              <w:tc>
                <w:tcPr>
                  <w:tcW w:w="3255" w:type="dxa"/>
                </w:tcPr>
                <w:p w14:paraId="78F7194F" w14:textId="5D8D6B67" w:rsidR="000028F3" w:rsidRPr="00522F92" w:rsidRDefault="000028F3" w:rsidP="000028F3">
                  <w:pPr>
                    <w:rPr>
                      <w:color w:val="123869" w:themeColor="accent1"/>
                    </w:rPr>
                  </w:pPr>
                  <w:r w:rsidRPr="00522F92">
                    <w:rPr>
                      <w:color w:val="123869" w:themeColor="accent1"/>
                    </w:rPr>
                    <w:t>INT</w:t>
                  </w:r>
                </w:p>
              </w:tc>
              <w:tc>
                <w:tcPr>
                  <w:tcW w:w="3256" w:type="dxa"/>
                </w:tcPr>
                <w:p w14:paraId="0F2230EB" w14:textId="77777777" w:rsidR="000028F3" w:rsidRPr="00522F92" w:rsidRDefault="000028F3" w:rsidP="000028F3">
                  <w:pPr>
                    <w:rPr>
                      <w:color w:val="123869" w:themeColor="accent1"/>
                    </w:rPr>
                  </w:pPr>
                  <w:r w:rsidRPr="00522F92">
                    <w:rPr>
                      <w:color w:val="123869" w:themeColor="accent1"/>
                    </w:rPr>
                    <w:t>Primary key</w:t>
                  </w:r>
                </w:p>
                <w:p w14:paraId="3A92E708" w14:textId="093B6D91" w:rsidR="000028F3" w:rsidRPr="00522F92" w:rsidRDefault="000028F3" w:rsidP="000028F3">
                  <w:pPr>
                    <w:rPr>
                      <w:color w:val="123869" w:themeColor="accent1"/>
                    </w:rPr>
                  </w:pPr>
                  <w:r w:rsidRPr="00522F92">
                    <w:rPr>
                      <w:color w:val="123869" w:themeColor="accent1"/>
                    </w:rPr>
                    <w:t>Not null</w:t>
                  </w:r>
                </w:p>
              </w:tc>
            </w:tr>
            <w:tr w:rsidR="00522F92" w:rsidRPr="00522F92" w14:paraId="25EAAFAE" w14:textId="77777777" w:rsidTr="000028F3">
              <w:trPr>
                <w:trHeight w:val="585"/>
              </w:trPr>
              <w:tc>
                <w:tcPr>
                  <w:tcW w:w="3255" w:type="dxa"/>
                </w:tcPr>
                <w:p w14:paraId="4FD72D18" w14:textId="7E095881" w:rsidR="000028F3" w:rsidRPr="00522F92" w:rsidRDefault="000028F3" w:rsidP="000028F3">
                  <w:pPr>
                    <w:rPr>
                      <w:color w:val="123869" w:themeColor="accent1"/>
                    </w:rPr>
                  </w:pPr>
                  <w:proofErr w:type="spellStart"/>
                  <w:r w:rsidRPr="00522F92">
                    <w:rPr>
                      <w:color w:val="123869" w:themeColor="accent1"/>
                    </w:rPr>
                    <w:t>RegionName</w:t>
                  </w:r>
                  <w:proofErr w:type="spellEnd"/>
                </w:p>
              </w:tc>
              <w:tc>
                <w:tcPr>
                  <w:tcW w:w="3255" w:type="dxa"/>
                </w:tcPr>
                <w:p w14:paraId="0CE9C5B8" w14:textId="26AD8A76" w:rsidR="000028F3" w:rsidRPr="00522F92" w:rsidRDefault="000028F3" w:rsidP="000028F3">
                  <w:pPr>
                    <w:rPr>
                      <w:color w:val="123869" w:themeColor="accent1"/>
                    </w:rPr>
                  </w:pPr>
                  <w:r w:rsidRPr="00522F92">
                    <w:rPr>
                      <w:color w:val="123869" w:themeColor="accent1"/>
                    </w:rPr>
                    <w:t>Varchar(100)</w:t>
                  </w:r>
                </w:p>
              </w:tc>
              <w:tc>
                <w:tcPr>
                  <w:tcW w:w="3256" w:type="dxa"/>
                </w:tcPr>
                <w:p w14:paraId="7F52C8B4" w14:textId="1A209978" w:rsidR="000028F3" w:rsidRPr="00522F92" w:rsidRDefault="000028F3" w:rsidP="000028F3">
                  <w:pPr>
                    <w:rPr>
                      <w:color w:val="123869" w:themeColor="accent1"/>
                    </w:rPr>
                  </w:pPr>
                  <w:r w:rsidRPr="00522F92">
                    <w:rPr>
                      <w:color w:val="123869" w:themeColor="accent1"/>
                    </w:rPr>
                    <w:t>Not Null</w:t>
                  </w:r>
                </w:p>
              </w:tc>
            </w:tr>
          </w:tbl>
          <w:p w14:paraId="510DA96D" w14:textId="5C4F28CC" w:rsidR="000028F3" w:rsidRPr="00522F92" w:rsidRDefault="000028F3" w:rsidP="000028F3">
            <w:pPr>
              <w:rPr>
                <w:b/>
                <w:bCs/>
                <w:color w:val="123869" w:themeColor="accent1"/>
              </w:rPr>
            </w:pPr>
          </w:p>
          <w:p w14:paraId="5C8B8338" w14:textId="43277C08" w:rsidR="000028F3" w:rsidRPr="00522F92" w:rsidRDefault="000028F3" w:rsidP="000028F3">
            <w:pPr>
              <w:rPr>
                <w:color w:val="123869" w:themeColor="accent1"/>
              </w:rPr>
            </w:pPr>
            <w:r w:rsidRPr="00522F92">
              <w:rPr>
                <w:color w:val="123869" w:themeColor="accent1"/>
              </w:rPr>
              <w:t xml:space="preserve">        The region table in design view: </w:t>
            </w:r>
          </w:p>
          <w:p w14:paraId="5CCE1286" w14:textId="68A993CA" w:rsidR="000028F3" w:rsidRPr="00522F92" w:rsidRDefault="000028F3" w:rsidP="000028F3">
            <w:pPr>
              <w:rPr>
                <w:color w:val="123869" w:themeColor="accent1"/>
              </w:rPr>
            </w:pPr>
          </w:p>
          <w:p w14:paraId="4C97A8EA" w14:textId="1A038313" w:rsidR="000028F3" w:rsidRPr="00522F92" w:rsidRDefault="000028F3" w:rsidP="000028F3">
            <w:pPr>
              <w:rPr>
                <w:color w:val="123869" w:themeColor="accent1"/>
              </w:rPr>
            </w:pPr>
            <w:r w:rsidRPr="00522F92">
              <w:rPr>
                <w:noProof/>
                <w:color w:val="123869" w:themeColor="accent1"/>
              </w:rPr>
              <w:drawing>
                <wp:inline distT="0" distB="0" distL="0" distR="0" wp14:anchorId="13C8355D" wp14:editId="64F0133F">
                  <wp:extent cx="6267450" cy="1526687"/>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36429" cy="1543490"/>
                          </a:xfrm>
                          <a:prstGeom prst="rect">
                            <a:avLst/>
                          </a:prstGeom>
                        </pic:spPr>
                      </pic:pic>
                    </a:graphicData>
                  </a:graphic>
                </wp:inline>
              </w:drawing>
            </w:r>
          </w:p>
          <w:p w14:paraId="71DF6365" w14:textId="77777777" w:rsidR="00F91585" w:rsidRPr="00522F92" w:rsidRDefault="00F91585" w:rsidP="00F91585">
            <w:pPr>
              <w:pStyle w:val="Heading2"/>
              <w:rPr>
                <w:color w:val="123869" w:themeColor="accent1"/>
              </w:rPr>
            </w:pPr>
          </w:p>
          <w:p w14:paraId="1B37C8AD" w14:textId="68480115" w:rsidR="000028F3" w:rsidRPr="00522F92" w:rsidRDefault="000028F3" w:rsidP="000028F3">
            <w:pPr>
              <w:rPr>
                <w:color w:val="123869" w:themeColor="accent1"/>
              </w:rPr>
            </w:pPr>
            <w:r w:rsidRPr="00522F92">
              <w:rPr>
                <w:color w:val="123869" w:themeColor="accent1"/>
              </w:rPr>
              <w:t xml:space="preserve">     The Region table </w:t>
            </w:r>
            <w:r w:rsidR="0028353D" w:rsidRPr="00522F92">
              <w:rPr>
                <w:color w:val="123869" w:themeColor="accent1"/>
              </w:rPr>
              <w:t>in view</w:t>
            </w:r>
            <w:r w:rsidRPr="00522F92">
              <w:rPr>
                <w:color w:val="123869" w:themeColor="accent1"/>
              </w:rPr>
              <w:t xml:space="preserve"> mode: </w:t>
            </w:r>
          </w:p>
          <w:p w14:paraId="78BFF08C" w14:textId="6128ED5D" w:rsidR="000028F3" w:rsidRPr="00522F92" w:rsidRDefault="000028F3" w:rsidP="000028F3">
            <w:pPr>
              <w:rPr>
                <w:color w:val="123869" w:themeColor="accent1"/>
              </w:rPr>
            </w:pPr>
          </w:p>
          <w:p w14:paraId="7A270311" w14:textId="77777777" w:rsidR="000028F3" w:rsidRPr="00522F92" w:rsidRDefault="000028F3" w:rsidP="000028F3">
            <w:pPr>
              <w:rPr>
                <w:color w:val="123869" w:themeColor="accent1"/>
              </w:rPr>
            </w:pPr>
          </w:p>
          <w:p w14:paraId="061152FB" w14:textId="2D5E81DC" w:rsidR="000028F3" w:rsidRPr="00522F92" w:rsidRDefault="000028F3" w:rsidP="000028F3">
            <w:pPr>
              <w:rPr>
                <w:color w:val="123869" w:themeColor="accent1"/>
              </w:rPr>
            </w:pPr>
            <w:r w:rsidRPr="00522F92">
              <w:rPr>
                <w:noProof/>
                <w:color w:val="123869" w:themeColor="accent1"/>
              </w:rPr>
              <w:drawing>
                <wp:inline distT="0" distB="0" distL="0" distR="0" wp14:anchorId="0AA945EA" wp14:editId="3519B3DD">
                  <wp:extent cx="4171950" cy="2244090"/>
                  <wp:effectExtent l="0" t="0" r="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171950" cy="2244090"/>
                          </a:xfrm>
                          <a:prstGeom prst="rect">
                            <a:avLst/>
                          </a:prstGeom>
                        </pic:spPr>
                      </pic:pic>
                    </a:graphicData>
                  </a:graphic>
                </wp:inline>
              </w:drawing>
            </w:r>
          </w:p>
          <w:p w14:paraId="1DA898BC" w14:textId="67F82688" w:rsidR="0028353D" w:rsidRPr="00522F92" w:rsidRDefault="0028353D" w:rsidP="000028F3">
            <w:pPr>
              <w:rPr>
                <w:color w:val="123869" w:themeColor="accent1"/>
              </w:rPr>
            </w:pPr>
          </w:p>
          <w:p w14:paraId="35EB1F20" w14:textId="1815E1CC" w:rsidR="0028353D" w:rsidRPr="00522F92" w:rsidRDefault="0028353D" w:rsidP="000028F3">
            <w:pPr>
              <w:rPr>
                <w:color w:val="123869" w:themeColor="accent1"/>
              </w:rPr>
            </w:pPr>
          </w:p>
          <w:p w14:paraId="1A841A6A" w14:textId="58F61D0A" w:rsidR="0028353D" w:rsidRPr="00522F92" w:rsidRDefault="0028353D" w:rsidP="000028F3">
            <w:pPr>
              <w:rPr>
                <w:color w:val="123869" w:themeColor="accent1"/>
              </w:rPr>
            </w:pPr>
          </w:p>
          <w:p w14:paraId="74C4DBE0" w14:textId="3F341903" w:rsidR="0028353D" w:rsidRPr="00522F92" w:rsidRDefault="0028353D" w:rsidP="000028F3">
            <w:pPr>
              <w:rPr>
                <w:color w:val="123869" w:themeColor="accent1"/>
              </w:rPr>
            </w:pPr>
          </w:p>
          <w:p w14:paraId="4CB04CA6" w14:textId="22795DDD" w:rsidR="0028353D" w:rsidRPr="00522F92" w:rsidRDefault="0028353D" w:rsidP="000028F3">
            <w:pPr>
              <w:rPr>
                <w:color w:val="123869" w:themeColor="accent1"/>
              </w:rPr>
            </w:pPr>
          </w:p>
          <w:p w14:paraId="2512ADCB" w14:textId="58A21BA9" w:rsidR="0028353D" w:rsidRPr="00522F92" w:rsidRDefault="0028353D" w:rsidP="000028F3">
            <w:pPr>
              <w:rPr>
                <w:color w:val="123869" w:themeColor="accent1"/>
              </w:rPr>
            </w:pPr>
          </w:p>
          <w:p w14:paraId="5E0C1735" w14:textId="10E32CEA" w:rsidR="0028353D" w:rsidRPr="00522F92" w:rsidRDefault="0028353D" w:rsidP="000028F3">
            <w:pPr>
              <w:rPr>
                <w:color w:val="123869" w:themeColor="accent1"/>
              </w:rPr>
            </w:pPr>
          </w:p>
          <w:p w14:paraId="763ECC9E" w14:textId="623CD1C4" w:rsidR="0028353D" w:rsidRPr="00522F92" w:rsidRDefault="0028353D" w:rsidP="000028F3">
            <w:pPr>
              <w:rPr>
                <w:color w:val="123869" w:themeColor="accent1"/>
              </w:rPr>
            </w:pPr>
          </w:p>
          <w:p w14:paraId="52483C85" w14:textId="38469EDF" w:rsidR="0028353D" w:rsidRPr="00522F92" w:rsidRDefault="0028353D" w:rsidP="000028F3">
            <w:pPr>
              <w:rPr>
                <w:color w:val="123869" w:themeColor="accent1"/>
              </w:rPr>
            </w:pPr>
          </w:p>
          <w:p w14:paraId="0849A1B7" w14:textId="0BCD8EA6" w:rsidR="0028353D" w:rsidRPr="00522F92" w:rsidRDefault="0028353D" w:rsidP="000028F3">
            <w:pPr>
              <w:rPr>
                <w:color w:val="123869" w:themeColor="accent1"/>
              </w:rPr>
            </w:pPr>
          </w:p>
          <w:p w14:paraId="67E62D60" w14:textId="0467A920" w:rsidR="0028353D" w:rsidRPr="00522F92" w:rsidRDefault="0028353D" w:rsidP="000028F3">
            <w:pPr>
              <w:rPr>
                <w:color w:val="123869" w:themeColor="accent1"/>
              </w:rPr>
            </w:pPr>
          </w:p>
          <w:p w14:paraId="7C0BA430" w14:textId="65A6BF1E" w:rsidR="0028353D" w:rsidRPr="00522F92" w:rsidRDefault="0028353D" w:rsidP="000028F3">
            <w:pPr>
              <w:rPr>
                <w:color w:val="123869" w:themeColor="accent1"/>
              </w:rPr>
            </w:pPr>
          </w:p>
          <w:p w14:paraId="48FEE180" w14:textId="52723BA7" w:rsidR="0028353D" w:rsidRPr="00522F92" w:rsidRDefault="0028353D" w:rsidP="000028F3">
            <w:pPr>
              <w:rPr>
                <w:b/>
                <w:bCs/>
                <w:color w:val="123869" w:themeColor="accent1"/>
              </w:rPr>
            </w:pPr>
            <w:r w:rsidRPr="00522F92">
              <w:rPr>
                <w:color w:val="123869" w:themeColor="accent1"/>
              </w:rPr>
              <w:t xml:space="preserve">       </w:t>
            </w:r>
            <w:r w:rsidRPr="00522F92">
              <w:rPr>
                <w:b/>
                <w:bCs/>
                <w:color w:val="123869" w:themeColor="accent1"/>
              </w:rPr>
              <w:t>City</w:t>
            </w:r>
          </w:p>
          <w:p w14:paraId="036757E7" w14:textId="2EA3F16A" w:rsidR="0028353D" w:rsidRPr="00522F92" w:rsidRDefault="0028353D" w:rsidP="000028F3">
            <w:pPr>
              <w:rPr>
                <w:b/>
                <w:bCs/>
                <w:color w:val="123869" w:themeColor="accent1"/>
              </w:rPr>
            </w:pPr>
          </w:p>
          <w:tbl>
            <w:tblPr>
              <w:tblStyle w:val="TableGrid"/>
              <w:tblW w:w="9829" w:type="dxa"/>
              <w:tblLayout w:type="fixed"/>
              <w:tblLook w:val="04A0" w:firstRow="1" w:lastRow="0" w:firstColumn="1" w:lastColumn="0" w:noHBand="0" w:noVBand="1"/>
            </w:tblPr>
            <w:tblGrid>
              <w:gridCol w:w="3276"/>
              <w:gridCol w:w="3276"/>
              <w:gridCol w:w="3277"/>
            </w:tblGrid>
            <w:tr w:rsidR="00522F92" w:rsidRPr="00522F92" w14:paraId="48CB5568" w14:textId="77777777" w:rsidTr="0028353D">
              <w:trPr>
                <w:trHeight w:val="486"/>
              </w:trPr>
              <w:tc>
                <w:tcPr>
                  <w:tcW w:w="3276" w:type="dxa"/>
                </w:tcPr>
                <w:p w14:paraId="1E1E123E" w14:textId="2973F2FA" w:rsidR="0028353D" w:rsidRPr="00522F92" w:rsidRDefault="0028353D" w:rsidP="000028F3">
                  <w:pPr>
                    <w:rPr>
                      <w:color w:val="123869" w:themeColor="accent1"/>
                    </w:rPr>
                  </w:pPr>
                  <w:proofErr w:type="spellStart"/>
                  <w:r w:rsidRPr="00522F92">
                    <w:rPr>
                      <w:color w:val="123869" w:themeColor="accent1"/>
                    </w:rPr>
                    <w:t>CityID</w:t>
                  </w:r>
                  <w:proofErr w:type="spellEnd"/>
                </w:p>
              </w:tc>
              <w:tc>
                <w:tcPr>
                  <w:tcW w:w="3276" w:type="dxa"/>
                </w:tcPr>
                <w:p w14:paraId="02AE9767" w14:textId="261528CE" w:rsidR="0028353D" w:rsidRPr="00522F92" w:rsidRDefault="0028353D" w:rsidP="000028F3">
                  <w:pPr>
                    <w:rPr>
                      <w:color w:val="123869" w:themeColor="accent1"/>
                    </w:rPr>
                  </w:pPr>
                  <w:r w:rsidRPr="00522F92">
                    <w:rPr>
                      <w:color w:val="123869" w:themeColor="accent1"/>
                    </w:rPr>
                    <w:t>INT</w:t>
                  </w:r>
                </w:p>
              </w:tc>
              <w:tc>
                <w:tcPr>
                  <w:tcW w:w="3277" w:type="dxa"/>
                </w:tcPr>
                <w:p w14:paraId="7D0C9F47" w14:textId="77777777" w:rsidR="0028353D" w:rsidRPr="00522F92" w:rsidRDefault="0028353D" w:rsidP="000028F3">
                  <w:pPr>
                    <w:rPr>
                      <w:color w:val="123869" w:themeColor="accent1"/>
                    </w:rPr>
                  </w:pPr>
                  <w:r w:rsidRPr="00522F92">
                    <w:rPr>
                      <w:color w:val="123869" w:themeColor="accent1"/>
                    </w:rPr>
                    <w:t>Primary key</w:t>
                  </w:r>
                </w:p>
                <w:p w14:paraId="7EF2EF18" w14:textId="234A007B" w:rsidR="0028353D" w:rsidRPr="00522F92" w:rsidRDefault="0028353D" w:rsidP="000028F3">
                  <w:pPr>
                    <w:rPr>
                      <w:color w:val="123869" w:themeColor="accent1"/>
                    </w:rPr>
                  </w:pPr>
                  <w:r w:rsidRPr="00522F92">
                    <w:rPr>
                      <w:color w:val="123869" w:themeColor="accent1"/>
                    </w:rPr>
                    <w:t>Not null</w:t>
                  </w:r>
                </w:p>
              </w:tc>
            </w:tr>
            <w:tr w:rsidR="00522F92" w:rsidRPr="00522F92" w14:paraId="68B0E656" w14:textId="77777777" w:rsidTr="0028353D">
              <w:trPr>
                <w:trHeight w:val="486"/>
              </w:trPr>
              <w:tc>
                <w:tcPr>
                  <w:tcW w:w="3276" w:type="dxa"/>
                </w:tcPr>
                <w:p w14:paraId="3B985C4F" w14:textId="56C6DE58" w:rsidR="0028353D" w:rsidRPr="00522F92" w:rsidRDefault="0028353D" w:rsidP="000028F3">
                  <w:pPr>
                    <w:rPr>
                      <w:color w:val="123869" w:themeColor="accent1"/>
                    </w:rPr>
                  </w:pPr>
                  <w:proofErr w:type="spellStart"/>
                  <w:r w:rsidRPr="00522F92">
                    <w:rPr>
                      <w:color w:val="123869" w:themeColor="accent1"/>
                    </w:rPr>
                    <w:t>CityName</w:t>
                  </w:r>
                  <w:proofErr w:type="spellEnd"/>
                </w:p>
              </w:tc>
              <w:tc>
                <w:tcPr>
                  <w:tcW w:w="3276" w:type="dxa"/>
                </w:tcPr>
                <w:p w14:paraId="5F1A2142" w14:textId="1ADBA1A0" w:rsidR="0028353D" w:rsidRPr="00522F92" w:rsidRDefault="0028353D" w:rsidP="000028F3">
                  <w:pPr>
                    <w:rPr>
                      <w:color w:val="123869" w:themeColor="accent1"/>
                    </w:rPr>
                  </w:pPr>
                  <w:r w:rsidRPr="00522F92">
                    <w:rPr>
                      <w:color w:val="123869" w:themeColor="accent1"/>
                    </w:rPr>
                    <w:t>Varchar(100)</w:t>
                  </w:r>
                </w:p>
              </w:tc>
              <w:tc>
                <w:tcPr>
                  <w:tcW w:w="3277" w:type="dxa"/>
                </w:tcPr>
                <w:p w14:paraId="087AC3A9" w14:textId="48EFDCF3" w:rsidR="0028353D" w:rsidRPr="00522F92" w:rsidRDefault="0028353D" w:rsidP="000028F3">
                  <w:pPr>
                    <w:rPr>
                      <w:color w:val="123869" w:themeColor="accent1"/>
                    </w:rPr>
                  </w:pPr>
                  <w:r w:rsidRPr="00522F92">
                    <w:rPr>
                      <w:color w:val="123869" w:themeColor="accent1"/>
                    </w:rPr>
                    <w:t>Not null</w:t>
                  </w:r>
                </w:p>
              </w:tc>
            </w:tr>
            <w:tr w:rsidR="00522F92" w:rsidRPr="00522F92" w14:paraId="425D3B74" w14:textId="77777777" w:rsidTr="0028353D">
              <w:trPr>
                <w:trHeight w:val="459"/>
              </w:trPr>
              <w:tc>
                <w:tcPr>
                  <w:tcW w:w="3276" w:type="dxa"/>
                </w:tcPr>
                <w:p w14:paraId="65815711" w14:textId="38447DDF" w:rsidR="0028353D" w:rsidRPr="00522F92" w:rsidRDefault="0028353D" w:rsidP="000028F3">
                  <w:pPr>
                    <w:rPr>
                      <w:color w:val="123869" w:themeColor="accent1"/>
                    </w:rPr>
                  </w:pPr>
                  <w:proofErr w:type="spellStart"/>
                  <w:r w:rsidRPr="00522F92">
                    <w:rPr>
                      <w:color w:val="123869" w:themeColor="accent1"/>
                    </w:rPr>
                    <w:t>RegionID</w:t>
                  </w:r>
                  <w:proofErr w:type="spellEnd"/>
                </w:p>
              </w:tc>
              <w:tc>
                <w:tcPr>
                  <w:tcW w:w="3276" w:type="dxa"/>
                </w:tcPr>
                <w:p w14:paraId="2DF6219C" w14:textId="6C97D344" w:rsidR="0028353D" w:rsidRPr="00522F92" w:rsidRDefault="0028353D" w:rsidP="000028F3">
                  <w:pPr>
                    <w:rPr>
                      <w:color w:val="123869" w:themeColor="accent1"/>
                    </w:rPr>
                  </w:pPr>
                  <w:r w:rsidRPr="00522F92">
                    <w:rPr>
                      <w:color w:val="123869" w:themeColor="accent1"/>
                    </w:rPr>
                    <w:t>INT</w:t>
                  </w:r>
                </w:p>
              </w:tc>
              <w:tc>
                <w:tcPr>
                  <w:tcW w:w="3277" w:type="dxa"/>
                </w:tcPr>
                <w:p w14:paraId="45C9E0BA" w14:textId="77777777" w:rsidR="0028353D" w:rsidRPr="00522F92" w:rsidRDefault="0028353D" w:rsidP="000028F3">
                  <w:pPr>
                    <w:rPr>
                      <w:color w:val="123869" w:themeColor="accent1"/>
                    </w:rPr>
                  </w:pPr>
                  <w:r w:rsidRPr="00522F92">
                    <w:rPr>
                      <w:color w:val="123869" w:themeColor="accent1"/>
                    </w:rPr>
                    <w:t>Foreign key</w:t>
                  </w:r>
                </w:p>
                <w:p w14:paraId="56742FDE" w14:textId="3CF1596E" w:rsidR="0028353D" w:rsidRPr="00522F92" w:rsidRDefault="0028353D" w:rsidP="000028F3">
                  <w:pPr>
                    <w:rPr>
                      <w:color w:val="123869" w:themeColor="accent1"/>
                    </w:rPr>
                  </w:pPr>
                  <w:r w:rsidRPr="00522F92">
                    <w:rPr>
                      <w:color w:val="123869" w:themeColor="accent1"/>
                    </w:rPr>
                    <w:t>Not null</w:t>
                  </w:r>
                </w:p>
              </w:tc>
            </w:tr>
          </w:tbl>
          <w:p w14:paraId="627147B2" w14:textId="77777777" w:rsidR="0028353D" w:rsidRPr="00522F92" w:rsidRDefault="0028353D" w:rsidP="000028F3">
            <w:pPr>
              <w:rPr>
                <w:color w:val="123869" w:themeColor="accent1"/>
              </w:rPr>
            </w:pPr>
          </w:p>
          <w:p w14:paraId="2F007C1D" w14:textId="44D85140" w:rsidR="000028F3" w:rsidRPr="00522F92" w:rsidRDefault="0028353D" w:rsidP="000028F3">
            <w:pPr>
              <w:rPr>
                <w:color w:val="123869" w:themeColor="accent1"/>
              </w:rPr>
            </w:pPr>
            <w:r w:rsidRPr="00522F92">
              <w:rPr>
                <w:color w:val="123869" w:themeColor="accent1"/>
              </w:rPr>
              <w:t xml:space="preserve">   The city table in design view: </w:t>
            </w:r>
          </w:p>
          <w:p w14:paraId="3FF990FE" w14:textId="77777777" w:rsidR="000028F3" w:rsidRPr="00522F92" w:rsidRDefault="000028F3" w:rsidP="000028F3">
            <w:pPr>
              <w:rPr>
                <w:color w:val="123869" w:themeColor="accent1"/>
              </w:rPr>
            </w:pPr>
          </w:p>
          <w:p w14:paraId="7C0CDBCA" w14:textId="77777777" w:rsidR="000028F3" w:rsidRPr="00522F92" w:rsidRDefault="0028353D" w:rsidP="000028F3">
            <w:pPr>
              <w:rPr>
                <w:color w:val="123869" w:themeColor="accent1"/>
              </w:rPr>
            </w:pPr>
            <w:r w:rsidRPr="00522F92">
              <w:rPr>
                <w:noProof/>
                <w:color w:val="123869" w:themeColor="accent1"/>
              </w:rPr>
              <w:drawing>
                <wp:inline distT="0" distB="0" distL="0" distR="0" wp14:anchorId="378F7A6D" wp14:editId="372D6FF3">
                  <wp:extent cx="6086475" cy="1867972"/>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71658" cy="1894115"/>
                          </a:xfrm>
                          <a:prstGeom prst="rect">
                            <a:avLst/>
                          </a:prstGeom>
                        </pic:spPr>
                      </pic:pic>
                    </a:graphicData>
                  </a:graphic>
                </wp:inline>
              </w:drawing>
            </w:r>
          </w:p>
          <w:p w14:paraId="0A043042" w14:textId="77777777" w:rsidR="0028353D" w:rsidRPr="00522F92" w:rsidRDefault="0028353D" w:rsidP="000028F3">
            <w:pPr>
              <w:rPr>
                <w:color w:val="123869" w:themeColor="accent1"/>
              </w:rPr>
            </w:pPr>
          </w:p>
          <w:p w14:paraId="0A31FEC0" w14:textId="77777777" w:rsidR="0028353D" w:rsidRPr="00522F92" w:rsidRDefault="0028353D" w:rsidP="000028F3">
            <w:pPr>
              <w:rPr>
                <w:color w:val="123869" w:themeColor="accent1"/>
              </w:rPr>
            </w:pPr>
            <w:r w:rsidRPr="00522F92">
              <w:rPr>
                <w:color w:val="123869" w:themeColor="accent1"/>
              </w:rPr>
              <w:t xml:space="preserve">   The city table in view mode: </w:t>
            </w:r>
          </w:p>
          <w:p w14:paraId="0C2DCDE5" w14:textId="77777777" w:rsidR="0028353D" w:rsidRPr="00522F92" w:rsidRDefault="0028353D" w:rsidP="000028F3">
            <w:pPr>
              <w:rPr>
                <w:color w:val="123869" w:themeColor="accent1"/>
              </w:rPr>
            </w:pPr>
          </w:p>
          <w:p w14:paraId="074815CE" w14:textId="77777777" w:rsidR="0028353D" w:rsidRPr="00522F92" w:rsidRDefault="0028353D" w:rsidP="000028F3">
            <w:pPr>
              <w:rPr>
                <w:color w:val="123869" w:themeColor="accent1"/>
              </w:rPr>
            </w:pPr>
            <w:r w:rsidRPr="00522F92">
              <w:rPr>
                <w:noProof/>
                <w:color w:val="123869" w:themeColor="accent1"/>
              </w:rPr>
              <w:drawing>
                <wp:inline distT="0" distB="0" distL="0" distR="0" wp14:anchorId="3BDAD20C" wp14:editId="49841001">
                  <wp:extent cx="3457575" cy="1952890"/>
                  <wp:effectExtent l="0" t="0" r="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88835" cy="1970546"/>
                          </a:xfrm>
                          <a:prstGeom prst="rect">
                            <a:avLst/>
                          </a:prstGeom>
                        </pic:spPr>
                      </pic:pic>
                    </a:graphicData>
                  </a:graphic>
                </wp:inline>
              </w:drawing>
            </w:r>
          </w:p>
          <w:p w14:paraId="0C2B104E" w14:textId="77777777" w:rsidR="0028353D" w:rsidRPr="00522F92" w:rsidRDefault="0028353D" w:rsidP="000028F3">
            <w:pPr>
              <w:rPr>
                <w:color w:val="123869" w:themeColor="accent1"/>
              </w:rPr>
            </w:pPr>
          </w:p>
          <w:p w14:paraId="5D16E4AD" w14:textId="77777777" w:rsidR="0028353D" w:rsidRPr="00522F92" w:rsidRDefault="0028353D" w:rsidP="000028F3">
            <w:pPr>
              <w:rPr>
                <w:color w:val="123869" w:themeColor="accent1"/>
              </w:rPr>
            </w:pPr>
          </w:p>
          <w:p w14:paraId="59A5DD02" w14:textId="77777777" w:rsidR="0028353D" w:rsidRPr="00522F92" w:rsidRDefault="0028353D" w:rsidP="000028F3">
            <w:pPr>
              <w:rPr>
                <w:b/>
                <w:bCs/>
                <w:color w:val="123869" w:themeColor="accent1"/>
              </w:rPr>
            </w:pPr>
            <w:r w:rsidRPr="00522F92">
              <w:rPr>
                <w:color w:val="123869" w:themeColor="accent1"/>
              </w:rPr>
              <w:t xml:space="preserve">     </w:t>
            </w:r>
            <w:r w:rsidRPr="00522F92">
              <w:rPr>
                <w:b/>
                <w:bCs/>
                <w:color w:val="123869" w:themeColor="accent1"/>
              </w:rPr>
              <w:t xml:space="preserve">   </w:t>
            </w:r>
          </w:p>
          <w:p w14:paraId="2057D82A" w14:textId="77777777" w:rsidR="0028353D" w:rsidRPr="00522F92" w:rsidRDefault="0028353D" w:rsidP="000028F3">
            <w:pPr>
              <w:rPr>
                <w:b/>
                <w:bCs/>
                <w:color w:val="123869" w:themeColor="accent1"/>
              </w:rPr>
            </w:pPr>
          </w:p>
          <w:p w14:paraId="2CBA9EDF" w14:textId="77777777" w:rsidR="0028353D" w:rsidRPr="00522F92" w:rsidRDefault="0028353D" w:rsidP="000028F3">
            <w:pPr>
              <w:rPr>
                <w:b/>
                <w:bCs/>
                <w:color w:val="123869" w:themeColor="accent1"/>
              </w:rPr>
            </w:pPr>
          </w:p>
          <w:p w14:paraId="1F34EAE6" w14:textId="77777777" w:rsidR="0028353D" w:rsidRPr="00522F92" w:rsidRDefault="0028353D" w:rsidP="000028F3">
            <w:pPr>
              <w:rPr>
                <w:b/>
                <w:bCs/>
                <w:color w:val="123869" w:themeColor="accent1"/>
              </w:rPr>
            </w:pPr>
          </w:p>
          <w:p w14:paraId="22C0BF01" w14:textId="77777777" w:rsidR="0028353D" w:rsidRPr="00522F92" w:rsidRDefault="0028353D" w:rsidP="000028F3">
            <w:pPr>
              <w:rPr>
                <w:b/>
                <w:bCs/>
                <w:color w:val="123869" w:themeColor="accent1"/>
              </w:rPr>
            </w:pPr>
          </w:p>
          <w:p w14:paraId="6F60EA86" w14:textId="77777777" w:rsidR="0028353D" w:rsidRPr="00522F92" w:rsidRDefault="0028353D" w:rsidP="000028F3">
            <w:pPr>
              <w:rPr>
                <w:b/>
                <w:bCs/>
                <w:color w:val="123869" w:themeColor="accent1"/>
              </w:rPr>
            </w:pPr>
          </w:p>
          <w:p w14:paraId="72F6A570" w14:textId="77777777" w:rsidR="0028353D" w:rsidRPr="00522F92" w:rsidRDefault="0028353D" w:rsidP="000028F3">
            <w:pPr>
              <w:rPr>
                <w:b/>
                <w:bCs/>
                <w:color w:val="123869" w:themeColor="accent1"/>
              </w:rPr>
            </w:pPr>
          </w:p>
          <w:p w14:paraId="5523C8DA" w14:textId="77777777" w:rsidR="0028353D" w:rsidRPr="00522F92" w:rsidRDefault="0028353D" w:rsidP="000028F3">
            <w:pPr>
              <w:rPr>
                <w:b/>
                <w:bCs/>
                <w:color w:val="123869" w:themeColor="accent1"/>
              </w:rPr>
            </w:pPr>
          </w:p>
          <w:p w14:paraId="3B00E251" w14:textId="77777777" w:rsidR="0028353D" w:rsidRPr="00522F92" w:rsidRDefault="0028353D" w:rsidP="000028F3">
            <w:pPr>
              <w:rPr>
                <w:b/>
                <w:bCs/>
                <w:color w:val="123869" w:themeColor="accent1"/>
              </w:rPr>
            </w:pPr>
          </w:p>
          <w:p w14:paraId="419A997F" w14:textId="77777777" w:rsidR="0028353D" w:rsidRPr="00522F92" w:rsidRDefault="0028353D" w:rsidP="000028F3">
            <w:pPr>
              <w:rPr>
                <w:b/>
                <w:bCs/>
                <w:color w:val="123869" w:themeColor="accent1"/>
              </w:rPr>
            </w:pPr>
          </w:p>
          <w:p w14:paraId="7C2B3602" w14:textId="77777777" w:rsidR="0028353D" w:rsidRPr="00522F92" w:rsidRDefault="0028353D" w:rsidP="000028F3">
            <w:pPr>
              <w:rPr>
                <w:b/>
                <w:bCs/>
                <w:color w:val="123869" w:themeColor="accent1"/>
              </w:rPr>
            </w:pPr>
          </w:p>
          <w:p w14:paraId="1666463B" w14:textId="77777777" w:rsidR="0028353D" w:rsidRPr="00522F92" w:rsidRDefault="0028353D" w:rsidP="000028F3">
            <w:pPr>
              <w:rPr>
                <w:b/>
                <w:bCs/>
                <w:color w:val="123869" w:themeColor="accent1"/>
              </w:rPr>
            </w:pPr>
          </w:p>
          <w:p w14:paraId="757FBF91" w14:textId="77777777" w:rsidR="0028353D" w:rsidRPr="00522F92" w:rsidRDefault="0028353D" w:rsidP="000028F3">
            <w:pPr>
              <w:rPr>
                <w:b/>
                <w:bCs/>
                <w:color w:val="123869" w:themeColor="accent1"/>
              </w:rPr>
            </w:pPr>
          </w:p>
          <w:p w14:paraId="0227D57D" w14:textId="77777777" w:rsidR="0028353D" w:rsidRPr="00522F92" w:rsidRDefault="0028353D" w:rsidP="000028F3">
            <w:pPr>
              <w:rPr>
                <w:b/>
                <w:bCs/>
                <w:color w:val="123869" w:themeColor="accent1"/>
              </w:rPr>
            </w:pPr>
            <w:r w:rsidRPr="00522F92">
              <w:rPr>
                <w:b/>
                <w:bCs/>
                <w:color w:val="123869" w:themeColor="accent1"/>
              </w:rPr>
              <w:t xml:space="preserve">    </w:t>
            </w:r>
          </w:p>
          <w:p w14:paraId="576BEFE1" w14:textId="75605CD7" w:rsidR="0028353D" w:rsidRPr="00522F92" w:rsidRDefault="0028353D" w:rsidP="000028F3">
            <w:pPr>
              <w:rPr>
                <w:b/>
                <w:bCs/>
                <w:color w:val="123869" w:themeColor="accent1"/>
              </w:rPr>
            </w:pPr>
            <w:r w:rsidRPr="00522F92">
              <w:rPr>
                <w:b/>
                <w:bCs/>
                <w:color w:val="123869" w:themeColor="accent1"/>
              </w:rPr>
              <w:t xml:space="preserve">          VetClinic</w:t>
            </w:r>
          </w:p>
          <w:p w14:paraId="765D45E2" w14:textId="734EF0CD" w:rsidR="0028353D" w:rsidRPr="00522F92" w:rsidRDefault="0028353D" w:rsidP="000028F3">
            <w:pPr>
              <w:rPr>
                <w:b/>
                <w:bCs/>
                <w:color w:val="123869" w:themeColor="accent1"/>
              </w:rPr>
            </w:pPr>
          </w:p>
          <w:p w14:paraId="6C072D9C" w14:textId="77777777" w:rsidR="0028353D" w:rsidRPr="00522F92" w:rsidRDefault="0028353D" w:rsidP="000028F3">
            <w:pPr>
              <w:rPr>
                <w:color w:val="123869" w:themeColor="accent1"/>
              </w:rPr>
            </w:pPr>
            <w:r w:rsidRPr="00522F92">
              <w:rPr>
                <w:b/>
                <w:bCs/>
                <w:color w:val="123869" w:themeColor="accent1"/>
              </w:rPr>
              <w:t xml:space="preserve">  </w:t>
            </w:r>
          </w:p>
          <w:tbl>
            <w:tblPr>
              <w:tblStyle w:val="TableGrid"/>
              <w:tblW w:w="0" w:type="auto"/>
              <w:tblLayout w:type="fixed"/>
              <w:tblLook w:val="04A0" w:firstRow="1" w:lastRow="0" w:firstColumn="1" w:lastColumn="0" w:noHBand="0" w:noVBand="1"/>
            </w:tblPr>
            <w:tblGrid>
              <w:gridCol w:w="3271"/>
              <w:gridCol w:w="3271"/>
              <w:gridCol w:w="3272"/>
            </w:tblGrid>
            <w:tr w:rsidR="00522F92" w:rsidRPr="00522F92" w14:paraId="682BE86C" w14:textId="77777777" w:rsidTr="0028353D">
              <w:tc>
                <w:tcPr>
                  <w:tcW w:w="3271" w:type="dxa"/>
                </w:tcPr>
                <w:p w14:paraId="28905056" w14:textId="1C757CFC" w:rsidR="0028353D" w:rsidRPr="00522F92" w:rsidRDefault="0028353D" w:rsidP="000028F3">
                  <w:pPr>
                    <w:rPr>
                      <w:color w:val="123869" w:themeColor="accent1"/>
                    </w:rPr>
                  </w:pPr>
                  <w:proofErr w:type="spellStart"/>
                  <w:r w:rsidRPr="00522F92">
                    <w:rPr>
                      <w:color w:val="123869" w:themeColor="accent1"/>
                    </w:rPr>
                    <w:t>ClinicNo</w:t>
                  </w:r>
                  <w:proofErr w:type="spellEnd"/>
                </w:p>
              </w:tc>
              <w:tc>
                <w:tcPr>
                  <w:tcW w:w="3271" w:type="dxa"/>
                </w:tcPr>
                <w:p w14:paraId="4366AA17" w14:textId="74DEA765" w:rsidR="0028353D" w:rsidRPr="00522F92" w:rsidRDefault="0028353D" w:rsidP="000028F3">
                  <w:pPr>
                    <w:rPr>
                      <w:color w:val="123869" w:themeColor="accent1"/>
                    </w:rPr>
                  </w:pPr>
                  <w:r w:rsidRPr="00522F92">
                    <w:rPr>
                      <w:color w:val="123869" w:themeColor="accent1"/>
                    </w:rPr>
                    <w:t>INT</w:t>
                  </w:r>
                </w:p>
              </w:tc>
              <w:tc>
                <w:tcPr>
                  <w:tcW w:w="3272" w:type="dxa"/>
                </w:tcPr>
                <w:p w14:paraId="080E5075" w14:textId="77777777" w:rsidR="0028353D" w:rsidRPr="00522F92" w:rsidRDefault="0028353D" w:rsidP="000028F3">
                  <w:pPr>
                    <w:rPr>
                      <w:color w:val="123869" w:themeColor="accent1"/>
                    </w:rPr>
                  </w:pPr>
                  <w:r w:rsidRPr="00522F92">
                    <w:rPr>
                      <w:color w:val="123869" w:themeColor="accent1"/>
                    </w:rPr>
                    <w:t>Primary key</w:t>
                  </w:r>
                </w:p>
                <w:p w14:paraId="54980CB2" w14:textId="54D6CCC5" w:rsidR="0028353D" w:rsidRPr="00522F92" w:rsidRDefault="0028353D" w:rsidP="000028F3">
                  <w:pPr>
                    <w:rPr>
                      <w:color w:val="123869" w:themeColor="accent1"/>
                    </w:rPr>
                  </w:pPr>
                  <w:r w:rsidRPr="00522F92">
                    <w:rPr>
                      <w:color w:val="123869" w:themeColor="accent1"/>
                    </w:rPr>
                    <w:t>Not null</w:t>
                  </w:r>
                </w:p>
              </w:tc>
            </w:tr>
            <w:tr w:rsidR="00522F92" w:rsidRPr="00522F92" w14:paraId="088C972B" w14:textId="77777777" w:rsidTr="0028353D">
              <w:tc>
                <w:tcPr>
                  <w:tcW w:w="3271" w:type="dxa"/>
                </w:tcPr>
                <w:p w14:paraId="77805651" w14:textId="49E35FA7" w:rsidR="0028353D" w:rsidRPr="00522F92" w:rsidRDefault="0028353D" w:rsidP="000028F3">
                  <w:pPr>
                    <w:rPr>
                      <w:color w:val="123869" w:themeColor="accent1"/>
                    </w:rPr>
                  </w:pPr>
                  <w:proofErr w:type="spellStart"/>
                  <w:r w:rsidRPr="00522F92">
                    <w:rPr>
                      <w:color w:val="123869" w:themeColor="accent1"/>
                    </w:rPr>
                    <w:t>ClinicName</w:t>
                  </w:r>
                  <w:proofErr w:type="spellEnd"/>
                </w:p>
              </w:tc>
              <w:tc>
                <w:tcPr>
                  <w:tcW w:w="3271" w:type="dxa"/>
                </w:tcPr>
                <w:p w14:paraId="117C4E86" w14:textId="4880D213" w:rsidR="0028353D" w:rsidRPr="00522F92" w:rsidRDefault="0028353D" w:rsidP="000028F3">
                  <w:pPr>
                    <w:rPr>
                      <w:color w:val="123869" w:themeColor="accent1"/>
                    </w:rPr>
                  </w:pPr>
                  <w:r w:rsidRPr="00522F92">
                    <w:rPr>
                      <w:color w:val="123869" w:themeColor="accent1"/>
                    </w:rPr>
                    <w:t>Varchar(100)</w:t>
                  </w:r>
                </w:p>
              </w:tc>
              <w:tc>
                <w:tcPr>
                  <w:tcW w:w="3272" w:type="dxa"/>
                </w:tcPr>
                <w:p w14:paraId="19AD82C1" w14:textId="77777777" w:rsidR="0028353D" w:rsidRPr="00522F92" w:rsidRDefault="0028353D" w:rsidP="000028F3">
                  <w:pPr>
                    <w:rPr>
                      <w:color w:val="123869" w:themeColor="accent1"/>
                    </w:rPr>
                  </w:pPr>
                  <w:r w:rsidRPr="00522F92">
                    <w:rPr>
                      <w:color w:val="123869" w:themeColor="accent1"/>
                    </w:rPr>
                    <w:t>Not null</w:t>
                  </w:r>
                </w:p>
                <w:p w14:paraId="68DD3023" w14:textId="7797E808" w:rsidR="0028353D" w:rsidRPr="00522F92" w:rsidRDefault="0028353D" w:rsidP="000028F3">
                  <w:pPr>
                    <w:rPr>
                      <w:color w:val="123869" w:themeColor="accent1"/>
                    </w:rPr>
                  </w:pPr>
                </w:p>
              </w:tc>
            </w:tr>
            <w:tr w:rsidR="00522F92" w:rsidRPr="00522F92" w14:paraId="5B44F9A8" w14:textId="77777777" w:rsidTr="0028353D">
              <w:tc>
                <w:tcPr>
                  <w:tcW w:w="3271" w:type="dxa"/>
                </w:tcPr>
                <w:p w14:paraId="1490080B" w14:textId="27E7AC32" w:rsidR="0028353D" w:rsidRPr="00522F92" w:rsidRDefault="0028353D" w:rsidP="000028F3">
                  <w:pPr>
                    <w:rPr>
                      <w:color w:val="123869" w:themeColor="accent1"/>
                    </w:rPr>
                  </w:pPr>
                  <w:proofErr w:type="spellStart"/>
                  <w:r w:rsidRPr="00522F92">
                    <w:rPr>
                      <w:color w:val="123869" w:themeColor="accent1"/>
                    </w:rPr>
                    <w:t>ClinicAddress</w:t>
                  </w:r>
                  <w:proofErr w:type="spellEnd"/>
                </w:p>
              </w:tc>
              <w:tc>
                <w:tcPr>
                  <w:tcW w:w="3271" w:type="dxa"/>
                </w:tcPr>
                <w:p w14:paraId="7491430B" w14:textId="25586FC8" w:rsidR="0028353D" w:rsidRPr="00522F92" w:rsidRDefault="0028353D" w:rsidP="000028F3">
                  <w:pPr>
                    <w:rPr>
                      <w:color w:val="123869" w:themeColor="accent1"/>
                    </w:rPr>
                  </w:pPr>
                  <w:r w:rsidRPr="00522F92">
                    <w:rPr>
                      <w:color w:val="123869" w:themeColor="accent1"/>
                    </w:rPr>
                    <w:t>Varchar(200)</w:t>
                  </w:r>
                </w:p>
              </w:tc>
              <w:tc>
                <w:tcPr>
                  <w:tcW w:w="3272" w:type="dxa"/>
                </w:tcPr>
                <w:p w14:paraId="61C40B49" w14:textId="77777777" w:rsidR="0028353D" w:rsidRPr="00522F92" w:rsidRDefault="0028353D" w:rsidP="000028F3">
                  <w:pPr>
                    <w:rPr>
                      <w:color w:val="123869" w:themeColor="accent1"/>
                    </w:rPr>
                  </w:pPr>
                  <w:r w:rsidRPr="00522F92">
                    <w:rPr>
                      <w:color w:val="123869" w:themeColor="accent1"/>
                    </w:rPr>
                    <w:t>Not null</w:t>
                  </w:r>
                </w:p>
                <w:p w14:paraId="03C5EDEB" w14:textId="29F2C6DE" w:rsidR="0028353D" w:rsidRPr="00522F92" w:rsidRDefault="0028353D" w:rsidP="000028F3">
                  <w:pPr>
                    <w:rPr>
                      <w:color w:val="123869" w:themeColor="accent1"/>
                    </w:rPr>
                  </w:pPr>
                </w:p>
              </w:tc>
            </w:tr>
            <w:tr w:rsidR="00522F92" w:rsidRPr="00522F92" w14:paraId="22666610" w14:textId="77777777" w:rsidTr="0028353D">
              <w:tc>
                <w:tcPr>
                  <w:tcW w:w="3271" w:type="dxa"/>
                </w:tcPr>
                <w:p w14:paraId="002A7F19" w14:textId="69C2CE21" w:rsidR="0028353D" w:rsidRPr="00522F92" w:rsidRDefault="0028353D" w:rsidP="000028F3">
                  <w:pPr>
                    <w:rPr>
                      <w:color w:val="123869" w:themeColor="accent1"/>
                    </w:rPr>
                  </w:pPr>
                  <w:proofErr w:type="spellStart"/>
                  <w:r w:rsidRPr="00522F92">
                    <w:rPr>
                      <w:color w:val="123869" w:themeColor="accent1"/>
                    </w:rPr>
                    <w:t>CityID</w:t>
                  </w:r>
                  <w:proofErr w:type="spellEnd"/>
                </w:p>
              </w:tc>
              <w:tc>
                <w:tcPr>
                  <w:tcW w:w="3271" w:type="dxa"/>
                </w:tcPr>
                <w:p w14:paraId="795A861F" w14:textId="573D7E95" w:rsidR="0028353D" w:rsidRPr="00522F92" w:rsidRDefault="0028353D" w:rsidP="000028F3">
                  <w:pPr>
                    <w:rPr>
                      <w:color w:val="123869" w:themeColor="accent1"/>
                    </w:rPr>
                  </w:pPr>
                  <w:r w:rsidRPr="00522F92">
                    <w:rPr>
                      <w:color w:val="123869" w:themeColor="accent1"/>
                    </w:rPr>
                    <w:t>INT</w:t>
                  </w:r>
                </w:p>
              </w:tc>
              <w:tc>
                <w:tcPr>
                  <w:tcW w:w="3272" w:type="dxa"/>
                </w:tcPr>
                <w:p w14:paraId="23DF3826" w14:textId="77777777" w:rsidR="0028353D" w:rsidRPr="00522F92" w:rsidRDefault="0028353D" w:rsidP="000028F3">
                  <w:pPr>
                    <w:rPr>
                      <w:color w:val="123869" w:themeColor="accent1"/>
                    </w:rPr>
                  </w:pPr>
                  <w:r w:rsidRPr="00522F92">
                    <w:rPr>
                      <w:color w:val="123869" w:themeColor="accent1"/>
                    </w:rPr>
                    <w:t>Not null</w:t>
                  </w:r>
                </w:p>
                <w:p w14:paraId="20D83B44" w14:textId="7131D51A" w:rsidR="0028353D" w:rsidRPr="00522F92" w:rsidRDefault="0028353D" w:rsidP="000028F3">
                  <w:pPr>
                    <w:rPr>
                      <w:color w:val="123869" w:themeColor="accent1"/>
                    </w:rPr>
                  </w:pPr>
                  <w:r w:rsidRPr="00522F92">
                    <w:rPr>
                      <w:color w:val="123869" w:themeColor="accent1"/>
                    </w:rPr>
                    <w:t>Foreign key</w:t>
                  </w:r>
                </w:p>
              </w:tc>
            </w:tr>
            <w:tr w:rsidR="00522F92" w:rsidRPr="00522F92" w14:paraId="3469BA3E" w14:textId="77777777" w:rsidTr="0028353D">
              <w:tc>
                <w:tcPr>
                  <w:tcW w:w="3271" w:type="dxa"/>
                </w:tcPr>
                <w:p w14:paraId="4D663CCB" w14:textId="0A8F364D" w:rsidR="0028353D" w:rsidRPr="00522F92" w:rsidRDefault="0028353D" w:rsidP="000028F3">
                  <w:pPr>
                    <w:rPr>
                      <w:color w:val="123869" w:themeColor="accent1"/>
                    </w:rPr>
                  </w:pPr>
                  <w:r w:rsidRPr="00522F92">
                    <w:rPr>
                      <w:color w:val="123869" w:themeColor="accent1"/>
                    </w:rPr>
                    <w:t>Postcode</w:t>
                  </w:r>
                </w:p>
              </w:tc>
              <w:tc>
                <w:tcPr>
                  <w:tcW w:w="3271" w:type="dxa"/>
                </w:tcPr>
                <w:p w14:paraId="66370E70" w14:textId="10D7AE75" w:rsidR="0028353D" w:rsidRPr="00522F92" w:rsidRDefault="0028353D" w:rsidP="000028F3">
                  <w:pPr>
                    <w:rPr>
                      <w:color w:val="123869" w:themeColor="accent1"/>
                    </w:rPr>
                  </w:pPr>
                  <w:r w:rsidRPr="00522F92">
                    <w:rPr>
                      <w:color w:val="123869" w:themeColor="accent1"/>
                    </w:rPr>
                    <w:t>Varchar(10)</w:t>
                  </w:r>
                </w:p>
              </w:tc>
              <w:tc>
                <w:tcPr>
                  <w:tcW w:w="3272" w:type="dxa"/>
                </w:tcPr>
                <w:p w14:paraId="04C104EF" w14:textId="77777777" w:rsidR="0028353D" w:rsidRPr="00522F92" w:rsidRDefault="0028353D" w:rsidP="000028F3">
                  <w:pPr>
                    <w:rPr>
                      <w:color w:val="123869" w:themeColor="accent1"/>
                    </w:rPr>
                  </w:pPr>
                  <w:r w:rsidRPr="00522F92">
                    <w:rPr>
                      <w:color w:val="123869" w:themeColor="accent1"/>
                    </w:rPr>
                    <w:t>Not null</w:t>
                  </w:r>
                </w:p>
                <w:p w14:paraId="6931BE98" w14:textId="69995392" w:rsidR="0028353D" w:rsidRPr="00522F92" w:rsidRDefault="0028353D" w:rsidP="000028F3">
                  <w:pPr>
                    <w:rPr>
                      <w:color w:val="123869" w:themeColor="accent1"/>
                    </w:rPr>
                  </w:pPr>
                </w:p>
              </w:tc>
            </w:tr>
            <w:tr w:rsidR="00522F92" w:rsidRPr="00522F92" w14:paraId="5F041968" w14:textId="77777777" w:rsidTr="0028353D">
              <w:tc>
                <w:tcPr>
                  <w:tcW w:w="3271" w:type="dxa"/>
                </w:tcPr>
                <w:p w14:paraId="571A9B03" w14:textId="0F403E8A" w:rsidR="0028353D" w:rsidRPr="00522F92" w:rsidRDefault="0028353D" w:rsidP="000028F3">
                  <w:pPr>
                    <w:rPr>
                      <w:color w:val="123869" w:themeColor="accent1"/>
                    </w:rPr>
                  </w:pPr>
                  <w:proofErr w:type="spellStart"/>
                  <w:r w:rsidRPr="00522F92">
                    <w:rPr>
                      <w:color w:val="123869" w:themeColor="accent1"/>
                    </w:rPr>
                    <w:t>TelNo</w:t>
                  </w:r>
                  <w:proofErr w:type="spellEnd"/>
                </w:p>
              </w:tc>
              <w:tc>
                <w:tcPr>
                  <w:tcW w:w="3271" w:type="dxa"/>
                </w:tcPr>
                <w:p w14:paraId="32B9AEA9" w14:textId="6AA3DB9A" w:rsidR="0028353D" w:rsidRPr="00522F92" w:rsidRDefault="0028353D" w:rsidP="000028F3">
                  <w:pPr>
                    <w:rPr>
                      <w:color w:val="123869" w:themeColor="accent1"/>
                    </w:rPr>
                  </w:pPr>
                  <w:r w:rsidRPr="00522F92">
                    <w:rPr>
                      <w:color w:val="123869" w:themeColor="accent1"/>
                    </w:rPr>
                    <w:t>Varchar(15)</w:t>
                  </w:r>
                </w:p>
              </w:tc>
              <w:tc>
                <w:tcPr>
                  <w:tcW w:w="3272" w:type="dxa"/>
                </w:tcPr>
                <w:p w14:paraId="35CA3954" w14:textId="77777777" w:rsidR="0028353D" w:rsidRPr="00522F92" w:rsidRDefault="0028353D" w:rsidP="000028F3">
                  <w:pPr>
                    <w:rPr>
                      <w:color w:val="123869" w:themeColor="accent1"/>
                    </w:rPr>
                  </w:pPr>
                  <w:r w:rsidRPr="00522F92">
                    <w:rPr>
                      <w:color w:val="123869" w:themeColor="accent1"/>
                    </w:rPr>
                    <w:t>Not null</w:t>
                  </w:r>
                </w:p>
                <w:p w14:paraId="186E6ACE" w14:textId="15FD69A2" w:rsidR="0028353D" w:rsidRPr="00522F92" w:rsidRDefault="0028353D" w:rsidP="000028F3">
                  <w:pPr>
                    <w:rPr>
                      <w:color w:val="123869" w:themeColor="accent1"/>
                    </w:rPr>
                  </w:pPr>
                </w:p>
              </w:tc>
            </w:tr>
            <w:tr w:rsidR="00522F92" w:rsidRPr="00522F92" w14:paraId="4B8E491A" w14:textId="77777777" w:rsidTr="0028353D">
              <w:tc>
                <w:tcPr>
                  <w:tcW w:w="3271" w:type="dxa"/>
                </w:tcPr>
                <w:p w14:paraId="3B4F89F1" w14:textId="6DE10F9D" w:rsidR="0028353D" w:rsidRPr="00522F92" w:rsidRDefault="0028353D" w:rsidP="000028F3">
                  <w:pPr>
                    <w:rPr>
                      <w:color w:val="123869" w:themeColor="accent1"/>
                    </w:rPr>
                  </w:pPr>
                  <w:proofErr w:type="spellStart"/>
                  <w:r w:rsidRPr="00522F92">
                    <w:rPr>
                      <w:color w:val="123869" w:themeColor="accent1"/>
                    </w:rPr>
                    <w:t>openMonFri</w:t>
                  </w:r>
                  <w:proofErr w:type="spellEnd"/>
                </w:p>
              </w:tc>
              <w:tc>
                <w:tcPr>
                  <w:tcW w:w="3271" w:type="dxa"/>
                </w:tcPr>
                <w:p w14:paraId="756BB040" w14:textId="7CC8BFB2" w:rsidR="0028353D" w:rsidRPr="00522F92" w:rsidRDefault="0028353D" w:rsidP="000028F3">
                  <w:pPr>
                    <w:rPr>
                      <w:color w:val="123869" w:themeColor="accent1"/>
                    </w:rPr>
                  </w:pPr>
                  <w:r w:rsidRPr="00522F92">
                    <w:rPr>
                      <w:color w:val="123869" w:themeColor="accent1"/>
                    </w:rPr>
                    <w:t>Time</w:t>
                  </w:r>
                </w:p>
              </w:tc>
              <w:tc>
                <w:tcPr>
                  <w:tcW w:w="3272" w:type="dxa"/>
                </w:tcPr>
                <w:p w14:paraId="45F44918" w14:textId="77777777" w:rsidR="0028353D" w:rsidRPr="00522F92" w:rsidRDefault="0028353D" w:rsidP="000028F3">
                  <w:pPr>
                    <w:rPr>
                      <w:color w:val="123869" w:themeColor="accent1"/>
                    </w:rPr>
                  </w:pPr>
                  <w:r w:rsidRPr="00522F92">
                    <w:rPr>
                      <w:color w:val="123869" w:themeColor="accent1"/>
                    </w:rPr>
                    <w:t>Not null</w:t>
                  </w:r>
                </w:p>
                <w:p w14:paraId="3F556EF3" w14:textId="778F0D0B" w:rsidR="0028353D" w:rsidRPr="00522F92" w:rsidRDefault="0028353D" w:rsidP="000028F3">
                  <w:pPr>
                    <w:rPr>
                      <w:color w:val="123869" w:themeColor="accent1"/>
                    </w:rPr>
                  </w:pPr>
                </w:p>
              </w:tc>
            </w:tr>
            <w:tr w:rsidR="00522F92" w:rsidRPr="00522F92" w14:paraId="593C14FD" w14:textId="77777777" w:rsidTr="0028353D">
              <w:tc>
                <w:tcPr>
                  <w:tcW w:w="3271" w:type="dxa"/>
                </w:tcPr>
                <w:p w14:paraId="2C9748B5" w14:textId="45CC7546" w:rsidR="0028353D" w:rsidRPr="00522F92" w:rsidRDefault="0028353D" w:rsidP="000028F3">
                  <w:pPr>
                    <w:rPr>
                      <w:color w:val="123869" w:themeColor="accent1"/>
                    </w:rPr>
                  </w:pPr>
                  <w:proofErr w:type="spellStart"/>
                  <w:r w:rsidRPr="00522F92">
                    <w:rPr>
                      <w:color w:val="123869" w:themeColor="accent1"/>
                    </w:rPr>
                    <w:t>openSat</w:t>
                  </w:r>
                  <w:proofErr w:type="spellEnd"/>
                </w:p>
              </w:tc>
              <w:tc>
                <w:tcPr>
                  <w:tcW w:w="3271" w:type="dxa"/>
                </w:tcPr>
                <w:p w14:paraId="42CD0E90" w14:textId="637FA9BB" w:rsidR="0028353D" w:rsidRPr="00522F92" w:rsidRDefault="0028353D" w:rsidP="000028F3">
                  <w:pPr>
                    <w:rPr>
                      <w:color w:val="123869" w:themeColor="accent1"/>
                    </w:rPr>
                  </w:pPr>
                  <w:r w:rsidRPr="00522F92">
                    <w:rPr>
                      <w:color w:val="123869" w:themeColor="accent1"/>
                    </w:rPr>
                    <w:t>Time</w:t>
                  </w:r>
                </w:p>
              </w:tc>
              <w:tc>
                <w:tcPr>
                  <w:tcW w:w="3272" w:type="dxa"/>
                </w:tcPr>
                <w:p w14:paraId="292231B0" w14:textId="77777777" w:rsidR="0028353D" w:rsidRPr="00522F92" w:rsidRDefault="0028353D" w:rsidP="000028F3">
                  <w:pPr>
                    <w:rPr>
                      <w:color w:val="123869" w:themeColor="accent1"/>
                    </w:rPr>
                  </w:pPr>
                  <w:r w:rsidRPr="00522F92">
                    <w:rPr>
                      <w:color w:val="123869" w:themeColor="accent1"/>
                    </w:rPr>
                    <w:t>Not null</w:t>
                  </w:r>
                </w:p>
                <w:p w14:paraId="4FB476BD" w14:textId="3B9A4A53" w:rsidR="0028353D" w:rsidRPr="00522F92" w:rsidRDefault="0028353D" w:rsidP="000028F3">
                  <w:pPr>
                    <w:rPr>
                      <w:color w:val="123869" w:themeColor="accent1"/>
                    </w:rPr>
                  </w:pPr>
                </w:p>
              </w:tc>
            </w:tr>
            <w:tr w:rsidR="00522F92" w:rsidRPr="00522F92" w14:paraId="528B08BA" w14:textId="77777777" w:rsidTr="0028353D">
              <w:tc>
                <w:tcPr>
                  <w:tcW w:w="3271" w:type="dxa"/>
                </w:tcPr>
                <w:p w14:paraId="70FE1010" w14:textId="293EEB71" w:rsidR="0028353D" w:rsidRPr="00522F92" w:rsidRDefault="0028353D" w:rsidP="000028F3">
                  <w:pPr>
                    <w:rPr>
                      <w:color w:val="123869" w:themeColor="accent1"/>
                    </w:rPr>
                  </w:pPr>
                  <w:proofErr w:type="spellStart"/>
                  <w:r w:rsidRPr="00522F92">
                    <w:rPr>
                      <w:color w:val="123869" w:themeColor="accent1"/>
                    </w:rPr>
                    <w:t>openSun</w:t>
                  </w:r>
                  <w:proofErr w:type="spellEnd"/>
                </w:p>
              </w:tc>
              <w:tc>
                <w:tcPr>
                  <w:tcW w:w="3271" w:type="dxa"/>
                </w:tcPr>
                <w:p w14:paraId="5DBB3411" w14:textId="3CAB9BF0" w:rsidR="0028353D" w:rsidRPr="00522F92" w:rsidRDefault="0028353D" w:rsidP="000028F3">
                  <w:pPr>
                    <w:rPr>
                      <w:color w:val="123869" w:themeColor="accent1"/>
                    </w:rPr>
                  </w:pPr>
                  <w:r w:rsidRPr="00522F92">
                    <w:rPr>
                      <w:color w:val="123869" w:themeColor="accent1"/>
                    </w:rPr>
                    <w:t>Time</w:t>
                  </w:r>
                </w:p>
              </w:tc>
              <w:tc>
                <w:tcPr>
                  <w:tcW w:w="3272" w:type="dxa"/>
                </w:tcPr>
                <w:p w14:paraId="6D0A494C" w14:textId="77777777" w:rsidR="0028353D" w:rsidRPr="00522F92" w:rsidRDefault="0028353D" w:rsidP="000028F3">
                  <w:pPr>
                    <w:rPr>
                      <w:color w:val="123869" w:themeColor="accent1"/>
                    </w:rPr>
                  </w:pPr>
                  <w:r w:rsidRPr="00522F92">
                    <w:rPr>
                      <w:color w:val="123869" w:themeColor="accent1"/>
                    </w:rPr>
                    <w:t>Not null</w:t>
                  </w:r>
                </w:p>
                <w:p w14:paraId="71C94C8F" w14:textId="6B49107C" w:rsidR="0028353D" w:rsidRPr="00522F92" w:rsidRDefault="0028353D" w:rsidP="000028F3">
                  <w:pPr>
                    <w:rPr>
                      <w:color w:val="123869" w:themeColor="accent1"/>
                    </w:rPr>
                  </w:pPr>
                </w:p>
              </w:tc>
            </w:tr>
            <w:tr w:rsidR="00522F92" w:rsidRPr="00522F92" w14:paraId="775D4D99" w14:textId="77777777" w:rsidTr="0028353D">
              <w:tc>
                <w:tcPr>
                  <w:tcW w:w="3271" w:type="dxa"/>
                </w:tcPr>
                <w:p w14:paraId="3ADAAE4C" w14:textId="3D821414" w:rsidR="0028353D" w:rsidRPr="00522F92" w:rsidRDefault="0028353D" w:rsidP="000028F3">
                  <w:pPr>
                    <w:rPr>
                      <w:color w:val="123869" w:themeColor="accent1"/>
                    </w:rPr>
                  </w:pPr>
                  <w:proofErr w:type="spellStart"/>
                  <w:r w:rsidRPr="00522F92">
                    <w:rPr>
                      <w:color w:val="123869" w:themeColor="accent1"/>
                    </w:rPr>
                    <w:t>openBankHolidays</w:t>
                  </w:r>
                  <w:proofErr w:type="spellEnd"/>
                </w:p>
              </w:tc>
              <w:tc>
                <w:tcPr>
                  <w:tcW w:w="3271" w:type="dxa"/>
                </w:tcPr>
                <w:p w14:paraId="725D7492" w14:textId="3D6B410C" w:rsidR="0028353D" w:rsidRPr="00522F92" w:rsidRDefault="0028353D" w:rsidP="000028F3">
                  <w:pPr>
                    <w:rPr>
                      <w:color w:val="123869" w:themeColor="accent1"/>
                    </w:rPr>
                  </w:pPr>
                  <w:r w:rsidRPr="00522F92">
                    <w:rPr>
                      <w:color w:val="123869" w:themeColor="accent1"/>
                    </w:rPr>
                    <w:t>Time</w:t>
                  </w:r>
                </w:p>
              </w:tc>
              <w:tc>
                <w:tcPr>
                  <w:tcW w:w="3272" w:type="dxa"/>
                </w:tcPr>
                <w:p w14:paraId="55C9BD02" w14:textId="77777777" w:rsidR="0028353D" w:rsidRPr="00522F92" w:rsidRDefault="0028353D" w:rsidP="000028F3">
                  <w:pPr>
                    <w:rPr>
                      <w:color w:val="123869" w:themeColor="accent1"/>
                    </w:rPr>
                  </w:pPr>
                  <w:r w:rsidRPr="00522F92">
                    <w:rPr>
                      <w:color w:val="123869" w:themeColor="accent1"/>
                    </w:rPr>
                    <w:t>Not null</w:t>
                  </w:r>
                </w:p>
                <w:p w14:paraId="064DF283" w14:textId="1FDBFEC6" w:rsidR="0028353D" w:rsidRPr="00522F92" w:rsidRDefault="0028353D" w:rsidP="000028F3">
                  <w:pPr>
                    <w:rPr>
                      <w:color w:val="123869" w:themeColor="accent1"/>
                    </w:rPr>
                  </w:pPr>
                </w:p>
              </w:tc>
            </w:tr>
          </w:tbl>
          <w:p w14:paraId="3678D27F" w14:textId="458074A1" w:rsidR="0028353D" w:rsidRPr="00522F92" w:rsidRDefault="0028353D" w:rsidP="000028F3">
            <w:pPr>
              <w:rPr>
                <w:color w:val="123869" w:themeColor="accent1"/>
              </w:rPr>
            </w:pPr>
          </w:p>
          <w:p w14:paraId="08E21226" w14:textId="1EBEE959" w:rsidR="0028353D" w:rsidRPr="00522F92" w:rsidRDefault="0028353D" w:rsidP="000028F3">
            <w:pPr>
              <w:rPr>
                <w:color w:val="123869" w:themeColor="accent1"/>
              </w:rPr>
            </w:pPr>
            <w:r w:rsidRPr="00522F92">
              <w:rPr>
                <w:color w:val="123869" w:themeColor="accent1"/>
              </w:rPr>
              <w:t xml:space="preserve">   The VetClinic table in design view :</w:t>
            </w:r>
          </w:p>
          <w:p w14:paraId="1D0AC31E" w14:textId="40EC09D3" w:rsidR="0028353D" w:rsidRPr="00522F92" w:rsidRDefault="0028353D" w:rsidP="000028F3">
            <w:pPr>
              <w:rPr>
                <w:color w:val="123869" w:themeColor="accent1"/>
              </w:rPr>
            </w:pPr>
          </w:p>
          <w:p w14:paraId="3A41B8C6" w14:textId="743E04FE" w:rsidR="0028353D" w:rsidRPr="00522F92" w:rsidRDefault="0028353D" w:rsidP="000028F3">
            <w:pPr>
              <w:rPr>
                <w:color w:val="123869" w:themeColor="accent1"/>
              </w:rPr>
            </w:pPr>
            <w:r w:rsidRPr="00522F92">
              <w:rPr>
                <w:noProof/>
                <w:color w:val="123869" w:themeColor="accent1"/>
              </w:rPr>
              <w:drawing>
                <wp:inline distT="0" distB="0" distL="0" distR="0" wp14:anchorId="268D5940" wp14:editId="5FF279F8">
                  <wp:extent cx="5038725" cy="3295044"/>
                  <wp:effectExtent l="0" t="0" r="0" b="63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56864" cy="3306906"/>
                          </a:xfrm>
                          <a:prstGeom prst="rect">
                            <a:avLst/>
                          </a:prstGeom>
                        </pic:spPr>
                      </pic:pic>
                    </a:graphicData>
                  </a:graphic>
                </wp:inline>
              </w:drawing>
            </w:r>
          </w:p>
          <w:p w14:paraId="0A5285AE" w14:textId="6A99527B" w:rsidR="0028353D" w:rsidRPr="00522F92" w:rsidRDefault="0028353D" w:rsidP="000028F3">
            <w:pPr>
              <w:rPr>
                <w:color w:val="123869" w:themeColor="accent1"/>
              </w:rPr>
            </w:pPr>
          </w:p>
          <w:p w14:paraId="16FE17B2" w14:textId="2CDFC76E" w:rsidR="0028353D" w:rsidRPr="00522F92" w:rsidRDefault="0028353D" w:rsidP="000028F3">
            <w:pPr>
              <w:rPr>
                <w:color w:val="123869" w:themeColor="accent1"/>
              </w:rPr>
            </w:pPr>
          </w:p>
          <w:p w14:paraId="1FF2908B" w14:textId="379FE636" w:rsidR="0028353D" w:rsidRPr="00522F92" w:rsidRDefault="0028353D" w:rsidP="000028F3">
            <w:pPr>
              <w:rPr>
                <w:color w:val="123869" w:themeColor="accent1"/>
              </w:rPr>
            </w:pPr>
          </w:p>
          <w:p w14:paraId="0C4F648F" w14:textId="5CD18B9A" w:rsidR="0028353D" w:rsidRPr="00522F92" w:rsidRDefault="0028353D" w:rsidP="000028F3">
            <w:pPr>
              <w:rPr>
                <w:color w:val="123869" w:themeColor="accent1"/>
              </w:rPr>
            </w:pPr>
          </w:p>
          <w:p w14:paraId="6DE581FD" w14:textId="18B8A818" w:rsidR="0028353D" w:rsidRPr="00522F92" w:rsidRDefault="0028353D" w:rsidP="000028F3">
            <w:pPr>
              <w:rPr>
                <w:color w:val="123869" w:themeColor="accent1"/>
              </w:rPr>
            </w:pPr>
          </w:p>
          <w:p w14:paraId="5443BC6B" w14:textId="77777777" w:rsidR="0028353D" w:rsidRPr="00522F92" w:rsidRDefault="0028353D" w:rsidP="000028F3">
            <w:pPr>
              <w:rPr>
                <w:color w:val="123869" w:themeColor="accent1"/>
              </w:rPr>
            </w:pPr>
          </w:p>
          <w:p w14:paraId="16670C6E" w14:textId="77777777" w:rsidR="0028353D" w:rsidRPr="00522F92" w:rsidRDefault="0028353D" w:rsidP="000028F3">
            <w:pPr>
              <w:rPr>
                <w:color w:val="123869" w:themeColor="accent1"/>
              </w:rPr>
            </w:pPr>
            <w:r w:rsidRPr="00522F92">
              <w:rPr>
                <w:color w:val="123869" w:themeColor="accent1"/>
              </w:rPr>
              <w:t>The VetClinic table in view mode:</w:t>
            </w:r>
          </w:p>
          <w:p w14:paraId="7F156AD2" w14:textId="4786B8A9" w:rsidR="0028353D" w:rsidRPr="00522F92" w:rsidRDefault="0028353D" w:rsidP="000028F3">
            <w:pPr>
              <w:rPr>
                <w:color w:val="123869" w:themeColor="accent1"/>
              </w:rPr>
            </w:pPr>
            <w:r w:rsidRPr="00522F92">
              <w:rPr>
                <w:color w:val="123869" w:themeColor="accent1"/>
              </w:rPr>
              <w:t xml:space="preserve"> </w:t>
            </w:r>
          </w:p>
          <w:p w14:paraId="388CDDC9" w14:textId="401D5A49" w:rsidR="0028353D" w:rsidRPr="00522F92" w:rsidRDefault="0028353D" w:rsidP="000028F3">
            <w:pPr>
              <w:rPr>
                <w:color w:val="123869" w:themeColor="accent1"/>
              </w:rPr>
            </w:pPr>
            <w:r w:rsidRPr="00522F92">
              <w:rPr>
                <w:noProof/>
                <w:color w:val="123869" w:themeColor="accent1"/>
              </w:rPr>
              <w:drawing>
                <wp:inline distT="0" distB="0" distL="0" distR="0" wp14:anchorId="411D7025" wp14:editId="21641C2D">
                  <wp:extent cx="6238240" cy="698500"/>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38240" cy="698500"/>
                          </a:xfrm>
                          <a:prstGeom prst="rect">
                            <a:avLst/>
                          </a:prstGeom>
                        </pic:spPr>
                      </pic:pic>
                    </a:graphicData>
                  </a:graphic>
                </wp:inline>
              </w:drawing>
            </w:r>
          </w:p>
          <w:p w14:paraId="24A9D798" w14:textId="77777777" w:rsidR="0028353D" w:rsidRPr="00522F92" w:rsidRDefault="0028353D" w:rsidP="000028F3">
            <w:pPr>
              <w:rPr>
                <w:color w:val="123869" w:themeColor="accent1"/>
              </w:rPr>
            </w:pPr>
          </w:p>
          <w:p w14:paraId="7A0FF484" w14:textId="6E7E9D71" w:rsidR="0028353D" w:rsidRPr="00522F92" w:rsidRDefault="0028353D" w:rsidP="000028F3">
            <w:pPr>
              <w:rPr>
                <w:b/>
                <w:bCs/>
                <w:color w:val="123869" w:themeColor="accent1"/>
              </w:rPr>
            </w:pPr>
            <w:r w:rsidRPr="00522F92">
              <w:rPr>
                <w:color w:val="123869" w:themeColor="accent1"/>
              </w:rPr>
              <w:t xml:space="preserve">     </w:t>
            </w:r>
            <w:r w:rsidRPr="00522F92">
              <w:rPr>
                <w:b/>
                <w:bCs/>
                <w:color w:val="123869" w:themeColor="accent1"/>
              </w:rPr>
              <w:t>Customer</w:t>
            </w:r>
          </w:p>
          <w:p w14:paraId="0A6AF64F" w14:textId="4477EAB9" w:rsidR="0028353D" w:rsidRPr="00522F92" w:rsidRDefault="0028353D" w:rsidP="000028F3">
            <w:pPr>
              <w:rPr>
                <w:b/>
                <w:bCs/>
                <w:color w:val="123869" w:themeColor="accent1"/>
              </w:rPr>
            </w:pPr>
          </w:p>
          <w:tbl>
            <w:tblPr>
              <w:tblStyle w:val="TableGrid"/>
              <w:tblW w:w="0" w:type="auto"/>
              <w:tblLayout w:type="fixed"/>
              <w:tblLook w:val="04A0" w:firstRow="1" w:lastRow="0" w:firstColumn="1" w:lastColumn="0" w:noHBand="0" w:noVBand="1"/>
            </w:tblPr>
            <w:tblGrid>
              <w:gridCol w:w="3265"/>
              <w:gridCol w:w="3265"/>
              <w:gridCol w:w="3266"/>
            </w:tblGrid>
            <w:tr w:rsidR="00522F92" w:rsidRPr="00522F92" w14:paraId="4E4C10E0" w14:textId="77777777" w:rsidTr="0028353D">
              <w:trPr>
                <w:trHeight w:val="489"/>
              </w:trPr>
              <w:tc>
                <w:tcPr>
                  <w:tcW w:w="3265" w:type="dxa"/>
                </w:tcPr>
                <w:p w14:paraId="0B30E016" w14:textId="62380273" w:rsidR="0028353D" w:rsidRPr="00522F92" w:rsidRDefault="0028353D" w:rsidP="000028F3">
                  <w:pPr>
                    <w:rPr>
                      <w:color w:val="123869" w:themeColor="accent1"/>
                    </w:rPr>
                  </w:pPr>
                  <w:proofErr w:type="spellStart"/>
                  <w:r w:rsidRPr="00522F92">
                    <w:rPr>
                      <w:color w:val="123869" w:themeColor="accent1"/>
                    </w:rPr>
                    <w:t>CustomerID</w:t>
                  </w:r>
                  <w:proofErr w:type="spellEnd"/>
                </w:p>
              </w:tc>
              <w:tc>
                <w:tcPr>
                  <w:tcW w:w="3265" w:type="dxa"/>
                </w:tcPr>
                <w:p w14:paraId="6D1170D9" w14:textId="0AA49B16" w:rsidR="0028353D" w:rsidRPr="00522F92" w:rsidRDefault="0028353D" w:rsidP="000028F3">
                  <w:pPr>
                    <w:rPr>
                      <w:color w:val="123869" w:themeColor="accent1"/>
                    </w:rPr>
                  </w:pPr>
                  <w:r w:rsidRPr="00522F92">
                    <w:rPr>
                      <w:color w:val="123869" w:themeColor="accent1"/>
                    </w:rPr>
                    <w:t>INT</w:t>
                  </w:r>
                </w:p>
              </w:tc>
              <w:tc>
                <w:tcPr>
                  <w:tcW w:w="3266" w:type="dxa"/>
                </w:tcPr>
                <w:p w14:paraId="51A933DE" w14:textId="77777777" w:rsidR="0028353D" w:rsidRPr="00522F92" w:rsidRDefault="0028353D" w:rsidP="000028F3">
                  <w:pPr>
                    <w:rPr>
                      <w:color w:val="123869" w:themeColor="accent1"/>
                    </w:rPr>
                  </w:pPr>
                  <w:r w:rsidRPr="00522F92">
                    <w:rPr>
                      <w:color w:val="123869" w:themeColor="accent1"/>
                    </w:rPr>
                    <w:t>Primary key</w:t>
                  </w:r>
                </w:p>
                <w:p w14:paraId="51233243" w14:textId="3791259A" w:rsidR="0028353D" w:rsidRPr="00522F92" w:rsidRDefault="0028353D" w:rsidP="000028F3">
                  <w:pPr>
                    <w:rPr>
                      <w:color w:val="123869" w:themeColor="accent1"/>
                    </w:rPr>
                  </w:pPr>
                  <w:r w:rsidRPr="00522F92">
                    <w:rPr>
                      <w:color w:val="123869" w:themeColor="accent1"/>
                    </w:rPr>
                    <w:t>Not null</w:t>
                  </w:r>
                </w:p>
              </w:tc>
            </w:tr>
            <w:tr w:rsidR="00522F92" w:rsidRPr="00522F92" w14:paraId="417EAD89" w14:textId="77777777" w:rsidTr="0028353D">
              <w:trPr>
                <w:trHeight w:val="489"/>
              </w:trPr>
              <w:tc>
                <w:tcPr>
                  <w:tcW w:w="3265" w:type="dxa"/>
                </w:tcPr>
                <w:p w14:paraId="573047BA" w14:textId="6A517CD0" w:rsidR="0028353D" w:rsidRPr="00522F92" w:rsidRDefault="0028353D" w:rsidP="000028F3">
                  <w:pPr>
                    <w:rPr>
                      <w:color w:val="123869" w:themeColor="accent1"/>
                    </w:rPr>
                  </w:pPr>
                  <w:r w:rsidRPr="00522F92">
                    <w:rPr>
                      <w:color w:val="123869" w:themeColor="accent1"/>
                    </w:rPr>
                    <w:t>Customer Name</w:t>
                  </w:r>
                </w:p>
              </w:tc>
              <w:tc>
                <w:tcPr>
                  <w:tcW w:w="3265" w:type="dxa"/>
                </w:tcPr>
                <w:p w14:paraId="723C890D" w14:textId="66AA2F91" w:rsidR="0028353D" w:rsidRPr="00522F92" w:rsidRDefault="0028353D" w:rsidP="000028F3">
                  <w:pPr>
                    <w:rPr>
                      <w:color w:val="123869" w:themeColor="accent1"/>
                    </w:rPr>
                  </w:pPr>
                  <w:r w:rsidRPr="00522F92">
                    <w:rPr>
                      <w:color w:val="123869" w:themeColor="accent1"/>
                    </w:rPr>
                    <w:t>Varchar(30)</w:t>
                  </w:r>
                </w:p>
              </w:tc>
              <w:tc>
                <w:tcPr>
                  <w:tcW w:w="3266" w:type="dxa"/>
                </w:tcPr>
                <w:p w14:paraId="1762B9CD" w14:textId="7DE1E5FF" w:rsidR="0028353D" w:rsidRPr="00522F92" w:rsidRDefault="0028353D" w:rsidP="000028F3">
                  <w:pPr>
                    <w:rPr>
                      <w:color w:val="123869" w:themeColor="accent1"/>
                    </w:rPr>
                  </w:pPr>
                  <w:r w:rsidRPr="00522F92">
                    <w:rPr>
                      <w:color w:val="123869" w:themeColor="accent1"/>
                    </w:rPr>
                    <w:t>Not null</w:t>
                  </w:r>
                </w:p>
              </w:tc>
            </w:tr>
            <w:tr w:rsidR="00522F92" w:rsidRPr="00522F92" w14:paraId="44E4D013" w14:textId="77777777" w:rsidTr="0028353D">
              <w:trPr>
                <w:trHeight w:val="489"/>
              </w:trPr>
              <w:tc>
                <w:tcPr>
                  <w:tcW w:w="3265" w:type="dxa"/>
                </w:tcPr>
                <w:p w14:paraId="33D44639" w14:textId="4462F0AA" w:rsidR="0028353D" w:rsidRPr="00522F92" w:rsidRDefault="0028353D" w:rsidP="000028F3">
                  <w:pPr>
                    <w:rPr>
                      <w:color w:val="123869" w:themeColor="accent1"/>
                    </w:rPr>
                  </w:pPr>
                  <w:proofErr w:type="spellStart"/>
                  <w:r w:rsidRPr="00522F92">
                    <w:rPr>
                      <w:color w:val="123869" w:themeColor="accent1"/>
                    </w:rPr>
                    <w:t>CustomerStreet</w:t>
                  </w:r>
                  <w:proofErr w:type="spellEnd"/>
                </w:p>
              </w:tc>
              <w:tc>
                <w:tcPr>
                  <w:tcW w:w="3265" w:type="dxa"/>
                </w:tcPr>
                <w:p w14:paraId="7196D04C" w14:textId="5CF8151C" w:rsidR="0028353D" w:rsidRPr="00522F92" w:rsidRDefault="0028353D" w:rsidP="000028F3">
                  <w:pPr>
                    <w:rPr>
                      <w:color w:val="123869" w:themeColor="accent1"/>
                    </w:rPr>
                  </w:pPr>
                  <w:r w:rsidRPr="00522F92">
                    <w:rPr>
                      <w:color w:val="123869" w:themeColor="accent1"/>
                    </w:rPr>
                    <w:t>Varchar(100)</w:t>
                  </w:r>
                </w:p>
              </w:tc>
              <w:tc>
                <w:tcPr>
                  <w:tcW w:w="3266" w:type="dxa"/>
                </w:tcPr>
                <w:p w14:paraId="41C1DA69" w14:textId="12770AAC" w:rsidR="0028353D" w:rsidRPr="00522F92" w:rsidRDefault="0028353D" w:rsidP="000028F3">
                  <w:pPr>
                    <w:rPr>
                      <w:color w:val="123869" w:themeColor="accent1"/>
                    </w:rPr>
                  </w:pPr>
                  <w:r w:rsidRPr="00522F92">
                    <w:rPr>
                      <w:color w:val="123869" w:themeColor="accent1"/>
                    </w:rPr>
                    <w:t>Not null</w:t>
                  </w:r>
                </w:p>
              </w:tc>
            </w:tr>
            <w:tr w:rsidR="00522F92" w:rsidRPr="00522F92" w14:paraId="54ECD348" w14:textId="77777777" w:rsidTr="0028353D">
              <w:trPr>
                <w:trHeight w:val="462"/>
              </w:trPr>
              <w:tc>
                <w:tcPr>
                  <w:tcW w:w="3265" w:type="dxa"/>
                </w:tcPr>
                <w:p w14:paraId="190F5241" w14:textId="1161FAF1" w:rsidR="0028353D" w:rsidRPr="00522F92" w:rsidRDefault="0028353D" w:rsidP="000028F3">
                  <w:pPr>
                    <w:rPr>
                      <w:color w:val="123869" w:themeColor="accent1"/>
                    </w:rPr>
                  </w:pPr>
                  <w:proofErr w:type="spellStart"/>
                  <w:r w:rsidRPr="00522F92">
                    <w:rPr>
                      <w:color w:val="123869" w:themeColor="accent1"/>
                    </w:rPr>
                    <w:t>CustomerCityID</w:t>
                  </w:r>
                  <w:proofErr w:type="spellEnd"/>
                </w:p>
              </w:tc>
              <w:tc>
                <w:tcPr>
                  <w:tcW w:w="3265" w:type="dxa"/>
                </w:tcPr>
                <w:p w14:paraId="7BD349EC" w14:textId="69F673BF" w:rsidR="0028353D" w:rsidRPr="00522F92" w:rsidRDefault="0028353D" w:rsidP="000028F3">
                  <w:pPr>
                    <w:rPr>
                      <w:color w:val="123869" w:themeColor="accent1"/>
                    </w:rPr>
                  </w:pPr>
                  <w:r w:rsidRPr="00522F92">
                    <w:rPr>
                      <w:color w:val="123869" w:themeColor="accent1"/>
                    </w:rPr>
                    <w:t>INT</w:t>
                  </w:r>
                </w:p>
              </w:tc>
              <w:tc>
                <w:tcPr>
                  <w:tcW w:w="3266" w:type="dxa"/>
                </w:tcPr>
                <w:p w14:paraId="25D89297" w14:textId="77777777" w:rsidR="0028353D" w:rsidRPr="00522F92" w:rsidRDefault="0028353D" w:rsidP="000028F3">
                  <w:pPr>
                    <w:rPr>
                      <w:color w:val="123869" w:themeColor="accent1"/>
                    </w:rPr>
                  </w:pPr>
                  <w:r w:rsidRPr="00522F92">
                    <w:rPr>
                      <w:color w:val="123869" w:themeColor="accent1"/>
                    </w:rPr>
                    <w:t>Not null</w:t>
                  </w:r>
                </w:p>
                <w:p w14:paraId="73C7D96B" w14:textId="17102D1E" w:rsidR="0028353D" w:rsidRPr="00522F92" w:rsidRDefault="0028353D" w:rsidP="000028F3">
                  <w:pPr>
                    <w:rPr>
                      <w:color w:val="123869" w:themeColor="accent1"/>
                    </w:rPr>
                  </w:pPr>
                  <w:r w:rsidRPr="00522F92">
                    <w:rPr>
                      <w:color w:val="123869" w:themeColor="accent1"/>
                    </w:rPr>
                    <w:t>Foreign key</w:t>
                  </w:r>
                </w:p>
              </w:tc>
            </w:tr>
            <w:tr w:rsidR="00522F92" w:rsidRPr="00522F92" w14:paraId="1FC26C5B" w14:textId="77777777" w:rsidTr="0028353D">
              <w:trPr>
                <w:trHeight w:val="489"/>
              </w:trPr>
              <w:tc>
                <w:tcPr>
                  <w:tcW w:w="3265" w:type="dxa"/>
                </w:tcPr>
                <w:p w14:paraId="1C726346" w14:textId="18328532" w:rsidR="0028353D" w:rsidRPr="00522F92" w:rsidRDefault="0028353D" w:rsidP="000028F3">
                  <w:pPr>
                    <w:rPr>
                      <w:color w:val="123869" w:themeColor="accent1"/>
                    </w:rPr>
                  </w:pPr>
                  <w:r w:rsidRPr="00522F92">
                    <w:rPr>
                      <w:color w:val="123869" w:themeColor="accent1"/>
                    </w:rPr>
                    <w:t>Postcode</w:t>
                  </w:r>
                </w:p>
              </w:tc>
              <w:tc>
                <w:tcPr>
                  <w:tcW w:w="3265" w:type="dxa"/>
                </w:tcPr>
                <w:p w14:paraId="6B574068" w14:textId="5D566EFD" w:rsidR="0028353D" w:rsidRPr="00522F92" w:rsidRDefault="0028353D" w:rsidP="000028F3">
                  <w:pPr>
                    <w:rPr>
                      <w:color w:val="123869" w:themeColor="accent1"/>
                    </w:rPr>
                  </w:pPr>
                  <w:r w:rsidRPr="00522F92">
                    <w:rPr>
                      <w:color w:val="123869" w:themeColor="accent1"/>
                    </w:rPr>
                    <w:t>Varchar(10)</w:t>
                  </w:r>
                </w:p>
              </w:tc>
              <w:tc>
                <w:tcPr>
                  <w:tcW w:w="3266" w:type="dxa"/>
                </w:tcPr>
                <w:p w14:paraId="0D4EB6AB" w14:textId="624E95F4" w:rsidR="0028353D" w:rsidRPr="00522F92" w:rsidRDefault="0028353D" w:rsidP="000028F3">
                  <w:pPr>
                    <w:rPr>
                      <w:color w:val="123869" w:themeColor="accent1"/>
                    </w:rPr>
                  </w:pPr>
                  <w:r w:rsidRPr="00522F92">
                    <w:rPr>
                      <w:color w:val="123869" w:themeColor="accent1"/>
                    </w:rPr>
                    <w:t>Not null</w:t>
                  </w:r>
                </w:p>
              </w:tc>
            </w:tr>
            <w:tr w:rsidR="00522F92" w:rsidRPr="00522F92" w14:paraId="516CC33E" w14:textId="77777777" w:rsidTr="0028353D">
              <w:trPr>
                <w:trHeight w:val="489"/>
              </w:trPr>
              <w:tc>
                <w:tcPr>
                  <w:tcW w:w="3265" w:type="dxa"/>
                </w:tcPr>
                <w:p w14:paraId="00C39550" w14:textId="2FF89531" w:rsidR="0028353D" w:rsidRPr="00522F92" w:rsidRDefault="0028353D" w:rsidP="000028F3">
                  <w:pPr>
                    <w:rPr>
                      <w:color w:val="123869" w:themeColor="accent1"/>
                    </w:rPr>
                  </w:pPr>
                  <w:proofErr w:type="spellStart"/>
                  <w:r w:rsidRPr="00522F92">
                    <w:rPr>
                      <w:color w:val="123869" w:themeColor="accent1"/>
                    </w:rPr>
                    <w:t>PhoneNumber</w:t>
                  </w:r>
                  <w:proofErr w:type="spellEnd"/>
                </w:p>
              </w:tc>
              <w:tc>
                <w:tcPr>
                  <w:tcW w:w="3265" w:type="dxa"/>
                </w:tcPr>
                <w:p w14:paraId="6A43BEA7" w14:textId="71F7D911" w:rsidR="0028353D" w:rsidRPr="00522F92" w:rsidRDefault="0028353D" w:rsidP="000028F3">
                  <w:pPr>
                    <w:rPr>
                      <w:color w:val="123869" w:themeColor="accent1"/>
                    </w:rPr>
                  </w:pPr>
                  <w:r w:rsidRPr="00522F92">
                    <w:rPr>
                      <w:color w:val="123869" w:themeColor="accent1"/>
                    </w:rPr>
                    <w:t>Varchar(15)</w:t>
                  </w:r>
                </w:p>
              </w:tc>
              <w:tc>
                <w:tcPr>
                  <w:tcW w:w="3266" w:type="dxa"/>
                </w:tcPr>
                <w:p w14:paraId="43F60D65" w14:textId="39DA8357" w:rsidR="0028353D" w:rsidRPr="00522F92" w:rsidRDefault="0028353D" w:rsidP="000028F3">
                  <w:pPr>
                    <w:rPr>
                      <w:color w:val="123869" w:themeColor="accent1"/>
                    </w:rPr>
                  </w:pPr>
                  <w:r w:rsidRPr="00522F92">
                    <w:rPr>
                      <w:color w:val="123869" w:themeColor="accent1"/>
                    </w:rPr>
                    <w:t>Not null</w:t>
                  </w:r>
                </w:p>
              </w:tc>
            </w:tr>
          </w:tbl>
          <w:p w14:paraId="4774939F" w14:textId="77777777" w:rsidR="0028353D" w:rsidRPr="00522F92" w:rsidRDefault="0028353D" w:rsidP="000028F3">
            <w:pPr>
              <w:rPr>
                <w:color w:val="123869" w:themeColor="accent1"/>
              </w:rPr>
            </w:pPr>
          </w:p>
          <w:p w14:paraId="7BB25F28" w14:textId="27F496BB" w:rsidR="0028353D" w:rsidRPr="00522F92" w:rsidRDefault="0028353D" w:rsidP="000028F3">
            <w:pPr>
              <w:rPr>
                <w:color w:val="123869" w:themeColor="accent1"/>
              </w:rPr>
            </w:pPr>
            <w:r w:rsidRPr="00522F92">
              <w:rPr>
                <w:color w:val="123869" w:themeColor="accent1"/>
              </w:rPr>
              <w:t xml:space="preserve">   Customer Table in </w:t>
            </w:r>
            <w:r w:rsidR="004E26D2" w:rsidRPr="00522F92">
              <w:rPr>
                <w:color w:val="123869" w:themeColor="accent1"/>
              </w:rPr>
              <w:t xml:space="preserve">design view: </w:t>
            </w:r>
          </w:p>
          <w:p w14:paraId="6D474FD5" w14:textId="63CE9EA7" w:rsidR="004E26D2" w:rsidRPr="00522F92" w:rsidRDefault="004E26D2" w:rsidP="000028F3">
            <w:pPr>
              <w:rPr>
                <w:color w:val="123869" w:themeColor="accent1"/>
              </w:rPr>
            </w:pPr>
          </w:p>
          <w:p w14:paraId="08A96BAD" w14:textId="7FDE3496" w:rsidR="004E26D2" w:rsidRPr="00522F92" w:rsidRDefault="004E26D2" w:rsidP="000028F3">
            <w:pPr>
              <w:rPr>
                <w:color w:val="123869" w:themeColor="accent1"/>
              </w:rPr>
            </w:pPr>
            <w:r w:rsidRPr="00522F92">
              <w:rPr>
                <w:noProof/>
                <w:color w:val="123869" w:themeColor="accent1"/>
              </w:rPr>
              <w:drawing>
                <wp:inline distT="0" distB="0" distL="0" distR="0" wp14:anchorId="3F951DF5" wp14:editId="65BF8856">
                  <wp:extent cx="5810250" cy="2454202"/>
                  <wp:effectExtent l="0" t="0" r="0" b="381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45924" cy="2469270"/>
                          </a:xfrm>
                          <a:prstGeom prst="rect">
                            <a:avLst/>
                          </a:prstGeom>
                        </pic:spPr>
                      </pic:pic>
                    </a:graphicData>
                  </a:graphic>
                </wp:inline>
              </w:drawing>
            </w:r>
          </w:p>
          <w:p w14:paraId="0A946D89" w14:textId="78821F47" w:rsidR="004E26D2" w:rsidRPr="00522F92" w:rsidRDefault="004E26D2" w:rsidP="000028F3">
            <w:pPr>
              <w:rPr>
                <w:color w:val="123869" w:themeColor="accent1"/>
              </w:rPr>
            </w:pPr>
          </w:p>
          <w:p w14:paraId="32F6EEA4" w14:textId="33BC5755" w:rsidR="004E26D2" w:rsidRPr="00522F92" w:rsidRDefault="004E26D2" w:rsidP="000028F3">
            <w:pPr>
              <w:rPr>
                <w:color w:val="123869" w:themeColor="accent1"/>
              </w:rPr>
            </w:pPr>
            <w:r w:rsidRPr="00522F92">
              <w:rPr>
                <w:color w:val="123869" w:themeColor="accent1"/>
              </w:rPr>
              <w:t xml:space="preserve">Customer Table in view mode: </w:t>
            </w:r>
          </w:p>
          <w:p w14:paraId="5B6F1A7D" w14:textId="5058199B" w:rsidR="004E26D2" w:rsidRPr="00522F92" w:rsidRDefault="004E26D2" w:rsidP="000028F3">
            <w:pPr>
              <w:rPr>
                <w:color w:val="123869" w:themeColor="accent1"/>
              </w:rPr>
            </w:pPr>
          </w:p>
          <w:p w14:paraId="5EDB343C" w14:textId="3CF38BD6" w:rsidR="004E26D2" w:rsidRPr="00522F92" w:rsidRDefault="004E26D2" w:rsidP="000028F3">
            <w:pPr>
              <w:rPr>
                <w:color w:val="123869" w:themeColor="accent1"/>
              </w:rPr>
            </w:pPr>
            <w:r w:rsidRPr="00522F92">
              <w:rPr>
                <w:noProof/>
                <w:color w:val="123869" w:themeColor="accent1"/>
              </w:rPr>
              <w:drawing>
                <wp:inline distT="0" distB="0" distL="0" distR="0" wp14:anchorId="664860D7" wp14:editId="3C1E7A1C">
                  <wp:extent cx="6206801" cy="1181100"/>
                  <wp:effectExtent l="0" t="0" r="381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27428" cy="1185025"/>
                          </a:xfrm>
                          <a:prstGeom prst="rect">
                            <a:avLst/>
                          </a:prstGeom>
                        </pic:spPr>
                      </pic:pic>
                    </a:graphicData>
                  </a:graphic>
                </wp:inline>
              </w:drawing>
            </w:r>
          </w:p>
          <w:p w14:paraId="721B44AA" w14:textId="783F65A7" w:rsidR="0028353D" w:rsidRPr="00522F92" w:rsidRDefault="0028353D" w:rsidP="000028F3">
            <w:pPr>
              <w:rPr>
                <w:color w:val="123869" w:themeColor="accent1"/>
              </w:rPr>
            </w:pPr>
          </w:p>
          <w:p w14:paraId="332B9D92" w14:textId="78D913C8" w:rsidR="004E26D2" w:rsidRPr="00522F92" w:rsidRDefault="004E26D2" w:rsidP="000028F3">
            <w:pPr>
              <w:rPr>
                <w:color w:val="123869" w:themeColor="accent1"/>
              </w:rPr>
            </w:pPr>
          </w:p>
          <w:p w14:paraId="3AD8DA3D" w14:textId="781F70F4" w:rsidR="004E26D2" w:rsidRPr="00522F92" w:rsidRDefault="004E26D2" w:rsidP="000028F3">
            <w:pPr>
              <w:rPr>
                <w:b/>
                <w:bCs/>
                <w:color w:val="123869" w:themeColor="accent1"/>
              </w:rPr>
            </w:pPr>
            <w:r w:rsidRPr="00522F92">
              <w:rPr>
                <w:color w:val="123869" w:themeColor="accent1"/>
              </w:rPr>
              <w:t xml:space="preserve">     </w:t>
            </w:r>
            <w:r w:rsidRPr="00522F92">
              <w:rPr>
                <w:b/>
                <w:bCs/>
                <w:color w:val="123869" w:themeColor="accent1"/>
              </w:rPr>
              <w:t>Pet</w:t>
            </w:r>
          </w:p>
          <w:p w14:paraId="693D2ABD" w14:textId="6A9D764A" w:rsidR="004E26D2" w:rsidRPr="00522F92" w:rsidRDefault="004E26D2" w:rsidP="000028F3">
            <w:pPr>
              <w:rPr>
                <w:b/>
                <w:bCs/>
                <w:color w:val="123869" w:themeColor="accent1"/>
              </w:rPr>
            </w:pPr>
          </w:p>
          <w:tbl>
            <w:tblPr>
              <w:tblStyle w:val="TableGrid"/>
              <w:tblW w:w="0" w:type="auto"/>
              <w:tblLayout w:type="fixed"/>
              <w:tblLook w:val="04A0" w:firstRow="1" w:lastRow="0" w:firstColumn="1" w:lastColumn="0" w:noHBand="0" w:noVBand="1"/>
            </w:tblPr>
            <w:tblGrid>
              <w:gridCol w:w="3265"/>
              <w:gridCol w:w="3265"/>
              <w:gridCol w:w="3266"/>
            </w:tblGrid>
            <w:tr w:rsidR="00522F92" w:rsidRPr="00522F92" w14:paraId="4F9DE590" w14:textId="77777777" w:rsidTr="004E26D2">
              <w:trPr>
                <w:trHeight w:val="458"/>
              </w:trPr>
              <w:tc>
                <w:tcPr>
                  <w:tcW w:w="3265" w:type="dxa"/>
                </w:tcPr>
                <w:p w14:paraId="003268A9" w14:textId="6D3A6403" w:rsidR="004E26D2" w:rsidRPr="00522F92" w:rsidRDefault="004E26D2" w:rsidP="000028F3">
                  <w:pPr>
                    <w:rPr>
                      <w:color w:val="123869" w:themeColor="accent1"/>
                    </w:rPr>
                  </w:pPr>
                  <w:proofErr w:type="spellStart"/>
                  <w:r w:rsidRPr="00522F92">
                    <w:rPr>
                      <w:color w:val="123869" w:themeColor="accent1"/>
                    </w:rPr>
                    <w:t>PetID</w:t>
                  </w:r>
                  <w:proofErr w:type="spellEnd"/>
                </w:p>
              </w:tc>
              <w:tc>
                <w:tcPr>
                  <w:tcW w:w="3265" w:type="dxa"/>
                </w:tcPr>
                <w:p w14:paraId="28E5C522" w14:textId="3A104C0D" w:rsidR="004E26D2" w:rsidRPr="00522F92" w:rsidRDefault="004E26D2" w:rsidP="000028F3">
                  <w:pPr>
                    <w:rPr>
                      <w:color w:val="123869" w:themeColor="accent1"/>
                    </w:rPr>
                  </w:pPr>
                  <w:r w:rsidRPr="00522F92">
                    <w:rPr>
                      <w:color w:val="123869" w:themeColor="accent1"/>
                    </w:rPr>
                    <w:t>INT</w:t>
                  </w:r>
                </w:p>
              </w:tc>
              <w:tc>
                <w:tcPr>
                  <w:tcW w:w="3266" w:type="dxa"/>
                </w:tcPr>
                <w:p w14:paraId="54ADF007" w14:textId="77777777" w:rsidR="004E26D2" w:rsidRPr="00522F92" w:rsidRDefault="004E26D2" w:rsidP="000028F3">
                  <w:pPr>
                    <w:rPr>
                      <w:color w:val="123869" w:themeColor="accent1"/>
                    </w:rPr>
                  </w:pPr>
                  <w:r w:rsidRPr="00522F92">
                    <w:rPr>
                      <w:color w:val="123869" w:themeColor="accent1"/>
                    </w:rPr>
                    <w:t>Primary key</w:t>
                  </w:r>
                </w:p>
                <w:p w14:paraId="11C86380" w14:textId="6EC39A14" w:rsidR="004E26D2" w:rsidRPr="00522F92" w:rsidRDefault="004E26D2" w:rsidP="000028F3">
                  <w:pPr>
                    <w:rPr>
                      <w:color w:val="123869" w:themeColor="accent1"/>
                    </w:rPr>
                  </w:pPr>
                  <w:r w:rsidRPr="00522F92">
                    <w:rPr>
                      <w:color w:val="123869" w:themeColor="accent1"/>
                    </w:rPr>
                    <w:t>Not null</w:t>
                  </w:r>
                </w:p>
              </w:tc>
            </w:tr>
            <w:tr w:rsidR="00522F92" w:rsidRPr="00522F92" w14:paraId="084F3EAA" w14:textId="77777777" w:rsidTr="004E26D2">
              <w:trPr>
                <w:trHeight w:val="458"/>
              </w:trPr>
              <w:tc>
                <w:tcPr>
                  <w:tcW w:w="3265" w:type="dxa"/>
                </w:tcPr>
                <w:p w14:paraId="777CAAC3" w14:textId="09433C07" w:rsidR="004E26D2" w:rsidRPr="00522F92" w:rsidRDefault="004E26D2" w:rsidP="000028F3">
                  <w:pPr>
                    <w:rPr>
                      <w:color w:val="123869" w:themeColor="accent1"/>
                    </w:rPr>
                  </w:pPr>
                  <w:proofErr w:type="spellStart"/>
                  <w:r w:rsidRPr="00522F92">
                    <w:rPr>
                      <w:color w:val="123869" w:themeColor="accent1"/>
                    </w:rPr>
                    <w:t>CustomerID</w:t>
                  </w:r>
                  <w:proofErr w:type="spellEnd"/>
                </w:p>
              </w:tc>
              <w:tc>
                <w:tcPr>
                  <w:tcW w:w="3265" w:type="dxa"/>
                </w:tcPr>
                <w:p w14:paraId="04AFF8CC" w14:textId="2A2C3E08" w:rsidR="004E26D2" w:rsidRPr="00522F92" w:rsidRDefault="004E26D2" w:rsidP="000028F3">
                  <w:pPr>
                    <w:rPr>
                      <w:color w:val="123869" w:themeColor="accent1"/>
                    </w:rPr>
                  </w:pPr>
                  <w:r w:rsidRPr="00522F92">
                    <w:rPr>
                      <w:color w:val="123869" w:themeColor="accent1"/>
                    </w:rPr>
                    <w:t>INT</w:t>
                  </w:r>
                </w:p>
              </w:tc>
              <w:tc>
                <w:tcPr>
                  <w:tcW w:w="3266" w:type="dxa"/>
                </w:tcPr>
                <w:p w14:paraId="53E7C2A6" w14:textId="77777777" w:rsidR="004E26D2" w:rsidRPr="00522F92" w:rsidRDefault="004E26D2" w:rsidP="000028F3">
                  <w:pPr>
                    <w:rPr>
                      <w:color w:val="123869" w:themeColor="accent1"/>
                    </w:rPr>
                  </w:pPr>
                  <w:r w:rsidRPr="00522F92">
                    <w:rPr>
                      <w:color w:val="123869" w:themeColor="accent1"/>
                    </w:rPr>
                    <w:t>Foreign key</w:t>
                  </w:r>
                </w:p>
                <w:p w14:paraId="6DE86A9F" w14:textId="0782F433" w:rsidR="004E26D2" w:rsidRPr="00522F92" w:rsidRDefault="004E26D2" w:rsidP="000028F3">
                  <w:pPr>
                    <w:rPr>
                      <w:color w:val="123869" w:themeColor="accent1"/>
                    </w:rPr>
                  </w:pPr>
                  <w:r w:rsidRPr="00522F92">
                    <w:rPr>
                      <w:color w:val="123869" w:themeColor="accent1"/>
                    </w:rPr>
                    <w:t>Not null</w:t>
                  </w:r>
                </w:p>
              </w:tc>
            </w:tr>
            <w:tr w:rsidR="00522F92" w:rsidRPr="00522F92" w14:paraId="29AA3AAB" w14:textId="77777777" w:rsidTr="004E26D2">
              <w:trPr>
                <w:trHeight w:val="458"/>
              </w:trPr>
              <w:tc>
                <w:tcPr>
                  <w:tcW w:w="3265" w:type="dxa"/>
                </w:tcPr>
                <w:p w14:paraId="6323BE9F" w14:textId="157E02DD" w:rsidR="004E26D2" w:rsidRPr="00522F92" w:rsidRDefault="004E26D2" w:rsidP="000028F3">
                  <w:pPr>
                    <w:rPr>
                      <w:color w:val="123869" w:themeColor="accent1"/>
                    </w:rPr>
                  </w:pPr>
                  <w:proofErr w:type="spellStart"/>
                  <w:r w:rsidRPr="00522F92">
                    <w:rPr>
                      <w:color w:val="123869" w:themeColor="accent1"/>
                    </w:rPr>
                    <w:t>PetName</w:t>
                  </w:r>
                  <w:proofErr w:type="spellEnd"/>
                </w:p>
              </w:tc>
              <w:tc>
                <w:tcPr>
                  <w:tcW w:w="3265" w:type="dxa"/>
                </w:tcPr>
                <w:p w14:paraId="6D54C2CF" w14:textId="6FF29722" w:rsidR="004E26D2" w:rsidRPr="00522F92" w:rsidRDefault="004E26D2" w:rsidP="000028F3">
                  <w:pPr>
                    <w:rPr>
                      <w:color w:val="123869" w:themeColor="accent1"/>
                    </w:rPr>
                  </w:pPr>
                  <w:r w:rsidRPr="00522F92">
                    <w:rPr>
                      <w:color w:val="123869" w:themeColor="accent1"/>
                    </w:rPr>
                    <w:t>Varchar(20)</w:t>
                  </w:r>
                </w:p>
              </w:tc>
              <w:tc>
                <w:tcPr>
                  <w:tcW w:w="3266" w:type="dxa"/>
                </w:tcPr>
                <w:p w14:paraId="67C2725D" w14:textId="7B443F73" w:rsidR="004E26D2" w:rsidRPr="00522F92" w:rsidRDefault="004E26D2" w:rsidP="000028F3">
                  <w:pPr>
                    <w:rPr>
                      <w:color w:val="123869" w:themeColor="accent1"/>
                    </w:rPr>
                  </w:pPr>
                  <w:r w:rsidRPr="00522F92">
                    <w:rPr>
                      <w:color w:val="123869" w:themeColor="accent1"/>
                    </w:rPr>
                    <w:t>Not null</w:t>
                  </w:r>
                </w:p>
              </w:tc>
            </w:tr>
            <w:tr w:rsidR="00522F92" w:rsidRPr="00522F92" w14:paraId="521D0003" w14:textId="77777777" w:rsidTr="004E26D2">
              <w:trPr>
                <w:trHeight w:val="432"/>
              </w:trPr>
              <w:tc>
                <w:tcPr>
                  <w:tcW w:w="3265" w:type="dxa"/>
                </w:tcPr>
                <w:p w14:paraId="029986A5" w14:textId="54EF38F7" w:rsidR="004E26D2" w:rsidRPr="00522F92" w:rsidRDefault="004E26D2" w:rsidP="000028F3">
                  <w:pPr>
                    <w:rPr>
                      <w:color w:val="123869" w:themeColor="accent1"/>
                    </w:rPr>
                  </w:pPr>
                  <w:proofErr w:type="spellStart"/>
                  <w:r w:rsidRPr="00522F92">
                    <w:rPr>
                      <w:color w:val="123869" w:themeColor="accent1"/>
                    </w:rPr>
                    <w:t>AnimalType</w:t>
                  </w:r>
                  <w:proofErr w:type="spellEnd"/>
                </w:p>
              </w:tc>
              <w:tc>
                <w:tcPr>
                  <w:tcW w:w="3265" w:type="dxa"/>
                </w:tcPr>
                <w:p w14:paraId="56CF1738" w14:textId="407DF850" w:rsidR="004E26D2" w:rsidRPr="00522F92" w:rsidRDefault="004E26D2" w:rsidP="000028F3">
                  <w:pPr>
                    <w:rPr>
                      <w:color w:val="123869" w:themeColor="accent1"/>
                    </w:rPr>
                  </w:pPr>
                  <w:r w:rsidRPr="00522F92">
                    <w:rPr>
                      <w:color w:val="123869" w:themeColor="accent1"/>
                    </w:rPr>
                    <w:t>Varchar(30)</w:t>
                  </w:r>
                </w:p>
              </w:tc>
              <w:tc>
                <w:tcPr>
                  <w:tcW w:w="3266" w:type="dxa"/>
                </w:tcPr>
                <w:p w14:paraId="61BAB0C9" w14:textId="0F7AF7D5" w:rsidR="004E26D2" w:rsidRPr="00522F92" w:rsidRDefault="004E26D2" w:rsidP="000028F3">
                  <w:pPr>
                    <w:rPr>
                      <w:color w:val="123869" w:themeColor="accent1"/>
                    </w:rPr>
                  </w:pPr>
                  <w:r w:rsidRPr="00522F92">
                    <w:rPr>
                      <w:color w:val="123869" w:themeColor="accent1"/>
                    </w:rPr>
                    <w:t>Not null</w:t>
                  </w:r>
                </w:p>
              </w:tc>
            </w:tr>
            <w:tr w:rsidR="00522F92" w:rsidRPr="00522F92" w14:paraId="7542E353" w14:textId="77777777" w:rsidTr="004E26D2">
              <w:trPr>
                <w:trHeight w:val="458"/>
              </w:trPr>
              <w:tc>
                <w:tcPr>
                  <w:tcW w:w="3265" w:type="dxa"/>
                </w:tcPr>
                <w:p w14:paraId="3D9649A2" w14:textId="0F008BE3" w:rsidR="004E26D2" w:rsidRPr="00522F92" w:rsidRDefault="004E26D2" w:rsidP="000028F3">
                  <w:pPr>
                    <w:rPr>
                      <w:color w:val="123869" w:themeColor="accent1"/>
                    </w:rPr>
                  </w:pPr>
                  <w:proofErr w:type="spellStart"/>
                  <w:r w:rsidRPr="00522F92">
                    <w:rPr>
                      <w:color w:val="123869" w:themeColor="accent1"/>
                    </w:rPr>
                    <w:t>PetGender</w:t>
                  </w:r>
                  <w:proofErr w:type="spellEnd"/>
                </w:p>
              </w:tc>
              <w:tc>
                <w:tcPr>
                  <w:tcW w:w="3265" w:type="dxa"/>
                </w:tcPr>
                <w:p w14:paraId="49939DD3" w14:textId="7CC78169" w:rsidR="004E26D2" w:rsidRPr="00522F92" w:rsidRDefault="004E26D2" w:rsidP="000028F3">
                  <w:pPr>
                    <w:rPr>
                      <w:color w:val="123869" w:themeColor="accent1"/>
                    </w:rPr>
                  </w:pPr>
                  <w:r w:rsidRPr="00522F92">
                    <w:rPr>
                      <w:color w:val="123869" w:themeColor="accent1"/>
                    </w:rPr>
                    <w:t>Varchar(6)</w:t>
                  </w:r>
                </w:p>
              </w:tc>
              <w:tc>
                <w:tcPr>
                  <w:tcW w:w="3266" w:type="dxa"/>
                </w:tcPr>
                <w:p w14:paraId="3F1A768D" w14:textId="1F8C5072" w:rsidR="004E26D2" w:rsidRPr="00522F92" w:rsidRDefault="004E26D2" w:rsidP="000028F3">
                  <w:pPr>
                    <w:rPr>
                      <w:color w:val="123869" w:themeColor="accent1"/>
                    </w:rPr>
                  </w:pPr>
                  <w:r w:rsidRPr="00522F92">
                    <w:rPr>
                      <w:color w:val="123869" w:themeColor="accent1"/>
                    </w:rPr>
                    <w:t>Not null</w:t>
                  </w:r>
                </w:p>
              </w:tc>
            </w:tr>
            <w:tr w:rsidR="00522F92" w:rsidRPr="00522F92" w14:paraId="6596A034" w14:textId="77777777" w:rsidTr="004E26D2">
              <w:trPr>
                <w:trHeight w:val="458"/>
              </w:trPr>
              <w:tc>
                <w:tcPr>
                  <w:tcW w:w="3265" w:type="dxa"/>
                </w:tcPr>
                <w:p w14:paraId="2217DAC5" w14:textId="4E2FC19D" w:rsidR="004E26D2" w:rsidRPr="00522F92" w:rsidRDefault="004E26D2" w:rsidP="000028F3">
                  <w:pPr>
                    <w:rPr>
                      <w:color w:val="123869" w:themeColor="accent1"/>
                    </w:rPr>
                  </w:pPr>
                  <w:proofErr w:type="spellStart"/>
                  <w:r w:rsidRPr="00522F92">
                    <w:rPr>
                      <w:color w:val="123869" w:themeColor="accent1"/>
                    </w:rPr>
                    <w:t>PetDOB</w:t>
                  </w:r>
                  <w:proofErr w:type="spellEnd"/>
                </w:p>
              </w:tc>
              <w:tc>
                <w:tcPr>
                  <w:tcW w:w="3265" w:type="dxa"/>
                </w:tcPr>
                <w:p w14:paraId="08307589" w14:textId="414E1542" w:rsidR="004E26D2" w:rsidRPr="00522F92" w:rsidRDefault="004E26D2" w:rsidP="000028F3">
                  <w:pPr>
                    <w:rPr>
                      <w:color w:val="123869" w:themeColor="accent1"/>
                    </w:rPr>
                  </w:pPr>
                  <w:r w:rsidRPr="00522F92">
                    <w:rPr>
                      <w:color w:val="123869" w:themeColor="accent1"/>
                    </w:rPr>
                    <w:t>Date</w:t>
                  </w:r>
                </w:p>
              </w:tc>
              <w:tc>
                <w:tcPr>
                  <w:tcW w:w="3266" w:type="dxa"/>
                </w:tcPr>
                <w:p w14:paraId="4619C490" w14:textId="10A4CDB3" w:rsidR="004E26D2" w:rsidRPr="00522F92" w:rsidRDefault="004E26D2" w:rsidP="000028F3">
                  <w:pPr>
                    <w:rPr>
                      <w:color w:val="123869" w:themeColor="accent1"/>
                    </w:rPr>
                  </w:pPr>
                  <w:r w:rsidRPr="00522F92">
                    <w:rPr>
                      <w:color w:val="123869" w:themeColor="accent1"/>
                    </w:rPr>
                    <w:t>Not null</w:t>
                  </w:r>
                </w:p>
              </w:tc>
            </w:tr>
            <w:tr w:rsidR="00522F92" w:rsidRPr="00522F92" w14:paraId="7F9681F1" w14:textId="77777777" w:rsidTr="004E26D2">
              <w:trPr>
                <w:trHeight w:val="458"/>
              </w:trPr>
              <w:tc>
                <w:tcPr>
                  <w:tcW w:w="3265" w:type="dxa"/>
                </w:tcPr>
                <w:p w14:paraId="5E8CC733" w14:textId="55AD7736" w:rsidR="004E26D2" w:rsidRPr="00522F92" w:rsidRDefault="004E26D2" w:rsidP="000028F3">
                  <w:pPr>
                    <w:rPr>
                      <w:color w:val="123869" w:themeColor="accent1"/>
                    </w:rPr>
                  </w:pPr>
                  <w:proofErr w:type="spellStart"/>
                  <w:r w:rsidRPr="00522F92">
                    <w:rPr>
                      <w:color w:val="123869" w:themeColor="accent1"/>
                    </w:rPr>
                    <w:t>PetColour</w:t>
                  </w:r>
                  <w:proofErr w:type="spellEnd"/>
                </w:p>
              </w:tc>
              <w:tc>
                <w:tcPr>
                  <w:tcW w:w="3265" w:type="dxa"/>
                </w:tcPr>
                <w:p w14:paraId="59C2E756" w14:textId="59EDF0FC" w:rsidR="004E26D2" w:rsidRPr="00522F92" w:rsidRDefault="004E26D2" w:rsidP="000028F3">
                  <w:pPr>
                    <w:rPr>
                      <w:color w:val="123869" w:themeColor="accent1"/>
                    </w:rPr>
                  </w:pPr>
                  <w:r w:rsidRPr="00522F92">
                    <w:rPr>
                      <w:color w:val="123869" w:themeColor="accent1"/>
                    </w:rPr>
                    <w:t>Varchar(20)</w:t>
                  </w:r>
                </w:p>
              </w:tc>
              <w:tc>
                <w:tcPr>
                  <w:tcW w:w="3266" w:type="dxa"/>
                </w:tcPr>
                <w:p w14:paraId="2531B918" w14:textId="15B59AEC" w:rsidR="004E26D2" w:rsidRPr="00522F92" w:rsidRDefault="004E26D2" w:rsidP="000028F3">
                  <w:pPr>
                    <w:rPr>
                      <w:color w:val="123869" w:themeColor="accent1"/>
                    </w:rPr>
                  </w:pPr>
                  <w:r w:rsidRPr="00522F92">
                    <w:rPr>
                      <w:color w:val="123869" w:themeColor="accent1"/>
                    </w:rPr>
                    <w:t>Not null</w:t>
                  </w:r>
                </w:p>
              </w:tc>
            </w:tr>
            <w:tr w:rsidR="00522F92" w:rsidRPr="00522F92" w14:paraId="09B75036" w14:textId="77777777" w:rsidTr="004E26D2">
              <w:trPr>
                <w:trHeight w:val="458"/>
              </w:trPr>
              <w:tc>
                <w:tcPr>
                  <w:tcW w:w="3265" w:type="dxa"/>
                </w:tcPr>
                <w:p w14:paraId="4C03EB8B" w14:textId="2893EF74" w:rsidR="004E26D2" w:rsidRPr="00522F92" w:rsidRDefault="004E26D2" w:rsidP="000028F3">
                  <w:pPr>
                    <w:rPr>
                      <w:color w:val="123869" w:themeColor="accent1"/>
                    </w:rPr>
                  </w:pPr>
                  <w:proofErr w:type="spellStart"/>
                  <w:r w:rsidRPr="00522F92">
                    <w:rPr>
                      <w:color w:val="123869" w:themeColor="accent1"/>
                    </w:rPr>
                    <w:t>PetLength</w:t>
                  </w:r>
                  <w:proofErr w:type="spellEnd"/>
                </w:p>
              </w:tc>
              <w:tc>
                <w:tcPr>
                  <w:tcW w:w="3265" w:type="dxa"/>
                </w:tcPr>
                <w:p w14:paraId="4D700A0A" w14:textId="6CBA7EDD" w:rsidR="004E26D2" w:rsidRPr="00522F92" w:rsidRDefault="004E26D2" w:rsidP="000028F3">
                  <w:pPr>
                    <w:rPr>
                      <w:color w:val="123869" w:themeColor="accent1"/>
                    </w:rPr>
                  </w:pPr>
                  <w:r w:rsidRPr="00522F92">
                    <w:rPr>
                      <w:color w:val="123869" w:themeColor="accent1"/>
                    </w:rPr>
                    <w:t>Varchar(40)</w:t>
                  </w:r>
                </w:p>
              </w:tc>
              <w:tc>
                <w:tcPr>
                  <w:tcW w:w="3266" w:type="dxa"/>
                </w:tcPr>
                <w:p w14:paraId="5E3DF39A" w14:textId="2443F419" w:rsidR="004E26D2" w:rsidRPr="00522F92" w:rsidRDefault="004E26D2" w:rsidP="000028F3">
                  <w:pPr>
                    <w:rPr>
                      <w:color w:val="123869" w:themeColor="accent1"/>
                    </w:rPr>
                  </w:pPr>
                  <w:r w:rsidRPr="00522F92">
                    <w:rPr>
                      <w:color w:val="123869" w:themeColor="accent1"/>
                    </w:rPr>
                    <w:t>Not null</w:t>
                  </w:r>
                </w:p>
              </w:tc>
            </w:tr>
            <w:tr w:rsidR="00522F92" w:rsidRPr="00522F92" w14:paraId="14B72EDA" w14:textId="77777777" w:rsidTr="004E26D2">
              <w:trPr>
                <w:trHeight w:val="432"/>
              </w:trPr>
              <w:tc>
                <w:tcPr>
                  <w:tcW w:w="3265" w:type="dxa"/>
                </w:tcPr>
                <w:p w14:paraId="588CE55B" w14:textId="5AF5C921" w:rsidR="004E26D2" w:rsidRPr="00522F92" w:rsidRDefault="004E26D2" w:rsidP="000028F3">
                  <w:pPr>
                    <w:rPr>
                      <w:color w:val="123869" w:themeColor="accent1"/>
                    </w:rPr>
                  </w:pPr>
                  <w:proofErr w:type="spellStart"/>
                  <w:r w:rsidRPr="00522F92">
                    <w:rPr>
                      <w:color w:val="123869" w:themeColor="accent1"/>
                    </w:rPr>
                    <w:t>PetWeight</w:t>
                  </w:r>
                  <w:proofErr w:type="spellEnd"/>
                </w:p>
              </w:tc>
              <w:tc>
                <w:tcPr>
                  <w:tcW w:w="3265" w:type="dxa"/>
                </w:tcPr>
                <w:p w14:paraId="3047C7AD" w14:textId="1C5803EE" w:rsidR="004E26D2" w:rsidRPr="00522F92" w:rsidRDefault="004E26D2" w:rsidP="000028F3">
                  <w:pPr>
                    <w:rPr>
                      <w:color w:val="123869" w:themeColor="accent1"/>
                    </w:rPr>
                  </w:pPr>
                  <w:r w:rsidRPr="00522F92">
                    <w:rPr>
                      <w:color w:val="123869" w:themeColor="accent1"/>
                    </w:rPr>
                    <w:t>Varchar(40)</w:t>
                  </w:r>
                </w:p>
              </w:tc>
              <w:tc>
                <w:tcPr>
                  <w:tcW w:w="3266" w:type="dxa"/>
                </w:tcPr>
                <w:p w14:paraId="4CC3F5BD" w14:textId="609AD276" w:rsidR="004E26D2" w:rsidRPr="00522F92" w:rsidRDefault="004E26D2" w:rsidP="000028F3">
                  <w:pPr>
                    <w:rPr>
                      <w:color w:val="123869" w:themeColor="accent1"/>
                    </w:rPr>
                  </w:pPr>
                  <w:r w:rsidRPr="00522F92">
                    <w:rPr>
                      <w:color w:val="123869" w:themeColor="accent1"/>
                    </w:rPr>
                    <w:t>Not null</w:t>
                  </w:r>
                </w:p>
              </w:tc>
            </w:tr>
          </w:tbl>
          <w:p w14:paraId="35CFE8B9" w14:textId="77777777" w:rsidR="004E26D2" w:rsidRPr="00522F92" w:rsidRDefault="004E26D2" w:rsidP="000028F3">
            <w:pPr>
              <w:rPr>
                <w:color w:val="123869" w:themeColor="accent1"/>
              </w:rPr>
            </w:pPr>
          </w:p>
          <w:p w14:paraId="23002537" w14:textId="51720319" w:rsidR="0028353D" w:rsidRPr="00522F92" w:rsidRDefault="004E26D2" w:rsidP="000028F3">
            <w:pPr>
              <w:rPr>
                <w:color w:val="123869" w:themeColor="accent1"/>
              </w:rPr>
            </w:pPr>
            <w:r w:rsidRPr="00522F92">
              <w:rPr>
                <w:color w:val="123869" w:themeColor="accent1"/>
              </w:rPr>
              <w:t xml:space="preserve">    The Pet table in design view: </w:t>
            </w:r>
          </w:p>
          <w:p w14:paraId="1DEDBA1D" w14:textId="4409B0D1" w:rsidR="004E26D2" w:rsidRPr="00522F92" w:rsidRDefault="004E26D2" w:rsidP="000028F3">
            <w:pPr>
              <w:rPr>
                <w:color w:val="123869" w:themeColor="accent1"/>
              </w:rPr>
            </w:pPr>
          </w:p>
          <w:p w14:paraId="42D12A4D" w14:textId="77777777" w:rsidR="004E26D2" w:rsidRPr="00522F92" w:rsidRDefault="004E26D2" w:rsidP="000028F3">
            <w:pPr>
              <w:rPr>
                <w:color w:val="123869" w:themeColor="accent1"/>
              </w:rPr>
            </w:pPr>
          </w:p>
          <w:p w14:paraId="43FE59DA" w14:textId="29A0A304" w:rsidR="0028353D" w:rsidRPr="00522F92" w:rsidRDefault="004E26D2" w:rsidP="000028F3">
            <w:pPr>
              <w:rPr>
                <w:color w:val="123869" w:themeColor="accent1"/>
              </w:rPr>
            </w:pPr>
            <w:r w:rsidRPr="00522F92">
              <w:rPr>
                <w:noProof/>
                <w:color w:val="123869" w:themeColor="accent1"/>
              </w:rPr>
              <w:drawing>
                <wp:inline distT="0" distB="0" distL="0" distR="0" wp14:anchorId="46C9D7A2" wp14:editId="3A3BF7DD">
                  <wp:extent cx="4962525" cy="2944516"/>
                  <wp:effectExtent l="0" t="0" r="0" b="825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88237" cy="2959772"/>
                          </a:xfrm>
                          <a:prstGeom prst="rect">
                            <a:avLst/>
                          </a:prstGeom>
                        </pic:spPr>
                      </pic:pic>
                    </a:graphicData>
                  </a:graphic>
                </wp:inline>
              </w:drawing>
            </w:r>
          </w:p>
          <w:p w14:paraId="7C8B18BE" w14:textId="57B1AB48" w:rsidR="004E26D2" w:rsidRPr="00522F92" w:rsidRDefault="004E26D2" w:rsidP="000028F3">
            <w:pPr>
              <w:rPr>
                <w:color w:val="123869" w:themeColor="accent1"/>
              </w:rPr>
            </w:pPr>
            <w:r w:rsidRPr="00522F92">
              <w:rPr>
                <w:color w:val="123869" w:themeColor="accent1"/>
              </w:rPr>
              <w:t xml:space="preserve"> </w:t>
            </w:r>
          </w:p>
          <w:p w14:paraId="5604CFE2" w14:textId="1A64C993" w:rsidR="004E26D2" w:rsidRPr="00522F92" w:rsidRDefault="004E26D2" w:rsidP="000028F3">
            <w:pPr>
              <w:rPr>
                <w:color w:val="123869" w:themeColor="accent1"/>
              </w:rPr>
            </w:pPr>
            <w:r w:rsidRPr="00522F92">
              <w:rPr>
                <w:color w:val="123869" w:themeColor="accent1"/>
              </w:rPr>
              <w:t xml:space="preserve">     The Pet table in view mode: </w:t>
            </w:r>
          </w:p>
          <w:p w14:paraId="2795C9B2" w14:textId="38677B78" w:rsidR="004E26D2" w:rsidRPr="00522F92" w:rsidRDefault="004E26D2" w:rsidP="000028F3">
            <w:pPr>
              <w:rPr>
                <w:color w:val="123869" w:themeColor="accent1"/>
              </w:rPr>
            </w:pPr>
          </w:p>
          <w:p w14:paraId="74F88135" w14:textId="558B1FFC" w:rsidR="004E26D2" w:rsidRPr="00522F92" w:rsidRDefault="004E26D2" w:rsidP="000028F3">
            <w:pPr>
              <w:rPr>
                <w:color w:val="123869" w:themeColor="accent1"/>
              </w:rPr>
            </w:pPr>
            <w:r w:rsidRPr="00522F92">
              <w:rPr>
                <w:noProof/>
                <w:color w:val="123869" w:themeColor="accent1"/>
              </w:rPr>
              <w:drawing>
                <wp:inline distT="0" distB="0" distL="0" distR="0" wp14:anchorId="5556FB82" wp14:editId="5E14D5BD">
                  <wp:extent cx="6238875" cy="1021092"/>
                  <wp:effectExtent l="0" t="0" r="0" b="762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1595" cy="1036267"/>
                          </a:xfrm>
                          <a:prstGeom prst="rect">
                            <a:avLst/>
                          </a:prstGeom>
                        </pic:spPr>
                      </pic:pic>
                    </a:graphicData>
                  </a:graphic>
                </wp:inline>
              </w:drawing>
            </w:r>
          </w:p>
          <w:p w14:paraId="4B1ADB55" w14:textId="77777777" w:rsidR="0028353D" w:rsidRPr="00522F92" w:rsidRDefault="0028353D" w:rsidP="000028F3">
            <w:pPr>
              <w:rPr>
                <w:color w:val="123869" w:themeColor="accent1"/>
              </w:rPr>
            </w:pPr>
          </w:p>
          <w:p w14:paraId="71D2E620" w14:textId="60588EB2" w:rsidR="0028353D" w:rsidRPr="00522F92" w:rsidRDefault="0028353D" w:rsidP="000028F3">
            <w:pPr>
              <w:rPr>
                <w:color w:val="123869" w:themeColor="accent1"/>
              </w:rPr>
            </w:pPr>
          </w:p>
          <w:p w14:paraId="4067371A" w14:textId="439BCA1A" w:rsidR="004E26D2" w:rsidRPr="00522F92" w:rsidRDefault="004E26D2" w:rsidP="000028F3">
            <w:pPr>
              <w:rPr>
                <w:color w:val="123869" w:themeColor="accent1"/>
              </w:rPr>
            </w:pPr>
          </w:p>
          <w:p w14:paraId="4AA52302" w14:textId="08FD0F61" w:rsidR="004E26D2" w:rsidRPr="00522F92" w:rsidRDefault="004E26D2" w:rsidP="000028F3">
            <w:pPr>
              <w:rPr>
                <w:b/>
                <w:bCs/>
                <w:color w:val="123869" w:themeColor="accent1"/>
              </w:rPr>
            </w:pPr>
            <w:r w:rsidRPr="00522F92">
              <w:rPr>
                <w:b/>
                <w:bCs/>
                <w:color w:val="123869" w:themeColor="accent1"/>
              </w:rPr>
              <w:t xml:space="preserve">    Visits</w:t>
            </w:r>
          </w:p>
          <w:p w14:paraId="45C142BD" w14:textId="222A17E4" w:rsidR="004E26D2" w:rsidRPr="00522F92" w:rsidRDefault="004E26D2" w:rsidP="000028F3">
            <w:pPr>
              <w:rPr>
                <w:b/>
                <w:bCs/>
                <w:color w:val="123869" w:themeColor="accent1"/>
              </w:rPr>
            </w:pPr>
          </w:p>
          <w:tbl>
            <w:tblPr>
              <w:tblStyle w:val="TableGrid"/>
              <w:tblW w:w="0" w:type="auto"/>
              <w:tblLayout w:type="fixed"/>
              <w:tblLook w:val="04A0" w:firstRow="1" w:lastRow="0" w:firstColumn="1" w:lastColumn="0" w:noHBand="0" w:noVBand="1"/>
            </w:tblPr>
            <w:tblGrid>
              <w:gridCol w:w="3260"/>
              <w:gridCol w:w="3260"/>
              <w:gridCol w:w="3261"/>
            </w:tblGrid>
            <w:tr w:rsidR="00522F92" w:rsidRPr="00522F92" w14:paraId="727167BA" w14:textId="77777777" w:rsidTr="004E26D2">
              <w:trPr>
                <w:trHeight w:val="493"/>
              </w:trPr>
              <w:tc>
                <w:tcPr>
                  <w:tcW w:w="3260" w:type="dxa"/>
                </w:tcPr>
                <w:p w14:paraId="4B4312B3" w14:textId="1F13405C" w:rsidR="004E26D2" w:rsidRPr="00522F92" w:rsidRDefault="004E26D2" w:rsidP="000028F3">
                  <w:pPr>
                    <w:rPr>
                      <w:color w:val="123869" w:themeColor="accent1"/>
                    </w:rPr>
                  </w:pPr>
                  <w:proofErr w:type="spellStart"/>
                  <w:r w:rsidRPr="00522F92">
                    <w:rPr>
                      <w:color w:val="123869" w:themeColor="accent1"/>
                    </w:rPr>
                    <w:t>VisitID</w:t>
                  </w:r>
                  <w:proofErr w:type="spellEnd"/>
                </w:p>
              </w:tc>
              <w:tc>
                <w:tcPr>
                  <w:tcW w:w="3260" w:type="dxa"/>
                </w:tcPr>
                <w:p w14:paraId="67314015" w14:textId="78B03652" w:rsidR="004E26D2" w:rsidRPr="00522F92" w:rsidRDefault="004E26D2" w:rsidP="000028F3">
                  <w:pPr>
                    <w:rPr>
                      <w:color w:val="123869" w:themeColor="accent1"/>
                    </w:rPr>
                  </w:pPr>
                  <w:r w:rsidRPr="00522F92">
                    <w:rPr>
                      <w:color w:val="123869" w:themeColor="accent1"/>
                    </w:rPr>
                    <w:t>INT</w:t>
                  </w:r>
                </w:p>
              </w:tc>
              <w:tc>
                <w:tcPr>
                  <w:tcW w:w="3261" w:type="dxa"/>
                </w:tcPr>
                <w:p w14:paraId="26406213" w14:textId="77777777" w:rsidR="004E26D2" w:rsidRPr="00522F92" w:rsidRDefault="004E26D2" w:rsidP="000028F3">
                  <w:pPr>
                    <w:rPr>
                      <w:color w:val="123869" w:themeColor="accent1"/>
                    </w:rPr>
                  </w:pPr>
                  <w:r w:rsidRPr="00522F92">
                    <w:rPr>
                      <w:color w:val="123869" w:themeColor="accent1"/>
                    </w:rPr>
                    <w:t>Primary key</w:t>
                  </w:r>
                </w:p>
                <w:p w14:paraId="67744469" w14:textId="6C7EC1DD" w:rsidR="004E26D2" w:rsidRPr="00522F92" w:rsidRDefault="004E26D2" w:rsidP="000028F3">
                  <w:pPr>
                    <w:rPr>
                      <w:color w:val="123869" w:themeColor="accent1"/>
                    </w:rPr>
                  </w:pPr>
                  <w:r w:rsidRPr="00522F92">
                    <w:rPr>
                      <w:color w:val="123869" w:themeColor="accent1"/>
                    </w:rPr>
                    <w:t>Not null</w:t>
                  </w:r>
                </w:p>
              </w:tc>
            </w:tr>
            <w:tr w:rsidR="00522F92" w:rsidRPr="00522F92" w14:paraId="36CA80F7" w14:textId="77777777" w:rsidTr="004E26D2">
              <w:trPr>
                <w:trHeight w:val="493"/>
              </w:trPr>
              <w:tc>
                <w:tcPr>
                  <w:tcW w:w="3260" w:type="dxa"/>
                </w:tcPr>
                <w:p w14:paraId="03A546E1" w14:textId="1E2FA10C" w:rsidR="004E26D2" w:rsidRPr="00522F92" w:rsidRDefault="004E26D2" w:rsidP="000028F3">
                  <w:pPr>
                    <w:rPr>
                      <w:color w:val="123869" w:themeColor="accent1"/>
                    </w:rPr>
                  </w:pPr>
                  <w:proofErr w:type="spellStart"/>
                  <w:r w:rsidRPr="00522F92">
                    <w:rPr>
                      <w:color w:val="123869" w:themeColor="accent1"/>
                    </w:rPr>
                    <w:t>PetID</w:t>
                  </w:r>
                  <w:proofErr w:type="spellEnd"/>
                </w:p>
              </w:tc>
              <w:tc>
                <w:tcPr>
                  <w:tcW w:w="3260" w:type="dxa"/>
                </w:tcPr>
                <w:p w14:paraId="769CE666" w14:textId="474479F5" w:rsidR="004E26D2" w:rsidRPr="00522F92" w:rsidRDefault="004E26D2" w:rsidP="000028F3">
                  <w:pPr>
                    <w:rPr>
                      <w:color w:val="123869" w:themeColor="accent1"/>
                    </w:rPr>
                  </w:pPr>
                  <w:r w:rsidRPr="00522F92">
                    <w:rPr>
                      <w:color w:val="123869" w:themeColor="accent1"/>
                    </w:rPr>
                    <w:t>INT</w:t>
                  </w:r>
                </w:p>
              </w:tc>
              <w:tc>
                <w:tcPr>
                  <w:tcW w:w="3261" w:type="dxa"/>
                </w:tcPr>
                <w:p w14:paraId="164D7F15" w14:textId="77777777" w:rsidR="004E26D2" w:rsidRPr="00522F92" w:rsidRDefault="004E26D2" w:rsidP="000028F3">
                  <w:pPr>
                    <w:rPr>
                      <w:color w:val="123869" w:themeColor="accent1"/>
                    </w:rPr>
                  </w:pPr>
                  <w:r w:rsidRPr="00522F92">
                    <w:rPr>
                      <w:color w:val="123869" w:themeColor="accent1"/>
                    </w:rPr>
                    <w:t>Foreign key</w:t>
                  </w:r>
                </w:p>
                <w:p w14:paraId="7C3FCDE3" w14:textId="13194D8C" w:rsidR="004E26D2" w:rsidRPr="00522F92" w:rsidRDefault="004E26D2" w:rsidP="000028F3">
                  <w:pPr>
                    <w:rPr>
                      <w:color w:val="123869" w:themeColor="accent1"/>
                    </w:rPr>
                  </w:pPr>
                  <w:r w:rsidRPr="00522F92">
                    <w:rPr>
                      <w:color w:val="123869" w:themeColor="accent1"/>
                    </w:rPr>
                    <w:t>Not null</w:t>
                  </w:r>
                </w:p>
              </w:tc>
            </w:tr>
            <w:tr w:rsidR="00522F92" w:rsidRPr="00522F92" w14:paraId="0E0608BF" w14:textId="77777777" w:rsidTr="004E26D2">
              <w:trPr>
                <w:trHeight w:val="493"/>
              </w:trPr>
              <w:tc>
                <w:tcPr>
                  <w:tcW w:w="3260" w:type="dxa"/>
                </w:tcPr>
                <w:p w14:paraId="11C2552E" w14:textId="4CD96717" w:rsidR="004E26D2" w:rsidRPr="00522F92" w:rsidRDefault="004E26D2" w:rsidP="000028F3">
                  <w:pPr>
                    <w:rPr>
                      <w:color w:val="123869" w:themeColor="accent1"/>
                    </w:rPr>
                  </w:pPr>
                  <w:proofErr w:type="spellStart"/>
                  <w:r w:rsidRPr="00522F92">
                    <w:rPr>
                      <w:color w:val="123869" w:themeColor="accent1"/>
                    </w:rPr>
                    <w:t>ClinicNo</w:t>
                  </w:r>
                  <w:proofErr w:type="spellEnd"/>
                </w:p>
              </w:tc>
              <w:tc>
                <w:tcPr>
                  <w:tcW w:w="3260" w:type="dxa"/>
                </w:tcPr>
                <w:p w14:paraId="674A8A31" w14:textId="685D4C03" w:rsidR="004E26D2" w:rsidRPr="00522F92" w:rsidRDefault="004E26D2" w:rsidP="000028F3">
                  <w:pPr>
                    <w:rPr>
                      <w:color w:val="123869" w:themeColor="accent1"/>
                    </w:rPr>
                  </w:pPr>
                  <w:r w:rsidRPr="00522F92">
                    <w:rPr>
                      <w:color w:val="123869" w:themeColor="accent1"/>
                    </w:rPr>
                    <w:t>INT</w:t>
                  </w:r>
                </w:p>
              </w:tc>
              <w:tc>
                <w:tcPr>
                  <w:tcW w:w="3261" w:type="dxa"/>
                </w:tcPr>
                <w:p w14:paraId="2891BBFD" w14:textId="77777777" w:rsidR="004E26D2" w:rsidRPr="00522F92" w:rsidRDefault="004E26D2" w:rsidP="000028F3">
                  <w:pPr>
                    <w:rPr>
                      <w:color w:val="123869" w:themeColor="accent1"/>
                    </w:rPr>
                  </w:pPr>
                  <w:r w:rsidRPr="00522F92">
                    <w:rPr>
                      <w:color w:val="123869" w:themeColor="accent1"/>
                    </w:rPr>
                    <w:t>Foreign key</w:t>
                  </w:r>
                </w:p>
                <w:p w14:paraId="31A47AC1" w14:textId="4558965D" w:rsidR="004E26D2" w:rsidRPr="00522F92" w:rsidRDefault="004E26D2" w:rsidP="000028F3">
                  <w:pPr>
                    <w:rPr>
                      <w:color w:val="123869" w:themeColor="accent1"/>
                    </w:rPr>
                  </w:pPr>
                  <w:r w:rsidRPr="00522F92">
                    <w:rPr>
                      <w:color w:val="123869" w:themeColor="accent1"/>
                    </w:rPr>
                    <w:t>Not null</w:t>
                  </w:r>
                </w:p>
              </w:tc>
            </w:tr>
            <w:tr w:rsidR="00522F92" w:rsidRPr="00522F92" w14:paraId="1DE640FF" w14:textId="77777777" w:rsidTr="004E26D2">
              <w:trPr>
                <w:trHeight w:val="466"/>
              </w:trPr>
              <w:tc>
                <w:tcPr>
                  <w:tcW w:w="3260" w:type="dxa"/>
                </w:tcPr>
                <w:p w14:paraId="188A3791" w14:textId="7237ECF3" w:rsidR="004E26D2" w:rsidRPr="00522F92" w:rsidRDefault="004E26D2" w:rsidP="000028F3">
                  <w:pPr>
                    <w:rPr>
                      <w:color w:val="123869" w:themeColor="accent1"/>
                    </w:rPr>
                  </w:pPr>
                  <w:proofErr w:type="spellStart"/>
                  <w:r w:rsidRPr="00522F92">
                    <w:rPr>
                      <w:color w:val="123869" w:themeColor="accent1"/>
                    </w:rPr>
                    <w:t>VisitDate</w:t>
                  </w:r>
                  <w:proofErr w:type="spellEnd"/>
                </w:p>
              </w:tc>
              <w:tc>
                <w:tcPr>
                  <w:tcW w:w="3260" w:type="dxa"/>
                </w:tcPr>
                <w:p w14:paraId="098287A7" w14:textId="2B29D847" w:rsidR="004E26D2" w:rsidRPr="00522F92" w:rsidRDefault="004E26D2" w:rsidP="000028F3">
                  <w:pPr>
                    <w:rPr>
                      <w:color w:val="123869" w:themeColor="accent1"/>
                    </w:rPr>
                  </w:pPr>
                  <w:r w:rsidRPr="00522F92">
                    <w:rPr>
                      <w:color w:val="123869" w:themeColor="accent1"/>
                    </w:rPr>
                    <w:t>Date</w:t>
                  </w:r>
                </w:p>
              </w:tc>
              <w:tc>
                <w:tcPr>
                  <w:tcW w:w="3261" w:type="dxa"/>
                </w:tcPr>
                <w:p w14:paraId="61420011" w14:textId="77777777" w:rsidR="004E26D2" w:rsidRPr="00522F92" w:rsidRDefault="004E26D2" w:rsidP="000028F3">
                  <w:pPr>
                    <w:rPr>
                      <w:color w:val="123869" w:themeColor="accent1"/>
                    </w:rPr>
                  </w:pPr>
                  <w:r w:rsidRPr="00522F92">
                    <w:rPr>
                      <w:color w:val="123869" w:themeColor="accent1"/>
                    </w:rPr>
                    <w:t>Not null</w:t>
                  </w:r>
                </w:p>
                <w:p w14:paraId="6F9ABA34" w14:textId="3FE57839" w:rsidR="004E26D2" w:rsidRPr="00522F92" w:rsidRDefault="004E26D2" w:rsidP="000028F3">
                  <w:pPr>
                    <w:rPr>
                      <w:color w:val="123869" w:themeColor="accent1"/>
                    </w:rPr>
                  </w:pPr>
                </w:p>
              </w:tc>
            </w:tr>
            <w:tr w:rsidR="00522F92" w:rsidRPr="00522F92" w14:paraId="723F7BEA" w14:textId="77777777" w:rsidTr="004E26D2">
              <w:trPr>
                <w:trHeight w:val="493"/>
              </w:trPr>
              <w:tc>
                <w:tcPr>
                  <w:tcW w:w="3260" w:type="dxa"/>
                </w:tcPr>
                <w:p w14:paraId="255843E4" w14:textId="5E6A8580" w:rsidR="004E26D2" w:rsidRPr="00522F92" w:rsidRDefault="004E26D2" w:rsidP="000028F3">
                  <w:pPr>
                    <w:rPr>
                      <w:color w:val="123869" w:themeColor="accent1"/>
                    </w:rPr>
                  </w:pPr>
                  <w:proofErr w:type="spellStart"/>
                  <w:r w:rsidRPr="00522F92">
                    <w:rPr>
                      <w:color w:val="123869" w:themeColor="accent1"/>
                    </w:rPr>
                    <w:t>AmountPaid</w:t>
                  </w:r>
                  <w:proofErr w:type="spellEnd"/>
                </w:p>
              </w:tc>
              <w:tc>
                <w:tcPr>
                  <w:tcW w:w="3260" w:type="dxa"/>
                </w:tcPr>
                <w:p w14:paraId="46313FB8" w14:textId="288759A3" w:rsidR="004E26D2" w:rsidRPr="00522F92" w:rsidRDefault="004E26D2" w:rsidP="000028F3">
                  <w:pPr>
                    <w:rPr>
                      <w:color w:val="123869" w:themeColor="accent1"/>
                    </w:rPr>
                  </w:pPr>
                  <w:r w:rsidRPr="00522F92">
                    <w:rPr>
                      <w:color w:val="123869" w:themeColor="accent1"/>
                    </w:rPr>
                    <w:t>Money</w:t>
                  </w:r>
                </w:p>
              </w:tc>
              <w:tc>
                <w:tcPr>
                  <w:tcW w:w="3261" w:type="dxa"/>
                </w:tcPr>
                <w:p w14:paraId="6A665107" w14:textId="130D8B51" w:rsidR="004E26D2" w:rsidRPr="00522F92" w:rsidRDefault="004E26D2" w:rsidP="000028F3">
                  <w:pPr>
                    <w:rPr>
                      <w:color w:val="123869" w:themeColor="accent1"/>
                    </w:rPr>
                  </w:pPr>
                  <w:r w:rsidRPr="00522F92">
                    <w:rPr>
                      <w:color w:val="123869" w:themeColor="accent1"/>
                    </w:rPr>
                    <w:t>Not null</w:t>
                  </w:r>
                </w:p>
              </w:tc>
            </w:tr>
          </w:tbl>
          <w:p w14:paraId="43E34764" w14:textId="77777777" w:rsidR="004E26D2" w:rsidRPr="00522F92" w:rsidRDefault="004E26D2" w:rsidP="000028F3">
            <w:pPr>
              <w:rPr>
                <w:color w:val="123869" w:themeColor="accent1"/>
              </w:rPr>
            </w:pPr>
          </w:p>
          <w:p w14:paraId="3C980053" w14:textId="77777777" w:rsidR="0028353D" w:rsidRPr="00522F92" w:rsidRDefault="0028353D" w:rsidP="000028F3">
            <w:pPr>
              <w:rPr>
                <w:color w:val="123869" w:themeColor="accent1"/>
              </w:rPr>
            </w:pPr>
          </w:p>
          <w:p w14:paraId="7DE41A36" w14:textId="3C09E0ED" w:rsidR="0028353D" w:rsidRPr="00522F92" w:rsidRDefault="004E26D2" w:rsidP="000028F3">
            <w:pPr>
              <w:rPr>
                <w:color w:val="123869" w:themeColor="accent1"/>
              </w:rPr>
            </w:pPr>
            <w:r w:rsidRPr="00522F92">
              <w:rPr>
                <w:color w:val="123869" w:themeColor="accent1"/>
              </w:rPr>
              <w:t xml:space="preserve">  The Visits Table in design view: </w:t>
            </w:r>
          </w:p>
          <w:p w14:paraId="18F3F7BC" w14:textId="627397A0" w:rsidR="004E26D2" w:rsidRPr="00522F92" w:rsidRDefault="004E26D2" w:rsidP="000028F3">
            <w:pPr>
              <w:rPr>
                <w:color w:val="123869" w:themeColor="accent1"/>
              </w:rPr>
            </w:pPr>
          </w:p>
          <w:p w14:paraId="078CB509" w14:textId="41067E79" w:rsidR="004E26D2" w:rsidRPr="00522F92" w:rsidRDefault="004E26D2" w:rsidP="000028F3">
            <w:pPr>
              <w:rPr>
                <w:color w:val="123869" w:themeColor="accent1"/>
              </w:rPr>
            </w:pPr>
            <w:r w:rsidRPr="00522F92">
              <w:rPr>
                <w:noProof/>
                <w:color w:val="123869" w:themeColor="accent1"/>
              </w:rPr>
              <w:drawing>
                <wp:inline distT="0" distB="0" distL="0" distR="0" wp14:anchorId="7E676DFD" wp14:editId="0AECFF30">
                  <wp:extent cx="5791200" cy="2049194"/>
                  <wp:effectExtent l="0" t="0" r="0" b="825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27590" cy="2062070"/>
                          </a:xfrm>
                          <a:prstGeom prst="rect">
                            <a:avLst/>
                          </a:prstGeom>
                        </pic:spPr>
                      </pic:pic>
                    </a:graphicData>
                  </a:graphic>
                </wp:inline>
              </w:drawing>
            </w:r>
          </w:p>
          <w:p w14:paraId="312EBDFA" w14:textId="04EEB26E" w:rsidR="004E26D2" w:rsidRPr="00522F92" w:rsidRDefault="004E26D2" w:rsidP="000028F3">
            <w:pPr>
              <w:rPr>
                <w:color w:val="123869" w:themeColor="accent1"/>
              </w:rPr>
            </w:pPr>
          </w:p>
          <w:p w14:paraId="543FDAA2" w14:textId="102B6946" w:rsidR="004E26D2" w:rsidRPr="00522F92" w:rsidRDefault="004E26D2" w:rsidP="000028F3">
            <w:pPr>
              <w:rPr>
                <w:color w:val="123869" w:themeColor="accent1"/>
              </w:rPr>
            </w:pPr>
          </w:p>
          <w:p w14:paraId="38816F5A" w14:textId="299F3AAC" w:rsidR="0028353D" w:rsidRPr="00522F92" w:rsidRDefault="004E26D2" w:rsidP="000028F3">
            <w:pPr>
              <w:rPr>
                <w:color w:val="123869" w:themeColor="accent1"/>
              </w:rPr>
            </w:pPr>
            <w:r w:rsidRPr="00522F92">
              <w:rPr>
                <w:color w:val="123869" w:themeColor="accent1"/>
              </w:rPr>
              <w:t xml:space="preserve">    The Visits table in view mode: </w:t>
            </w:r>
          </w:p>
          <w:p w14:paraId="5C9A939A" w14:textId="311D60D9" w:rsidR="004E26D2" w:rsidRPr="00522F92" w:rsidRDefault="004E26D2" w:rsidP="000028F3">
            <w:pPr>
              <w:rPr>
                <w:color w:val="123869" w:themeColor="accent1"/>
              </w:rPr>
            </w:pPr>
          </w:p>
          <w:p w14:paraId="4F193FDF" w14:textId="2B089A5B" w:rsidR="004E26D2" w:rsidRPr="00522F92" w:rsidRDefault="004E26D2" w:rsidP="000028F3">
            <w:pPr>
              <w:rPr>
                <w:color w:val="123869" w:themeColor="accent1"/>
              </w:rPr>
            </w:pPr>
            <w:r w:rsidRPr="00522F92">
              <w:rPr>
                <w:noProof/>
                <w:color w:val="123869" w:themeColor="accent1"/>
              </w:rPr>
              <w:drawing>
                <wp:inline distT="0" distB="0" distL="0" distR="0" wp14:anchorId="750F4028" wp14:editId="020C403A">
                  <wp:extent cx="5953125" cy="1844373"/>
                  <wp:effectExtent l="0" t="0" r="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87897" cy="1855146"/>
                          </a:xfrm>
                          <a:prstGeom prst="rect">
                            <a:avLst/>
                          </a:prstGeom>
                        </pic:spPr>
                      </pic:pic>
                    </a:graphicData>
                  </a:graphic>
                </wp:inline>
              </w:drawing>
            </w:r>
          </w:p>
          <w:p w14:paraId="04167220" w14:textId="6E8E9D75" w:rsidR="004E26D2" w:rsidRPr="00522F92" w:rsidRDefault="004E26D2" w:rsidP="000028F3">
            <w:pPr>
              <w:rPr>
                <w:color w:val="123869" w:themeColor="accent1"/>
              </w:rPr>
            </w:pPr>
          </w:p>
          <w:p w14:paraId="703B753B" w14:textId="77777777" w:rsidR="004E26D2" w:rsidRPr="00522F92" w:rsidRDefault="004E26D2" w:rsidP="000028F3">
            <w:pPr>
              <w:rPr>
                <w:color w:val="123869" w:themeColor="accent1"/>
              </w:rPr>
            </w:pPr>
          </w:p>
          <w:p w14:paraId="16130C19" w14:textId="340D4FA5" w:rsidR="0028353D" w:rsidRPr="00522F92" w:rsidRDefault="0028353D" w:rsidP="000028F3">
            <w:pPr>
              <w:rPr>
                <w:color w:val="123869" w:themeColor="accent1"/>
              </w:rPr>
            </w:pPr>
          </w:p>
          <w:p w14:paraId="7DB5467A" w14:textId="2E5DB8D9" w:rsidR="004E26D2" w:rsidRPr="00522F92" w:rsidRDefault="004E26D2" w:rsidP="000028F3">
            <w:pPr>
              <w:rPr>
                <w:color w:val="123869" w:themeColor="accent1"/>
              </w:rPr>
            </w:pPr>
          </w:p>
          <w:p w14:paraId="5C89207E" w14:textId="13B05C71" w:rsidR="004E26D2" w:rsidRPr="00522F92" w:rsidRDefault="004E26D2" w:rsidP="000028F3">
            <w:pPr>
              <w:rPr>
                <w:color w:val="123869" w:themeColor="accent1"/>
              </w:rPr>
            </w:pPr>
          </w:p>
          <w:p w14:paraId="6FD70648" w14:textId="2718F0F1" w:rsidR="004E26D2" w:rsidRPr="00522F92" w:rsidRDefault="004E26D2" w:rsidP="000028F3">
            <w:pPr>
              <w:rPr>
                <w:color w:val="123869" w:themeColor="accent1"/>
              </w:rPr>
            </w:pPr>
          </w:p>
          <w:p w14:paraId="02E01FE7" w14:textId="6B3485EE" w:rsidR="004E26D2" w:rsidRPr="00522F92" w:rsidRDefault="004E26D2" w:rsidP="000028F3">
            <w:pPr>
              <w:rPr>
                <w:color w:val="123869" w:themeColor="accent1"/>
              </w:rPr>
            </w:pPr>
          </w:p>
          <w:p w14:paraId="5902F153" w14:textId="60F0E347" w:rsidR="004E26D2" w:rsidRPr="00522F92" w:rsidRDefault="004E26D2" w:rsidP="000028F3">
            <w:pPr>
              <w:rPr>
                <w:color w:val="123869" w:themeColor="accent1"/>
              </w:rPr>
            </w:pPr>
          </w:p>
          <w:p w14:paraId="144C0ABD" w14:textId="77777777" w:rsidR="004E26D2" w:rsidRPr="00522F92" w:rsidRDefault="004E26D2" w:rsidP="000028F3">
            <w:pPr>
              <w:rPr>
                <w:color w:val="123869" w:themeColor="accent1"/>
              </w:rPr>
            </w:pPr>
          </w:p>
          <w:p w14:paraId="4B0AFC8E" w14:textId="77777777" w:rsidR="0028353D" w:rsidRPr="00522F92" w:rsidRDefault="004E26D2" w:rsidP="000028F3">
            <w:pPr>
              <w:rPr>
                <w:b/>
                <w:bCs/>
                <w:color w:val="123869" w:themeColor="accent1"/>
              </w:rPr>
            </w:pPr>
            <w:r w:rsidRPr="00522F92">
              <w:rPr>
                <w:color w:val="123869" w:themeColor="accent1"/>
              </w:rPr>
              <w:t xml:space="preserve">     </w:t>
            </w:r>
            <w:r w:rsidRPr="00522F92">
              <w:rPr>
                <w:b/>
                <w:bCs/>
                <w:color w:val="123869" w:themeColor="accent1"/>
              </w:rPr>
              <w:t>Treatment_Detail</w:t>
            </w:r>
          </w:p>
          <w:p w14:paraId="125A28AE" w14:textId="77777777" w:rsidR="004E26D2" w:rsidRPr="00522F92" w:rsidRDefault="004E26D2" w:rsidP="000028F3">
            <w:pPr>
              <w:rPr>
                <w:b/>
                <w:bCs/>
                <w:color w:val="123869" w:themeColor="accent1"/>
              </w:rPr>
            </w:pPr>
          </w:p>
          <w:tbl>
            <w:tblPr>
              <w:tblStyle w:val="TableGrid"/>
              <w:tblW w:w="0" w:type="auto"/>
              <w:tblLayout w:type="fixed"/>
              <w:tblLook w:val="04A0" w:firstRow="1" w:lastRow="0" w:firstColumn="1" w:lastColumn="0" w:noHBand="0" w:noVBand="1"/>
            </w:tblPr>
            <w:tblGrid>
              <w:gridCol w:w="3255"/>
              <w:gridCol w:w="3255"/>
              <w:gridCol w:w="3256"/>
            </w:tblGrid>
            <w:tr w:rsidR="00522F92" w:rsidRPr="00522F92" w14:paraId="713294C8" w14:textId="77777777" w:rsidTr="00F46984">
              <w:trPr>
                <w:trHeight w:val="496"/>
              </w:trPr>
              <w:tc>
                <w:tcPr>
                  <w:tcW w:w="3255" w:type="dxa"/>
                </w:tcPr>
                <w:p w14:paraId="098EE3E5" w14:textId="380DE334" w:rsidR="00F46984" w:rsidRPr="00522F92" w:rsidRDefault="00F46984" w:rsidP="000028F3">
                  <w:pPr>
                    <w:rPr>
                      <w:color w:val="123869" w:themeColor="accent1"/>
                    </w:rPr>
                  </w:pPr>
                  <w:proofErr w:type="spellStart"/>
                  <w:r w:rsidRPr="00522F92">
                    <w:rPr>
                      <w:color w:val="123869" w:themeColor="accent1"/>
                    </w:rPr>
                    <w:t>TreatmentsID</w:t>
                  </w:r>
                  <w:proofErr w:type="spellEnd"/>
                </w:p>
              </w:tc>
              <w:tc>
                <w:tcPr>
                  <w:tcW w:w="3255" w:type="dxa"/>
                </w:tcPr>
                <w:p w14:paraId="49C98DB9" w14:textId="210A3ECB" w:rsidR="00F46984" w:rsidRPr="00522F92" w:rsidRDefault="00F46984" w:rsidP="000028F3">
                  <w:pPr>
                    <w:rPr>
                      <w:color w:val="123869" w:themeColor="accent1"/>
                    </w:rPr>
                  </w:pPr>
                  <w:r w:rsidRPr="00522F92">
                    <w:rPr>
                      <w:color w:val="123869" w:themeColor="accent1"/>
                    </w:rPr>
                    <w:t>INT</w:t>
                  </w:r>
                </w:p>
              </w:tc>
              <w:tc>
                <w:tcPr>
                  <w:tcW w:w="3256" w:type="dxa"/>
                </w:tcPr>
                <w:p w14:paraId="463CE66C" w14:textId="77777777" w:rsidR="00F46984" w:rsidRPr="00522F92" w:rsidRDefault="00F46984" w:rsidP="000028F3">
                  <w:pPr>
                    <w:rPr>
                      <w:color w:val="123869" w:themeColor="accent1"/>
                    </w:rPr>
                  </w:pPr>
                  <w:r w:rsidRPr="00522F92">
                    <w:rPr>
                      <w:color w:val="123869" w:themeColor="accent1"/>
                    </w:rPr>
                    <w:t>Primary key</w:t>
                  </w:r>
                </w:p>
                <w:p w14:paraId="544EE1A0" w14:textId="61DC9347" w:rsidR="00F46984" w:rsidRPr="00522F92" w:rsidRDefault="00F46984" w:rsidP="000028F3">
                  <w:pPr>
                    <w:rPr>
                      <w:color w:val="123869" w:themeColor="accent1"/>
                    </w:rPr>
                  </w:pPr>
                  <w:r w:rsidRPr="00522F92">
                    <w:rPr>
                      <w:color w:val="123869" w:themeColor="accent1"/>
                    </w:rPr>
                    <w:t>Not null</w:t>
                  </w:r>
                </w:p>
              </w:tc>
            </w:tr>
            <w:tr w:rsidR="00522F92" w:rsidRPr="00522F92" w14:paraId="65A15B0F" w14:textId="77777777" w:rsidTr="00F46984">
              <w:trPr>
                <w:trHeight w:val="496"/>
              </w:trPr>
              <w:tc>
                <w:tcPr>
                  <w:tcW w:w="3255" w:type="dxa"/>
                </w:tcPr>
                <w:p w14:paraId="3C82BECF" w14:textId="65D3CC4D" w:rsidR="00F46984" w:rsidRPr="00522F92" w:rsidRDefault="00F46984" w:rsidP="000028F3">
                  <w:pPr>
                    <w:rPr>
                      <w:color w:val="123869" w:themeColor="accent1"/>
                    </w:rPr>
                  </w:pPr>
                  <w:proofErr w:type="spellStart"/>
                  <w:r w:rsidRPr="00522F92">
                    <w:rPr>
                      <w:color w:val="123869" w:themeColor="accent1"/>
                    </w:rPr>
                    <w:t>VisitID</w:t>
                  </w:r>
                  <w:proofErr w:type="spellEnd"/>
                </w:p>
              </w:tc>
              <w:tc>
                <w:tcPr>
                  <w:tcW w:w="3255" w:type="dxa"/>
                </w:tcPr>
                <w:p w14:paraId="7EDED24D" w14:textId="2D233A49" w:rsidR="00F46984" w:rsidRPr="00522F92" w:rsidRDefault="00F46984" w:rsidP="000028F3">
                  <w:pPr>
                    <w:rPr>
                      <w:color w:val="123869" w:themeColor="accent1"/>
                    </w:rPr>
                  </w:pPr>
                  <w:r w:rsidRPr="00522F92">
                    <w:rPr>
                      <w:color w:val="123869" w:themeColor="accent1"/>
                    </w:rPr>
                    <w:t>INT</w:t>
                  </w:r>
                </w:p>
              </w:tc>
              <w:tc>
                <w:tcPr>
                  <w:tcW w:w="3256" w:type="dxa"/>
                </w:tcPr>
                <w:p w14:paraId="26399F0F" w14:textId="77777777" w:rsidR="00F46984" w:rsidRPr="00522F92" w:rsidRDefault="00F46984" w:rsidP="000028F3">
                  <w:pPr>
                    <w:rPr>
                      <w:color w:val="123869" w:themeColor="accent1"/>
                    </w:rPr>
                  </w:pPr>
                  <w:r w:rsidRPr="00522F92">
                    <w:rPr>
                      <w:color w:val="123869" w:themeColor="accent1"/>
                    </w:rPr>
                    <w:t>Foreign key</w:t>
                  </w:r>
                </w:p>
                <w:p w14:paraId="4536E2A3" w14:textId="60E7A3FA" w:rsidR="00F46984" w:rsidRPr="00522F92" w:rsidRDefault="00F46984" w:rsidP="000028F3">
                  <w:pPr>
                    <w:rPr>
                      <w:color w:val="123869" w:themeColor="accent1"/>
                    </w:rPr>
                  </w:pPr>
                  <w:r w:rsidRPr="00522F92">
                    <w:rPr>
                      <w:color w:val="123869" w:themeColor="accent1"/>
                    </w:rPr>
                    <w:t>Not null</w:t>
                  </w:r>
                </w:p>
              </w:tc>
            </w:tr>
            <w:tr w:rsidR="00522F92" w:rsidRPr="00522F92" w14:paraId="6DA0BF8D" w14:textId="77777777" w:rsidTr="00F46984">
              <w:trPr>
                <w:trHeight w:val="496"/>
              </w:trPr>
              <w:tc>
                <w:tcPr>
                  <w:tcW w:w="3255" w:type="dxa"/>
                </w:tcPr>
                <w:p w14:paraId="7A2F321A" w14:textId="3155C296" w:rsidR="00F46984" w:rsidRPr="00522F92" w:rsidRDefault="00F46984" w:rsidP="000028F3">
                  <w:pPr>
                    <w:rPr>
                      <w:color w:val="123869" w:themeColor="accent1"/>
                    </w:rPr>
                  </w:pPr>
                  <w:proofErr w:type="spellStart"/>
                  <w:r w:rsidRPr="00522F92">
                    <w:rPr>
                      <w:color w:val="123869" w:themeColor="accent1"/>
                    </w:rPr>
                    <w:t>TreatmentCode</w:t>
                  </w:r>
                  <w:proofErr w:type="spellEnd"/>
                </w:p>
              </w:tc>
              <w:tc>
                <w:tcPr>
                  <w:tcW w:w="3255" w:type="dxa"/>
                </w:tcPr>
                <w:p w14:paraId="7FA1FF9C" w14:textId="7181C427" w:rsidR="00F46984" w:rsidRPr="00522F92" w:rsidRDefault="00F46984" w:rsidP="000028F3">
                  <w:pPr>
                    <w:rPr>
                      <w:color w:val="123869" w:themeColor="accent1"/>
                    </w:rPr>
                  </w:pPr>
                  <w:r w:rsidRPr="00522F92">
                    <w:rPr>
                      <w:color w:val="123869" w:themeColor="accent1"/>
                    </w:rPr>
                    <w:t>INT</w:t>
                  </w:r>
                </w:p>
              </w:tc>
              <w:tc>
                <w:tcPr>
                  <w:tcW w:w="3256" w:type="dxa"/>
                </w:tcPr>
                <w:p w14:paraId="1A871A06" w14:textId="73DA2A6A" w:rsidR="00F46984" w:rsidRPr="00522F92" w:rsidRDefault="00F46984" w:rsidP="000028F3">
                  <w:pPr>
                    <w:rPr>
                      <w:color w:val="123869" w:themeColor="accent1"/>
                    </w:rPr>
                  </w:pPr>
                  <w:r w:rsidRPr="00522F92">
                    <w:rPr>
                      <w:color w:val="123869" w:themeColor="accent1"/>
                    </w:rPr>
                    <w:t>Foreign key</w:t>
                  </w:r>
                </w:p>
                <w:p w14:paraId="04D800BB" w14:textId="723FF42B" w:rsidR="00F46984" w:rsidRPr="00522F92" w:rsidRDefault="00F46984" w:rsidP="000028F3">
                  <w:pPr>
                    <w:rPr>
                      <w:color w:val="123869" w:themeColor="accent1"/>
                    </w:rPr>
                  </w:pPr>
                  <w:r w:rsidRPr="00522F92">
                    <w:rPr>
                      <w:color w:val="123869" w:themeColor="accent1"/>
                    </w:rPr>
                    <w:t>Not null</w:t>
                  </w:r>
                </w:p>
              </w:tc>
            </w:tr>
            <w:tr w:rsidR="00522F92" w:rsidRPr="00522F92" w14:paraId="2449E8AE" w14:textId="77777777" w:rsidTr="00F46984">
              <w:trPr>
                <w:trHeight w:val="469"/>
              </w:trPr>
              <w:tc>
                <w:tcPr>
                  <w:tcW w:w="3255" w:type="dxa"/>
                </w:tcPr>
                <w:p w14:paraId="4AE17836" w14:textId="5D75CB96" w:rsidR="00F46984" w:rsidRPr="00522F92" w:rsidRDefault="00F46984" w:rsidP="000028F3">
                  <w:pPr>
                    <w:rPr>
                      <w:color w:val="123869" w:themeColor="accent1"/>
                    </w:rPr>
                  </w:pPr>
                  <w:proofErr w:type="spellStart"/>
                  <w:r w:rsidRPr="00522F92">
                    <w:rPr>
                      <w:color w:val="123869" w:themeColor="accent1"/>
                    </w:rPr>
                    <w:t>TreatmentDetail</w:t>
                  </w:r>
                  <w:proofErr w:type="spellEnd"/>
                </w:p>
              </w:tc>
              <w:tc>
                <w:tcPr>
                  <w:tcW w:w="3255" w:type="dxa"/>
                </w:tcPr>
                <w:p w14:paraId="46CD9059" w14:textId="3D2FBE5A" w:rsidR="00F46984" w:rsidRPr="00522F92" w:rsidRDefault="00F46984" w:rsidP="000028F3">
                  <w:pPr>
                    <w:rPr>
                      <w:color w:val="123869" w:themeColor="accent1"/>
                    </w:rPr>
                  </w:pPr>
                  <w:r w:rsidRPr="00522F92">
                    <w:rPr>
                      <w:color w:val="123869" w:themeColor="accent1"/>
                    </w:rPr>
                    <w:t>Varchar(100)</w:t>
                  </w:r>
                </w:p>
              </w:tc>
              <w:tc>
                <w:tcPr>
                  <w:tcW w:w="3256" w:type="dxa"/>
                </w:tcPr>
                <w:p w14:paraId="57279347" w14:textId="6F60DE60" w:rsidR="00F46984" w:rsidRPr="00522F92" w:rsidRDefault="00F46984" w:rsidP="000028F3">
                  <w:pPr>
                    <w:rPr>
                      <w:color w:val="123869" w:themeColor="accent1"/>
                    </w:rPr>
                  </w:pPr>
                  <w:r w:rsidRPr="00522F92">
                    <w:rPr>
                      <w:color w:val="123869" w:themeColor="accent1"/>
                    </w:rPr>
                    <w:t>Not null</w:t>
                  </w:r>
                </w:p>
              </w:tc>
            </w:tr>
          </w:tbl>
          <w:p w14:paraId="1C680151" w14:textId="77777777" w:rsidR="004E26D2" w:rsidRPr="00522F92" w:rsidRDefault="004E26D2" w:rsidP="000028F3">
            <w:pPr>
              <w:rPr>
                <w:color w:val="123869" w:themeColor="accent1"/>
              </w:rPr>
            </w:pPr>
          </w:p>
          <w:p w14:paraId="70CB9BBE" w14:textId="77777777" w:rsidR="00F46984" w:rsidRPr="00522F92" w:rsidRDefault="00F46984" w:rsidP="000028F3">
            <w:pPr>
              <w:rPr>
                <w:color w:val="123869" w:themeColor="accent1"/>
              </w:rPr>
            </w:pPr>
            <w:r w:rsidRPr="00522F92">
              <w:rPr>
                <w:color w:val="123869" w:themeColor="accent1"/>
              </w:rPr>
              <w:t xml:space="preserve">  The Treatment_Detail table in design view:</w:t>
            </w:r>
          </w:p>
          <w:p w14:paraId="24F58703" w14:textId="77777777" w:rsidR="00F46984" w:rsidRPr="00522F92" w:rsidRDefault="00F46984" w:rsidP="000028F3">
            <w:pPr>
              <w:rPr>
                <w:color w:val="123869" w:themeColor="accent1"/>
              </w:rPr>
            </w:pPr>
          </w:p>
          <w:p w14:paraId="1F7F4C45" w14:textId="77777777" w:rsidR="00F46984" w:rsidRPr="00522F92" w:rsidRDefault="00F46984" w:rsidP="000028F3">
            <w:pPr>
              <w:rPr>
                <w:color w:val="123869" w:themeColor="accent1"/>
              </w:rPr>
            </w:pPr>
            <w:r w:rsidRPr="00522F92">
              <w:rPr>
                <w:noProof/>
                <w:color w:val="123869" w:themeColor="accent1"/>
              </w:rPr>
              <w:drawing>
                <wp:inline distT="0" distB="0" distL="0" distR="0" wp14:anchorId="05E98A20" wp14:editId="7EF76E3B">
                  <wp:extent cx="5981700" cy="2206989"/>
                  <wp:effectExtent l="0" t="0" r="0" b="317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025748" cy="2223241"/>
                          </a:xfrm>
                          <a:prstGeom prst="rect">
                            <a:avLst/>
                          </a:prstGeom>
                        </pic:spPr>
                      </pic:pic>
                    </a:graphicData>
                  </a:graphic>
                </wp:inline>
              </w:drawing>
            </w:r>
          </w:p>
          <w:p w14:paraId="4B5DCDE3" w14:textId="77777777" w:rsidR="00F46984" w:rsidRPr="00522F92" w:rsidRDefault="00F46984" w:rsidP="000028F3">
            <w:pPr>
              <w:rPr>
                <w:color w:val="123869" w:themeColor="accent1"/>
              </w:rPr>
            </w:pPr>
          </w:p>
          <w:p w14:paraId="32468D0B" w14:textId="77777777" w:rsidR="00F46984" w:rsidRPr="00522F92" w:rsidRDefault="00F46984" w:rsidP="000028F3">
            <w:pPr>
              <w:rPr>
                <w:color w:val="123869" w:themeColor="accent1"/>
              </w:rPr>
            </w:pPr>
            <w:r w:rsidRPr="00522F92">
              <w:rPr>
                <w:color w:val="123869" w:themeColor="accent1"/>
              </w:rPr>
              <w:t>The Treatment_Detail table in view mode:</w:t>
            </w:r>
          </w:p>
          <w:p w14:paraId="5994D23B" w14:textId="77777777" w:rsidR="00F46984" w:rsidRPr="00522F92" w:rsidRDefault="00F46984" w:rsidP="000028F3">
            <w:pPr>
              <w:rPr>
                <w:color w:val="123869" w:themeColor="accent1"/>
              </w:rPr>
            </w:pPr>
          </w:p>
          <w:p w14:paraId="3558C602" w14:textId="77777777" w:rsidR="00F46984" w:rsidRPr="00522F92" w:rsidRDefault="00F46984" w:rsidP="000028F3">
            <w:pPr>
              <w:rPr>
                <w:color w:val="123869" w:themeColor="accent1"/>
              </w:rPr>
            </w:pPr>
            <w:r w:rsidRPr="00522F92">
              <w:rPr>
                <w:noProof/>
                <w:color w:val="123869" w:themeColor="accent1"/>
              </w:rPr>
              <w:drawing>
                <wp:inline distT="0" distB="0" distL="0" distR="0" wp14:anchorId="1B14EC0C" wp14:editId="0CB059CF">
                  <wp:extent cx="3590925" cy="952500"/>
                  <wp:effectExtent l="0" t="0" r="952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590925" cy="952500"/>
                          </a:xfrm>
                          <a:prstGeom prst="rect">
                            <a:avLst/>
                          </a:prstGeom>
                        </pic:spPr>
                      </pic:pic>
                    </a:graphicData>
                  </a:graphic>
                </wp:inline>
              </w:drawing>
            </w:r>
          </w:p>
          <w:p w14:paraId="0840FDEE" w14:textId="77777777" w:rsidR="00F46984" w:rsidRPr="00522F92" w:rsidRDefault="00F46984" w:rsidP="000028F3">
            <w:pPr>
              <w:rPr>
                <w:color w:val="123869" w:themeColor="accent1"/>
              </w:rPr>
            </w:pPr>
          </w:p>
          <w:p w14:paraId="5504493D" w14:textId="5A11E576" w:rsidR="00F46984" w:rsidRPr="00522F92" w:rsidRDefault="00F46984" w:rsidP="000028F3">
            <w:pPr>
              <w:rPr>
                <w:b/>
                <w:bCs/>
                <w:color w:val="123869" w:themeColor="accent1"/>
              </w:rPr>
            </w:pPr>
            <w:r w:rsidRPr="00522F92">
              <w:rPr>
                <w:b/>
                <w:bCs/>
                <w:color w:val="123869" w:themeColor="accent1"/>
              </w:rPr>
              <w:t xml:space="preserve">     Treatment</w:t>
            </w:r>
          </w:p>
          <w:p w14:paraId="7B9CD6C6" w14:textId="4AE8743F" w:rsidR="00F46984" w:rsidRPr="00522F92" w:rsidRDefault="00F46984" w:rsidP="000028F3">
            <w:pPr>
              <w:rPr>
                <w:b/>
                <w:bCs/>
                <w:color w:val="123869" w:themeColor="accent1"/>
              </w:rPr>
            </w:pPr>
          </w:p>
          <w:p w14:paraId="4FB3FEF6" w14:textId="6CB44041" w:rsidR="00F46984" w:rsidRPr="00522F92" w:rsidRDefault="00F46984" w:rsidP="000028F3">
            <w:pPr>
              <w:rPr>
                <w:color w:val="123869" w:themeColor="accent1"/>
              </w:rPr>
            </w:pPr>
          </w:p>
          <w:tbl>
            <w:tblPr>
              <w:tblStyle w:val="TableGrid"/>
              <w:tblW w:w="0" w:type="auto"/>
              <w:tblLayout w:type="fixed"/>
              <w:tblLook w:val="04A0" w:firstRow="1" w:lastRow="0" w:firstColumn="1" w:lastColumn="0" w:noHBand="0" w:noVBand="1"/>
            </w:tblPr>
            <w:tblGrid>
              <w:gridCol w:w="3255"/>
              <w:gridCol w:w="3255"/>
              <w:gridCol w:w="3256"/>
            </w:tblGrid>
            <w:tr w:rsidR="00522F92" w:rsidRPr="00522F92" w14:paraId="2532CB02" w14:textId="77777777" w:rsidTr="00F46984">
              <w:trPr>
                <w:trHeight w:val="608"/>
              </w:trPr>
              <w:tc>
                <w:tcPr>
                  <w:tcW w:w="3255" w:type="dxa"/>
                </w:tcPr>
                <w:p w14:paraId="7ECCB613" w14:textId="31154999" w:rsidR="00F46984" w:rsidRPr="00522F92" w:rsidRDefault="00F46984" w:rsidP="000028F3">
                  <w:pPr>
                    <w:rPr>
                      <w:color w:val="123869" w:themeColor="accent1"/>
                    </w:rPr>
                  </w:pPr>
                  <w:proofErr w:type="spellStart"/>
                  <w:r w:rsidRPr="00522F92">
                    <w:rPr>
                      <w:color w:val="123869" w:themeColor="accent1"/>
                    </w:rPr>
                    <w:t>TreatmentCode</w:t>
                  </w:r>
                  <w:proofErr w:type="spellEnd"/>
                </w:p>
              </w:tc>
              <w:tc>
                <w:tcPr>
                  <w:tcW w:w="3255" w:type="dxa"/>
                </w:tcPr>
                <w:p w14:paraId="0E71F503" w14:textId="385267F3" w:rsidR="00F46984" w:rsidRPr="00522F92" w:rsidRDefault="00F46984" w:rsidP="000028F3">
                  <w:pPr>
                    <w:rPr>
                      <w:color w:val="123869" w:themeColor="accent1"/>
                    </w:rPr>
                  </w:pPr>
                  <w:r w:rsidRPr="00522F92">
                    <w:rPr>
                      <w:color w:val="123869" w:themeColor="accent1"/>
                    </w:rPr>
                    <w:t>INT</w:t>
                  </w:r>
                </w:p>
              </w:tc>
              <w:tc>
                <w:tcPr>
                  <w:tcW w:w="3256" w:type="dxa"/>
                </w:tcPr>
                <w:p w14:paraId="764E9897" w14:textId="77777777" w:rsidR="00F46984" w:rsidRPr="00522F92" w:rsidRDefault="00F46984" w:rsidP="000028F3">
                  <w:pPr>
                    <w:rPr>
                      <w:color w:val="123869" w:themeColor="accent1"/>
                    </w:rPr>
                  </w:pPr>
                  <w:r w:rsidRPr="00522F92">
                    <w:rPr>
                      <w:color w:val="123869" w:themeColor="accent1"/>
                    </w:rPr>
                    <w:t>Primary key</w:t>
                  </w:r>
                </w:p>
                <w:p w14:paraId="44D11C2D" w14:textId="092C19A3" w:rsidR="00F46984" w:rsidRPr="00522F92" w:rsidRDefault="00F46984" w:rsidP="000028F3">
                  <w:pPr>
                    <w:rPr>
                      <w:color w:val="123869" w:themeColor="accent1"/>
                    </w:rPr>
                  </w:pPr>
                  <w:r w:rsidRPr="00522F92">
                    <w:rPr>
                      <w:color w:val="123869" w:themeColor="accent1"/>
                    </w:rPr>
                    <w:t>Not null</w:t>
                  </w:r>
                </w:p>
              </w:tc>
            </w:tr>
            <w:tr w:rsidR="00522F92" w:rsidRPr="00522F92" w14:paraId="64E25876" w14:textId="77777777" w:rsidTr="00F46984">
              <w:trPr>
                <w:trHeight w:val="608"/>
              </w:trPr>
              <w:tc>
                <w:tcPr>
                  <w:tcW w:w="3255" w:type="dxa"/>
                </w:tcPr>
                <w:p w14:paraId="28A2CB58" w14:textId="57FB8216" w:rsidR="00F46984" w:rsidRPr="00522F92" w:rsidRDefault="00F46984" w:rsidP="000028F3">
                  <w:pPr>
                    <w:rPr>
                      <w:color w:val="123869" w:themeColor="accent1"/>
                    </w:rPr>
                  </w:pPr>
                  <w:proofErr w:type="spellStart"/>
                  <w:r w:rsidRPr="00522F92">
                    <w:rPr>
                      <w:color w:val="123869" w:themeColor="accent1"/>
                    </w:rPr>
                    <w:t>TreatmentName</w:t>
                  </w:r>
                  <w:proofErr w:type="spellEnd"/>
                </w:p>
              </w:tc>
              <w:tc>
                <w:tcPr>
                  <w:tcW w:w="3255" w:type="dxa"/>
                </w:tcPr>
                <w:p w14:paraId="085FAA9E" w14:textId="51ED64AB" w:rsidR="00F46984" w:rsidRPr="00522F92" w:rsidRDefault="00F46984" w:rsidP="000028F3">
                  <w:pPr>
                    <w:rPr>
                      <w:color w:val="123869" w:themeColor="accent1"/>
                    </w:rPr>
                  </w:pPr>
                  <w:r w:rsidRPr="00522F92">
                    <w:rPr>
                      <w:color w:val="123869" w:themeColor="accent1"/>
                    </w:rPr>
                    <w:t>Varchar(50)</w:t>
                  </w:r>
                </w:p>
              </w:tc>
              <w:tc>
                <w:tcPr>
                  <w:tcW w:w="3256" w:type="dxa"/>
                </w:tcPr>
                <w:p w14:paraId="592112FD" w14:textId="75DB67AA" w:rsidR="00F46984" w:rsidRPr="00522F92" w:rsidRDefault="00F46984" w:rsidP="000028F3">
                  <w:pPr>
                    <w:rPr>
                      <w:color w:val="123869" w:themeColor="accent1"/>
                    </w:rPr>
                  </w:pPr>
                  <w:r w:rsidRPr="00522F92">
                    <w:rPr>
                      <w:color w:val="123869" w:themeColor="accent1"/>
                    </w:rPr>
                    <w:t>Not null</w:t>
                  </w:r>
                </w:p>
              </w:tc>
            </w:tr>
            <w:tr w:rsidR="00522F92" w:rsidRPr="00522F92" w14:paraId="5636564A" w14:textId="77777777" w:rsidTr="00F46984">
              <w:trPr>
                <w:trHeight w:val="608"/>
              </w:trPr>
              <w:tc>
                <w:tcPr>
                  <w:tcW w:w="3255" w:type="dxa"/>
                </w:tcPr>
                <w:p w14:paraId="5A689DED" w14:textId="4E7B79E8" w:rsidR="00F46984" w:rsidRPr="00522F92" w:rsidRDefault="00F46984" w:rsidP="000028F3">
                  <w:pPr>
                    <w:rPr>
                      <w:color w:val="123869" w:themeColor="accent1"/>
                    </w:rPr>
                  </w:pPr>
                  <w:proofErr w:type="spellStart"/>
                  <w:r w:rsidRPr="00522F92">
                    <w:rPr>
                      <w:color w:val="123869" w:themeColor="accent1"/>
                    </w:rPr>
                    <w:t>TreatmentDesc</w:t>
                  </w:r>
                  <w:proofErr w:type="spellEnd"/>
                </w:p>
              </w:tc>
              <w:tc>
                <w:tcPr>
                  <w:tcW w:w="3255" w:type="dxa"/>
                </w:tcPr>
                <w:p w14:paraId="7A7F7EFC" w14:textId="2BBB2404" w:rsidR="00F46984" w:rsidRPr="00522F92" w:rsidRDefault="00F46984" w:rsidP="000028F3">
                  <w:pPr>
                    <w:rPr>
                      <w:color w:val="123869" w:themeColor="accent1"/>
                    </w:rPr>
                  </w:pPr>
                  <w:r w:rsidRPr="00522F92">
                    <w:rPr>
                      <w:color w:val="123869" w:themeColor="accent1"/>
                    </w:rPr>
                    <w:t>Varchar(200)</w:t>
                  </w:r>
                </w:p>
              </w:tc>
              <w:tc>
                <w:tcPr>
                  <w:tcW w:w="3256" w:type="dxa"/>
                </w:tcPr>
                <w:p w14:paraId="08378D59" w14:textId="0149E38E" w:rsidR="00F46984" w:rsidRPr="00522F92" w:rsidRDefault="00F46984" w:rsidP="000028F3">
                  <w:pPr>
                    <w:rPr>
                      <w:color w:val="123869" w:themeColor="accent1"/>
                    </w:rPr>
                  </w:pPr>
                  <w:r w:rsidRPr="00522F92">
                    <w:rPr>
                      <w:color w:val="123869" w:themeColor="accent1"/>
                    </w:rPr>
                    <w:t>Not null</w:t>
                  </w:r>
                </w:p>
              </w:tc>
            </w:tr>
            <w:tr w:rsidR="00522F92" w:rsidRPr="00522F92" w14:paraId="3C3FBE94" w14:textId="77777777" w:rsidTr="00F46984">
              <w:trPr>
                <w:trHeight w:val="574"/>
              </w:trPr>
              <w:tc>
                <w:tcPr>
                  <w:tcW w:w="3255" w:type="dxa"/>
                </w:tcPr>
                <w:p w14:paraId="7D992F3E" w14:textId="3D7169B6" w:rsidR="00F46984" w:rsidRPr="00522F92" w:rsidRDefault="00F46984" w:rsidP="000028F3">
                  <w:pPr>
                    <w:rPr>
                      <w:color w:val="123869" w:themeColor="accent1"/>
                    </w:rPr>
                  </w:pPr>
                  <w:proofErr w:type="spellStart"/>
                  <w:r w:rsidRPr="00522F92">
                    <w:rPr>
                      <w:color w:val="123869" w:themeColor="accent1"/>
                    </w:rPr>
                    <w:t>TreatmentPrice</w:t>
                  </w:r>
                  <w:proofErr w:type="spellEnd"/>
                </w:p>
              </w:tc>
              <w:tc>
                <w:tcPr>
                  <w:tcW w:w="3255" w:type="dxa"/>
                </w:tcPr>
                <w:p w14:paraId="78B65FF8" w14:textId="1CD0828D" w:rsidR="00F46984" w:rsidRPr="00522F92" w:rsidRDefault="00F46984" w:rsidP="000028F3">
                  <w:pPr>
                    <w:rPr>
                      <w:color w:val="123869" w:themeColor="accent1"/>
                    </w:rPr>
                  </w:pPr>
                  <w:r w:rsidRPr="00522F92">
                    <w:rPr>
                      <w:color w:val="123869" w:themeColor="accent1"/>
                    </w:rPr>
                    <w:t>Money</w:t>
                  </w:r>
                </w:p>
              </w:tc>
              <w:tc>
                <w:tcPr>
                  <w:tcW w:w="3256" w:type="dxa"/>
                </w:tcPr>
                <w:p w14:paraId="078CB671" w14:textId="324719C4" w:rsidR="00F46984" w:rsidRPr="00522F92" w:rsidRDefault="00F46984" w:rsidP="000028F3">
                  <w:pPr>
                    <w:rPr>
                      <w:color w:val="123869" w:themeColor="accent1"/>
                    </w:rPr>
                  </w:pPr>
                  <w:r w:rsidRPr="00522F92">
                    <w:rPr>
                      <w:color w:val="123869" w:themeColor="accent1"/>
                    </w:rPr>
                    <w:t>Not null</w:t>
                  </w:r>
                </w:p>
              </w:tc>
            </w:tr>
          </w:tbl>
          <w:p w14:paraId="1536F70E" w14:textId="77777777" w:rsidR="00F46984" w:rsidRPr="00522F92" w:rsidRDefault="00F46984" w:rsidP="000028F3">
            <w:pPr>
              <w:rPr>
                <w:color w:val="123869" w:themeColor="accent1"/>
              </w:rPr>
            </w:pPr>
          </w:p>
          <w:p w14:paraId="0FABF7A6" w14:textId="53484231" w:rsidR="00F46984" w:rsidRPr="00522F92" w:rsidRDefault="00F46984" w:rsidP="000028F3">
            <w:pPr>
              <w:rPr>
                <w:color w:val="123869" w:themeColor="accent1"/>
              </w:rPr>
            </w:pPr>
          </w:p>
          <w:p w14:paraId="1620360F" w14:textId="6CC69245" w:rsidR="00F46984" w:rsidRPr="00522F92" w:rsidRDefault="00F46984" w:rsidP="000028F3">
            <w:pPr>
              <w:rPr>
                <w:color w:val="123869" w:themeColor="accent1"/>
              </w:rPr>
            </w:pPr>
          </w:p>
          <w:p w14:paraId="18E66372" w14:textId="507C6251" w:rsidR="00F46984" w:rsidRPr="00522F92" w:rsidRDefault="00F46984" w:rsidP="000028F3">
            <w:pPr>
              <w:rPr>
                <w:color w:val="123869" w:themeColor="accent1"/>
              </w:rPr>
            </w:pPr>
            <w:r w:rsidRPr="00522F92">
              <w:rPr>
                <w:color w:val="123869" w:themeColor="accent1"/>
              </w:rPr>
              <w:t xml:space="preserve">The Treatment table in design view: </w:t>
            </w:r>
          </w:p>
          <w:p w14:paraId="4ED4AE58" w14:textId="5031358B" w:rsidR="00F46984" w:rsidRPr="00522F92" w:rsidRDefault="00F46984" w:rsidP="000028F3">
            <w:pPr>
              <w:rPr>
                <w:color w:val="123869" w:themeColor="accent1"/>
              </w:rPr>
            </w:pPr>
          </w:p>
          <w:p w14:paraId="0ADFEB98" w14:textId="281B75DE" w:rsidR="00F46984" w:rsidRPr="00522F92" w:rsidRDefault="00F46984" w:rsidP="000028F3">
            <w:pPr>
              <w:rPr>
                <w:color w:val="123869" w:themeColor="accent1"/>
              </w:rPr>
            </w:pPr>
            <w:r w:rsidRPr="00522F92">
              <w:rPr>
                <w:noProof/>
                <w:color w:val="123869" w:themeColor="accent1"/>
              </w:rPr>
              <w:drawing>
                <wp:inline distT="0" distB="0" distL="0" distR="0" wp14:anchorId="1391F79F" wp14:editId="5B535CC9">
                  <wp:extent cx="5172075" cy="1575251"/>
                  <wp:effectExtent l="0" t="0" r="0" b="635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08619" cy="1586381"/>
                          </a:xfrm>
                          <a:prstGeom prst="rect">
                            <a:avLst/>
                          </a:prstGeom>
                        </pic:spPr>
                      </pic:pic>
                    </a:graphicData>
                  </a:graphic>
                </wp:inline>
              </w:drawing>
            </w:r>
          </w:p>
          <w:p w14:paraId="4085A03D" w14:textId="38FF3870" w:rsidR="00F46984" w:rsidRPr="00522F92" w:rsidRDefault="00F46984" w:rsidP="000028F3">
            <w:pPr>
              <w:rPr>
                <w:color w:val="123869" w:themeColor="accent1"/>
              </w:rPr>
            </w:pPr>
          </w:p>
          <w:p w14:paraId="322504DE" w14:textId="344A02F8" w:rsidR="00F46984" w:rsidRPr="00522F92" w:rsidRDefault="00F46984" w:rsidP="000028F3">
            <w:pPr>
              <w:rPr>
                <w:color w:val="123869" w:themeColor="accent1"/>
              </w:rPr>
            </w:pPr>
            <w:r w:rsidRPr="00522F92">
              <w:rPr>
                <w:color w:val="123869" w:themeColor="accent1"/>
              </w:rPr>
              <w:t xml:space="preserve">The Treatment table in view mode: </w:t>
            </w:r>
          </w:p>
          <w:p w14:paraId="1660B073" w14:textId="165DE2C7" w:rsidR="00F46984" w:rsidRPr="00522F92" w:rsidRDefault="00F46984" w:rsidP="000028F3">
            <w:pPr>
              <w:rPr>
                <w:color w:val="123869" w:themeColor="accent1"/>
              </w:rPr>
            </w:pPr>
          </w:p>
          <w:p w14:paraId="2AD1AC35" w14:textId="70B4E0F6" w:rsidR="00F46984" w:rsidRPr="00522F92" w:rsidRDefault="00F46984" w:rsidP="000028F3">
            <w:pPr>
              <w:rPr>
                <w:color w:val="123869" w:themeColor="accent1"/>
              </w:rPr>
            </w:pPr>
            <w:r w:rsidRPr="00522F92">
              <w:rPr>
                <w:noProof/>
                <w:color w:val="123869" w:themeColor="accent1"/>
              </w:rPr>
              <w:drawing>
                <wp:inline distT="0" distB="0" distL="0" distR="0" wp14:anchorId="66273673" wp14:editId="6181D0A3">
                  <wp:extent cx="6086475" cy="1591134"/>
                  <wp:effectExtent l="0" t="0" r="0" b="952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39906" cy="1605102"/>
                          </a:xfrm>
                          <a:prstGeom prst="rect">
                            <a:avLst/>
                          </a:prstGeom>
                        </pic:spPr>
                      </pic:pic>
                    </a:graphicData>
                  </a:graphic>
                </wp:inline>
              </w:drawing>
            </w:r>
          </w:p>
          <w:p w14:paraId="1AF28876" w14:textId="77777777" w:rsidR="00F46984" w:rsidRPr="00522F92" w:rsidRDefault="00F46984" w:rsidP="000028F3">
            <w:pPr>
              <w:rPr>
                <w:color w:val="123869" w:themeColor="accent1"/>
              </w:rPr>
            </w:pPr>
          </w:p>
          <w:p w14:paraId="26EBDEFD" w14:textId="41D64808" w:rsidR="00F46984" w:rsidRPr="00522F92" w:rsidRDefault="00F46984" w:rsidP="000028F3">
            <w:pPr>
              <w:rPr>
                <w:color w:val="123869" w:themeColor="accent1"/>
              </w:rPr>
            </w:pPr>
          </w:p>
          <w:p w14:paraId="5496369E" w14:textId="4AE4C874" w:rsidR="00F46984" w:rsidRPr="00522F92" w:rsidRDefault="00F46984" w:rsidP="00F46984">
            <w:pPr>
              <w:pStyle w:val="Heading2"/>
              <w:rPr>
                <w:color w:val="123869" w:themeColor="accent1"/>
              </w:rPr>
            </w:pPr>
            <w:bookmarkStart w:id="14" w:name="_Toc40270082"/>
            <w:r w:rsidRPr="00522F92">
              <w:t>Advantages</w:t>
            </w:r>
            <w:bookmarkEnd w:id="14"/>
          </w:p>
          <w:p w14:paraId="45EAE926" w14:textId="5FFF3CEE" w:rsidR="00F46984" w:rsidRPr="00522F92" w:rsidRDefault="00F46984" w:rsidP="00F46984">
            <w:pPr>
              <w:rPr>
                <w:color w:val="123869" w:themeColor="accent1"/>
              </w:rPr>
            </w:pPr>
          </w:p>
          <w:p w14:paraId="5214C094" w14:textId="0D628877" w:rsidR="00F21DBF" w:rsidRPr="00522F92" w:rsidRDefault="00F21DBF" w:rsidP="00F21DBF">
            <w:pPr>
              <w:pStyle w:val="ListParagraph"/>
              <w:numPr>
                <w:ilvl w:val="0"/>
                <w:numId w:val="13"/>
              </w:numPr>
              <w:rPr>
                <w:color w:val="123869" w:themeColor="accent1"/>
              </w:rPr>
            </w:pPr>
            <w:r w:rsidRPr="00522F92">
              <w:rPr>
                <w:color w:val="123869" w:themeColor="accent1"/>
              </w:rPr>
              <w:t>Everything is stored in his own table.</w:t>
            </w:r>
          </w:p>
          <w:p w14:paraId="1819FC8C" w14:textId="77777777" w:rsidR="00F21DBF" w:rsidRPr="00522F92" w:rsidRDefault="00F21DBF" w:rsidP="00F21DBF">
            <w:pPr>
              <w:rPr>
                <w:color w:val="123869" w:themeColor="accent1"/>
              </w:rPr>
            </w:pPr>
          </w:p>
          <w:p w14:paraId="16AE8642" w14:textId="012CCDC1" w:rsidR="00F21DBF" w:rsidRPr="00522F92" w:rsidRDefault="00F21DBF" w:rsidP="00F46984">
            <w:pPr>
              <w:pStyle w:val="ListParagraph"/>
              <w:numPr>
                <w:ilvl w:val="0"/>
                <w:numId w:val="13"/>
              </w:numPr>
              <w:rPr>
                <w:color w:val="123869" w:themeColor="accent1"/>
              </w:rPr>
            </w:pPr>
            <w:r w:rsidRPr="00522F92">
              <w:rPr>
                <w:color w:val="123869" w:themeColor="accent1"/>
              </w:rPr>
              <w:t>The relationships will help the user to easily introduce new data inside the tables.</w:t>
            </w:r>
          </w:p>
          <w:p w14:paraId="2EDE0C61" w14:textId="77777777" w:rsidR="00F21DBF" w:rsidRPr="00522F92" w:rsidRDefault="00F21DBF" w:rsidP="00F21DBF">
            <w:pPr>
              <w:rPr>
                <w:color w:val="123869" w:themeColor="accent1"/>
              </w:rPr>
            </w:pPr>
          </w:p>
          <w:p w14:paraId="20030285" w14:textId="6C08F8F0" w:rsidR="00F21DBF" w:rsidRPr="00522F92" w:rsidRDefault="00F21DBF" w:rsidP="00522F92">
            <w:pPr>
              <w:pStyle w:val="ListParagraph"/>
              <w:numPr>
                <w:ilvl w:val="0"/>
                <w:numId w:val="13"/>
              </w:numPr>
              <w:rPr>
                <w:color w:val="123869" w:themeColor="accent1"/>
              </w:rPr>
            </w:pPr>
            <w:r w:rsidRPr="00522F92">
              <w:rPr>
                <w:color w:val="123869" w:themeColor="accent1"/>
              </w:rPr>
              <w:t>User-friendly. It is very easy to use by anyone.</w:t>
            </w:r>
          </w:p>
          <w:p w14:paraId="2F42FE4F" w14:textId="77777777" w:rsidR="00F21DBF" w:rsidRPr="00522F92" w:rsidRDefault="00F21DBF" w:rsidP="00F21DBF">
            <w:pPr>
              <w:rPr>
                <w:color w:val="123869" w:themeColor="accent1"/>
              </w:rPr>
            </w:pPr>
          </w:p>
          <w:p w14:paraId="6ECBEAFE" w14:textId="4400113A" w:rsidR="00F21DBF" w:rsidRPr="00522F92" w:rsidRDefault="00F21DBF" w:rsidP="00F21DBF">
            <w:pPr>
              <w:pStyle w:val="ListParagraph"/>
              <w:numPr>
                <w:ilvl w:val="0"/>
                <w:numId w:val="13"/>
              </w:numPr>
              <w:rPr>
                <w:color w:val="123869" w:themeColor="accent1"/>
              </w:rPr>
            </w:pPr>
            <w:r w:rsidRPr="00522F92">
              <w:rPr>
                <w:color w:val="123869" w:themeColor="accent1"/>
              </w:rPr>
              <w:t>Everything is secured, since there is a login system created. At the moment they are only 2 users, which are admin and staff. It can be added later on more users by the admin.</w:t>
            </w:r>
          </w:p>
          <w:p w14:paraId="51A1C578" w14:textId="77777777" w:rsidR="00F21DBF" w:rsidRPr="00522F92" w:rsidRDefault="00F21DBF" w:rsidP="00F21DBF">
            <w:pPr>
              <w:rPr>
                <w:color w:val="123869" w:themeColor="accent1"/>
              </w:rPr>
            </w:pPr>
          </w:p>
          <w:p w14:paraId="0C4DA055" w14:textId="4FF4EE44" w:rsidR="00F21DBF" w:rsidRPr="00522F92" w:rsidRDefault="00F21DBF" w:rsidP="00F21DBF">
            <w:pPr>
              <w:rPr>
                <w:color w:val="123869" w:themeColor="accent1"/>
              </w:rPr>
            </w:pPr>
          </w:p>
          <w:p w14:paraId="0265795A" w14:textId="09ED3296" w:rsidR="00F21DBF" w:rsidRPr="00522F92" w:rsidRDefault="00F21DBF" w:rsidP="00F21DBF">
            <w:pPr>
              <w:rPr>
                <w:color w:val="123869" w:themeColor="accent1"/>
              </w:rPr>
            </w:pPr>
          </w:p>
          <w:p w14:paraId="6BBA6382" w14:textId="6100A44C" w:rsidR="00F21DBF" w:rsidRPr="00522F92" w:rsidRDefault="00F21DBF" w:rsidP="00F21DBF">
            <w:pPr>
              <w:pStyle w:val="Heading1"/>
              <w:jc w:val="center"/>
            </w:pPr>
          </w:p>
          <w:p w14:paraId="70ABECCB" w14:textId="0EA82B40" w:rsidR="00F21DBF" w:rsidRPr="00522F92" w:rsidRDefault="00F21DBF" w:rsidP="00F21DBF">
            <w:pPr>
              <w:rPr>
                <w:color w:val="123869" w:themeColor="accent1"/>
              </w:rPr>
            </w:pPr>
          </w:p>
          <w:p w14:paraId="648FE155" w14:textId="7EC464B9" w:rsidR="00F21DBF" w:rsidRPr="00522F92" w:rsidRDefault="00F21DBF" w:rsidP="00F21DBF">
            <w:pPr>
              <w:rPr>
                <w:color w:val="123869" w:themeColor="accent1"/>
              </w:rPr>
            </w:pPr>
          </w:p>
          <w:p w14:paraId="4F590E28" w14:textId="2681059A" w:rsidR="00F21DBF" w:rsidRPr="00522F92" w:rsidRDefault="00F21DBF" w:rsidP="00F21DBF">
            <w:pPr>
              <w:rPr>
                <w:color w:val="123869" w:themeColor="accent1"/>
              </w:rPr>
            </w:pPr>
          </w:p>
          <w:p w14:paraId="3EC09C18" w14:textId="7E311291" w:rsidR="00F21DBF" w:rsidRPr="00522F92" w:rsidRDefault="00F21DBF" w:rsidP="00F21DBF">
            <w:pPr>
              <w:rPr>
                <w:color w:val="123869" w:themeColor="accent1"/>
              </w:rPr>
            </w:pPr>
          </w:p>
          <w:p w14:paraId="3BA23A50" w14:textId="59A3EFCB" w:rsidR="00F21DBF" w:rsidRPr="00522F92" w:rsidRDefault="00F21DBF" w:rsidP="00F21DBF">
            <w:pPr>
              <w:rPr>
                <w:color w:val="123869" w:themeColor="accent1"/>
              </w:rPr>
            </w:pPr>
          </w:p>
          <w:p w14:paraId="01332BB2" w14:textId="23200330" w:rsidR="00F21DBF" w:rsidRPr="00522F92" w:rsidRDefault="00F21DBF" w:rsidP="00F21DBF">
            <w:pPr>
              <w:rPr>
                <w:color w:val="123869" w:themeColor="accent1"/>
              </w:rPr>
            </w:pPr>
          </w:p>
          <w:p w14:paraId="1E2712C5" w14:textId="772AEB19" w:rsidR="00F21DBF" w:rsidRPr="00522F92" w:rsidRDefault="00F21DBF" w:rsidP="00F21DBF">
            <w:pPr>
              <w:pStyle w:val="Heading1"/>
              <w:jc w:val="center"/>
              <w:rPr>
                <w:sz w:val="72"/>
                <w:szCs w:val="72"/>
              </w:rPr>
            </w:pPr>
            <w:bookmarkStart w:id="15" w:name="_Toc40270083"/>
            <w:r w:rsidRPr="00522F92">
              <w:rPr>
                <w:sz w:val="72"/>
                <w:szCs w:val="72"/>
              </w:rPr>
              <w:t>Abstract</w:t>
            </w:r>
            <w:bookmarkEnd w:id="15"/>
          </w:p>
          <w:p w14:paraId="067C69FF" w14:textId="0B843909" w:rsidR="00F21DBF" w:rsidRPr="00522F92" w:rsidRDefault="00F21DBF" w:rsidP="00F21DBF">
            <w:pPr>
              <w:rPr>
                <w:color w:val="123869" w:themeColor="accent1"/>
              </w:rPr>
            </w:pPr>
            <w:r w:rsidRPr="00522F92">
              <w:rPr>
                <w:color w:val="123869" w:themeColor="accent1"/>
              </w:rPr>
              <w:t xml:space="preserve"> </w:t>
            </w:r>
          </w:p>
          <w:p w14:paraId="6A8CD261" w14:textId="2E3F3278" w:rsidR="00F21DBF" w:rsidRPr="00522F92" w:rsidRDefault="00F21DBF" w:rsidP="00F21DBF">
            <w:pPr>
              <w:pStyle w:val="Heading2"/>
              <w:rPr>
                <w:color w:val="123869" w:themeColor="accent1"/>
              </w:rPr>
            </w:pPr>
            <w:r w:rsidRPr="00522F92">
              <w:rPr>
                <w:color w:val="123869" w:themeColor="accent1"/>
              </w:rPr>
              <w:t xml:space="preserve">  </w:t>
            </w:r>
            <w:bookmarkStart w:id="16" w:name="_Toc40270084"/>
            <w:r w:rsidRPr="00522F92">
              <w:t>Introduction</w:t>
            </w:r>
            <w:bookmarkEnd w:id="16"/>
          </w:p>
          <w:p w14:paraId="6A71F167" w14:textId="77777777" w:rsidR="00F21DBF" w:rsidRPr="00522F92" w:rsidRDefault="00F21DBF" w:rsidP="00F21DBF">
            <w:pPr>
              <w:rPr>
                <w:color w:val="123869" w:themeColor="accent1"/>
              </w:rPr>
            </w:pPr>
          </w:p>
          <w:p w14:paraId="20D2F115" w14:textId="61BC5DDE" w:rsidR="00F21DBF" w:rsidRPr="00522F92" w:rsidRDefault="00F21DBF" w:rsidP="00F21DBF">
            <w:pPr>
              <w:rPr>
                <w:color w:val="123869" w:themeColor="accent1"/>
              </w:rPr>
            </w:pPr>
            <w:r w:rsidRPr="00522F92">
              <w:rPr>
                <w:color w:val="123869" w:themeColor="accent1"/>
              </w:rPr>
              <w:t xml:space="preserve">      In the introduction section we find out what is a database management system and also some characteristics of it. </w:t>
            </w:r>
          </w:p>
          <w:p w14:paraId="1269E59E" w14:textId="039A9B52" w:rsidR="00F21DBF" w:rsidRPr="00522F92" w:rsidRDefault="00F21DBF" w:rsidP="00F21DBF">
            <w:pPr>
              <w:rPr>
                <w:color w:val="123869" w:themeColor="accent1"/>
              </w:rPr>
            </w:pPr>
          </w:p>
          <w:p w14:paraId="5D453FC0" w14:textId="6F4C79E9" w:rsidR="00F21DBF" w:rsidRPr="00522F92" w:rsidRDefault="00F21DBF" w:rsidP="00F21DBF">
            <w:pPr>
              <w:rPr>
                <w:color w:val="123869" w:themeColor="accent1"/>
              </w:rPr>
            </w:pPr>
            <w:r w:rsidRPr="00522F92">
              <w:rPr>
                <w:color w:val="123869" w:themeColor="accent1"/>
              </w:rPr>
              <w:t xml:space="preserve">        As a summary, a DBMS is defined as the software system that allows users to define, create, maintain and control access the database. Some important characteristics are </w:t>
            </w:r>
            <w:r w:rsidR="00522F92" w:rsidRPr="00522F92">
              <w:rPr>
                <w:color w:val="123869" w:themeColor="accent1"/>
              </w:rPr>
              <w:t>the Data Integrity, Security and the multi-user access.</w:t>
            </w:r>
          </w:p>
          <w:p w14:paraId="538598A1" w14:textId="473D4536" w:rsidR="00F21DBF" w:rsidRPr="00522F92" w:rsidRDefault="00F21DBF" w:rsidP="00F21DBF">
            <w:pPr>
              <w:rPr>
                <w:color w:val="123869" w:themeColor="accent1"/>
              </w:rPr>
            </w:pPr>
          </w:p>
          <w:p w14:paraId="1494F19A" w14:textId="154782DF" w:rsidR="00F21DBF" w:rsidRPr="00522F92" w:rsidRDefault="00F21DBF" w:rsidP="00F21DBF">
            <w:pPr>
              <w:pStyle w:val="Heading2"/>
              <w:rPr>
                <w:color w:val="123869" w:themeColor="accent1"/>
              </w:rPr>
            </w:pPr>
            <w:r w:rsidRPr="00522F92">
              <w:rPr>
                <w:color w:val="123869" w:themeColor="accent1"/>
              </w:rPr>
              <w:t xml:space="preserve">  </w:t>
            </w:r>
            <w:bookmarkStart w:id="17" w:name="_Toc40270085"/>
            <w:r w:rsidRPr="00522F92">
              <w:t>Database</w:t>
            </w:r>
            <w:bookmarkEnd w:id="17"/>
          </w:p>
          <w:p w14:paraId="25CF9B7F" w14:textId="77777777" w:rsidR="00F46984" w:rsidRPr="00522F92" w:rsidRDefault="00F46984" w:rsidP="000028F3">
            <w:pPr>
              <w:rPr>
                <w:color w:val="123869" w:themeColor="accent1"/>
              </w:rPr>
            </w:pPr>
          </w:p>
          <w:p w14:paraId="5F90D3A6" w14:textId="77777777" w:rsidR="00522F92" w:rsidRPr="00522F92" w:rsidRDefault="00522F92" w:rsidP="000028F3">
            <w:pPr>
              <w:rPr>
                <w:color w:val="123869" w:themeColor="accent1"/>
              </w:rPr>
            </w:pPr>
            <w:r w:rsidRPr="00522F92">
              <w:rPr>
                <w:color w:val="123869" w:themeColor="accent1"/>
              </w:rPr>
              <w:t xml:space="preserve">   In the Database section we look forward in our designed database solution for the Pet Care.</w:t>
            </w:r>
          </w:p>
          <w:p w14:paraId="7EFA37D6" w14:textId="6EB83CC7" w:rsidR="00522F92" w:rsidRPr="00522F92" w:rsidRDefault="00522F92" w:rsidP="000028F3">
            <w:pPr>
              <w:rPr>
                <w:color w:val="123869" w:themeColor="accent1"/>
              </w:rPr>
            </w:pPr>
            <w:r w:rsidRPr="00522F92">
              <w:rPr>
                <w:color w:val="123869" w:themeColor="accent1"/>
              </w:rPr>
              <w:t>We take a look at the tables structures, with some examples from the real database. And, in the final, we try to find out what advantages of using this database.</w:t>
            </w:r>
          </w:p>
          <w:p w14:paraId="2D009BA6" w14:textId="0B6004CD" w:rsidR="00522F92" w:rsidRPr="00522F92" w:rsidRDefault="00522F92" w:rsidP="000028F3">
            <w:pPr>
              <w:rPr>
                <w:color w:val="123869" w:themeColor="accent1"/>
              </w:rPr>
            </w:pPr>
          </w:p>
          <w:p w14:paraId="7DA4E99C" w14:textId="3AA30E44" w:rsidR="00522F92" w:rsidRPr="00522F92" w:rsidRDefault="00522F92" w:rsidP="000028F3">
            <w:pPr>
              <w:rPr>
                <w:color w:val="123869" w:themeColor="accent1"/>
              </w:rPr>
            </w:pPr>
          </w:p>
          <w:p w14:paraId="1C6725A4" w14:textId="3C1BBD60" w:rsidR="00522F92" w:rsidRPr="00522F92" w:rsidRDefault="00522F92" w:rsidP="000028F3">
            <w:pPr>
              <w:rPr>
                <w:color w:val="123869" w:themeColor="accent1"/>
              </w:rPr>
            </w:pPr>
          </w:p>
          <w:p w14:paraId="0F3CD994" w14:textId="77777777" w:rsidR="00522F92" w:rsidRPr="00522F92" w:rsidRDefault="00522F92" w:rsidP="000028F3">
            <w:pPr>
              <w:rPr>
                <w:color w:val="123869" w:themeColor="accent1"/>
              </w:rPr>
            </w:pPr>
          </w:p>
          <w:bookmarkStart w:id="18" w:name="_Toc40270086" w:displacedByCustomXml="next"/>
          <w:sdt>
            <w:sdtPr>
              <w:id w:val="162513348"/>
              <w:docPartObj>
                <w:docPartGallery w:val="Bibliographies"/>
                <w:docPartUnique/>
              </w:docPartObj>
            </w:sdtPr>
            <w:sdtEndPr>
              <w:rPr>
                <w:rFonts w:asciiTheme="minorHAnsi" w:eastAsiaTheme="minorHAnsi" w:hAnsiTheme="minorHAnsi" w:cstheme="minorBidi"/>
                <w:b w:val="0"/>
                <w:sz w:val="24"/>
                <w:szCs w:val="24"/>
              </w:rPr>
            </w:sdtEndPr>
            <w:sdtContent>
              <w:p w14:paraId="06514E3C" w14:textId="326C6E7E" w:rsidR="00522F92" w:rsidRPr="00522F92" w:rsidRDefault="00522F92" w:rsidP="00522F92">
                <w:pPr>
                  <w:pStyle w:val="Heading1"/>
                  <w:jc w:val="center"/>
                  <w:rPr>
                    <w:sz w:val="72"/>
                    <w:szCs w:val="72"/>
                  </w:rPr>
                </w:pPr>
                <w:r w:rsidRPr="00522F92">
                  <w:rPr>
                    <w:sz w:val="72"/>
                    <w:szCs w:val="72"/>
                  </w:rPr>
                  <w:t>Bibliography</w:t>
                </w:r>
                <w:bookmarkEnd w:id="18"/>
              </w:p>
              <w:sdt>
                <w:sdtPr>
                  <w:rPr>
                    <w:color w:val="123869" w:themeColor="accent1"/>
                  </w:rPr>
                  <w:id w:val="111145805"/>
                  <w:bibliography/>
                </w:sdtPr>
                <w:sdtContent>
                  <w:p w14:paraId="6FE7E12F" w14:textId="77777777" w:rsidR="00522F92" w:rsidRDefault="00522F92" w:rsidP="00522F92">
                    <w:pPr>
                      <w:pStyle w:val="Bibliography"/>
                      <w:rPr>
                        <w:color w:val="123869" w:themeColor="accent1"/>
                      </w:rPr>
                    </w:pPr>
                  </w:p>
                  <w:p w14:paraId="589B58A0" w14:textId="53C40FF4" w:rsidR="00522F92" w:rsidRPr="00522F92" w:rsidRDefault="00522F92" w:rsidP="00522F92">
                    <w:pPr>
                      <w:pStyle w:val="Bibliography"/>
                      <w:rPr>
                        <w:noProof/>
                        <w:color w:val="123869" w:themeColor="accent1"/>
                      </w:rPr>
                    </w:pPr>
                    <w:r w:rsidRPr="00522F92">
                      <w:rPr>
                        <w:color w:val="123869" w:themeColor="accent1"/>
                      </w:rPr>
                      <w:fldChar w:fldCharType="begin"/>
                    </w:r>
                    <w:r w:rsidRPr="00522F92">
                      <w:rPr>
                        <w:color w:val="123869" w:themeColor="accent1"/>
                      </w:rPr>
                      <w:instrText xml:space="preserve"> BIBLIOGRAPHY </w:instrText>
                    </w:r>
                    <w:r w:rsidRPr="00522F92">
                      <w:rPr>
                        <w:color w:val="123869" w:themeColor="accent1"/>
                      </w:rPr>
                      <w:fldChar w:fldCharType="separate"/>
                    </w:r>
                    <w:r w:rsidRPr="00522F92">
                      <w:rPr>
                        <w:noProof/>
                        <w:color w:val="123869" w:themeColor="accent1"/>
                      </w:rPr>
                      <w:t xml:space="preserve">Aparajitha.R.S.V, K. M. M. T. P. T. V. R. P., 2010. Database Management Systems. </w:t>
                    </w:r>
                    <w:r w:rsidRPr="00522F92">
                      <w:rPr>
                        <w:i/>
                        <w:iCs/>
                        <w:noProof/>
                        <w:color w:val="123869" w:themeColor="accent1"/>
                      </w:rPr>
                      <w:t xml:space="preserve">International Journal Of Computer Applications, </w:t>
                    </w:r>
                    <w:r w:rsidRPr="00522F92">
                      <w:rPr>
                        <w:noProof/>
                        <w:color w:val="123869" w:themeColor="accent1"/>
                      </w:rPr>
                      <w:t>pp. 73-76.</w:t>
                    </w:r>
                  </w:p>
                  <w:p w14:paraId="22C58AE0" w14:textId="77777777" w:rsidR="00522F92" w:rsidRPr="00522F92" w:rsidRDefault="00522F92" w:rsidP="00522F92">
                    <w:pPr>
                      <w:rPr>
                        <w:color w:val="123869" w:themeColor="accent1"/>
                      </w:rPr>
                    </w:pPr>
                  </w:p>
                  <w:p w14:paraId="328532C6" w14:textId="18F1FD64" w:rsidR="00522F92" w:rsidRPr="00522F92" w:rsidRDefault="00522F92" w:rsidP="00522F92">
                    <w:pPr>
                      <w:rPr>
                        <w:noProof/>
                        <w:color w:val="123869" w:themeColor="accent1"/>
                      </w:rPr>
                    </w:pPr>
                    <w:r w:rsidRPr="00522F92">
                      <w:rPr>
                        <w:noProof/>
                        <w:color w:val="123869" w:themeColor="accent1"/>
                      </w:rPr>
                      <w:fldChar w:fldCharType="end"/>
                    </w:r>
                    <w:r w:rsidRPr="00522F92">
                      <w:rPr>
                        <w:noProof/>
                        <w:color w:val="123869" w:themeColor="accent1"/>
                      </w:rPr>
                      <w:t xml:space="preserve">Kristi Castro(2018). Advantages of Database Management System. </w:t>
                    </w:r>
                    <w:r w:rsidR="00B3141B">
                      <w:rPr>
                        <w:noProof/>
                        <w:color w:val="123869" w:themeColor="accent1"/>
                      </w:rPr>
                      <w:t>-</w:t>
                    </w:r>
                    <w:hyperlink r:id="rId28" w:history="1">
                      <w:r w:rsidR="00B3141B" w:rsidRPr="00B3141B">
                        <w:rPr>
                          <w:rStyle w:val="Hyperlink"/>
                          <w:noProof/>
                          <w:color w:val="123869" w:themeColor="accent1"/>
                          <w:u w:val="none"/>
                        </w:rPr>
                        <w:t>https://www.tutorialspoint.com/Advantages-of-Database-Management-System</w:t>
                      </w:r>
                    </w:hyperlink>
                  </w:p>
                  <w:p w14:paraId="729A47C1" w14:textId="23BF9C58" w:rsidR="00522F92" w:rsidRPr="00522F92" w:rsidRDefault="00522F92" w:rsidP="00522F92">
                    <w:pPr>
                      <w:rPr>
                        <w:noProof/>
                        <w:color w:val="123869" w:themeColor="accent1"/>
                      </w:rPr>
                    </w:pPr>
                  </w:p>
                  <w:p w14:paraId="78330A7E" w14:textId="2AB37A3E" w:rsidR="00522F92" w:rsidRPr="00B3141B" w:rsidRDefault="00B3141B" w:rsidP="00522F92">
                    <w:pPr>
                      <w:rPr>
                        <w:noProof/>
                        <w:color w:val="123869" w:themeColor="accent1"/>
                      </w:rPr>
                    </w:pPr>
                    <w:r>
                      <w:rPr>
                        <w:noProof/>
                        <w:color w:val="123869" w:themeColor="accent1"/>
                      </w:rPr>
                      <w:t xml:space="preserve">Oracle - Database/What is a database? - </w:t>
                    </w:r>
                    <w:hyperlink r:id="rId29" w:history="1">
                      <w:r w:rsidRPr="00B3141B">
                        <w:rPr>
                          <w:rStyle w:val="Hyperlink"/>
                          <w:noProof/>
                          <w:color w:val="123869" w:themeColor="accent1"/>
                          <w:u w:val="none"/>
                        </w:rPr>
                        <w:t>https://www.oracle.com/database/what-is-database.html</w:t>
                      </w:r>
                    </w:hyperlink>
                  </w:p>
                </w:sdtContent>
              </w:sdt>
            </w:sdtContent>
          </w:sdt>
          <w:p w14:paraId="2103F337" w14:textId="2F964A11" w:rsidR="00522F92" w:rsidRPr="00522F92" w:rsidRDefault="00522F92" w:rsidP="00522F92">
            <w:pPr>
              <w:pStyle w:val="Heading1"/>
              <w:jc w:val="center"/>
              <w:rPr>
                <w:sz w:val="72"/>
                <w:szCs w:val="72"/>
              </w:rPr>
            </w:pPr>
          </w:p>
          <w:p w14:paraId="33A433C9" w14:textId="3D63760B" w:rsidR="00522F92" w:rsidRPr="00522F92" w:rsidRDefault="00522F92" w:rsidP="000028F3">
            <w:pPr>
              <w:rPr>
                <w:color w:val="123869" w:themeColor="accent1"/>
              </w:rPr>
            </w:pPr>
          </w:p>
          <w:p w14:paraId="2BB45D89" w14:textId="41752CEE" w:rsidR="00522F92" w:rsidRPr="00522F92" w:rsidRDefault="00522F92" w:rsidP="000028F3">
            <w:pPr>
              <w:rPr>
                <w:color w:val="123869" w:themeColor="accent1"/>
              </w:rPr>
            </w:pPr>
          </w:p>
          <w:p w14:paraId="47499056" w14:textId="6C32FFF7" w:rsidR="00522F92" w:rsidRPr="00522F92" w:rsidRDefault="00522F92" w:rsidP="000028F3">
            <w:pPr>
              <w:rPr>
                <w:color w:val="123869" w:themeColor="accent1"/>
              </w:rPr>
            </w:pPr>
          </w:p>
          <w:p w14:paraId="7B92A6EE" w14:textId="441AF092" w:rsidR="00522F92" w:rsidRPr="00522F92" w:rsidRDefault="00522F92" w:rsidP="000028F3">
            <w:pPr>
              <w:rPr>
                <w:color w:val="123869" w:themeColor="accent1"/>
              </w:rPr>
            </w:pPr>
          </w:p>
          <w:p w14:paraId="47D41A76" w14:textId="77777777" w:rsidR="00B3141B" w:rsidRDefault="00B3141B" w:rsidP="000028F3">
            <w:pPr>
              <w:rPr>
                <w:color w:val="123869" w:themeColor="accent1"/>
              </w:rPr>
            </w:pPr>
          </w:p>
          <w:p w14:paraId="66125B00" w14:textId="4E8CFA3A" w:rsidR="00B3141B" w:rsidRPr="00522F92" w:rsidRDefault="00B3141B" w:rsidP="000028F3">
            <w:pPr>
              <w:rPr>
                <w:color w:val="123869" w:themeColor="accent1"/>
              </w:rPr>
            </w:pPr>
          </w:p>
        </w:tc>
        <w:tc>
          <w:tcPr>
            <w:tcW w:w="421" w:type="dxa"/>
            <w:shd w:val="clear" w:color="auto" w:fill="EDF0F4" w:themeFill="accent3"/>
          </w:tcPr>
          <w:p w14:paraId="6939FFEA" w14:textId="77777777" w:rsidR="001205A1" w:rsidRPr="003A798E" w:rsidRDefault="001205A1"/>
        </w:tc>
      </w:tr>
    </w:tbl>
    <w:p w14:paraId="0183EE53" w14:textId="77777777" w:rsidR="00134F30" w:rsidRPr="003A798E" w:rsidRDefault="00134F30"/>
    <w:tbl>
      <w:tblPr>
        <w:tblW w:w="10773" w:type="dxa"/>
        <w:shd w:val="clear" w:color="auto" w:fill="00C1C7" w:themeFill="accent2"/>
        <w:tblLayout w:type="fixed"/>
        <w:tblLook w:val="0600" w:firstRow="0" w:lastRow="0" w:firstColumn="0" w:lastColumn="0" w:noHBand="1" w:noVBand="1"/>
      </w:tblPr>
      <w:tblGrid>
        <w:gridCol w:w="993"/>
        <w:gridCol w:w="8788"/>
        <w:gridCol w:w="992"/>
      </w:tblGrid>
      <w:tr w:rsidR="0031055C" w:rsidRPr="003A798E" w14:paraId="50BF3B95" w14:textId="77777777" w:rsidTr="00A24793">
        <w:trPr>
          <w:trHeight w:val="3180"/>
        </w:trPr>
        <w:tc>
          <w:tcPr>
            <w:tcW w:w="993" w:type="dxa"/>
            <w:vMerge w:val="restart"/>
            <w:shd w:val="clear" w:color="auto" w:fill="00C1C7" w:themeFill="accent2"/>
          </w:tcPr>
          <w:p w14:paraId="6D5FB3EF" w14:textId="77777777" w:rsidR="0031055C" w:rsidRPr="003A798E" w:rsidRDefault="0031055C" w:rsidP="0031055C">
            <w:pPr>
              <w:pStyle w:val="GraphicAnchor"/>
            </w:pPr>
          </w:p>
        </w:tc>
        <w:tc>
          <w:tcPr>
            <w:tcW w:w="8788" w:type="dxa"/>
            <w:tcBorders>
              <w:bottom w:val="single" w:sz="36" w:space="0" w:color="123869" w:themeColor="accent1"/>
            </w:tcBorders>
            <w:shd w:val="clear" w:color="auto" w:fill="00C1C7" w:themeFill="accent2"/>
          </w:tcPr>
          <w:p w14:paraId="0B86C1C7" w14:textId="77777777" w:rsidR="0031055C" w:rsidRPr="003A798E" w:rsidRDefault="0031055C" w:rsidP="0031055C"/>
        </w:tc>
        <w:tc>
          <w:tcPr>
            <w:tcW w:w="992" w:type="dxa"/>
            <w:vMerge w:val="restart"/>
            <w:shd w:val="clear" w:color="auto" w:fill="00C1C7" w:themeFill="accent2"/>
          </w:tcPr>
          <w:p w14:paraId="4BC49CC6" w14:textId="77777777" w:rsidR="0031055C" w:rsidRPr="003A798E" w:rsidRDefault="0031055C" w:rsidP="00C4765B"/>
        </w:tc>
      </w:tr>
      <w:tr w:rsidR="0031055C" w:rsidRPr="003A798E" w14:paraId="70E068DE" w14:textId="77777777" w:rsidTr="00A24793">
        <w:trPr>
          <w:trHeight w:val="5966"/>
        </w:trPr>
        <w:tc>
          <w:tcPr>
            <w:tcW w:w="993" w:type="dxa"/>
            <w:vMerge/>
            <w:shd w:val="clear" w:color="auto" w:fill="00C1C7" w:themeFill="accent2"/>
          </w:tcPr>
          <w:p w14:paraId="535DB34C" w14:textId="77777777" w:rsidR="0031055C" w:rsidRPr="003A798E" w:rsidRDefault="0031055C" w:rsidP="00C4765B"/>
        </w:tc>
        <w:tc>
          <w:tcPr>
            <w:tcW w:w="8788" w:type="dxa"/>
            <w:tcBorders>
              <w:top w:val="single" w:sz="36" w:space="0" w:color="123869" w:themeColor="accent1"/>
              <w:bottom w:val="single" w:sz="36" w:space="0" w:color="123869" w:themeColor="accent1"/>
            </w:tcBorders>
            <w:shd w:val="clear" w:color="auto" w:fill="FFFFFF" w:themeFill="background1"/>
            <w:vAlign w:val="center"/>
          </w:tcPr>
          <w:p w14:paraId="4CB4413A" w14:textId="45156775" w:rsidR="00A203B2" w:rsidRPr="00A203B2" w:rsidRDefault="00A203B2" w:rsidP="00A203B2">
            <w:pPr>
              <w:pStyle w:val="Quote"/>
            </w:pPr>
            <w:r>
              <w:t>Thank You!</w:t>
            </w:r>
          </w:p>
        </w:tc>
        <w:tc>
          <w:tcPr>
            <w:tcW w:w="992" w:type="dxa"/>
            <w:vMerge/>
            <w:shd w:val="clear" w:color="auto" w:fill="00C1C7" w:themeFill="accent2"/>
          </w:tcPr>
          <w:p w14:paraId="3A372703" w14:textId="77777777" w:rsidR="0031055C" w:rsidRPr="003A798E" w:rsidRDefault="0031055C" w:rsidP="00C4765B"/>
        </w:tc>
      </w:tr>
      <w:tr w:rsidR="0031055C" w:rsidRPr="003A798E" w14:paraId="16972A99" w14:textId="77777777" w:rsidTr="00A24793">
        <w:trPr>
          <w:trHeight w:val="4074"/>
        </w:trPr>
        <w:tc>
          <w:tcPr>
            <w:tcW w:w="993" w:type="dxa"/>
            <w:vMerge/>
            <w:shd w:val="clear" w:color="auto" w:fill="00C1C7" w:themeFill="accent2"/>
          </w:tcPr>
          <w:p w14:paraId="6C23F120" w14:textId="77777777" w:rsidR="0031055C" w:rsidRPr="003A798E" w:rsidRDefault="0031055C" w:rsidP="00C4765B"/>
        </w:tc>
        <w:tc>
          <w:tcPr>
            <w:tcW w:w="8788" w:type="dxa"/>
            <w:tcBorders>
              <w:top w:val="single" w:sz="36" w:space="0" w:color="123869" w:themeColor="accent1"/>
            </w:tcBorders>
            <w:shd w:val="clear" w:color="auto" w:fill="00C1C7" w:themeFill="accent2"/>
          </w:tcPr>
          <w:p w14:paraId="39E648CB" w14:textId="77777777" w:rsidR="0031055C" w:rsidRPr="003A798E" w:rsidRDefault="0031055C" w:rsidP="0031055C"/>
        </w:tc>
        <w:tc>
          <w:tcPr>
            <w:tcW w:w="992" w:type="dxa"/>
            <w:vMerge/>
            <w:shd w:val="clear" w:color="auto" w:fill="00C1C7" w:themeFill="accent2"/>
          </w:tcPr>
          <w:p w14:paraId="52836A70" w14:textId="77777777" w:rsidR="0031055C" w:rsidRPr="003A798E" w:rsidRDefault="0031055C" w:rsidP="00C4765B"/>
        </w:tc>
      </w:tr>
    </w:tbl>
    <w:p w14:paraId="4049F63D" w14:textId="77777777" w:rsidR="00A81248" w:rsidRPr="003A798E" w:rsidRDefault="00C66528">
      <w:r w:rsidRPr="003A798E">
        <w:rPr>
          <w:noProof/>
          <w:lang w:eastAsia="en-AU"/>
        </w:rPr>
        <mc:AlternateContent>
          <mc:Choice Requires="wps">
            <w:drawing>
              <wp:anchor distT="0" distB="0" distL="114300" distR="114300" simplePos="0" relativeHeight="251661312" behindDoc="1" locked="0" layoutInCell="1" allowOverlap="1" wp14:anchorId="1C3D7FD5" wp14:editId="7E5DDC73">
                <wp:simplePos x="0" y="0"/>
                <wp:positionH relativeFrom="column">
                  <wp:posOffset>-433705</wp:posOffset>
                </wp:positionH>
                <wp:positionV relativeFrom="paragraph">
                  <wp:posOffset>-8985744</wp:posOffset>
                </wp:positionV>
                <wp:extent cx="7771130" cy="9039860"/>
                <wp:effectExtent l="0" t="0" r="1270" b="889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03986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anchor>
            </w:drawing>
          </mc:Choice>
          <mc:Fallback>
            <w:pict>
              <v:shape w14:anchorId="0AC099A4" id="Shape" o:spid="_x0000_s1026" style="position:absolute;margin-left:-34.15pt;margin-top:-707.55pt;width:611.9pt;height:711.8pt;z-index:-251655168;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" path="m,14678r,6922l21600,3032,21600,,17075,,,14678xe" fillcolor="#123869 [3204]" stroked="f" strokeweight="1pt">
                <v:stroke miterlimit="4" joinstyle="miter"/>
                <v:path arrowok="t" o:extrusionok="f" o:connecttype="custom" o:connectlocs="3885565,4519930;3885565,4519930;3885565,4519930;3885565,4519930" o:connectangles="0,90,180,270"/>
              </v:shape>
            </w:pict>
          </mc:Fallback>
        </mc:AlternateContent>
      </w:r>
    </w:p>
    <w:sectPr w:rsidR="00A81248" w:rsidRPr="003A798E" w:rsidSect="00A24793">
      <w:footerReference w:type="even" r:id="rId30"/>
      <w:footerReference w:type="default" r:id="rId31"/>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5D49C1" w14:textId="77777777" w:rsidR="00CA7554" w:rsidRDefault="00CA7554" w:rsidP="001205A1">
      <w:r>
        <w:separator/>
      </w:r>
    </w:p>
  </w:endnote>
  <w:endnote w:type="continuationSeparator" w:id="0">
    <w:p w14:paraId="1DF5B659" w14:textId="77777777" w:rsidR="00CA7554" w:rsidRDefault="00CA7554"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7884697"/>
      <w:docPartObj>
        <w:docPartGallery w:val="Page Numbers (Bottom of Page)"/>
        <w:docPartUnique/>
      </w:docPartObj>
    </w:sdtPr>
    <w:sdtContent>
      <w:p w14:paraId="0899FE76" w14:textId="77777777" w:rsidR="00522F92" w:rsidRDefault="00522F92" w:rsidP="00C476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6C3AEA4" w14:textId="77777777" w:rsidR="00522F92" w:rsidRDefault="00522F92"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41358343"/>
      <w:docPartObj>
        <w:docPartGallery w:val="Page Numbers (Bottom of Page)"/>
        <w:docPartUnique/>
      </w:docPartObj>
    </w:sdtPr>
    <w:sdtContent>
      <w:p w14:paraId="297F70C9" w14:textId="77777777" w:rsidR="00522F92" w:rsidRDefault="00522F92" w:rsidP="00C476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522F92" w14:paraId="13C3CC82" w14:textId="77777777" w:rsidTr="005F4F46">
      <w:tc>
        <w:tcPr>
          <w:tcW w:w="5395" w:type="dxa"/>
        </w:tcPr>
        <w:p w14:paraId="1916966E" w14:textId="7E8D9D27" w:rsidR="00522F92" w:rsidRPr="001205A1" w:rsidRDefault="00522F92" w:rsidP="00C66528">
          <w:pPr>
            <w:pStyle w:val="Footer"/>
          </w:pPr>
        </w:p>
      </w:tc>
      <w:tc>
        <w:tcPr>
          <w:tcW w:w="5395" w:type="dxa"/>
        </w:tcPr>
        <w:p w14:paraId="1295B169" w14:textId="77777777" w:rsidR="00522F92" w:rsidRPr="001205A1" w:rsidRDefault="00522F92" w:rsidP="001205A1">
          <w:pPr>
            <w:pStyle w:val="Footer"/>
          </w:pPr>
          <w:r w:rsidRPr="001205A1">
            <w:t xml:space="preserve">   </w:t>
          </w:r>
        </w:p>
      </w:tc>
    </w:tr>
  </w:tbl>
  <w:p w14:paraId="59895604" w14:textId="77777777" w:rsidR="00522F92" w:rsidRDefault="00522F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65E1A4" w14:textId="77777777" w:rsidR="00CA7554" w:rsidRDefault="00CA7554" w:rsidP="001205A1">
      <w:r>
        <w:separator/>
      </w:r>
    </w:p>
  </w:footnote>
  <w:footnote w:type="continuationSeparator" w:id="0">
    <w:p w14:paraId="4DE106D1" w14:textId="77777777" w:rsidR="00CA7554" w:rsidRDefault="00CA7554"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D17D9"/>
    <w:multiLevelType w:val="hybridMultilevel"/>
    <w:tmpl w:val="0E92765E"/>
    <w:lvl w:ilvl="0" w:tplc="4F18ABCA">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 w15:restartNumberingAfterBreak="0">
    <w:nsid w:val="0B196D99"/>
    <w:multiLevelType w:val="hybridMultilevel"/>
    <w:tmpl w:val="8D6024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434B29"/>
    <w:multiLevelType w:val="hybridMultilevel"/>
    <w:tmpl w:val="035A09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FF7B7A"/>
    <w:multiLevelType w:val="hybridMultilevel"/>
    <w:tmpl w:val="B53AED50"/>
    <w:lvl w:ilvl="0" w:tplc="0809000D">
      <w:start w:val="1"/>
      <w:numFmt w:val="bullet"/>
      <w:lvlText w:val=""/>
      <w:lvlJc w:val="left"/>
      <w:pPr>
        <w:ind w:left="990" w:hanging="360"/>
      </w:pPr>
      <w:rPr>
        <w:rFonts w:ascii="Wingdings" w:hAnsi="Wingdings"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4" w15:restartNumberingAfterBreak="0">
    <w:nsid w:val="1F506915"/>
    <w:multiLevelType w:val="hybridMultilevel"/>
    <w:tmpl w:val="C53AE8FE"/>
    <w:lvl w:ilvl="0" w:tplc="ED36D9A8">
      <w:start w:val="1"/>
      <w:numFmt w:val="decimal"/>
      <w:lvlText w:val="%1."/>
      <w:lvlJc w:val="left"/>
      <w:pPr>
        <w:ind w:left="645" w:hanging="36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abstractNum w:abstractNumId="5" w15:restartNumberingAfterBreak="0">
    <w:nsid w:val="234F4921"/>
    <w:multiLevelType w:val="hybridMultilevel"/>
    <w:tmpl w:val="CFB4B8A4"/>
    <w:lvl w:ilvl="0" w:tplc="E7EE2564">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6" w15:restartNumberingAfterBreak="0">
    <w:nsid w:val="3CCE7882"/>
    <w:multiLevelType w:val="hybridMultilevel"/>
    <w:tmpl w:val="659686E6"/>
    <w:lvl w:ilvl="0" w:tplc="698A74DA">
      <w:start w:val="1"/>
      <w:numFmt w:val="decimal"/>
      <w:lvlText w:val="%1."/>
      <w:lvlJc w:val="left"/>
      <w:pPr>
        <w:ind w:left="825" w:hanging="360"/>
      </w:pPr>
      <w:rPr>
        <w:rFonts w:hint="default"/>
      </w:r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7" w15:restartNumberingAfterBreak="0">
    <w:nsid w:val="3EFA3623"/>
    <w:multiLevelType w:val="hybridMultilevel"/>
    <w:tmpl w:val="BA1AF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B24D0A"/>
    <w:multiLevelType w:val="hybridMultilevel"/>
    <w:tmpl w:val="561CE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EB4572"/>
    <w:multiLevelType w:val="hybridMultilevel"/>
    <w:tmpl w:val="5B98449C"/>
    <w:lvl w:ilvl="0" w:tplc="6CB4C5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DC26220"/>
    <w:multiLevelType w:val="hybridMultilevel"/>
    <w:tmpl w:val="3CAE3F64"/>
    <w:lvl w:ilvl="0" w:tplc="6D7CB0C2">
      <w:start w:val="1"/>
      <w:numFmt w:val="decimal"/>
      <w:lvlText w:val="%1."/>
      <w:lvlJc w:val="left"/>
      <w:pPr>
        <w:ind w:left="960" w:hanging="36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11" w15:restartNumberingAfterBreak="0">
    <w:nsid w:val="597D686D"/>
    <w:multiLevelType w:val="hybridMultilevel"/>
    <w:tmpl w:val="5268BFDE"/>
    <w:lvl w:ilvl="0" w:tplc="0809000B">
      <w:start w:val="1"/>
      <w:numFmt w:val="bullet"/>
      <w:lvlText w:val=""/>
      <w:lvlJc w:val="left"/>
      <w:pPr>
        <w:ind w:left="990" w:hanging="360"/>
      </w:pPr>
      <w:rPr>
        <w:rFonts w:ascii="Wingdings" w:hAnsi="Wingdings"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2" w15:restartNumberingAfterBreak="0">
    <w:nsid w:val="676E4472"/>
    <w:multiLevelType w:val="hybridMultilevel"/>
    <w:tmpl w:val="101452D8"/>
    <w:lvl w:ilvl="0" w:tplc="ED36D9A8">
      <w:start w:val="1"/>
      <w:numFmt w:val="decimal"/>
      <w:lvlText w:val="%1."/>
      <w:lvlJc w:val="left"/>
      <w:pPr>
        <w:ind w:left="64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544FCB"/>
    <w:multiLevelType w:val="hybridMultilevel"/>
    <w:tmpl w:val="AF26C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E2517E"/>
    <w:multiLevelType w:val="hybridMultilevel"/>
    <w:tmpl w:val="4FEEF0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773167"/>
    <w:multiLevelType w:val="hybridMultilevel"/>
    <w:tmpl w:val="DAF0A0F4"/>
    <w:lvl w:ilvl="0" w:tplc="6D7CB0C2">
      <w:start w:val="1"/>
      <w:numFmt w:val="decimal"/>
      <w:lvlText w:val="%1."/>
      <w:lvlJc w:val="left"/>
      <w:pPr>
        <w:ind w:left="960" w:hanging="36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num w:numId="1">
    <w:abstractNumId w:val="13"/>
  </w:num>
  <w:num w:numId="2">
    <w:abstractNumId w:val="8"/>
  </w:num>
  <w:num w:numId="3">
    <w:abstractNumId w:val="14"/>
  </w:num>
  <w:num w:numId="4">
    <w:abstractNumId w:val="7"/>
  </w:num>
  <w:num w:numId="5">
    <w:abstractNumId w:val="6"/>
  </w:num>
  <w:num w:numId="6">
    <w:abstractNumId w:val="10"/>
  </w:num>
  <w:num w:numId="7">
    <w:abstractNumId w:val="15"/>
  </w:num>
  <w:num w:numId="8">
    <w:abstractNumId w:val="5"/>
  </w:num>
  <w:num w:numId="9">
    <w:abstractNumId w:val="9"/>
  </w:num>
  <w:num w:numId="10">
    <w:abstractNumId w:val="0"/>
  </w:num>
  <w:num w:numId="11">
    <w:abstractNumId w:val="2"/>
  </w:num>
  <w:num w:numId="12">
    <w:abstractNumId w:val="4"/>
  </w:num>
  <w:num w:numId="13">
    <w:abstractNumId w:val="3"/>
  </w:num>
  <w:num w:numId="14">
    <w:abstractNumId w:val="1"/>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0B4"/>
    <w:rsid w:val="000028F3"/>
    <w:rsid w:val="00014EA8"/>
    <w:rsid w:val="00073E27"/>
    <w:rsid w:val="00086431"/>
    <w:rsid w:val="0009326E"/>
    <w:rsid w:val="000C4ED1"/>
    <w:rsid w:val="001205A1"/>
    <w:rsid w:val="00134F30"/>
    <w:rsid w:val="0016437E"/>
    <w:rsid w:val="001D48E1"/>
    <w:rsid w:val="0028353D"/>
    <w:rsid w:val="002877E8"/>
    <w:rsid w:val="002C210A"/>
    <w:rsid w:val="002C6249"/>
    <w:rsid w:val="002E7C4E"/>
    <w:rsid w:val="003052D9"/>
    <w:rsid w:val="0031055C"/>
    <w:rsid w:val="00371EE1"/>
    <w:rsid w:val="003A3559"/>
    <w:rsid w:val="003A798E"/>
    <w:rsid w:val="003E0E0F"/>
    <w:rsid w:val="004008D5"/>
    <w:rsid w:val="00425A99"/>
    <w:rsid w:val="00461A8F"/>
    <w:rsid w:val="004677C4"/>
    <w:rsid w:val="004B181B"/>
    <w:rsid w:val="004B6546"/>
    <w:rsid w:val="004E26D2"/>
    <w:rsid w:val="00522F92"/>
    <w:rsid w:val="005E65A3"/>
    <w:rsid w:val="005E6B25"/>
    <w:rsid w:val="005F4F46"/>
    <w:rsid w:val="0062667E"/>
    <w:rsid w:val="006337B9"/>
    <w:rsid w:val="00651F20"/>
    <w:rsid w:val="006B52EA"/>
    <w:rsid w:val="006C60E6"/>
    <w:rsid w:val="0073063F"/>
    <w:rsid w:val="007B0740"/>
    <w:rsid w:val="007B4E80"/>
    <w:rsid w:val="007C1BAB"/>
    <w:rsid w:val="0089555D"/>
    <w:rsid w:val="009745D9"/>
    <w:rsid w:val="00984316"/>
    <w:rsid w:val="009B5F98"/>
    <w:rsid w:val="00A15CF7"/>
    <w:rsid w:val="00A203B2"/>
    <w:rsid w:val="00A24793"/>
    <w:rsid w:val="00A34947"/>
    <w:rsid w:val="00A81248"/>
    <w:rsid w:val="00AE289E"/>
    <w:rsid w:val="00AE70B4"/>
    <w:rsid w:val="00B30994"/>
    <w:rsid w:val="00B3141B"/>
    <w:rsid w:val="00B7118E"/>
    <w:rsid w:val="00BC22F9"/>
    <w:rsid w:val="00C34376"/>
    <w:rsid w:val="00C450E3"/>
    <w:rsid w:val="00C4765B"/>
    <w:rsid w:val="00C63D83"/>
    <w:rsid w:val="00C66528"/>
    <w:rsid w:val="00C915F0"/>
    <w:rsid w:val="00CA7554"/>
    <w:rsid w:val="00D61420"/>
    <w:rsid w:val="00E50D12"/>
    <w:rsid w:val="00ED0471"/>
    <w:rsid w:val="00EE64A0"/>
    <w:rsid w:val="00EE71FD"/>
    <w:rsid w:val="00F20497"/>
    <w:rsid w:val="00F21DBF"/>
    <w:rsid w:val="00F46984"/>
    <w:rsid w:val="00F91585"/>
    <w:rsid w:val="00FB65B8"/>
    <w:rsid w:val="00FC49AE"/>
    <w:rsid w:val="00FD2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D7C0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AE70B4"/>
    <w:pPr>
      <w:spacing w:line="259" w:lineRule="auto"/>
      <w:outlineLvl w:val="9"/>
    </w:pPr>
    <w:rPr>
      <w:b w:val="0"/>
      <w:color w:val="0D294E" w:themeColor="accent1" w:themeShade="BF"/>
      <w:sz w:val="32"/>
    </w:rPr>
  </w:style>
  <w:style w:type="paragraph" w:styleId="TOC2">
    <w:name w:val="toc 2"/>
    <w:basedOn w:val="Normal"/>
    <w:next w:val="Normal"/>
    <w:autoRedefine/>
    <w:uiPriority w:val="39"/>
    <w:unhideWhenUsed/>
    <w:rsid w:val="00AE70B4"/>
    <w:pPr>
      <w:spacing w:after="100" w:line="259" w:lineRule="auto"/>
      <w:ind w:left="220"/>
    </w:pPr>
    <w:rPr>
      <w:rFonts w:eastAsiaTheme="minorEastAsia" w:cs="Times New Roman"/>
      <w:sz w:val="22"/>
      <w:szCs w:val="22"/>
    </w:rPr>
  </w:style>
  <w:style w:type="paragraph" w:styleId="TOC1">
    <w:name w:val="toc 1"/>
    <w:basedOn w:val="Normal"/>
    <w:next w:val="Normal"/>
    <w:autoRedefine/>
    <w:uiPriority w:val="39"/>
    <w:unhideWhenUsed/>
    <w:rsid w:val="00AE70B4"/>
    <w:pPr>
      <w:spacing w:after="100" w:line="259" w:lineRule="auto"/>
    </w:pPr>
    <w:rPr>
      <w:rFonts w:eastAsiaTheme="minorEastAsia" w:cs="Times New Roman"/>
      <w:sz w:val="22"/>
      <w:szCs w:val="22"/>
    </w:rPr>
  </w:style>
  <w:style w:type="paragraph" w:styleId="TOC3">
    <w:name w:val="toc 3"/>
    <w:basedOn w:val="Normal"/>
    <w:next w:val="Normal"/>
    <w:autoRedefine/>
    <w:uiPriority w:val="39"/>
    <w:unhideWhenUsed/>
    <w:rsid w:val="00AE70B4"/>
    <w:pPr>
      <w:spacing w:after="100" w:line="259" w:lineRule="auto"/>
      <w:ind w:left="440"/>
    </w:pPr>
    <w:rPr>
      <w:rFonts w:eastAsiaTheme="minorEastAsia" w:cs="Times New Roman"/>
      <w:sz w:val="22"/>
      <w:szCs w:val="22"/>
    </w:rPr>
  </w:style>
  <w:style w:type="character" w:styleId="Hyperlink">
    <w:name w:val="Hyperlink"/>
    <w:basedOn w:val="DefaultParagraphFont"/>
    <w:uiPriority w:val="99"/>
    <w:unhideWhenUsed/>
    <w:rsid w:val="00AE70B4"/>
    <w:rPr>
      <w:color w:val="0000FF" w:themeColor="hyperlink"/>
      <w:u w:val="single"/>
    </w:rPr>
  </w:style>
  <w:style w:type="paragraph" w:styleId="ListParagraph">
    <w:name w:val="List Paragraph"/>
    <w:basedOn w:val="Normal"/>
    <w:uiPriority w:val="34"/>
    <w:semiHidden/>
    <w:qFormat/>
    <w:rsid w:val="00651F20"/>
    <w:pPr>
      <w:ind w:left="720"/>
      <w:contextualSpacing/>
    </w:pPr>
  </w:style>
  <w:style w:type="paragraph" w:styleId="Bibliography">
    <w:name w:val="Bibliography"/>
    <w:basedOn w:val="Normal"/>
    <w:next w:val="Normal"/>
    <w:uiPriority w:val="37"/>
    <w:unhideWhenUsed/>
    <w:rsid w:val="00134F30"/>
  </w:style>
  <w:style w:type="character" w:styleId="UnresolvedMention">
    <w:name w:val="Unresolved Mention"/>
    <w:basedOn w:val="DefaultParagraphFont"/>
    <w:uiPriority w:val="99"/>
    <w:semiHidden/>
    <w:unhideWhenUsed/>
    <w:rsid w:val="00134F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174829">
      <w:bodyDiv w:val="1"/>
      <w:marLeft w:val="0"/>
      <w:marRight w:val="0"/>
      <w:marTop w:val="0"/>
      <w:marBottom w:val="0"/>
      <w:divBdr>
        <w:top w:val="none" w:sz="0" w:space="0" w:color="auto"/>
        <w:left w:val="none" w:sz="0" w:space="0" w:color="auto"/>
        <w:bottom w:val="none" w:sz="0" w:space="0" w:color="auto"/>
        <w:right w:val="none" w:sz="0" w:space="0" w:color="auto"/>
      </w:divBdr>
    </w:div>
    <w:div w:id="227765987">
      <w:bodyDiv w:val="1"/>
      <w:marLeft w:val="0"/>
      <w:marRight w:val="0"/>
      <w:marTop w:val="0"/>
      <w:marBottom w:val="0"/>
      <w:divBdr>
        <w:top w:val="none" w:sz="0" w:space="0" w:color="auto"/>
        <w:left w:val="none" w:sz="0" w:space="0" w:color="auto"/>
        <w:bottom w:val="none" w:sz="0" w:space="0" w:color="auto"/>
        <w:right w:val="none" w:sz="0" w:space="0" w:color="auto"/>
      </w:divBdr>
    </w:div>
    <w:div w:id="404497016">
      <w:bodyDiv w:val="1"/>
      <w:marLeft w:val="0"/>
      <w:marRight w:val="0"/>
      <w:marTop w:val="0"/>
      <w:marBottom w:val="0"/>
      <w:divBdr>
        <w:top w:val="none" w:sz="0" w:space="0" w:color="auto"/>
        <w:left w:val="none" w:sz="0" w:space="0" w:color="auto"/>
        <w:bottom w:val="none" w:sz="0" w:space="0" w:color="auto"/>
        <w:right w:val="none" w:sz="0" w:space="0" w:color="auto"/>
      </w:divBdr>
    </w:div>
    <w:div w:id="497187481">
      <w:bodyDiv w:val="1"/>
      <w:marLeft w:val="0"/>
      <w:marRight w:val="0"/>
      <w:marTop w:val="0"/>
      <w:marBottom w:val="0"/>
      <w:divBdr>
        <w:top w:val="none" w:sz="0" w:space="0" w:color="auto"/>
        <w:left w:val="none" w:sz="0" w:space="0" w:color="auto"/>
        <w:bottom w:val="none" w:sz="0" w:space="0" w:color="auto"/>
        <w:right w:val="none" w:sz="0" w:space="0" w:color="auto"/>
      </w:divBdr>
    </w:div>
    <w:div w:id="648487047">
      <w:bodyDiv w:val="1"/>
      <w:marLeft w:val="0"/>
      <w:marRight w:val="0"/>
      <w:marTop w:val="0"/>
      <w:marBottom w:val="0"/>
      <w:divBdr>
        <w:top w:val="none" w:sz="0" w:space="0" w:color="auto"/>
        <w:left w:val="none" w:sz="0" w:space="0" w:color="auto"/>
        <w:bottom w:val="none" w:sz="0" w:space="0" w:color="auto"/>
        <w:right w:val="none" w:sz="0" w:space="0" w:color="auto"/>
      </w:divBdr>
    </w:div>
    <w:div w:id="721634473">
      <w:bodyDiv w:val="1"/>
      <w:marLeft w:val="0"/>
      <w:marRight w:val="0"/>
      <w:marTop w:val="0"/>
      <w:marBottom w:val="0"/>
      <w:divBdr>
        <w:top w:val="none" w:sz="0" w:space="0" w:color="auto"/>
        <w:left w:val="none" w:sz="0" w:space="0" w:color="auto"/>
        <w:bottom w:val="none" w:sz="0" w:space="0" w:color="auto"/>
        <w:right w:val="none" w:sz="0" w:space="0" w:color="auto"/>
      </w:divBdr>
    </w:div>
    <w:div w:id="958299867">
      <w:bodyDiv w:val="1"/>
      <w:marLeft w:val="0"/>
      <w:marRight w:val="0"/>
      <w:marTop w:val="0"/>
      <w:marBottom w:val="0"/>
      <w:divBdr>
        <w:top w:val="none" w:sz="0" w:space="0" w:color="auto"/>
        <w:left w:val="none" w:sz="0" w:space="0" w:color="auto"/>
        <w:bottom w:val="none" w:sz="0" w:space="0" w:color="auto"/>
        <w:right w:val="none" w:sz="0" w:space="0" w:color="auto"/>
      </w:divBdr>
    </w:div>
    <w:div w:id="1041858240">
      <w:bodyDiv w:val="1"/>
      <w:marLeft w:val="0"/>
      <w:marRight w:val="0"/>
      <w:marTop w:val="0"/>
      <w:marBottom w:val="0"/>
      <w:divBdr>
        <w:top w:val="none" w:sz="0" w:space="0" w:color="auto"/>
        <w:left w:val="none" w:sz="0" w:space="0" w:color="auto"/>
        <w:bottom w:val="none" w:sz="0" w:space="0" w:color="auto"/>
        <w:right w:val="none" w:sz="0" w:space="0" w:color="auto"/>
      </w:divBdr>
    </w:div>
    <w:div w:id="1124158233">
      <w:bodyDiv w:val="1"/>
      <w:marLeft w:val="0"/>
      <w:marRight w:val="0"/>
      <w:marTop w:val="0"/>
      <w:marBottom w:val="0"/>
      <w:divBdr>
        <w:top w:val="none" w:sz="0" w:space="0" w:color="auto"/>
        <w:left w:val="none" w:sz="0" w:space="0" w:color="auto"/>
        <w:bottom w:val="none" w:sz="0" w:space="0" w:color="auto"/>
        <w:right w:val="none" w:sz="0" w:space="0" w:color="auto"/>
      </w:divBdr>
    </w:div>
    <w:div w:id="1134635457">
      <w:bodyDiv w:val="1"/>
      <w:marLeft w:val="0"/>
      <w:marRight w:val="0"/>
      <w:marTop w:val="0"/>
      <w:marBottom w:val="0"/>
      <w:divBdr>
        <w:top w:val="none" w:sz="0" w:space="0" w:color="auto"/>
        <w:left w:val="none" w:sz="0" w:space="0" w:color="auto"/>
        <w:bottom w:val="none" w:sz="0" w:space="0" w:color="auto"/>
        <w:right w:val="none" w:sz="0" w:space="0" w:color="auto"/>
      </w:divBdr>
    </w:div>
    <w:div w:id="1249580814">
      <w:bodyDiv w:val="1"/>
      <w:marLeft w:val="0"/>
      <w:marRight w:val="0"/>
      <w:marTop w:val="0"/>
      <w:marBottom w:val="0"/>
      <w:divBdr>
        <w:top w:val="none" w:sz="0" w:space="0" w:color="auto"/>
        <w:left w:val="none" w:sz="0" w:space="0" w:color="auto"/>
        <w:bottom w:val="none" w:sz="0" w:space="0" w:color="auto"/>
        <w:right w:val="none" w:sz="0" w:space="0" w:color="auto"/>
      </w:divBdr>
    </w:div>
    <w:div w:id="1362778606">
      <w:bodyDiv w:val="1"/>
      <w:marLeft w:val="0"/>
      <w:marRight w:val="0"/>
      <w:marTop w:val="0"/>
      <w:marBottom w:val="0"/>
      <w:divBdr>
        <w:top w:val="none" w:sz="0" w:space="0" w:color="auto"/>
        <w:left w:val="none" w:sz="0" w:space="0" w:color="auto"/>
        <w:bottom w:val="none" w:sz="0" w:space="0" w:color="auto"/>
        <w:right w:val="none" w:sz="0" w:space="0" w:color="auto"/>
      </w:divBdr>
    </w:div>
    <w:div w:id="1395934223">
      <w:bodyDiv w:val="1"/>
      <w:marLeft w:val="0"/>
      <w:marRight w:val="0"/>
      <w:marTop w:val="0"/>
      <w:marBottom w:val="0"/>
      <w:divBdr>
        <w:top w:val="none" w:sz="0" w:space="0" w:color="auto"/>
        <w:left w:val="none" w:sz="0" w:space="0" w:color="auto"/>
        <w:bottom w:val="none" w:sz="0" w:space="0" w:color="auto"/>
        <w:right w:val="none" w:sz="0" w:space="0" w:color="auto"/>
      </w:divBdr>
    </w:div>
    <w:div w:id="1465078189">
      <w:bodyDiv w:val="1"/>
      <w:marLeft w:val="0"/>
      <w:marRight w:val="0"/>
      <w:marTop w:val="0"/>
      <w:marBottom w:val="0"/>
      <w:divBdr>
        <w:top w:val="none" w:sz="0" w:space="0" w:color="auto"/>
        <w:left w:val="none" w:sz="0" w:space="0" w:color="auto"/>
        <w:bottom w:val="none" w:sz="0" w:space="0" w:color="auto"/>
        <w:right w:val="none" w:sz="0" w:space="0" w:color="auto"/>
      </w:divBdr>
    </w:div>
    <w:div w:id="1495610194">
      <w:bodyDiv w:val="1"/>
      <w:marLeft w:val="0"/>
      <w:marRight w:val="0"/>
      <w:marTop w:val="0"/>
      <w:marBottom w:val="0"/>
      <w:divBdr>
        <w:top w:val="none" w:sz="0" w:space="0" w:color="auto"/>
        <w:left w:val="none" w:sz="0" w:space="0" w:color="auto"/>
        <w:bottom w:val="none" w:sz="0" w:space="0" w:color="auto"/>
        <w:right w:val="none" w:sz="0" w:space="0" w:color="auto"/>
      </w:divBdr>
    </w:div>
    <w:div w:id="1847164531">
      <w:bodyDiv w:val="1"/>
      <w:marLeft w:val="0"/>
      <w:marRight w:val="0"/>
      <w:marTop w:val="0"/>
      <w:marBottom w:val="0"/>
      <w:divBdr>
        <w:top w:val="none" w:sz="0" w:space="0" w:color="auto"/>
        <w:left w:val="none" w:sz="0" w:space="0" w:color="auto"/>
        <w:bottom w:val="none" w:sz="0" w:space="0" w:color="auto"/>
        <w:right w:val="none" w:sz="0" w:space="0" w:color="auto"/>
      </w:divBdr>
    </w:div>
    <w:div w:id="1985232870">
      <w:bodyDiv w:val="1"/>
      <w:marLeft w:val="0"/>
      <w:marRight w:val="0"/>
      <w:marTop w:val="0"/>
      <w:marBottom w:val="0"/>
      <w:divBdr>
        <w:top w:val="none" w:sz="0" w:space="0" w:color="auto"/>
        <w:left w:val="none" w:sz="0" w:space="0" w:color="auto"/>
        <w:bottom w:val="none" w:sz="0" w:space="0" w:color="auto"/>
        <w:right w:val="none" w:sz="0" w:space="0" w:color="auto"/>
      </w:divBdr>
    </w:div>
    <w:div w:id="2053994846">
      <w:bodyDiv w:val="1"/>
      <w:marLeft w:val="0"/>
      <w:marRight w:val="0"/>
      <w:marTop w:val="0"/>
      <w:marBottom w:val="0"/>
      <w:divBdr>
        <w:top w:val="none" w:sz="0" w:space="0" w:color="auto"/>
        <w:left w:val="none" w:sz="0" w:space="0" w:color="auto"/>
        <w:bottom w:val="none" w:sz="0" w:space="0" w:color="auto"/>
        <w:right w:val="none" w:sz="0" w:space="0" w:color="auto"/>
      </w:divBdr>
    </w:div>
    <w:div w:id="2119718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oracle.com/database/what-is-database.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tutorialspoint.com/Advantages-of-Database-Management-System"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us\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Apa10</b:Tag>
    <b:SourceType>JournalArticle</b:SourceType>
    <b:Guid>{73133A3C-DAC1-457E-A8CA-1B2F0F7DCBDC}</b:Guid>
    <b:Title>Database Management Systems</b:Title>
    <b:Year>2010</b:Year>
    <b:Author>
      <b:Author>
        <b:NameList>
          <b:Person>
            <b:Last>Aparajitha.R.S.V</b:Last>
            <b:First>Kavitha</b:First>
            <b:Middle>M.K, Monisha T.R.P, Pavithra T.S.B, Vinoth Raja P</b:Middle>
          </b:Person>
        </b:NameList>
      </b:Author>
    </b:Author>
    <b:JournalName>International Journal Of Computer Applications</b:JournalName>
    <b:Pages>73-76</b:Pages>
    <b:RefOrder>1</b:RefOrder>
  </b:Source>
</b:Sources>
</file>

<file path=customXml/itemProps1.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CE9F9688-FD79-4909-AE2C-163830294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report.dotx</Template>
  <TotalTime>0</TotalTime>
  <Pages>15</Pages>
  <Words>1396</Words>
  <Characters>7959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2020-05-13T10:47:00Z</dcterms:created>
  <dcterms:modified xsi:type="dcterms:W3CDTF">2020-05-13T12:57:00Z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