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PlainTable41"/>
        <w:tblpPr w:leftFromText="180" w:rightFromText="180" w:vertAnchor="page" w:horzAnchor="margin" w:tblpXSpec="center" w:tblpY="1"/>
        <w:tblW w:w="12240" w:type="dxa"/>
        <w:tblLook w:val="04A0" w:firstRow="1" w:lastRow="0" w:firstColumn="1" w:lastColumn="0" w:noHBand="0" w:noVBand="1"/>
      </w:tblPr>
      <w:tblGrid>
        <w:gridCol w:w="990"/>
        <w:gridCol w:w="2493"/>
        <w:gridCol w:w="2855"/>
        <w:gridCol w:w="2854"/>
        <w:gridCol w:w="1101"/>
        <w:gridCol w:w="1947"/>
      </w:tblGrid>
      <w:tr w:rsidR="009B24AA" w14:paraId="23C3FA9D" w14:textId="77777777" w:rsidTr="00913EEB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990" w:type="dxa"/>
          <w:trHeight w:val="2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4033F17C" w14:textId="77777777" w:rsidR="009B24AA" w:rsidRPr="00B84158" w:rsidRDefault="009B24AA" w:rsidP="00025276">
            <w:pPr>
              <w:pStyle w:val="NoSpacing"/>
              <w:framePr w:wrap="auto" w:xAlign="left"/>
              <w:jc w:val="center"/>
            </w:pPr>
            <w:r>
              <mc:AlternateContent>
                <mc:Choice Requires="wps">
                  <w:drawing>
                    <wp:inline distT="0" distB="0" distL="0" distR="0" wp14:anchorId="7B1C2F0B" wp14:editId="0345B47B">
                      <wp:extent cx="5955388" cy="2395470"/>
                      <wp:effectExtent l="0" t="0" r="7620" b="5080"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55388" cy="2395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alpha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BA5259D" w14:textId="77777777" w:rsidR="009B24AA" w:rsidRPr="009B24AA" w:rsidRDefault="00E1284E" w:rsidP="009B24AA">
                                  <w:pPr>
                                    <w:pStyle w:val="Title"/>
                                    <w:rPr>
                                      <w:b w:val="0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b w:val="0"/>
                                      <w:color w:val="FFFFFF" w:themeColor="background1"/>
                                    </w:rPr>
                                    <w:t>Hotel Trinity</w:t>
                                  </w:r>
                                </w:p>
                                <w:p w14:paraId="49A0D95E" w14:textId="77777777" w:rsidR="009B24AA" w:rsidRDefault="009B24AA" w:rsidP="009B24AA">
                                  <w:pPr>
                                    <w:pStyle w:val="Subtitle"/>
                                    <w:rPr>
                                      <w:rStyle w:val="SubtitleChar"/>
                                    </w:rPr>
                                  </w:pPr>
                                  <w:r w:rsidRPr="009B24AA">
                                    <w:rPr>
                                      <w:sz w:val="96"/>
                                    </w:rPr>
                                    <w:t xml:space="preserve"> </w:t>
                                  </w:r>
                                  <w:r w:rsidRPr="009B24AA">
                                    <w:rPr>
                                      <w:rStyle w:val="SubtitleChar"/>
                                    </w:rPr>
                                    <w:t>DAILY SPECIALS</w:t>
                                  </w:r>
                                </w:p>
                                <w:p w14:paraId="3ABFC31D" w14:textId="77777777" w:rsidR="00392F8A" w:rsidRPr="00DC2E02" w:rsidRDefault="00392F8A" w:rsidP="00392F8A">
                                  <w:pPr>
                                    <w:pStyle w:val="Subtitle"/>
                                    <w:rPr>
                                      <w:rStyle w:val="SubtitleChar"/>
                                      <w:sz w:val="22"/>
                                      <w:szCs w:val="22"/>
                                    </w:rPr>
                                  </w:pPr>
                                  <w:r w:rsidRPr="00DC2E02">
                                    <w:rPr>
                                      <w:rStyle w:val="SubtitleChar"/>
                                      <w:sz w:val="22"/>
                                      <w:szCs w:val="22"/>
                                    </w:rPr>
                                    <w:t>Monday to Saturday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27432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1C2F0B" id="Rectangle 37" o:spid="_x0000_s1026" style="width:468.95pt;height:18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wHbmjAIAAIoFAAAOAAAAZHJzL2Uyb0RvYy54bWysVN1P2zAQf5+0/8Hy+0ha2kErUlSBmCYh&#13;&#10;qICJZ9exSSTH59luk+6v39lOUmBoD9NenPv83Ufu7uKyaxTZC+tq0AWdnOSUCM2hrPVLQX883Xw5&#13;&#10;p8R5pkumQIuCHoSjl6vPny5asxRTqECVwhIE0W7ZmoJW3ptlljleiYa5EzBCo1KCbZhH1r5kpWUt&#13;&#10;ojcqm+b516wFWxoLXDiH0uukpKuIL6Xg/l5KJzxRBcXcfHxtfLfhzVYXbPlimalq3qfB/iGLhtUa&#13;&#10;g45Q18wzsrP1H1BNzS04kP6EQ5OBlDUXsQasZpK/q+axYkbEWrA5zoxtcv8Plt/tH83GYhta45YO&#13;&#10;yVBFJ20Tvpgf6WKzDmOzROcJR+F8MZ+fnuPv5aibni7ms7PYzuzobqzz3wQ0JBAFtfg3YpPY/tZ5&#13;&#10;DImmg0mI5kDV5U2tVGTCBIgrZcme4b/z3TS5KlOxJFrM83yIGOclWEfQN0BKBzgNATjFDJLsWG6k&#13;&#10;/EGJYKf0g5CkLrHAFHBETkEZ50L7SczFVawUSRxS+TiXCBiQJcYfsXuAtzUO2CnL3j64ijjIo3Oe&#13;&#10;ov/NefSIkUH70bmpNdiPABRW1UdO9kOTUmtCl3y37dAkkFsoDxtLLKSNcobf1PiTb5nzG2ZxhXDZ&#13;&#10;8Cz4e3ykgrag0FOUVGB/fSQP9jjZqKWkxZUsqPu5Y1ZQor5rnPnFZDYLOxyZ6dnsdIqcfa3aRgal&#13;&#10;etdcAY7NBK+P4ZEMtl4NpLTQPOPpWIeQqGKaY+CCcm8H5sqnO4HHh4v1Oprh0hrmb/Wj4QE8dDdM&#13;&#10;8FP3zKzpx9zjhtzBsLts+W7ak23w1LDeeZB1XIVjU/u+48LHYe6PU7gor/lodTyhq98AAAD//wMA&#13;&#10;UEsDBBQABgAIAAAAIQCtruem3wAAAAoBAAAPAAAAZHJzL2Rvd25yZXYueG1sTI9PS8NAEMXvgt9h&#13;&#10;GcGL2I2NmDbNpoilN0FsBa+T7JgE90/IbtLUT+/oRS8Phsd7837FdrZGTDSEzjsFd4sEBLna6841&#13;&#10;Ct6O+9sViBDRaTTekYIzBdiWlxcF5tqf3CtNh9gILnEhRwVtjH0uZahbshgWvifH3ocfLEY+h0bq&#13;&#10;AU9cbo1cJsmDtNg5/tBiT08t1Z+H0SqQq91kX26Oz036Tl9jhea+Ou+Vur6adxuWxw2ISHP8S8AP&#13;&#10;A++HkodVfnQ6CKOAaeKvsrdOszWISkGaZUuQZSH/I5TfAAAA//8DAFBLAQItABQABgAIAAAAIQC2&#13;&#10;gziS/gAAAOEBAAATAAAAAAAAAAAAAAAAAAAAAABbQ29udGVudF9UeXBlc10ueG1sUEsBAi0AFAAG&#13;&#10;AAgAAAAhADj9If/WAAAAlAEAAAsAAAAAAAAAAAAAAAAALwEAAF9yZWxzLy5yZWxzUEsBAi0AFAAG&#13;&#10;AAgAAAAhAArAduaMAgAAigUAAA4AAAAAAAAAAAAAAAAALgIAAGRycy9lMm9Eb2MueG1sUEsBAi0A&#13;&#10;FAAGAAgAAAAhAK2u56bfAAAACgEAAA8AAAAAAAAAAAAAAAAA5gQAAGRycy9kb3ducmV2LnhtbFBL&#13;&#10;BQYAAAAABAAEAPMAAADyBQAAAAA=&#13;&#10;" fillcolor="#002f42 [3215]" stroked="f" strokeweight="1pt">
                      <v:fill opacity="62194f"/>
                      <v:textbox inset=",21.6pt,,0">
                        <w:txbxContent>
                          <w:p w14:paraId="3BA5259D" w14:textId="77777777" w:rsidR="009B24AA" w:rsidRPr="009B24AA" w:rsidRDefault="00E1284E" w:rsidP="009B24AA">
                            <w:pPr>
                              <w:pStyle w:val="Title"/>
                              <w:rPr>
                                <w:b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b w:val="0"/>
                                <w:color w:val="FFFFFF" w:themeColor="background1"/>
                              </w:rPr>
                              <w:t>Hotel Trinity</w:t>
                            </w:r>
                          </w:p>
                          <w:p w14:paraId="49A0D95E" w14:textId="77777777" w:rsidR="009B24AA" w:rsidRDefault="009B24AA" w:rsidP="009B24AA">
                            <w:pPr>
                              <w:pStyle w:val="Subtitle"/>
                              <w:rPr>
                                <w:rStyle w:val="SubtitleChar"/>
                              </w:rPr>
                            </w:pPr>
                            <w:r w:rsidRPr="009B24AA">
                              <w:rPr>
                                <w:sz w:val="96"/>
                              </w:rPr>
                              <w:t xml:space="preserve"> </w:t>
                            </w:r>
                            <w:r w:rsidRPr="009B24AA">
                              <w:rPr>
                                <w:rStyle w:val="SubtitleChar"/>
                              </w:rPr>
                              <w:t>DAILY SPECIALS</w:t>
                            </w:r>
                          </w:p>
                          <w:p w14:paraId="3ABFC31D" w14:textId="77777777" w:rsidR="00392F8A" w:rsidRPr="00DC2E02" w:rsidRDefault="00392F8A" w:rsidP="00392F8A">
                            <w:pPr>
                              <w:pStyle w:val="Subtitle"/>
                              <w:rPr>
                                <w:rStyle w:val="SubtitleChar"/>
                                <w:sz w:val="22"/>
                                <w:szCs w:val="22"/>
                              </w:rPr>
                            </w:pPr>
                            <w:r w:rsidRPr="00DC2E02">
                              <w:rPr>
                                <w:rStyle w:val="SubtitleChar"/>
                                <w:sz w:val="22"/>
                                <w:szCs w:val="22"/>
                              </w:rPr>
                              <w:t>Monday to Saturday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025276" w14:paraId="27DCBD76" w14:textId="77777777" w:rsidTr="00913EEB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2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30722756" w14:textId="77777777" w:rsidR="00590184" w:rsidRDefault="00590184" w:rsidP="009B24AA">
            <w:pPr>
              <w:jc w:val="center"/>
              <w:rPr>
                <w:b w:val="0"/>
                <w:bCs w:val="0"/>
                <w:noProof/>
              </w:rPr>
            </w:pPr>
          </w:p>
          <w:p w14:paraId="265BE0F7" w14:textId="77777777" w:rsidR="00590184" w:rsidRPr="00590184" w:rsidRDefault="00590184" w:rsidP="00590184"/>
          <w:p w14:paraId="2DD22B97" w14:textId="77777777" w:rsidR="00590184" w:rsidRPr="00590184" w:rsidRDefault="00590184" w:rsidP="00590184"/>
          <w:p w14:paraId="14374848" w14:textId="77777777" w:rsidR="00025276" w:rsidRPr="00590184" w:rsidRDefault="00025276" w:rsidP="00590184">
            <w:pPr>
              <w:tabs>
                <w:tab w:val="left" w:pos="7650"/>
              </w:tabs>
            </w:pPr>
          </w:p>
        </w:tc>
      </w:tr>
      <w:tr w:rsidR="009B24AA" w14:paraId="5FE3862E" w14:textId="77777777" w:rsidTr="00913EEB">
        <w:trPr>
          <w:gridBefore w:val="1"/>
          <w:wBefore w:w="990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5A5D2066" w14:textId="77777777" w:rsidR="009B24AA" w:rsidRP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  <w:sz w:val="2"/>
                <w:szCs w:val="2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4299359" wp14:editId="6A068DCE">
                      <wp:extent cx="721217" cy="0"/>
                      <wp:effectExtent l="0" t="19050" r="22225" b="19050"/>
                      <wp:docPr id="7" name="Straight Connector 7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7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VCJ3w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N5w5YemKHhMK&#10;fRoSO3jnSECPjGI9REm6JZgSi0FIwKzdGGJLFAd3xMWK4YhZiEmhzV8akU1F78uqd+aQ5LzZNtuG&#10;uOU1VD3jAsb0Hrxl+afjRrushGjF+UNMVItSrynZbRwbO/72tqnrkha90f2DNiYHyzbBwSA7C9oD&#10;ISW41OT+ieVFJlnGkTNPNc9R/tLFwFzjMyjSijpv5iJ5S3/HaxxlZ5iiLlbg0t2fgEt+hkLZ4L8B&#10;r4hS2bu0gq12Hn/VdpquUqg5/6rAPHeW4Mn3l3LDRRpaxaLc8mzyrr+0C/z5ce+/AwAA//8DAFBL&#10;AwQUAAYACAAAACEAdJ+QM9gAAAACAQAADwAAAGRycy9kb3ducmV2LnhtbEyPQUvDQBCF70L/wzIF&#10;b3bTCFViNqUUguCltYpet9kxCWZnw+6kSf+9Gy96efB4w3vf5NvJduKCPrSOFKxXCQikypmWagXv&#10;b+XdI4jAmozuHKGCKwbYFoubXGfGjfSKlxPXIpZQyLSChrnPpAxVg1aHleuRYvblvNUcra+l8XqM&#10;5baTaZJspNUtxYVG97hvsPo+DVZBOh6un/SSDKmtjvzsP8qHw7FU6nY57Z5AME78dwwzfkSHIjKd&#10;3UAmiE5BfIR/dc7W9xsQ59nKIpf/0YsfAAAA//8DAFBLAQItABQABgAIAAAAIQC2gziS/gAAAOEB&#10;AAATAAAAAAAAAAAAAAAAAAAAAABbQ29udGVudF9UeXBlc10ueG1sUEsBAi0AFAAGAAgAAAAhADj9&#10;If/WAAAAlAEAAAsAAAAAAAAAAAAAAAAALwEAAF9yZWxzLy5yZWxzUEsBAi0AFAAGAAgAAAAhAHox&#10;UInfAQAAJAQAAA4AAAAAAAAAAAAAAAAALgIAAGRycy9lMm9Eb2MueG1sUEsBAi0AFAAGAAgAAAAh&#10;AHSfkDPYAAAAAgEAAA8AAAAAAAAAAAAAAAAAOQQAAGRycy9kb3ducmV2LnhtbFBLBQYAAAAABAAE&#10;APMAAAA+BQAAAAA=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1B0BC4D" w14:textId="1EE05ADE" w:rsidR="009B24AA" w:rsidRPr="00F642B4" w:rsidRDefault="00F4035B" w:rsidP="009B24AA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>
              <w:rPr>
                <w:b/>
              </w:rPr>
              <w:t xml:space="preserve">ORGANIC EGG YOLK </w:t>
            </w:r>
            <w:r w:rsidRPr="005737EA">
              <w:rPr>
                <w:b/>
              </w:rPr>
              <w:t xml:space="preserve">RAVIOLO </w:t>
            </w:r>
            <w:r w:rsidR="005737EA" w:rsidRPr="005737EA">
              <w:rPr>
                <w:b/>
              </w:rPr>
              <w:t xml:space="preserve">  </w:t>
            </w:r>
            <w:r w:rsidR="005737EA" w:rsidRPr="005737EA">
              <w:rPr>
                <w:b/>
              </w:rPr>
              <w:t>£8.50</w:t>
            </w:r>
          </w:p>
          <w:p w14:paraId="3434A83F" w14:textId="77777777" w:rsidR="009B24AA" w:rsidRDefault="00E1284E" w:rsidP="009B24AA">
            <w:pPr>
              <w:rPr>
                <w:b w:val="0"/>
              </w:rPr>
            </w:pPr>
            <w:r>
              <w:rPr>
                <w:b w:val="0"/>
              </w:rPr>
              <w:t>Ricotta, crispy sage, brown butter</w:t>
            </w:r>
          </w:p>
          <w:p w14:paraId="63273D4B" w14:textId="77777777" w:rsidR="00E1284E" w:rsidRPr="00F642B4" w:rsidRDefault="00392F8A" w:rsidP="009B24AA">
            <w:pPr>
              <w:rPr>
                <w:b w:val="0"/>
              </w:rPr>
            </w:pPr>
            <w:r w:rsidRPr="005737EA">
              <w:rPr>
                <w:bCs w:val="0"/>
                <w:i/>
                <w:iCs/>
                <w:noProof/>
              </w:rPr>
              <w:drawing>
                <wp:anchor distT="0" distB="0" distL="114300" distR="114300" simplePos="0" relativeHeight="251658240" behindDoc="1" locked="0" layoutInCell="1" allowOverlap="1" wp14:anchorId="187B0BD4" wp14:editId="43817E63">
                  <wp:simplePos x="0" y="0"/>
                  <wp:positionH relativeFrom="column">
                    <wp:posOffset>4789170</wp:posOffset>
                  </wp:positionH>
                  <wp:positionV relativeFrom="paragraph">
                    <wp:posOffset>-418465</wp:posOffset>
                  </wp:positionV>
                  <wp:extent cx="657225" cy="657225"/>
                  <wp:effectExtent l="0" t="0" r="9525" b="9525"/>
                  <wp:wrapThrough wrapText="bothSides">
                    <wp:wrapPolygon edited="0">
                      <wp:start x="0" y="0"/>
                      <wp:lineTo x="0" y="21287"/>
                      <wp:lineTo x="20035" y="21287"/>
                      <wp:lineTo x="21287" y="20035"/>
                      <wp:lineTo x="21287" y="0"/>
                      <wp:lineTo x="0" y="0"/>
                    </wp:wrapPolygon>
                  </wp:wrapThrough>
                  <wp:docPr id="15" name="Picture 15" descr="Chop, leaf, natural, vegetarian icon - Download on Iconfi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op, leaf, natural, vegetarian icon - Download on Iconfi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284E" w:rsidRPr="005737EA">
              <w:rPr>
                <w:bCs w:val="0"/>
                <w:i/>
                <w:iCs/>
              </w:rPr>
              <w:t>Wine Pairing:</w:t>
            </w:r>
            <w:r w:rsidR="00E1284E">
              <w:rPr>
                <w:b w:val="0"/>
              </w:rPr>
              <w:t xml:space="preserve"> Sauvignon Blanc, </w:t>
            </w:r>
            <w:r w:rsidR="00E1284E" w:rsidRPr="00E1284E">
              <w:rPr>
                <w:b w:val="0"/>
              </w:rPr>
              <w:t>Napa</w:t>
            </w:r>
            <w:r w:rsidR="00E1284E" w:rsidRPr="00E1284E">
              <w:rPr>
                <w:b w:val="0"/>
              </w:rPr>
              <w:tab/>
              <w:t>Valley,</w:t>
            </w:r>
            <w:r w:rsidR="00E1284E" w:rsidRPr="00E1284E">
              <w:rPr>
                <w:b w:val="0"/>
              </w:rPr>
              <w:tab/>
              <w:t>2015</w:t>
            </w:r>
          </w:p>
        </w:tc>
        <w:tc>
          <w:tcPr>
            <w:tcW w:w="1947" w:type="dxa"/>
            <w:shd w:val="clear" w:color="auto" w:fill="auto"/>
          </w:tcPr>
          <w:p w14:paraId="7367603A" w14:textId="6D5CC44A" w:rsidR="009B24AA" w:rsidRDefault="009B24AA" w:rsidP="00966DC0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24AA" w14:paraId="50DA4421" w14:textId="77777777" w:rsidTr="00913EEB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1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369F8F51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59DA628C" wp14:editId="2A0372BF">
                      <wp:extent cx="721217" cy="0"/>
                      <wp:effectExtent l="0" t="19050" r="22225" b="19050"/>
                      <wp:docPr id="8" name="Straight Connector 8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8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mF4AEAACQ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b7jdFFOWLqix4RC&#10;n4bEDt45EtAjo1gPUZJuCabEYhASMGs3htgSxcEdcbFiOGIWYlJo85dGZFPR+7LqnTkkOW+2zba5&#10;4UxeQ9UzLmBM78Fbln86brTLSohWnD/ERLUo9ZqS3caxseNvb5u6LmnRG90/aGNysGwTHAyys6A9&#10;EFKCS03un1heZJJlHDnzVPMc5S9dDMw1PoMirajzZi6St/R3vMZRdoYp6mIFLt39CbjkZyiUDf4b&#10;8Ioolb1LK9hq5/FXbafpKoWa868KzHNnCZ58fyk3XKShVSzKLc8m7/pLu8CfH/f+OwA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D&#10;xLmF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249F2E4" w14:textId="2514732E" w:rsidR="00F040F4" w:rsidRPr="00F4035B" w:rsidRDefault="00F4035B" w:rsidP="00F4035B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4035B">
              <w:rPr>
                <w:b/>
              </w:rPr>
              <w:t>SWEET LAMB</w:t>
            </w:r>
            <w:r w:rsidR="005737EA" w:rsidRPr="005737EA">
              <w:rPr>
                <w:b/>
              </w:rPr>
              <w:t xml:space="preserve">.   </w:t>
            </w:r>
            <w:r w:rsidR="005737EA" w:rsidRPr="005737EA">
              <w:rPr>
                <w:b/>
              </w:rPr>
              <w:t>£9.95</w:t>
            </w:r>
          </w:p>
          <w:p w14:paraId="09F7CDDA" w14:textId="77777777" w:rsidR="00F040F4" w:rsidRPr="00F040F4" w:rsidRDefault="00F040F4" w:rsidP="009B24AA">
            <w:pPr>
              <w:rPr>
                <w:b w:val="0"/>
              </w:rPr>
            </w:pPr>
            <w:r w:rsidRPr="00F040F4">
              <w:rPr>
                <w:b w:val="0"/>
              </w:rPr>
              <w:t xml:space="preserve">Lamb Chops with Fantastique Sauce </w:t>
            </w:r>
          </w:p>
          <w:p w14:paraId="02A0E071" w14:textId="77777777" w:rsidR="009B24AA" w:rsidRPr="00F642B4" w:rsidRDefault="00F040F4" w:rsidP="009B24AA">
            <w:pPr>
              <w:rPr>
                <w:b w:val="0"/>
              </w:rPr>
            </w:pPr>
            <w:r w:rsidRPr="005737EA">
              <w:rPr>
                <w:bCs w:val="0"/>
                <w:i/>
                <w:iCs/>
              </w:rPr>
              <w:t>Wine Pairing:</w:t>
            </w:r>
            <w:r>
              <w:rPr>
                <w:b w:val="0"/>
              </w:rPr>
              <w:t xml:space="preserve"> </w:t>
            </w:r>
            <w:r w:rsidRPr="00F040F4">
              <w:rPr>
                <w:b w:val="0"/>
              </w:rPr>
              <w:t xml:space="preserve">2014 Masciarelli Montepulciano </w:t>
            </w:r>
            <w:proofErr w:type="spellStart"/>
            <w:r w:rsidRPr="00F040F4">
              <w:rPr>
                <w:b w:val="0"/>
              </w:rPr>
              <w:t>d’Abruzzo</w:t>
            </w:r>
            <w:proofErr w:type="spellEnd"/>
            <w:r w:rsidRPr="00F040F4">
              <w:rPr>
                <w:b w:val="0"/>
              </w:rPr>
              <w:t>, Montepulciano</w:t>
            </w:r>
          </w:p>
        </w:tc>
        <w:tc>
          <w:tcPr>
            <w:tcW w:w="1947" w:type="dxa"/>
            <w:shd w:val="clear" w:color="auto" w:fill="auto"/>
          </w:tcPr>
          <w:p w14:paraId="70CF0406" w14:textId="06E38FD1" w:rsidR="009B24AA" w:rsidRDefault="009B24AA" w:rsidP="00966DC0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B24AA" w14:paraId="5D5FF81D" w14:textId="77777777" w:rsidTr="00913EEB">
        <w:trPr>
          <w:gridBefore w:val="1"/>
          <w:wBefore w:w="990" w:type="dxa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607490C2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6155D3B7" wp14:editId="34A7F483">
                      <wp:extent cx="721217" cy="0"/>
                      <wp:effectExtent l="0" t="19050" r="22225" b="19050"/>
                      <wp:docPr id="9" name="Straight Connector 9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9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P6E4AEAACQEAAAOAAAAZHJzL2Uyb0RvYy54bWysU8lu2zAQvRfoPxC815JcoEkFyzk4SC9F&#10;azTNBzDU0CLADUPWkv++Q8pWgm5Ag1wozfLezDwONzeTNewIGLV3HW9WNWfgpO+1O3T84fvdu2vO&#10;YhKuF8Y76PgJIr/Zvn2zGUMLaz940wMyInGxHUPHh5RCW1VRDmBFXPkAjoLKoxWJTDxUPYqR2K2p&#10;1nX9oRo99gG9hBjJezsH+bbwKwUyfVUqQmKm49RbKieW8zGf1XYj2gOKMGh5bkO8oAsrtKOiC9Wt&#10;SIL9QP0bldUSffQqraS3lVdKSygz0DRN/cs094MIUGYhcWJYZIqvRyu/HPfIdN/xj5w5YemK7hMK&#10;fRgS23nnSECPjGI9REm6JZgSi0FIwKzdGGJLFDu3x7MVwx6zEJNCm780IpuK3qdF78whyXm1btbN&#10;FWfyEqqecAFj+gTesvzTcaNdVkK04vg5JqpFqZeU7DaOjR1/f93UdUmL3uj+ThuTg2WbYGeQHQXt&#10;gZASXGpy/8TyLJMs48iZp5rnKH/pZGCu8Q0UaUWdN3ORvKV/4zWOsjNMURcL8Nzdv4Dn/AyFssH/&#10;A14QpbJ3aQFb7Tz+qe00XaRQc/5FgXnuLMGj70/lhos0tIpFufOzybv+3C7wp8e9/Qk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A4&#10;GP6E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E25C75" w14:textId="75875AA3" w:rsidR="009B24AA" w:rsidRPr="00F4035B" w:rsidRDefault="00F4035B" w:rsidP="00F4035B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>
              <w:rPr>
                <w:b/>
              </w:rPr>
              <w:t>POACHED MAIN LOBSTER</w:t>
            </w:r>
            <w:r w:rsidR="005737EA">
              <w:rPr>
                <w:b/>
              </w:rPr>
              <w:t xml:space="preserve">.  </w:t>
            </w:r>
            <w:r w:rsidR="005737EA" w:rsidRPr="005737EA">
              <w:rPr>
                <w:b/>
                <w:bCs w:val="0"/>
              </w:rPr>
              <w:t>£12.95</w:t>
            </w:r>
          </w:p>
          <w:p w14:paraId="7101E99D" w14:textId="77777777" w:rsidR="009B24AA" w:rsidRPr="00F642B4" w:rsidRDefault="00F040F4" w:rsidP="009B24AA">
            <w:pPr>
              <w:rPr>
                <w:b w:val="0"/>
              </w:rPr>
            </w:pPr>
            <w:r>
              <w:rPr>
                <w:b w:val="0"/>
              </w:rPr>
              <w:t>Charred Avocado, Confit Lime</w:t>
            </w:r>
          </w:p>
        </w:tc>
        <w:tc>
          <w:tcPr>
            <w:tcW w:w="1947" w:type="dxa"/>
            <w:shd w:val="clear" w:color="auto" w:fill="auto"/>
          </w:tcPr>
          <w:p w14:paraId="716C28A3" w14:textId="0A793EDF" w:rsidR="009B24AA" w:rsidRDefault="009B24AA" w:rsidP="00966DC0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24AA" w14:paraId="7628FD10" w14:textId="77777777" w:rsidTr="00913EEB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45BE56F6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A5C280C" wp14:editId="2C7921C3">
                      <wp:extent cx="721217" cy="0"/>
                      <wp:effectExtent l="0" t="19050" r="22225" b="19050"/>
                      <wp:docPr id="10" name="Straight Connector 10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10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yNJ4AEAACY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Z7ujuRxwtIdPSYU&#10;+jQkdvDOkYIeWQ72ECUpl2BKLAYhAbN6Y4gtkRzcERcrhiNmKSaFNn9pSDYVxS+r4plDkvNm22yb&#10;G87kNVQ94wLG9B68Zfmn40a7rIVoxflDTFSLUq8p2W0cGzv+9rap65IWvdH9gzYmB8s+wcEgOwva&#10;BCEluNTk/onlRSZZxpEzTzXPUf7SxcBc4zMoUos6b+YieU9/x2scZWeYoi5W4NLdn4BLfoZC2eG/&#10;Aa+IUtm7tIKtdh5/1XaarlKoOf+qwDx3luDJ95dyw0UaWsai3PJw8ra/tAv8+XnvvwM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D/&#10;yyNJ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21B00D2" w14:textId="29DF1FD8" w:rsidR="00F040F4" w:rsidRDefault="00F040F4" w:rsidP="009B24AA">
            <w:pPr>
              <w:rPr>
                <w:sz w:val="28"/>
                <w:szCs w:val="32"/>
              </w:rPr>
            </w:pPr>
            <w:r w:rsidRPr="00F040F4">
              <w:rPr>
                <w:sz w:val="28"/>
                <w:szCs w:val="32"/>
              </w:rPr>
              <w:t>SMOKED MACKEREL</w:t>
            </w:r>
            <w:r w:rsidR="005737EA">
              <w:rPr>
                <w:sz w:val="28"/>
                <w:szCs w:val="32"/>
              </w:rPr>
              <w:t xml:space="preserve">.    </w:t>
            </w:r>
            <w:r w:rsidR="005737EA" w:rsidRPr="00913EEB">
              <w:t>£</w:t>
            </w:r>
            <w:r w:rsidR="005737EA">
              <w:t>8.95</w:t>
            </w:r>
          </w:p>
          <w:p w14:paraId="50FB4FE1" w14:textId="77777777" w:rsidR="009B24AA" w:rsidRPr="00F642B4" w:rsidRDefault="00F040F4" w:rsidP="00F040F4">
            <w:pPr>
              <w:rPr>
                <w:b w:val="0"/>
              </w:rPr>
            </w:pPr>
            <w:r>
              <w:rPr>
                <w:b w:val="0"/>
              </w:rPr>
              <w:t xml:space="preserve">Smoked mackerel rillettes with pepper and </w:t>
            </w:r>
            <w:r w:rsidRPr="00F040F4">
              <w:rPr>
                <w:b w:val="0"/>
              </w:rPr>
              <w:t>granary toast</w:t>
            </w:r>
          </w:p>
        </w:tc>
        <w:tc>
          <w:tcPr>
            <w:tcW w:w="1947" w:type="dxa"/>
            <w:shd w:val="clear" w:color="auto" w:fill="auto"/>
          </w:tcPr>
          <w:p w14:paraId="5434518A" w14:textId="05C7A8EB" w:rsidR="009B24AA" w:rsidRDefault="009B24AA" w:rsidP="00966DC0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B24AA" w14:paraId="21288154" w14:textId="77777777" w:rsidTr="00913EEB">
        <w:trPr>
          <w:gridBefore w:val="1"/>
          <w:wBefore w:w="990" w:type="dxa"/>
          <w:trHeight w:val="8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1D81382A" w14:textId="77777777" w:rsidR="009B24AA" w:rsidRDefault="009B24AA" w:rsidP="009B24AA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3E1101AB" wp14:editId="2D79D011">
                      <wp:extent cx="721217" cy="0"/>
                      <wp:effectExtent l="0" t="19050" r="22225" b="19050"/>
                      <wp:docPr id="11" name="Straight Connector 11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11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1bl4AEAACYEAAAOAAAAZHJzL2Uyb0RvYy54bWysU9uO0zAQfUfiHyy/0yRFYldR033oanlB&#10;ULHwAV5n3FjyTWPTpH/P2EmzK24SiBcnczlnZo7Hu7vJGnYGjNq7jjebmjNw0vfanTr+9cvDm1vO&#10;YhKuF8Y76PgFIr/bv361G0MLWz940wMyInGxHUPHh5RCW1VRDmBF3PgAjoLKoxWJTDxVPYqR2K2p&#10;tnX9rho99gG9hBjJez8H+b7wKwUyfVIqQmKm49RbKieW8ymf1X4n2hOKMGi5tCH+oQsrtKOiK9W9&#10;SIJ9Q/0TldUSffQqbaS3lVdKSygz0DRN/cM0j4MIUGYhcWJYZYr/j1Z+PB+R6Z7uruHMCUt39JhQ&#10;6NOQ2ME7Rwp6ZDnYQ5SkXIIpsRiEBMzqjSG2RHJwR1ysGI6YpZgU2vylIdlUFL+simcOSc6bbbNt&#10;bjiT11D1jAsY03vwluWfjhvtshaiFecPMVEtSr2mZLdxbOz429umrkta9Eb3D9qYHCz7BAeD7Cxo&#10;E4SU4FKT+yeWF5lkGUfOPNU8R/lLFwNzjc+gSC3qvJmL5D39Ha9xlJ1hirpYgUt3fwIu+RkKZYf/&#10;BrwiSmXv0gq22nn8Vdtpukqh5vyrAvPcWYIn31/KDRdpaBmLcsvDydv+0i7w5+e9/w4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BB&#10;d1bl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15465B9" w14:textId="71251AB0" w:rsidR="00F040F4" w:rsidRDefault="00F040F4" w:rsidP="009B24AA">
            <w:r>
              <w:t>LAMB PAPPARDELLE</w:t>
            </w:r>
            <w:r w:rsidR="005737EA">
              <w:t xml:space="preserve">.       </w:t>
            </w:r>
            <w:r w:rsidR="005737EA" w:rsidRPr="00913EEB">
              <w:t>£</w:t>
            </w:r>
            <w:r w:rsidR="005737EA">
              <w:t>9.95</w:t>
            </w:r>
          </w:p>
          <w:p w14:paraId="1DCF221B" w14:textId="77777777" w:rsidR="009B24AA" w:rsidRPr="00F642B4" w:rsidRDefault="00F040F4" w:rsidP="00F040F4">
            <w:pPr>
              <w:rPr>
                <w:b w:val="0"/>
              </w:rPr>
            </w:pPr>
            <w:r w:rsidRPr="00F040F4">
              <w:rPr>
                <w:b w:val="0"/>
              </w:rPr>
              <w:t>Slow braised la</w:t>
            </w:r>
            <w:r>
              <w:rPr>
                <w:b w:val="0"/>
              </w:rPr>
              <w:t xml:space="preserve">mb and beef </w:t>
            </w:r>
            <w:proofErr w:type="spellStart"/>
            <w:r>
              <w:rPr>
                <w:b w:val="0"/>
              </w:rPr>
              <w:t>ragu</w:t>
            </w:r>
            <w:proofErr w:type="spellEnd"/>
            <w:r>
              <w:rPr>
                <w:b w:val="0"/>
              </w:rPr>
              <w:t xml:space="preserve"> with sun-dried </w:t>
            </w:r>
            <w:r w:rsidRPr="00F040F4">
              <w:rPr>
                <w:b w:val="0"/>
              </w:rPr>
              <w:t>tomatoes, parsley and lemon gremolata</w:t>
            </w:r>
          </w:p>
        </w:tc>
        <w:tc>
          <w:tcPr>
            <w:tcW w:w="1947" w:type="dxa"/>
            <w:shd w:val="clear" w:color="auto" w:fill="auto"/>
          </w:tcPr>
          <w:p w14:paraId="2E5C2C9E" w14:textId="6DA5150A" w:rsidR="009B24AA" w:rsidRDefault="009B24AA" w:rsidP="00966DC0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24AA" w14:paraId="6707148E" w14:textId="77777777" w:rsidTr="00913EEB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29F64022" w14:textId="4C1A3908" w:rsidR="005737EA" w:rsidRPr="005737EA" w:rsidRDefault="005737EA" w:rsidP="005737EA">
            <w:pPr>
              <w:pStyle w:val="SectionTitlesAllCaps"/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</w:pP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Ewch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i food.gov.uk/ratings i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ganfod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sgôr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hylendid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bwyd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ein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busnes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neu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gofynnwch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inni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beth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yw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ein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sgôr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hylendid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bwyd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wrth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</w:t>
            </w:r>
            <w:proofErr w:type="spellStart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>archebu</w:t>
            </w:r>
            <w:proofErr w:type="spellEnd"/>
            <w:r w:rsidRPr="005737EA">
              <w:rPr>
                <w:rFonts w:asciiTheme="minorHAnsi" w:eastAsiaTheme="minorHAnsi" w:hAnsiTheme="minorHAnsi" w:cstheme="minorBidi"/>
                <w:caps w:val="0"/>
                <w:color w:val="002F42" w:themeColor="text2"/>
                <w:spacing w:val="0"/>
                <w:sz w:val="21"/>
                <w:szCs w:val="22"/>
              </w:rPr>
              <w:t xml:space="preserve"> / go to food.gov.uk/ratings to find out the food hygiene rating of our business or ask us for our food hygiene rating when you order.</w:t>
            </w:r>
          </w:p>
        </w:tc>
      </w:tr>
      <w:tr w:rsidR="009B24AA" w14:paraId="4A86064C" w14:textId="77777777" w:rsidTr="00913EEB">
        <w:trPr>
          <w:gridBefore w:val="1"/>
          <w:wBefore w:w="990" w:type="dxa"/>
          <w:trHeight w:val="1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  <w:vAlign w:val="center"/>
          </w:tcPr>
          <w:p w14:paraId="15AC76A0" w14:textId="77777777" w:rsidR="009B24AA" w:rsidRPr="00913EEB" w:rsidRDefault="007C5F37" w:rsidP="00F040F4">
            <w:pPr>
              <w:pStyle w:val="Heading1"/>
              <w:framePr w:hSpace="0" w:wrap="auto" w:vAnchor="margin" w:hAnchor="text" w:xAlign="left" w:yAlign="inline"/>
              <w:jc w:val="left"/>
              <w:outlineLvl w:val="0"/>
              <w:rPr>
                <w:i/>
              </w:rPr>
            </w:pPr>
            <w:r w:rsidRPr="00913EEB">
              <w:rPr>
                <w:i/>
              </w:rPr>
              <w:t>For placing an order call the number below or place an order in our website.</w:t>
            </w:r>
          </w:p>
          <w:p w14:paraId="144F8AA1" w14:textId="77777777" w:rsidR="007C5F37" w:rsidRPr="007C5F37" w:rsidRDefault="007C5F37" w:rsidP="007C5F37">
            <w:r w:rsidRPr="00913EEB">
              <w:rPr>
                <w:b w:val="0"/>
                <w:i/>
              </w:rPr>
              <w:t>Contactless delivery available. We accept credit cards, pay over the phone or through our website.</w:t>
            </w:r>
          </w:p>
        </w:tc>
      </w:tr>
      <w:tr w:rsidR="00025276" w14:paraId="0C0F3B6F" w14:textId="77777777" w:rsidTr="000252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3" w:type="dxa"/>
            <w:gridSpan w:val="2"/>
            <w:shd w:val="clear" w:color="auto" w:fill="FEE254" w:themeFill="accent3"/>
            <w:vAlign w:val="center"/>
          </w:tcPr>
          <w:p w14:paraId="12AC7A36" w14:textId="77777777" w:rsidR="009B24AA" w:rsidRDefault="009B24AA" w:rsidP="009B24A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2FF8F0" wp14:editId="0C6DE416">
                  <wp:extent cx="542925" cy="510933"/>
                  <wp:effectExtent l="0" t="0" r="0" b="3810"/>
                  <wp:docPr id="5" name="Graphic 5" descr="logo-placehold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phic 19" descr="logo-placeholder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r="54762"/>
                          <a:stretch/>
                        </pic:blipFill>
                        <pic:spPr bwMode="auto">
                          <a:xfrm>
                            <a:off x="0" y="0"/>
                            <a:ext cx="623556" cy="586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  <w:shd w:val="clear" w:color="auto" w:fill="FEE254" w:themeFill="accent3"/>
            <w:vAlign w:val="center"/>
          </w:tcPr>
          <w:p w14:paraId="7DD932F8" w14:textId="77777777" w:rsidR="009B24AA" w:rsidRPr="00B84158" w:rsidRDefault="00E1284E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info@hoteltrinity.com</w:t>
            </w:r>
          </w:p>
          <w:p w14:paraId="10854DA1" w14:textId="77777777" w:rsidR="009B24AA" w:rsidRPr="00B84158" w:rsidRDefault="00E1284E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HotelTrinity.com</w:t>
            </w:r>
          </w:p>
        </w:tc>
        <w:tc>
          <w:tcPr>
            <w:tcW w:w="2854" w:type="dxa"/>
            <w:shd w:val="clear" w:color="auto" w:fill="FEE254" w:themeFill="accent3"/>
            <w:vAlign w:val="center"/>
          </w:tcPr>
          <w:p w14:paraId="64FFE4F0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Phone: 555.555.0125</w:t>
            </w:r>
          </w:p>
          <w:p w14:paraId="47FEC805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Fax: 555.555.0145</w:t>
            </w:r>
          </w:p>
        </w:tc>
        <w:tc>
          <w:tcPr>
            <w:tcW w:w="3048" w:type="dxa"/>
            <w:gridSpan w:val="2"/>
            <w:shd w:val="clear" w:color="auto" w:fill="FEE254" w:themeFill="accent3"/>
            <w:vAlign w:val="center"/>
          </w:tcPr>
          <w:p w14:paraId="144C32D3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Street address</w:t>
            </w:r>
          </w:p>
          <w:p w14:paraId="4A46754F" w14:textId="77777777" w:rsidR="009B24AA" w:rsidRPr="00B84158" w:rsidRDefault="009B24AA" w:rsidP="009B24AA">
            <w:pPr>
              <w:pStyle w:val="NoSpacing"/>
              <w:framePr w:wrap="auto" w:xAlign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4158">
              <w:t>City ST, ZIP Code</w:t>
            </w:r>
          </w:p>
        </w:tc>
      </w:tr>
      <w:tr w:rsidR="00F040F4" w14:paraId="0999EDCC" w14:textId="77777777" w:rsidTr="00E30CDA">
        <w:trPr>
          <w:gridBefore w:val="1"/>
          <w:wBefore w:w="990" w:type="dxa"/>
          <w:trHeight w:val="2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3F67BBBC" w14:textId="77777777" w:rsidR="00F040F4" w:rsidRPr="00B84158" w:rsidRDefault="00F040F4" w:rsidP="00AC41D5">
            <w:pPr>
              <w:pStyle w:val="NoSpacing"/>
              <w:framePr w:wrap="auto" w:xAlign="left"/>
              <w:jc w:val="center"/>
            </w:pPr>
            <w:r>
              <w:lastRenderedPageBreak/>
              <mc:AlternateContent>
                <mc:Choice Requires="wps">
                  <w:drawing>
                    <wp:inline distT="0" distB="0" distL="0" distR="0" wp14:anchorId="6ED3CBBF" wp14:editId="4E3C6196">
                      <wp:extent cx="5955388" cy="2395470"/>
                      <wp:effectExtent l="0" t="0" r="7620" b="5080"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55388" cy="23954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alpha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B7A941" w14:textId="77777777" w:rsidR="00F040F4" w:rsidRPr="009B24AA" w:rsidRDefault="00F040F4" w:rsidP="00F040F4">
                                  <w:pPr>
                                    <w:pStyle w:val="Title"/>
                                    <w:rPr>
                                      <w:b w:val="0"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b w:val="0"/>
                                      <w:color w:val="FFFFFF" w:themeColor="background1"/>
                                    </w:rPr>
                                    <w:t>Hotel Trinity</w:t>
                                  </w:r>
                                </w:p>
                                <w:p w14:paraId="33E4E779" w14:textId="77777777" w:rsidR="00F040F4" w:rsidRDefault="00966DC0" w:rsidP="007C5F37">
                                  <w:pPr>
                                    <w:pStyle w:val="Subtitle"/>
                                    <w:rPr>
                                      <w:rStyle w:val="SubtitleChar"/>
                                    </w:rPr>
                                  </w:pPr>
                                  <w:r>
                                    <w:rPr>
                                      <w:rStyle w:val="SubtitleChar"/>
                                    </w:rPr>
                                    <w:t>WINE</w:t>
                                  </w:r>
                                </w:p>
                                <w:p w14:paraId="6F90E405" w14:textId="77777777" w:rsidR="00DC2E02" w:rsidRPr="00DC2E02" w:rsidRDefault="00DC2E02" w:rsidP="007C5F37">
                                  <w:pPr>
                                    <w:pStyle w:val="Subtitle"/>
                                    <w:rPr>
                                      <w:rStyle w:val="SubtitleChar"/>
                                      <w:sz w:val="22"/>
                                      <w:szCs w:val="22"/>
                                    </w:rPr>
                                  </w:pPr>
                                  <w:r w:rsidRPr="00DC2E02">
                                    <w:rPr>
                                      <w:rStyle w:val="SubtitleChar"/>
                                      <w:sz w:val="22"/>
                                      <w:szCs w:val="22"/>
                                    </w:rPr>
                                    <w:t>Saturday to Thursday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27432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D3CBBF" id="Rectangle 1" o:spid="_x0000_s1027" style="width:468.95pt;height:18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66AwkQIAAJEFAAAOAAAAZHJzL2Uyb0RvYy54bWysVMFu2zAMvQ/YPwi6r3bSZG2COkXQosOA&#13;&#10;og3aDj0rslQbkEVNUmJnXz9Ksp22K3YYdpFFinwkn0leXHaNInthXQ26oJOTnBKhOZS1finoj6eb&#13;&#10;L+eUOM90yRRoUdCDcPRy9fnTRWuWYgoVqFJYgiDaLVtT0Mp7s8wyxyvRMHcCRmh8lGAb5lG0L1lp&#13;&#10;WYvojcqmef41a8GWxgIXzqH2Oj3SVcSXUnB/L6UTnqiCYm4+njae23Bmqwu2fLHMVDXv02D/kEXD&#13;&#10;ao1BR6hr5hnZ2foPqKbmFhxIf8KhyUDKmotYA1Yzyd9V81gxI2ItSI4zI03u/8Hyu/2j2VikoTVu&#13;&#10;6fAaquikbcIX8yNdJOswkiU6Tzgq54v5/PQcfy/Ht+npYj47i3RmR3djnf8moCHhUlCLfyOSxPa3&#13;&#10;zmNINB1MQjQHqi5vaqWiEDpAXClL9gz/ne+myVWZiiXVYp7nQ8TYL8E6gr4BUjrAaQjAKWbQZMdy&#13;&#10;480flAh2Sj8ISeoSC0wBR+QUlHEutJ/EXFzFSpHUIZWPc4mAAVli/BG7B3hb44Cdsuztg6uIjTw6&#13;&#10;5yn635xHjxgZtB+dm1qD/QhAYVV95GQ/kJSoCSz5btshNzjnwTJotlAeNpZYSIPlDL+p8V/fMuc3&#13;&#10;zOIk4czhdvD3eEgFbUGhv1FSgf31kT7YY4PjKyUtTmZB3c8ds4IS9V1j6y8ms1kY5ShMz2anU5Ts&#13;&#10;66dtFFCrd80VYPdMcAkZHq/B1qvhKi00z7hB1iEkPjHNMXBBubeDcOXTusAdxMV6Hc1wdg3zt/rR&#13;&#10;8AAeSA6N/NQ9M2v6bvc4KHcwjDBbvmv6ZBs8Nax3HmQdJ+JIak8/zn3s6X5HhcXyWo5Wx026+g0A&#13;&#10;AP//AwBQSwMEFAAGAAgAAAAhAK2u56bfAAAACgEAAA8AAABkcnMvZG93bnJldi54bWxMj09Lw0AQ&#13;&#10;xe+C32EZwYvYjY2YNs2miKU3QWwFr5PsmAT3T8hu0tRP7+hFLw+Gx3vzfsV2tkZMNITOOwV3iwQE&#13;&#10;udrrzjUK3o772xWIENFpNN6RgjMF2JaXFwXm2p/cK02H2AgucSFHBW2MfS5lqFuyGBa+J8fehx8s&#13;&#10;Rj6HRuoBT1xujVwmyYO02Dn+0GJPTy3Vn4fRKpCr3WRfbo7PTfpOX2OF5r4675W6vpp3G5bHDYhI&#13;&#10;c/xLwA8D74eSh1V+dDoIo4Bp4q+yt06zNYhKQZplS5BlIf8jlN8AAAD//wMAUEsBAi0AFAAGAAgA&#13;&#10;AAAhALaDOJL+AAAA4QEAABMAAAAAAAAAAAAAAAAAAAAAAFtDb250ZW50X1R5cGVzXS54bWxQSwEC&#13;&#10;LQAUAAYACAAAACEAOP0h/9YAAACUAQAACwAAAAAAAAAAAAAAAAAvAQAAX3JlbHMvLnJlbHNQSwEC&#13;&#10;LQAUAAYACAAAACEAqeugMJECAACRBQAADgAAAAAAAAAAAAAAAAAuAgAAZHJzL2Uyb0RvYy54bWxQ&#13;&#10;SwECLQAUAAYACAAAACEAra7npt8AAAAKAQAADwAAAAAAAAAAAAAAAADrBAAAZHJzL2Rvd25yZXYu&#13;&#10;eG1sUEsFBgAAAAAEAAQA8wAAAPcFAAAAAA==&#13;&#10;" fillcolor="#002f42 [3215]" stroked="f" strokeweight="1pt">
                      <v:fill opacity="62194f"/>
                      <v:textbox inset=",21.6pt,,0">
                        <w:txbxContent>
                          <w:p w14:paraId="2FB7A941" w14:textId="77777777" w:rsidR="00F040F4" w:rsidRPr="009B24AA" w:rsidRDefault="00F040F4" w:rsidP="00F040F4">
                            <w:pPr>
                              <w:pStyle w:val="Title"/>
                              <w:rPr>
                                <w:b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b w:val="0"/>
                                <w:color w:val="FFFFFF" w:themeColor="background1"/>
                              </w:rPr>
                              <w:t>Hotel Trinity</w:t>
                            </w:r>
                          </w:p>
                          <w:p w14:paraId="33E4E779" w14:textId="77777777" w:rsidR="00F040F4" w:rsidRDefault="00966DC0" w:rsidP="007C5F37">
                            <w:pPr>
                              <w:pStyle w:val="Subtitle"/>
                              <w:rPr>
                                <w:rStyle w:val="SubtitleChar"/>
                              </w:rPr>
                            </w:pPr>
                            <w:r>
                              <w:rPr>
                                <w:rStyle w:val="SubtitleChar"/>
                              </w:rPr>
                              <w:t>WINE</w:t>
                            </w:r>
                          </w:p>
                          <w:p w14:paraId="6F90E405" w14:textId="77777777" w:rsidR="00DC2E02" w:rsidRPr="00DC2E02" w:rsidRDefault="00DC2E02" w:rsidP="007C5F37">
                            <w:pPr>
                              <w:pStyle w:val="Subtitle"/>
                              <w:rPr>
                                <w:rStyle w:val="SubtitleChar"/>
                                <w:sz w:val="22"/>
                                <w:szCs w:val="22"/>
                              </w:rPr>
                            </w:pPr>
                            <w:r w:rsidRPr="00DC2E02">
                              <w:rPr>
                                <w:rStyle w:val="SubtitleChar"/>
                                <w:sz w:val="22"/>
                                <w:szCs w:val="22"/>
                              </w:rPr>
                              <w:t>Saturday to Thursday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F040F4" w14:paraId="36894855" w14:textId="77777777" w:rsidTr="00E30CDA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2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71445E0F" w14:textId="77777777" w:rsidR="007C5F37" w:rsidRDefault="007C5F37" w:rsidP="00AC41D5">
            <w:pPr>
              <w:jc w:val="center"/>
              <w:rPr>
                <w:b w:val="0"/>
                <w:bCs w:val="0"/>
                <w:noProof/>
              </w:rPr>
            </w:pPr>
          </w:p>
          <w:p w14:paraId="66D95311" w14:textId="77777777" w:rsidR="007C5F37" w:rsidRPr="007C5F37" w:rsidRDefault="007C5F37" w:rsidP="007C5F37"/>
          <w:p w14:paraId="3A54A97D" w14:textId="77777777" w:rsidR="007C5F37" w:rsidRPr="007C5F37" w:rsidRDefault="007C5F37" w:rsidP="007C5F37"/>
          <w:p w14:paraId="5CF6F2FB" w14:textId="77777777" w:rsidR="007C5F37" w:rsidRPr="007C5F37" w:rsidRDefault="007C5F37" w:rsidP="007C5F37"/>
          <w:p w14:paraId="08D46778" w14:textId="77777777" w:rsidR="007C5F37" w:rsidRDefault="007C5F37" w:rsidP="007C5F37">
            <w:pPr>
              <w:rPr>
                <w:b w:val="0"/>
                <w:bCs w:val="0"/>
              </w:rPr>
            </w:pPr>
          </w:p>
          <w:p w14:paraId="579229BA" w14:textId="77777777" w:rsidR="007C5F37" w:rsidRDefault="007C5F37" w:rsidP="007C5F37">
            <w:pPr>
              <w:rPr>
                <w:b w:val="0"/>
                <w:bCs w:val="0"/>
              </w:rPr>
            </w:pPr>
          </w:p>
          <w:p w14:paraId="1D57BB2F" w14:textId="77777777" w:rsidR="007C5F37" w:rsidRDefault="007C5F37" w:rsidP="007C5F37">
            <w:pPr>
              <w:rPr>
                <w:b w:val="0"/>
                <w:bCs w:val="0"/>
              </w:rPr>
            </w:pPr>
          </w:p>
          <w:p w14:paraId="49B4C228" w14:textId="77777777" w:rsidR="00F040F4" w:rsidRPr="007C5F37" w:rsidRDefault="00913EEB" w:rsidP="00913EEB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7C5F37" w:rsidRPr="007C5F37">
              <w:rPr>
                <w:i/>
                <w:sz w:val="22"/>
              </w:rPr>
              <w:t>Glass 125 ml</w:t>
            </w:r>
            <w:r>
              <w:rPr>
                <w:i/>
                <w:sz w:val="22"/>
              </w:rPr>
              <w:t xml:space="preserve">    </w:t>
            </w:r>
          </w:p>
        </w:tc>
      </w:tr>
      <w:tr w:rsidR="00F040F4" w14:paraId="6905F57D" w14:textId="77777777" w:rsidTr="00E30CDA">
        <w:trPr>
          <w:gridBefore w:val="1"/>
          <w:wBefore w:w="990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4BA8A983" w14:textId="77777777" w:rsidR="00F040F4" w:rsidRPr="009B24AA" w:rsidRDefault="00F040F4" w:rsidP="00AC41D5">
            <w:pPr>
              <w:pStyle w:val="Heading2"/>
              <w:framePr w:hSpace="0" w:wrap="auto" w:vAnchor="margin" w:xAlign="left" w:yAlign="inline"/>
              <w:outlineLvl w:val="1"/>
              <w:rPr>
                <w:b/>
                <w:sz w:val="2"/>
                <w:szCs w:val="2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7D78936D" wp14:editId="15BCB7EF">
                      <wp:extent cx="721217" cy="0"/>
                      <wp:effectExtent l="0" t="19050" r="22225" b="19050"/>
                      <wp:docPr id="2" name="Straight Connector 2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2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QiN3wEAACQEAAAOAAAAZHJzL2Uyb0RvYy54bWysU8lu2zAQvRfoPxC811oKNIFgOQcH6aVo&#10;jab9AIYaWgS4Ycha8t93SNlK0A1o0QulWd6bmcfh9m62hp0Ao/au582m5gyc9IN2x55//fLw5paz&#10;mIQbhPEOen6GyO92r19tp9BB60dvBkBGJC52U+j5mFLoqirKEayIGx/AUVB5tCKRicdqQDERuzVV&#10;W9fvqsnjENBLiJG890uQ7wq/UiDTJ6UiJGZ6Tr2lcmI5n/JZ7baiO6IIo5aXNsQ/dGGFdlR0pboX&#10;SbBvqH+islqij16ljfS28kppCWUGmqapf5jmcRQByiwkTgyrTPH/0cqPpwMyPfS85cwJS1f0mFDo&#10;45jY3jtHAnpkFBsgStItwZxYDEICZu2mEDui2LsDXqwYDpiFmBXa/KUR2Vz0Pq96Zw5Jzpu2aZsb&#10;zuQ1VD3jAsb0Hrxl+afnRrushOjE6UNMVItSrynZbRybev72tqnrkha90cODNiYHyzbB3iA7CdoD&#10;ISW41OT+ieVFJlnGkTNPtcxR/tLZwFLjMyjSijpvliJ5S3/HaxxlZ5iiLlbgpbs/AS/5GQplg/8G&#10;vCJKZe/SCrbaefxV22m+SqGW/KsCy9xZgic/nMsNF2loFYtyl2eTd/2lXeDPj3v3HQAA//8DAFBL&#10;AwQUAAYACAAAACEAdJ+QM9gAAAACAQAADwAAAGRycy9kb3ducmV2LnhtbEyPQUvDQBCF70L/wzIF&#10;b3bTCFViNqUUguCltYpet9kxCWZnw+6kSf+9Gy96efB4w3vf5NvJduKCPrSOFKxXCQikypmWagXv&#10;b+XdI4jAmozuHKGCKwbYFoubXGfGjfSKlxPXIpZQyLSChrnPpAxVg1aHleuRYvblvNUcra+l8XqM&#10;5baTaZJspNUtxYVG97hvsPo+DVZBOh6un/SSDKmtjvzsP8qHw7FU6nY57Z5AME78dwwzfkSHIjKd&#10;3UAmiE5BfIR/dc7W9xsQ59nKIpf/0YsfAAAA//8DAFBLAQItABQABgAIAAAAIQC2gziS/gAAAOEB&#10;AAATAAAAAAAAAAAAAAAAAAAAAABbQ29udGVudF9UeXBlc10ueG1sUEsBAi0AFAAGAAgAAAAhADj9&#10;If/WAAAAlAEAAAsAAAAAAAAAAAAAAAAALwEAAF9yZWxzLy5yZWxzUEsBAi0AFAAGAAgAAAAhAK2d&#10;CI3fAQAAJAQAAA4AAAAAAAAAAAAAAAAALgIAAGRycy9lMm9Eb2MueG1sUEsBAi0AFAAGAAgAAAAh&#10;AHSfkDPYAAAAAgEAAA8AAAAAAAAAAAAAAAAAOQQAAGRycy9kb3ducmV2LnhtbFBLBQYAAAAABAAE&#10;APMAAAA+BQAAAAA=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07BEF1E" w14:textId="77777777" w:rsidR="002F7808" w:rsidRPr="00F4035B" w:rsidRDefault="00F4035B" w:rsidP="00F4035B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4035B">
              <w:rPr>
                <w:b/>
              </w:rPr>
              <w:t>SAUVIGNON BLANC</w:t>
            </w:r>
          </w:p>
          <w:p w14:paraId="4D911449" w14:textId="77777777" w:rsidR="00F040F4" w:rsidRPr="005246D6" w:rsidRDefault="005246D6" w:rsidP="005246D6">
            <w:pPr>
              <w:rPr>
                <w:sz w:val="28"/>
                <w:szCs w:val="32"/>
              </w:rPr>
            </w:pPr>
            <w:r w:rsidRPr="005246D6">
              <w:rPr>
                <w:b w:val="0"/>
              </w:rPr>
              <w:t xml:space="preserve">Gooseberry, Honeydew, Grapefruit, White Peach, </w:t>
            </w:r>
            <w:r w:rsidR="002F7808" w:rsidRPr="005246D6">
              <w:rPr>
                <w:b w:val="0"/>
              </w:rPr>
              <w:t>Passion Fruit</w:t>
            </w:r>
            <w:r w:rsidR="007C5F37">
              <w:rPr>
                <w:sz w:val="28"/>
                <w:szCs w:val="32"/>
              </w:rPr>
              <w:tab/>
            </w:r>
          </w:p>
        </w:tc>
        <w:tc>
          <w:tcPr>
            <w:tcW w:w="1947" w:type="dxa"/>
            <w:shd w:val="clear" w:color="auto" w:fill="auto"/>
          </w:tcPr>
          <w:p w14:paraId="51C40BCF" w14:textId="77777777" w:rsidR="00F040F4" w:rsidRDefault="00913EEB" w:rsidP="00AC41D5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EEB">
              <w:t>£11.75</w:t>
            </w:r>
          </w:p>
        </w:tc>
      </w:tr>
      <w:tr w:rsidR="00913EEB" w14:paraId="015EC792" w14:textId="77777777" w:rsidTr="00E30CDA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1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24A7AED4" w14:textId="77777777" w:rsidR="00913EEB" w:rsidRDefault="00913EEB" w:rsidP="00913EEB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03E8FEB4" wp14:editId="1C7FFFAE">
                      <wp:extent cx="721217" cy="0"/>
                      <wp:effectExtent l="0" t="19050" r="22225" b="19050"/>
                      <wp:docPr id="3" name="Straight Connector 3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3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+M4AEAACQEAAAOAAAAZHJzL2Uyb0RvYy54bWysU8tu2zAQvBfoPxC815JcoAkEyzk4SC9F&#10;azTtBzDU0iLAF5asJf99l5SsBH0BLXqhRO7O7M5wububrGFnwKi963izqTkDJ32v3anjX788vLnl&#10;LCbhemG8g45fIPK7/etXuzG0sPWDNz0gIxIX2zF0fEgptFUV5QBWxI0P4CioPFqRaIunqkcxErs1&#10;1bau31Wjxz6glxAjnd7PQb4v/EqBTJ+UipCY6Tj1lsqKZX3Ka7XfifaEIgxaLm2If+jCCu2o6Ep1&#10;L5Jg31D/RGW1RB+9ShvpbeWV0hKKBlLT1D+oeRxEgKKFzIlhtSn+P1r58XxEpvuOv+XMCUtX9JhQ&#10;6NOQ2ME7RwZ6ZBTrIUryLcGUWAxCAmbvxhBboji4Iy67GI6YjZgU2vwliWwqfl9WvzOHpMObbbNt&#10;bjiT11D1jAsY03vwluWfjhvtshOiFecPMVEtSr2m5GPj2Egabpu6LmnRG90/aGNysEwTHAyys6A5&#10;EFKCS03un1heZNLOODrMqmYd5S9dDMw1PoMir6jzZi6Sp/R3vMZRdoYp6mIFLt39CbjkZyiUCf4b&#10;8Ioolb1LK9hq5/FXbafpaoWa868OzLqzBU++v5QbLtbQKBbnlmeTZ/3lvsCfH/f+OwA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CW&#10;QU+M4AEAACQ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FEABC81" w14:textId="77777777" w:rsidR="005246D6" w:rsidRPr="00F4035B" w:rsidRDefault="00F4035B" w:rsidP="00F4035B">
            <w:pPr>
              <w:pStyle w:val="Heading2"/>
              <w:framePr w:hSpace="0" w:wrap="auto" w:vAnchor="margin" w:xAlign="left" w:yAlign="inline"/>
              <w:outlineLvl w:val="1"/>
              <w:rPr>
                <w:b/>
              </w:rPr>
            </w:pPr>
            <w:r w:rsidRPr="00F4035B">
              <w:rPr>
                <w:b/>
              </w:rPr>
              <w:t>MASCIARELLI MONTEPULCIANO D’ABRUZZO</w:t>
            </w:r>
          </w:p>
          <w:p w14:paraId="7B4E7142" w14:textId="77777777" w:rsidR="00F4035B" w:rsidRPr="00F4035B" w:rsidRDefault="00F4035B" w:rsidP="00F4035B">
            <w:pPr>
              <w:rPr>
                <w:b w:val="0"/>
                <w:i/>
              </w:rPr>
            </w:pPr>
            <w:r w:rsidRPr="00F4035B">
              <w:rPr>
                <w:b w:val="0"/>
              </w:rPr>
              <w:t>Montepulciano Grapes</w:t>
            </w:r>
            <w:r>
              <w:rPr>
                <w:b w:val="0"/>
              </w:rPr>
              <w:t xml:space="preserve"> </w:t>
            </w:r>
            <w:r w:rsidRPr="00F4035B">
              <w:rPr>
                <w:b w:val="0"/>
                <w:i/>
              </w:rPr>
              <w:t>(Allergens - Contains sulfites)</w:t>
            </w:r>
          </w:p>
          <w:p w14:paraId="0B5BED5C" w14:textId="77777777" w:rsidR="00913EEB" w:rsidRPr="00F642B4" w:rsidRDefault="00913EEB" w:rsidP="005246D6">
            <w:pPr>
              <w:tabs>
                <w:tab w:val="left" w:pos="4080"/>
              </w:tabs>
              <w:rPr>
                <w:b w:val="0"/>
              </w:rPr>
            </w:pPr>
          </w:p>
        </w:tc>
        <w:tc>
          <w:tcPr>
            <w:tcW w:w="1947" w:type="dxa"/>
            <w:shd w:val="clear" w:color="auto" w:fill="auto"/>
          </w:tcPr>
          <w:p w14:paraId="60ADA9FA" w14:textId="77777777" w:rsidR="00913EEB" w:rsidRDefault="00913EEB" w:rsidP="00913EEB">
            <w:pPr>
              <w:pStyle w:val="Heading2"/>
              <w:framePr w:hSpace="0" w:wrap="auto" w:vAnchor="margin" w:xAlign="left" w:yAlign="inline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13EEB">
              <w:t>£</w:t>
            </w:r>
            <w:r>
              <w:t>9</w:t>
            </w:r>
            <w:r w:rsidRPr="00913EEB">
              <w:t>.75</w:t>
            </w:r>
          </w:p>
        </w:tc>
      </w:tr>
      <w:tr w:rsidR="00913EEB" w14:paraId="48013351" w14:textId="77777777" w:rsidTr="00E30CDA">
        <w:trPr>
          <w:gridBefore w:val="1"/>
          <w:wBefore w:w="990" w:type="dxa"/>
          <w:trHeight w:val="10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03" w:type="dxa"/>
            <w:gridSpan w:val="4"/>
            <w:shd w:val="clear" w:color="auto" w:fill="auto"/>
          </w:tcPr>
          <w:p w14:paraId="2C1AE729" w14:textId="77777777" w:rsidR="00913EEB" w:rsidRDefault="00913EEB" w:rsidP="00913EEB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75808A34" wp14:editId="5F42DE7B">
                      <wp:extent cx="721217" cy="0"/>
                      <wp:effectExtent l="0" t="19050" r="22225" b="19050"/>
                      <wp:docPr id="12" name="Straight Connector 12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12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LnK4AEAACYEAAAOAAAAZHJzL2Uyb0RvYy54bWysU8lu2zAQvRfoPxC811oKNIFgOQcH6aVo&#10;jab9AIYaWgS4Ycha8t93SNlK0A1o0QulWd6bmcfh9m62hp0Ao/au582m5gyc9IN2x55//fLw5paz&#10;mIQbhPEOen6GyO92r19tp9BB60dvBkBGJC52U+j5mFLoqirKEayIGx/AUVB5tCKRicdqQDERuzVV&#10;W9fvqsnjENBLiJG890uQ7wq/UiDTJ6UiJGZ6Tr2lcmI5n/JZ7baiO6IIo5aXNsQ/dGGFdlR0pboX&#10;SbBvqH+islqij16ljfS28kppCWUGmqapf5jmcRQByiwkTgyrTPH/0cqPpwMyPdDdtZw5YemOHhMK&#10;fRwT23vnSEGPLAcHiJKUSzAnFoOQgFm9KcSOSPbugBcrhgNmKWaFNn9pSDYXxc+r4plDkvOmbdrm&#10;hjN5DVXPuIAxvQdvWf7pudEuayE6cfoQE9Wi1GtKdhvHpp6/vW3quqRFb/TwoI3JwbJPsDfIToI2&#10;QUgJLjW5f2J5kUmWceTMUy1zlL90NrDU+AyK1KLOm6VI3tPf8RpH2RmmqIsVeOnuT8BLfoZC2eG/&#10;Aa+IUtm7tIKtdh5/1Xaar1KoJf+qwDJ3luDJD+dyw0UaWsai3OXh5G1/aRf48/PefQcAAP//AwBQ&#10;SwMEFAAGAAgAAAAhAHSfkDPYAAAAAgEAAA8AAABkcnMvZG93bnJldi54bWxMj0FLw0AQhe9C/8My&#10;BW920whVYjalFILgpbWKXrfZMQlmZ8PupEn/vRsvennweMN73+TbyXbigj60jhSsVwkIpMqZlmoF&#10;72/l3SOIwJqM7hyhgisG2BaLm1xnxo30ipcT1yKWUMi0goa5z6QMVYNWh5XrkWL25bzVHK2vpfF6&#10;jOW2k2mSbKTVLcWFRve4b7D6Pg1WQToerp/0kgyprY787D/Kh8OxVOp2Oe2eQDBO/HcMM35EhyIy&#10;nd1AJohOQXyEf3XO1vcbEOfZyiKX/9GLHwAAAP//AwBQSwECLQAUAAYACAAAACEAtoM4kv4AAADh&#10;AQAAEwAAAAAAAAAAAAAAAAAAAAAAW0NvbnRlbnRfVHlwZXNdLnhtbFBLAQItABQABgAIAAAAIQA4&#10;/SH/1gAAAJQBAAALAAAAAAAAAAAAAAAAAC8BAABfcmVscy8ucmVsc1BLAQItABQABgAIAAAAIQDC&#10;tLnK4AEAACYEAAAOAAAAAAAAAAAAAAAAAC4CAABkcnMvZTJvRG9jLnhtbFBLAQItABQABgAIAAAA&#10;IQB0n5Az2AAAAAIBAAAPAAAAAAAAAAAAAAAAADoEAABkcnMvZG93bnJldi54bWxQSwUGAAAAAAQA&#10;BADzAAAAPwUAAAAA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F22CF70" w14:textId="77777777" w:rsidR="00913EEB" w:rsidRDefault="00F4035B" w:rsidP="00F4035B">
            <w:pPr>
              <w:rPr>
                <w:sz w:val="28"/>
                <w:szCs w:val="32"/>
              </w:rPr>
            </w:pPr>
            <w:r w:rsidRPr="00392F8A">
              <w:rPr>
                <w:sz w:val="28"/>
                <w:szCs w:val="32"/>
              </w:rPr>
              <w:t>BRUT ROSÉ</w:t>
            </w:r>
          </w:p>
          <w:p w14:paraId="157CBBDE" w14:textId="77777777" w:rsidR="00F4035B" w:rsidRPr="00F642B4" w:rsidRDefault="00F4035B" w:rsidP="00F4035B">
            <w:pPr>
              <w:rPr>
                <w:b w:val="0"/>
              </w:rPr>
            </w:pPr>
            <w:r>
              <w:rPr>
                <w:b w:val="0"/>
              </w:rPr>
              <w:t>S</w:t>
            </w:r>
            <w:r w:rsidRPr="00F4035B">
              <w:rPr>
                <w:b w:val="0"/>
              </w:rPr>
              <w:t>trawberry, red currant, and grenadine</w:t>
            </w:r>
          </w:p>
        </w:tc>
        <w:tc>
          <w:tcPr>
            <w:tcW w:w="1947" w:type="dxa"/>
            <w:shd w:val="clear" w:color="auto" w:fill="auto"/>
          </w:tcPr>
          <w:p w14:paraId="6D3FEA02" w14:textId="77777777" w:rsidR="00913EEB" w:rsidRDefault="00913EEB" w:rsidP="00913EEB">
            <w:pPr>
              <w:pStyle w:val="Heading2"/>
              <w:framePr w:hSpace="0" w:wrap="auto" w:vAnchor="margin" w:xAlign="left" w:yAlign="inline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EEB">
              <w:t>£</w:t>
            </w:r>
            <w:r>
              <w:t>8</w:t>
            </w:r>
            <w:r w:rsidRPr="00913EEB">
              <w:t>.75</w:t>
            </w:r>
          </w:p>
        </w:tc>
      </w:tr>
      <w:tr w:rsidR="00966DC0" w14:paraId="7A635D5A" w14:textId="77777777" w:rsidTr="00E30CDA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990" w:type="dxa"/>
          <w:trHeight w:val="1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0" w:type="dxa"/>
            <w:gridSpan w:val="5"/>
            <w:shd w:val="clear" w:color="auto" w:fill="auto"/>
          </w:tcPr>
          <w:p w14:paraId="711A91E6" w14:textId="77777777" w:rsidR="00966DC0" w:rsidRDefault="00966DC0" w:rsidP="00966DC0">
            <w:pPr>
              <w:pStyle w:val="Heading2"/>
              <w:framePr w:hSpace="0" w:wrap="auto" w:vAnchor="margin" w:xAlign="left" w:yAlign="inline"/>
              <w:outlineLvl w:val="1"/>
              <w:rPr>
                <w:bCs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235DFC9C" wp14:editId="67B0C409">
                      <wp:extent cx="721217" cy="0"/>
                      <wp:effectExtent l="0" t="19050" r="22225" b="19050"/>
                      <wp:docPr id="13" name="Straight Connector 13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id="Straight Connector 13" o:spid="_x0000_s1026" alt="Description: 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Mxm4QEAACYEAAAOAAAAZHJzL2Uyb0RvYy54bWysU8tu2zAQvBfoPxC815IcoAkEyzk4SC9F&#10;azTtBzDU0iLAF5asJf99l5StBElboEEvlPYxs7vD5eZ2soYdAaP2ruPNquYMnPS9doeO//h+/+GG&#10;s5iE64XxDjp+gshvt+/fbcbQwtoP3vSAjEhcbMfQ8SGl0FZVlANYEVc+gKOg8mhFIhMPVY9iJHZr&#10;qnVdf6xGj31ALyFG8t7NQb4t/EqBTF+VipCY6Tj1lsqJ5XzMZ7XdiPaAIgxantsQb+jCCu2o6EJ1&#10;J5JgP1G/orJaoo9epZX0tvJKaQllBpqmqV9M8zCIAGUWEieGRab4/2jll+Meme7p7q44c8LSHT0k&#10;FPowJLbzzpGCHlkO9hAlKZdgSiwGIQGzemOILZHs3B7PVgx7zFJMCm3+0pBsKoqfFsUzhyTn9bpZ&#10;N9ecyUuoesIFjOkTeMvyT8eNdlkL0Yrj55ioFqVeUrLbODZ2/OqmqeuSFr3R/b02JgfLPsHOIDsK&#10;2gQhJbjU5P6J5VkmWcaRM081z1H+0snAXOMbKFKLOm/mInlP/8RrHGVnmKIuFuC5u78Bz/kZCmWH&#10;/wW8IEpl79ICttp5/F3babpIoeb8iwLz3FmCR9+fyg0XaWgZi3Lnh5O3/bld4E/Pe/sLAAD//wMA&#10;UEsDBBQABgAIAAAAIQB0n5Az2AAAAAIBAAAPAAAAZHJzL2Rvd25yZXYueG1sTI9BS8NAEIXvQv/D&#10;MgVvdtMIVWI2pRSC4KW1il632TEJZmfD7qRJ/70bL3p58HjDe9/k28l24oI+tI4UrFcJCKTKmZZq&#10;Be9v5d0jiMCajO4coYIrBtgWi5tcZ8aN9IqXE9cillDItIKGuc+kDFWDVoeV65Fi9uW81Rytr6Xx&#10;eozltpNpkmyk1S3FhUb3uG+w+j4NVkE6Hq6f9JIMqa2O/Ow/yofDsVTqdjntnkAwTvx3DDN+RIci&#10;Mp3dQCaITkF8hH91ztb3GxDn2coil//Rix8AAAD//wMAUEsBAi0AFAAGAAgAAAAhALaDOJL+AAAA&#10;4QEAABMAAAAAAAAAAAAAAAAAAAAAAFtDb250ZW50X1R5cGVzXS54bWxQSwECLQAUAAYACAAAACEA&#10;OP0h/9YAAACUAQAACwAAAAAAAAAAAAAAAAAvAQAAX3JlbHMvLnJlbHNQSwECLQAUAAYACAAAACEA&#10;fAjMZuEBAAAmBAAADgAAAAAAAAAAAAAAAAAuAgAAZHJzL2Uyb0RvYy54bWxQSwECLQAUAAYACAAA&#10;ACEAdJ+QM9gAAAACAQAADwAAAAAAAAAAAAAAAAA7BAAAZHJzL2Rvd25yZXYueG1sUEsFBgAAAAAE&#10;AAQA8wAAAEAFAAAAAA==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35C1ED7" w14:textId="77777777" w:rsidR="00966DC0" w:rsidRDefault="00966DC0" w:rsidP="00966DC0">
            <w:pPr>
              <w:tabs>
                <w:tab w:val="left" w:pos="9480"/>
              </w:tabs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VEUVE CLICQUOT ROSÉ</w:t>
            </w:r>
            <w:r w:rsidR="00E30CDA">
              <w:rPr>
                <w:sz w:val="28"/>
                <w:szCs w:val="32"/>
              </w:rPr>
              <w:t xml:space="preserve">                                                                                                        </w:t>
            </w:r>
            <w:r w:rsidRPr="00966DC0">
              <w:rPr>
                <w:sz w:val="28"/>
                <w:szCs w:val="32"/>
              </w:rPr>
              <w:t>£8.75</w:t>
            </w:r>
          </w:p>
          <w:p w14:paraId="2017E25E" w14:textId="77777777" w:rsidR="00966DC0" w:rsidRDefault="00966DC0" w:rsidP="00966DC0">
            <w:pPr>
              <w:rPr>
                <w:b w:val="0"/>
              </w:rPr>
            </w:pPr>
            <w:r>
              <w:rPr>
                <w:b w:val="0"/>
              </w:rPr>
              <w:t>S</w:t>
            </w:r>
            <w:r w:rsidRPr="00F4035B">
              <w:rPr>
                <w:b w:val="0"/>
              </w:rPr>
              <w:t>trawberry, red currant, and grenadine</w:t>
            </w:r>
          </w:p>
          <w:p w14:paraId="4F53F5D5" w14:textId="77777777" w:rsidR="00966DC0" w:rsidRDefault="00966DC0" w:rsidP="00966DC0">
            <w:pPr>
              <w:rPr>
                <w:b w:val="0"/>
              </w:rPr>
            </w:pPr>
            <w:r w:rsidRPr="00966DC0">
              <w:rPr>
                <w:b w:val="0"/>
              </w:rPr>
              <w:t>Pinot Noir</w:t>
            </w:r>
            <w:r>
              <w:rPr>
                <w:b w:val="0"/>
              </w:rPr>
              <w:t xml:space="preserve">, </w:t>
            </w:r>
            <w:r>
              <w:t xml:space="preserve"> </w:t>
            </w:r>
            <w:r w:rsidRPr="00966DC0">
              <w:rPr>
                <w:b w:val="0"/>
              </w:rPr>
              <w:t>Meunier</w:t>
            </w:r>
          </w:p>
          <w:p w14:paraId="630AC35E" w14:textId="1C171615" w:rsidR="00966DC0" w:rsidRDefault="005737EA" w:rsidP="00966DC0">
            <w:pPr>
              <w:rPr>
                <w:b w:val="0"/>
              </w:rPr>
            </w:pPr>
            <w:r w:rsidRPr="009B24AA">
              <w:rPr>
                <w:noProof/>
                <w:sz w:val="2"/>
                <w:szCs w:val="2"/>
              </w:rPr>
              <mc:AlternateContent>
                <mc:Choice Requires="wps">
                  <w:drawing>
                    <wp:inline distT="0" distB="0" distL="0" distR="0" wp14:anchorId="3CB6E03F" wp14:editId="4EC5A8B4">
                      <wp:extent cx="721217" cy="0"/>
                      <wp:effectExtent l="0" t="19050" r="22225" b="19050"/>
                      <wp:docPr id="4" name="Straight Connector 4" descr="text spac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1217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6335347" id="Straight Connector 4" o:spid="_x0000_s1026" alt="text spac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.8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Om6VuQEAAOEDAAAOAAAAZHJzL2Uyb0RvYy54bWysU8Fu3CAQvVfKPyDuXdtbqYms9eaQKL1U&#13;&#10;bZS2H0DwsEYCBgFZe/8+A971Rk1bqVEuGIZ5b+Y9xpvryRq2hxA1uo43q5ozcBJ77XYd//Xz7uMV&#13;&#10;ZzEJ1wuDDjp+gMivtxcfNqNvYY0Dmh4CIxIX29F3fEjJt1UV5QBWxBV6cHSpMFiR6Bh2VR/ESOzW&#13;&#10;VOu6/lyNGHofUEKMFL2dL/m28CsFMn1XKkJipuPUWyprKOtjXqvtRrS7IPyg5bEN8YYurNCOii5U&#13;&#10;tyIJ9hT0KyqrZcCIKq0k2gqV0hKKBlLT1L+p+TEID0ULmRP9YlN8P1r5bX/j7gPZMPrYRn8fsopJ&#13;&#10;BZu/1B+bilmHxSyYEpMUvFw36+aSM3m6qs44H2L6AmhZ3nTcaJdliFbsv8ZEtSj1lJLDxrGx45+u&#13;&#10;mrouaRGN7u+0MfmyjALcmMD2gh5RSAkuNfnhiOVFJp2Mo+BZR9mlg4G5xgMopnvqvJmL5BH7G69x&#13;&#10;lJ1hirpYgMfu/gU85mcolPH7H/CCKJXRpQVstcPwp7bTdLJCzfknB2bd2YJH7A/lhYs1NEfFuePM&#13;&#10;50F9eS7w85+5fQYAAP//AwBQSwMEFAAGAAgAAAAhAK5uwQPbAAAABwEAAA8AAABkcnMvZG93bnJl&#13;&#10;di54bWxMj0FLw0AQhe+C/2EZwZvdNEKVNJsiShC8tFZpr9vsmASzs2F306T/3okXvTx4PObN9/LN&#13;&#10;ZDtxRh9aRwqWiwQEUuVMS7WCz4/y7hFEiJqM7hyhggsG2BTXV7nOjBvpHc/7WAsuoZBpBU2MfSZl&#13;&#10;qBq0Oixcj8TZl/NWR7a+lsbrkcttJ9MkWUmrW+IPje7xucHqez9YBem4vRzpLRlSW+3iqz+UD9td&#13;&#10;qdTtzfSyZnlag4g4xb8LmDcwPxQMdnIDmSA6Bbwm/uqcLe9XIE6zlUUu//MXPwAAAP//AwBQSwEC&#13;&#10;LQAUAAYACAAAACEAtoM4kv4AAADhAQAAEwAAAAAAAAAAAAAAAAAAAAAAW0NvbnRlbnRfVHlwZXNd&#13;&#10;LnhtbFBLAQItABQABgAIAAAAIQA4/SH/1gAAAJQBAAALAAAAAAAAAAAAAAAAAC8BAABfcmVscy8u&#13;&#10;cmVsc1BLAQItABQABgAIAAAAIQA6Om6VuQEAAOEDAAAOAAAAAAAAAAAAAAAAAC4CAABkcnMvZTJv&#13;&#10;RG9jLnhtbFBLAQItABQABgAIAAAAIQCubsED2wAAAAcBAAAPAAAAAAAAAAAAAAAAABMEAABkcnMv&#13;&#10;ZG93bnJldi54bWxQSwUGAAAAAAQABADzAAAAGwUAAAAA&#13;&#10;" strokecolor="#45a752 [3204]" strokeweight="3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EF5E8EE" w14:textId="49D16E3C" w:rsidR="00966DC0" w:rsidRDefault="005737EA" w:rsidP="005737EA">
            <w:pPr>
              <w:tabs>
                <w:tab w:val="left" w:pos="9298"/>
              </w:tabs>
              <w:rPr>
                <w:b w:val="0"/>
              </w:rPr>
            </w:pPr>
            <w:r w:rsidRPr="005737EA">
              <w:rPr>
                <w:sz w:val="28"/>
                <w:szCs w:val="32"/>
              </w:rPr>
              <w:t>S</w:t>
            </w:r>
            <w:r>
              <w:rPr>
                <w:sz w:val="28"/>
                <w:szCs w:val="32"/>
              </w:rPr>
              <w:t>OFT DRINKS</w:t>
            </w:r>
            <w:r w:rsidRPr="005737EA">
              <w:rPr>
                <w:sz w:val="28"/>
                <w:szCs w:val="32"/>
              </w:rPr>
              <w:t xml:space="preserve">                                                                                                                           </w:t>
            </w:r>
            <w:r w:rsidRPr="00966DC0">
              <w:rPr>
                <w:sz w:val="28"/>
                <w:szCs w:val="32"/>
              </w:rPr>
              <w:t>£</w:t>
            </w:r>
            <w:r>
              <w:rPr>
                <w:sz w:val="28"/>
                <w:szCs w:val="32"/>
              </w:rPr>
              <w:t>4</w:t>
            </w:r>
            <w:r w:rsidRPr="00966DC0">
              <w:rPr>
                <w:sz w:val="28"/>
                <w:szCs w:val="32"/>
              </w:rPr>
              <w:t>.75</w:t>
            </w:r>
          </w:p>
          <w:p w14:paraId="2AF5CF00" w14:textId="20740E2F" w:rsidR="00966DC0" w:rsidRDefault="005737EA" w:rsidP="00966DC0">
            <w:pPr>
              <w:rPr>
                <w:b w:val="0"/>
              </w:rPr>
            </w:pPr>
            <w:r>
              <w:rPr>
                <w:b w:val="0"/>
              </w:rPr>
              <w:t>Coca Cola, Sprite, Fanta, Sparkling Water</w:t>
            </w:r>
          </w:p>
          <w:p w14:paraId="3312F2FD" w14:textId="77777777" w:rsidR="00966DC0" w:rsidRDefault="00966DC0" w:rsidP="00966DC0">
            <w:pPr>
              <w:rPr>
                <w:b w:val="0"/>
              </w:rPr>
            </w:pPr>
          </w:p>
          <w:p w14:paraId="7900B264" w14:textId="77777777" w:rsidR="00966DC0" w:rsidRDefault="00966DC0" w:rsidP="00966DC0">
            <w:pPr>
              <w:rPr>
                <w:b w:val="0"/>
              </w:rPr>
            </w:pPr>
          </w:p>
          <w:p w14:paraId="2AC8A868" w14:textId="77777777" w:rsidR="00966DC0" w:rsidRDefault="00966DC0" w:rsidP="00966DC0">
            <w:pPr>
              <w:rPr>
                <w:b w:val="0"/>
              </w:rPr>
            </w:pPr>
          </w:p>
          <w:p w14:paraId="6EF15DD8" w14:textId="77777777" w:rsidR="00966DC0" w:rsidRDefault="00966DC0" w:rsidP="00966DC0">
            <w:pPr>
              <w:rPr>
                <w:b w:val="0"/>
              </w:rPr>
            </w:pPr>
          </w:p>
          <w:p w14:paraId="3CAA0CEC" w14:textId="77777777" w:rsidR="00966DC0" w:rsidRPr="00913EEB" w:rsidRDefault="00966DC0" w:rsidP="00966DC0">
            <w:pPr>
              <w:pStyle w:val="Heading1"/>
              <w:framePr w:hSpace="0" w:wrap="auto" w:vAnchor="margin" w:hAnchor="text" w:xAlign="left" w:yAlign="inline"/>
              <w:jc w:val="left"/>
              <w:outlineLvl w:val="0"/>
              <w:rPr>
                <w:i/>
              </w:rPr>
            </w:pPr>
            <w:r w:rsidRPr="00913EEB">
              <w:rPr>
                <w:i/>
              </w:rPr>
              <w:t>For placing an order call the number below or place an order in our website.</w:t>
            </w:r>
          </w:p>
          <w:p w14:paraId="62BE9179" w14:textId="77777777" w:rsidR="00966DC0" w:rsidRDefault="00966DC0" w:rsidP="00966DC0">
            <w:pPr>
              <w:rPr>
                <w:b w:val="0"/>
              </w:rPr>
            </w:pPr>
            <w:r w:rsidRPr="00913EEB">
              <w:rPr>
                <w:b w:val="0"/>
                <w:i/>
              </w:rPr>
              <w:t>Contactless delivery available. We accept credit cards, pay over the phone or through our website.</w:t>
            </w:r>
          </w:p>
          <w:p w14:paraId="43DFC3B2" w14:textId="77777777" w:rsidR="00966DC0" w:rsidRPr="00F642B4" w:rsidRDefault="00966DC0" w:rsidP="00966DC0">
            <w:pPr>
              <w:rPr>
                <w:b w:val="0"/>
              </w:rPr>
            </w:pPr>
          </w:p>
        </w:tc>
      </w:tr>
      <w:tr w:rsidR="00966DC0" w14:paraId="75711C5A" w14:textId="77777777" w:rsidTr="00AC41D5">
        <w:trPr>
          <w:trHeight w:val="1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3" w:type="dxa"/>
            <w:gridSpan w:val="2"/>
            <w:shd w:val="clear" w:color="auto" w:fill="FEE254" w:themeFill="accent3"/>
            <w:vAlign w:val="center"/>
          </w:tcPr>
          <w:p w14:paraId="51012FCB" w14:textId="77777777" w:rsidR="00966DC0" w:rsidRDefault="00966DC0" w:rsidP="00966DC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5D8589" wp14:editId="35D87A57">
                  <wp:extent cx="542925" cy="510933"/>
                  <wp:effectExtent l="0" t="0" r="0" b="3810"/>
                  <wp:docPr id="14" name="Graphic 5" descr="logo-placehold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phic 19" descr="logo-placeholder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r="54762"/>
                          <a:stretch/>
                        </pic:blipFill>
                        <pic:spPr bwMode="auto">
                          <a:xfrm>
                            <a:off x="0" y="0"/>
                            <a:ext cx="623556" cy="586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  <w:shd w:val="clear" w:color="auto" w:fill="FEE254" w:themeFill="accent3"/>
            <w:vAlign w:val="center"/>
          </w:tcPr>
          <w:p w14:paraId="35936061" w14:textId="77777777" w:rsidR="00966DC0" w:rsidRPr="00B84158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info@hoteltrinity.com</w:t>
            </w:r>
          </w:p>
          <w:p w14:paraId="71E536B6" w14:textId="77777777" w:rsidR="00966DC0" w:rsidRPr="00B84158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HotelTrinity.com</w:t>
            </w:r>
          </w:p>
        </w:tc>
        <w:tc>
          <w:tcPr>
            <w:tcW w:w="2854" w:type="dxa"/>
            <w:shd w:val="clear" w:color="auto" w:fill="FEE254" w:themeFill="accent3"/>
            <w:vAlign w:val="center"/>
          </w:tcPr>
          <w:p w14:paraId="0170DD48" w14:textId="77777777" w:rsidR="00966DC0" w:rsidRPr="00B84158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4158">
              <w:t>Phone: 555.555.0125</w:t>
            </w:r>
          </w:p>
          <w:p w14:paraId="61E5BBB1" w14:textId="77777777" w:rsidR="00966DC0" w:rsidRPr="00B84158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4158">
              <w:t>Fax: 555.555.0145</w:t>
            </w:r>
          </w:p>
        </w:tc>
        <w:tc>
          <w:tcPr>
            <w:tcW w:w="3048" w:type="dxa"/>
            <w:gridSpan w:val="2"/>
            <w:shd w:val="clear" w:color="auto" w:fill="FEE254" w:themeFill="accent3"/>
            <w:vAlign w:val="center"/>
          </w:tcPr>
          <w:p w14:paraId="455E5968" w14:textId="77777777" w:rsidR="00966DC0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43 The Kingsway</w:t>
            </w:r>
            <w:r w:rsidRPr="002F7808">
              <w:t xml:space="preserve"> </w:t>
            </w:r>
          </w:p>
          <w:p w14:paraId="4F98C37F" w14:textId="77777777" w:rsidR="00966DC0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Swansea SA1 5HF</w:t>
            </w:r>
          </w:p>
          <w:p w14:paraId="3290BB60" w14:textId="77777777" w:rsidR="00966DC0" w:rsidRPr="00B84158" w:rsidRDefault="00966DC0" w:rsidP="00966DC0">
            <w:pPr>
              <w:pStyle w:val="NoSpacing"/>
              <w:framePr w:wrap="auto" w:xAlign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United Kingdom</w:t>
            </w:r>
          </w:p>
        </w:tc>
      </w:tr>
    </w:tbl>
    <w:p w14:paraId="0F5997AB" w14:textId="77777777" w:rsidR="00761F72" w:rsidRDefault="00761F72" w:rsidP="00761F72"/>
    <w:sectPr w:rsidR="00761F72" w:rsidSect="009B24AA">
      <w:pgSz w:w="12240" w:h="15840"/>
      <w:pgMar w:top="0" w:right="0" w:bottom="0" w:left="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CC68A" w14:textId="77777777" w:rsidR="007B15E6" w:rsidRDefault="007B15E6" w:rsidP="009173AE">
      <w:pPr>
        <w:spacing w:after="0" w:line="240" w:lineRule="auto"/>
      </w:pPr>
      <w:r>
        <w:separator/>
      </w:r>
    </w:p>
  </w:endnote>
  <w:endnote w:type="continuationSeparator" w:id="0">
    <w:p w14:paraId="623DB5F0" w14:textId="77777777" w:rsidR="007B15E6" w:rsidRDefault="007B15E6" w:rsidP="0091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6D391" w14:textId="77777777" w:rsidR="007B15E6" w:rsidRDefault="007B15E6" w:rsidP="009173AE">
      <w:pPr>
        <w:spacing w:after="0" w:line="240" w:lineRule="auto"/>
      </w:pPr>
      <w:r>
        <w:separator/>
      </w:r>
    </w:p>
  </w:footnote>
  <w:footnote w:type="continuationSeparator" w:id="0">
    <w:p w14:paraId="04120798" w14:textId="77777777" w:rsidR="007B15E6" w:rsidRDefault="007B15E6" w:rsidP="00917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284E"/>
    <w:rsid w:val="00025276"/>
    <w:rsid w:val="0006272C"/>
    <w:rsid w:val="000B47FF"/>
    <w:rsid w:val="00196514"/>
    <w:rsid w:val="002307E3"/>
    <w:rsid w:val="002A1FD2"/>
    <w:rsid w:val="002F7808"/>
    <w:rsid w:val="00341526"/>
    <w:rsid w:val="00385B7B"/>
    <w:rsid w:val="00392F8A"/>
    <w:rsid w:val="005246D6"/>
    <w:rsid w:val="005737EA"/>
    <w:rsid w:val="00590184"/>
    <w:rsid w:val="00681459"/>
    <w:rsid w:val="007216AD"/>
    <w:rsid w:val="00751FD5"/>
    <w:rsid w:val="00761F72"/>
    <w:rsid w:val="00795517"/>
    <w:rsid w:val="007B15E6"/>
    <w:rsid w:val="007C5F37"/>
    <w:rsid w:val="00913EEB"/>
    <w:rsid w:val="009173AE"/>
    <w:rsid w:val="009307B7"/>
    <w:rsid w:val="00966DC0"/>
    <w:rsid w:val="009B24AA"/>
    <w:rsid w:val="00AC1154"/>
    <w:rsid w:val="00AD62FD"/>
    <w:rsid w:val="00AE38DF"/>
    <w:rsid w:val="00B54F69"/>
    <w:rsid w:val="00B65A80"/>
    <w:rsid w:val="00B84158"/>
    <w:rsid w:val="00CC6DAE"/>
    <w:rsid w:val="00D369BF"/>
    <w:rsid w:val="00DC2E02"/>
    <w:rsid w:val="00E1284E"/>
    <w:rsid w:val="00E30CDA"/>
    <w:rsid w:val="00E83911"/>
    <w:rsid w:val="00F040F4"/>
    <w:rsid w:val="00F4035B"/>
    <w:rsid w:val="00F6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B04187B"/>
  <w15:docId w15:val="{261FABA9-4C0B-EF4F-BDCE-29DF2562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DC0"/>
    <w:rPr>
      <w:color w:val="002F42" w:themeColor="text2"/>
      <w:sz w:val="24"/>
    </w:rPr>
  </w:style>
  <w:style w:type="paragraph" w:styleId="Heading1">
    <w:name w:val="heading 1"/>
    <w:basedOn w:val="text"/>
    <w:next w:val="Normal"/>
    <w:link w:val="Heading1Char"/>
    <w:uiPriority w:val="9"/>
    <w:qFormat/>
    <w:rsid w:val="009B24AA"/>
    <w:pPr>
      <w:framePr w:hSpace="180" w:wrap="around" w:vAnchor="page" w:hAnchor="margin" w:xAlign="center" w:y="1"/>
      <w:outlineLvl w:val="0"/>
    </w:pPr>
    <w:rPr>
      <w:rFonts w:asciiTheme="minorHAnsi" w:hAnsiTheme="minorHAns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42B4"/>
    <w:pPr>
      <w:framePr w:hSpace="180" w:wrap="around" w:vAnchor="page" w:hAnchor="text" w:x="-810" w:y="603"/>
      <w:spacing w:after="0" w:line="240" w:lineRule="auto"/>
      <w:outlineLvl w:val="1"/>
    </w:pPr>
    <w:rPr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rsid w:val="00AD62FD"/>
    <w:pPr>
      <w:spacing w:after="0" w:line="240" w:lineRule="auto"/>
      <w:jc w:val="center"/>
    </w:pPr>
    <w:rPr>
      <w:rFonts w:ascii="Arial" w:eastAsia="Times New Roman" w:hAnsi="Arial" w:cs="Arial"/>
      <w:kern w:val="28"/>
      <w:sz w:val="20"/>
      <w:szCs w:val="20"/>
    </w:rPr>
  </w:style>
  <w:style w:type="paragraph" w:styleId="Title">
    <w:name w:val="Title"/>
    <w:basedOn w:val="Normal"/>
    <w:next w:val="Normal"/>
    <w:link w:val="TitleChar"/>
    <w:qFormat/>
    <w:rsid w:val="00B84158"/>
    <w:pPr>
      <w:jc w:val="center"/>
    </w:pPr>
    <w:rPr>
      <w:rFonts w:asciiTheme="majorHAnsi" w:hAnsiTheme="majorHAnsi"/>
      <w:b/>
      <w:sz w:val="72"/>
      <w:szCs w:val="56"/>
    </w:rPr>
  </w:style>
  <w:style w:type="character" w:customStyle="1" w:styleId="TitleChar">
    <w:name w:val="Title Char"/>
    <w:basedOn w:val="DefaultParagraphFont"/>
    <w:link w:val="Title"/>
    <w:rsid w:val="00B84158"/>
    <w:rPr>
      <w:rFonts w:asciiTheme="majorHAnsi" w:hAnsiTheme="majorHAnsi"/>
      <w:b/>
      <w:color w:val="002F42" w:themeColor="text2"/>
      <w:sz w:val="7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B24AA"/>
    <w:rPr>
      <w:rFonts w:eastAsia="Times New Roman" w:cs="Arial"/>
      <w:b/>
      <w:color w:val="002F42" w:themeColor="text2"/>
      <w:kern w:val="28"/>
      <w:sz w:val="28"/>
      <w:szCs w:val="28"/>
    </w:rPr>
  </w:style>
  <w:style w:type="paragraph" w:styleId="Subtitle">
    <w:name w:val="Subtitle"/>
    <w:basedOn w:val="Title"/>
    <w:next w:val="Normal"/>
    <w:link w:val="SubtitleChar"/>
    <w:uiPriority w:val="11"/>
    <w:qFormat/>
    <w:rsid w:val="009B24AA"/>
    <w:rPr>
      <w:b w:val="0"/>
      <w:color w:val="FFFFFF" w:themeColor="background1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9B24AA"/>
    <w:rPr>
      <w:rFonts w:asciiTheme="majorHAnsi" w:hAnsiTheme="majorHAnsi"/>
      <w:color w:val="FFFFFF" w:themeColor="background1"/>
      <w:sz w:val="40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F642B4"/>
    <w:rPr>
      <w:b/>
      <w:color w:val="002F42" w:themeColor="text2"/>
      <w:sz w:val="28"/>
      <w:szCs w:val="32"/>
    </w:rPr>
  </w:style>
  <w:style w:type="table" w:customStyle="1" w:styleId="PlainTable41">
    <w:name w:val="Plain Table 41"/>
    <w:basedOn w:val="TableNormal"/>
    <w:uiPriority w:val="44"/>
    <w:rsid w:val="00B8415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basedOn w:val="Normal"/>
    <w:uiPriority w:val="1"/>
    <w:qFormat/>
    <w:rsid w:val="00B84158"/>
    <w:pPr>
      <w:framePr w:wrap="auto" w:hAnchor="text" w:x="-810"/>
      <w:spacing w:after="0" w:line="240" w:lineRule="auto"/>
    </w:pPr>
    <w:rPr>
      <w:b/>
      <w:bCs/>
      <w:noProof/>
      <w:sz w:val="22"/>
    </w:rPr>
  </w:style>
  <w:style w:type="paragraph" w:styleId="Header">
    <w:name w:val="header"/>
    <w:basedOn w:val="Normal"/>
    <w:link w:val="Head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3AE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173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3AE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84E"/>
    <w:rPr>
      <w:rFonts w:ascii="Tahoma" w:hAnsi="Tahoma" w:cs="Tahoma"/>
      <w:color w:val="002F42" w:themeColor="text2"/>
      <w:sz w:val="16"/>
      <w:szCs w:val="16"/>
    </w:rPr>
  </w:style>
  <w:style w:type="paragraph" w:customStyle="1" w:styleId="SectionTitlesAllCaps">
    <w:name w:val="Section Titles All Caps"/>
    <w:basedOn w:val="Normal"/>
    <w:qFormat/>
    <w:rsid w:val="005737EA"/>
    <w:pPr>
      <w:spacing w:before="360" w:after="0" w:line="240" w:lineRule="auto"/>
      <w:textAlignment w:val="baseline"/>
    </w:pPr>
    <w:rPr>
      <w:rFonts w:asciiTheme="majorHAnsi" w:eastAsia="Times New Roman" w:hAnsiTheme="majorHAnsi" w:cs="Times New Roman"/>
      <w:caps/>
      <w:color w:val="971C49" w:themeColor="accent2"/>
      <w:spacing w:val="10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wnloads\menu-template-restaurant-cafe-templates-03.dotx" TargetMode="External"/></Relationships>
</file>

<file path=word/theme/theme1.xml><?xml version="1.0" encoding="utf-8"?>
<a:theme xmlns:a="http://schemas.openxmlformats.org/drawingml/2006/main" name="Office Theme">
  <a:themeElements>
    <a:clrScheme name="Custom 247">
      <a:dk1>
        <a:sysClr val="windowText" lastClr="000000"/>
      </a:dk1>
      <a:lt1>
        <a:sysClr val="window" lastClr="FFFFFF"/>
      </a:lt1>
      <a:dk2>
        <a:srgbClr val="002F42"/>
      </a:dk2>
      <a:lt2>
        <a:srgbClr val="E7E6E6"/>
      </a:lt2>
      <a:accent1>
        <a:srgbClr val="45A752"/>
      </a:accent1>
      <a:accent2>
        <a:srgbClr val="971C49"/>
      </a:accent2>
      <a:accent3>
        <a:srgbClr val="FEE254"/>
      </a:accent3>
      <a:accent4>
        <a:srgbClr val="E7934E"/>
      </a:accent4>
      <a:accent5>
        <a:srgbClr val="FFC000"/>
      </a:accent5>
      <a:accent6>
        <a:srgbClr val="70AD47"/>
      </a:accent6>
      <a:hlink>
        <a:srgbClr val="971C49"/>
      </a:hlink>
      <a:folHlink>
        <a:srgbClr val="971C49"/>
      </a:folHlink>
    </a:clrScheme>
    <a:fontScheme name="Custom 3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E:\Downloads\menu-template-restaurant-cafe-templates-03.dotx</Template>
  <TotalTime>81</TotalTime>
  <Pages>3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Office User</cp:lastModifiedBy>
  <cp:revision>10</cp:revision>
  <dcterms:created xsi:type="dcterms:W3CDTF">2022-02-21T16:44:00Z</dcterms:created>
  <dcterms:modified xsi:type="dcterms:W3CDTF">2022-02-25T11:44:00Z</dcterms:modified>
</cp:coreProperties>
</file>