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DB8DE" w14:textId="0EABD847" w:rsidR="00E94641" w:rsidRDefault="00EE5C26" w:rsidP="00EE5C26">
      <w:pPr>
        <w:jc w:val="center"/>
      </w:pPr>
      <w:r>
        <w:t>Critically compare one cognitive and one sociocultural theory of moral development.</w:t>
      </w:r>
    </w:p>
    <w:p w14:paraId="7194D855" w14:textId="77777777" w:rsidR="005634DD" w:rsidRDefault="005634DD" w:rsidP="00EE5C26">
      <w:pPr>
        <w:jc w:val="center"/>
      </w:pPr>
    </w:p>
    <w:p w14:paraId="59EE3653" w14:textId="7BA6B6D2" w:rsidR="0050283D" w:rsidRDefault="0050283D" w:rsidP="0050283D">
      <w:r>
        <w:t xml:space="preserve">Moral </w:t>
      </w:r>
      <w:r w:rsidR="007D6002">
        <w:t>values</w:t>
      </w:r>
      <w:r>
        <w:t xml:space="preserve"> </w:t>
      </w:r>
      <w:r w:rsidR="00E502E3">
        <w:t>are seen to be</w:t>
      </w:r>
      <w:r>
        <w:t xml:space="preserve"> concerned with the distinction of wright and wrong taking into consideration the current feelings of the society in which one lives (Berryman, </w:t>
      </w:r>
      <w:r w:rsidR="007D6002">
        <w:t>2002).</w:t>
      </w:r>
    </w:p>
    <w:p w14:paraId="689E97E8" w14:textId="45C08016" w:rsidR="002A1637" w:rsidRDefault="00EE5C26" w:rsidP="00EE5C26">
      <w:r>
        <w:t>Moral development focuses on the emergence, change and understanding of mortality from infancy trough adulthood</w:t>
      </w:r>
      <w:r w:rsidR="00F5404C">
        <w:t xml:space="preserve"> (Gross, 2010</w:t>
      </w:r>
      <w:r w:rsidR="00905FD2">
        <w:t>)</w:t>
      </w:r>
      <w:r>
        <w:t>. Many psychological approaches have studied morality and e</w:t>
      </w:r>
      <w:r w:rsidR="00E502E3">
        <w:t>mpirical</w:t>
      </w:r>
      <w:r>
        <w:t xml:space="preserve"> research within each approach </w:t>
      </w:r>
      <w:r w:rsidR="00632DFE">
        <w:t>asser</w:t>
      </w:r>
      <w:r w:rsidR="002A1637">
        <w:t>ts</w:t>
      </w:r>
      <w:r w:rsidR="00632DFE">
        <w:t xml:space="preserve"> different</w:t>
      </w:r>
      <w:r w:rsidR="002A48C0">
        <w:t xml:space="preserve"> explanatio</w:t>
      </w:r>
      <w:r w:rsidR="00632DFE">
        <w:t xml:space="preserve">ns to the understanding of </w:t>
      </w:r>
      <w:r w:rsidR="002A1637">
        <w:t>moral</w:t>
      </w:r>
      <w:r w:rsidR="00632DFE">
        <w:t xml:space="preserve"> development. </w:t>
      </w:r>
    </w:p>
    <w:p w14:paraId="7435595D" w14:textId="77777777" w:rsidR="002A1637" w:rsidRDefault="002A1637" w:rsidP="00EE5C26"/>
    <w:p w14:paraId="1D0CC9F1" w14:textId="6A71541D" w:rsidR="005634DD" w:rsidRPr="00E502E3" w:rsidRDefault="002A48C0" w:rsidP="00EE5C26">
      <w:r w:rsidRPr="00E502E3">
        <w:t>This paper will focus on the cognitive and sociocultural view to moral development.</w:t>
      </w:r>
      <w:r w:rsidR="000A34DE" w:rsidRPr="00E502E3">
        <w:t xml:space="preserve"> </w:t>
      </w:r>
      <w:r w:rsidR="00E502E3" w:rsidRPr="00E502E3">
        <w:t>C</w:t>
      </w:r>
      <w:r w:rsidR="000A34DE" w:rsidRPr="00E502E3">
        <w:t>ritically compare Lawrence Kohlberg’s (1984) moral development theory and Elliot Turiel’s (1970s) social domain theory</w:t>
      </w:r>
      <w:r w:rsidR="00E074BD" w:rsidRPr="00E502E3">
        <w:t>.</w:t>
      </w:r>
      <w:bookmarkStart w:id="0" w:name="_Hlk531459092"/>
      <w:r w:rsidR="00E074BD" w:rsidRPr="00E502E3">
        <w:t xml:space="preserve"> </w:t>
      </w:r>
      <w:bookmarkEnd w:id="0"/>
      <w:r w:rsidR="00905FD2" w:rsidRPr="00E502E3">
        <w:t xml:space="preserve">Discuss </w:t>
      </w:r>
      <w:r w:rsidR="00E502E3">
        <w:t>both</w:t>
      </w:r>
      <w:r w:rsidR="00905FD2" w:rsidRPr="00E502E3">
        <w:t xml:space="preserve"> views strengths and weaknesses</w:t>
      </w:r>
      <w:r w:rsidR="00632DFE" w:rsidRPr="00E502E3">
        <w:t xml:space="preserve"> using empirical literature and research.</w:t>
      </w:r>
      <w:r w:rsidR="00905FD2" w:rsidRPr="00E502E3">
        <w:t xml:space="preserve"> Resulting in a comparative evaluation of each theory.</w:t>
      </w:r>
    </w:p>
    <w:p w14:paraId="00C1A486" w14:textId="14F52EB0" w:rsidR="00632DFE" w:rsidRDefault="00905FD2" w:rsidP="00EE5C26">
      <w:r>
        <w:t xml:space="preserve"> </w:t>
      </w:r>
    </w:p>
    <w:p w14:paraId="1AF7E8DB" w14:textId="2C60EB6B" w:rsidR="00DB5046" w:rsidRPr="00E502E3" w:rsidRDefault="00A15972" w:rsidP="00DB5046">
      <w:r>
        <w:t xml:space="preserve">The cognitive </w:t>
      </w:r>
      <w:r w:rsidR="007D6002">
        <w:t>approach focuses on higher mental functions and reasoning such as thinking, perception</w:t>
      </w:r>
      <w:r w:rsidR="00EF7E13">
        <w:t>,</w:t>
      </w:r>
      <w:r w:rsidR="007D6002">
        <w:t xml:space="preserve"> problem solving and language (Gross, 2010).</w:t>
      </w:r>
      <w:bookmarkStart w:id="1" w:name="_Hlk531458958"/>
      <w:r w:rsidR="00DB5046" w:rsidRPr="00DB5046">
        <w:t xml:space="preserve"> </w:t>
      </w:r>
      <w:bookmarkEnd w:id="1"/>
      <w:r w:rsidR="00DB5046">
        <w:t>The basic components of cognitive development theory</w:t>
      </w:r>
      <w:r w:rsidR="000A34DE">
        <w:t xml:space="preserve"> (Piajet, 1932)</w:t>
      </w:r>
      <w:r w:rsidR="00A5116E">
        <w:t>,</w:t>
      </w:r>
      <w:r w:rsidR="00DB5046">
        <w:t xml:space="preserve"> assume</w:t>
      </w:r>
      <w:r w:rsidR="00E66382">
        <w:t>s</w:t>
      </w:r>
      <w:r w:rsidR="00DB5046">
        <w:t xml:space="preserve"> that individual’s development </w:t>
      </w:r>
      <w:proofErr w:type="gramStart"/>
      <w:r w:rsidR="00DB5046">
        <w:t>is attributed</w:t>
      </w:r>
      <w:proofErr w:type="gramEnd"/>
      <w:r w:rsidR="00DB5046">
        <w:t xml:space="preserve"> to building blocks of knowledge called schema these are a set of linked mental representations of the world which we both use to understand and respond to stimulus f</w:t>
      </w:r>
      <w:r w:rsidR="00E66382">
        <w:t>ro</w:t>
      </w:r>
      <w:r w:rsidR="00DB5046">
        <w:t xml:space="preserve">m our environment. When the child’s existing schema can expand what it can perceive around it, it is said to be in a state of cognitive balance or equilibration, this is the force which moves development along. When an unpleasant state of disequilibrium occurs, </w:t>
      </w:r>
      <w:r w:rsidR="00E66382">
        <w:t xml:space="preserve">for example </w:t>
      </w:r>
      <w:r w:rsidR="00DB5046">
        <w:t>when new info</w:t>
      </w:r>
      <w:r w:rsidR="00FA7AB0">
        <w:t>rmation</w:t>
      </w:r>
      <w:r w:rsidR="00DB5046">
        <w:t xml:space="preserve"> cannot fi</w:t>
      </w:r>
      <w:r w:rsidR="00E66382">
        <w:t>t</w:t>
      </w:r>
      <w:r w:rsidR="00DB5046">
        <w:t xml:space="preserve"> into existing schemas </w:t>
      </w:r>
      <w:r w:rsidR="00E66382">
        <w:t>a</w:t>
      </w:r>
      <w:r w:rsidR="00DB5046">
        <w:t>ssimilation</w:t>
      </w:r>
      <w:r w:rsidR="00E66382">
        <w:t xml:space="preserve"> occurs. The</w:t>
      </w:r>
      <w:r w:rsidR="00DB5046">
        <w:t xml:space="preserve"> individuals </w:t>
      </w:r>
      <w:r w:rsidR="00A5116E">
        <w:t>look</w:t>
      </w:r>
      <w:r w:rsidR="00DB5046">
        <w:t xml:space="preserve"> to restore equilibration by mastering </w:t>
      </w:r>
      <w:r w:rsidR="00DB5046">
        <w:lastRenderedPageBreak/>
        <w:t xml:space="preserve">the challenge. We do this trough accommodation where we change our existing schema </w:t>
      </w:r>
      <w:r w:rsidR="00A5116E">
        <w:t>to</w:t>
      </w:r>
      <w:r w:rsidR="00DB5046">
        <w:t xml:space="preserve"> fit the new </w:t>
      </w:r>
      <w:r w:rsidR="00A5116E">
        <w:t>information</w:t>
      </w:r>
      <w:r w:rsidR="00DB5046">
        <w:t xml:space="preserve"> coming to us</w:t>
      </w:r>
      <w:r w:rsidR="00A5116E">
        <w:t>.</w:t>
      </w:r>
      <w:r w:rsidR="00DB5046">
        <w:t xml:space="preserve"> by doing this our cognition develops. </w:t>
      </w:r>
      <w:r w:rsidR="00A5116E">
        <w:t>Behaviorist</w:t>
      </w:r>
      <w:r w:rsidR="00DB5046">
        <w:t xml:space="preserve"> theorist</w:t>
      </w:r>
      <w:r w:rsidR="00A5116E">
        <w:t>s</w:t>
      </w:r>
      <w:r w:rsidR="00DB5046">
        <w:t xml:space="preserve"> would argue that </w:t>
      </w:r>
      <w:r w:rsidR="00E718A4">
        <w:t>these schemas</w:t>
      </w:r>
      <w:r w:rsidR="00DB5046">
        <w:t xml:space="preserve"> </w:t>
      </w:r>
      <w:r w:rsidR="00CC4B6C">
        <w:t>are</w:t>
      </w:r>
      <w:r w:rsidR="00E66382">
        <w:t xml:space="preserve"> not directly observable,</w:t>
      </w:r>
      <w:r w:rsidR="00DB5046">
        <w:t xml:space="preserve"> as it is an internal process and therefore cannot </w:t>
      </w:r>
      <w:proofErr w:type="gramStart"/>
      <w:r w:rsidR="00DB5046">
        <w:t>be objectively measured</w:t>
      </w:r>
      <w:proofErr w:type="gramEnd"/>
      <w:r w:rsidR="00DB5046">
        <w:t>.</w:t>
      </w:r>
    </w:p>
    <w:p w14:paraId="22A75954" w14:textId="40F69EC5" w:rsidR="00F52EE0" w:rsidRPr="00E502E3" w:rsidRDefault="00E66382" w:rsidP="00EE5C26">
      <w:r>
        <w:t>Piajet</w:t>
      </w:r>
      <w:r w:rsidR="006943BA" w:rsidRPr="00E502E3">
        <w:t xml:space="preserve"> believed</w:t>
      </w:r>
      <w:r w:rsidR="00A5116E" w:rsidRPr="00E502E3">
        <w:t xml:space="preserve"> children to develop progressively through a series of</w:t>
      </w:r>
      <w:r w:rsidR="00B82C05" w:rsidRPr="00E502E3">
        <w:t xml:space="preserve"> consecutive</w:t>
      </w:r>
      <w:r w:rsidR="00A5116E" w:rsidRPr="00E502E3">
        <w:t xml:space="preserve"> stages and</w:t>
      </w:r>
      <w:r w:rsidR="006943BA" w:rsidRPr="00E502E3">
        <w:t xml:space="preserve"> that this maturation in development was</w:t>
      </w:r>
      <w:r w:rsidR="00A5116E" w:rsidRPr="00E502E3">
        <w:t xml:space="preserve"> directly related to </w:t>
      </w:r>
      <w:r w:rsidR="00E97DFF" w:rsidRPr="00E502E3">
        <w:t>age. Weiten</w:t>
      </w:r>
      <w:r w:rsidR="00F52EE0" w:rsidRPr="00E502E3">
        <w:t xml:space="preserve"> (1992) </w:t>
      </w:r>
      <w:r w:rsidR="00243573" w:rsidRPr="00E502E3">
        <w:t>believes</w:t>
      </w:r>
      <w:r w:rsidR="00F52EE0" w:rsidRPr="00E502E3">
        <w:t xml:space="preserve"> that Piajet may have underestimated the development of young children.</w:t>
      </w:r>
      <w:r w:rsidR="00243573" w:rsidRPr="00E502E3">
        <w:t xml:space="preserve"> </w:t>
      </w:r>
      <w:r w:rsidR="00E97DFF" w:rsidRPr="00E502E3">
        <w:t xml:space="preserve">Additionally, </w:t>
      </w:r>
      <w:r w:rsidR="00243573" w:rsidRPr="00E502E3">
        <w:t xml:space="preserve">Bower (1982) and Harris (1983) point out through research that some children develop at a much </w:t>
      </w:r>
      <w:r w:rsidR="00E97DFF" w:rsidRPr="00E502E3">
        <w:t>faster</w:t>
      </w:r>
      <w:r w:rsidR="00243573" w:rsidRPr="00E502E3">
        <w:t xml:space="preserve"> pace </w:t>
      </w:r>
      <w:r w:rsidR="00E97DFF" w:rsidRPr="00E502E3">
        <w:t>than</w:t>
      </w:r>
      <w:r w:rsidR="00243573" w:rsidRPr="00E502E3">
        <w:t xml:space="preserve"> Piajet </w:t>
      </w:r>
      <w:r w:rsidR="00E97DFF" w:rsidRPr="00E502E3">
        <w:t>suggests</w:t>
      </w:r>
      <w:r w:rsidR="00CC4B6C">
        <w:t>.</w:t>
      </w:r>
      <w:r w:rsidR="00243573" w:rsidRPr="00E502E3">
        <w:t xml:space="preserve">   </w:t>
      </w:r>
      <w:r w:rsidR="00F52EE0" w:rsidRPr="00E502E3">
        <w:t xml:space="preserve"> </w:t>
      </w:r>
    </w:p>
    <w:p w14:paraId="4B86B6C9" w14:textId="77777777" w:rsidR="00E97DFF" w:rsidRPr="00E502E3" w:rsidRDefault="00E97DFF" w:rsidP="00EE5C26"/>
    <w:p w14:paraId="78442C6E" w14:textId="4F487C6E" w:rsidR="00F52EE0" w:rsidRDefault="00E97DFF" w:rsidP="00EE5C26">
      <w:r w:rsidRPr="00E502E3">
        <w:t>Piajet</w:t>
      </w:r>
      <w:r w:rsidR="00F52EE0" w:rsidRPr="00E502E3">
        <w:t xml:space="preserve"> </w:t>
      </w:r>
      <w:r w:rsidR="00CC4B6C">
        <w:t>proposed</w:t>
      </w:r>
      <w:r w:rsidR="006943BA" w:rsidRPr="00E502E3">
        <w:t xml:space="preserve"> two main types of moral </w:t>
      </w:r>
      <w:r w:rsidR="00171AC8" w:rsidRPr="00E502E3">
        <w:t>reasoning</w:t>
      </w:r>
      <w:r w:rsidR="006943BA" w:rsidRPr="00E502E3">
        <w:t xml:space="preserve"> which </w:t>
      </w:r>
      <w:r w:rsidR="00CC4B6C">
        <w:t>individuals</w:t>
      </w:r>
      <w:r w:rsidR="006943BA" w:rsidRPr="00E502E3">
        <w:t xml:space="preserve"> develop</w:t>
      </w:r>
      <w:r w:rsidR="00CC4B6C">
        <w:t xml:space="preserve"> into adolescence and beyond</w:t>
      </w:r>
      <w:r w:rsidR="000B323F" w:rsidRPr="00E502E3">
        <w:t xml:space="preserve"> </w:t>
      </w:r>
      <w:r w:rsidR="005634DD" w:rsidRPr="00E502E3">
        <w:t>parallelizing</w:t>
      </w:r>
      <w:r w:rsidR="00CC4B6C">
        <w:t xml:space="preserve"> the</w:t>
      </w:r>
      <w:r w:rsidR="000B323F" w:rsidRPr="00E502E3">
        <w:t xml:space="preserve"> cognitive development theory</w:t>
      </w:r>
      <w:r w:rsidR="006943BA" w:rsidRPr="00E502E3">
        <w:t>.</w:t>
      </w:r>
      <w:r w:rsidR="005F0BF7" w:rsidRPr="00E502E3">
        <w:t xml:space="preserve"> </w:t>
      </w:r>
      <w:r w:rsidR="00A25102" w:rsidRPr="00E502E3">
        <w:t>Piajet</w:t>
      </w:r>
      <w:r w:rsidR="00737760" w:rsidRPr="00E502E3">
        <w:t xml:space="preserve"> (19</w:t>
      </w:r>
      <w:r w:rsidR="005F0BF7" w:rsidRPr="00E502E3">
        <w:t>65</w:t>
      </w:r>
      <w:r w:rsidR="00737760" w:rsidRPr="00E502E3">
        <w:t>)</w:t>
      </w:r>
      <w:r w:rsidR="00A25102" w:rsidRPr="00E502E3">
        <w:t xml:space="preserve"> </w:t>
      </w:r>
      <w:r w:rsidRPr="00E502E3">
        <w:t>argues</w:t>
      </w:r>
      <w:r w:rsidR="00737760" w:rsidRPr="00E502E3">
        <w:t xml:space="preserve"> </w:t>
      </w:r>
      <w:r w:rsidR="00A25102" w:rsidRPr="00E502E3">
        <w:t>moral development</w:t>
      </w:r>
      <w:r w:rsidR="00737760" w:rsidRPr="00E502E3">
        <w:t xml:space="preserve"> </w:t>
      </w:r>
      <w:r w:rsidRPr="00E502E3">
        <w:t xml:space="preserve">is </w:t>
      </w:r>
      <w:r w:rsidR="00737760" w:rsidRPr="00E502E3">
        <w:t xml:space="preserve">a system of rules </w:t>
      </w:r>
      <w:r w:rsidRPr="00E502E3">
        <w:t>felt with a</w:t>
      </w:r>
      <w:r w:rsidR="00CC4B6C">
        <w:t>n</w:t>
      </w:r>
      <w:r w:rsidRPr="00E502E3">
        <w:t xml:space="preserve"> implied duty</w:t>
      </w:r>
      <w:r w:rsidR="00737760" w:rsidRPr="00E502E3">
        <w:t xml:space="preserve"> of obligation to obey them. His idea</w:t>
      </w:r>
      <w:r w:rsidR="007B1C7F" w:rsidRPr="00E502E3">
        <w:t xml:space="preserve"> concer</w:t>
      </w:r>
      <w:r w:rsidR="00A25102" w:rsidRPr="00E502E3">
        <w:t>ns</w:t>
      </w:r>
      <w:r w:rsidR="007B1C7F" w:rsidRPr="00E502E3">
        <w:t xml:space="preserve"> itself with how </w:t>
      </w:r>
      <w:r w:rsidR="00CB1404" w:rsidRPr="00E502E3">
        <w:t>children</w:t>
      </w:r>
      <w:r w:rsidR="007B1C7F" w:rsidRPr="00E502E3">
        <w:t xml:space="preserve"> think about moral issues and how they come to decide whether behavior is morally wrong</w:t>
      </w:r>
      <w:r w:rsidR="009A032D" w:rsidRPr="00E502E3">
        <w:t xml:space="preserve"> (</w:t>
      </w:r>
      <w:r w:rsidR="006943BA" w:rsidRPr="00E502E3">
        <w:t>Piajet, 1967</w:t>
      </w:r>
      <w:r w:rsidR="009A032D" w:rsidRPr="00E502E3">
        <w:t>)</w:t>
      </w:r>
      <w:r w:rsidR="007B1C7F" w:rsidRPr="00E502E3">
        <w:t xml:space="preserve">. </w:t>
      </w:r>
      <w:r w:rsidR="00CC4B6C">
        <w:t>Along w</w:t>
      </w:r>
      <w:r w:rsidR="00243573" w:rsidRPr="00E502E3">
        <w:t xml:space="preserve">ith </w:t>
      </w:r>
      <w:r w:rsidR="007B1C7F" w:rsidRPr="00E502E3">
        <w:t>the assumption that there is a direct relationship between moral reasoning and moral action</w:t>
      </w:r>
      <w:r w:rsidR="00243573" w:rsidRPr="00E502E3">
        <w:t>,</w:t>
      </w:r>
      <w:r w:rsidR="008A4A0D" w:rsidRPr="00E502E3">
        <w:t xml:space="preserve"> a consciousness of obligation. Piajet</w:t>
      </w:r>
      <w:r w:rsidR="001E5EE8" w:rsidRPr="00E502E3">
        <w:t xml:space="preserve"> believed there are three levels of moral judgement based on authority, </w:t>
      </w:r>
      <w:r w:rsidR="00204B37" w:rsidRPr="00E502E3">
        <w:t>equality,</w:t>
      </w:r>
      <w:r w:rsidR="001E5EE8" w:rsidRPr="00E502E3">
        <w:t xml:space="preserve"> and equity and</w:t>
      </w:r>
      <w:r w:rsidR="008A4A0D" w:rsidRPr="00E502E3">
        <w:t xml:space="preserve"> structured</w:t>
      </w:r>
      <w:r w:rsidR="00A25102" w:rsidRPr="00E502E3">
        <w:t xml:space="preserve"> </w:t>
      </w:r>
      <w:r w:rsidR="009A032D" w:rsidRPr="00E502E3">
        <w:t>t</w:t>
      </w:r>
      <w:r w:rsidR="004D5C0F" w:rsidRPr="00E502E3">
        <w:t>wo main</w:t>
      </w:r>
      <w:r w:rsidR="009A032D" w:rsidRPr="00E502E3">
        <w:t xml:space="preserve"> progressive universal stages children </w:t>
      </w:r>
      <w:r w:rsidR="004D5C0F" w:rsidRPr="00E502E3">
        <w:t>progress trough.</w:t>
      </w:r>
    </w:p>
    <w:p w14:paraId="2ADA579D" w14:textId="77777777" w:rsidR="00CC4B6C" w:rsidRPr="00E502E3" w:rsidRDefault="00CC4B6C" w:rsidP="00EE5C26">
      <w:pPr>
        <w:rPr>
          <w:color w:val="FF0000"/>
        </w:rPr>
      </w:pPr>
    </w:p>
    <w:p w14:paraId="21E379B3" w14:textId="77777777" w:rsidR="00CC4B6C" w:rsidRDefault="00F52EE0" w:rsidP="00EE5C26">
      <w:r w:rsidRPr="00E502E3">
        <w:t>Piajet’s</w:t>
      </w:r>
      <w:r w:rsidR="004D5C0F" w:rsidRPr="00E502E3">
        <w:t xml:space="preserve"> research findings suggest</w:t>
      </w:r>
      <w:r w:rsidR="00001895" w:rsidRPr="00E502E3">
        <w:t xml:space="preserve"> </w:t>
      </w:r>
      <w:r w:rsidR="005F0BF7" w:rsidRPr="00E502E3">
        <w:t>children firstly</w:t>
      </w:r>
      <w:r w:rsidR="00737760" w:rsidRPr="00E502E3">
        <w:t xml:space="preserve"> begin</w:t>
      </w:r>
      <w:r w:rsidR="005F0BF7" w:rsidRPr="00E502E3">
        <w:t xml:space="preserve"> </w:t>
      </w:r>
      <w:r w:rsidR="00737760" w:rsidRPr="00E502E3">
        <w:t xml:space="preserve">with a </w:t>
      </w:r>
      <w:r w:rsidR="00CC4B6C">
        <w:t>‘</w:t>
      </w:r>
      <w:r w:rsidR="00737760" w:rsidRPr="00E502E3">
        <w:t>morality of constraint</w:t>
      </w:r>
      <w:r w:rsidR="00CC4B6C">
        <w:t>’</w:t>
      </w:r>
      <w:r w:rsidR="00737760" w:rsidRPr="00E502E3">
        <w:t>.</w:t>
      </w:r>
      <w:r w:rsidR="00243573" w:rsidRPr="00E502E3">
        <w:t xml:space="preserve"> </w:t>
      </w:r>
      <w:r w:rsidR="00C020A3" w:rsidRPr="00E502E3">
        <w:t xml:space="preserve">Piajet and Kohlberg see children </w:t>
      </w:r>
      <w:r w:rsidR="00CC4B6C" w:rsidRPr="00E502E3">
        <w:t>begin</w:t>
      </w:r>
      <w:r w:rsidR="00CC4B6C">
        <w:t>ning</w:t>
      </w:r>
      <w:r w:rsidR="00C020A3" w:rsidRPr="00E502E3">
        <w:t xml:space="preserve"> with a heteronomous perspective</w:t>
      </w:r>
      <w:r w:rsidR="00CC4B6C">
        <w:t>.</w:t>
      </w:r>
      <w:r w:rsidR="00C020A3" w:rsidRPr="00E502E3">
        <w:t xml:space="preserve"> </w:t>
      </w:r>
      <w:r w:rsidR="00CC4B6C">
        <w:t>R</w:t>
      </w:r>
      <w:r w:rsidR="00C020A3" w:rsidRPr="00E502E3">
        <w:t>ules are unalterable</w:t>
      </w:r>
      <w:r w:rsidR="00CC4B6C">
        <w:t>,</w:t>
      </w:r>
      <w:r w:rsidR="00C020A3" w:rsidRPr="00E502E3">
        <w:t xml:space="preserve"> legitimized by the unilateral respect felt for authority (Turiel, 1984). </w:t>
      </w:r>
      <w:r w:rsidR="009A032D" w:rsidRPr="00E502E3">
        <w:t xml:space="preserve">Right and wrong is decided </w:t>
      </w:r>
      <w:r w:rsidR="009A032D" w:rsidRPr="00E502E3">
        <w:lastRenderedPageBreak/>
        <w:t>from an outside authority figure and these ‘laws’ are unchangeable</w:t>
      </w:r>
      <w:r w:rsidR="00A25102" w:rsidRPr="00E502E3">
        <w:t xml:space="preserve">. Justice </w:t>
      </w:r>
      <w:r w:rsidR="00A9137F" w:rsidRPr="00E502E3">
        <w:t>does be</w:t>
      </w:r>
      <w:r w:rsidR="00A25102" w:rsidRPr="00E502E3">
        <w:t xml:space="preserve"> </w:t>
      </w:r>
      <w:r w:rsidR="00E97DFF" w:rsidRPr="00E502E3">
        <w:t>‘</w:t>
      </w:r>
      <w:r w:rsidR="00A25102" w:rsidRPr="00E502E3">
        <w:t>the nature of things</w:t>
      </w:r>
      <w:r w:rsidR="00E97DFF" w:rsidRPr="00E502E3">
        <w:t>’</w:t>
      </w:r>
      <w:r w:rsidR="00A25102" w:rsidRPr="00E502E3">
        <w:t xml:space="preserve"> and </w:t>
      </w:r>
      <w:r w:rsidR="00737760" w:rsidRPr="00E502E3">
        <w:t>moves to a morality of cooperation.</w:t>
      </w:r>
    </w:p>
    <w:p w14:paraId="2A79C816" w14:textId="77777777" w:rsidR="00CC4B6C" w:rsidRDefault="00CC4B6C" w:rsidP="00EE5C26"/>
    <w:p w14:paraId="76C849E4" w14:textId="75299EFF" w:rsidR="00210032" w:rsidRDefault="00737760" w:rsidP="00EE5C26">
      <w:r w:rsidRPr="00E502E3">
        <w:t xml:space="preserve"> T</w:t>
      </w:r>
      <w:r w:rsidR="00A25102" w:rsidRPr="00E502E3">
        <w:t>he</w:t>
      </w:r>
      <w:r w:rsidR="009A032D" w:rsidRPr="00E502E3">
        <w:t xml:space="preserve"> </w:t>
      </w:r>
      <w:r w:rsidR="00A25102" w:rsidRPr="00E502E3">
        <w:t>a</w:t>
      </w:r>
      <w:r w:rsidR="009A032D" w:rsidRPr="00E502E3">
        <w:t xml:space="preserve">utonomous stage </w:t>
      </w:r>
      <w:r w:rsidR="00004CC1" w:rsidRPr="00E502E3">
        <w:t xml:space="preserve">or </w:t>
      </w:r>
      <w:r w:rsidR="00A25102" w:rsidRPr="00E502E3">
        <w:t>m</w:t>
      </w:r>
      <w:r w:rsidR="00AE35CE" w:rsidRPr="00E502E3">
        <w:t>oral relativism</w:t>
      </w:r>
      <w:r w:rsidR="00004CC1" w:rsidRPr="00E502E3">
        <w:t xml:space="preserve"> (late childhood)</w:t>
      </w:r>
      <w:r w:rsidR="00CC4B6C">
        <w:t>,</w:t>
      </w:r>
      <w:r w:rsidR="00A65E38" w:rsidRPr="00E502E3">
        <w:t xml:space="preserve"> </w:t>
      </w:r>
      <w:r w:rsidR="00004CC1" w:rsidRPr="00E502E3">
        <w:t>children’s</w:t>
      </w:r>
      <w:r w:rsidR="00A65E38" w:rsidRPr="00E502E3">
        <w:t xml:space="preserve"> cognitive abilities move from the </w:t>
      </w:r>
      <w:r w:rsidR="00004CC1" w:rsidRPr="00E502E3">
        <w:t>egocentric</w:t>
      </w:r>
      <w:r w:rsidR="00E06D65" w:rsidRPr="00E502E3">
        <w:t xml:space="preserve"> a</w:t>
      </w:r>
      <w:r w:rsidRPr="00E502E3">
        <w:t>l</w:t>
      </w:r>
      <w:r w:rsidR="00E06D65" w:rsidRPr="00E502E3">
        <w:t xml:space="preserve">so known as the ability to decenter </w:t>
      </w:r>
      <w:r w:rsidR="00004CC1" w:rsidRPr="00E502E3">
        <w:t>and start to develop altruism where they can start now see</w:t>
      </w:r>
      <w:r w:rsidR="00CC4B6C">
        <w:t>ing</w:t>
      </w:r>
      <w:r w:rsidR="00004CC1" w:rsidRPr="00E502E3">
        <w:t xml:space="preserve"> moral rules form other’s points of view. In this stage morality is based on </w:t>
      </w:r>
      <w:r w:rsidR="00CC4B6C">
        <w:t>individuals</w:t>
      </w:r>
      <w:r w:rsidR="00004CC1" w:rsidRPr="00E502E3">
        <w:t xml:space="preserve"> own rules and are changeable</w:t>
      </w:r>
      <w:r w:rsidR="00A25102" w:rsidRPr="00E502E3">
        <w:t>.</w:t>
      </w:r>
      <w:r w:rsidR="00CC4B6C">
        <w:t xml:space="preserve"> Children</w:t>
      </w:r>
      <w:r w:rsidR="00A25102" w:rsidRPr="00E502E3">
        <w:t xml:space="preserve"> recognizes there is no absolute </w:t>
      </w:r>
      <w:r w:rsidR="00CC4B6C" w:rsidRPr="00E502E3">
        <w:t>right</w:t>
      </w:r>
      <w:r w:rsidR="00A25102" w:rsidRPr="00E502E3">
        <w:t xml:space="preserve"> or wrong </w:t>
      </w:r>
      <w:r w:rsidR="00E06D65" w:rsidRPr="00E502E3">
        <w:t>and morality depends on intentions not consequences</w:t>
      </w:r>
      <w:r w:rsidR="00004CC1" w:rsidRPr="00E502E3">
        <w:t xml:space="preserve"> (Piajet,19</w:t>
      </w:r>
      <w:r w:rsidR="00A033A3" w:rsidRPr="00E502E3">
        <w:t>65</w:t>
      </w:r>
      <w:r w:rsidR="00004CC1" w:rsidRPr="00E502E3">
        <w:t>).</w:t>
      </w:r>
      <w:r w:rsidR="00A94A77" w:rsidRPr="00E502E3">
        <w:t xml:space="preserve"> Vygotsky (1999) argues that piajets theory </w:t>
      </w:r>
      <w:r w:rsidR="00CC4B6C">
        <w:t>does not include</w:t>
      </w:r>
      <w:r w:rsidR="00A94A77" w:rsidRPr="00E502E3">
        <w:t xml:space="preserve"> enough emphasis on social interaction.</w:t>
      </w:r>
      <w:r w:rsidR="00A25102" w:rsidRPr="00E502E3">
        <w:t xml:space="preserve"> </w:t>
      </w:r>
      <w:r w:rsidR="00A94A77" w:rsidRPr="00E502E3">
        <w:t>Despite</w:t>
      </w:r>
      <w:r w:rsidR="00A94A77">
        <w:t xml:space="preserve"> criticisms</w:t>
      </w:r>
      <w:r w:rsidR="00CC4B6C">
        <w:t>,</w:t>
      </w:r>
      <w:r w:rsidR="00A94A77">
        <w:t xml:space="preserve"> </w:t>
      </w:r>
      <w:r w:rsidR="00004CC1">
        <w:t>Piajet’s theor</w:t>
      </w:r>
      <w:r w:rsidR="00A25102">
        <w:t>ies</w:t>
      </w:r>
      <w:r w:rsidR="00004CC1">
        <w:t xml:space="preserve"> created a foundation which </w:t>
      </w:r>
      <w:r w:rsidR="00210032">
        <w:t>cognitive psychologists</w:t>
      </w:r>
      <w:r w:rsidR="00004CC1">
        <w:t xml:space="preserve"> used as a spring board</w:t>
      </w:r>
      <w:r w:rsidR="005634DD">
        <w:t xml:space="preserve"> such as Lawrence Kohlberg</w:t>
      </w:r>
      <w:r w:rsidR="00CC4B6C">
        <w:t xml:space="preserve"> (19</w:t>
      </w:r>
      <w:r w:rsidR="005D750B">
        <w:t>58</w:t>
      </w:r>
      <w:r w:rsidR="00CC4B6C">
        <w:t>)</w:t>
      </w:r>
      <w:r w:rsidR="005634DD">
        <w:t>.</w:t>
      </w:r>
    </w:p>
    <w:p w14:paraId="4570D702" w14:textId="77777777" w:rsidR="005634DD" w:rsidRDefault="005634DD" w:rsidP="00EE5C26"/>
    <w:p w14:paraId="3C669B12" w14:textId="47553AA8" w:rsidR="00A94A77" w:rsidRDefault="007505C9" w:rsidP="00EE5C26">
      <w:r>
        <w:t>Kohlberg</w:t>
      </w:r>
      <w:r w:rsidR="00210032">
        <w:t xml:space="preserve"> </w:t>
      </w:r>
      <w:r w:rsidR="00D3081C">
        <w:t xml:space="preserve">agreed with majority of </w:t>
      </w:r>
      <w:r>
        <w:t>P</w:t>
      </w:r>
      <w:r w:rsidR="00D3081C">
        <w:t>iajet</w:t>
      </w:r>
      <w:r>
        <w:t>’</w:t>
      </w:r>
      <w:r w:rsidR="00D3081C">
        <w:t>s</w:t>
      </w:r>
      <w:r>
        <w:t xml:space="preserve"> (1932)</w:t>
      </w:r>
      <w:r w:rsidR="00D3081C">
        <w:t xml:space="preserve"> theory</w:t>
      </w:r>
      <w:r>
        <w:t xml:space="preserve"> of moral development</w:t>
      </w:r>
      <w:r w:rsidR="00A94A77">
        <w:t>,</w:t>
      </w:r>
      <w:r w:rsidR="00D3081C">
        <w:t xml:space="preserve"> expand</w:t>
      </w:r>
      <w:r w:rsidR="00A94A77">
        <w:t>ing</w:t>
      </w:r>
      <w:r w:rsidR="00D3081C">
        <w:t xml:space="preserve"> </w:t>
      </w:r>
      <w:r>
        <w:t>upon</w:t>
      </w:r>
      <w:bookmarkStart w:id="2" w:name="_Hlk531092861"/>
      <w:r w:rsidR="00A94A77">
        <w:t xml:space="preserve"> social aspect</w:t>
      </w:r>
      <w:r w:rsidR="00CC4B6C">
        <w:t xml:space="preserve"> of cognitive reasoning</w:t>
      </w:r>
      <w:r w:rsidR="004834AD">
        <w:t>.</w:t>
      </w:r>
      <w:r w:rsidR="00D91DD4">
        <w:t xml:space="preserve"> </w:t>
      </w:r>
      <w:bookmarkEnd w:id="2"/>
      <w:r w:rsidR="00D91DD4">
        <w:t>Kohlberg</w:t>
      </w:r>
      <w:r>
        <w:t xml:space="preserve"> used similar research techniques as Piajet by </w:t>
      </w:r>
      <w:r w:rsidR="005D750B">
        <w:t>introducing</w:t>
      </w:r>
      <w:r>
        <w:t xml:space="preserve"> participants</w:t>
      </w:r>
      <w:r w:rsidR="005D750B">
        <w:t xml:space="preserve"> to</w:t>
      </w:r>
      <w:r>
        <w:t xml:space="preserve"> stories that </w:t>
      </w:r>
      <w:r w:rsidR="00EF00D7">
        <w:t>held</w:t>
      </w:r>
      <w:r>
        <w:t xml:space="preserve"> moral dilemmas</w:t>
      </w:r>
      <w:r w:rsidR="006F1D1E">
        <w:t xml:space="preserve"> most famous of these was the Heinz dilemma (kohlberg,1958</w:t>
      </w:r>
      <w:r w:rsidR="00EF00D7">
        <w:t>)</w:t>
      </w:r>
      <w:r w:rsidR="00A94A77">
        <w:t>.</w:t>
      </w:r>
    </w:p>
    <w:p w14:paraId="0D660500" w14:textId="77777777" w:rsidR="00A94A77" w:rsidRDefault="00A94A77" w:rsidP="00EE5C26"/>
    <w:p w14:paraId="6180E05B" w14:textId="58C5835D" w:rsidR="00A94A77" w:rsidRPr="008463BA" w:rsidRDefault="00B43F32" w:rsidP="00EE5C26">
      <w:pPr>
        <w:rPr>
          <w:color w:val="C00000"/>
        </w:rPr>
      </w:pPr>
      <w:r>
        <w:t xml:space="preserve"> Heinz, a man from Europe</w:t>
      </w:r>
      <w:r w:rsidR="005D750B">
        <w:t>,</w:t>
      </w:r>
      <w:r>
        <w:t xml:space="preserve"> found out his wife had a rare form of cancer. She was dying. A local pharmacist discovered a drug that would cure his wife but was asking for a substantial amount of money. Heinz could not afford the drug. After trying to convince the pharmacist to help his wife and the pharmacist refusing. Heinz broke into the chemist and took the drug for his wife and saved her from death.</w:t>
      </w:r>
      <w:r w:rsidR="008463BA" w:rsidRPr="008463BA">
        <w:rPr>
          <w:color w:val="C00000"/>
        </w:rPr>
        <w:t xml:space="preserve"> </w:t>
      </w:r>
    </w:p>
    <w:p w14:paraId="372AA531" w14:textId="77777777" w:rsidR="00A94A77" w:rsidRDefault="00A94A77" w:rsidP="00EE5C26"/>
    <w:p w14:paraId="0189C417" w14:textId="794AE5B9" w:rsidR="00FA7AB0" w:rsidRDefault="00B43F32" w:rsidP="00EE5C26">
      <w:r>
        <w:lastRenderedPageBreak/>
        <w:t xml:space="preserve"> Kohlberg would tell this story and then ask questions related to moral reasoning such as</w:t>
      </w:r>
      <w:r w:rsidR="00A033A3">
        <w:t>;</w:t>
      </w:r>
      <w:r>
        <w:t xml:space="preserve"> was Heinz right to steal the </w:t>
      </w:r>
      <w:r w:rsidR="00A033A3">
        <w:t>drug?</w:t>
      </w:r>
      <w:r>
        <w:t xml:space="preserve"> and analysis the reasons for the given </w:t>
      </w:r>
      <w:r w:rsidR="00C020A3">
        <w:t xml:space="preserve">answers. Krebs &amp; Denton (2005) argues that the dilemmas used only give evidence to support changes in people abilities to explicate ideal concepts of morality, evidence suggests that these conceptions of morality have little value in how people would deal with a moral issue in a </w:t>
      </w:r>
      <w:r w:rsidR="00FA7AB0">
        <w:t>real-life</w:t>
      </w:r>
      <w:r w:rsidR="00C020A3">
        <w:t xml:space="preserve"> setting.</w:t>
      </w:r>
    </w:p>
    <w:p w14:paraId="79D1EFCB" w14:textId="77777777" w:rsidR="00FA7AB0" w:rsidRDefault="00FA7AB0" w:rsidP="00EE5C26"/>
    <w:p w14:paraId="2A082713" w14:textId="43205E5A" w:rsidR="008463BA" w:rsidRDefault="00B43F32" w:rsidP="00EE5C26">
      <w:r>
        <w:t xml:space="preserve"> </w:t>
      </w:r>
      <w:r w:rsidR="00EF00D7">
        <w:t>The</w:t>
      </w:r>
      <w:r w:rsidR="006F1D1E">
        <w:t xml:space="preserve"> sample used were all boys from Chicago aged 10-16 years of </w:t>
      </w:r>
      <w:r w:rsidR="00A94A77">
        <w:t xml:space="preserve">age. </w:t>
      </w:r>
      <w:r w:rsidR="008463BA">
        <w:t xml:space="preserve">Gilligan (1977) argues the sample biased </w:t>
      </w:r>
      <w:r w:rsidR="00A033A3">
        <w:t>as</w:t>
      </w:r>
      <w:r w:rsidR="008463BA">
        <w:t xml:space="preserve"> they were all male, she suggested that females’ moral values differ fr</w:t>
      </w:r>
      <w:r w:rsidR="00A033A3">
        <w:t>o</w:t>
      </w:r>
      <w:r w:rsidR="008463BA">
        <w:t xml:space="preserve">m </w:t>
      </w:r>
      <w:r w:rsidR="007C0E96">
        <w:t>male</w:t>
      </w:r>
      <w:r w:rsidR="005D750B">
        <w:t>s’</w:t>
      </w:r>
      <w:r w:rsidR="002F7643">
        <w:t xml:space="preserve"> </w:t>
      </w:r>
      <w:r w:rsidR="00A033A3">
        <w:t>‘</w:t>
      </w:r>
      <w:r w:rsidR="002F7643">
        <w:t>justice orientation</w:t>
      </w:r>
      <w:r w:rsidR="00A033A3">
        <w:t>’</w:t>
      </w:r>
      <w:r w:rsidR="005D750B">
        <w:t>,</w:t>
      </w:r>
      <w:r w:rsidR="008463BA">
        <w:t xml:space="preserve"> as </w:t>
      </w:r>
      <w:r w:rsidR="005D750B">
        <w:t>females</w:t>
      </w:r>
      <w:r w:rsidR="008463BA">
        <w:t xml:space="preserve"> are more aware of others affect and place higher regard on </w:t>
      </w:r>
      <w:r w:rsidR="001E704D">
        <w:t>compassion and care</w:t>
      </w:r>
      <w:r w:rsidR="008463BA">
        <w:t>.</w:t>
      </w:r>
    </w:p>
    <w:p w14:paraId="77A6FB54" w14:textId="77777777" w:rsidR="008463BA" w:rsidRDefault="008463BA" w:rsidP="00EE5C26"/>
    <w:p w14:paraId="0E328F4C" w14:textId="74567310" w:rsidR="00DB5046" w:rsidRDefault="00DB5046" w:rsidP="00DB5046">
      <w:r>
        <w:t>Kohlberg’s findings lead him to suggest a theory of moral development which has three main assumptions</w:t>
      </w:r>
      <w:r w:rsidR="00A033A3">
        <w:t xml:space="preserve">. </w:t>
      </w:r>
      <w:r w:rsidR="005D750B">
        <w:t>Also,</w:t>
      </w:r>
      <w:r>
        <w:t xml:space="preserve"> </w:t>
      </w:r>
      <w:r w:rsidR="00A033A3">
        <w:t xml:space="preserve">Piajetarian, </w:t>
      </w:r>
      <w:r w:rsidR="005D750B">
        <w:t>the</w:t>
      </w:r>
      <w:r>
        <w:t xml:space="preserve"> primary </w:t>
      </w:r>
      <w:r w:rsidR="005D750B">
        <w:t>concept</w:t>
      </w:r>
      <w:r>
        <w:t xml:space="preserve"> of moral development</w:t>
      </w:r>
      <w:r w:rsidR="005D750B">
        <w:t xml:space="preserve"> here</w:t>
      </w:r>
      <w:r>
        <w:t xml:space="preserve"> is a maturation of moral judgement</w:t>
      </w:r>
      <w:r w:rsidR="005D750B">
        <w:t>.</w:t>
      </w:r>
      <w:r>
        <w:t xml:space="preserve"> </w:t>
      </w:r>
      <w:r w:rsidR="005D750B">
        <w:t>M</w:t>
      </w:r>
      <w:r>
        <w:t xml:space="preserve">oral judgement </w:t>
      </w:r>
      <w:r w:rsidR="005D750B">
        <w:t>is organized</w:t>
      </w:r>
      <w:r>
        <w:t xml:space="preserve"> in ‘structures of the whole’</w:t>
      </w:r>
      <w:r w:rsidR="005D750B">
        <w:t>.</w:t>
      </w:r>
      <w:r>
        <w:t xml:space="preserve"> </w:t>
      </w:r>
      <w:r w:rsidR="005D750B">
        <w:t>T</w:t>
      </w:r>
      <w:r>
        <w:t>he new structures individuals form as they develop transform and replace the old structures (Coby &amp; Kohlberg, 1987).</w:t>
      </w:r>
    </w:p>
    <w:p w14:paraId="7D1DD1D5" w14:textId="77777777" w:rsidR="004834AD" w:rsidRDefault="004834AD" w:rsidP="00EE5C26"/>
    <w:p w14:paraId="2DE21547" w14:textId="55570528" w:rsidR="00A033A3" w:rsidRDefault="00C020A3" w:rsidP="00A033A3">
      <w:r>
        <w:t>Kohlberg suggested that individuals progress through three distinct set levels of moral reasoning with six hierarchical stages shown as two separate sub-stages linked to each level</w:t>
      </w:r>
      <w:r w:rsidR="00FA7AB0">
        <w:t>.</w:t>
      </w:r>
      <w:r w:rsidR="00A033A3" w:rsidRPr="00A033A3">
        <w:t xml:space="preserve"> </w:t>
      </w:r>
      <w:r w:rsidR="00A033A3">
        <w:t xml:space="preserve">Each new stage reached replaces the reasoning displayed in pervious stages, unlike Piajet, he assumed not all individuals would reach the last stage of higher moral reasoning. </w:t>
      </w:r>
    </w:p>
    <w:p w14:paraId="5011A7BF" w14:textId="77777777" w:rsidR="00FA7AB0" w:rsidRDefault="00FA7AB0" w:rsidP="00EE5C26"/>
    <w:p w14:paraId="2054D5F8" w14:textId="77777777" w:rsidR="00FA7AB0" w:rsidRDefault="00FA7AB0" w:rsidP="00EE5C26"/>
    <w:p w14:paraId="27B21BC9" w14:textId="77777777" w:rsidR="005D750B" w:rsidRDefault="00CB1404" w:rsidP="00EE5C26">
      <w:r>
        <w:lastRenderedPageBreak/>
        <w:t xml:space="preserve"> </w:t>
      </w:r>
      <w:r w:rsidR="00EF00D7">
        <w:t xml:space="preserve">During the </w:t>
      </w:r>
      <w:r w:rsidR="001B1094">
        <w:t>pre-conventional</w:t>
      </w:r>
      <w:r w:rsidR="00EF00D7">
        <w:t xml:space="preserve"> level </w:t>
      </w:r>
      <w:r w:rsidR="003D1083">
        <w:t>(up</w:t>
      </w:r>
      <w:r w:rsidR="00EF00D7">
        <w:t xml:space="preserve"> to 9 years) children</w:t>
      </w:r>
      <w:r w:rsidR="003D1083">
        <w:t xml:space="preserve">’s moral code </w:t>
      </w:r>
      <w:proofErr w:type="gramStart"/>
      <w:r w:rsidR="004F72A6">
        <w:t xml:space="preserve">is </w:t>
      </w:r>
      <w:r w:rsidR="005D750B">
        <w:t>gained</w:t>
      </w:r>
      <w:proofErr w:type="gramEnd"/>
      <w:r w:rsidR="003D1083">
        <w:t xml:space="preserve"> by the standards of adults</w:t>
      </w:r>
      <w:r w:rsidR="005D750B">
        <w:t xml:space="preserve">, </w:t>
      </w:r>
      <w:r w:rsidR="00B0348E">
        <w:t>sensitive to cultural rules and labels of good and bad. T</w:t>
      </w:r>
      <w:r w:rsidR="003D1083">
        <w:t xml:space="preserve">he consequences </w:t>
      </w:r>
      <w:r w:rsidR="00B0348E">
        <w:t xml:space="preserve">of actions, </w:t>
      </w:r>
      <w:r w:rsidR="008A4A0D">
        <w:t>obeying</w:t>
      </w:r>
      <w:r w:rsidR="003D1083">
        <w:t xml:space="preserve"> or breaking </w:t>
      </w:r>
      <w:r w:rsidR="00B0348E">
        <w:t>rules means either punishment, reward, or exchange of favors.</w:t>
      </w:r>
      <w:r w:rsidR="00752D7A">
        <w:t xml:space="preserve"> In contrast Turiel (1983) states that children do make moral judgements that do go well beyond the blind obedience of adult authority.</w:t>
      </w:r>
      <w:r w:rsidR="003D1083">
        <w:t xml:space="preserve"> </w:t>
      </w:r>
    </w:p>
    <w:p w14:paraId="26DEE5ED" w14:textId="77777777" w:rsidR="005D750B" w:rsidRDefault="005D750B" w:rsidP="00EE5C26"/>
    <w:p w14:paraId="4CF37C18" w14:textId="47A4F526" w:rsidR="004834AD" w:rsidRDefault="003D1083" w:rsidP="00EE5C26">
      <w:r>
        <w:t xml:space="preserve">The two stages associated with this level are firstly </w:t>
      </w:r>
      <w:r w:rsidR="005D750B">
        <w:t>‘</w:t>
      </w:r>
      <w:r>
        <w:t>obedience and punishment orientation</w:t>
      </w:r>
      <w:r w:rsidR="005D750B">
        <w:t>’</w:t>
      </w:r>
      <w:r w:rsidR="001B1094">
        <w:t xml:space="preserve"> where</w:t>
      </w:r>
      <w:r w:rsidR="00B0348E">
        <w:t xml:space="preserve"> the physical consequence of an action determines its goodness or </w:t>
      </w:r>
      <w:r w:rsidR="00B0348E" w:rsidRPr="00E502E3">
        <w:t>badness</w:t>
      </w:r>
      <w:r w:rsidR="00E92C74" w:rsidRPr="00E502E3">
        <w:t xml:space="preserve"> Although according to Nucci &amp; Turiel (1978) children distinguish between moral rules and social-convention rules which suggests that whether a child decides an action as good or bad in a given situation may be evaluated by multi-level evaluation rather than the consequence</w:t>
      </w:r>
      <w:r w:rsidR="005D750B">
        <w:t>s</w:t>
      </w:r>
      <w:r w:rsidR="00E92C74" w:rsidRPr="00E502E3">
        <w:t xml:space="preserve"> alone</w:t>
      </w:r>
      <w:r w:rsidR="005D750B">
        <w:t>.</w:t>
      </w:r>
      <w:r w:rsidR="001B1094">
        <w:t xml:space="preserve"> </w:t>
      </w:r>
      <w:r w:rsidR="005D750B">
        <w:t>S</w:t>
      </w:r>
      <w:r w:rsidR="001B1094">
        <w:t xml:space="preserve">econdly </w:t>
      </w:r>
      <w:r w:rsidR="005D750B">
        <w:t>‘</w:t>
      </w:r>
      <w:r w:rsidR="001B1094">
        <w:t>individualism and exchange</w:t>
      </w:r>
      <w:r w:rsidR="00B0348E">
        <w:t xml:space="preserve"> orientation</w:t>
      </w:r>
      <w:r w:rsidR="005D750B">
        <w:t>’</w:t>
      </w:r>
      <w:r w:rsidR="001B1094">
        <w:t>. Here the child realizes</w:t>
      </w:r>
      <w:r w:rsidR="005D750B">
        <w:t xml:space="preserve"> partial</w:t>
      </w:r>
      <w:r w:rsidR="00EA6BCB">
        <w:t xml:space="preserve"> ideas </w:t>
      </w:r>
      <w:r w:rsidR="00B0348E">
        <w:t xml:space="preserve">of fairness but </w:t>
      </w:r>
      <w:r w:rsidR="00EA6BCB">
        <w:t xml:space="preserve">are </w:t>
      </w:r>
      <w:r w:rsidR="00B0348E">
        <w:t xml:space="preserve">primarily </w:t>
      </w:r>
      <w:r w:rsidR="00EA6BCB">
        <w:t>self-satisfying</w:t>
      </w:r>
      <w:r w:rsidR="00284EE4">
        <w:t>, reciprocity is selfish</w:t>
      </w:r>
      <w:r w:rsidR="001B1094">
        <w:t xml:space="preserve">. </w:t>
      </w:r>
      <w:r w:rsidR="004F72A6">
        <w:t xml:space="preserve">If the child’s attitude towards morality progresses and adheres to these new insights the </w:t>
      </w:r>
      <w:r w:rsidR="004834AD">
        <w:t>child,</w:t>
      </w:r>
      <w:r w:rsidR="004F72A6">
        <w:t xml:space="preserve"> then passes on to the second level</w:t>
      </w:r>
      <w:r w:rsidR="00E92C74">
        <w:t>.</w:t>
      </w:r>
    </w:p>
    <w:p w14:paraId="10F13A72" w14:textId="77777777" w:rsidR="004834AD" w:rsidRDefault="004834AD" w:rsidP="00EE5C26"/>
    <w:p w14:paraId="0D89FBC0" w14:textId="65B0C631" w:rsidR="004834AD" w:rsidRDefault="00F864E6" w:rsidP="00EE5C26">
      <w:r>
        <w:t>The conventional level (adolescence onwards) sees individuals be</w:t>
      </w:r>
      <w:r w:rsidR="00421FD0">
        <w:t>gin</w:t>
      </w:r>
      <w:r>
        <w:t xml:space="preserve"> to internalize the moral standard of valued adult role models and</w:t>
      </w:r>
      <w:r w:rsidRPr="00F864E6">
        <w:t xml:space="preserve"> </w:t>
      </w:r>
      <w:r>
        <w:t>authority</w:t>
      </w:r>
      <w:r w:rsidR="00284EE4">
        <w:t xml:space="preserve"> mostly </w:t>
      </w:r>
      <w:r w:rsidR="00EA6BCB">
        <w:t xml:space="preserve">through </w:t>
      </w:r>
      <w:r w:rsidR="00284EE4">
        <w:t>family</w:t>
      </w:r>
      <w:r w:rsidR="00EA6BCB">
        <w:t>, peers,</w:t>
      </w:r>
      <w:r w:rsidR="00284EE4">
        <w:t xml:space="preserve"> or nation</w:t>
      </w:r>
      <w:r>
        <w:t xml:space="preserve">. Reasoning is also loyal to the norms of the </w:t>
      </w:r>
      <w:r w:rsidR="00284EE4">
        <w:t>social group</w:t>
      </w:r>
      <w:r w:rsidR="00EA6BCB">
        <w:t xml:space="preserve"> they belong,</w:t>
      </w:r>
      <w:r w:rsidR="00284EE4">
        <w:t xml:space="preserve"> and they conform to the</w:t>
      </w:r>
      <w:r w:rsidR="00EA6BCB">
        <w:t xml:space="preserve"> </w:t>
      </w:r>
      <w:r w:rsidR="00284EE4">
        <w:t>social order</w:t>
      </w:r>
      <w:r>
        <w:t>.</w:t>
      </w:r>
      <w:r w:rsidR="00421FD0">
        <w:t xml:space="preserve"> The third stage</w:t>
      </w:r>
      <w:r w:rsidR="00EA6BCB">
        <w:t>;</w:t>
      </w:r>
      <w:r w:rsidR="00421FD0">
        <w:t xml:space="preserve"> </w:t>
      </w:r>
      <w:r w:rsidR="00EA6BCB">
        <w:t>‘</w:t>
      </w:r>
      <w:r w:rsidR="00421FD0">
        <w:t xml:space="preserve">good </w:t>
      </w:r>
      <w:r w:rsidR="00284EE4">
        <w:t>boy, nice girl orientation</w:t>
      </w:r>
      <w:r w:rsidR="00EA6BCB">
        <w:t>’</w:t>
      </w:r>
      <w:r w:rsidR="00284EE4">
        <w:t>. Conformity is a highlight here also</w:t>
      </w:r>
      <w:r w:rsidR="00421FD0">
        <w:t xml:space="preserve"> the individual i</w:t>
      </w:r>
      <w:r w:rsidR="00365A94">
        <w:t>s</w:t>
      </w:r>
      <w:r w:rsidR="00421FD0">
        <w:t xml:space="preserve"> good to others to gain other</w:t>
      </w:r>
      <w:r w:rsidR="00EA6BCB">
        <w:t>s</w:t>
      </w:r>
      <w:r w:rsidR="00421FD0">
        <w:t xml:space="preserve"> approval</w:t>
      </w:r>
      <w:r w:rsidR="00EA6BCB">
        <w:t>.</w:t>
      </w:r>
      <w:r w:rsidR="00421FD0">
        <w:t xml:space="preserve"> </w:t>
      </w:r>
      <w:r w:rsidR="00EA6BCB">
        <w:t>T</w:t>
      </w:r>
      <w:r w:rsidR="00421FD0">
        <w:t xml:space="preserve">he fourth stage </w:t>
      </w:r>
      <w:r w:rsidR="00EA6BCB">
        <w:t>‘</w:t>
      </w:r>
      <w:r w:rsidR="00284EE4">
        <w:t>law and order orientation</w:t>
      </w:r>
      <w:r w:rsidR="00EA6BCB">
        <w:t>’ asserts</w:t>
      </w:r>
      <w:r w:rsidR="00421FD0">
        <w:t xml:space="preserve"> th</w:t>
      </w:r>
      <w:r w:rsidR="00EA6BCB">
        <w:t>at</w:t>
      </w:r>
      <w:r w:rsidR="00421FD0">
        <w:t xml:space="preserve"> individual</w:t>
      </w:r>
      <w:r w:rsidR="00EA6BCB">
        <w:t>s</w:t>
      </w:r>
      <w:r w:rsidR="00421FD0">
        <w:t xml:space="preserve"> become more aware of the wider social rules</w:t>
      </w:r>
      <w:r w:rsidR="00EA6BCB">
        <w:t>,</w:t>
      </w:r>
      <w:r w:rsidR="00421FD0">
        <w:t xml:space="preserve"> meaning </w:t>
      </w:r>
      <w:r w:rsidR="00421FD0">
        <w:lastRenderedPageBreak/>
        <w:t>judgements made obey the rules</w:t>
      </w:r>
      <w:r w:rsidR="005752A8">
        <w:t xml:space="preserve"> of society</w:t>
      </w:r>
      <w:r w:rsidR="00421FD0">
        <w:t xml:space="preserve"> to uphold the </w:t>
      </w:r>
      <w:r w:rsidR="00752D7A">
        <w:t>law. The</w:t>
      </w:r>
      <w:r w:rsidR="00284EE4">
        <w:t xml:space="preserve"> right behavior consists of doing </w:t>
      </w:r>
      <w:r w:rsidR="00DF6C00">
        <w:t>one’s</w:t>
      </w:r>
      <w:r w:rsidR="00284EE4">
        <w:t xml:space="preserve"> duty</w:t>
      </w:r>
      <w:r w:rsidR="00421FD0">
        <w:t>.</w:t>
      </w:r>
    </w:p>
    <w:p w14:paraId="16CD6C03" w14:textId="61B55D65" w:rsidR="00A94A77" w:rsidRDefault="00A94A77" w:rsidP="00EE5C26"/>
    <w:p w14:paraId="34D348CB" w14:textId="20A61C31" w:rsidR="00575A67" w:rsidRDefault="005752A8" w:rsidP="00EE5C26">
      <w:r>
        <w:t>The last level, the post conventional level, individual</w:t>
      </w:r>
      <w:r w:rsidR="00EA6BCB">
        <w:t>s</w:t>
      </w:r>
      <w:r w:rsidR="00DF6C00">
        <w:t xml:space="preserve"> make clear effort to define</w:t>
      </w:r>
      <w:r w:rsidR="00EA6BCB">
        <w:t xml:space="preserve"> one’s own</w:t>
      </w:r>
      <w:r w:rsidR="00DF6C00">
        <w:t xml:space="preserve"> moral values.</w:t>
      </w:r>
      <w:r>
        <w:t xml:space="preserve"> </w:t>
      </w:r>
      <w:r w:rsidR="00DF6C00">
        <w:t>J</w:t>
      </w:r>
      <w:r>
        <w:t xml:space="preserve">udgements are based on self-chosen principles </w:t>
      </w:r>
      <w:r w:rsidR="00DF6C00">
        <w:t xml:space="preserve">based outside the social group they </w:t>
      </w:r>
      <w:r w:rsidR="0042589C">
        <w:t>belong,</w:t>
      </w:r>
      <w:r w:rsidR="00DF6C00">
        <w:t xml:space="preserve"> </w:t>
      </w:r>
      <w:r>
        <w:t xml:space="preserve">and moral reasoning is based on individual rights and justice. Kohlberg (1984) believed only about ten to fifteen per cent of people passed to either of the stages involved in this level. Stage five, </w:t>
      </w:r>
      <w:r w:rsidR="00EA6BCB">
        <w:t>‘</w:t>
      </w:r>
      <w:r>
        <w:t xml:space="preserve">social contract </w:t>
      </w:r>
      <w:r w:rsidR="0042589C">
        <w:t>orientation</w:t>
      </w:r>
      <w:r w:rsidR="00EA6BCB">
        <w:t>’</w:t>
      </w:r>
      <w:r w:rsidR="007E65E7">
        <w:t>.</w:t>
      </w:r>
      <w:r>
        <w:t xml:space="preserve"> </w:t>
      </w:r>
      <w:r w:rsidR="007E65E7">
        <w:t>I</w:t>
      </w:r>
      <w:r>
        <w:t xml:space="preserve">ndividuals here </w:t>
      </w:r>
      <w:r w:rsidR="007E65E7">
        <w:t>understand</w:t>
      </w:r>
      <w:r>
        <w:t xml:space="preserve"> laws of society</w:t>
      </w:r>
      <w:r w:rsidR="0042589C">
        <w:t xml:space="preserve"> are an agreed upon consensus and</w:t>
      </w:r>
      <w:r>
        <w:t xml:space="preserve"> </w:t>
      </w:r>
      <w:r w:rsidR="007E65E7">
        <w:t>exist</w:t>
      </w:r>
      <w:r>
        <w:t xml:space="preserve"> for the good of the whole</w:t>
      </w:r>
      <w:r w:rsidR="0042589C">
        <w:t xml:space="preserve"> but, that </w:t>
      </w:r>
      <w:r w:rsidR="00EA6BCB">
        <w:t>“</w:t>
      </w:r>
      <w:r w:rsidR="0042589C">
        <w:t>right</w:t>
      </w:r>
      <w:r w:rsidR="00EA6BCB">
        <w:t>”</w:t>
      </w:r>
      <w:r w:rsidR="0042589C">
        <w:t xml:space="preserve"> is a matter of personal values and </w:t>
      </w:r>
      <w:r w:rsidR="00EA6BCB">
        <w:t>opinion;</w:t>
      </w:r>
      <w:r w:rsidR="007E65E7">
        <w:t xml:space="preserve"> Heinz for example. Stage six, </w:t>
      </w:r>
      <w:r w:rsidR="00EA6BCB">
        <w:t>‘</w:t>
      </w:r>
      <w:r w:rsidR="007E65E7">
        <w:t>universal principle</w:t>
      </w:r>
      <w:r w:rsidR="0042589C">
        <w:t xml:space="preserve"> orientation</w:t>
      </w:r>
      <w:r w:rsidR="00EA6BCB">
        <w:t>’</w:t>
      </w:r>
      <w:r w:rsidR="007E65E7">
        <w:t xml:space="preserve">. Individuals here have developed their own set of moral </w:t>
      </w:r>
      <w:r w:rsidR="00CF1E20">
        <w:t>values</w:t>
      </w:r>
      <w:r w:rsidR="007E65E7">
        <w:t xml:space="preserve"> that may or may</w:t>
      </w:r>
      <w:r w:rsidR="00C74685">
        <w:t xml:space="preserve"> not</w:t>
      </w:r>
      <w:r w:rsidR="007E65E7">
        <w:t xml:space="preserve"> fit in with the laws of society, and these </w:t>
      </w:r>
      <w:r w:rsidR="00CF1E20">
        <w:t>principles</w:t>
      </w:r>
      <w:r w:rsidR="007E65E7">
        <w:t xml:space="preserve"> apply to everyone in societ</w:t>
      </w:r>
      <w:r w:rsidR="00CF1E20">
        <w:t xml:space="preserve">y. They are based on </w:t>
      </w:r>
      <w:r w:rsidR="009C272B">
        <w:t>justice,</w:t>
      </w:r>
      <w:r w:rsidR="00CF1E20">
        <w:t xml:space="preserve"> reciprocity and equality of human rights and the respect of human dignity.</w:t>
      </w:r>
      <w:bookmarkStart w:id="3" w:name="_Hlk531457536"/>
      <w:r w:rsidR="00215CFF" w:rsidRPr="00215CFF">
        <w:t xml:space="preserve"> </w:t>
      </w:r>
      <w:bookmarkEnd w:id="3"/>
    </w:p>
    <w:p w14:paraId="156C966C" w14:textId="77777777" w:rsidR="00575A67" w:rsidRDefault="00575A67" w:rsidP="00EE5C26"/>
    <w:p w14:paraId="6AAD04EB" w14:textId="33DBF00F" w:rsidR="00575A67" w:rsidRDefault="00702E9E" w:rsidP="00EE5C26">
      <w:r>
        <w:t>Arguing against</w:t>
      </w:r>
      <w:r w:rsidR="00A033A3">
        <w:t xml:space="preserve"> Kohlberg’s believe that </w:t>
      </w:r>
      <w:r w:rsidR="00F80275">
        <w:t>individual evaluation</w:t>
      </w:r>
      <w:r w:rsidR="00EA6BCB">
        <w:t>s</w:t>
      </w:r>
      <w:r w:rsidR="00F80275">
        <w:t xml:space="preserve"> given </w:t>
      </w:r>
      <w:r w:rsidR="00EA6BCB">
        <w:t xml:space="preserve">to a </w:t>
      </w:r>
      <w:r w:rsidR="00F80275">
        <w:t>moral dilemma in one stage will differ to individual</w:t>
      </w:r>
      <w:r w:rsidR="00EA6BCB">
        <w:t xml:space="preserve"> reasoning</w:t>
      </w:r>
      <w:r w:rsidR="00F80275">
        <w:t xml:space="preserve"> in another stage, Krebs, Denton et al, (1991) found that individuals can</w:t>
      </w:r>
      <w:r w:rsidR="00E56565">
        <w:t xml:space="preserve"> use either</w:t>
      </w:r>
      <w:r w:rsidR="00F80275">
        <w:t xml:space="preserve"> high or low stage</w:t>
      </w:r>
      <w:r w:rsidR="00E56565">
        <w:t xml:space="preserve"> reasoning to make</w:t>
      </w:r>
      <w:r w:rsidR="00F80275">
        <w:t xml:space="preserve"> moral judgement</w:t>
      </w:r>
      <w:r w:rsidR="00E56565">
        <w:t>s</w:t>
      </w:r>
      <w:r w:rsidR="00F80275">
        <w:t xml:space="preserve"> regardless of their placing, based on the internal mental structures they have </w:t>
      </w:r>
      <w:r w:rsidR="00E56565">
        <w:t>obtained</w:t>
      </w:r>
      <w:r w:rsidR="00F80275">
        <w:t xml:space="preserve"> and the content of the dilemma. Meaning individuals processing of a dilemma is more flexible then</w:t>
      </w:r>
      <w:r w:rsidR="00B82C05">
        <w:t xml:space="preserve"> the</w:t>
      </w:r>
      <w:r w:rsidR="00F80275">
        <w:t xml:space="preserve"> rigid</w:t>
      </w:r>
      <w:r w:rsidR="00B82C05">
        <w:t xml:space="preserve"> univariant sequence</w:t>
      </w:r>
      <w:r w:rsidR="00171AC8">
        <w:t xml:space="preserve"> the cognitive approach</w:t>
      </w:r>
      <w:r w:rsidR="00F80275">
        <w:t xml:space="preserve"> assumes.</w:t>
      </w:r>
    </w:p>
    <w:p w14:paraId="1CF91F73" w14:textId="77777777" w:rsidR="00575A67" w:rsidRDefault="00575A67" w:rsidP="00EE5C26"/>
    <w:p w14:paraId="51D5C846" w14:textId="78444D64" w:rsidR="00AB6265" w:rsidRDefault="00AB6265" w:rsidP="00EE5C26">
      <w:r>
        <w:t xml:space="preserve"> In contrast to the global stage theory and its view of morality outlined by Kohlberg is </w:t>
      </w:r>
      <w:r w:rsidR="00575A67">
        <w:t>d</w:t>
      </w:r>
      <w:r>
        <w:t>omain theory (Turiel, 1983)</w:t>
      </w:r>
      <w:r w:rsidR="00702E9E">
        <w:t>.</w:t>
      </w:r>
      <w:r w:rsidR="00D22579" w:rsidRPr="00D22579">
        <w:t xml:space="preserve"> </w:t>
      </w:r>
      <w:r w:rsidR="00D22579">
        <w:t>Turiel (1983)</w:t>
      </w:r>
      <w:r w:rsidR="00E62410">
        <w:t xml:space="preserve"> focuses on the development of moral judgement in children.</w:t>
      </w:r>
      <w:r w:rsidR="005C204E">
        <w:t xml:space="preserve"> </w:t>
      </w:r>
      <w:r w:rsidR="005C204E">
        <w:lastRenderedPageBreak/>
        <w:t>He sees children as active social agents in their environment, to him children actively construct a moral understandin</w:t>
      </w:r>
      <w:r w:rsidR="00E56565">
        <w:t>g o</w:t>
      </w:r>
      <w:r w:rsidR="005C204E">
        <w:t>f their social world. Turiel</w:t>
      </w:r>
      <w:r w:rsidR="00D22579">
        <w:t xml:space="preserve"> proposed children construct moral, </w:t>
      </w:r>
      <w:r w:rsidR="00CA4585">
        <w:t>societal</w:t>
      </w:r>
      <w:r w:rsidR="00D22579">
        <w:t>, and psychological concepts in parallel, rather than in succession</w:t>
      </w:r>
      <w:r w:rsidR="005C204E">
        <w:t xml:space="preserve"> </w:t>
      </w:r>
      <w:r w:rsidR="00E56565">
        <w:t>that</w:t>
      </w:r>
      <w:r w:rsidR="005C204E">
        <w:t xml:space="preserve"> Kohlberg states</w:t>
      </w:r>
      <w:r w:rsidR="00E56565">
        <w:t>.</w:t>
      </w:r>
      <w:r w:rsidR="00D22579">
        <w:t xml:space="preserve"> </w:t>
      </w:r>
      <w:r w:rsidR="00E56565">
        <w:t>Th</w:t>
      </w:r>
      <w:r w:rsidR="00D22579">
        <w:t xml:space="preserve">rough distinct domains </w:t>
      </w:r>
      <w:r w:rsidR="00E56565">
        <w:t xml:space="preserve">individuals </w:t>
      </w:r>
      <w:r w:rsidR="00D22579">
        <w:t>character</w:t>
      </w:r>
      <w:r w:rsidR="00E56565">
        <w:t>ize</w:t>
      </w:r>
      <w:r w:rsidR="007D7455">
        <w:t xml:space="preserve"> different</w:t>
      </w:r>
      <w:r w:rsidR="00D22579">
        <w:t xml:space="preserve"> situational knowledge as </w:t>
      </w:r>
      <w:r w:rsidR="00E56565">
        <w:t xml:space="preserve">different </w:t>
      </w:r>
      <w:r w:rsidR="00D22579">
        <w:t xml:space="preserve">elements of each domain, judgments made are articulated </w:t>
      </w:r>
      <w:r w:rsidR="00CA4585">
        <w:t>through</w:t>
      </w:r>
      <w:r w:rsidR="00D22579">
        <w:t xml:space="preserve"> </w:t>
      </w:r>
      <w:r w:rsidR="00CA4585">
        <w:t xml:space="preserve">the influential sphere of </w:t>
      </w:r>
      <w:r w:rsidR="00D22579">
        <w:t xml:space="preserve">one domain or another depending on the situational </w:t>
      </w:r>
      <w:r w:rsidR="00E56565">
        <w:t>context</w:t>
      </w:r>
      <w:r w:rsidR="00E718A4">
        <w:t xml:space="preserve"> and</w:t>
      </w:r>
      <w:r w:rsidR="00E62410">
        <w:t xml:space="preserve"> their evolving understandings of the conventions of social systems.</w:t>
      </w:r>
      <w:r w:rsidR="005C204E">
        <w:t xml:space="preserve"> Unlike Kohlberg’s believe that children ha</w:t>
      </w:r>
      <w:r w:rsidR="00E56565">
        <w:t>ve moral codes</w:t>
      </w:r>
      <w:r w:rsidR="005C204E">
        <w:t xml:space="preserve"> unquestionably trusted upon them by an authority figure, Turiel described children as active seekers sub categorizing different situational factors into different domains with morality</w:t>
      </w:r>
      <w:r w:rsidR="00E56565">
        <w:t xml:space="preserve"> and social convention</w:t>
      </w:r>
      <w:r w:rsidR="005C204E">
        <w:t xml:space="preserve"> being central to the theory.  </w:t>
      </w:r>
    </w:p>
    <w:p w14:paraId="75C57679" w14:textId="77777777" w:rsidR="00575A67" w:rsidRDefault="00575A67" w:rsidP="00EE5C26"/>
    <w:p w14:paraId="1F6A8DFC" w14:textId="6239141A" w:rsidR="006823E1" w:rsidRDefault="00575A67" w:rsidP="00EE5C26">
      <w:r>
        <w:t>Domain theory stems from the</w:t>
      </w:r>
      <w:r w:rsidR="00171AC8">
        <w:t xml:space="preserve"> s</w:t>
      </w:r>
      <w:r w:rsidR="00E46798">
        <w:t xml:space="preserve">ociocultural </w:t>
      </w:r>
      <w:r>
        <w:t>perspective</w:t>
      </w:r>
      <w:r w:rsidR="006823E1">
        <w:t>,</w:t>
      </w:r>
      <w:r>
        <w:t xml:space="preserve"> here development is influenced </w:t>
      </w:r>
      <w:r w:rsidR="00E46798">
        <w:t>by</w:t>
      </w:r>
      <w:r w:rsidR="00171AC8">
        <w:t xml:space="preserve"> peers, caregivers, and culture. Instead of there being a direct </w:t>
      </w:r>
      <w:r w:rsidR="009F4EF6">
        <w:t>path</w:t>
      </w:r>
      <w:r w:rsidR="00171AC8">
        <w:t xml:space="preserve"> </w:t>
      </w:r>
      <w:r w:rsidR="009F4EF6">
        <w:t>through</w:t>
      </w:r>
      <w:r w:rsidR="00171AC8">
        <w:t xml:space="preserve"> stages sociocultural theorist</w:t>
      </w:r>
      <w:r w:rsidR="004A5D87">
        <w:t>s</w:t>
      </w:r>
      <w:r w:rsidR="00171AC8">
        <w:t xml:space="preserve"> agree with the concept of the zone of approximal development</w:t>
      </w:r>
      <w:r w:rsidR="009F4EF6">
        <w:t xml:space="preserve"> (Vygotsky, 1975). This is</w:t>
      </w:r>
      <w:r w:rsidR="00E56565">
        <w:t xml:space="preserve"> defined as</w:t>
      </w:r>
      <w:r w:rsidR="009F4EF6">
        <w:t xml:space="preserve"> the distance between</w:t>
      </w:r>
      <w:r w:rsidR="004A5D87">
        <w:t xml:space="preserve"> a child’s</w:t>
      </w:r>
      <w:r w:rsidR="009F4EF6">
        <w:t xml:space="preserve"> actual development level as determined by independent problem solving and the level of potential development as determined by learning from adults or collaboration with more capable peers.</w:t>
      </w:r>
    </w:p>
    <w:p w14:paraId="04300C70" w14:textId="77777777" w:rsidR="006823E1" w:rsidRDefault="006823E1" w:rsidP="00EE5C26"/>
    <w:p w14:paraId="7E34B095" w14:textId="73068DD5" w:rsidR="00DD12B0" w:rsidRDefault="00D22579" w:rsidP="00EE5C26">
      <w:r>
        <w:t xml:space="preserve">In the </w:t>
      </w:r>
      <w:r w:rsidR="007D7455">
        <w:t>‘</w:t>
      </w:r>
      <w:r>
        <w:t>moral domain</w:t>
      </w:r>
      <w:r w:rsidR="007D7455">
        <w:t>’</w:t>
      </w:r>
      <w:r>
        <w:t xml:space="preserve"> a</w:t>
      </w:r>
      <w:r w:rsidR="00702E9E">
        <w:t>ccording to Turiel individuals develop moral concepts about fairness, others welfare and rights starting in childhood through adolescence</w:t>
      </w:r>
      <w:r>
        <w:t xml:space="preserve">. Here morality includes concepts of physical and psychological harm, sharing of resources, freedoms, and </w:t>
      </w:r>
      <w:r w:rsidR="00654D13">
        <w:t>rights (Smetana, 2013</w:t>
      </w:r>
      <w:r w:rsidR="00E62410">
        <w:t xml:space="preserve">). Conducting research, </w:t>
      </w:r>
      <w:r w:rsidR="00E56565">
        <w:t>Turiel</w:t>
      </w:r>
      <w:r w:rsidR="00E62410">
        <w:t xml:space="preserve"> found that social judgements show order, are systematic and related to behavior. </w:t>
      </w:r>
      <w:r w:rsidR="00654D13">
        <w:t xml:space="preserve"> </w:t>
      </w:r>
      <w:r w:rsidR="00E62410">
        <w:t>More so,</w:t>
      </w:r>
      <w:r w:rsidR="00654D13">
        <w:t xml:space="preserve"> s</w:t>
      </w:r>
      <w:r w:rsidR="00CA4585">
        <w:t>m</w:t>
      </w:r>
      <w:r w:rsidR="00654D13">
        <w:t xml:space="preserve">etana (1993) found that children as young as </w:t>
      </w:r>
      <w:r w:rsidR="00654D13">
        <w:lastRenderedPageBreak/>
        <w:t xml:space="preserve">three have </w:t>
      </w:r>
      <w:r w:rsidR="00E62410">
        <w:t>knowledgeable</w:t>
      </w:r>
      <w:r w:rsidR="00654D13">
        <w:t xml:space="preserve"> understanding that </w:t>
      </w:r>
      <w:r w:rsidR="00CA4585">
        <w:t>conventional, personal,</w:t>
      </w:r>
      <w:r w:rsidR="00654D13">
        <w:t xml:space="preserve"> and moral concepts are distinct from one another</w:t>
      </w:r>
      <w:r w:rsidR="00CA4585">
        <w:t xml:space="preserve"> </w:t>
      </w:r>
      <w:r w:rsidR="00654D13">
        <w:t>and use this knowledge to evaluate social events</w:t>
      </w:r>
      <w:r w:rsidR="00CA4585">
        <w:t xml:space="preserve"> and make judgements.</w:t>
      </w:r>
      <w:r w:rsidR="005C204E">
        <w:t xml:space="preserve"> </w:t>
      </w:r>
    </w:p>
    <w:p w14:paraId="3FA3F83F" w14:textId="009FE2E9" w:rsidR="00E718A4" w:rsidRDefault="00DD12B0" w:rsidP="00E718A4">
      <w:r>
        <w:t>According to Turiel, Killen, and helwig</w:t>
      </w:r>
      <w:r w:rsidR="00CE6C38">
        <w:t xml:space="preserve"> children and adolescence sometimes make distinctions between moral and conventional events by weighing the seriousness of the transgression; </w:t>
      </w:r>
      <w:r w:rsidR="003C505B">
        <w:t>more serious breaches</w:t>
      </w:r>
      <w:r w:rsidR="00CE6C38">
        <w:t xml:space="preserve"> </w:t>
      </w:r>
      <w:r w:rsidR="003C505B">
        <w:t>are</w:t>
      </w:r>
      <w:r w:rsidR="00CE6C38">
        <w:t xml:space="preserve"> </w:t>
      </w:r>
      <w:r w:rsidR="003C505B">
        <w:t>morally considered</w:t>
      </w:r>
      <w:r w:rsidR="00CE6C38">
        <w:t xml:space="preserve"> </w:t>
      </w:r>
      <w:bookmarkStart w:id="4" w:name="_Hlk531550706"/>
      <w:r w:rsidR="00CE6C38">
        <w:t xml:space="preserve">(Shweder, 1987). </w:t>
      </w:r>
      <w:bookmarkEnd w:id="4"/>
      <w:r w:rsidR="00E718A4">
        <w:t>Although Research</w:t>
      </w:r>
      <w:r w:rsidR="00E718A4">
        <w:t xml:space="preserve"> testing </w:t>
      </w:r>
      <w:r w:rsidR="00E718A4">
        <w:t>Turiel</w:t>
      </w:r>
      <w:r w:rsidR="00E718A4">
        <w:t xml:space="preserve">, </w:t>
      </w:r>
      <w:r w:rsidR="00E718A4">
        <w:t>Nucci</w:t>
      </w:r>
      <w:r w:rsidR="00E718A4">
        <w:t xml:space="preserve"> and </w:t>
      </w:r>
      <w:r w:rsidR="00E718A4">
        <w:t>S</w:t>
      </w:r>
      <w:r w:rsidR="00E718A4">
        <w:t>metana</w:t>
      </w:r>
      <w:r w:rsidR="00E718A4">
        <w:t>’s</w:t>
      </w:r>
      <w:r w:rsidR="00E718A4">
        <w:t xml:space="preserve"> </w:t>
      </w:r>
      <w:r w:rsidR="00E718A4">
        <w:t>assumptions</w:t>
      </w:r>
      <w:r w:rsidR="00E718A4">
        <w:t xml:space="preserve"> of the distinction between the moral and </w:t>
      </w:r>
      <w:r w:rsidR="00E718A4">
        <w:t>conventual</w:t>
      </w:r>
      <w:r w:rsidR="00E718A4">
        <w:t xml:space="preserve"> domains and to </w:t>
      </w:r>
      <w:proofErr w:type="gramStart"/>
      <w:r w:rsidR="00E718A4">
        <w:t>identify</w:t>
      </w:r>
      <w:proofErr w:type="gramEnd"/>
      <w:r w:rsidR="00E718A4">
        <w:t xml:space="preserve"> candidates for moral universals between </w:t>
      </w:r>
      <w:r w:rsidR="00E718A4">
        <w:t>Indian</w:t>
      </w:r>
      <w:r w:rsidR="00E718A4">
        <w:t xml:space="preserve"> and American </w:t>
      </w:r>
      <w:r w:rsidR="00E718A4">
        <w:t>cultures</w:t>
      </w:r>
      <w:r w:rsidR="00E718A4">
        <w:t xml:space="preserve"> found that some normative judgements of social consensus and some of morality do differ cross culturally (</w:t>
      </w:r>
      <w:r w:rsidR="00E718A4">
        <w:t>Shweder</w:t>
      </w:r>
      <w:r w:rsidR="00E718A4">
        <w:t xml:space="preserve">, </w:t>
      </w:r>
      <w:r w:rsidR="00E718A4">
        <w:t>Mahapatra</w:t>
      </w:r>
      <w:r w:rsidR="00E718A4">
        <w:t xml:space="preserve">, &amp; </w:t>
      </w:r>
      <w:r w:rsidR="00E718A4">
        <w:t>Miller</w:t>
      </w:r>
      <w:r w:rsidR="00E718A4">
        <w:t>, 198</w:t>
      </w:r>
      <w:r w:rsidR="00E718A4">
        <w:t>7</w:t>
      </w:r>
      <w:r w:rsidR="00E718A4">
        <w:t>).</w:t>
      </w:r>
      <w:r w:rsidR="00E718A4">
        <w:t xml:space="preserve"> </w:t>
      </w:r>
      <w:r w:rsidR="00E718A4">
        <w:t>T</w:t>
      </w:r>
      <w:r w:rsidR="00E718A4">
        <w:t>hough</w:t>
      </w:r>
      <w:r w:rsidR="00E718A4">
        <w:t xml:space="preserve"> they do state that it is important to </w:t>
      </w:r>
      <w:proofErr w:type="gramStart"/>
      <w:r w:rsidR="00E718A4">
        <w:t>recognize  that</w:t>
      </w:r>
      <w:proofErr w:type="gramEnd"/>
      <w:r w:rsidR="00E718A4">
        <w:t xml:space="preserve"> the level of cross cultural </w:t>
      </w:r>
      <w:r w:rsidR="00E718A4">
        <w:t>normative</w:t>
      </w:r>
      <w:r w:rsidR="00E718A4">
        <w:t xml:space="preserve"> agreement and disagreement discovered in </w:t>
      </w:r>
      <w:r w:rsidR="00E718A4">
        <w:t>this</w:t>
      </w:r>
      <w:r w:rsidR="00E718A4">
        <w:t xml:space="preserve"> study is relative to the </w:t>
      </w:r>
      <w:r w:rsidR="00E718A4">
        <w:t>particular</w:t>
      </w:r>
      <w:r w:rsidR="00E718A4">
        <w:t xml:space="preserve"> cases presented to the samples. </w:t>
      </w:r>
    </w:p>
    <w:p w14:paraId="28499316" w14:textId="52149142" w:rsidR="00E718A4" w:rsidRDefault="00E718A4" w:rsidP="00E718A4"/>
    <w:p w14:paraId="7FF50262" w14:textId="1EEA3D66" w:rsidR="00DD12B0" w:rsidRDefault="00DD12B0" w:rsidP="00EE5C26"/>
    <w:p w14:paraId="602473A3" w14:textId="7536833A" w:rsidR="00CE6C38" w:rsidRDefault="008663DC" w:rsidP="00EE5C26">
      <w:r>
        <w:t>Moral thoughts, feelings, and actions are semiotically mediated and thus sociocultural situated (Tappin,2005).</w:t>
      </w:r>
      <w:r w:rsidRPr="00215CFF">
        <w:t xml:space="preserve"> </w:t>
      </w:r>
      <w:r>
        <w:t xml:space="preserve">In </w:t>
      </w:r>
      <w:r w:rsidR="00285F3A">
        <w:t>addition,</w:t>
      </w:r>
      <w:r>
        <w:t xml:space="preserve"> Dunn, et al (1995) found differences in two types </w:t>
      </w:r>
      <w:r w:rsidR="00285F3A">
        <w:t>of moral</w:t>
      </w:r>
      <w:r>
        <w:t xml:space="preserve"> scenarios they examined using siblings about physical harm and cheating. Suggesting relationships with siblings affect moral development</w:t>
      </w:r>
      <w:r w:rsidR="00285F3A">
        <w:t xml:space="preserve"> </w:t>
      </w:r>
      <w:r w:rsidR="00CE6C38">
        <w:t>this lends</w:t>
      </w:r>
      <w:r w:rsidR="00285F3A">
        <w:t xml:space="preserve"> to the sociocultural concept of peer</w:t>
      </w:r>
      <w:r w:rsidR="00DD12B0">
        <w:t xml:space="preserve"> </w:t>
      </w:r>
      <w:r w:rsidR="00CE6C38">
        <w:t>collaboration. Also suggesting</w:t>
      </w:r>
      <w:r>
        <w:t xml:space="preserve"> children have a spontaneous ability to reason according to how they evaluate the domain they are dealing with or the </w:t>
      </w:r>
      <w:r w:rsidR="00285F3A">
        <w:t>moral</w:t>
      </w:r>
      <w:r>
        <w:t xml:space="preserve"> issue at hand.</w:t>
      </w:r>
    </w:p>
    <w:p w14:paraId="32C5BF77" w14:textId="77777777" w:rsidR="00CE6C38" w:rsidRDefault="00CE6C38" w:rsidP="00EE5C26"/>
    <w:p w14:paraId="728C4BCF" w14:textId="67759F7E" w:rsidR="003C505B" w:rsidRDefault="004B6515" w:rsidP="003C505B">
      <w:r>
        <w:t>In conclusion,</w:t>
      </w:r>
      <w:r w:rsidR="00CE6C38" w:rsidRPr="00CE6C38">
        <w:t xml:space="preserve"> </w:t>
      </w:r>
      <w:r w:rsidR="00CE6C38">
        <w:t>Domain theorists like cognitive theorists agree that moral concepts are universally applicable</w:t>
      </w:r>
      <w:r w:rsidR="00CE6C38" w:rsidRPr="007D7455">
        <w:t xml:space="preserve"> </w:t>
      </w:r>
      <w:r w:rsidR="00CE6C38">
        <w:t>(Nucci &amp; Turiel, 1970s).</w:t>
      </w:r>
      <w:r w:rsidR="003C505B" w:rsidRPr="003C505B">
        <w:t xml:space="preserve"> </w:t>
      </w:r>
      <w:r w:rsidR="003C505B">
        <w:t xml:space="preserve">The empirical evidence supports aspects of both Kohlberg’s (1981) theory of moral stages and Turiels (1983) distinct domain theory (Lourenco, 2003).  </w:t>
      </w:r>
      <w:r w:rsidR="003C505B" w:rsidRPr="009C272B">
        <w:t xml:space="preserve"> </w:t>
      </w:r>
    </w:p>
    <w:p w14:paraId="1F6FB9DF" w14:textId="249846E2" w:rsidR="009B24F1" w:rsidRDefault="00CE6C38" w:rsidP="00EE5C26">
      <w:r>
        <w:lastRenderedPageBreak/>
        <w:t xml:space="preserve"> Although both theories</w:t>
      </w:r>
      <w:r w:rsidR="00E502E3">
        <w:t xml:space="preserve"> composed</w:t>
      </w:r>
      <w:r>
        <w:t xml:space="preserve"> their</w:t>
      </w:r>
      <w:r w:rsidR="003C505B">
        <w:t xml:space="preserve"> early</w:t>
      </w:r>
      <w:r>
        <w:t xml:space="preserve"> pioneering concepts in a </w:t>
      </w:r>
      <w:r w:rsidR="003C505B">
        <w:t>western</w:t>
      </w:r>
      <w:r>
        <w:t xml:space="preserve"> setting giving </w:t>
      </w:r>
      <w:r w:rsidR="00E718A4">
        <w:t>little</w:t>
      </w:r>
      <w:r>
        <w:t xml:space="preserve"> regard to differentiating</w:t>
      </w:r>
      <w:r w:rsidR="003C505B">
        <w:t xml:space="preserve"> </w:t>
      </w:r>
      <w:r w:rsidR="00E718A4">
        <w:t xml:space="preserve">judgements of </w:t>
      </w:r>
      <w:r w:rsidR="004B6515">
        <w:t>moral</w:t>
      </w:r>
      <w:r w:rsidR="00E56565">
        <w:t>ity with</w:t>
      </w:r>
      <w:r>
        <w:t xml:space="preserve"> cultural </w:t>
      </w:r>
      <w:r w:rsidR="003C505B">
        <w:t xml:space="preserve">traditions or </w:t>
      </w:r>
      <w:r>
        <w:t>values</w:t>
      </w:r>
      <w:r w:rsidR="009B24F1">
        <w:t xml:space="preserve"> (Shweder, 1987). A</w:t>
      </w:r>
      <w:r w:rsidR="003C505B">
        <w:t>cceptable social convention</w:t>
      </w:r>
      <w:r w:rsidR="004B6515">
        <w:t>s</w:t>
      </w:r>
      <w:r w:rsidR="003C505B">
        <w:t xml:space="preserve"> in western society may be punishable by imprisonment in </w:t>
      </w:r>
      <w:r w:rsidR="004B6515">
        <w:t>an</w:t>
      </w:r>
      <w:r w:rsidR="003C505B">
        <w:t xml:space="preserve">other </w:t>
      </w:r>
      <w:r w:rsidR="004B6515">
        <w:t>culture’s community.</w:t>
      </w:r>
    </w:p>
    <w:p w14:paraId="0664FFC8" w14:textId="77777777" w:rsidR="009B24F1" w:rsidRDefault="009B24F1" w:rsidP="00EE5C26"/>
    <w:p w14:paraId="4D42B70F" w14:textId="5B36C9EF" w:rsidR="00CE6C38" w:rsidRDefault="004B6515" w:rsidP="00EE5C26">
      <w:r>
        <w:t xml:space="preserve"> Gillian (1977) </w:t>
      </w:r>
      <w:r w:rsidR="009B24F1">
        <w:t xml:space="preserve">also </w:t>
      </w:r>
      <w:r>
        <w:t>suggests that moral development is qualitatively</w:t>
      </w:r>
      <w:r w:rsidR="009B24F1">
        <w:t xml:space="preserve"> different between genders narrowing the findings by both Piajet (1965) and Kohlberg (1984) </w:t>
      </w:r>
      <w:r w:rsidR="00E718A4">
        <w:t xml:space="preserve">body of </w:t>
      </w:r>
      <w:bookmarkStart w:id="5" w:name="_GoBack"/>
      <w:bookmarkEnd w:id="5"/>
      <w:r w:rsidR="00E502E3">
        <w:t>research</w:t>
      </w:r>
      <w:r w:rsidR="009B24F1">
        <w:t xml:space="preserve">. More research needs to be </w:t>
      </w:r>
      <w:r w:rsidR="00E502E3">
        <w:t>produced</w:t>
      </w:r>
      <w:r w:rsidR="009B24F1">
        <w:t xml:space="preserve"> in relation </w:t>
      </w:r>
      <w:r w:rsidR="00E502E3">
        <w:t xml:space="preserve">to </w:t>
      </w:r>
      <w:r w:rsidR="009B24F1">
        <w:t xml:space="preserve">moral variations with </w:t>
      </w:r>
      <w:r w:rsidR="00E502E3">
        <w:t>culture, validity of the</w:t>
      </w:r>
      <w:r w:rsidR="009B24F1">
        <w:t xml:space="preserve"> stages and ages of the cognitive approach</w:t>
      </w:r>
      <w:r w:rsidR="00E502E3">
        <w:t xml:space="preserve"> (Krebs, et al, 1991)</w:t>
      </w:r>
      <w:r w:rsidR="009B24F1">
        <w:t xml:space="preserve"> and the gender debate towards moral development</w:t>
      </w:r>
      <w:r w:rsidR="00E502E3">
        <w:t xml:space="preserve"> </w:t>
      </w:r>
      <w:r w:rsidR="009B24F1">
        <w:t xml:space="preserve">to gain a better understanding of the different dimensions of morality across the world to be able to apply the concepts to the general populations understanding of morality.  </w:t>
      </w:r>
      <w:r>
        <w:t xml:space="preserve">  </w:t>
      </w:r>
      <w:r w:rsidR="00CE6C38">
        <w:t xml:space="preserve"> </w:t>
      </w:r>
    </w:p>
    <w:p w14:paraId="23AC4B31" w14:textId="77777777" w:rsidR="00CE6C38" w:rsidRDefault="00CE6C38" w:rsidP="00EE5C26"/>
    <w:p w14:paraId="3EA07564" w14:textId="1375A79F" w:rsidR="00575A67" w:rsidRDefault="007D7455" w:rsidP="00EE5C26">
      <w:r>
        <w:t xml:space="preserve"> </w:t>
      </w:r>
      <w:r w:rsidR="00654D13">
        <w:t xml:space="preserve">  </w:t>
      </w:r>
      <w:r w:rsidR="00D22579">
        <w:t xml:space="preserve"> </w:t>
      </w:r>
    </w:p>
    <w:p w14:paraId="391969D6" w14:textId="1EFE063E" w:rsidR="00575A67" w:rsidRDefault="00575A67" w:rsidP="00EE5C26"/>
    <w:p w14:paraId="124247A7" w14:textId="77777777" w:rsidR="00575A67" w:rsidRDefault="00575A67" w:rsidP="00EE5C26"/>
    <w:p w14:paraId="673D063D" w14:textId="2B253884" w:rsidR="00575A67" w:rsidRDefault="00575A67" w:rsidP="00EE5C26"/>
    <w:p w14:paraId="4DF5E38A" w14:textId="77777777" w:rsidR="00575A67" w:rsidRDefault="00575A67" w:rsidP="00EE5C26"/>
    <w:p w14:paraId="04D7CCB5" w14:textId="77777777" w:rsidR="00575A67" w:rsidRDefault="00575A67" w:rsidP="00EE5C26"/>
    <w:p w14:paraId="093B5C8A" w14:textId="199CBB53" w:rsidR="00E92C74" w:rsidRDefault="00E92C74" w:rsidP="00EE5C26"/>
    <w:p w14:paraId="7FA7FC71" w14:textId="77777777" w:rsidR="00215CFF" w:rsidRDefault="00215CFF" w:rsidP="00EE5C26"/>
    <w:p w14:paraId="284A966B" w14:textId="77777777" w:rsidR="00215CFF" w:rsidRDefault="00215CFF" w:rsidP="00EE5C26"/>
    <w:p w14:paraId="569D900B" w14:textId="77777777" w:rsidR="00215CFF" w:rsidRDefault="00215CFF" w:rsidP="00EE5C26"/>
    <w:p w14:paraId="5F7006F3" w14:textId="77777777" w:rsidR="00215CFF" w:rsidRDefault="00215CFF" w:rsidP="00EE5C26"/>
    <w:p w14:paraId="6CB35510" w14:textId="77777777" w:rsidR="00215CFF" w:rsidRDefault="00215CFF" w:rsidP="00EE5C26"/>
    <w:p w14:paraId="6166C110" w14:textId="77777777" w:rsidR="00215CFF" w:rsidRDefault="00215CFF" w:rsidP="00EE5C26"/>
    <w:p w14:paraId="0950D78A" w14:textId="77777777" w:rsidR="00215CFF" w:rsidRDefault="00215CFF" w:rsidP="00EE5C26"/>
    <w:p w14:paraId="54E686EF" w14:textId="77777777" w:rsidR="00215CFF" w:rsidRDefault="00215CFF" w:rsidP="00EE5C26"/>
    <w:p w14:paraId="0C221F39" w14:textId="77777777" w:rsidR="00215CFF" w:rsidRDefault="00215CFF" w:rsidP="00EE5C26"/>
    <w:p w14:paraId="71287FB1" w14:textId="77777777" w:rsidR="00215CFF" w:rsidRDefault="00215CFF" w:rsidP="00EE5C26"/>
    <w:p w14:paraId="55871044" w14:textId="77777777" w:rsidR="00215CFF" w:rsidRDefault="00215CFF" w:rsidP="00EE5C26"/>
    <w:p w14:paraId="2C0E75B6" w14:textId="77777777" w:rsidR="00215CFF" w:rsidRDefault="00215CFF" w:rsidP="00EE5C26"/>
    <w:p w14:paraId="65016E51" w14:textId="77777777" w:rsidR="00215CFF" w:rsidRDefault="00215CFF" w:rsidP="00EE5C26"/>
    <w:p w14:paraId="51E8F4BF" w14:textId="37385F8B" w:rsidR="009C272B" w:rsidRDefault="009C272B" w:rsidP="00EE5C26">
      <w:bookmarkStart w:id="6" w:name="_Hlk531549751"/>
    </w:p>
    <w:bookmarkEnd w:id="6"/>
    <w:p w14:paraId="0C3130C7" w14:textId="371DC6FB" w:rsidR="007E65E7" w:rsidRDefault="002F7643" w:rsidP="00EE5C26">
      <w:r>
        <w:t xml:space="preserve"> </w:t>
      </w:r>
      <w:r w:rsidR="001E704D">
        <w:t xml:space="preserve"> </w:t>
      </w:r>
      <w:r w:rsidR="007E65E7">
        <w:t xml:space="preserve">  </w:t>
      </w:r>
    </w:p>
    <w:p w14:paraId="1108FAFC" w14:textId="20914B1F" w:rsidR="004834AD" w:rsidRDefault="004834AD" w:rsidP="00EE5C26"/>
    <w:p w14:paraId="00FBB93C" w14:textId="77777777" w:rsidR="004834AD" w:rsidRDefault="004834AD" w:rsidP="00EE5C26"/>
    <w:p w14:paraId="68200F74" w14:textId="77777777" w:rsidR="004834AD" w:rsidRDefault="004834AD" w:rsidP="00EE5C26"/>
    <w:p w14:paraId="2A151D85" w14:textId="10BE52C3" w:rsidR="00532A50" w:rsidRDefault="00532A50" w:rsidP="00EE5C26"/>
    <w:p w14:paraId="3E187A71" w14:textId="051B3B61" w:rsidR="00EE5C26" w:rsidRDefault="002A48C0" w:rsidP="00EE5C26">
      <w:r>
        <w:t xml:space="preserve"> </w:t>
      </w:r>
    </w:p>
    <w:sectPr w:rsidR="00EE5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13"/>
  </w:num>
  <w:num w:numId="4">
    <w:abstractNumId w:val="1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0" w:nlCheck="1" w:checkStyle="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C26"/>
    <w:rsid w:val="000005E5"/>
    <w:rsid w:val="00001895"/>
    <w:rsid w:val="00004CC1"/>
    <w:rsid w:val="000167D7"/>
    <w:rsid w:val="0003582F"/>
    <w:rsid w:val="000A34DE"/>
    <w:rsid w:val="000B323F"/>
    <w:rsid w:val="00171AC8"/>
    <w:rsid w:val="001B1094"/>
    <w:rsid w:val="001B2AAE"/>
    <w:rsid w:val="001E5EE8"/>
    <w:rsid w:val="001E704D"/>
    <w:rsid w:val="001E7E57"/>
    <w:rsid w:val="00204B37"/>
    <w:rsid w:val="00210032"/>
    <w:rsid w:val="00215CFF"/>
    <w:rsid w:val="00243573"/>
    <w:rsid w:val="00284EE4"/>
    <w:rsid w:val="00285F3A"/>
    <w:rsid w:val="002A1637"/>
    <w:rsid w:val="002A48C0"/>
    <w:rsid w:val="002F7643"/>
    <w:rsid w:val="003108B8"/>
    <w:rsid w:val="00343B4B"/>
    <w:rsid w:val="00365A94"/>
    <w:rsid w:val="003B7694"/>
    <w:rsid w:val="003C505B"/>
    <w:rsid w:val="003D1083"/>
    <w:rsid w:val="00421FD0"/>
    <w:rsid w:val="00423B01"/>
    <w:rsid w:val="0042589C"/>
    <w:rsid w:val="00442B3C"/>
    <w:rsid w:val="00482D0B"/>
    <w:rsid w:val="004834AD"/>
    <w:rsid w:val="004A5D87"/>
    <w:rsid w:val="004B6515"/>
    <w:rsid w:val="004D5C0F"/>
    <w:rsid w:val="004F72A6"/>
    <w:rsid w:val="0050283D"/>
    <w:rsid w:val="00532A50"/>
    <w:rsid w:val="005634DD"/>
    <w:rsid w:val="005752A8"/>
    <w:rsid w:val="00575A67"/>
    <w:rsid w:val="005C204E"/>
    <w:rsid w:val="005D750B"/>
    <w:rsid w:val="005F0BF7"/>
    <w:rsid w:val="00621472"/>
    <w:rsid w:val="00632DFE"/>
    <w:rsid w:val="006352B9"/>
    <w:rsid w:val="00654D13"/>
    <w:rsid w:val="00674147"/>
    <w:rsid w:val="006823E1"/>
    <w:rsid w:val="006943BA"/>
    <w:rsid w:val="00695159"/>
    <w:rsid w:val="006B6A19"/>
    <w:rsid w:val="006F1D1E"/>
    <w:rsid w:val="00702E9E"/>
    <w:rsid w:val="00737760"/>
    <w:rsid w:val="007505C9"/>
    <w:rsid w:val="00752D7A"/>
    <w:rsid w:val="007918B8"/>
    <w:rsid w:val="007A660A"/>
    <w:rsid w:val="007B1C7F"/>
    <w:rsid w:val="007C0E96"/>
    <w:rsid w:val="007D6002"/>
    <w:rsid w:val="007D7455"/>
    <w:rsid w:val="007E65E7"/>
    <w:rsid w:val="008463BA"/>
    <w:rsid w:val="00855D93"/>
    <w:rsid w:val="008663DC"/>
    <w:rsid w:val="008A4A0D"/>
    <w:rsid w:val="00905FD2"/>
    <w:rsid w:val="009243EE"/>
    <w:rsid w:val="009A032D"/>
    <w:rsid w:val="009A195B"/>
    <w:rsid w:val="009B24F1"/>
    <w:rsid w:val="009C272B"/>
    <w:rsid w:val="009F4EF6"/>
    <w:rsid w:val="00A033A3"/>
    <w:rsid w:val="00A15972"/>
    <w:rsid w:val="00A17C4A"/>
    <w:rsid w:val="00A25102"/>
    <w:rsid w:val="00A447C4"/>
    <w:rsid w:val="00A5116E"/>
    <w:rsid w:val="00A65E38"/>
    <w:rsid w:val="00A9137F"/>
    <w:rsid w:val="00A94A77"/>
    <w:rsid w:val="00AB37FC"/>
    <w:rsid w:val="00AB6265"/>
    <w:rsid w:val="00AE35CE"/>
    <w:rsid w:val="00B0348E"/>
    <w:rsid w:val="00B43F32"/>
    <w:rsid w:val="00B82C05"/>
    <w:rsid w:val="00BA0145"/>
    <w:rsid w:val="00C020A3"/>
    <w:rsid w:val="00C74685"/>
    <w:rsid w:val="00CA0403"/>
    <w:rsid w:val="00CA4585"/>
    <w:rsid w:val="00CB1404"/>
    <w:rsid w:val="00CC4B6C"/>
    <w:rsid w:val="00CD7546"/>
    <w:rsid w:val="00CE6C38"/>
    <w:rsid w:val="00CF1E20"/>
    <w:rsid w:val="00D136B9"/>
    <w:rsid w:val="00D22579"/>
    <w:rsid w:val="00D3081C"/>
    <w:rsid w:val="00D91DD4"/>
    <w:rsid w:val="00DB5046"/>
    <w:rsid w:val="00DD12B0"/>
    <w:rsid w:val="00DF6C00"/>
    <w:rsid w:val="00E06D65"/>
    <w:rsid w:val="00E074BD"/>
    <w:rsid w:val="00E46798"/>
    <w:rsid w:val="00E502E3"/>
    <w:rsid w:val="00E56565"/>
    <w:rsid w:val="00E62410"/>
    <w:rsid w:val="00E66382"/>
    <w:rsid w:val="00E718A4"/>
    <w:rsid w:val="00E92C74"/>
    <w:rsid w:val="00E94641"/>
    <w:rsid w:val="00E97DFF"/>
    <w:rsid w:val="00EA6BCB"/>
    <w:rsid w:val="00EE5C26"/>
    <w:rsid w:val="00EF00D7"/>
    <w:rsid w:val="00EF7E13"/>
    <w:rsid w:val="00F21DA0"/>
    <w:rsid w:val="00F52EE0"/>
    <w:rsid w:val="00F5404C"/>
    <w:rsid w:val="00F74769"/>
    <w:rsid w:val="00F80275"/>
    <w:rsid w:val="00F864E6"/>
    <w:rsid w:val="00FA7AB0"/>
    <w:rsid w:val="00FE6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04F3"/>
  <w15:chartTrackingRefBased/>
  <w15:docId w15:val="{620E563E-EE68-4D25-9B4D-9BACC6FBE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semiHidden/>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wans\AppData\Roaming\Microsoft\Templates\Classic%20doub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2029-05-12T07:00:00+00:00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 xsi:nil="true"/>
    <LocLastLocAttemptVersionLookup xmlns="4873beb7-5857-4685-be1f-d57550cc96cc">693885</LocLastLocAttemptVersionLookup>
    <LocLastLocAttemptVersionTypeLookup xmlns="4873beb7-5857-4685-be1f-d57550cc96cc" xsi:nil="true"/>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2011-11-23T17:25:00+00:00</AssetStart>
    <FriendlyTitle xmlns="4873beb7-5857-4685-be1f-d57550cc96cc" xsi:nil="true"/>
    <MarketSpecific xmlns="4873beb7-5857-4685-be1f-d57550cc96cc">false</MarketSpecific>
    <TPNamespace xmlns="4873beb7-5857-4685-be1f-d57550cc96cc" xsi:nil="true"/>
    <PublishStatusLookup xmlns="4873beb7-5857-4685-be1f-d57550cc96cc">
      <Value>1343183</Value>
    </PublishStatusLookup>
    <APAuthor xmlns="4873beb7-5857-4685-be1f-d57550cc96cc">
      <UserInfo>
        <DisplayName>REDMOND\v-namall</DisplayName>
        <AccountId>978</AccountId>
        <AccountType/>
      </UserInfo>
    </APAuthor>
    <TPCommandLine xmlns="4873beb7-5857-4685-be1f-d57550cc96cc" xsi:nil="true"/>
    <IntlLangReviewer xmlns="4873beb7-5857-4685-be1f-d57550cc96cc" xsi:nil="true"/>
    <LocOverallPreviewStatusLookup xmlns="4873beb7-5857-4685-be1f-d57550cc96cc" xsi:nil="true"/>
    <LocOverallPublishStatusLookup xmlns="4873beb7-5857-4685-be1f-d57550cc96cc" xsi:nil="true"/>
    <OpenTemplate xmlns="4873beb7-5857-4685-be1f-d57550cc96cc">true</OpenTemplate>
    <CSXSubmissionDate xmlns="4873beb7-5857-4685-be1f-d57550cc96cc" xsi:nil="true"/>
    <TaxCatchAll xmlns="4873beb7-5857-4685-be1f-d57550cc96cc"/>
    <LocNewPublishedVersionLookup xmlns="4873beb7-5857-4685-be1f-d57550cc96cc" xsi:nil="true"/>
    <LocPublishedDependentAssetsLookup xmlns="4873beb7-5857-4685-be1f-d57550cc96cc" xsi:nil="true"/>
    <Manager xmlns="4873beb7-5857-4685-be1f-d57550cc96cc" xsi:nil="true"/>
    <NumericId xmlns="4873beb7-5857-4685-be1f-d57550cc96cc">102786998</NumericId>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ProcessedForMarketsLookup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false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ProcessedForHandoffsLookup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false</PrimaryImageGen>
    <PlannedPubDate xmlns="4873beb7-5857-4685-be1f-d57550cc96cc" xsi:nil="true"/>
    <CSXSubmissionMarket xmlns="4873beb7-5857-4685-be1f-d57550cc96cc" xsi:nil="true"/>
    <Downloads xmlns="4873beb7-5857-4685-be1f-d57550cc96cc">0</Downloads>
    <LocOverallHandbackStatusLookup xmlns="4873beb7-5857-4685-be1f-d57550cc96cc" xsi:nil="true"/>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Provider xmlns="4873beb7-5857-4685-be1f-d57550cc96cc" xsi:nil="true"/>
    <UACurrentWords xmlns="4873beb7-5857-4685-be1f-d57550cc96cc" xsi:nil="true"/>
    <AssetId xmlns="4873beb7-5857-4685-be1f-d57550cc96cc">TP102786998</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Beta 1</Mileston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OriginalRelease xmlns="4873beb7-5857-4685-be1f-d57550cc96cc">14</OriginalRelease>
    <LocMarketGroupTiers2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F193B789-726C-4ECA-9B1D-3D6E78DFE228}">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F8930262-6C9D-4D95-A00E-2D58BBC69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1D331F-33A3-4D0C-A96B-AAF4666D5C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Classic double spaced (blank)</Template>
  <TotalTime>3947</TotalTime>
  <Pages>10</Pages>
  <Words>2189</Words>
  <Characters>12482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swans</dc:creator>
  <cp:lastModifiedBy>Stacey Loftus</cp:lastModifiedBy>
  <cp:revision>17</cp:revision>
  <dcterms:created xsi:type="dcterms:W3CDTF">2018-11-16T12:19:00Z</dcterms:created>
  <dcterms:modified xsi:type="dcterms:W3CDTF">2018-12-03T16:36:00Z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LocalizationTags">
    <vt:lpwstr/>
  </property>
  <property fmtid="{D5CDD505-2E9C-101B-9397-08002B2CF9AE}" pid="5" name="FeatureTags">
    <vt:lpwstr/>
  </property>
  <property fmtid="{D5CDD505-2E9C-101B-9397-08002B2CF9AE}" pid="6" name="CampaignTags">
    <vt:lpwstr/>
  </property>
  <property fmtid="{D5CDD505-2E9C-101B-9397-08002B2CF9AE}" pid="7" name="ScenarioTags">
    <vt:lpwstr/>
  </property>
</Properties>
</file>