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9E901" w14:textId="1285BCC8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  <w:r w:rsidRPr="003D709F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2C1B432" wp14:editId="38D8AF0E">
            <wp:simplePos x="0" y="0"/>
            <wp:positionH relativeFrom="column">
              <wp:posOffset>38501</wp:posOffset>
            </wp:positionH>
            <wp:positionV relativeFrom="paragraph">
              <wp:posOffset>158382</wp:posOffset>
            </wp:positionV>
            <wp:extent cx="4089400" cy="647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0B671D" w14:textId="4069CB91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0A91AB63" w14:textId="615CA7BF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79D8C8C7" w14:textId="78376759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40952FE4" w14:textId="3A82C9C2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7D5E1C5B" w14:textId="04036D53" w:rsidR="001F50B6" w:rsidRPr="00A406E5" w:rsidRDefault="001F50B6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50"/>
      </w:tblGrid>
      <w:tr w:rsidR="00152E9D" w:rsidRPr="00A406E5" w14:paraId="329D9082" w14:textId="77777777" w:rsidTr="00152E9D">
        <w:trPr>
          <w:jc w:val="center"/>
        </w:trPr>
        <w:tc>
          <w:tcPr>
            <w:tcW w:w="10670" w:type="dxa"/>
            <w:shd w:val="clear" w:color="auto" w:fill="BFBFBF"/>
          </w:tcPr>
          <w:p w14:paraId="1E72BBDB" w14:textId="4A873866" w:rsidR="00152E9D" w:rsidRPr="00A406E5" w:rsidRDefault="00152E9D" w:rsidP="006200F9">
            <w:pPr>
              <w:jc w:val="center"/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 xml:space="preserve">Student </w:t>
            </w:r>
            <w:r w:rsidR="006200F9">
              <w:rPr>
                <w:rFonts w:ascii="Arial" w:hAnsi="Arial" w:cs="Arial"/>
                <w:b/>
                <w:caps/>
                <w:sz w:val="40"/>
              </w:rPr>
              <w:t>SELF EVALUATION</w:t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  <w:r w:rsidR="007430AB">
              <w:rPr>
                <w:rFonts w:ascii="Arial" w:hAnsi="Arial" w:cs="Arial"/>
                <w:b/>
                <w:caps/>
                <w:sz w:val="40"/>
              </w:rPr>
              <w:t xml:space="preserve"> (UG)</w:t>
            </w:r>
          </w:p>
        </w:tc>
      </w:tr>
    </w:tbl>
    <w:p w14:paraId="61BD9DCC" w14:textId="77777777" w:rsidR="00152E9D" w:rsidRPr="00A406E5" w:rsidRDefault="00152E9D" w:rsidP="00152E9D">
      <w:pPr>
        <w:rPr>
          <w:rFonts w:ascii="Arial" w:hAnsi="Arial" w:cs="Arial"/>
        </w:rPr>
      </w:pPr>
    </w:p>
    <w:p w14:paraId="4A9994D4" w14:textId="4C892DE2" w:rsidR="00152E9D" w:rsidRPr="00D544AE" w:rsidRDefault="00152E9D" w:rsidP="00D544AE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A406E5">
        <w:rPr>
          <w:rFonts w:ascii="Arial" w:hAnsi="Arial" w:cs="Arial"/>
          <w:sz w:val="20"/>
        </w:rPr>
        <w:t>This section details</w:t>
      </w:r>
      <w:r w:rsidR="004D5E9B">
        <w:rPr>
          <w:rFonts w:ascii="Arial" w:hAnsi="Arial" w:cs="Arial"/>
          <w:sz w:val="20"/>
        </w:rPr>
        <w:t xml:space="preserve"> t</w:t>
      </w:r>
      <w:r w:rsidRPr="00A406E5">
        <w:rPr>
          <w:rFonts w:ascii="Arial" w:hAnsi="Arial" w:cs="Arial"/>
          <w:sz w:val="20"/>
        </w:rPr>
        <w:t xml:space="preserve">he </w:t>
      </w:r>
      <w:r w:rsidRPr="00A406E5">
        <w:rPr>
          <w:rFonts w:ascii="Arial" w:hAnsi="Arial" w:cs="Arial"/>
          <w:i/>
          <w:sz w:val="20"/>
        </w:rPr>
        <w:t>extent</w:t>
      </w:r>
      <w:r w:rsidRPr="00A406E5">
        <w:rPr>
          <w:rFonts w:ascii="Arial" w:hAnsi="Arial" w:cs="Arial"/>
          <w:sz w:val="20"/>
        </w:rPr>
        <w:t xml:space="preserve"> to which </w:t>
      </w:r>
      <w:r w:rsidR="004D5E9B" w:rsidRPr="00A406E5">
        <w:rPr>
          <w:rFonts w:ascii="Arial" w:hAnsi="Arial" w:cs="Arial"/>
          <w:sz w:val="20"/>
        </w:rPr>
        <w:t xml:space="preserve">the assessment criteria </w:t>
      </w:r>
      <w:r w:rsidRPr="00A406E5">
        <w:rPr>
          <w:rFonts w:ascii="Arial" w:hAnsi="Arial" w:cs="Arial"/>
          <w:sz w:val="20"/>
        </w:rPr>
        <w:t>are demonstrated by you</w:t>
      </w:r>
      <w:r w:rsidR="004D5E9B">
        <w:rPr>
          <w:rFonts w:ascii="Arial" w:hAnsi="Arial" w:cs="Arial"/>
          <w:sz w:val="20"/>
        </w:rPr>
        <w:t>, which</w:t>
      </w:r>
      <w:r w:rsidRPr="00A406E5">
        <w:rPr>
          <w:rFonts w:ascii="Arial" w:hAnsi="Arial" w:cs="Arial"/>
          <w:sz w:val="20"/>
        </w:rPr>
        <w:t xml:space="preserve"> </w:t>
      </w:r>
      <w:r w:rsidR="005F3A53">
        <w:rPr>
          <w:rFonts w:ascii="Arial" w:hAnsi="Arial" w:cs="Arial"/>
          <w:sz w:val="20"/>
        </w:rPr>
        <w:t xml:space="preserve">in turn </w:t>
      </w:r>
      <w:r w:rsidRPr="00A406E5">
        <w:rPr>
          <w:rFonts w:ascii="Arial" w:hAnsi="Arial" w:cs="Arial"/>
          <w:sz w:val="20"/>
        </w:rPr>
        <w:t xml:space="preserve">determines your mark. The marks available for each </w:t>
      </w:r>
      <w:r w:rsidR="005F3A53">
        <w:rPr>
          <w:rFonts w:ascii="Arial" w:hAnsi="Arial" w:cs="Arial"/>
          <w:sz w:val="20"/>
        </w:rPr>
        <w:t>category of skill</w:t>
      </w:r>
      <w:r w:rsidRPr="00A406E5">
        <w:rPr>
          <w:rFonts w:ascii="Arial" w:hAnsi="Arial" w:cs="Arial"/>
          <w:sz w:val="20"/>
        </w:rPr>
        <w:t xml:space="preserve"> are shown. </w:t>
      </w:r>
      <w:r w:rsidR="00426CE9">
        <w:rPr>
          <w:rFonts w:ascii="Arial" w:hAnsi="Arial" w:cs="Arial"/>
          <w:sz w:val="20"/>
        </w:rPr>
        <w:t>U</w:t>
      </w:r>
      <w:r w:rsidRPr="00A406E5">
        <w:rPr>
          <w:rFonts w:ascii="Arial" w:hAnsi="Arial" w:cs="Arial"/>
          <w:sz w:val="20"/>
        </w:rPr>
        <w:t>se the space provided to comment on the achievement of the task(s), including those areas in which you have performed well and areas that would benefit from development/improvement.</w:t>
      </w:r>
    </w:p>
    <w:p w14:paraId="00EF5945" w14:textId="77777777" w:rsidR="00152E9D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10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538"/>
      </w:tblGrid>
      <w:tr w:rsidR="00D544AE" w:rsidRPr="00D544AE" w14:paraId="7B3E1273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5818DB0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Student Name: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625563B" w14:textId="276CF67D" w:rsidR="00D544AE" w:rsidRPr="00D544AE" w:rsidRDefault="001941E0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Marie Wilkinson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169EABE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Student P Number: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575F39ED" w14:textId="70CD4621" w:rsidR="00D544AE" w:rsidRPr="00D544AE" w:rsidRDefault="001941E0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1702271</w:t>
            </w:r>
          </w:p>
        </w:tc>
      </w:tr>
      <w:tr w:rsidR="00D544AE" w:rsidRPr="00D544AE" w14:paraId="62CA6F0E" w14:textId="77777777" w:rsidTr="000946C4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56AF34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Programme:</w:t>
            </w:r>
          </w:p>
        </w:tc>
        <w:tc>
          <w:tcPr>
            <w:tcW w:w="8200" w:type="dxa"/>
            <w:gridSpan w:val="3"/>
            <w:tcBorders>
              <w:bottom w:val="single" w:sz="4" w:space="0" w:color="auto"/>
            </w:tcBorders>
            <w:vAlign w:val="center"/>
          </w:tcPr>
          <w:p w14:paraId="738C273E" w14:textId="347F5C11" w:rsidR="00D544AE" w:rsidRPr="00D544AE" w:rsidRDefault="007C7D53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BA/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MDes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Surface Pattern Design</w:t>
            </w:r>
          </w:p>
        </w:tc>
      </w:tr>
      <w:tr w:rsidR="00D544AE" w:rsidRPr="00D544AE" w14:paraId="216001BB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0B135DE8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Module:</w:t>
            </w:r>
          </w:p>
        </w:tc>
        <w:tc>
          <w:tcPr>
            <w:tcW w:w="8200" w:type="dxa"/>
            <w:gridSpan w:val="3"/>
            <w:shd w:val="clear" w:color="auto" w:fill="auto"/>
            <w:vAlign w:val="center"/>
          </w:tcPr>
          <w:p w14:paraId="79EA021D" w14:textId="581CC025" w:rsidR="00D544AE" w:rsidRPr="00525862" w:rsidRDefault="00250B40" w:rsidP="00C46C1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Professional Promotion</w:t>
            </w:r>
          </w:p>
        </w:tc>
      </w:tr>
      <w:tr w:rsidR="00D544AE" w:rsidRPr="00D544AE" w14:paraId="34659A26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B2F2BB0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Module Code: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14:paraId="5BABE716" w14:textId="147D114B" w:rsidR="00D544AE" w:rsidRPr="00525862" w:rsidRDefault="00234AEB" w:rsidP="00C46C1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ADAD6002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CD2369" w14:textId="77777777" w:rsidR="00D544AE" w:rsidRPr="00D544AE" w:rsidRDefault="00D544AE" w:rsidP="00C46C11">
            <w:pPr>
              <w:pStyle w:val="Heading2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 w:rsidRPr="00D544AE">
              <w:rPr>
                <w:rFonts w:ascii="Arial" w:hAnsi="Arial" w:cs="Arial"/>
                <w:sz w:val="16"/>
                <w:szCs w:val="16"/>
              </w:rPr>
              <w:t>Contribution to Module:</w:t>
            </w:r>
          </w:p>
        </w:tc>
        <w:tc>
          <w:tcPr>
            <w:tcW w:w="1538" w:type="dxa"/>
            <w:tcBorders>
              <w:bottom w:val="single" w:sz="4" w:space="0" w:color="auto"/>
            </w:tcBorders>
            <w:vAlign w:val="center"/>
          </w:tcPr>
          <w:p w14:paraId="14D46CFB" w14:textId="50FD29D4" w:rsidR="00D544AE" w:rsidRPr="00D544AE" w:rsidRDefault="00490C61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100</w:t>
            </w:r>
            <w:r w:rsidR="00CC5F93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</w:tr>
      <w:tr w:rsidR="000946C4" w:rsidRPr="00D544AE" w14:paraId="5E70549F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8D769CA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Assignment Title:</w:t>
            </w:r>
          </w:p>
        </w:tc>
        <w:tc>
          <w:tcPr>
            <w:tcW w:w="8200" w:type="dxa"/>
            <w:gridSpan w:val="3"/>
            <w:shd w:val="clear" w:color="auto" w:fill="auto"/>
            <w:vAlign w:val="center"/>
          </w:tcPr>
          <w:p w14:paraId="2D8B9217" w14:textId="3F7BA1A0" w:rsidR="00D544AE" w:rsidRPr="0091317B" w:rsidRDefault="00490C61" w:rsidP="00C46C1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91317B">
              <w:rPr>
                <w:rFonts w:ascii="Arial" w:hAnsi="Arial" w:cs="Arial"/>
                <w:b/>
                <w:sz w:val="28"/>
                <w:szCs w:val="28"/>
                <w:highlight w:val="yellow"/>
              </w:rPr>
              <w:t>Professional Promotion</w:t>
            </w:r>
          </w:p>
        </w:tc>
      </w:tr>
    </w:tbl>
    <w:p w14:paraId="24C30D57" w14:textId="57412946" w:rsidR="0069448A" w:rsidRDefault="0069448A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2"/>
        <w:gridCol w:w="581"/>
        <w:gridCol w:w="560"/>
        <w:gridCol w:w="561"/>
        <w:gridCol w:w="561"/>
        <w:gridCol w:w="561"/>
        <w:gridCol w:w="575"/>
        <w:gridCol w:w="561"/>
        <w:gridCol w:w="561"/>
        <w:gridCol w:w="575"/>
        <w:gridCol w:w="561"/>
        <w:gridCol w:w="561"/>
        <w:gridCol w:w="575"/>
        <w:gridCol w:w="561"/>
        <w:gridCol w:w="561"/>
        <w:gridCol w:w="523"/>
      </w:tblGrid>
      <w:tr w:rsidR="003D0BE4" w:rsidRPr="00D544AE" w14:paraId="097D1BFF" w14:textId="77777777" w:rsidTr="0063038A">
        <w:trPr>
          <w:trHeight w:val="85"/>
        </w:trPr>
        <w:tc>
          <w:tcPr>
            <w:tcW w:w="96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B4CB17" w14:textId="77777777" w:rsidR="003D0BE4" w:rsidRPr="00D544AE" w:rsidRDefault="003D0BE4" w:rsidP="0063038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Generic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Assessment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>Criteria</w:t>
            </w:r>
          </w:p>
          <w:p w14:paraId="0BDFEDD3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033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B38189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Level of Achievement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In Percentages %</w:t>
            </w:r>
          </w:p>
        </w:tc>
      </w:tr>
      <w:tr w:rsidR="003D0BE4" w:rsidRPr="00D544AE" w14:paraId="69480905" w14:textId="77777777" w:rsidTr="00D20A5D">
        <w:trPr>
          <w:trHeight w:val="226"/>
        </w:trPr>
        <w:tc>
          <w:tcPr>
            <w:tcW w:w="9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FA7B41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14:paraId="7FB4C7DE" w14:textId="77777777" w:rsidR="003D0BE4" w:rsidRPr="00D544AE" w:rsidRDefault="003D0BE4" w:rsidP="0063038A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% of Overall Mark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56496F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Fail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bottom"/>
          </w:tcPr>
          <w:p w14:paraId="0F0083BC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MF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CA7C65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89299B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rd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Satisfactory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012F1E6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2:2 Good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D7022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2:1 Very Good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079BCAD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89299B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Exceptional</w:t>
            </w:r>
          </w:p>
        </w:tc>
      </w:tr>
      <w:tr w:rsidR="003D0BE4" w:rsidRPr="00D544AE" w14:paraId="74573839" w14:textId="77777777" w:rsidTr="00490C61">
        <w:trPr>
          <w:trHeight w:val="962"/>
        </w:trPr>
        <w:tc>
          <w:tcPr>
            <w:tcW w:w="9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B8EEC4C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50BCD2B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CAAEE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0-29%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AA3D9C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30-39%</w:t>
            </w:r>
          </w:p>
        </w:tc>
        <w:tc>
          <w:tcPr>
            <w:tcW w:w="26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E6CB0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40-43%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70781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44-46%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B7E2C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47-49%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83394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50-53%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38CB3B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54-56%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D9751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57-59%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6CF6D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60-63%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45DAD7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64-66%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E929F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67-69%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FAF976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70-79%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4107D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80-89%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D5E8F7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90-100%</w:t>
            </w:r>
          </w:p>
        </w:tc>
      </w:tr>
      <w:tr w:rsidR="00490C61" w:rsidRPr="00D544AE" w14:paraId="34D3D744" w14:textId="77777777" w:rsidTr="00490C61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14E382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  <w:sz w:val="16"/>
                <w:szCs w:val="16"/>
              </w:rPr>
              <w:t>Engagement with Literature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68D55C" w14:textId="52E37AAA" w:rsidR="003D0BE4" w:rsidRPr="0003762C" w:rsidRDefault="00BA7ED6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CDE9D0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78F9DAA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A0591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86115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53C52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BED936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9FAC02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9695D5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FEBC56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8BEC4F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F56DF6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885959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D8833A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2EFE0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5D35F1DE" w14:textId="77777777" w:rsidTr="00490C61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3DF61030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Knowledge and Understanding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D7DC07" w14:textId="02C8418C" w:rsidR="003D0BE4" w:rsidRPr="0003762C" w:rsidRDefault="00250B40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15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C32C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2EC458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41E0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4E5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65A1" w14:textId="77777777" w:rsidR="00EE1DA0" w:rsidRDefault="00EE1DA0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67AB6CC" w14:textId="486B1A5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A3B9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D489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6DED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F4FD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6A38" w14:textId="27F26522" w:rsidR="003D0BE4" w:rsidRPr="000946C4" w:rsidRDefault="002A1A66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x</w:t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DE2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8691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478EA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F6F85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4510FFC7" w14:textId="77777777" w:rsidTr="00490C61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798CC675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Cognitive and Intellectual Skills</w:t>
            </w:r>
          </w:p>
        </w:tc>
        <w:tc>
          <w:tcPr>
            <w:tcW w:w="2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A67D87" w14:textId="7B877DBE" w:rsidR="003D0BE4" w:rsidRPr="0003762C" w:rsidRDefault="00250B40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1</w:t>
            </w:r>
            <w:r w:rsidR="00BA7ED6"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63C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343C5C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4B5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3A8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91DA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3EDA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0DC5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0512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80D3" w14:textId="663116BB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2A1A66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C6BE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12152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066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A7F6D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428E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05D81E3C" w14:textId="77777777" w:rsidTr="00BA7ED6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383145FE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Practical Application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6ECCD" w14:textId="67598D2A" w:rsidR="003D0BE4" w:rsidRPr="0003762C" w:rsidRDefault="00BA7ED6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2</w:t>
            </w:r>
            <w:r w:rsidR="00250B40">
              <w:rPr>
                <w:rFonts w:ascii="Arial" w:hAnsi="Arial" w:cs="Arial"/>
                <w:b/>
                <w:sz w:val="11"/>
                <w:szCs w:val="11"/>
              </w:rPr>
              <w:t>5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51EA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39E1E8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5F471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F63E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84805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BD0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E3B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6FC90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D750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7D7FB" w14:textId="0441E352" w:rsidR="003D0BE4" w:rsidRPr="000946C4" w:rsidRDefault="002A1A66" w:rsidP="002A1A6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x</w:t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956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6E81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06F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1A79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72B55CF0" w14:textId="77777777" w:rsidTr="00490C61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4F0CA25D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Transferable Skills for life and Prof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Prac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BD96F6" w14:textId="418C2CFB" w:rsidR="003D0BE4" w:rsidRPr="0003762C" w:rsidRDefault="00250B40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5</w:t>
            </w:r>
            <w:r w:rsidR="00BA7ED6"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538A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66B3DF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7B76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E16F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C4F1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728C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186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F84C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1D67" w14:textId="6EBA7D0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2A1A66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FCF2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24F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672E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D0E9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067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</w:r>
            <w:r w:rsidR="007D6C0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14:paraId="4EE7ABAC" w14:textId="77777777" w:rsidR="003D0BE4" w:rsidRDefault="003D0BE4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35"/>
        <w:gridCol w:w="5386"/>
        <w:gridCol w:w="851"/>
        <w:gridCol w:w="2126"/>
      </w:tblGrid>
      <w:tr w:rsidR="0069448A" w:rsidRPr="0082263E" w14:paraId="7BFD7AD1" w14:textId="77777777" w:rsidTr="0063038A">
        <w:trPr>
          <w:trHeight w:val="75"/>
        </w:trPr>
        <w:tc>
          <w:tcPr>
            <w:tcW w:w="10598" w:type="dxa"/>
            <w:gridSpan w:val="4"/>
            <w:shd w:val="clear" w:color="auto" w:fill="D9D9D9" w:themeFill="background1" w:themeFillShade="D9"/>
          </w:tcPr>
          <w:p w14:paraId="23EDFC87" w14:textId="77777777" w:rsidR="0069448A" w:rsidRPr="0082263E" w:rsidRDefault="0069448A" w:rsidP="0063038A">
            <w:pPr>
              <w:spacing w:before="120" w:after="120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Please comment on areas in which you feel that you have performed well:</w:t>
            </w:r>
          </w:p>
        </w:tc>
      </w:tr>
      <w:tr w:rsidR="0069448A" w:rsidRPr="00971172" w14:paraId="0097BA2B" w14:textId="77777777" w:rsidTr="003D0BE4">
        <w:trPr>
          <w:trHeight w:val="1442"/>
        </w:trPr>
        <w:tc>
          <w:tcPr>
            <w:tcW w:w="10598" w:type="dxa"/>
            <w:gridSpan w:val="4"/>
          </w:tcPr>
          <w:p w14:paraId="0EAE88C1" w14:textId="7CE29D72" w:rsidR="0069448A" w:rsidRDefault="001941E0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 think my social media presence has been the strongest part of my professional promotion module as I became fully aware of my presence – what I was posting and when, and tracked my engagement</w:t>
            </w:r>
            <w:r w:rsidR="002A1A66">
              <w:rPr>
                <w:rFonts w:ascii="Calibri" w:hAnsi="Calibri"/>
                <w:sz w:val="20"/>
                <w:szCs w:val="20"/>
              </w:rPr>
              <w:t>, although my presence on LinkedIn could have been stronger</w:t>
            </w:r>
            <w:r>
              <w:rPr>
                <w:rFonts w:ascii="Calibri" w:hAnsi="Calibri"/>
                <w:sz w:val="20"/>
                <w:szCs w:val="20"/>
              </w:rPr>
              <w:t>. This is something I would like to carry going forward. I also liked the development of my website and how it looked upon outcome, although I would have liked to have a URL without ‘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wixsite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’ in it. I felt that my website included all that it needed to and links to relevant social medias, interlinking my presence across the internet. </w:t>
            </w:r>
          </w:p>
          <w:p w14:paraId="58C10989" w14:textId="77777777" w:rsidR="0069448A" w:rsidRPr="00CE0319" w:rsidRDefault="0069448A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69448A" w:rsidRPr="0082263E" w14:paraId="0B157ED3" w14:textId="77777777" w:rsidTr="00C90248">
        <w:trPr>
          <w:trHeight w:val="75"/>
        </w:trPr>
        <w:tc>
          <w:tcPr>
            <w:tcW w:w="10598" w:type="dxa"/>
            <w:gridSpan w:val="4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14:paraId="57CDBE97" w14:textId="77777777" w:rsidR="0069448A" w:rsidRPr="0082263E" w:rsidRDefault="0069448A" w:rsidP="0063038A">
            <w:pPr>
              <w:spacing w:before="120" w:after="120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Please comment on areas that you feel you need to develop:</w:t>
            </w:r>
          </w:p>
        </w:tc>
      </w:tr>
      <w:tr w:rsidR="0069448A" w:rsidRPr="00971172" w14:paraId="79E70096" w14:textId="77777777" w:rsidTr="0063038A">
        <w:trPr>
          <w:trHeight w:val="1456"/>
        </w:trPr>
        <w:tc>
          <w:tcPr>
            <w:tcW w:w="10598" w:type="dxa"/>
            <w:gridSpan w:val="4"/>
          </w:tcPr>
          <w:p w14:paraId="5A7B4347" w14:textId="2CEAC0A9" w:rsidR="0069448A" w:rsidRDefault="001941E0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think my branding still needs work as it </w:t>
            </w:r>
            <w:proofErr w:type="gramStart"/>
            <w:r>
              <w:rPr>
                <w:rFonts w:ascii="Calibri" w:hAnsi="Calibri"/>
                <w:sz w:val="20"/>
                <w:szCs w:val="20"/>
              </w:rPr>
              <w:t>doesn’t</w:t>
            </w:r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appear relevant against the work that I have recently produced, this is something I’d like to develop over the next year. I also feel the same about my business card – I like the visual concept but feel it still needs tweaking, specifically the side with my contact information. </w:t>
            </w:r>
          </w:p>
          <w:p w14:paraId="5AC45810" w14:textId="77777777" w:rsidR="00426CE9" w:rsidRDefault="00426CE9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14:paraId="45D0E4D1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</w:tc>
      </w:tr>
      <w:tr w:rsidR="0069448A" w:rsidRPr="00971172" w14:paraId="16F3DDA2" w14:textId="77777777" w:rsidTr="0063038A">
        <w:trPr>
          <w:trHeight w:hRule="exact" w:val="442"/>
        </w:trPr>
        <w:tc>
          <w:tcPr>
            <w:tcW w:w="2235" w:type="dxa"/>
            <w:shd w:val="clear" w:color="auto" w:fill="D9D9D9" w:themeFill="background1" w:themeFillShade="D9"/>
          </w:tcPr>
          <w:p w14:paraId="2E0E7274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Student Signature:</w:t>
            </w:r>
          </w:p>
        </w:tc>
        <w:tc>
          <w:tcPr>
            <w:tcW w:w="5386" w:type="dxa"/>
          </w:tcPr>
          <w:p w14:paraId="7B499EA2" w14:textId="15C08715" w:rsidR="0069448A" w:rsidRPr="00CE0319" w:rsidRDefault="00521467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M.Wilkinson</w:t>
            </w:r>
            <w:proofErr w:type="spellEnd"/>
          </w:p>
        </w:tc>
        <w:tc>
          <w:tcPr>
            <w:tcW w:w="851" w:type="dxa"/>
            <w:shd w:val="clear" w:color="auto" w:fill="D9D9D9" w:themeFill="background1" w:themeFillShade="D9"/>
          </w:tcPr>
          <w:p w14:paraId="5257AC87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2126" w:type="dxa"/>
          </w:tcPr>
          <w:p w14:paraId="0882A4AB" w14:textId="459D922A" w:rsidR="0069448A" w:rsidRPr="00CE0319" w:rsidRDefault="00521467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12.5.20</w:t>
            </w:r>
          </w:p>
        </w:tc>
      </w:tr>
    </w:tbl>
    <w:p w14:paraId="248A5B75" w14:textId="77777777" w:rsidR="0069448A" w:rsidRPr="00D544AE" w:rsidRDefault="0069448A" w:rsidP="00775491">
      <w:pPr>
        <w:rPr>
          <w:rFonts w:ascii="Arial" w:hAnsi="Arial" w:cs="Arial"/>
          <w:b/>
          <w:sz w:val="13"/>
          <w:szCs w:val="13"/>
        </w:rPr>
      </w:pPr>
    </w:p>
    <w:sectPr w:rsidR="0069448A" w:rsidRPr="00D544AE" w:rsidSect="00DE77F7">
      <w:footerReference w:type="default" r:id="rId8"/>
      <w:pgSz w:w="11900" w:h="16840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B2A809" w14:textId="77777777" w:rsidR="007D6C0B" w:rsidRDefault="007D6C0B">
      <w:r>
        <w:separator/>
      </w:r>
    </w:p>
  </w:endnote>
  <w:endnote w:type="continuationSeparator" w:id="0">
    <w:p w14:paraId="7F61A6A1" w14:textId="77777777" w:rsidR="007D6C0B" w:rsidRDefault="007D6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charset w:val="00"/>
    <w:family w:val="auto"/>
    <w:pitch w:val="variable"/>
    <w:sig w:usb0="60000287" w:usb1="00000001" w:usb2="00000000" w:usb3="00000000" w:csb0="0000019F" w:csb1="00000000"/>
  </w:font>
  <w:font w:name="MetaPlusBook-Roman"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etaPlusBold-Roman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ED11E3" w14:textId="77777777" w:rsidR="00C46C11" w:rsidRDefault="00C46C1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4A075A" w14:textId="77777777" w:rsidR="007D6C0B" w:rsidRDefault="007D6C0B">
      <w:r>
        <w:separator/>
      </w:r>
    </w:p>
  </w:footnote>
  <w:footnote w:type="continuationSeparator" w:id="0">
    <w:p w14:paraId="02931884" w14:textId="77777777" w:rsidR="007D6C0B" w:rsidRDefault="007D6C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8333A"/>
    <w:multiLevelType w:val="hybridMultilevel"/>
    <w:tmpl w:val="EE666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275600"/>
    <w:multiLevelType w:val="hybridMultilevel"/>
    <w:tmpl w:val="00CA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47322F6"/>
    <w:multiLevelType w:val="hybridMultilevel"/>
    <w:tmpl w:val="020CC7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17"/>
  </w:num>
  <w:num w:numId="4">
    <w:abstractNumId w:val="13"/>
  </w:num>
  <w:num w:numId="5">
    <w:abstractNumId w:val="8"/>
  </w:num>
  <w:num w:numId="6">
    <w:abstractNumId w:val="16"/>
  </w:num>
  <w:num w:numId="7">
    <w:abstractNumId w:val="2"/>
  </w:num>
  <w:num w:numId="8">
    <w:abstractNumId w:val="15"/>
  </w:num>
  <w:num w:numId="9">
    <w:abstractNumId w:val="12"/>
  </w:num>
  <w:num w:numId="10">
    <w:abstractNumId w:val="5"/>
  </w:num>
  <w:num w:numId="11">
    <w:abstractNumId w:val="6"/>
  </w:num>
  <w:num w:numId="12">
    <w:abstractNumId w:val="10"/>
  </w:num>
  <w:num w:numId="13">
    <w:abstractNumId w:val="14"/>
  </w:num>
  <w:num w:numId="14">
    <w:abstractNumId w:val="3"/>
  </w:num>
  <w:num w:numId="15">
    <w:abstractNumId w:val="0"/>
  </w:num>
  <w:num w:numId="16">
    <w:abstractNumId w:val="7"/>
  </w:num>
  <w:num w:numId="17">
    <w:abstractNumId w:val="18"/>
  </w:num>
  <w:num w:numId="18">
    <w:abstractNumId w:val="9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1897"/>
    <w:rsid w:val="00011666"/>
    <w:rsid w:val="00026B02"/>
    <w:rsid w:val="000310C5"/>
    <w:rsid w:val="0003762C"/>
    <w:rsid w:val="00065FC1"/>
    <w:rsid w:val="000710D5"/>
    <w:rsid w:val="000822E5"/>
    <w:rsid w:val="000946C4"/>
    <w:rsid w:val="000971FC"/>
    <w:rsid w:val="000A2A3A"/>
    <w:rsid w:val="000A492A"/>
    <w:rsid w:val="000D2F80"/>
    <w:rsid w:val="000E3AA1"/>
    <w:rsid w:val="000E413A"/>
    <w:rsid w:val="000F5AA3"/>
    <w:rsid w:val="00100396"/>
    <w:rsid w:val="00100B5C"/>
    <w:rsid w:val="00103507"/>
    <w:rsid w:val="001106E9"/>
    <w:rsid w:val="00124CA5"/>
    <w:rsid w:val="00134F77"/>
    <w:rsid w:val="00152E91"/>
    <w:rsid w:val="00152E9D"/>
    <w:rsid w:val="00154487"/>
    <w:rsid w:val="0017512A"/>
    <w:rsid w:val="001941E0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4493"/>
    <w:rsid w:val="001F50B6"/>
    <w:rsid w:val="001F6D7A"/>
    <w:rsid w:val="0022746E"/>
    <w:rsid w:val="00234AEB"/>
    <w:rsid w:val="00235F71"/>
    <w:rsid w:val="002444CA"/>
    <w:rsid w:val="00250B40"/>
    <w:rsid w:val="00260DE6"/>
    <w:rsid w:val="00273FEE"/>
    <w:rsid w:val="0028204E"/>
    <w:rsid w:val="0028591B"/>
    <w:rsid w:val="00291841"/>
    <w:rsid w:val="002A1A66"/>
    <w:rsid w:val="002C449B"/>
    <w:rsid w:val="002C5FE7"/>
    <w:rsid w:val="002C6040"/>
    <w:rsid w:val="002D5B3F"/>
    <w:rsid w:val="002E272E"/>
    <w:rsid w:val="002F5778"/>
    <w:rsid w:val="003104A2"/>
    <w:rsid w:val="003223E0"/>
    <w:rsid w:val="00352C4A"/>
    <w:rsid w:val="00362560"/>
    <w:rsid w:val="003732FD"/>
    <w:rsid w:val="003753B2"/>
    <w:rsid w:val="00376559"/>
    <w:rsid w:val="00382BAA"/>
    <w:rsid w:val="00384D73"/>
    <w:rsid w:val="00391EEB"/>
    <w:rsid w:val="00393EB6"/>
    <w:rsid w:val="003A3CE5"/>
    <w:rsid w:val="003B366F"/>
    <w:rsid w:val="003B3F9D"/>
    <w:rsid w:val="003B6C95"/>
    <w:rsid w:val="003D0BE4"/>
    <w:rsid w:val="003E5751"/>
    <w:rsid w:val="004046A9"/>
    <w:rsid w:val="00404C50"/>
    <w:rsid w:val="00423934"/>
    <w:rsid w:val="00426244"/>
    <w:rsid w:val="00426CE9"/>
    <w:rsid w:val="00443CD4"/>
    <w:rsid w:val="00470A38"/>
    <w:rsid w:val="00483DB1"/>
    <w:rsid w:val="004874DE"/>
    <w:rsid w:val="00490C61"/>
    <w:rsid w:val="004B5334"/>
    <w:rsid w:val="004B6C14"/>
    <w:rsid w:val="004B6E42"/>
    <w:rsid w:val="004C4F19"/>
    <w:rsid w:val="004D5E9B"/>
    <w:rsid w:val="004D63D9"/>
    <w:rsid w:val="004E6585"/>
    <w:rsid w:val="0050249F"/>
    <w:rsid w:val="00520D08"/>
    <w:rsid w:val="00521467"/>
    <w:rsid w:val="00524566"/>
    <w:rsid w:val="00525862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A4705"/>
    <w:rsid w:val="005B61CD"/>
    <w:rsid w:val="005D1D58"/>
    <w:rsid w:val="005D432C"/>
    <w:rsid w:val="005E0883"/>
    <w:rsid w:val="005E285E"/>
    <w:rsid w:val="005E72F8"/>
    <w:rsid w:val="005F0579"/>
    <w:rsid w:val="005F3A53"/>
    <w:rsid w:val="006062A3"/>
    <w:rsid w:val="00610E08"/>
    <w:rsid w:val="006140BF"/>
    <w:rsid w:val="006161BE"/>
    <w:rsid w:val="006200F9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03A8"/>
    <w:rsid w:val="00691EA9"/>
    <w:rsid w:val="006934D4"/>
    <w:rsid w:val="0069448A"/>
    <w:rsid w:val="006A6DC3"/>
    <w:rsid w:val="006C1480"/>
    <w:rsid w:val="006C43E8"/>
    <w:rsid w:val="006D49ED"/>
    <w:rsid w:val="006D55CE"/>
    <w:rsid w:val="006D637A"/>
    <w:rsid w:val="006D6B5E"/>
    <w:rsid w:val="006D6F24"/>
    <w:rsid w:val="006E2FFD"/>
    <w:rsid w:val="006E3E4E"/>
    <w:rsid w:val="006F45BF"/>
    <w:rsid w:val="006F60E0"/>
    <w:rsid w:val="00702F71"/>
    <w:rsid w:val="007366DF"/>
    <w:rsid w:val="007430AB"/>
    <w:rsid w:val="00757839"/>
    <w:rsid w:val="00770C81"/>
    <w:rsid w:val="00775491"/>
    <w:rsid w:val="00791024"/>
    <w:rsid w:val="00793F0A"/>
    <w:rsid w:val="00796569"/>
    <w:rsid w:val="007A2657"/>
    <w:rsid w:val="007C682C"/>
    <w:rsid w:val="007C7D53"/>
    <w:rsid w:val="007D2385"/>
    <w:rsid w:val="007D6C0B"/>
    <w:rsid w:val="007E6F99"/>
    <w:rsid w:val="007F214F"/>
    <w:rsid w:val="00800069"/>
    <w:rsid w:val="008042F0"/>
    <w:rsid w:val="00806CAF"/>
    <w:rsid w:val="008310A0"/>
    <w:rsid w:val="00835D29"/>
    <w:rsid w:val="00842E7F"/>
    <w:rsid w:val="00847B46"/>
    <w:rsid w:val="00852933"/>
    <w:rsid w:val="008566E5"/>
    <w:rsid w:val="008566FE"/>
    <w:rsid w:val="00865B46"/>
    <w:rsid w:val="00867E42"/>
    <w:rsid w:val="00896134"/>
    <w:rsid w:val="008A62BC"/>
    <w:rsid w:val="008B0C3E"/>
    <w:rsid w:val="008B43E7"/>
    <w:rsid w:val="008C518B"/>
    <w:rsid w:val="008D763F"/>
    <w:rsid w:val="008F036F"/>
    <w:rsid w:val="008F1308"/>
    <w:rsid w:val="008F6F72"/>
    <w:rsid w:val="008F78C2"/>
    <w:rsid w:val="00904568"/>
    <w:rsid w:val="00911394"/>
    <w:rsid w:val="0091317B"/>
    <w:rsid w:val="00921431"/>
    <w:rsid w:val="00923EF2"/>
    <w:rsid w:val="00926D25"/>
    <w:rsid w:val="00926E9D"/>
    <w:rsid w:val="00932C6E"/>
    <w:rsid w:val="00933F10"/>
    <w:rsid w:val="009433C5"/>
    <w:rsid w:val="0095033D"/>
    <w:rsid w:val="00957045"/>
    <w:rsid w:val="00965881"/>
    <w:rsid w:val="00975DEE"/>
    <w:rsid w:val="009871FF"/>
    <w:rsid w:val="00990799"/>
    <w:rsid w:val="00995D51"/>
    <w:rsid w:val="009A0631"/>
    <w:rsid w:val="009B10ED"/>
    <w:rsid w:val="009C2759"/>
    <w:rsid w:val="009D3EA4"/>
    <w:rsid w:val="009D649C"/>
    <w:rsid w:val="009E4BC1"/>
    <w:rsid w:val="009F55DF"/>
    <w:rsid w:val="009F5CB2"/>
    <w:rsid w:val="00A024D1"/>
    <w:rsid w:val="00A03BB8"/>
    <w:rsid w:val="00A2133F"/>
    <w:rsid w:val="00A24201"/>
    <w:rsid w:val="00A3505D"/>
    <w:rsid w:val="00A358F6"/>
    <w:rsid w:val="00A37278"/>
    <w:rsid w:val="00A4036F"/>
    <w:rsid w:val="00A406E5"/>
    <w:rsid w:val="00A43EEA"/>
    <w:rsid w:val="00A4641C"/>
    <w:rsid w:val="00A55876"/>
    <w:rsid w:val="00A67FB1"/>
    <w:rsid w:val="00A85BFE"/>
    <w:rsid w:val="00AB6FE7"/>
    <w:rsid w:val="00AB7AD7"/>
    <w:rsid w:val="00AC5F32"/>
    <w:rsid w:val="00AD118C"/>
    <w:rsid w:val="00AD2430"/>
    <w:rsid w:val="00AE41A6"/>
    <w:rsid w:val="00AF0E34"/>
    <w:rsid w:val="00AF271D"/>
    <w:rsid w:val="00AF56C2"/>
    <w:rsid w:val="00B004E6"/>
    <w:rsid w:val="00B0744D"/>
    <w:rsid w:val="00B20B92"/>
    <w:rsid w:val="00B433B1"/>
    <w:rsid w:val="00B50EA8"/>
    <w:rsid w:val="00B64082"/>
    <w:rsid w:val="00B72325"/>
    <w:rsid w:val="00B81AD3"/>
    <w:rsid w:val="00B829D8"/>
    <w:rsid w:val="00B84B5B"/>
    <w:rsid w:val="00B86446"/>
    <w:rsid w:val="00BA1176"/>
    <w:rsid w:val="00BA7ED6"/>
    <w:rsid w:val="00BD5EA8"/>
    <w:rsid w:val="00BE0B01"/>
    <w:rsid w:val="00BE79C7"/>
    <w:rsid w:val="00BF2E2B"/>
    <w:rsid w:val="00BF32F1"/>
    <w:rsid w:val="00BF3CB5"/>
    <w:rsid w:val="00C00547"/>
    <w:rsid w:val="00C01A3F"/>
    <w:rsid w:val="00C073F1"/>
    <w:rsid w:val="00C1285B"/>
    <w:rsid w:val="00C1361B"/>
    <w:rsid w:val="00C14E1F"/>
    <w:rsid w:val="00C315AF"/>
    <w:rsid w:val="00C36D9A"/>
    <w:rsid w:val="00C4360E"/>
    <w:rsid w:val="00C44A72"/>
    <w:rsid w:val="00C46C11"/>
    <w:rsid w:val="00C61FC2"/>
    <w:rsid w:val="00C642AF"/>
    <w:rsid w:val="00C705F9"/>
    <w:rsid w:val="00C80F0F"/>
    <w:rsid w:val="00C8667A"/>
    <w:rsid w:val="00C90248"/>
    <w:rsid w:val="00C93BCB"/>
    <w:rsid w:val="00CC241A"/>
    <w:rsid w:val="00CC5F93"/>
    <w:rsid w:val="00CE4035"/>
    <w:rsid w:val="00CE65AB"/>
    <w:rsid w:val="00CF4266"/>
    <w:rsid w:val="00D20A5D"/>
    <w:rsid w:val="00D22D9C"/>
    <w:rsid w:val="00D241F1"/>
    <w:rsid w:val="00D275CB"/>
    <w:rsid w:val="00D30DFA"/>
    <w:rsid w:val="00D463A5"/>
    <w:rsid w:val="00D4710D"/>
    <w:rsid w:val="00D47D25"/>
    <w:rsid w:val="00D544AE"/>
    <w:rsid w:val="00D62ACD"/>
    <w:rsid w:val="00DA36EE"/>
    <w:rsid w:val="00DB116D"/>
    <w:rsid w:val="00DD17CC"/>
    <w:rsid w:val="00DE217A"/>
    <w:rsid w:val="00DE77F7"/>
    <w:rsid w:val="00DF321B"/>
    <w:rsid w:val="00E05287"/>
    <w:rsid w:val="00E230E0"/>
    <w:rsid w:val="00E51AAC"/>
    <w:rsid w:val="00E66BFE"/>
    <w:rsid w:val="00E66CC0"/>
    <w:rsid w:val="00E728A9"/>
    <w:rsid w:val="00E807D9"/>
    <w:rsid w:val="00EA0F4E"/>
    <w:rsid w:val="00EA295B"/>
    <w:rsid w:val="00EA3B9B"/>
    <w:rsid w:val="00EA6801"/>
    <w:rsid w:val="00EB4F96"/>
    <w:rsid w:val="00ED1FD3"/>
    <w:rsid w:val="00ED7072"/>
    <w:rsid w:val="00EE1DA0"/>
    <w:rsid w:val="00EE3132"/>
    <w:rsid w:val="00EE3D9D"/>
    <w:rsid w:val="00EE6F25"/>
    <w:rsid w:val="00F02126"/>
    <w:rsid w:val="00F03D85"/>
    <w:rsid w:val="00F07C8C"/>
    <w:rsid w:val="00F1537F"/>
    <w:rsid w:val="00F249F1"/>
    <w:rsid w:val="00F25B9D"/>
    <w:rsid w:val="00F25D83"/>
    <w:rsid w:val="00F2664E"/>
    <w:rsid w:val="00F31163"/>
    <w:rsid w:val="00F31C04"/>
    <w:rsid w:val="00F442A7"/>
    <w:rsid w:val="00F57A89"/>
    <w:rsid w:val="00F61A20"/>
    <w:rsid w:val="00F63DD9"/>
    <w:rsid w:val="00F64A33"/>
    <w:rsid w:val="00F664C3"/>
    <w:rsid w:val="00F67644"/>
    <w:rsid w:val="00F82DEA"/>
    <w:rsid w:val="00F8381F"/>
    <w:rsid w:val="00FA04CD"/>
    <w:rsid w:val="00FA25F5"/>
    <w:rsid w:val="00FA2810"/>
    <w:rsid w:val="00FA465E"/>
    <w:rsid w:val="00FA68F8"/>
    <w:rsid w:val="00FB1DC0"/>
    <w:rsid w:val="00FB3B4E"/>
    <w:rsid w:val="00FB4521"/>
    <w:rsid w:val="00FB4F84"/>
    <w:rsid w:val="00FB5CF8"/>
    <w:rsid w:val="00FE5651"/>
    <w:rsid w:val="00FE65F9"/>
    <w:rsid w:val="00FF273B"/>
    <w:rsid w:val="00FF3D1A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C3E6A6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asicParagraph">
    <w:name w:val="[Basic Paragraph]"/>
    <w:basedOn w:val="Normal"/>
    <w:uiPriority w:val="99"/>
    <w:rsid w:val="00A2420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bullets">
    <w:name w:val="bullets"/>
    <w:basedOn w:val="Normal"/>
    <w:uiPriority w:val="99"/>
    <w:rsid w:val="00A24201"/>
    <w:pPr>
      <w:widowControl w:val="0"/>
      <w:autoSpaceDE w:val="0"/>
      <w:autoSpaceDN w:val="0"/>
      <w:adjustRightInd w:val="0"/>
      <w:spacing w:line="260" w:lineRule="atLeast"/>
      <w:ind w:left="340" w:hanging="340"/>
      <w:textAlignment w:val="center"/>
    </w:pPr>
    <w:rPr>
      <w:rFonts w:ascii="MetaPlusBook-Roman" w:eastAsiaTheme="minorEastAsia" w:hAnsi="MetaPlusBook-Roman" w:cs="MetaPlusBook-Roman"/>
      <w:color w:val="000000"/>
      <w:lang w:eastAsia="ja-JP"/>
    </w:rPr>
  </w:style>
  <w:style w:type="paragraph" w:customStyle="1" w:styleId="headingsub">
    <w:name w:val="heading sub"/>
    <w:basedOn w:val="Heading1"/>
    <w:uiPriority w:val="99"/>
    <w:rsid w:val="00A24201"/>
    <w:pPr>
      <w:keepNext w:val="0"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autoSpaceDE w:val="0"/>
      <w:autoSpaceDN w:val="0"/>
      <w:adjustRightInd w:val="0"/>
      <w:spacing w:line="300" w:lineRule="atLeast"/>
      <w:jc w:val="left"/>
      <w:textAlignment w:val="center"/>
      <w:outlineLvl w:val="9"/>
    </w:pPr>
    <w:rPr>
      <w:rFonts w:ascii="MetaPlusBold-Roman" w:eastAsiaTheme="minorEastAsia" w:hAnsi="MetaPlusBold-Roman" w:cs="MetaPlusBold-Roman"/>
      <w:b w:val="0"/>
      <w:color w:val="000000"/>
      <w:sz w:val="22"/>
      <w:szCs w:val="22"/>
      <w:lang w:eastAsia="ja-JP"/>
    </w:rPr>
  </w:style>
  <w:style w:type="paragraph" w:customStyle="1" w:styleId="body1">
    <w:name w:val="body 1"/>
    <w:basedOn w:val="Normal"/>
    <w:uiPriority w:val="99"/>
    <w:rsid w:val="00A24201"/>
    <w:pPr>
      <w:widowControl w:val="0"/>
      <w:autoSpaceDE w:val="0"/>
      <w:autoSpaceDN w:val="0"/>
      <w:adjustRightInd w:val="0"/>
      <w:spacing w:line="260" w:lineRule="atLeast"/>
      <w:textAlignment w:val="center"/>
    </w:pPr>
    <w:rPr>
      <w:rFonts w:ascii="MetaPlusBook-Roman" w:eastAsiaTheme="minorEastAsia" w:hAnsi="MetaPlusBook-Roman" w:cs="MetaPlusBook-Roman"/>
      <w:color w:val="00000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14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Level 6</vt:lpstr>
    </vt:vector>
  </TitlesOfParts>
  <Company>S.I.H.E.</Company>
  <LinksUpToDate>false</LinksUpToDate>
  <CharactersWithSpaces>3542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Level 6</dc:title>
  <dc:creator>fad-lc</dc:creator>
  <dc:description>August 2018</dc:description>
  <cp:lastModifiedBy>Marie Wilkinson (1702271)</cp:lastModifiedBy>
  <cp:revision>2</cp:revision>
  <cp:lastPrinted>2018-09-17T14:34:00Z</cp:lastPrinted>
  <dcterms:created xsi:type="dcterms:W3CDTF">2020-05-14T11:13:00Z</dcterms:created>
  <dcterms:modified xsi:type="dcterms:W3CDTF">2020-05-14T11:13:00Z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