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121" w:rsidRPr="00D06121" w:rsidRDefault="00D06121" w:rsidP="00D06121">
      <w:bookmarkStart w:id="0" w:name="_Toc526930792"/>
      <w:r w:rsidRPr="00D06121">
        <w:t>APPENDIX 1: DECLARATION FORM AND FORM OF CONSENT</w:t>
      </w:r>
      <w:bookmarkEnd w:id="0"/>
    </w:p>
    <w:p w:rsidR="00D06121" w:rsidRPr="005B638E" w:rsidRDefault="00D06121" w:rsidP="00D06121">
      <w:pPr>
        <w:jc w:val="both"/>
        <w:rPr>
          <w:rFonts w:asciiTheme="minorHAnsi" w:hAnsiTheme="minorHAnsi"/>
          <w:color w:val="000000" w:themeColor="text1"/>
        </w:rPr>
      </w:pPr>
    </w:p>
    <w:p w:rsidR="00D06121" w:rsidRPr="005B638E" w:rsidRDefault="00D06121" w:rsidP="00D06121">
      <w:pPr>
        <w:jc w:val="both"/>
        <w:rPr>
          <w:rFonts w:asciiTheme="minorHAnsi" w:hAnsiTheme="minorHAnsi"/>
          <w:color w:val="000000" w:themeColor="text1"/>
        </w:rPr>
      </w:pPr>
    </w:p>
    <w:p w:rsidR="00D06121" w:rsidRPr="005B638E" w:rsidRDefault="00D06121" w:rsidP="00D06121">
      <w:pPr>
        <w:jc w:val="both"/>
        <w:rPr>
          <w:rFonts w:asciiTheme="minorHAnsi" w:hAnsiTheme="minorHAnsi"/>
          <w:color w:val="000000" w:themeColor="text1"/>
        </w:rPr>
      </w:pPr>
    </w:p>
    <w:p w:rsidR="00D06121" w:rsidRPr="005B638E" w:rsidRDefault="00D06121" w:rsidP="00D06121">
      <w:pPr>
        <w:jc w:val="both"/>
        <w:rPr>
          <w:rFonts w:asciiTheme="minorHAnsi" w:hAnsiTheme="minorHAnsi"/>
          <w:b/>
          <w:color w:val="000000" w:themeColor="text1"/>
          <w:sz w:val="28"/>
        </w:rPr>
      </w:pPr>
      <w:r w:rsidRPr="005B638E">
        <w:rPr>
          <w:rFonts w:asciiTheme="minorHAnsi" w:hAnsiTheme="minorHAnsi"/>
          <w:b/>
          <w:color w:val="000000" w:themeColor="text1"/>
          <w:sz w:val="28"/>
        </w:rPr>
        <w:t xml:space="preserve">DECLARATION </w:t>
      </w:r>
    </w:p>
    <w:p w:rsidR="00D06121" w:rsidRPr="005B638E" w:rsidRDefault="00D06121" w:rsidP="00D06121">
      <w:pPr>
        <w:jc w:val="both"/>
        <w:rPr>
          <w:rFonts w:asciiTheme="minorHAnsi" w:hAnsiTheme="minorHAnsi"/>
          <w:color w:val="000000" w:themeColor="text1"/>
        </w:rPr>
      </w:pPr>
    </w:p>
    <w:p w:rsidR="00D06121" w:rsidRPr="005B638E" w:rsidRDefault="00D06121" w:rsidP="00D06121">
      <w:pPr>
        <w:jc w:val="both"/>
        <w:rPr>
          <w:rFonts w:asciiTheme="minorHAnsi" w:hAnsiTheme="minorHAnsi"/>
          <w:color w:val="000000" w:themeColor="text1"/>
        </w:rPr>
      </w:pPr>
    </w:p>
    <w:p w:rsidR="00D06121" w:rsidRPr="005B638E" w:rsidRDefault="00D06121" w:rsidP="00D06121">
      <w:pPr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b/>
          <w:bCs/>
          <w:color w:val="000000" w:themeColor="text1"/>
        </w:rPr>
        <w:t xml:space="preserve"> </w:t>
      </w:r>
    </w:p>
    <w:p w:rsidR="00D06121" w:rsidRPr="005B638E" w:rsidRDefault="00D06121" w:rsidP="00D06121">
      <w:pPr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color w:val="000000" w:themeColor="text1"/>
        </w:rPr>
        <w:t xml:space="preserve">I, </w:t>
      </w:r>
      <w:r>
        <w:rPr>
          <w:rFonts w:asciiTheme="minorHAnsi" w:hAnsiTheme="minorHAnsi"/>
          <w:color w:val="000000" w:themeColor="text1"/>
        </w:rPr>
        <w:t>Joshua Davis</w:t>
      </w:r>
      <w:r w:rsidRPr="005B638E">
        <w:rPr>
          <w:rFonts w:asciiTheme="minorHAnsi" w:hAnsiTheme="minorHAnsi"/>
          <w:color w:val="000000" w:themeColor="text1"/>
        </w:rPr>
        <w:t xml:space="preserve"> declare that I am the sole author of this Project; that all references cited have been consulted; that I have conducted all work of which this is a record, and that the finished work lies within the prescribed word limits. </w:t>
      </w:r>
    </w:p>
    <w:p w:rsidR="00D06121" w:rsidRPr="005B638E" w:rsidRDefault="00D06121" w:rsidP="00D06121">
      <w:pPr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color w:val="000000" w:themeColor="text1"/>
        </w:rPr>
        <w:t xml:space="preserve"> </w:t>
      </w:r>
    </w:p>
    <w:p w:rsidR="00D06121" w:rsidRPr="005B638E" w:rsidRDefault="00D06121" w:rsidP="00D06121">
      <w:pPr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color w:val="000000" w:themeColor="text1"/>
        </w:rPr>
        <w:t xml:space="preserve"> </w:t>
      </w:r>
    </w:p>
    <w:p w:rsidR="00D06121" w:rsidRPr="005B638E" w:rsidRDefault="00D06121" w:rsidP="00D06121">
      <w:pPr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color w:val="000000" w:themeColor="text1"/>
        </w:rPr>
        <w:t xml:space="preserve">This work has not previously been accepted as part of any other degree submission. </w:t>
      </w:r>
    </w:p>
    <w:p w:rsidR="00D06121" w:rsidRPr="005B638E" w:rsidRDefault="00D06121" w:rsidP="00D06121">
      <w:pPr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color w:val="000000" w:themeColor="text1"/>
        </w:rPr>
        <w:t xml:space="preserve"> </w:t>
      </w:r>
    </w:p>
    <w:p w:rsidR="00D06121" w:rsidRPr="005B638E" w:rsidRDefault="00D06121" w:rsidP="00D06121">
      <w:pPr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color w:val="000000" w:themeColor="text1"/>
        </w:rPr>
        <w:t xml:space="preserve"> </w:t>
      </w:r>
    </w:p>
    <w:p w:rsidR="00D06121" w:rsidRPr="005B638E" w:rsidRDefault="00D06121" w:rsidP="00D06121">
      <w:pPr>
        <w:jc w:val="both"/>
        <w:rPr>
          <w:rFonts w:asciiTheme="minorHAnsi" w:hAnsiTheme="minorHAnsi"/>
          <w:color w:val="000000" w:themeColor="text1"/>
        </w:rPr>
      </w:pPr>
    </w:p>
    <w:p w:rsidR="00D06121" w:rsidRPr="005B638E" w:rsidRDefault="00D06121" w:rsidP="00D06121">
      <w:pPr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color w:val="000000" w:themeColor="text1"/>
        </w:rPr>
        <w:t xml:space="preserve"> </w:t>
      </w:r>
    </w:p>
    <w:p w:rsidR="00D06121" w:rsidRPr="005B638E" w:rsidRDefault="00D06121" w:rsidP="00D06121">
      <w:pPr>
        <w:ind w:left="1440"/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>Signed:</w:t>
      </w:r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 xml:space="preserve"> </w:t>
      </w:r>
      <w:r>
        <w:rPr>
          <w:rFonts w:asciiTheme="minorHAnsi" w:hAnsiTheme="minorHAnsi"/>
          <w:b/>
          <w:bCs/>
          <w:i/>
          <w:iCs/>
          <w:color w:val="000000" w:themeColor="text1"/>
        </w:rPr>
        <w:t>Joshua Davis</w:t>
      </w:r>
    </w:p>
    <w:p w:rsidR="00D06121" w:rsidRPr="005B638E" w:rsidRDefault="00D06121" w:rsidP="00D06121">
      <w:pPr>
        <w:ind w:left="1440"/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 xml:space="preserve"> </w:t>
      </w:r>
    </w:p>
    <w:p w:rsidR="00D06121" w:rsidRPr="005B638E" w:rsidRDefault="00D06121" w:rsidP="00D06121">
      <w:pPr>
        <w:ind w:left="1440"/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 xml:space="preserve"> </w:t>
      </w:r>
    </w:p>
    <w:p w:rsidR="00D06121" w:rsidRPr="005B638E" w:rsidRDefault="00D06121" w:rsidP="00D06121">
      <w:pPr>
        <w:ind w:left="1440"/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>Date:</w:t>
      </w:r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 xml:space="preserve"> </w:t>
      </w:r>
      <w:r>
        <w:rPr>
          <w:rFonts w:asciiTheme="minorHAnsi" w:hAnsiTheme="minorHAnsi"/>
          <w:b/>
          <w:bCs/>
          <w:i/>
          <w:iCs/>
          <w:color w:val="000000" w:themeColor="text1"/>
        </w:rPr>
        <w:t>10/05/2019</w:t>
      </w:r>
    </w:p>
    <w:p w:rsidR="00D06121" w:rsidRPr="005B638E" w:rsidRDefault="00D06121" w:rsidP="00D06121">
      <w:pPr>
        <w:ind w:left="1440"/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 xml:space="preserve"> </w:t>
      </w:r>
    </w:p>
    <w:p w:rsidR="00D06121" w:rsidRPr="005B638E" w:rsidRDefault="00D06121" w:rsidP="00D06121">
      <w:pPr>
        <w:ind w:left="1440"/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 xml:space="preserve"> </w:t>
      </w:r>
    </w:p>
    <w:p w:rsidR="00D06121" w:rsidRPr="005B638E" w:rsidRDefault="00D06121" w:rsidP="00D06121">
      <w:pPr>
        <w:autoSpaceDE w:val="0"/>
        <w:autoSpaceDN w:val="0"/>
        <w:adjustRightInd w:val="0"/>
        <w:ind w:left="1440"/>
        <w:jc w:val="both"/>
        <w:rPr>
          <w:rFonts w:asciiTheme="minorHAnsi" w:hAnsiTheme="minorHAnsi"/>
          <w:b/>
          <w:bCs/>
          <w:i/>
          <w:iCs/>
          <w:color w:val="000000" w:themeColor="text1"/>
        </w:rPr>
      </w:pPr>
    </w:p>
    <w:p w:rsidR="00D06121" w:rsidRPr="005B638E" w:rsidRDefault="00D06121" w:rsidP="00D06121">
      <w:pPr>
        <w:jc w:val="both"/>
        <w:rPr>
          <w:rFonts w:asciiTheme="minorHAnsi" w:hAnsiTheme="minorHAnsi"/>
          <w:color w:val="000000" w:themeColor="text1"/>
          <w:sz w:val="28"/>
        </w:rPr>
      </w:pPr>
      <w:r w:rsidRPr="005B638E">
        <w:rPr>
          <w:rFonts w:asciiTheme="minorHAnsi" w:hAnsiTheme="minorHAnsi"/>
          <w:b/>
          <w:bCs/>
          <w:color w:val="000000" w:themeColor="text1"/>
          <w:sz w:val="28"/>
        </w:rPr>
        <w:t>FORM OF CONSENT</w:t>
      </w:r>
      <w:r w:rsidRPr="005B638E">
        <w:rPr>
          <w:rFonts w:asciiTheme="minorHAnsi" w:hAnsiTheme="minorHAnsi"/>
          <w:b/>
          <w:bCs/>
          <w:i/>
          <w:iCs/>
          <w:color w:val="000000" w:themeColor="text1"/>
          <w:sz w:val="28"/>
        </w:rPr>
        <w:t xml:space="preserve"> </w:t>
      </w:r>
    </w:p>
    <w:p w:rsidR="00D06121" w:rsidRPr="005B638E" w:rsidRDefault="00D06121" w:rsidP="00D06121">
      <w:pPr>
        <w:autoSpaceDE w:val="0"/>
        <w:autoSpaceDN w:val="0"/>
        <w:adjustRightInd w:val="0"/>
        <w:ind w:left="1440"/>
        <w:jc w:val="both"/>
        <w:rPr>
          <w:rFonts w:asciiTheme="minorHAnsi" w:hAnsiTheme="minorHAnsi"/>
          <w:b/>
          <w:bCs/>
          <w:i/>
          <w:iCs/>
          <w:color w:val="000000" w:themeColor="text1"/>
        </w:rPr>
      </w:pPr>
    </w:p>
    <w:p w:rsidR="00D06121" w:rsidRPr="00A069B6" w:rsidRDefault="00D06121" w:rsidP="00D06121">
      <w:pPr>
        <w:autoSpaceDE w:val="0"/>
        <w:autoSpaceDN w:val="0"/>
        <w:adjustRightInd w:val="0"/>
        <w:ind w:left="1440"/>
        <w:jc w:val="both"/>
        <w:rPr>
          <w:rFonts w:asciiTheme="minorHAnsi" w:hAnsiTheme="minorHAnsi"/>
          <w:b/>
          <w:bCs/>
          <w:iCs/>
          <w:color w:val="000000" w:themeColor="text1"/>
        </w:rPr>
      </w:pPr>
    </w:p>
    <w:p w:rsidR="00D06121" w:rsidRPr="005B638E" w:rsidRDefault="00D06121" w:rsidP="00D06121">
      <w:pPr>
        <w:autoSpaceDE w:val="0"/>
        <w:autoSpaceDN w:val="0"/>
        <w:adjustRightInd w:val="0"/>
        <w:ind w:left="1440"/>
        <w:jc w:val="both"/>
        <w:rPr>
          <w:rFonts w:asciiTheme="minorHAnsi" w:hAnsiTheme="minorHAnsi"/>
          <w:b/>
          <w:bCs/>
          <w:i/>
          <w:iCs/>
          <w:color w:val="000000" w:themeColor="text1"/>
        </w:rPr>
      </w:pPr>
    </w:p>
    <w:p w:rsidR="00D06121" w:rsidRPr="005B638E" w:rsidRDefault="00D06121" w:rsidP="00D06121">
      <w:pPr>
        <w:spacing w:after="40"/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b/>
          <w:bCs/>
          <w:color w:val="000000" w:themeColor="text1"/>
        </w:rPr>
        <w:t xml:space="preserve">I </w:t>
      </w:r>
      <w:r>
        <w:rPr>
          <w:rFonts w:asciiTheme="minorHAnsi" w:hAnsiTheme="minorHAnsi"/>
          <w:color w:val="000000" w:themeColor="text1"/>
        </w:rPr>
        <w:t xml:space="preserve">Joshua Davis </w:t>
      </w:r>
      <w:r w:rsidRPr="005B638E">
        <w:rPr>
          <w:rFonts w:asciiTheme="minorHAnsi" w:hAnsiTheme="minorHAnsi"/>
          <w:color w:val="000000" w:themeColor="text1"/>
        </w:rPr>
        <w:t xml:space="preserve">hereby consent that my Project, submitted in candidature for the </w:t>
      </w:r>
      <w:r w:rsidRPr="005B638E">
        <w:rPr>
          <w:rFonts w:asciiTheme="minorHAnsi" w:hAnsiTheme="minorHAnsi"/>
          <w:i/>
          <w:color w:val="000000" w:themeColor="text1"/>
          <w:u w:val="single"/>
        </w:rPr>
        <w:t>B.Sc</w:t>
      </w:r>
      <w:r>
        <w:rPr>
          <w:rFonts w:asciiTheme="minorHAnsi" w:hAnsiTheme="minorHAnsi"/>
          <w:i/>
          <w:color w:val="000000" w:themeColor="text1"/>
          <w:u w:val="single"/>
        </w:rPr>
        <w:t xml:space="preserve">. </w:t>
      </w:r>
      <w:r>
        <w:rPr>
          <w:rFonts w:asciiTheme="minorHAnsi" w:hAnsiTheme="minorHAnsi"/>
          <w:i/>
          <w:color w:val="000000" w:themeColor="text1"/>
          <w:u w:val="single"/>
        </w:rPr>
        <w:t>Applied Computing</w:t>
      </w:r>
      <w:r w:rsidRPr="005B638E">
        <w:rPr>
          <w:rFonts w:asciiTheme="minorHAnsi" w:hAnsiTheme="minorHAnsi"/>
          <w:i/>
          <w:color w:val="000000" w:themeColor="text1"/>
          <w:u w:val="single"/>
        </w:rPr>
        <w:t xml:space="preserve"> </w:t>
      </w:r>
      <w:r w:rsidRPr="005B638E">
        <w:rPr>
          <w:rFonts w:asciiTheme="minorHAnsi" w:hAnsiTheme="minorHAnsi"/>
          <w:color w:val="000000" w:themeColor="text1"/>
        </w:rPr>
        <w:t xml:space="preserve">degree, if successful, may be made available for inter-library loan or photocopying (subject to the law of copyright), and that the title and abstract may be made available to outside organisations. </w:t>
      </w:r>
    </w:p>
    <w:p w:rsidR="00D06121" w:rsidRPr="005B638E" w:rsidRDefault="00D06121" w:rsidP="00D06121">
      <w:pPr>
        <w:ind w:left="1440"/>
        <w:jc w:val="both"/>
        <w:rPr>
          <w:rFonts w:asciiTheme="minorHAnsi" w:hAnsiTheme="minorHAnsi"/>
          <w:b/>
          <w:bCs/>
          <w:color w:val="000000" w:themeColor="text1"/>
        </w:rPr>
      </w:pPr>
    </w:p>
    <w:p w:rsidR="00D06121" w:rsidRPr="005B638E" w:rsidRDefault="00D06121" w:rsidP="00D06121">
      <w:pPr>
        <w:ind w:left="1440"/>
        <w:jc w:val="both"/>
        <w:rPr>
          <w:rFonts w:asciiTheme="minorHAnsi" w:hAnsiTheme="minorHAnsi"/>
          <w:b/>
          <w:bCs/>
          <w:color w:val="000000" w:themeColor="text1"/>
        </w:rPr>
      </w:pPr>
    </w:p>
    <w:p w:rsidR="00D06121" w:rsidRPr="005B638E" w:rsidRDefault="00D06121" w:rsidP="00D06121">
      <w:pPr>
        <w:ind w:left="1440"/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>Signed:</w:t>
      </w:r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 xml:space="preserve"> </w:t>
      </w:r>
      <w:r>
        <w:rPr>
          <w:rFonts w:asciiTheme="minorHAnsi" w:hAnsiTheme="minorHAnsi"/>
          <w:b/>
          <w:bCs/>
          <w:i/>
          <w:iCs/>
          <w:color w:val="000000" w:themeColor="text1"/>
        </w:rPr>
        <w:t>Joshua Davis</w:t>
      </w:r>
    </w:p>
    <w:p w:rsidR="00D06121" w:rsidRPr="005B638E" w:rsidRDefault="00D06121" w:rsidP="00D06121">
      <w:pPr>
        <w:ind w:left="1440"/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 xml:space="preserve"> </w:t>
      </w:r>
    </w:p>
    <w:p w:rsidR="00D06121" w:rsidRPr="005B638E" w:rsidRDefault="00D06121" w:rsidP="00D06121">
      <w:pPr>
        <w:ind w:left="1440"/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 xml:space="preserve"> </w:t>
      </w:r>
    </w:p>
    <w:p w:rsidR="00D06121" w:rsidRPr="005B638E" w:rsidRDefault="00D06121" w:rsidP="00D06121">
      <w:pPr>
        <w:ind w:left="1440"/>
        <w:jc w:val="both"/>
        <w:rPr>
          <w:rFonts w:asciiTheme="minorHAnsi" w:hAnsiTheme="minorHAnsi"/>
          <w:color w:val="000000" w:themeColor="text1"/>
        </w:rPr>
      </w:pPr>
      <w:bookmarkStart w:id="1" w:name="_GoBack"/>
      <w:bookmarkEnd w:id="1"/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>Date:</w:t>
      </w:r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 xml:space="preserve"> </w:t>
      </w:r>
      <w:r>
        <w:rPr>
          <w:rFonts w:asciiTheme="minorHAnsi" w:hAnsiTheme="minorHAnsi"/>
          <w:b/>
          <w:bCs/>
          <w:i/>
          <w:iCs/>
          <w:color w:val="000000" w:themeColor="text1"/>
        </w:rPr>
        <w:t>10/05/2019</w:t>
      </w:r>
    </w:p>
    <w:p w:rsidR="001C37EA" w:rsidRDefault="00D06121"/>
    <w:sectPr w:rsidR="001C37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6121" w:rsidRDefault="00D06121" w:rsidP="00D06121">
      <w:r>
        <w:separator/>
      </w:r>
    </w:p>
  </w:endnote>
  <w:endnote w:type="continuationSeparator" w:id="0">
    <w:p w:rsidR="00D06121" w:rsidRDefault="00D06121" w:rsidP="00D061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6121" w:rsidRDefault="00D06121" w:rsidP="00D06121">
      <w:r>
        <w:separator/>
      </w:r>
    </w:p>
  </w:footnote>
  <w:footnote w:type="continuationSeparator" w:id="0">
    <w:p w:rsidR="00D06121" w:rsidRDefault="00D06121" w:rsidP="00D061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5B41D6"/>
    <w:multiLevelType w:val="multilevel"/>
    <w:tmpl w:val="78F26178"/>
    <w:lvl w:ilvl="0">
      <w:start w:val="1"/>
      <w:numFmt w:val="decimal"/>
      <w:pStyle w:val="Heading1"/>
      <w:lvlText w:val="%1."/>
      <w:lvlJc w:val="left"/>
      <w:pPr>
        <w:ind w:left="3336" w:hanging="360"/>
      </w:pPr>
      <w:rPr>
        <w:rFonts w:hint="default"/>
        <w:b w:val="0"/>
      </w:rPr>
    </w:lvl>
    <w:lvl w:ilvl="1">
      <w:start w:val="1"/>
      <w:numFmt w:val="decimal"/>
      <w:pStyle w:val="Heading2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4E0611F0"/>
    <w:multiLevelType w:val="multilevel"/>
    <w:tmpl w:val="9F1A19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57DD7B2B"/>
    <w:multiLevelType w:val="singleLevel"/>
    <w:tmpl w:val="07768CD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</w:abstractNum>
  <w:num w:numId="1">
    <w:abstractNumId w:val="0"/>
  </w:num>
  <w:num w:numId="2">
    <w:abstractNumId w:val="0"/>
  </w:num>
  <w:num w:numId="3">
    <w:abstractNumId w:val="1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6121"/>
    <w:rsid w:val="00023F3E"/>
    <w:rsid w:val="00033821"/>
    <w:rsid w:val="00047041"/>
    <w:rsid w:val="000707A3"/>
    <w:rsid w:val="001062EB"/>
    <w:rsid w:val="00121FE1"/>
    <w:rsid w:val="001A0336"/>
    <w:rsid w:val="001C7EE4"/>
    <w:rsid w:val="001E2C55"/>
    <w:rsid w:val="001F31D4"/>
    <w:rsid w:val="001F5215"/>
    <w:rsid w:val="00257B19"/>
    <w:rsid w:val="00260902"/>
    <w:rsid w:val="002B0816"/>
    <w:rsid w:val="002B53F4"/>
    <w:rsid w:val="00302AF3"/>
    <w:rsid w:val="00302F74"/>
    <w:rsid w:val="00305B6F"/>
    <w:rsid w:val="0032675D"/>
    <w:rsid w:val="003972B1"/>
    <w:rsid w:val="00415900"/>
    <w:rsid w:val="00441B3B"/>
    <w:rsid w:val="00454DC1"/>
    <w:rsid w:val="00480068"/>
    <w:rsid w:val="004D5177"/>
    <w:rsid w:val="004E014E"/>
    <w:rsid w:val="004E3F22"/>
    <w:rsid w:val="005223B7"/>
    <w:rsid w:val="0057640C"/>
    <w:rsid w:val="005B43C2"/>
    <w:rsid w:val="005E79E1"/>
    <w:rsid w:val="006B42A0"/>
    <w:rsid w:val="00704068"/>
    <w:rsid w:val="00764621"/>
    <w:rsid w:val="007B3949"/>
    <w:rsid w:val="007C1310"/>
    <w:rsid w:val="00803B35"/>
    <w:rsid w:val="00806C6B"/>
    <w:rsid w:val="00816FAE"/>
    <w:rsid w:val="0082091C"/>
    <w:rsid w:val="00865D4B"/>
    <w:rsid w:val="00901FA2"/>
    <w:rsid w:val="009A5A59"/>
    <w:rsid w:val="009D7501"/>
    <w:rsid w:val="00A4168B"/>
    <w:rsid w:val="00B0375F"/>
    <w:rsid w:val="00BF195E"/>
    <w:rsid w:val="00C62C13"/>
    <w:rsid w:val="00C80E13"/>
    <w:rsid w:val="00CB231F"/>
    <w:rsid w:val="00CC5C64"/>
    <w:rsid w:val="00CE37A0"/>
    <w:rsid w:val="00D06121"/>
    <w:rsid w:val="00D95737"/>
    <w:rsid w:val="00E62C0B"/>
    <w:rsid w:val="00E73A6B"/>
    <w:rsid w:val="00E82FA7"/>
    <w:rsid w:val="00E9447E"/>
    <w:rsid w:val="00F0166D"/>
    <w:rsid w:val="00F0550A"/>
    <w:rsid w:val="00FB105A"/>
    <w:rsid w:val="00FD7762"/>
    <w:rsid w:val="00FE4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BC6816"/>
  <w15:chartTrackingRefBased/>
  <w15:docId w15:val="{AEF111BC-7401-41FA-B0B8-1C887E7FF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6121"/>
    <w:rPr>
      <w:rFonts w:eastAsia="Times New Roman"/>
      <w:sz w:val="24"/>
      <w:szCs w:val="24"/>
    </w:rPr>
  </w:style>
  <w:style w:type="paragraph" w:styleId="Heading1">
    <w:name w:val="heading 1"/>
    <w:aliases w:val="Heading one"/>
    <w:basedOn w:val="Normal"/>
    <w:next w:val="Normal"/>
    <w:link w:val="Heading1Char"/>
    <w:autoRedefine/>
    <w:qFormat/>
    <w:rsid w:val="00D06121"/>
    <w:pPr>
      <w:keepNext/>
      <w:keepLines/>
      <w:numPr>
        <w:numId w:val="17"/>
      </w:numPr>
      <w:spacing w:before="240" w:after="24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Heading2">
    <w:name w:val="heading 2"/>
    <w:aliases w:val="Heading Two"/>
    <w:basedOn w:val="Normal"/>
    <w:next w:val="Normal"/>
    <w:link w:val="Heading2Char"/>
    <w:autoRedefine/>
    <w:uiPriority w:val="9"/>
    <w:unhideWhenUsed/>
    <w:qFormat/>
    <w:rsid w:val="00F0166D"/>
    <w:pPr>
      <w:keepNext/>
      <w:keepLines/>
      <w:numPr>
        <w:ilvl w:val="1"/>
        <w:numId w:val="17"/>
      </w:numPr>
      <w:spacing w:before="80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Heading3">
    <w:name w:val="heading 3"/>
    <w:aliases w:val="Heading Three"/>
    <w:basedOn w:val="Normal"/>
    <w:next w:val="Normal"/>
    <w:link w:val="Heading3Char"/>
    <w:uiPriority w:val="9"/>
    <w:unhideWhenUsed/>
    <w:qFormat/>
    <w:rsid w:val="00F0166D"/>
    <w:pPr>
      <w:keepNext/>
      <w:keepLines/>
      <w:numPr>
        <w:ilvl w:val="2"/>
        <w:numId w:val="17"/>
      </w:numPr>
      <w:spacing w:before="40"/>
      <w:outlineLvl w:val="2"/>
    </w:pPr>
    <w:rPr>
      <w:rFonts w:asciiTheme="majorHAnsi" w:eastAsiaTheme="majorEastAsia" w:hAnsiTheme="majorHAnsi" w:cstheme="majorBidi"/>
      <w:sz w:val="26"/>
    </w:rPr>
  </w:style>
  <w:style w:type="paragraph" w:styleId="Heading4">
    <w:name w:val="heading 4"/>
    <w:aliases w:val="Heading Four"/>
    <w:basedOn w:val="Normal"/>
    <w:next w:val="Normal"/>
    <w:link w:val="Heading4Char"/>
    <w:uiPriority w:val="9"/>
    <w:unhideWhenUsed/>
    <w:qFormat/>
    <w:rsid w:val="00F0166D"/>
    <w:pPr>
      <w:keepNext/>
      <w:keepLines/>
      <w:numPr>
        <w:ilvl w:val="3"/>
        <w:numId w:val="17"/>
      </w:numPr>
      <w:spacing w:before="40"/>
      <w:outlineLvl w:val="3"/>
    </w:pPr>
    <w:rPr>
      <w:rFonts w:asciiTheme="majorHAnsi" w:eastAsiaTheme="majorEastAsia" w:hAnsiTheme="majorHAnsi" w:cstheme="majorBidi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one Char"/>
    <w:basedOn w:val="DefaultParagraphFont"/>
    <w:link w:val="Heading1"/>
    <w:rsid w:val="00D0612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Heading2Char">
    <w:name w:val="Heading 2 Char"/>
    <w:aliases w:val="Heading Two Char"/>
    <w:basedOn w:val="DefaultParagraphFont"/>
    <w:link w:val="Heading2"/>
    <w:uiPriority w:val="9"/>
    <w:rsid w:val="00F0166D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Heading4Char">
    <w:name w:val="Heading 4 Char"/>
    <w:aliases w:val="Heading Four Char"/>
    <w:basedOn w:val="DefaultParagraphFont"/>
    <w:link w:val="Heading4"/>
    <w:uiPriority w:val="9"/>
    <w:rsid w:val="00F0166D"/>
    <w:rPr>
      <w:rFonts w:asciiTheme="majorHAnsi" w:eastAsiaTheme="majorEastAsia" w:hAnsiTheme="majorHAnsi" w:cstheme="majorBidi"/>
      <w:sz w:val="24"/>
      <w:szCs w:val="22"/>
    </w:rPr>
  </w:style>
  <w:style w:type="character" w:customStyle="1" w:styleId="Heading3Char">
    <w:name w:val="Heading 3 Char"/>
    <w:aliases w:val="Heading Three Char"/>
    <w:basedOn w:val="DefaultParagraphFont"/>
    <w:link w:val="Heading3"/>
    <w:uiPriority w:val="9"/>
    <w:rsid w:val="00F0166D"/>
    <w:rPr>
      <w:rFonts w:asciiTheme="majorHAnsi" w:eastAsiaTheme="majorEastAsia" w:hAnsiTheme="majorHAnsi" w:cstheme="majorBidi"/>
      <w:sz w:val="26"/>
      <w:szCs w:val="24"/>
    </w:rPr>
  </w:style>
  <w:style w:type="paragraph" w:styleId="Footer">
    <w:name w:val="footer"/>
    <w:basedOn w:val="Normal"/>
    <w:link w:val="FooterChar"/>
    <w:uiPriority w:val="99"/>
    <w:unhideWhenUsed/>
    <w:rsid w:val="00F0166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0166D"/>
    <w:rPr>
      <w:rFonts w:asciiTheme="minorHAnsi" w:eastAsiaTheme="minorEastAsia" w:hAnsiTheme="minorHAnsi" w:cstheme="minorBidi"/>
      <w:sz w:val="24"/>
    </w:rPr>
  </w:style>
  <w:style w:type="paragraph" w:styleId="Header">
    <w:name w:val="header"/>
    <w:basedOn w:val="Normal"/>
    <w:link w:val="HeaderChar"/>
    <w:uiPriority w:val="99"/>
    <w:unhideWhenUsed/>
    <w:rsid w:val="00F0166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0166D"/>
    <w:rPr>
      <w:rFonts w:asciiTheme="minorHAnsi" w:eastAsiaTheme="minorEastAsia" w:hAnsiTheme="minorHAnsi" w:cstheme="minorBidi"/>
      <w:sz w:val="24"/>
    </w:rPr>
  </w:style>
  <w:style w:type="paragraph" w:styleId="BodyText3">
    <w:name w:val="Body Text 3"/>
    <w:basedOn w:val="Normal"/>
    <w:link w:val="BodyText3Char"/>
    <w:rsid w:val="00D06121"/>
    <w:pPr>
      <w:jc w:val="both"/>
    </w:pPr>
    <w:rPr>
      <w:szCs w:val="17"/>
    </w:rPr>
  </w:style>
  <w:style w:type="character" w:customStyle="1" w:styleId="BodyText3Char">
    <w:name w:val="Body Text 3 Char"/>
    <w:basedOn w:val="DefaultParagraphFont"/>
    <w:link w:val="BodyText3"/>
    <w:rsid w:val="00D06121"/>
    <w:rPr>
      <w:rFonts w:eastAsia="Times New Roman"/>
      <w:sz w:val="24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C5FD7DE7</Template>
  <TotalTime>3</TotalTime>
  <Pages>1</Pages>
  <Words>122</Words>
  <Characters>698</Characters>
  <Application>Microsoft Office Word</Application>
  <DocSecurity>0</DocSecurity>
  <Lines>5</Lines>
  <Paragraphs>1</Paragraphs>
  <ScaleCrop>false</ScaleCrop>
  <Company>NPTC Group</Company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119537</dc:creator>
  <cp:keywords/>
  <dc:description/>
  <cp:lastModifiedBy>119537</cp:lastModifiedBy>
  <cp:revision>1</cp:revision>
  <dcterms:created xsi:type="dcterms:W3CDTF">2019-05-14T09:15:00Z</dcterms:created>
  <dcterms:modified xsi:type="dcterms:W3CDTF">2019-05-14T09:18:00Z</dcterms:modified>
</cp:coreProperties>
</file>