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CADEE1" w14:textId="77777777" w:rsidR="0082470D" w:rsidRDefault="00437C9E">
      <w:r>
        <w:rPr>
          <w:rFonts w:ascii="Arial" w:hAnsi="Arial" w:cs="Arial"/>
          <w:noProof/>
          <w:color w:val="001BA0"/>
          <w:sz w:val="20"/>
          <w:szCs w:val="20"/>
          <w:lang w:val="en"/>
        </w:rPr>
        <mc:AlternateContent>
          <mc:Choice Requires="wps">
            <w:drawing>
              <wp:anchor distT="0" distB="0" distL="114300" distR="114300" simplePos="0" relativeHeight="251660288" behindDoc="0" locked="0" layoutInCell="1" allowOverlap="1" wp14:anchorId="3ECADF21" wp14:editId="3ECADF22">
                <wp:simplePos x="0" y="0"/>
                <wp:positionH relativeFrom="page">
                  <wp:align>left</wp:align>
                </wp:positionH>
                <wp:positionV relativeFrom="paragraph">
                  <wp:posOffset>-1034068</wp:posOffset>
                </wp:positionV>
                <wp:extent cx="8248650" cy="2641022"/>
                <wp:effectExtent l="19050" t="19050" r="38100" b="64135"/>
                <wp:wrapNone/>
                <wp:docPr id="15"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8650" cy="2641022"/>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id="Rectangle 39" o:spid="_x0000_s1025" style="width:649.5pt;height:207.95pt;margin-top:-81.4pt;margin-left:0;mso-height-percent:0;mso-height-relative:page;mso-position-horizontal:left;mso-position-horizontal-relative:page;mso-width-percent:0;mso-width-relative:page;mso-wrap-distance-bottom:0;mso-wrap-distance-left:9pt;mso-wrap-distance-right:9pt;mso-wrap-distance-top:0;mso-wrap-style:square;position:absolute;visibility:visible;v-text-anchor:top;z-index:251661312" fillcolor="#9bbb59" strokecolor="#f2f2f2" strokeweight="3pt">
                <v:shadow on="t" color="#4e6128" opacity="0.5" offset="1pt"/>
              </v:rect>
            </w:pict>
          </mc:Fallback>
        </mc:AlternateContent>
      </w:r>
      <w:r>
        <w:rPr>
          <w:rFonts w:ascii="Arial" w:hAnsi="Arial" w:cs="Arial"/>
          <w:noProof/>
          <w:color w:val="001BA0"/>
          <w:sz w:val="20"/>
          <w:szCs w:val="20"/>
          <w:lang w:val="en"/>
        </w:rPr>
        <w:drawing>
          <wp:anchor distT="0" distB="0" distL="114300" distR="114300" simplePos="0" relativeHeight="251662336" behindDoc="0" locked="0" layoutInCell="1" allowOverlap="1" wp14:anchorId="3ECADF23" wp14:editId="3ECADF24">
            <wp:simplePos x="0" y="0"/>
            <wp:positionH relativeFrom="column">
              <wp:posOffset>401320</wp:posOffset>
            </wp:positionH>
            <wp:positionV relativeFrom="paragraph">
              <wp:posOffset>0</wp:posOffset>
            </wp:positionV>
            <wp:extent cx="1898015" cy="1563370"/>
            <wp:effectExtent l="0" t="0" r="6985" b="0"/>
            <wp:wrapTight wrapText="bothSides">
              <wp:wrapPolygon edited="0">
                <wp:start x="0" y="0"/>
                <wp:lineTo x="0" y="21319"/>
                <wp:lineTo x="21463" y="21319"/>
                <wp:lineTo x="21463" y="0"/>
                <wp:lineTo x="0" y="0"/>
              </wp:wrapPolygon>
            </wp:wrapTight>
            <wp:docPr id="2" name="Picture 2" descr="Image result for Climate cha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809203" name="Picture 2" descr="Image result for Climate chan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898015" cy="1563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1BA0"/>
          <w:sz w:val="20"/>
          <w:szCs w:val="20"/>
          <w:lang w:val="en"/>
        </w:rPr>
        <mc:AlternateContent>
          <mc:Choice Requires="wps">
            <w:drawing>
              <wp:anchor distT="0" distB="0" distL="114300" distR="114300" simplePos="0" relativeHeight="251667456" behindDoc="0" locked="0" layoutInCell="1" allowOverlap="1" wp14:anchorId="3ECADF25" wp14:editId="3ECADF26">
                <wp:simplePos x="0" y="0"/>
                <wp:positionH relativeFrom="column">
                  <wp:posOffset>3209694</wp:posOffset>
                </wp:positionH>
                <wp:positionV relativeFrom="paragraph">
                  <wp:posOffset>-22918</wp:posOffset>
                </wp:positionV>
                <wp:extent cx="3629025" cy="809625"/>
                <wp:effectExtent l="19050" t="21590" r="38100" b="45085"/>
                <wp:wrapNone/>
                <wp:docPr id="1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80962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3ECADF31" w14:textId="77777777" w:rsidR="0041743E" w:rsidRPr="0041743E" w:rsidRDefault="00437C9E">
                            <w:pPr>
                              <w:rPr>
                                <w:sz w:val="44"/>
                                <w:szCs w:val="44"/>
                              </w:rPr>
                            </w:pPr>
                            <w:r>
                              <w:rPr>
                                <w:sz w:val="44"/>
                                <w:szCs w:val="44"/>
                              </w:rPr>
                              <w:t xml:space="preserve">How Climate Change Impacts Businesses </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1026" type="#_x0000_t202" style="width:285.75pt;height:63.75pt;margin-top:-1.8pt;margin-left:252.75pt;mso-height-percent:0;mso-height-relative:page;mso-width-percent:0;mso-width-relative:page;mso-wrap-distance-bottom:0;mso-wrap-distance-left:9pt;mso-wrap-distance-right:9pt;mso-wrap-distance-top:0;mso-wrap-style:square;position:absolute;visibility:visible;v-text-anchor:top;z-index:251668480" fillcolor="#9bbb59" strokecolor="#f2f2f2" strokeweight="3pt">
                <v:shadow on="t" color="#4e6128" opacity="0.5" offset="1pt"/>
                <v:textbox>
                  <w:txbxContent>
                    <w:p w:rsidR="0041743E" w:rsidRPr="0041743E" w14:paraId="44A9587D" w14:textId="7B8D7C64">
                      <w:pPr>
                        <w:rPr>
                          <w:sz w:val="44"/>
                          <w:szCs w:val="44"/>
                        </w:rPr>
                      </w:pPr>
                      <w:r>
                        <w:rPr>
                          <w:sz w:val="44"/>
                          <w:szCs w:val="44"/>
                        </w:rPr>
                        <w:t xml:space="preserve">How Climate Change Impacts Businesses </w:t>
                      </w:r>
                    </w:p>
                  </w:txbxContent>
                </v:textbox>
              </v:shape>
            </w:pict>
          </mc:Fallback>
        </mc:AlternateContent>
      </w:r>
    </w:p>
    <w:p w14:paraId="3ECADEE2" w14:textId="77777777" w:rsidR="0082470D" w:rsidRDefault="0082470D"/>
    <w:p w14:paraId="3ECADEE3" w14:textId="77777777" w:rsidR="0082470D" w:rsidRDefault="0082470D"/>
    <w:p w14:paraId="3ECADEE4" w14:textId="77777777" w:rsidR="0082470D" w:rsidRDefault="0082470D" w:rsidP="0082470D">
      <w:pPr>
        <w:rPr>
          <w:rFonts w:ascii="Arial" w:hAnsi="Arial"/>
          <w:b/>
          <w:sz w:val="36"/>
        </w:rPr>
      </w:pPr>
    </w:p>
    <w:p w14:paraId="3ECADEE5" w14:textId="77777777" w:rsidR="0082470D" w:rsidRDefault="0082470D" w:rsidP="0082470D">
      <w:pPr>
        <w:rPr>
          <w:rFonts w:ascii="Arial" w:hAnsi="Arial"/>
          <w:b/>
          <w:sz w:val="36"/>
        </w:rPr>
      </w:pPr>
    </w:p>
    <w:p w14:paraId="3ECADEE6" w14:textId="77777777" w:rsidR="0082470D" w:rsidRDefault="00437C9E" w:rsidP="0082470D">
      <w:pPr>
        <w:rPr>
          <w:rFonts w:ascii="Arial" w:hAnsi="Arial"/>
          <w:b/>
          <w:sz w:val="36"/>
        </w:rPr>
      </w:pPr>
      <w:r>
        <w:rPr>
          <w:rFonts w:ascii="Arial" w:hAnsi="Arial"/>
          <w:b/>
          <w:noProof/>
          <w:sz w:val="36"/>
        </w:rPr>
        <mc:AlternateContent>
          <mc:Choice Requires="wps">
            <w:drawing>
              <wp:anchor distT="0" distB="0" distL="114300" distR="114300" simplePos="0" relativeHeight="251669504" behindDoc="0" locked="0" layoutInCell="1" allowOverlap="1" wp14:anchorId="3ECADF27" wp14:editId="3ECADF28">
                <wp:simplePos x="0" y="0"/>
                <wp:positionH relativeFrom="column">
                  <wp:posOffset>3214370</wp:posOffset>
                </wp:positionH>
                <wp:positionV relativeFrom="paragraph">
                  <wp:posOffset>41217</wp:posOffset>
                </wp:positionV>
                <wp:extent cx="2581275" cy="408305"/>
                <wp:effectExtent l="9525" t="9525" r="9525" b="10795"/>
                <wp:wrapNone/>
                <wp:docPr id="1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40830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3ECADF32" w14:textId="77777777" w:rsidR="0041743E" w:rsidRPr="00BB44CD" w:rsidRDefault="00437C9E">
                            <w:pPr>
                              <w:rPr>
                                <w:sz w:val="32"/>
                                <w:szCs w:val="32"/>
                              </w:rPr>
                            </w:pPr>
                            <w:r w:rsidRPr="00BB44CD">
                              <w:rPr>
                                <w:sz w:val="32"/>
                                <w:szCs w:val="32"/>
                              </w:rPr>
                              <w:t>By Jasmine Thomas</w:t>
                            </w:r>
                          </w:p>
                        </w:txbxContent>
                      </wps:txbx>
                      <wps:bodyPr rot="0" vert="horz" wrap="square" anchor="t" anchorCtr="0" upright="1"/>
                    </wps:wsp>
                  </a:graphicData>
                </a:graphic>
                <wp14:sizeRelH relativeFrom="page">
                  <wp14:pctWidth>0</wp14:pctWidth>
                </wp14:sizeRelH>
                <wp14:sizeRelV relativeFrom="page">
                  <wp14:pctHeight>0</wp14:pctHeight>
                </wp14:sizeRelV>
              </wp:anchor>
            </w:drawing>
          </mc:Choice>
          <mc:Fallback>
            <w:pict>
              <v:shape id="Text Box 41" o:spid="_x0000_s1027" type="#_x0000_t202" style="width:203.25pt;height:32.15pt;margin-top:3.25pt;margin-left:253.1pt;mso-height-percent:0;mso-height-relative:page;mso-width-percent:0;mso-width-relative:page;mso-wrap-distance-bottom:0;mso-wrap-distance-left:9pt;mso-wrap-distance-right:9pt;mso-wrap-distance-top:0;mso-wrap-style:square;position:absolute;visibility:visible;v-text-anchor:top;z-index:251670528" filled="f" strokecolor="white">
                <v:textbox>
                  <w:txbxContent>
                    <w:p w:rsidR="0041743E" w:rsidRPr="00BB44CD" w14:paraId="17ABACCC" w14:textId="186615A7">
                      <w:pPr>
                        <w:rPr>
                          <w:sz w:val="32"/>
                          <w:szCs w:val="32"/>
                        </w:rPr>
                      </w:pPr>
                      <w:r w:rsidRPr="00BB44CD">
                        <w:rPr>
                          <w:sz w:val="32"/>
                          <w:szCs w:val="32"/>
                        </w:rPr>
                        <w:t>By Jasmine Thomas</w:t>
                      </w:r>
                    </w:p>
                  </w:txbxContent>
                </v:textbox>
              </v:shape>
            </w:pict>
          </mc:Fallback>
        </mc:AlternateContent>
      </w:r>
    </w:p>
    <w:p w14:paraId="3ECADEE7" w14:textId="77777777" w:rsidR="0082470D" w:rsidRDefault="0082470D" w:rsidP="0082470D">
      <w:pPr>
        <w:rPr>
          <w:rFonts w:ascii="Arial" w:hAnsi="Arial"/>
          <w:b/>
          <w:sz w:val="36"/>
        </w:rPr>
      </w:pPr>
    </w:p>
    <w:p w14:paraId="3ECADEE8" w14:textId="77777777" w:rsidR="0082470D" w:rsidRPr="00997638" w:rsidRDefault="0082470D" w:rsidP="0082470D">
      <w:pPr>
        <w:rPr>
          <w:rFonts w:ascii="Arial" w:hAnsi="Arial"/>
          <w:b/>
          <w:bCs/>
          <w:szCs w:val="28"/>
          <w:u w:val="single"/>
        </w:rPr>
      </w:pPr>
    </w:p>
    <w:p w14:paraId="3ECADEE9" w14:textId="77777777" w:rsidR="00760E4B" w:rsidRPr="00997638" w:rsidRDefault="00437C9E" w:rsidP="003E564B">
      <w:pPr>
        <w:pStyle w:val="NewsletterBody"/>
        <w:rPr>
          <w:b/>
          <w:bCs/>
          <w:sz w:val="24"/>
          <w:szCs w:val="28"/>
          <w:u w:val="single"/>
        </w:rPr>
        <w:sectPr w:rsidR="00760E4B" w:rsidRPr="00997638" w:rsidSect="00760E4B">
          <w:pgSz w:w="12240" w:h="15840"/>
          <w:pgMar w:top="1440" w:right="630" w:bottom="1440" w:left="720" w:header="720" w:footer="720" w:gutter="0"/>
          <w:cols w:space="720"/>
        </w:sectPr>
      </w:pPr>
      <w:r w:rsidRPr="00997638">
        <w:rPr>
          <w:b/>
          <w:bCs/>
          <w:sz w:val="24"/>
          <w:szCs w:val="28"/>
          <w:u w:val="single"/>
        </w:rPr>
        <w:t>What s Climate Change?</w:t>
      </w:r>
    </w:p>
    <w:p w14:paraId="3ECADEEA" w14:textId="77777777" w:rsidR="0082470D" w:rsidRDefault="00437C9E" w:rsidP="003E564B">
      <w:pPr>
        <w:pStyle w:val="NewsletterBody"/>
      </w:pPr>
      <w:r w:rsidRPr="00DA57C2">
        <w:rPr>
          <w:noProof/>
        </w:rPr>
        <w:drawing>
          <wp:anchor distT="0" distB="0" distL="114300" distR="114300" simplePos="0" relativeHeight="251659264" behindDoc="1" locked="0" layoutInCell="1" allowOverlap="1" wp14:anchorId="3ECADF29" wp14:editId="3ECADF2A">
            <wp:simplePos x="0" y="0"/>
            <wp:positionH relativeFrom="column">
              <wp:posOffset>3684905</wp:posOffset>
            </wp:positionH>
            <wp:positionV relativeFrom="paragraph">
              <wp:posOffset>771525</wp:posOffset>
            </wp:positionV>
            <wp:extent cx="3228975" cy="1681480"/>
            <wp:effectExtent l="0" t="0" r="0" b="0"/>
            <wp:wrapTight wrapText="bothSides">
              <wp:wrapPolygon edited="0">
                <wp:start x="0" y="0"/>
                <wp:lineTo x="0" y="21290"/>
                <wp:lineTo x="21536" y="21290"/>
                <wp:lineTo x="215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70230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8975" cy="1681480"/>
                    </a:xfrm>
                    <a:prstGeom prst="rect">
                      <a:avLst/>
                    </a:prstGeom>
                  </pic:spPr>
                </pic:pic>
              </a:graphicData>
            </a:graphic>
            <wp14:sizeRelH relativeFrom="page">
              <wp14:pctWidth>0</wp14:pctWidth>
            </wp14:sizeRelH>
            <wp14:sizeRelV relativeFrom="page">
              <wp14:pctHeight>0</wp14:pctHeight>
            </wp14:sizeRelV>
          </wp:anchor>
        </w:drawing>
      </w:r>
      <w:r w:rsidR="000148AE">
        <w:rPr>
          <w:rFonts w:ascii="Arial" w:hAnsi="Arial" w:cs="Arial"/>
          <w:noProof/>
          <w:color w:val="001BA0"/>
          <w:sz w:val="20"/>
          <w:szCs w:val="20"/>
          <w:lang w:val="en"/>
        </w:rPr>
        <w:drawing>
          <wp:anchor distT="0" distB="0" distL="114300" distR="114300" simplePos="0" relativeHeight="251658240" behindDoc="1" locked="0" layoutInCell="1" allowOverlap="1" wp14:anchorId="3ECADF2B" wp14:editId="3ECADF2C">
            <wp:simplePos x="0" y="0"/>
            <wp:positionH relativeFrom="column">
              <wp:posOffset>-6350</wp:posOffset>
            </wp:positionH>
            <wp:positionV relativeFrom="paragraph">
              <wp:posOffset>564134</wp:posOffset>
            </wp:positionV>
            <wp:extent cx="2066925" cy="1596390"/>
            <wp:effectExtent l="0" t="0" r="0" b="0"/>
            <wp:wrapTight wrapText="bothSides">
              <wp:wrapPolygon edited="0">
                <wp:start x="0" y="0"/>
                <wp:lineTo x="0" y="21394"/>
                <wp:lineTo x="21500" y="21394"/>
                <wp:lineTo x="21500" y="0"/>
                <wp:lineTo x="0" y="0"/>
              </wp:wrapPolygon>
            </wp:wrapTight>
            <wp:docPr id="4" name="Picture 4" descr="Image result for Climate chang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294741" name="Picture 3" descr="Image result for Climate chang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066925" cy="1596390"/>
                    </a:xfrm>
                    <a:prstGeom prst="rect">
                      <a:avLst/>
                    </a:prstGeom>
                    <a:noFill/>
                    <a:ln>
                      <a:noFill/>
                    </a:ln>
                  </pic:spPr>
                </pic:pic>
              </a:graphicData>
            </a:graphic>
            <wp14:sizeRelH relativeFrom="page">
              <wp14:pctWidth>0</wp14:pctWidth>
            </wp14:sizeRelH>
            <wp14:sizeRelV relativeFrom="page">
              <wp14:pctHeight>0</wp14:pctHeight>
            </wp14:sizeRelV>
          </wp:anchor>
        </w:drawing>
      </w:r>
      <w:r w:rsidR="0041743E">
        <w:t xml:space="preserve">Climate Change is a change in weather and temperature, </w:t>
      </w:r>
      <w:proofErr w:type="gramStart"/>
      <w:r w:rsidR="0041743E">
        <w:t>it's</w:t>
      </w:r>
      <w:proofErr w:type="gramEnd"/>
      <w:r w:rsidR="0041743E">
        <w:t xml:space="preserve"> about how </w:t>
      </w:r>
      <w:r w:rsidR="002F1428">
        <w:t>weather can behave differently in some areas of the world. For example, how much sun or rain a country usually have in a year. Climate Change also means a change in the Earths climate meaning there can be an unusual change into the Earth's temperature, currently, the Earth's temperature has risen meaning the earth is warmer.</w:t>
      </w:r>
      <w:r w:rsidR="00E16437">
        <w:t xml:space="preserve"> The warm climate of the Earth has caused ice in the Atlantic to melt, </w:t>
      </w:r>
      <w:r w:rsidR="000148AE">
        <w:t>a rise in sea levels</w:t>
      </w:r>
      <w:r w:rsidR="00E16437">
        <w:t xml:space="preserve">, and changes to the time </w:t>
      </w:r>
      <w:r w:rsidR="000148AE">
        <w:t xml:space="preserve">some plants grow. </w:t>
      </w:r>
      <w:r w:rsidR="00EE598C">
        <w:t>All</w:t>
      </w:r>
      <w:r w:rsidR="000148AE">
        <w:t xml:space="preserve"> these impacts of climate change can not only impact the environment but also businesses across the globe.</w:t>
      </w:r>
      <w:r w:rsidR="001A648B">
        <w:t xml:space="preserve"> (Nasa,2017)</w:t>
      </w:r>
    </w:p>
    <w:p w14:paraId="3ECADEEB" w14:textId="77777777" w:rsidR="000148AE" w:rsidRDefault="00437C9E" w:rsidP="003E564B">
      <w:pPr>
        <w:pStyle w:val="NewsletterBody"/>
        <w:rPr>
          <w:b/>
          <w:bCs/>
          <w:sz w:val="24"/>
          <w:szCs w:val="28"/>
          <w:u w:val="single"/>
        </w:rPr>
      </w:pPr>
      <w:r>
        <w:rPr>
          <w:b/>
          <w:bCs/>
          <w:sz w:val="24"/>
          <w:szCs w:val="28"/>
          <w:u w:val="single"/>
        </w:rPr>
        <w:t>Are there any advantages of climate change?</w:t>
      </w:r>
    </w:p>
    <w:p w14:paraId="3ECADEEC" w14:textId="404BD2F0" w:rsidR="00075491" w:rsidRDefault="00437C9E" w:rsidP="003E564B">
      <w:pPr>
        <w:pStyle w:val="NewsletterBody"/>
      </w:pPr>
      <w:r w:rsidRPr="00075491">
        <w:t>Believe it or not, there are a few advantages from climate change.</w:t>
      </w:r>
      <w:r>
        <w:t xml:space="preserve"> The first advantage of cli</w:t>
      </w:r>
      <w:r>
        <w:t>mate change is</w:t>
      </w:r>
      <w:r w:rsidR="007F4551">
        <w:t xml:space="preserve"> that </w:t>
      </w:r>
      <w:r>
        <w:t xml:space="preserve">places </w:t>
      </w:r>
      <w:r w:rsidR="00B53CFB">
        <w:t xml:space="preserve">that have very low temperatures </w:t>
      </w:r>
      <w:r>
        <w:t xml:space="preserve">like the Arctic or Atlantic have warmer </w:t>
      </w:r>
      <w:r w:rsidR="007F4551">
        <w:t>temperatures</w:t>
      </w:r>
      <w:r>
        <w:t xml:space="preserve"> whic</w:t>
      </w:r>
      <w:r w:rsidR="00B53CFB">
        <w:t>h makes it difficult to grow any plants, although with climate change rising these cold places will get warmer and ice will start to melt allowing plants to grow</w:t>
      </w:r>
      <w:r w:rsidR="00EE598C">
        <w:t>. (Brainshare,2019)</w:t>
      </w:r>
      <w:r w:rsidR="00B53CFB">
        <w:t xml:space="preserve"> </w:t>
      </w:r>
      <w:proofErr w:type="gramStart"/>
      <w:r w:rsidR="00EE598C">
        <w:t>This meaning businesses</w:t>
      </w:r>
      <w:proofErr w:type="gramEnd"/>
      <w:r w:rsidR="00B53CFB">
        <w:t xml:space="preserve"> like farms will have a new area to start their business.</w:t>
      </w:r>
    </w:p>
    <w:p w14:paraId="3ECADEED" w14:textId="29FA5DFA" w:rsidR="00B53CFB" w:rsidRDefault="00437C9E" w:rsidP="003E564B">
      <w:pPr>
        <w:pStyle w:val="NewsletterBody"/>
      </w:pPr>
      <w:r>
        <w:t xml:space="preserve">You could say that climate change advantages agricultural businesses mostly, for example, climate change has </w:t>
      </w:r>
      <w:r w:rsidR="00E45FDF">
        <w:t>changed the length of seasons this meaning that in some places the winter season has shortened and moved on to the summer season</w:t>
      </w:r>
      <w:r w:rsidR="00820B3B">
        <w:t>.</w:t>
      </w:r>
      <w:r w:rsidR="006E3C63">
        <w:t xml:space="preserve"> Also,</w:t>
      </w:r>
      <w:r w:rsidR="00820B3B">
        <w:t xml:space="preserve"> there are some places where the </w:t>
      </w:r>
      <w:r w:rsidR="00820B3B">
        <w:t xml:space="preserve">growing season of plants produce has prolonged all because of climate change, this gives agricultural a greater advantage as they have more time and more agricultural products such as vegetables to </w:t>
      </w:r>
      <w:r w:rsidR="00EE598C">
        <w:t>sell. (Brainshare,2019)</w:t>
      </w:r>
    </w:p>
    <w:p w14:paraId="3ECADEEE" w14:textId="77777777" w:rsidR="00FD7885" w:rsidRDefault="00437C9E" w:rsidP="003E564B">
      <w:pPr>
        <w:pStyle w:val="NewsletterBody"/>
      </w:pPr>
      <w:r>
        <w:t>Although there are some advantages to climate change there are also many disadvantages to climate change which may seem obvious to most people. One</w:t>
      </w:r>
      <w:r>
        <w:t xml:space="preserve"> disadvantage from climate change which I had mentioned previously is that the Atlantic ice is currently melting which will lead to a rise in the sea levels, this can cause many floods to happen in low-lying areas of the world.</w:t>
      </w:r>
      <w:r w:rsidR="00EE598C">
        <w:t xml:space="preserve"> (Brainshare,2019)</w:t>
      </w:r>
      <w:r>
        <w:t xml:space="preserve"> This gives</w:t>
      </w:r>
      <w:r>
        <w:t xml:space="preserve"> a threat to businesses that are located in these areas as </w:t>
      </w:r>
      <w:r w:rsidR="00F95130">
        <w:t>their shops and production factories will be damaged which will cost businesses a large amount of money to get it back running and that is if the flood clears</w:t>
      </w:r>
      <w:r w:rsidR="008F110A">
        <w:t>.</w:t>
      </w:r>
      <w:r w:rsidR="005C0826">
        <w:t xml:space="preserve"> </w:t>
      </w:r>
      <w:r w:rsidR="00F95130">
        <w:t>If the flood does not clear businesses will have to relocate their shops and factories somewhere that</w:t>
      </w:r>
      <w:r w:rsidR="008F110A">
        <w:t xml:space="preserve"> i</w:t>
      </w:r>
      <w:r w:rsidR="00F95130">
        <w:t>s less likely to be disrupted by climate change, which would be difficult because climate change is starting to take over the world.</w:t>
      </w:r>
    </w:p>
    <w:p w14:paraId="3ECADEEF" w14:textId="770E4E2C" w:rsidR="008F110A" w:rsidRDefault="00437C9E" w:rsidP="003E564B">
      <w:pPr>
        <w:pStyle w:val="NewsletterBody"/>
      </w:pPr>
      <w:r>
        <w:t xml:space="preserve">Another disadvantage that climate change brings to us is </w:t>
      </w:r>
      <w:r>
        <w:t xml:space="preserve">that it </w:t>
      </w:r>
      <w:r w:rsidR="005C0826">
        <w:t>can affect the growth rate of plants</w:t>
      </w:r>
      <w:r>
        <w:t>.</w:t>
      </w:r>
      <w:r w:rsidR="005C0826">
        <w:t xml:space="preserve"> </w:t>
      </w:r>
      <w:r>
        <w:t>P</w:t>
      </w:r>
      <w:r w:rsidR="005C0826">
        <w:t xml:space="preserve">lants require a certain temperature and a certain amount of rainfall </w:t>
      </w:r>
      <w:r>
        <w:t>for them to</w:t>
      </w:r>
      <w:r w:rsidR="005C0826">
        <w:t xml:space="preserve"> grow</w:t>
      </w:r>
      <w:r>
        <w:t xml:space="preserve"> but r</w:t>
      </w:r>
      <w:r w:rsidR="005C0826">
        <w:t xml:space="preserve">ecently rainfall and weather have been unpredictable which </w:t>
      </w:r>
      <w:r>
        <w:t xml:space="preserve">is </w:t>
      </w:r>
      <w:r w:rsidR="005C0826">
        <w:t>lead</w:t>
      </w:r>
      <w:r>
        <w:t>ing certain plants to extinction.</w:t>
      </w:r>
      <w:r w:rsidR="00EE598C">
        <w:t xml:space="preserve"> </w:t>
      </w:r>
      <w:r w:rsidR="00EE598C">
        <w:lastRenderedPageBreak/>
        <w:t>(Brainshare,2019)</w:t>
      </w:r>
      <w:r>
        <w:t xml:space="preserve"> </w:t>
      </w:r>
      <w:r>
        <w:t>T</w:t>
      </w:r>
      <w:r w:rsidR="005C0826" w:rsidRPr="005C0826">
        <w:t>his</w:t>
      </w:r>
      <w:r>
        <w:t xml:space="preserve"> mainly</w:t>
      </w:r>
      <w:r w:rsidR="005C0826" w:rsidRPr="005C0826">
        <w:t xml:space="preserve"> impacts agricultural businesses</w:t>
      </w:r>
      <w:r w:rsidR="005C0826">
        <w:t xml:space="preserve"> </w:t>
      </w:r>
      <w:r w:rsidR="005C0826" w:rsidRPr="005C0826">
        <w:t xml:space="preserve">as </w:t>
      </w:r>
      <w:r w:rsidR="005C0826">
        <w:t>there will be no crops for them to sell and make a profit from</w:t>
      </w:r>
      <w:r>
        <w:t>. From learning ab</w:t>
      </w:r>
      <w:r w:rsidR="003F30E0">
        <w:t>o</w:t>
      </w:r>
      <w:r>
        <w:t xml:space="preserve">ut the </w:t>
      </w:r>
      <w:r w:rsidR="003F30E0">
        <w:t>disadvantages of climate change</w:t>
      </w:r>
      <w:r>
        <w:t xml:space="preserve"> it</w:t>
      </w:r>
      <w:r w:rsidR="003F30E0">
        <w:t xml:space="preserve"> is </w:t>
      </w:r>
      <w:r>
        <w:t>bec</w:t>
      </w:r>
      <w:r w:rsidR="003F30E0">
        <w:t>o</w:t>
      </w:r>
      <w:r>
        <w:t>ming</w:t>
      </w:r>
      <w:r w:rsidR="003F30E0">
        <w:t xml:space="preserve"> apparent how much climate change is impacting businesses.</w:t>
      </w:r>
    </w:p>
    <w:p w14:paraId="3ECADEF0" w14:textId="77777777" w:rsidR="009A4DCB" w:rsidRPr="009A4DCB" w:rsidRDefault="00437C9E" w:rsidP="003E564B">
      <w:pPr>
        <w:pStyle w:val="NewsletterBody"/>
        <w:rPr>
          <w:b/>
          <w:bCs/>
          <w:sz w:val="24"/>
          <w:szCs w:val="28"/>
          <w:u w:val="single"/>
        </w:rPr>
      </w:pPr>
      <w:r w:rsidRPr="009A4DCB">
        <w:rPr>
          <w:b/>
          <w:bCs/>
          <w:sz w:val="24"/>
          <w:szCs w:val="28"/>
          <w:u w:val="single"/>
        </w:rPr>
        <w:t>How will climate change impact businesses?</w:t>
      </w:r>
    </w:p>
    <w:p w14:paraId="3ECADEF1" w14:textId="77777777" w:rsidR="009A4DCB" w:rsidRDefault="00437C9E" w:rsidP="003E564B">
      <w:pPr>
        <w:pStyle w:val="NewsletterBody"/>
        <w:rPr>
          <w:sz w:val="24"/>
          <w:szCs w:val="28"/>
        </w:rPr>
      </w:pPr>
      <w:r>
        <w:rPr>
          <w:sz w:val="24"/>
          <w:szCs w:val="28"/>
        </w:rPr>
        <w:t xml:space="preserve">Climate change won't only disrupt the environment we live </w:t>
      </w:r>
      <w:proofErr w:type="gramStart"/>
      <w:r>
        <w:rPr>
          <w:sz w:val="24"/>
          <w:szCs w:val="28"/>
        </w:rPr>
        <w:t>in</w:t>
      </w:r>
      <w:proofErr w:type="gramEnd"/>
      <w:r>
        <w:rPr>
          <w:sz w:val="24"/>
          <w:szCs w:val="28"/>
        </w:rPr>
        <w:t xml:space="preserve"> but it will also have a large impact on businesses. </w:t>
      </w:r>
      <w:r w:rsidR="00E64B48">
        <w:rPr>
          <w:sz w:val="24"/>
          <w:szCs w:val="28"/>
        </w:rPr>
        <w:t>The first impact would be that due to unpredictable and extreme weather there will be a change in cost and the availability of resources.</w:t>
      </w:r>
      <w:r w:rsidR="000F3B32">
        <w:rPr>
          <w:sz w:val="24"/>
          <w:szCs w:val="28"/>
        </w:rPr>
        <w:t xml:space="preserve"> (Renewable energy, 2018)</w:t>
      </w:r>
      <w:r w:rsidR="00E64B48">
        <w:rPr>
          <w:sz w:val="24"/>
          <w:szCs w:val="28"/>
        </w:rPr>
        <w:t xml:space="preserve"> The reason following this is simply that the extreme weather has the potential to disturb supply chains, this leading business to difficulty as supply chains distributes businesses resources and materials. With the government trying to set laws on businesses to help prevent climate change from getting any worse, electricity and transportation may cost businesses more as the cost of moving </w:t>
      </w:r>
      <w:r w:rsidR="00113728">
        <w:rPr>
          <w:sz w:val="24"/>
          <w:szCs w:val="28"/>
        </w:rPr>
        <w:t>goods are being increased. Also, products that contribute to climate change such as plastic have regulatory restrictions which also has an increased cost. The reasons why the costs of electricity, transportation, and regulatory restrictions are being increased by the government is to convince businesses to use alternative materials and recycle more waste to help contribute to saving the environment.</w:t>
      </w:r>
      <w:r w:rsidR="000F3B32">
        <w:rPr>
          <w:sz w:val="24"/>
          <w:szCs w:val="28"/>
        </w:rPr>
        <w:t xml:space="preserve"> </w:t>
      </w:r>
      <w:r w:rsidR="000F3B32" w:rsidRPr="000F3B32">
        <w:rPr>
          <w:sz w:val="24"/>
          <w:szCs w:val="28"/>
        </w:rPr>
        <w:t>(Renewable energy, 2018)</w:t>
      </w:r>
    </w:p>
    <w:p w14:paraId="3ECADEF2" w14:textId="1A4A288F" w:rsidR="00C12ABE" w:rsidRDefault="00437C9E" w:rsidP="003E564B">
      <w:pPr>
        <w:pStyle w:val="NewsletterBody"/>
        <w:rPr>
          <w:sz w:val="24"/>
          <w:szCs w:val="28"/>
        </w:rPr>
      </w:pPr>
      <w:r>
        <w:rPr>
          <w:sz w:val="24"/>
          <w:szCs w:val="28"/>
        </w:rPr>
        <w:t>The second impact that climate change has on businesses is the change in demand. T</w:t>
      </w:r>
      <w:r>
        <w:rPr>
          <w:sz w:val="24"/>
          <w:szCs w:val="28"/>
        </w:rPr>
        <w:t xml:space="preserve">he meaning of change in demand is when the market changes its preferences in products or service. With temperatures rising </w:t>
      </w:r>
      <w:proofErr w:type="gramStart"/>
      <w:r>
        <w:rPr>
          <w:sz w:val="24"/>
          <w:szCs w:val="28"/>
        </w:rPr>
        <w:t>at the moment</w:t>
      </w:r>
      <w:proofErr w:type="gramEnd"/>
      <w:r>
        <w:rPr>
          <w:sz w:val="24"/>
          <w:szCs w:val="28"/>
        </w:rPr>
        <w:t xml:space="preserve"> there's going to be less demand for oil and gas to heat our homes, we now have customers prioritizing a sustainable lif</w:t>
      </w:r>
      <w:r>
        <w:rPr>
          <w:sz w:val="24"/>
          <w:szCs w:val="28"/>
        </w:rPr>
        <w:t>estyle and buying more sustainable products which are shifting the demand towards more environmentally friendly products.</w:t>
      </w:r>
      <w:r w:rsidR="000F3B32" w:rsidRPr="000F3B32">
        <w:t xml:space="preserve"> </w:t>
      </w:r>
      <w:r w:rsidR="000F3B32" w:rsidRPr="000F3B32">
        <w:rPr>
          <w:sz w:val="24"/>
          <w:szCs w:val="28"/>
        </w:rPr>
        <w:t>(Renewable energy, 2018)</w:t>
      </w:r>
    </w:p>
    <w:p w14:paraId="3ECADEF3" w14:textId="7EDA3693" w:rsidR="004E5FE9" w:rsidRDefault="00437C9E" w:rsidP="003E564B">
      <w:pPr>
        <w:pStyle w:val="NewsletterBody"/>
        <w:rPr>
          <w:sz w:val="24"/>
          <w:szCs w:val="28"/>
        </w:rPr>
      </w:pPr>
      <w:r>
        <w:rPr>
          <w:sz w:val="24"/>
          <w:szCs w:val="28"/>
        </w:rPr>
        <w:t>Another impact climate change has on businesses is that working conditions will be harsher on employees. This</w:t>
      </w:r>
      <w:r>
        <w:rPr>
          <w:sz w:val="24"/>
          <w:szCs w:val="28"/>
        </w:rPr>
        <w:t xml:space="preserve"> impact is mainly directed to agricultural businesses that rely on the weather to make profits. With temperatures increasing and weather patterns changing, working conditions for </w:t>
      </w:r>
      <w:r>
        <w:rPr>
          <w:sz w:val="24"/>
          <w:szCs w:val="28"/>
        </w:rPr>
        <w:t>employees can become difficult. Farmers that do physical labour outdoors will</w:t>
      </w:r>
      <w:r>
        <w:rPr>
          <w:sz w:val="24"/>
          <w:szCs w:val="28"/>
        </w:rPr>
        <w:t xml:space="preserve"> have more health and safety risks, meaning agricultural businesses will have to pay employees a higher wage to cover their health costs.</w:t>
      </w:r>
      <w:r w:rsidR="000F3B32">
        <w:rPr>
          <w:sz w:val="24"/>
          <w:szCs w:val="28"/>
        </w:rPr>
        <w:t xml:space="preserve"> </w:t>
      </w:r>
      <w:r w:rsidR="000F3B32" w:rsidRPr="000F3B32">
        <w:rPr>
          <w:sz w:val="24"/>
          <w:szCs w:val="28"/>
        </w:rPr>
        <w:t>(Renewable energy, 2018)</w:t>
      </w:r>
    </w:p>
    <w:p w14:paraId="3ECADEF4" w14:textId="77777777" w:rsidR="004E5FE9" w:rsidRDefault="00437C9E" w:rsidP="003E564B">
      <w:pPr>
        <w:pStyle w:val="NewsletterBody"/>
        <w:rPr>
          <w:sz w:val="24"/>
          <w:szCs w:val="28"/>
        </w:rPr>
      </w:pPr>
      <w:r>
        <w:rPr>
          <w:sz w:val="24"/>
          <w:szCs w:val="28"/>
        </w:rPr>
        <w:t>The last impact climate change has especially on energy businesses is the changing regulation</w:t>
      </w:r>
      <w:r>
        <w:rPr>
          <w:sz w:val="24"/>
          <w:szCs w:val="28"/>
        </w:rPr>
        <w:t xml:space="preserve">s, regulations are like rules businesses </w:t>
      </w:r>
      <w:proofErr w:type="gramStart"/>
      <w:r>
        <w:rPr>
          <w:sz w:val="24"/>
          <w:szCs w:val="28"/>
        </w:rPr>
        <w:t>have to</w:t>
      </w:r>
      <w:proofErr w:type="gramEnd"/>
      <w:r>
        <w:rPr>
          <w:sz w:val="24"/>
          <w:szCs w:val="28"/>
        </w:rPr>
        <w:t xml:space="preserve"> follow to be fair and, in this case, to prevent air pollution. If energy businesses </w:t>
      </w:r>
      <w:proofErr w:type="gramStart"/>
      <w:r>
        <w:rPr>
          <w:sz w:val="24"/>
          <w:szCs w:val="28"/>
        </w:rPr>
        <w:t>don't</w:t>
      </w:r>
      <w:proofErr w:type="gramEnd"/>
      <w:r>
        <w:rPr>
          <w:sz w:val="24"/>
          <w:szCs w:val="28"/>
        </w:rPr>
        <w:t xml:space="preserve"> follow energy </w:t>
      </w:r>
      <w:r w:rsidR="00C11E8D">
        <w:rPr>
          <w:sz w:val="24"/>
          <w:szCs w:val="28"/>
        </w:rPr>
        <w:t>regulations,</w:t>
      </w:r>
      <w:r>
        <w:rPr>
          <w:sz w:val="24"/>
          <w:szCs w:val="28"/>
        </w:rPr>
        <w:t xml:space="preserve"> they will have to purchase extra credits. Businesses </w:t>
      </w:r>
      <w:r w:rsidR="00C11E8D">
        <w:rPr>
          <w:sz w:val="24"/>
          <w:szCs w:val="28"/>
        </w:rPr>
        <w:t>must</w:t>
      </w:r>
      <w:r w:rsidR="00E05017">
        <w:rPr>
          <w:sz w:val="24"/>
          <w:szCs w:val="28"/>
        </w:rPr>
        <w:t xml:space="preserve"> invest to upgrade their facilities to get rid of the high level of emissions. This will help make energy businesses to go towards a cleaner resource, which will have a higher cost.</w:t>
      </w:r>
      <w:r w:rsidR="000F3B32">
        <w:rPr>
          <w:sz w:val="24"/>
          <w:szCs w:val="28"/>
        </w:rPr>
        <w:t xml:space="preserve"> </w:t>
      </w:r>
      <w:r w:rsidR="000F3B32" w:rsidRPr="000F3B32">
        <w:rPr>
          <w:sz w:val="24"/>
          <w:szCs w:val="28"/>
        </w:rPr>
        <w:t>(Renewable energy, 2018)</w:t>
      </w:r>
    </w:p>
    <w:p w14:paraId="3ECADEF5" w14:textId="77777777" w:rsidR="00E05017" w:rsidRDefault="00437C9E" w:rsidP="003E564B">
      <w:pPr>
        <w:pStyle w:val="NewsletterBody"/>
        <w:rPr>
          <w:sz w:val="24"/>
          <w:szCs w:val="28"/>
        </w:rPr>
      </w:pPr>
      <w:r>
        <w:rPr>
          <w:sz w:val="24"/>
          <w:szCs w:val="28"/>
        </w:rPr>
        <w:t xml:space="preserve">Businesses </w:t>
      </w:r>
      <w:proofErr w:type="gramStart"/>
      <w:r>
        <w:rPr>
          <w:sz w:val="24"/>
          <w:szCs w:val="28"/>
        </w:rPr>
        <w:t>have to</w:t>
      </w:r>
      <w:proofErr w:type="gramEnd"/>
      <w:r>
        <w:rPr>
          <w:sz w:val="24"/>
          <w:szCs w:val="28"/>
        </w:rPr>
        <w:t xml:space="preserve"> </w:t>
      </w:r>
      <w:r w:rsidR="00C11E8D">
        <w:rPr>
          <w:sz w:val="24"/>
          <w:szCs w:val="28"/>
        </w:rPr>
        <w:t>find a way to adapt to the conditions they are in so they can be successful in the future.</w:t>
      </w:r>
    </w:p>
    <w:p w14:paraId="3ECADEF6" w14:textId="77777777" w:rsidR="00C11E8D" w:rsidRDefault="00437C9E" w:rsidP="00C11E8D">
      <w:pPr>
        <w:pStyle w:val="NewsletterBody"/>
        <w:jc w:val="left"/>
        <w:rPr>
          <w:sz w:val="24"/>
          <w:szCs w:val="28"/>
        </w:rPr>
      </w:pPr>
      <w:r>
        <w:rPr>
          <w:sz w:val="24"/>
          <w:szCs w:val="28"/>
        </w:rPr>
        <w:t>“</w:t>
      </w:r>
      <w:r w:rsidRPr="00C11E8D">
        <w:rPr>
          <w:sz w:val="24"/>
          <w:szCs w:val="28"/>
        </w:rPr>
        <w:t xml:space="preserve">The first step a business needs to take is to analyze to define how it impacts the environment, as well as the potential risks it faces due to climate change. In addition to risks, businesses should identify </w:t>
      </w:r>
      <w:r w:rsidRPr="00C11E8D">
        <w:rPr>
          <w:sz w:val="24"/>
          <w:szCs w:val="28"/>
        </w:rPr>
        <w:t>opportunities to improve their environmental performance. Companies should examine whether they can source alternative materials and evaluate the feasibility of using renewable energy such as solar, wind and biomass.</w:t>
      </w:r>
      <w:r>
        <w:rPr>
          <w:sz w:val="24"/>
          <w:szCs w:val="28"/>
        </w:rPr>
        <w:t xml:space="preserve">”         </w:t>
      </w:r>
    </w:p>
    <w:p w14:paraId="3ECADEF7" w14:textId="77777777" w:rsidR="00113728" w:rsidRDefault="00437C9E" w:rsidP="00C11E8D">
      <w:pPr>
        <w:pStyle w:val="NewsletterBody"/>
        <w:jc w:val="right"/>
        <w:rPr>
          <w:sz w:val="24"/>
          <w:szCs w:val="28"/>
        </w:rPr>
      </w:pPr>
      <w:r>
        <w:rPr>
          <w:sz w:val="24"/>
          <w:szCs w:val="28"/>
        </w:rPr>
        <w:t>-Renewable energy, 9/11/2018</w:t>
      </w:r>
    </w:p>
    <w:p w14:paraId="3ECADEF8" w14:textId="5ADEB9C1" w:rsidR="00B26FC9" w:rsidRPr="009A4DCB" w:rsidRDefault="00437C9E" w:rsidP="00B26FC9">
      <w:pPr>
        <w:pStyle w:val="NewsletterBody"/>
        <w:jc w:val="left"/>
        <w:rPr>
          <w:sz w:val="24"/>
          <w:szCs w:val="28"/>
        </w:rPr>
      </w:pPr>
      <w:r>
        <w:rPr>
          <w:sz w:val="24"/>
          <w:szCs w:val="28"/>
        </w:rPr>
        <w:t xml:space="preserve">Businesses can measure their carbon footprint to evaluate how much greenhouse gas emissions they generate annually. Once knowing how much greenhouse gas emission is being generated </w:t>
      </w:r>
      <w:r>
        <w:rPr>
          <w:sz w:val="24"/>
          <w:szCs w:val="28"/>
        </w:rPr>
        <w:t>businesses can start working on reducing their carbon footprint. A business</w:t>
      </w:r>
      <w:r>
        <w:rPr>
          <w:sz w:val="24"/>
          <w:szCs w:val="28"/>
        </w:rPr>
        <w:t xml:space="preserve"> will have to </w:t>
      </w:r>
      <w:proofErr w:type="gramStart"/>
      <w:r>
        <w:rPr>
          <w:sz w:val="24"/>
          <w:szCs w:val="28"/>
        </w:rPr>
        <w:t xml:space="preserve">make a </w:t>
      </w:r>
      <w:r>
        <w:rPr>
          <w:sz w:val="24"/>
          <w:szCs w:val="28"/>
        </w:rPr>
        <w:t>plan</w:t>
      </w:r>
      <w:proofErr w:type="gramEnd"/>
      <w:r>
        <w:rPr>
          <w:sz w:val="24"/>
          <w:szCs w:val="28"/>
        </w:rPr>
        <w:t xml:space="preserve">, set emissions </w:t>
      </w:r>
      <w:r>
        <w:rPr>
          <w:sz w:val="24"/>
          <w:szCs w:val="28"/>
        </w:rPr>
        <w:t xml:space="preserve">reduction targets, monitor their </w:t>
      </w:r>
      <w:r>
        <w:rPr>
          <w:sz w:val="24"/>
          <w:szCs w:val="28"/>
        </w:rPr>
        <w:t xml:space="preserve">progress, and support climate change policies set by the government to </w:t>
      </w:r>
      <w:r>
        <w:rPr>
          <w:sz w:val="24"/>
          <w:szCs w:val="28"/>
        </w:rPr>
        <w:t>overcome climate change.</w:t>
      </w:r>
    </w:p>
    <w:p w14:paraId="0F7248F9" w14:textId="77777777" w:rsidR="00B90C3E" w:rsidRDefault="00B90C3E" w:rsidP="003E564B">
      <w:pPr>
        <w:pStyle w:val="NewsletterBody"/>
        <w:rPr>
          <w:b/>
          <w:bCs/>
          <w:sz w:val="24"/>
          <w:szCs w:val="28"/>
          <w:u w:val="single"/>
        </w:rPr>
      </w:pPr>
    </w:p>
    <w:p w14:paraId="734A899F" w14:textId="77777777" w:rsidR="008D6819" w:rsidRDefault="008D6819" w:rsidP="003E564B">
      <w:pPr>
        <w:pStyle w:val="NewsletterBody"/>
        <w:rPr>
          <w:b/>
          <w:bCs/>
          <w:sz w:val="24"/>
          <w:szCs w:val="28"/>
          <w:u w:val="single"/>
        </w:rPr>
      </w:pPr>
    </w:p>
    <w:p w14:paraId="3335C5FA" w14:textId="77777777" w:rsidR="008D6819" w:rsidRDefault="008D6819" w:rsidP="003E564B">
      <w:pPr>
        <w:pStyle w:val="NewsletterBody"/>
        <w:rPr>
          <w:b/>
          <w:bCs/>
          <w:sz w:val="24"/>
          <w:szCs w:val="28"/>
          <w:u w:val="single"/>
        </w:rPr>
      </w:pPr>
    </w:p>
    <w:p w14:paraId="3ECADEF9" w14:textId="0D8E9D50" w:rsidR="00DA57C2" w:rsidRPr="00033F46" w:rsidRDefault="00437C9E" w:rsidP="003E564B">
      <w:pPr>
        <w:pStyle w:val="NewsletterBody"/>
        <w:rPr>
          <w:b/>
          <w:bCs/>
          <w:u w:val="single"/>
        </w:rPr>
      </w:pPr>
      <w:r w:rsidRPr="00033F46">
        <w:rPr>
          <w:b/>
          <w:bCs/>
          <w:sz w:val="24"/>
          <w:szCs w:val="28"/>
          <w:u w:val="single"/>
        </w:rPr>
        <w:lastRenderedPageBreak/>
        <w:t>Businesses role in climate change</w:t>
      </w:r>
    </w:p>
    <w:p w14:paraId="3ECADEFA" w14:textId="2E603177" w:rsidR="00033F46" w:rsidRDefault="00B90C3E" w:rsidP="003E564B">
      <w:pPr>
        <w:pStyle w:val="NewsletterBody"/>
      </w:pPr>
      <w:r w:rsidRPr="00B90C3E">
        <w:drawing>
          <wp:anchor distT="0" distB="0" distL="114300" distR="114300" simplePos="0" relativeHeight="251671552" behindDoc="1" locked="0" layoutInCell="1" allowOverlap="1" wp14:anchorId="64CAE205" wp14:editId="271BE189">
            <wp:simplePos x="0" y="0"/>
            <wp:positionH relativeFrom="margin">
              <wp:align>left</wp:align>
            </wp:positionH>
            <wp:positionV relativeFrom="paragraph">
              <wp:posOffset>156614</wp:posOffset>
            </wp:positionV>
            <wp:extent cx="2189480" cy="991235"/>
            <wp:effectExtent l="0" t="0" r="1270" b="0"/>
            <wp:wrapTight wrapText="bothSides">
              <wp:wrapPolygon edited="0">
                <wp:start x="0" y="0"/>
                <wp:lineTo x="0" y="21171"/>
                <wp:lineTo x="21425" y="21171"/>
                <wp:lineTo x="214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89480" cy="991235"/>
                    </a:xfrm>
                    <a:prstGeom prst="rect">
                      <a:avLst/>
                    </a:prstGeom>
                  </pic:spPr>
                </pic:pic>
              </a:graphicData>
            </a:graphic>
            <wp14:sizeRelH relativeFrom="page">
              <wp14:pctWidth>0</wp14:pctWidth>
            </wp14:sizeRelH>
            <wp14:sizeRelV relativeFrom="page">
              <wp14:pctHeight>0</wp14:pctHeight>
            </wp14:sizeRelV>
          </wp:anchor>
        </w:drawing>
      </w:r>
      <w:r w:rsidR="00437C9E">
        <w:t>In 201</w:t>
      </w:r>
      <w:r>
        <w:t>5</w:t>
      </w:r>
      <w:r w:rsidR="00437C9E">
        <w:t xml:space="preserve"> all nations were brought together to undertake the crisis of climate change, so we can live in a safe sustainable environment. The nations made the Paris Agreement whose goal is to mark the threat of climate </w:t>
      </w:r>
      <w:r w:rsidR="00437C9E">
        <w:t xml:space="preserve">change in </w:t>
      </w:r>
      <w:proofErr w:type="gramStart"/>
      <w:r w:rsidR="00437C9E">
        <w:t>everybody’s</w:t>
      </w:r>
      <w:proofErr w:type="gramEnd"/>
      <w:r w:rsidR="00437C9E">
        <w:t xml:space="preserve"> thought. The natio</w:t>
      </w:r>
      <w:r w:rsidR="00437C9E">
        <w:t xml:space="preserve">ns want to keep </w:t>
      </w:r>
      <w:r w:rsidR="00437C9E">
        <w:t xml:space="preserve">temperatures below 2 degrees Celsius above </w:t>
      </w:r>
      <w:r w:rsidR="00B26FC9">
        <w:t>preindustrial</w:t>
      </w:r>
      <w:r w:rsidR="00437C9E">
        <w:t xml:space="preserve"> </w:t>
      </w:r>
      <w:r w:rsidR="00437C9E">
        <w:t>levels.</w:t>
      </w:r>
    </w:p>
    <w:p w14:paraId="3ECADEFB" w14:textId="4259E5D7" w:rsidR="001137A8" w:rsidRDefault="00437C9E" w:rsidP="003E564B">
      <w:pPr>
        <w:pStyle w:val="NewsletterBody"/>
      </w:pPr>
      <w:r>
        <w:t>“</w:t>
      </w:r>
      <w:r w:rsidRPr="00033F46">
        <w:t>To reach these ambitious goals, appropriate financial flows, a new technology framework and an enhanced capacity-building framework will be put in place, thus supporting acti</w:t>
      </w:r>
      <w:r w:rsidRPr="00033F46">
        <w:t>on by developing countries and the most vulnerable countries, in line with their national objectives.</w:t>
      </w:r>
      <w:r>
        <w:t>”</w:t>
      </w:r>
    </w:p>
    <w:p w14:paraId="3ECADEFC" w14:textId="4700F1B2" w:rsidR="001137A8" w:rsidRDefault="00437C9E" w:rsidP="001137A8">
      <w:pPr>
        <w:pStyle w:val="NewsletterBody"/>
        <w:jc w:val="right"/>
      </w:pPr>
      <w:r>
        <w:t>-United Nations,2019</w:t>
      </w:r>
    </w:p>
    <w:p w14:paraId="3ECADEFD" w14:textId="516904F0" w:rsidR="001137A8" w:rsidRDefault="00437C9E" w:rsidP="003E564B">
      <w:pPr>
        <w:pStyle w:val="NewsletterBody"/>
      </w:pPr>
      <w:r>
        <w:t>Since the mention of the Paris Agreement businesses has begun using renewable energy, situate low-carbon technology and working on m</w:t>
      </w:r>
      <w:r>
        <w:t>ore innovative solutions. With businesses being the economic most powerful forces, it</w:t>
      </w:r>
      <w:r w:rsidR="00B26FC9">
        <w:t xml:space="preserve"> is the</w:t>
      </w:r>
      <w:r>
        <w:t xml:space="preserve"> businesses role to address the problems with climate change and persuading consumers to live a more sustainable lifestyle.</w:t>
      </w:r>
    </w:p>
    <w:p w14:paraId="3ECADEFE" w14:textId="21F09A82" w:rsidR="00F73EBF" w:rsidRDefault="00437C9E" w:rsidP="003E564B">
      <w:pPr>
        <w:pStyle w:val="NewsletterBody"/>
      </w:pPr>
      <w:r>
        <w:t xml:space="preserve">Businesses are </w:t>
      </w:r>
      <w:r w:rsidR="00BD1239">
        <w:t>showing</w:t>
      </w:r>
      <w:r>
        <w:t xml:space="preserve"> motivation in wan</w:t>
      </w:r>
      <w:r>
        <w:t xml:space="preserve">ting to tackle climate change, with more than 150 companies and 70 non-governmental organizations, government bodies, and cities from around the world collaborating to come up with solutions to tackle climate change. </w:t>
      </w:r>
      <w:r w:rsidR="00BD1239">
        <w:t>There are</w:t>
      </w:r>
      <w:r>
        <w:t xml:space="preserve"> eight different areas that th</w:t>
      </w:r>
      <w:r>
        <w:t xml:space="preserve">is team covers including low-carbon transport fuels, forests, energy efficiency in buildings, renewable energy, low carbon freight, chemicals, cement, and climate-smart agricultural. </w:t>
      </w:r>
      <w:r w:rsidR="00981352">
        <w:t xml:space="preserve">One of the largest </w:t>
      </w:r>
      <w:r w:rsidR="00425641">
        <w:t xml:space="preserve">outcomes to come of low Carbon </w:t>
      </w:r>
      <w:r w:rsidR="00A314E6">
        <w:t xml:space="preserve">technology partnerships </w:t>
      </w:r>
      <w:r w:rsidR="00326D80">
        <w:t>initiative (LC</w:t>
      </w:r>
      <w:r w:rsidR="00D0392A">
        <w:t xml:space="preserve">TPi) is the global collaboration </w:t>
      </w:r>
      <w:r w:rsidR="00DA2665">
        <w:t>below50</w:t>
      </w:r>
      <w:r w:rsidR="00F26D53">
        <w:t xml:space="preserve">. The collaboration </w:t>
      </w:r>
      <w:r w:rsidR="00C441B8">
        <w:t>brings the v</w:t>
      </w:r>
      <w:r w:rsidR="00E46786">
        <w:t xml:space="preserve">alve chain for sustainable </w:t>
      </w:r>
      <w:r w:rsidR="00E40E5B">
        <w:t xml:space="preserve">fuels, which is fuels that make </w:t>
      </w:r>
      <w:r w:rsidR="0075429E">
        <w:t xml:space="preserve">at least 50% </w:t>
      </w:r>
      <w:r w:rsidR="008744B5">
        <w:t xml:space="preserve">less CO2 emissions </w:t>
      </w:r>
      <w:r w:rsidR="00334659">
        <w:t xml:space="preserve">than the usual fossil fuel. </w:t>
      </w:r>
      <w:r>
        <w:t>This shows how important it is for businesses to c</w:t>
      </w:r>
      <w:r>
        <w:t xml:space="preserve">ollaborate because one business </w:t>
      </w:r>
      <w:r w:rsidR="00BD1239">
        <w:t>could not</w:t>
      </w:r>
      <w:r>
        <w:t xml:space="preserve"> do this by themselves.</w:t>
      </w:r>
    </w:p>
    <w:p w14:paraId="3ECADEFF" w14:textId="41F134B0" w:rsidR="00C23208" w:rsidRDefault="00A24560" w:rsidP="003E564B">
      <w:pPr>
        <w:pStyle w:val="NewsletterBody"/>
      </w:pPr>
      <w:r>
        <w:t xml:space="preserve">Governments across the nation must play their role in the Paris Agreement </w:t>
      </w:r>
      <w:r w:rsidR="00A91484">
        <w:t xml:space="preserve">to succeed and </w:t>
      </w:r>
      <w:r w:rsidR="00D7309A">
        <w:t xml:space="preserve">prevent climate change </w:t>
      </w:r>
      <w:r w:rsidR="00D7309A">
        <w:t>from getting any worse than it is</w:t>
      </w:r>
      <w:r w:rsidR="00295A16">
        <w:t xml:space="preserve">. Governments </w:t>
      </w:r>
      <w:r w:rsidR="00B23F50">
        <w:t xml:space="preserve">will also have to work </w:t>
      </w:r>
      <w:r w:rsidR="00813D1F">
        <w:t xml:space="preserve">together </w:t>
      </w:r>
      <w:r w:rsidR="00247FC0">
        <w:t xml:space="preserve">to advertise the negative </w:t>
      </w:r>
      <w:r w:rsidR="009B39DA">
        <w:t xml:space="preserve">impacts </w:t>
      </w:r>
      <w:r w:rsidR="00645798">
        <w:t xml:space="preserve">that we are </w:t>
      </w:r>
      <w:r w:rsidR="00132BB7">
        <w:t xml:space="preserve">promoting on to </w:t>
      </w:r>
      <w:r w:rsidR="00332FD5">
        <w:t xml:space="preserve">the environment, and what we </w:t>
      </w:r>
      <w:r w:rsidR="00D872CB">
        <w:t>need to do to stop</w:t>
      </w:r>
      <w:r w:rsidR="009B39DA">
        <w:t xml:space="preserve"> this crisis from getting any worse</w:t>
      </w:r>
      <w:r w:rsidR="00437C9E">
        <w:t>.</w:t>
      </w:r>
    </w:p>
    <w:p w14:paraId="67CAE4E8" w14:textId="0B3B78F4" w:rsidR="00B90C3E" w:rsidRDefault="00B90C3E" w:rsidP="003E564B">
      <w:pPr>
        <w:pStyle w:val="NewsletterBody"/>
      </w:pPr>
    </w:p>
    <w:p w14:paraId="3ECADF00" w14:textId="77777777" w:rsidR="00F73EBF" w:rsidRDefault="00437C9E" w:rsidP="003E564B">
      <w:pPr>
        <w:pStyle w:val="NewsletterBody"/>
        <w:rPr>
          <w:b/>
          <w:bCs/>
          <w:sz w:val="24"/>
          <w:szCs w:val="28"/>
          <w:u w:val="single"/>
        </w:rPr>
      </w:pPr>
      <w:r w:rsidRPr="00F06779">
        <w:rPr>
          <w:b/>
          <w:bCs/>
          <w:sz w:val="24"/>
          <w:szCs w:val="28"/>
          <w:u w:val="single"/>
        </w:rPr>
        <w:t xml:space="preserve">How can businesses </w:t>
      </w:r>
      <w:r w:rsidR="004E69E6" w:rsidRPr="00F06779">
        <w:rPr>
          <w:b/>
          <w:bCs/>
          <w:sz w:val="24"/>
          <w:szCs w:val="28"/>
          <w:u w:val="single"/>
        </w:rPr>
        <w:t>adapt to climate change?</w:t>
      </w:r>
    </w:p>
    <w:p w14:paraId="3ECADF01" w14:textId="77777777" w:rsidR="00F06779" w:rsidRDefault="00437C9E" w:rsidP="003E564B">
      <w:pPr>
        <w:pStyle w:val="NewsletterBody"/>
        <w:rPr>
          <w:sz w:val="24"/>
          <w:szCs w:val="28"/>
        </w:rPr>
      </w:pPr>
      <w:r>
        <w:rPr>
          <w:sz w:val="24"/>
          <w:szCs w:val="28"/>
        </w:rPr>
        <w:t xml:space="preserve">We already know </w:t>
      </w:r>
      <w:r w:rsidR="00E1558F">
        <w:rPr>
          <w:sz w:val="24"/>
          <w:szCs w:val="28"/>
        </w:rPr>
        <w:t xml:space="preserve">that the answer for businesses to adapt </w:t>
      </w:r>
      <w:r w:rsidR="008D11DA">
        <w:rPr>
          <w:sz w:val="24"/>
          <w:szCs w:val="28"/>
        </w:rPr>
        <w:t xml:space="preserve">to climate change is to begin looking at ways to be more sustainable, </w:t>
      </w:r>
      <w:r w:rsidR="004C293C">
        <w:rPr>
          <w:sz w:val="24"/>
          <w:szCs w:val="28"/>
        </w:rPr>
        <w:t xml:space="preserve">but for the time being, it can be </w:t>
      </w:r>
      <w:r w:rsidR="00337638">
        <w:rPr>
          <w:sz w:val="24"/>
          <w:szCs w:val="28"/>
        </w:rPr>
        <w:t xml:space="preserve">difficult for businesses </w:t>
      </w:r>
      <w:r w:rsidR="004D1A26">
        <w:rPr>
          <w:sz w:val="24"/>
          <w:szCs w:val="28"/>
        </w:rPr>
        <w:t xml:space="preserve">to just stop and reanalyze </w:t>
      </w:r>
      <w:r w:rsidR="00C977AF">
        <w:rPr>
          <w:sz w:val="24"/>
          <w:szCs w:val="28"/>
        </w:rPr>
        <w:t xml:space="preserve">everything in their company </w:t>
      </w:r>
      <w:r w:rsidR="00220933">
        <w:rPr>
          <w:sz w:val="24"/>
          <w:szCs w:val="28"/>
        </w:rPr>
        <w:t xml:space="preserve">just with a click </w:t>
      </w:r>
      <w:r w:rsidR="008F0585">
        <w:rPr>
          <w:sz w:val="24"/>
          <w:szCs w:val="28"/>
        </w:rPr>
        <w:t>from their f</w:t>
      </w:r>
      <w:r w:rsidR="000228B3">
        <w:rPr>
          <w:sz w:val="24"/>
          <w:szCs w:val="28"/>
        </w:rPr>
        <w:t>i</w:t>
      </w:r>
      <w:r w:rsidR="008F0585">
        <w:rPr>
          <w:sz w:val="24"/>
          <w:szCs w:val="28"/>
        </w:rPr>
        <w:t>ngers. It</w:t>
      </w:r>
      <w:r w:rsidR="000228B3">
        <w:rPr>
          <w:sz w:val="24"/>
          <w:szCs w:val="28"/>
        </w:rPr>
        <w:t xml:space="preserve"> takes time</w:t>
      </w:r>
      <w:r w:rsidR="00926210">
        <w:rPr>
          <w:sz w:val="24"/>
          <w:szCs w:val="28"/>
        </w:rPr>
        <w:t xml:space="preserve">, money, and planning </w:t>
      </w:r>
      <w:r w:rsidR="00A103DC">
        <w:rPr>
          <w:sz w:val="24"/>
          <w:szCs w:val="28"/>
        </w:rPr>
        <w:t xml:space="preserve">to </w:t>
      </w:r>
      <w:r w:rsidR="00FF7236">
        <w:rPr>
          <w:sz w:val="24"/>
          <w:szCs w:val="28"/>
        </w:rPr>
        <w:t xml:space="preserve">make </w:t>
      </w:r>
      <w:r w:rsidR="00A103DC">
        <w:rPr>
          <w:sz w:val="24"/>
          <w:szCs w:val="28"/>
        </w:rPr>
        <w:t>businesses</w:t>
      </w:r>
      <w:r w:rsidR="006D6593">
        <w:rPr>
          <w:sz w:val="24"/>
          <w:szCs w:val="28"/>
        </w:rPr>
        <w:t xml:space="preserve"> </w:t>
      </w:r>
      <w:r w:rsidR="00FF7236">
        <w:rPr>
          <w:sz w:val="24"/>
          <w:szCs w:val="28"/>
        </w:rPr>
        <w:t>sustainable straight away</w:t>
      </w:r>
      <w:r w:rsidR="00193869">
        <w:rPr>
          <w:sz w:val="24"/>
          <w:szCs w:val="28"/>
        </w:rPr>
        <w:t xml:space="preserve">, which is why its best to take </w:t>
      </w:r>
      <w:r w:rsidR="00EB7233">
        <w:rPr>
          <w:sz w:val="24"/>
          <w:szCs w:val="28"/>
        </w:rPr>
        <w:t>small steps into becoming environmentally</w:t>
      </w:r>
      <w:r w:rsidR="0057011D">
        <w:rPr>
          <w:sz w:val="24"/>
          <w:szCs w:val="28"/>
        </w:rPr>
        <w:t xml:space="preserve"> </w:t>
      </w:r>
      <w:r w:rsidR="00EB7233">
        <w:rPr>
          <w:sz w:val="24"/>
          <w:szCs w:val="28"/>
        </w:rPr>
        <w:t>friendly.</w:t>
      </w:r>
      <w:r w:rsidR="00AC15B7">
        <w:rPr>
          <w:sz w:val="24"/>
          <w:szCs w:val="28"/>
        </w:rPr>
        <w:t xml:space="preserve"> </w:t>
      </w:r>
      <w:r w:rsidR="00FE2618" w:rsidRPr="00FE2618">
        <w:rPr>
          <w:sz w:val="24"/>
          <w:szCs w:val="28"/>
        </w:rPr>
        <w:t>(Nibusinessinfo.co.uk,2019)</w:t>
      </w:r>
    </w:p>
    <w:p w14:paraId="3ECADF02" w14:textId="0DD32DE5" w:rsidR="00BE2A13" w:rsidRDefault="008D6819" w:rsidP="003E564B">
      <w:pPr>
        <w:pStyle w:val="NewsletterBody"/>
        <w:rPr>
          <w:sz w:val="24"/>
          <w:szCs w:val="28"/>
        </w:rPr>
      </w:pPr>
      <w:r>
        <w:rPr>
          <w:noProof/>
          <w:szCs w:val="28"/>
        </w:rPr>
        <w:drawing>
          <wp:anchor distT="0" distB="0" distL="114300" distR="114300" simplePos="0" relativeHeight="251670528" behindDoc="1" locked="0" layoutInCell="1" allowOverlap="1" wp14:anchorId="3877F4D0" wp14:editId="0E4C915A">
            <wp:simplePos x="0" y="0"/>
            <wp:positionH relativeFrom="column">
              <wp:align>left</wp:align>
            </wp:positionH>
            <wp:positionV relativeFrom="paragraph">
              <wp:posOffset>20955</wp:posOffset>
            </wp:positionV>
            <wp:extent cx="2266315" cy="1662430"/>
            <wp:effectExtent l="0" t="0" r="635" b="0"/>
            <wp:wrapTight wrapText="bothSides">
              <wp:wrapPolygon edited="0">
                <wp:start x="0" y="0"/>
                <wp:lineTo x="0" y="21286"/>
                <wp:lineTo x="21424" y="21286"/>
                <wp:lineTo x="21424" y="0"/>
                <wp:lineTo x="0" y="0"/>
              </wp:wrapPolygon>
            </wp:wrapTight>
            <wp:docPr id="3" name="Picture 3" descr="C:\Users\Jasmine\AppData\Local\Microsoft\Windows\INetCache\Content.MSO\8BB17A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smine\AppData\Local\Microsoft\Windows\INetCache\Content.MSO\8BB17A9F.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6315" cy="166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437C9E">
        <w:rPr>
          <w:sz w:val="24"/>
          <w:szCs w:val="28"/>
        </w:rPr>
        <w:t xml:space="preserve">The first aspect to look at </w:t>
      </w:r>
      <w:r w:rsidR="003A2E89">
        <w:rPr>
          <w:sz w:val="24"/>
          <w:szCs w:val="28"/>
        </w:rPr>
        <w:t xml:space="preserve">is extreme weather. The weather can destroy </w:t>
      </w:r>
      <w:r w:rsidR="00B257E5">
        <w:rPr>
          <w:sz w:val="24"/>
          <w:szCs w:val="28"/>
        </w:rPr>
        <w:t>or damage a b</w:t>
      </w:r>
      <w:r w:rsidR="00E55F40">
        <w:rPr>
          <w:sz w:val="24"/>
          <w:szCs w:val="28"/>
        </w:rPr>
        <w:t>usiness in a second</w:t>
      </w:r>
      <w:r w:rsidR="00DF73FE">
        <w:rPr>
          <w:sz w:val="24"/>
          <w:szCs w:val="28"/>
        </w:rPr>
        <w:t xml:space="preserve"> including</w:t>
      </w:r>
      <w:r w:rsidR="004E0173">
        <w:rPr>
          <w:sz w:val="24"/>
          <w:szCs w:val="28"/>
        </w:rPr>
        <w:t xml:space="preserve"> </w:t>
      </w:r>
      <w:r w:rsidR="00CD19F5">
        <w:rPr>
          <w:sz w:val="24"/>
          <w:szCs w:val="28"/>
        </w:rPr>
        <w:t>flooding</w:t>
      </w:r>
      <w:r w:rsidR="004E0173">
        <w:rPr>
          <w:sz w:val="24"/>
          <w:szCs w:val="28"/>
        </w:rPr>
        <w:t xml:space="preserve">, strong </w:t>
      </w:r>
      <w:r w:rsidR="00CD19F5">
        <w:rPr>
          <w:sz w:val="24"/>
          <w:szCs w:val="28"/>
        </w:rPr>
        <w:t xml:space="preserve">wind, and </w:t>
      </w:r>
      <w:r w:rsidR="003B70D5">
        <w:rPr>
          <w:sz w:val="24"/>
          <w:szCs w:val="28"/>
        </w:rPr>
        <w:t>thunderstorms</w:t>
      </w:r>
      <w:r w:rsidR="006B6468">
        <w:rPr>
          <w:sz w:val="24"/>
          <w:szCs w:val="28"/>
        </w:rPr>
        <w:t xml:space="preserve">. If a </w:t>
      </w:r>
      <w:r w:rsidR="003B70D5">
        <w:rPr>
          <w:sz w:val="24"/>
          <w:szCs w:val="28"/>
        </w:rPr>
        <w:t xml:space="preserve">company is built on a low grounded area </w:t>
      </w:r>
      <w:r w:rsidR="0010119A">
        <w:rPr>
          <w:sz w:val="24"/>
          <w:szCs w:val="28"/>
        </w:rPr>
        <w:t xml:space="preserve">near water, </w:t>
      </w:r>
      <w:r w:rsidR="00C82F3A">
        <w:rPr>
          <w:sz w:val="24"/>
          <w:szCs w:val="28"/>
        </w:rPr>
        <w:t xml:space="preserve">then evidently </w:t>
      </w:r>
      <w:r w:rsidR="0043691D">
        <w:rPr>
          <w:sz w:val="24"/>
          <w:szCs w:val="28"/>
        </w:rPr>
        <w:t xml:space="preserve">the company is more likely to be </w:t>
      </w:r>
      <w:r w:rsidR="006C7319">
        <w:rPr>
          <w:sz w:val="24"/>
          <w:szCs w:val="28"/>
        </w:rPr>
        <w:t xml:space="preserve">affected by floods. </w:t>
      </w:r>
      <w:r w:rsidR="00511B8A">
        <w:rPr>
          <w:sz w:val="24"/>
          <w:szCs w:val="28"/>
        </w:rPr>
        <w:t xml:space="preserve">The company needs to </w:t>
      </w:r>
      <w:r w:rsidR="00786279">
        <w:rPr>
          <w:sz w:val="24"/>
          <w:szCs w:val="28"/>
        </w:rPr>
        <w:t xml:space="preserve">have a flood plan, the plan should include </w:t>
      </w:r>
      <w:r w:rsidR="00C77706">
        <w:rPr>
          <w:sz w:val="24"/>
          <w:szCs w:val="28"/>
        </w:rPr>
        <w:t xml:space="preserve">what the company is going to do </w:t>
      </w:r>
      <w:r w:rsidR="001E3600">
        <w:rPr>
          <w:sz w:val="24"/>
          <w:szCs w:val="28"/>
        </w:rPr>
        <w:t>in an event of a flood</w:t>
      </w:r>
      <w:r w:rsidR="005D4CF3">
        <w:rPr>
          <w:sz w:val="24"/>
          <w:szCs w:val="28"/>
        </w:rPr>
        <w:t xml:space="preserve"> and think of</w:t>
      </w:r>
      <w:r w:rsidR="00972F9B">
        <w:rPr>
          <w:sz w:val="24"/>
          <w:szCs w:val="28"/>
        </w:rPr>
        <w:t xml:space="preserve"> plans </w:t>
      </w:r>
      <w:r w:rsidR="00196C52">
        <w:rPr>
          <w:sz w:val="24"/>
          <w:szCs w:val="28"/>
        </w:rPr>
        <w:t>for the stock</w:t>
      </w:r>
      <w:r w:rsidR="005D10F7">
        <w:rPr>
          <w:sz w:val="24"/>
          <w:szCs w:val="28"/>
        </w:rPr>
        <w:t xml:space="preserve"> to prevent them from being damaged</w:t>
      </w:r>
      <w:r w:rsidR="00B4161D">
        <w:rPr>
          <w:sz w:val="24"/>
          <w:szCs w:val="28"/>
        </w:rPr>
        <w:t xml:space="preserve"> if</w:t>
      </w:r>
      <w:r w:rsidR="00DC250A">
        <w:rPr>
          <w:sz w:val="24"/>
          <w:szCs w:val="28"/>
        </w:rPr>
        <w:t xml:space="preserve"> a flood occurs, for example, storing the stock </w:t>
      </w:r>
      <w:r w:rsidR="00FE3DA6">
        <w:rPr>
          <w:sz w:val="24"/>
          <w:szCs w:val="28"/>
        </w:rPr>
        <w:t xml:space="preserve">above floor level if </w:t>
      </w:r>
      <w:r w:rsidR="00C52FB9">
        <w:rPr>
          <w:sz w:val="24"/>
          <w:szCs w:val="28"/>
        </w:rPr>
        <w:t>it’s</w:t>
      </w:r>
      <w:r w:rsidR="00FE3DA6">
        <w:rPr>
          <w:sz w:val="24"/>
          <w:szCs w:val="28"/>
        </w:rPr>
        <w:t xml:space="preserve"> possible.</w:t>
      </w:r>
      <w:r w:rsidR="00A02958" w:rsidRPr="00A02958">
        <w:rPr>
          <w:noProof/>
          <w:szCs w:val="28"/>
        </w:rPr>
        <w:t xml:space="preserve"> </w:t>
      </w:r>
    </w:p>
    <w:p w14:paraId="3ECADF03" w14:textId="02C92DC1" w:rsidR="00FE3DA6" w:rsidRDefault="00437C9E" w:rsidP="003E564B">
      <w:pPr>
        <w:pStyle w:val="NewsletterBody"/>
        <w:rPr>
          <w:sz w:val="24"/>
          <w:szCs w:val="28"/>
        </w:rPr>
      </w:pPr>
      <w:r>
        <w:rPr>
          <w:sz w:val="24"/>
          <w:szCs w:val="28"/>
        </w:rPr>
        <w:t xml:space="preserve">The second aspect all businesses should </w:t>
      </w:r>
      <w:r w:rsidR="009C1C6D">
        <w:rPr>
          <w:sz w:val="24"/>
          <w:szCs w:val="28"/>
        </w:rPr>
        <w:t>consider is their</w:t>
      </w:r>
      <w:r w:rsidR="00AE3835">
        <w:rPr>
          <w:sz w:val="24"/>
          <w:szCs w:val="28"/>
        </w:rPr>
        <w:t xml:space="preserve"> employees. Managers should understand </w:t>
      </w:r>
      <w:r w:rsidR="00B26F63">
        <w:rPr>
          <w:sz w:val="24"/>
          <w:szCs w:val="28"/>
        </w:rPr>
        <w:t xml:space="preserve">and consider </w:t>
      </w:r>
      <w:r w:rsidR="00C6111C">
        <w:rPr>
          <w:sz w:val="24"/>
          <w:szCs w:val="28"/>
        </w:rPr>
        <w:t xml:space="preserve">what actions to use if their employees </w:t>
      </w:r>
      <w:r w:rsidR="000B5F1D">
        <w:rPr>
          <w:sz w:val="24"/>
          <w:szCs w:val="28"/>
        </w:rPr>
        <w:t>are absent from work</w:t>
      </w:r>
      <w:r w:rsidR="00D7556A">
        <w:rPr>
          <w:sz w:val="24"/>
          <w:szCs w:val="28"/>
        </w:rPr>
        <w:t xml:space="preserve"> due to disruptive weather, managers</w:t>
      </w:r>
      <w:r w:rsidR="005C32D0">
        <w:rPr>
          <w:sz w:val="24"/>
          <w:szCs w:val="28"/>
        </w:rPr>
        <w:t xml:space="preserve"> can start a work at home system </w:t>
      </w:r>
      <w:r w:rsidR="006E6854">
        <w:rPr>
          <w:sz w:val="24"/>
          <w:szCs w:val="28"/>
        </w:rPr>
        <w:t>if employees ar</w:t>
      </w:r>
      <w:r w:rsidR="00E51638">
        <w:rPr>
          <w:sz w:val="24"/>
          <w:szCs w:val="28"/>
        </w:rPr>
        <w:t>e</w:t>
      </w:r>
      <w:r w:rsidR="00BD53B7">
        <w:rPr>
          <w:sz w:val="24"/>
          <w:szCs w:val="28"/>
        </w:rPr>
        <w:t xml:space="preserve"> </w:t>
      </w:r>
      <w:r w:rsidR="006E6854">
        <w:rPr>
          <w:sz w:val="24"/>
          <w:szCs w:val="28"/>
        </w:rPr>
        <w:t xml:space="preserve">unable to attend </w:t>
      </w:r>
      <w:r w:rsidR="00E51638">
        <w:rPr>
          <w:sz w:val="24"/>
          <w:szCs w:val="28"/>
        </w:rPr>
        <w:t>work</w:t>
      </w:r>
      <w:r w:rsidR="00D40AFF">
        <w:rPr>
          <w:sz w:val="24"/>
          <w:szCs w:val="28"/>
        </w:rPr>
        <w:t xml:space="preserve"> they can work from home</w:t>
      </w:r>
      <w:r w:rsidR="00C66E54">
        <w:rPr>
          <w:sz w:val="24"/>
          <w:szCs w:val="28"/>
        </w:rPr>
        <w:t xml:space="preserve">. This solution saves the business from </w:t>
      </w:r>
      <w:r w:rsidR="00FB333A">
        <w:rPr>
          <w:sz w:val="24"/>
          <w:szCs w:val="28"/>
        </w:rPr>
        <w:t>losing a whole day of work</w:t>
      </w:r>
      <w:r w:rsidR="00645EAB">
        <w:rPr>
          <w:sz w:val="24"/>
          <w:szCs w:val="28"/>
        </w:rPr>
        <w:t xml:space="preserve">. Managers can </w:t>
      </w:r>
      <w:r w:rsidR="000F41FF">
        <w:rPr>
          <w:sz w:val="24"/>
          <w:szCs w:val="28"/>
        </w:rPr>
        <w:t xml:space="preserve">also ensure </w:t>
      </w:r>
      <w:r w:rsidR="000F41FF">
        <w:rPr>
          <w:sz w:val="24"/>
          <w:szCs w:val="28"/>
        </w:rPr>
        <w:lastRenderedPageBreak/>
        <w:t xml:space="preserve">employees </w:t>
      </w:r>
      <w:r w:rsidR="00851169">
        <w:rPr>
          <w:sz w:val="24"/>
          <w:szCs w:val="28"/>
        </w:rPr>
        <w:t>are comfortable in the workplace</w:t>
      </w:r>
      <w:r w:rsidR="00315AFE">
        <w:rPr>
          <w:sz w:val="24"/>
          <w:szCs w:val="28"/>
        </w:rPr>
        <w:t xml:space="preserve"> by providing clothing and </w:t>
      </w:r>
      <w:r w:rsidR="00E436B6">
        <w:rPr>
          <w:sz w:val="24"/>
          <w:szCs w:val="28"/>
        </w:rPr>
        <w:t xml:space="preserve">natural ventilation </w:t>
      </w:r>
      <w:r w:rsidR="004F41F4">
        <w:rPr>
          <w:sz w:val="24"/>
          <w:szCs w:val="28"/>
        </w:rPr>
        <w:t>or insulation in the workplace</w:t>
      </w:r>
      <w:r w:rsidR="00365DC1">
        <w:rPr>
          <w:sz w:val="24"/>
          <w:szCs w:val="28"/>
        </w:rPr>
        <w:t xml:space="preserve">. </w:t>
      </w:r>
      <w:r w:rsidR="003C4761">
        <w:rPr>
          <w:sz w:val="24"/>
          <w:szCs w:val="28"/>
        </w:rPr>
        <w:t xml:space="preserve">The more comfortable </w:t>
      </w:r>
      <w:r w:rsidR="003968FF">
        <w:rPr>
          <w:sz w:val="24"/>
          <w:szCs w:val="28"/>
        </w:rPr>
        <w:t>employees are, the more work</w:t>
      </w:r>
      <w:r w:rsidR="009B7C96">
        <w:rPr>
          <w:sz w:val="24"/>
          <w:szCs w:val="28"/>
        </w:rPr>
        <w:t xml:space="preserve"> will be </w:t>
      </w:r>
      <w:r w:rsidR="00C52FB9">
        <w:rPr>
          <w:sz w:val="24"/>
          <w:szCs w:val="28"/>
        </w:rPr>
        <w:t>done,</w:t>
      </w:r>
      <w:r w:rsidR="009B7C96">
        <w:rPr>
          <w:sz w:val="24"/>
          <w:szCs w:val="28"/>
        </w:rPr>
        <w:t xml:space="preserve"> and the business will run effectively.</w:t>
      </w:r>
      <w:r w:rsidR="00FE2618" w:rsidRPr="00FE2618">
        <w:t xml:space="preserve"> </w:t>
      </w:r>
      <w:r w:rsidR="00FE2618" w:rsidRPr="00FE2618">
        <w:rPr>
          <w:sz w:val="24"/>
          <w:szCs w:val="28"/>
        </w:rPr>
        <w:t>(Nibusinessinfo.co.uk,2019)</w:t>
      </w:r>
    </w:p>
    <w:p w14:paraId="3ECADF04" w14:textId="0F6324F8" w:rsidR="00EE3013" w:rsidRDefault="00437C9E" w:rsidP="003E564B">
      <w:pPr>
        <w:pStyle w:val="NewsletterBody"/>
        <w:rPr>
          <w:sz w:val="24"/>
          <w:szCs w:val="28"/>
        </w:rPr>
      </w:pPr>
      <w:proofErr w:type="gramStart"/>
      <w:r w:rsidRPr="00EE3013">
        <w:rPr>
          <w:sz w:val="24"/>
          <w:szCs w:val="28"/>
        </w:rPr>
        <w:t>It's</w:t>
      </w:r>
      <w:proofErr w:type="gramEnd"/>
      <w:r w:rsidRPr="00EE3013">
        <w:rPr>
          <w:sz w:val="24"/>
          <w:szCs w:val="28"/>
        </w:rPr>
        <w:t xml:space="preserve"> important that businesses also h</w:t>
      </w:r>
      <w:r w:rsidRPr="00EE3013">
        <w:rPr>
          <w:sz w:val="24"/>
          <w:szCs w:val="28"/>
        </w:rPr>
        <w:t>ave a strategic plan, which includes longer-term objectives and the steps for reaching that objective. With climate change being the focus of businesses today or it should be, the longer-term objective for most businesses is to be more carbon-free. To reac</w:t>
      </w:r>
      <w:r w:rsidRPr="00EE3013">
        <w:rPr>
          <w:sz w:val="24"/>
          <w:szCs w:val="28"/>
        </w:rPr>
        <w:t>h this objective there are a few steps businesses must take, which I will be explaining in the following.</w:t>
      </w:r>
    </w:p>
    <w:p w14:paraId="3ECADF05" w14:textId="3821EA00" w:rsidR="00EE3013" w:rsidRDefault="00437C9E" w:rsidP="003E564B">
      <w:pPr>
        <w:pStyle w:val="NewsletterBody"/>
        <w:rPr>
          <w:sz w:val="24"/>
          <w:szCs w:val="28"/>
        </w:rPr>
      </w:pPr>
      <w:r>
        <w:rPr>
          <w:sz w:val="24"/>
          <w:szCs w:val="28"/>
        </w:rPr>
        <w:t xml:space="preserve">Businesses should </w:t>
      </w:r>
      <w:r w:rsidR="00127271">
        <w:rPr>
          <w:sz w:val="24"/>
          <w:szCs w:val="28"/>
        </w:rPr>
        <w:t>include climate change into their b</w:t>
      </w:r>
      <w:r w:rsidR="0069460F">
        <w:rPr>
          <w:sz w:val="24"/>
          <w:szCs w:val="28"/>
        </w:rPr>
        <w:t xml:space="preserve">usiness </w:t>
      </w:r>
      <w:r w:rsidR="00A40121">
        <w:rPr>
          <w:sz w:val="24"/>
          <w:szCs w:val="28"/>
        </w:rPr>
        <w:t>strategy</w:t>
      </w:r>
      <w:r w:rsidR="0069460F">
        <w:rPr>
          <w:sz w:val="24"/>
          <w:szCs w:val="28"/>
        </w:rPr>
        <w:t xml:space="preserve">, by thinking </w:t>
      </w:r>
      <w:r w:rsidR="009606E5">
        <w:rPr>
          <w:sz w:val="24"/>
          <w:szCs w:val="28"/>
        </w:rPr>
        <w:t xml:space="preserve">about the impact </w:t>
      </w:r>
      <w:r w:rsidR="00D91A4C">
        <w:rPr>
          <w:sz w:val="24"/>
          <w:szCs w:val="28"/>
        </w:rPr>
        <w:t>climate change can have on</w:t>
      </w:r>
      <w:r w:rsidR="00A40121">
        <w:rPr>
          <w:sz w:val="24"/>
          <w:szCs w:val="28"/>
        </w:rPr>
        <w:t xml:space="preserve"> the business</w:t>
      </w:r>
      <w:r w:rsidR="006D4928">
        <w:rPr>
          <w:sz w:val="24"/>
          <w:szCs w:val="28"/>
        </w:rPr>
        <w:t>. There will</w:t>
      </w:r>
      <w:r w:rsidR="00951366">
        <w:rPr>
          <w:sz w:val="24"/>
          <w:szCs w:val="28"/>
        </w:rPr>
        <w:t xml:space="preserve"> also be </w:t>
      </w:r>
      <w:r w:rsidR="009311C8">
        <w:rPr>
          <w:sz w:val="24"/>
          <w:szCs w:val="28"/>
        </w:rPr>
        <w:t>negative impact</w:t>
      </w:r>
      <w:r w:rsidR="00196607">
        <w:rPr>
          <w:sz w:val="24"/>
          <w:szCs w:val="28"/>
        </w:rPr>
        <w:t xml:space="preserve">s including rising costs </w:t>
      </w:r>
      <w:r w:rsidR="000C3041">
        <w:rPr>
          <w:sz w:val="24"/>
          <w:szCs w:val="28"/>
        </w:rPr>
        <w:t>and a change in what customer</w:t>
      </w:r>
      <w:r w:rsidR="00705305">
        <w:rPr>
          <w:sz w:val="24"/>
          <w:szCs w:val="28"/>
        </w:rPr>
        <w:t xml:space="preserve"> buys. Businesses should make </w:t>
      </w:r>
      <w:r w:rsidR="00644730">
        <w:rPr>
          <w:sz w:val="24"/>
          <w:szCs w:val="28"/>
        </w:rPr>
        <w:t xml:space="preserve">sure to think about how climate </w:t>
      </w:r>
      <w:r w:rsidR="00D456E5">
        <w:rPr>
          <w:sz w:val="24"/>
          <w:szCs w:val="28"/>
        </w:rPr>
        <w:t>change will affect the supply chain and customers.</w:t>
      </w:r>
    </w:p>
    <w:p w14:paraId="3ECADF06" w14:textId="38D98E42" w:rsidR="00C52FB9" w:rsidRDefault="00437C9E" w:rsidP="003E564B">
      <w:pPr>
        <w:pStyle w:val="NewsletterBody"/>
        <w:rPr>
          <w:sz w:val="24"/>
          <w:szCs w:val="28"/>
        </w:rPr>
      </w:pPr>
      <w:r>
        <w:rPr>
          <w:sz w:val="24"/>
          <w:szCs w:val="28"/>
        </w:rPr>
        <w:t xml:space="preserve">Another step a business </w:t>
      </w:r>
      <w:r w:rsidR="00996200">
        <w:rPr>
          <w:sz w:val="24"/>
          <w:szCs w:val="28"/>
        </w:rPr>
        <w:t>should take is changing its pr</w:t>
      </w:r>
      <w:r w:rsidR="000060DD">
        <w:rPr>
          <w:sz w:val="24"/>
          <w:szCs w:val="28"/>
        </w:rPr>
        <w:t xml:space="preserve">iorities </w:t>
      </w:r>
      <w:r w:rsidR="001D3617">
        <w:rPr>
          <w:sz w:val="24"/>
          <w:szCs w:val="28"/>
        </w:rPr>
        <w:t xml:space="preserve">to respond to climate change. </w:t>
      </w:r>
      <w:proofErr w:type="gramStart"/>
      <w:r w:rsidR="001D3617">
        <w:rPr>
          <w:sz w:val="24"/>
          <w:szCs w:val="28"/>
        </w:rPr>
        <w:t>There’s</w:t>
      </w:r>
      <w:proofErr w:type="gramEnd"/>
      <w:r w:rsidR="001D3617">
        <w:rPr>
          <w:sz w:val="24"/>
          <w:szCs w:val="28"/>
        </w:rPr>
        <w:t xml:space="preserve"> </w:t>
      </w:r>
      <w:r w:rsidR="009607D9">
        <w:rPr>
          <w:sz w:val="24"/>
          <w:szCs w:val="28"/>
        </w:rPr>
        <w:t>going to be sustainable businesses</w:t>
      </w:r>
      <w:r w:rsidR="00F35767">
        <w:rPr>
          <w:sz w:val="24"/>
          <w:szCs w:val="28"/>
        </w:rPr>
        <w:t xml:space="preserve"> that will be giving their best efforts</w:t>
      </w:r>
      <w:r w:rsidR="00BD28C1">
        <w:rPr>
          <w:sz w:val="24"/>
          <w:szCs w:val="28"/>
        </w:rPr>
        <w:t xml:space="preserve"> to prevent climate breakdown from reducing </w:t>
      </w:r>
      <w:r w:rsidR="00C00D7B">
        <w:rPr>
          <w:sz w:val="24"/>
          <w:szCs w:val="28"/>
        </w:rPr>
        <w:t>emissions and energy use.</w:t>
      </w:r>
      <w:r w:rsidR="00643B4A">
        <w:rPr>
          <w:sz w:val="24"/>
          <w:szCs w:val="28"/>
        </w:rPr>
        <w:t xml:space="preserve"> The direction businesses should </w:t>
      </w:r>
      <w:r w:rsidR="00962493">
        <w:rPr>
          <w:sz w:val="24"/>
          <w:szCs w:val="28"/>
        </w:rPr>
        <w:t>be going is consumer</w:t>
      </w:r>
      <w:r w:rsidR="00EB3B6E">
        <w:rPr>
          <w:sz w:val="24"/>
          <w:szCs w:val="28"/>
        </w:rPr>
        <w:t xml:space="preserve"> demand, farm diversification, changes for </w:t>
      </w:r>
      <w:r w:rsidR="005A17D3">
        <w:rPr>
          <w:sz w:val="24"/>
          <w:szCs w:val="28"/>
        </w:rPr>
        <w:t>tourism businesses and construction standar</w:t>
      </w:r>
      <w:r w:rsidR="0058205A">
        <w:rPr>
          <w:sz w:val="24"/>
          <w:szCs w:val="28"/>
        </w:rPr>
        <w:t>ds.</w:t>
      </w:r>
      <w:r w:rsidR="008E0AA6">
        <w:rPr>
          <w:sz w:val="24"/>
          <w:szCs w:val="28"/>
        </w:rPr>
        <w:t xml:space="preserve"> </w:t>
      </w:r>
      <w:bookmarkStart w:id="0" w:name="_Hlk28629421"/>
      <w:r w:rsidR="005302B6">
        <w:rPr>
          <w:sz w:val="24"/>
          <w:szCs w:val="28"/>
        </w:rPr>
        <w:t>(Nibusinessinfo</w:t>
      </w:r>
      <w:r w:rsidR="008E0AA6">
        <w:rPr>
          <w:sz w:val="24"/>
          <w:szCs w:val="28"/>
        </w:rPr>
        <w:t>.co.uk,2019)</w:t>
      </w:r>
      <w:bookmarkEnd w:id="0"/>
    </w:p>
    <w:p w14:paraId="3ECADF07" w14:textId="3F96B458" w:rsidR="009B7C96" w:rsidRPr="003A45A6" w:rsidRDefault="00437C9E" w:rsidP="003E564B">
      <w:pPr>
        <w:pStyle w:val="NewsletterBody"/>
        <w:rPr>
          <w:b/>
          <w:bCs/>
          <w:sz w:val="24"/>
          <w:szCs w:val="28"/>
          <w:u w:val="single"/>
        </w:rPr>
      </w:pPr>
      <w:r w:rsidRPr="003A45A6">
        <w:rPr>
          <w:b/>
          <w:bCs/>
          <w:sz w:val="24"/>
          <w:szCs w:val="28"/>
          <w:u w:val="single"/>
        </w:rPr>
        <w:t>Are their companies in the UK trying their best effort to be more sustainab</w:t>
      </w:r>
      <w:r w:rsidR="003A45A6" w:rsidRPr="003A45A6">
        <w:rPr>
          <w:b/>
          <w:bCs/>
          <w:sz w:val="24"/>
          <w:szCs w:val="28"/>
          <w:u w:val="single"/>
        </w:rPr>
        <w:t>le?</w:t>
      </w:r>
    </w:p>
    <w:p w14:paraId="3ECADF08" w14:textId="0857E6B4" w:rsidR="003A45A6" w:rsidRDefault="00437C9E" w:rsidP="003E564B">
      <w:pPr>
        <w:pStyle w:val="NewsletterBody"/>
        <w:rPr>
          <w:sz w:val="24"/>
          <w:szCs w:val="28"/>
        </w:rPr>
      </w:pPr>
      <w:r>
        <w:rPr>
          <w:sz w:val="24"/>
          <w:szCs w:val="28"/>
        </w:rPr>
        <w:t xml:space="preserve">Fortunately for us, many companies in the UK are coming up </w:t>
      </w:r>
      <w:r w:rsidR="00C6395A">
        <w:rPr>
          <w:sz w:val="24"/>
          <w:szCs w:val="28"/>
        </w:rPr>
        <w:t>with solutions to be more sustainable</w:t>
      </w:r>
      <w:r w:rsidR="009A61D4">
        <w:rPr>
          <w:sz w:val="24"/>
          <w:szCs w:val="28"/>
        </w:rPr>
        <w:t xml:space="preserve"> and helping the economy from climate change</w:t>
      </w:r>
      <w:r w:rsidR="00257805">
        <w:rPr>
          <w:sz w:val="24"/>
          <w:szCs w:val="28"/>
        </w:rPr>
        <w:t>.</w:t>
      </w:r>
      <w:r w:rsidR="00E27C61">
        <w:rPr>
          <w:sz w:val="24"/>
          <w:szCs w:val="28"/>
        </w:rPr>
        <w:t xml:space="preserve"> </w:t>
      </w:r>
    </w:p>
    <w:p w14:paraId="3ECADF09" w14:textId="13917BBF" w:rsidR="004460FA" w:rsidRDefault="004F184A" w:rsidP="003E564B">
      <w:pPr>
        <w:pStyle w:val="NewsletterBody"/>
        <w:rPr>
          <w:sz w:val="24"/>
          <w:szCs w:val="28"/>
        </w:rPr>
      </w:pPr>
      <w:r w:rsidRPr="002801DB">
        <w:drawing>
          <wp:anchor distT="0" distB="0" distL="114300" distR="114300" simplePos="0" relativeHeight="251672576" behindDoc="1" locked="0" layoutInCell="1" allowOverlap="1" wp14:anchorId="7B676CA0" wp14:editId="2383248F">
            <wp:simplePos x="0" y="0"/>
            <wp:positionH relativeFrom="column">
              <wp:posOffset>1842135</wp:posOffset>
            </wp:positionH>
            <wp:positionV relativeFrom="paragraph">
              <wp:posOffset>225425</wp:posOffset>
            </wp:positionV>
            <wp:extent cx="1536700" cy="1020445"/>
            <wp:effectExtent l="0" t="0" r="6350" b="8255"/>
            <wp:wrapTight wrapText="bothSides">
              <wp:wrapPolygon edited="0">
                <wp:start x="0" y="0"/>
                <wp:lineTo x="0" y="21371"/>
                <wp:lineTo x="21421" y="21371"/>
                <wp:lineTo x="214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536700" cy="1020445"/>
                    </a:xfrm>
                    <a:prstGeom prst="rect">
                      <a:avLst/>
                    </a:prstGeom>
                  </pic:spPr>
                </pic:pic>
              </a:graphicData>
            </a:graphic>
            <wp14:sizeRelH relativeFrom="page">
              <wp14:pctWidth>0</wp14:pctWidth>
            </wp14:sizeRelH>
            <wp14:sizeRelV relativeFrom="page">
              <wp14:pctHeight>0</wp14:pctHeight>
            </wp14:sizeRelV>
          </wp:anchor>
        </w:drawing>
      </w:r>
      <w:r w:rsidR="00437C9E">
        <w:rPr>
          <w:sz w:val="24"/>
          <w:szCs w:val="28"/>
        </w:rPr>
        <w:t>BBC Earth</w:t>
      </w:r>
    </w:p>
    <w:p w14:paraId="3ECADF0A" w14:textId="37C10ADC" w:rsidR="00BB2329" w:rsidRDefault="00437C9E" w:rsidP="003E564B">
      <w:pPr>
        <w:pStyle w:val="NewsletterBody"/>
        <w:rPr>
          <w:sz w:val="24"/>
          <w:szCs w:val="28"/>
        </w:rPr>
      </w:pPr>
      <w:r>
        <w:rPr>
          <w:sz w:val="24"/>
          <w:szCs w:val="28"/>
        </w:rPr>
        <w:t>BBC</w:t>
      </w:r>
      <w:r w:rsidR="00600933">
        <w:rPr>
          <w:sz w:val="24"/>
          <w:szCs w:val="28"/>
        </w:rPr>
        <w:t xml:space="preserve"> Earth is a </w:t>
      </w:r>
      <w:r w:rsidR="00BD62DE">
        <w:rPr>
          <w:sz w:val="24"/>
          <w:szCs w:val="28"/>
        </w:rPr>
        <w:t>well-known</w:t>
      </w:r>
      <w:r w:rsidR="00600933">
        <w:rPr>
          <w:sz w:val="24"/>
          <w:szCs w:val="28"/>
        </w:rPr>
        <w:t xml:space="preserve"> </w:t>
      </w:r>
      <w:r w:rsidR="00B967BC">
        <w:rPr>
          <w:sz w:val="24"/>
          <w:szCs w:val="28"/>
        </w:rPr>
        <w:t>British docum</w:t>
      </w:r>
      <w:r w:rsidR="00423790">
        <w:rPr>
          <w:sz w:val="24"/>
          <w:szCs w:val="28"/>
        </w:rPr>
        <w:t xml:space="preserve">entary </w:t>
      </w:r>
      <w:proofErr w:type="gramStart"/>
      <w:r w:rsidR="00423790">
        <w:rPr>
          <w:sz w:val="24"/>
          <w:szCs w:val="28"/>
        </w:rPr>
        <w:t>that’s</w:t>
      </w:r>
      <w:proofErr w:type="gramEnd"/>
      <w:r w:rsidR="00423790">
        <w:rPr>
          <w:sz w:val="24"/>
          <w:szCs w:val="28"/>
        </w:rPr>
        <w:t xml:space="preserve"> so successful nearly everyone across the globe has watched </w:t>
      </w:r>
      <w:r w:rsidR="00DF0CA9">
        <w:rPr>
          <w:sz w:val="24"/>
          <w:szCs w:val="28"/>
        </w:rPr>
        <w:t>it.</w:t>
      </w:r>
      <w:r w:rsidR="00B143D0">
        <w:rPr>
          <w:sz w:val="24"/>
          <w:szCs w:val="28"/>
        </w:rPr>
        <w:t xml:space="preserve"> BBC Earth </w:t>
      </w:r>
      <w:r w:rsidR="00B143D0">
        <w:rPr>
          <w:sz w:val="24"/>
          <w:szCs w:val="28"/>
        </w:rPr>
        <w:t xml:space="preserve">has aired </w:t>
      </w:r>
      <w:r w:rsidR="006E3928">
        <w:rPr>
          <w:sz w:val="24"/>
          <w:szCs w:val="28"/>
        </w:rPr>
        <w:t xml:space="preserve">Blue planet </w:t>
      </w:r>
      <w:r w:rsidR="003B3970">
        <w:rPr>
          <w:sz w:val="24"/>
          <w:szCs w:val="28"/>
        </w:rPr>
        <w:t xml:space="preserve">where they show </w:t>
      </w:r>
      <w:r w:rsidR="00EE4FA8">
        <w:rPr>
          <w:sz w:val="24"/>
          <w:szCs w:val="28"/>
        </w:rPr>
        <w:t xml:space="preserve">how climate change and </w:t>
      </w:r>
      <w:r w:rsidR="004C4D92">
        <w:rPr>
          <w:sz w:val="24"/>
          <w:szCs w:val="28"/>
        </w:rPr>
        <w:t xml:space="preserve">humans’ </w:t>
      </w:r>
      <w:r w:rsidR="00BB7504">
        <w:rPr>
          <w:sz w:val="24"/>
          <w:szCs w:val="28"/>
        </w:rPr>
        <w:t xml:space="preserve">negative behaviour </w:t>
      </w:r>
      <w:r w:rsidR="00E245B1">
        <w:rPr>
          <w:sz w:val="24"/>
          <w:szCs w:val="28"/>
        </w:rPr>
        <w:t>has i</w:t>
      </w:r>
      <w:r w:rsidR="000101DB">
        <w:rPr>
          <w:sz w:val="24"/>
          <w:szCs w:val="28"/>
        </w:rPr>
        <w:t xml:space="preserve">mpacted </w:t>
      </w:r>
      <w:r w:rsidR="00F350DD">
        <w:rPr>
          <w:sz w:val="24"/>
          <w:szCs w:val="28"/>
        </w:rPr>
        <w:t>the worlds ocean. O</w:t>
      </w:r>
      <w:r w:rsidR="00A83B40">
        <w:rPr>
          <w:sz w:val="24"/>
          <w:szCs w:val="28"/>
        </w:rPr>
        <w:t xml:space="preserve">ther than airing </w:t>
      </w:r>
      <w:r w:rsidR="006478D9">
        <w:rPr>
          <w:sz w:val="24"/>
          <w:szCs w:val="28"/>
        </w:rPr>
        <w:t xml:space="preserve">blue planet </w:t>
      </w:r>
      <w:r w:rsidR="00247381">
        <w:rPr>
          <w:sz w:val="24"/>
          <w:szCs w:val="28"/>
        </w:rPr>
        <w:t xml:space="preserve">BBC Earth </w:t>
      </w:r>
      <w:r w:rsidR="006B7354">
        <w:rPr>
          <w:sz w:val="24"/>
          <w:szCs w:val="28"/>
        </w:rPr>
        <w:t xml:space="preserve">has also launched </w:t>
      </w:r>
      <w:r w:rsidR="00C26F70">
        <w:rPr>
          <w:sz w:val="24"/>
          <w:szCs w:val="28"/>
        </w:rPr>
        <w:t xml:space="preserve">a sustainable fashion brand </w:t>
      </w:r>
      <w:proofErr w:type="gramStart"/>
      <w:r w:rsidR="00B01749">
        <w:rPr>
          <w:sz w:val="24"/>
          <w:szCs w:val="28"/>
        </w:rPr>
        <w:t>that’s</w:t>
      </w:r>
      <w:proofErr w:type="gramEnd"/>
      <w:r w:rsidR="00B01749">
        <w:rPr>
          <w:sz w:val="24"/>
          <w:szCs w:val="28"/>
        </w:rPr>
        <w:t xml:space="preserve"> made from organic silk</w:t>
      </w:r>
      <w:r>
        <w:rPr>
          <w:sz w:val="24"/>
          <w:szCs w:val="28"/>
        </w:rPr>
        <w:t>.</w:t>
      </w:r>
      <w:r w:rsidR="00D912A6">
        <w:rPr>
          <w:sz w:val="24"/>
          <w:szCs w:val="28"/>
        </w:rPr>
        <w:t xml:space="preserve"> (Businessleader,2019)</w:t>
      </w:r>
    </w:p>
    <w:p w14:paraId="3ECADF0B" w14:textId="7A81CA07" w:rsidR="004460FA" w:rsidRDefault="00DA27E9" w:rsidP="003E564B">
      <w:pPr>
        <w:pStyle w:val="NewsletterBody"/>
        <w:rPr>
          <w:sz w:val="24"/>
          <w:szCs w:val="28"/>
        </w:rPr>
      </w:pPr>
      <w:r w:rsidRPr="00DA27E9">
        <w:drawing>
          <wp:anchor distT="0" distB="0" distL="114300" distR="114300" simplePos="0" relativeHeight="251673600" behindDoc="1" locked="0" layoutInCell="1" allowOverlap="1" wp14:anchorId="3FCC29A1" wp14:editId="29D68A49">
            <wp:simplePos x="0" y="0"/>
            <wp:positionH relativeFrom="column">
              <wp:posOffset>2021782</wp:posOffset>
            </wp:positionH>
            <wp:positionV relativeFrom="paragraph">
              <wp:posOffset>303530</wp:posOffset>
            </wp:positionV>
            <wp:extent cx="1098550" cy="1061085"/>
            <wp:effectExtent l="0" t="0" r="6350" b="5715"/>
            <wp:wrapTight wrapText="bothSides">
              <wp:wrapPolygon edited="0">
                <wp:start x="0" y="0"/>
                <wp:lineTo x="0" y="21329"/>
                <wp:lineTo x="21350" y="21329"/>
                <wp:lineTo x="2135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098550" cy="1061085"/>
                    </a:xfrm>
                    <a:prstGeom prst="rect">
                      <a:avLst/>
                    </a:prstGeom>
                  </pic:spPr>
                </pic:pic>
              </a:graphicData>
            </a:graphic>
            <wp14:sizeRelH relativeFrom="page">
              <wp14:pctWidth>0</wp14:pctWidth>
            </wp14:sizeRelH>
            <wp14:sizeRelV relativeFrom="page">
              <wp14:pctHeight>0</wp14:pctHeight>
            </wp14:sizeRelV>
          </wp:anchor>
        </w:drawing>
      </w:r>
      <w:r w:rsidR="00437C9E">
        <w:rPr>
          <w:sz w:val="24"/>
          <w:szCs w:val="28"/>
        </w:rPr>
        <w:t>Bio-Bean</w:t>
      </w:r>
    </w:p>
    <w:p w14:paraId="3ECADF0C" w14:textId="6956BF38" w:rsidR="00BD62DE" w:rsidRDefault="00437C9E" w:rsidP="003E564B">
      <w:pPr>
        <w:pStyle w:val="NewsletterBody"/>
        <w:rPr>
          <w:sz w:val="24"/>
          <w:szCs w:val="28"/>
        </w:rPr>
      </w:pPr>
      <w:r>
        <w:rPr>
          <w:sz w:val="24"/>
          <w:szCs w:val="28"/>
        </w:rPr>
        <w:t>Anothe</w:t>
      </w:r>
      <w:r w:rsidR="0016405F">
        <w:rPr>
          <w:sz w:val="24"/>
          <w:szCs w:val="28"/>
        </w:rPr>
        <w:t xml:space="preserve">r company in the UK </w:t>
      </w:r>
      <w:r w:rsidR="00FF15C5">
        <w:rPr>
          <w:sz w:val="24"/>
          <w:szCs w:val="28"/>
        </w:rPr>
        <w:t>that is</w:t>
      </w:r>
      <w:r w:rsidR="0016405F">
        <w:rPr>
          <w:sz w:val="24"/>
          <w:szCs w:val="28"/>
        </w:rPr>
        <w:t xml:space="preserve"> </w:t>
      </w:r>
      <w:r w:rsidR="00915071">
        <w:rPr>
          <w:sz w:val="24"/>
          <w:szCs w:val="28"/>
        </w:rPr>
        <w:t xml:space="preserve">known for being </w:t>
      </w:r>
      <w:r w:rsidR="00E30416">
        <w:rPr>
          <w:sz w:val="24"/>
          <w:szCs w:val="28"/>
        </w:rPr>
        <w:t>very sustainable</w:t>
      </w:r>
      <w:r w:rsidR="009623E4">
        <w:rPr>
          <w:sz w:val="24"/>
          <w:szCs w:val="28"/>
        </w:rPr>
        <w:t xml:space="preserve"> is Bio</w:t>
      </w:r>
      <w:r w:rsidR="00C61CAD">
        <w:rPr>
          <w:sz w:val="24"/>
          <w:szCs w:val="28"/>
        </w:rPr>
        <w:t xml:space="preserve">-Bean. Bio-Bean is </w:t>
      </w:r>
      <w:r w:rsidR="00CA21D0">
        <w:rPr>
          <w:sz w:val="24"/>
          <w:szCs w:val="28"/>
        </w:rPr>
        <w:t xml:space="preserve">a company that </w:t>
      </w:r>
      <w:r w:rsidR="000172CB">
        <w:rPr>
          <w:sz w:val="24"/>
          <w:szCs w:val="28"/>
        </w:rPr>
        <w:t xml:space="preserve">collects coffee </w:t>
      </w:r>
      <w:r w:rsidR="00A22AAD">
        <w:rPr>
          <w:sz w:val="24"/>
          <w:szCs w:val="28"/>
        </w:rPr>
        <w:t>ground waste</w:t>
      </w:r>
      <w:r w:rsidR="002D6DF5">
        <w:rPr>
          <w:sz w:val="24"/>
          <w:szCs w:val="28"/>
        </w:rPr>
        <w:t xml:space="preserve"> from </w:t>
      </w:r>
      <w:r w:rsidR="00C00684">
        <w:rPr>
          <w:sz w:val="24"/>
          <w:szCs w:val="28"/>
        </w:rPr>
        <w:t xml:space="preserve">coffee companies across the UK </w:t>
      </w:r>
      <w:r w:rsidR="00EA2666">
        <w:rPr>
          <w:sz w:val="24"/>
          <w:szCs w:val="28"/>
        </w:rPr>
        <w:t>and turns them into coffee logs</w:t>
      </w:r>
      <w:r w:rsidR="00C00536">
        <w:rPr>
          <w:sz w:val="24"/>
          <w:szCs w:val="28"/>
        </w:rPr>
        <w:t>.</w:t>
      </w:r>
      <w:r w:rsidR="009F0F9B">
        <w:rPr>
          <w:sz w:val="24"/>
          <w:szCs w:val="28"/>
        </w:rPr>
        <w:t xml:space="preserve"> </w:t>
      </w:r>
      <w:r w:rsidR="00A51BF8">
        <w:rPr>
          <w:sz w:val="24"/>
          <w:szCs w:val="28"/>
        </w:rPr>
        <w:t xml:space="preserve">The coffee logs </w:t>
      </w:r>
      <w:r w:rsidR="00FF15C5">
        <w:rPr>
          <w:sz w:val="24"/>
          <w:szCs w:val="28"/>
        </w:rPr>
        <w:t>generate</w:t>
      </w:r>
      <w:r w:rsidR="00D1668D">
        <w:rPr>
          <w:sz w:val="24"/>
          <w:szCs w:val="28"/>
        </w:rPr>
        <w:t xml:space="preserve"> 80% less emission</w:t>
      </w:r>
      <w:r w:rsidR="00DF01B0">
        <w:rPr>
          <w:sz w:val="24"/>
          <w:szCs w:val="28"/>
        </w:rPr>
        <w:t xml:space="preserve"> than if the grounds were to go to landfill.</w:t>
      </w:r>
      <w:r w:rsidR="00C26343">
        <w:rPr>
          <w:sz w:val="24"/>
          <w:szCs w:val="28"/>
        </w:rPr>
        <w:t xml:space="preserve"> Bio-Bean believes there is no such thing as waste</w:t>
      </w:r>
      <w:r w:rsidR="002B0CDB">
        <w:rPr>
          <w:sz w:val="24"/>
          <w:szCs w:val="28"/>
        </w:rPr>
        <w:t>, only resources in the wrong place</w:t>
      </w:r>
      <w:r w:rsidR="00FF15C5">
        <w:rPr>
          <w:sz w:val="24"/>
          <w:szCs w:val="28"/>
        </w:rPr>
        <w:t>.</w:t>
      </w:r>
      <w:r w:rsidR="00044030">
        <w:rPr>
          <w:sz w:val="24"/>
          <w:szCs w:val="28"/>
        </w:rPr>
        <w:t xml:space="preserve"> </w:t>
      </w:r>
      <w:r w:rsidR="00CA3DCA">
        <w:rPr>
          <w:sz w:val="24"/>
          <w:szCs w:val="28"/>
        </w:rPr>
        <w:t>(Businessleader. 2019)</w:t>
      </w:r>
    </w:p>
    <w:p w14:paraId="3ECADF0D" w14:textId="7AE33C00" w:rsidR="004460FA" w:rsidRDefault="00437C9E" w:rsidP="003E564B">
      <w:pPr>
        <w:pStyle w:val="NewsletterBody"/>
        <w:rPr>
          <w:sz w:val="24"/>
          <w:szCs w:val="28"/>
        </w:rPr>
      </w:pPr>
      <w:r>
        <w:rPr>
          <w:sz w:val="24"/>
          <w:szCs w:val="28"/>
        </w:rPr>
        <w:t>Lush</w:t>
      </w:r>
    </w:p>
    <w:p w14:paraId="3ECADF0E" w14:textId="0D334BCD" w:rsidR="00A520A1" w:rsidRDefault="006216BC" w:rsidP="003E564B">
      <w:pPr>
        <w:pStyle w:val="NewsletterBody"/>
        <w:rPr>
          <w:sz w:val="24"/>
          <w:szCs w:val="28"/>
        </w:rPr>
      </w:pPr>
      <w:r w:rsidRPr="006216BC">
        <w:drawing>
          <wp:anchor distT="0" distB="0" distL="114300" distR="114300" simplePos="0" relativeHeight="251674624" behindDoc="1" locked="0" layoutInCell="1" allowOverlap="1" wp14:anchorId="584CE980" wp14:editId="58CBD322">
            <wp:simplePos x="0" y="0"/>
            <wp:positionH relativeFrom="margin">
              <wp:align>right</wp:align>
            </wp:positionH>
            <wp:positionV relativeFrom="paragraph">
              <wp:posOffset>455988</wp:posOffset>
            </wp:positionV>
            <wp:extent cx="1261745" cy="872490"/>
            <wp:effectExtent l="0" t="0" r="0" b="3810"/>
            <wp:wrapTight wrapText="bothSides">
              <wp:wrapPolygon edited="0">
                <wp:start x="0" y="0"/>
                <wp:lineTo x="0" y="21223"/>
                <wp:lineTo x="21198" y="21223"/>
                <wp:lineTo x="211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61745" cy="872490"/>
                    </a:xfrm>
                    <a:prstGeom prst="rect">
                      <a:avLst/>
                    </a:prstGeom>
                  </pic:spPr>
                </pic:pic>
              </a:graphicData>
            </a:graphic>
            <wp14:sizeRelH relativeFrom="page">
              <wp14:pctWidth>0</wp14:pctWidth>
            </wp14:sizeRelH>
            <wp14:sizeRelV relativeFrom="page">
              <wp14:pctHeight>0</wp14:pctHeight>
            </wp14:sizeRelV>
          </wp:anchor>
        </w:drawing>
      </w:r>
      <w:r w:rsidR="00437C9E">
        <w:rPr>
          <w:sz w:val="24"/>
          <w:szCs w:val="28"/>
        </w:rPr>
        <w:t xml:space="preserve">Lush is a British </w:t>
      </w:r>
      <w:r w:rsidR="001E375E">
        <w:rPr>
          <w:sz w:val="24"/>
          <w:szCs w:val="28"/>
        </w:rPr>
        <w:t xml:space="preserve">company that creates and sell </w:t>
      </w:r>
      <w:r w:rsidR="006614A1">
        <w:rPr>
          <w:sz w:val="24"/>
          <w:szCs w:val="28"/>
        </w:rPr>
        <w:t>fresh handmade cosmetics</w:t>
      </w:r>
      <w:r w:rsidR="00F62138">
        <w:rPr>
          <w:sz w:val="24"/>
          <w:szCs w:val="28"/>
        </w:rPr>
        <w:t xml:space="preserve"> </w:t>
      </w:r>
      <w:r w:rsidR="00BC7215">
        <w:rPr>
          <w:sz w:val="24"/>
          <w:szCs w:val="28"/>
        </w:rPr>
        <w:t>made from</w:t>
      </w:r>
      <w:r w:rsidR="00F62138">
        <w:rPr>
          <w:sz w:val="24"/>
          <w:szCs w:val="28"/>
        </w:rPr>
        <w:t xml:space="preserve"> natur</w:t>
      </w:r>
      <w:r w:rsidR="00B0744E">
        <w:rPr>
          <w:sz w:val="24"/>
          <w:szCs w:val="28"/>
        </w:rPr>
        <w:t>al ingredients</w:t>
      </w:r>
      <w:r w:rsidR="00E30D02">
        <w:rPr>
          <w:sz w:val="24"/>
          <w:szCs w:val="28"/>
        </w:rPr>
        <w:t xml:space="preserve">, </w:t>
      </w:r>
      <w:r w:rsidR="00BC7215">
        <w:rPr>
          <w:sz w:val="24"/>
          <w:szCs w:val="28"/>
        </w:rPr>
        <w:t xml:space="preserve">and </w:t>
      </w:r>
      <w:r w:rsidR="00E30D02">
        <w:rPr>
          <w:sz w:val="24"/>
          <w:szCs w:val="28"/>
        </w:rPr>
        <w:t>they</w:t>
      </w:r>
      <w:r w:rsidR="00E016B8">
        <w:rPr>
          <w:sz w:val="24"/>
          <w:szCs w:val="28"/>
        </w:rPr>
        <w:t xml:space="preserve"> are</w:t>
      </w:r>
      <w:r w:rsidR="008D5195">
        <w:rPr>
          <w:sz w:val="24"/>
          <w:szCs w:val="28"/>
        </w:rPr>
        <w:t xml:space="preserve"> also</w:t>
      </w:r>
      <w:r w:rsidR="00E016B8">
        <w:rPr>
          <w:sz w:val="24"/>
          <w:szCs w:val="28"/>
        </w:rPr>
        <w:t xml:space="preserve"> against </w:t>
      </w:r>
      <w:r w:rsidR="00CF556F">
        <w:rPr>
          <w:sz w:val="24"/>
          <w:szCs w:val="28"/>
        </w:rPr>
        <w:t>animal testing</w:t>
      </w:r>
      <w:r w:rsidR="003E335B">
        <w:rPr>
          <w:sz w:val="24"/>
          <w:szCs w:val="28"/>
        </w:rPr>
        <w:t>.</w:t>
      </w:r>
      <w:r w:rsidR="00140AD1">
        <w:rPr>
          <w:sz w:val="24"/>
          <w:szCs w:val="28"/>
        </w:rPr>
        <w:t xml:space="preserve"> Lush i</w:t>
      </w:r>
      <w:r w:rsidR="00CD4F2F">
        <w:rPr>
          <w:sz w:val="24"/>
          <w:szCs w:val="28"/>
        </w:rPr>
        <w:t xml:space="preserve">s now </w:t>
      </w:r>
      <w:r w:rsidR="00140AD1">
        <w:rPr>
          <w:sz w:val="24"/>
          <w:szCs w:val="28"/>
        </w:rPr>
        <w:t xml:space="preserve">in the </w:t>
      </w:r>
      <w:r w:rsidR="006F65D3">
        <w:rPr>
          <w:sz w:val="24"/>
          <w:szCs w:val="28"/>
        </w:rPr>
        <w:t>process</w:t>
      </w:r>
      <w:r w:rsidR="00EA3789">
        <w:rPr>
          <w:sz w:val="24"/>
          <w:szCs w:val="28"/>
        </w:rPr>
        <w:t xml:space="preserve"> o</w:t>
      </w:r>
      <w:r w:rsidR="00E013C0">
        <w:rPr>
          <w:sz w:val="24"/>
          <w:szCs w:val="28"/>
        </w:rPr>
        <w:t xml:space="preserve">f eliminating </w:t>
      </w:r>
      <w:r w:rsidR="004763AC">
        <w:rPr>
          <w:sz w:val="24"/>
          <w:szCs w:val="28"/>
        </w:rPr>
        <w:t>palm oil from its products</w:t>
      </w:r>
      <w:r w:rsidR="003F519D">
        <w:rPr>
          <w:sz w:val="24"/>
          <w:szCs w:val="28"/>
        </w:rPr>
        <w:t xml:space="preserve">. Lush is also releasing a vegan </w:t>
      </w:r>
      <w:r w:rsidR="00CD4F2F">
        <w:rPr>
          <w:sz w:val="24"/>
          <w:szCs w:val="28"/>
        </w:rPr>
        <w:t>range where</w:t>
      </w:r>
      <w:r w:rsidR="00376C94">
        <w:rPr>
          <w:sz w:val="24"/>
          <w:szCs w:val="28"/>
        </w:rPr>
        <w:t xml:space="preserve"> they </w:t>
      </w:r>
      <w:r w:rsidR="0022776A">
        <w:rPr>
          <w:sz w:val="24"/>
          <w:szCs w:val="28"/>
        </w:rPr>
        <w:t xml:space="preserve">are </w:t>
      </w:r>
      <w:r w:rsidR="00242C2B">
        <w:rPr>
          <w:sz w:val="24"/>
          <w:szCs w:val="28"/>
        </w:rPr>
        <w:t xml:space="preserve">offering limited-edition </w:t>
      </w:r>
      <w:r w:rsidR="00CD7BF9">
        <w:rPr>
          <w:sz w:val="24"/>
          <w:szCs w:val="28"/>
        </w:rPr>
        <w:t xml:space="preserve">vegan products so they can raise </w:t>
      </w:r>
      <w:r w:rsidR="00832A42">
        <w:rPr>
          <w:sz w:val="24"/>
          <w:szCs w:val="28"/>
        </w:rPr>
        <w:t xml:space="preserve">money for charities to </w:t>
      </w:r>
      <w:r w:rsidR="00CD4F2F">
        <w:rPr>
          <w:sz w:val="24"/>
          <w:szCs w:val="28"/>
        </w:rPr>
        <w:t>save the environment.</w:t>
      </w:r>
      <w:r w:rsidR="003B1756">
        <w:rPr>
          <w:sz w:val="24"/>
          <w:szCs w:val="28"/>
        </w:rPr>
        <w:t xml:space="preserve"> (Businessleader</w:t>
      </w:r>
      <w:r w:rsidR="00B734E6">
        <w:rPr>
          <w:sz w:val="24"/>
          <w:szCs w:val="28"/>
        </w:rPr>
        <w:t>,2019)</w:t>
      </w:r>
    </w:p>
    <w:p w14:paraId="3ECADF0F" w14:textId="559859A6" w:rsidR="00CD4F2F" w:rsidRDefault="00437C9E" w:rsidP="003E564B">
      <w:pPr>
        <w:pStyle w:val="NewsletterBody"/>
        <w:rPr>
          <w:sz w:val="24"/>
          <w:szCs w:val="28"/>
        </w:rPr>
      </w:pPr>
      <w:r>
        <w:rPr>
          <w:sz w:val="24"/>
          <w:szCs w:val="28"/>
        </w:rPr>
        <w:t>The Travelling Bee Company</w:t>
      </w:r>
    </w:p>
    <w:p w14:paraId="3ECADF10" w14:textId="39359300" w:rsidR="007E54C5" w:rsidRDefault="00C339B4" w:rsidP="003E564B">
      <w:pPr>
        <w:pStyle w:val="NewsletterBody"/>
        <w:rPr>
          <w:sz w:val="24"/>
          <w:szCs w:val="28"/>
        </w:rPr>
      </w:pPr>
      <w:r>
        <w:rPr>
          <w:rFonts w:ascii="Arial" w:hAnsi="Arial" w:cs="Arial"/>
          <w:noProof/>
          <w:color w:val="001BA0"/>
          <w:sz w:val="20"/>
          <w:szCs w:val="20"/>
          <w:lang w:val="en"/>
        </w:rPr>
        <w:drawing>
          <wp:anchor distT="0" distB="0" distL="114300" distR="114300" simplePos="0" relativeHeight="251675648" behindDoc="1" locked="0" layoutInCell="1" allowOverlap="1" wp14:anchorId="393500DC" wp14:editId="22256533">
            <wp:simplePos x="0" y="0"/>
            <wp:positionH relativeFrom="margin">
              <wp:align>right</wp:align>
            </wp:positionH>
            <wp:positionV relativeFrom="paragraph">
              <wp:posOffset>67310</wp:posOffset>
            </wp:positionV>
            <wp:extent cx="1024890" cy="1080135"/>
            <wp:effectExtent l="0" t="0" r="3810" b="5715"/>
            <wp:wrapTight wrapText="bothSides">
              <wp:wrapPolygon edited="0">
                <wp:start x="0" y="0"/>
                <wp:lineTo x="0" y="21333"/>
                <wp:lineTo x="21279" y="21333"/>
                <wp:lineTo x="21279" y="0"/>
                <wp:lineTo x="0" y="0"/>
              </wp:wrapPolygon>
            </wp:wrapTight>
            <wp:docPr id="12" name="Picture 12" descr="Image result for the travelling bee company">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e travelling bee company">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489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437C9E">
        <w:rPr>
          <w:sz w:val="24"/>
          <w:szCs w:val="28"/>
        </w:rPr>
        <w:t xml:space="preserve">The Travelling Bee Company is </w:t>
      </w:r>
      <w:r w:rsidR="00F83EF0">
        <w:rPr>
          <w:sz w:val="24"/>
          <w:szCs w:val="28"/>
        </w:rPr>
        <w:t xml:space="preserve">a company </w:t>
      </w:r>
      <w:proofErr w:type="gramStart"/>
      <w:r w:rsidR="00F83EF0">
        <w:rPr>
          <w:sz w:val="24"/>
          <w:szCs w:val="28"/>
        </w:rPr>
        <w:t>that</w:t>
      </w:r>
      <w:r w:rsidR="00EE3E3A">
        <w:rPr>
          <w:sz w:val="24"/>
          <w:szCs w:val="28"/>
        </w:rPr>
        <w:t>’s</w:t>
      </w:r>
      <w:proofErr w:type="gramEnd"/>
      <w:r w:rsidR="00F83EF0">
        <w:rPr>
          <w:sz w:val="24"/>
          <w:szCs w:val="28"/>
        </w:rPr>
        <w:t xml:space="preserve"> the main priority is to save the bees</w:t>
      </w:r>
      <w:r w:rsidR="002528BE">
        <w:rPr>
          <w:sz w:val="24"/>
          <w:szCs w:val="28"/>
        </w:rPr>
        <w:t xml:space="preserve">, they do this </w:t>
      </w:r>
      <w:r w:rsidR="0093295A">
        <w:rPr>
          <w:sz w:val="24"/>
          <w:szCs w:val="28"/>
        </w:rPr>
        <w:t>by collecting a bunch of bees</w:t>
      </w:r>
      <w:r w:rsidR="00AF62E1">
        <w:rPr>
          <w:sz w:val="24"/>
          <w:szCs w:val="28"/>
        </w:rPr>
        <w:t xml:space="preserve"> into a bee-mobile </w:t>
      </w:r>
      <w:r w:rsidR="004046B5">
        <w:rPr>
          <w:sz w:val="24"/>
          <w:szCs w:val="28"/>
        </w:rPr>
        <w:t xml:space="preserve">and </w:t>
      </w:r>
      <w:r w:rsidR="00CD731F">
        <w:rPr>
          <w:sz w:val="24"/>
          <w:szCs w:val="28"/>
        </w:rPr>
        <w:t>release them into hives across the UK</w:t>
      </w:r>
      <w:r w:rsidR="006958E8">
        <w:rPr>
          <w:sz w:val="24"/>
          <w:szCs w:val="28"/>
        </w:rPr>
        <w:t xml:space="preserve">. </w:t>
      </w:r>
      <w:r w:rsidR="00AA345A">
        <w:rPr>
          <w:sz w:val="24"/>
          <w:szCs w:val="28"/>
        </w:rPr>
        <w:t xml:space="preserve">Bees are important </w:t>
      </w:r>
      <w:r w:rsidR="009B0AFF">
        <w:rPr>
          <w:sz w:val="24"/>
          <w:szCs w:val="28"/>
        </w:rPr>
        <w:t xml:space="preserve">as they pollinate </w:t>
      </w:r>
      <w:r w:rsidR="00E337F2">
        <w:rPr>
          <w:sz w:val="24"/>
          <w:szCs w:val="28"/>
        </w:rPr>
        <w:t xml:space="preserve">plants </w:t>
      </w:r>
      <w:r w:rsidR="00AC7AC8">
        <w:rPr>
          <w:sz w:val="24"/>
          <w:szCs w:val="28"/>
        </w:rPr>
        <w:t xml:space="preserve">which </w:t>
      </w:r>
      <w:r w:rsidR="00AA594E">
        <w:rPr>
          <w:sz w:val="24"/>
          <w:szCs w:val="28"/>
        </w:rPr>
        <w:t>creates the food that we eat</w:t>
      </w:r>
      <w:r w:rsidR="0081579B">
        <w:rPr>
          <w:sz w:val="24"/>
          <w:szCs w:val="28"/>
        </w:rPr>
        <w:t>,</w:t>
      </w:r>
      <w:r w:rsidR="00F70E7C">
        <w:rPr>
          <w:sz w:val="24"/>
          <w:szCs w:val="28"/>
        </w:rPr>
        <w:t xml:space="preserve"> t</w:t>
      </w:r>
      <w:r w:rsidR="0081579B">
        <w:rPr>
          <w:sz w:val="24"/>
          <w:szCs w:val="28"/>
        </w:rPr>
        <w:t>he travelling bee company</w:t>
      </w:r>
      <w:r w:rsidR="00C41BC3">
        <w:rPr>
          <w:sz w:val="24"/>
          <w:szCs w:val="28"/>
        </w:rPr>
        <w:t xml:space="preserve">’s main </w:t>
      </w:r>
      <w:r w:rsidR="00AD7EB5">
        <w:rPr>
          <w:sz w:val="24"/>
          <w:szCs w:val="28"/>
        </w:rPr>
        <w:t>mission</w:t>
      </w:r>
      <w:r w:rsidR="00C41BC3">
        <w:rPr>
          <w:sz w:val="24"/>
          <w:szCs w:val="28"/>
        </w:rPr>
        <w:t xml:space="preserve"> is to save the bees</w:t>
      </w:r>
      <w:r w:rsidR="008A2C19">
        <w:rPr>
          <w:sz w:val="24"/>
          <w:szCs w:val="28"/>
        </w:rPr>
        <w:t xml:space="preserve">. The company also sells the bees honey to make a profit to </w:t>
      </w:r>
      <w:proofErr w:type="gramStart"/>
      <w:r w:rsidR="008A2C19">
        <w:rPr>
          <w:sz w:val="24"/>
          <w:szCs w:val="28"/>
        </w:rPr>
        <w:t>open up</w:t>
      </w:r>
      <w:proofErr w:type="gramEnd"/>
      <w:r w:rsidR="008A2C19">
        <w:rPr>
          <w:sz w:val="24"/>
          <w:szCs w:val="28"/>
        </w:rPr>
        <w:t xml:space="preserve"> more bee </w:t>
      </w:r>
      <w:r w:rsidR="00F70E7C">
        <w:rPr>
          <w:sz w:val="24"/>
          <w:szCs w:val="28"/>
        </w:rPr>
        <w:t>mobiles.</w:t>
      </w:r>
      <w:r w:rsidR="00B734E6">
        <w:rPr>
          <w:sz w:val="24"/>
          <w:szCs w:val="28"/>
        </w:rPr>
        <w:t xml:space="preserve"> (Business</w:t>
      </w:r>
      <w:r w:rsidR="00333066">
        <w:rPr>
          <w:sz w:val="24"/>
          <w:szCs w:val="28"/>
        </w:rPr>
        <w:t>leader, 2019)</w:t>
      </w:r>
    </w:p>
    <w:p w14:paraId="5C26A1CF" w14:textId="1827B7AD" w:rsidR="00AB186B" w:rsidRDefault="00437C9E" w:rsidP="003E564B">
      <w:pPr>
        <w:pStyle w:val="NewsletterBody"/>
        <w:rPr>
          <w:sz w:val="24"/>
          <w:szCs w:val="28"/>
        </w:rPr>
      </w:pPr>
      <w:r>
        <w:rPr>
          <w:sz w:val="24"/>
          <w:szCs w:val="28"/>
        </w:rPr>
        <w:lastRenderedPageBreak/>
        <w:t>Wyatt &amp;</w:t>
      </w:r>
      <w:r w:rsidR="007B27DF">
        <w:rPr>
          <w:sz w:val="24"/>
          <w:szCs w:val="28"/>
        </w:rPr>
        <w:t xml:space="preserve"> Jack</w:t>
      </w:r>
    </w:p>
    <w:p w14:paraId="3ECADF12" w14:textId="46BE377F" w:rsidR="00E878C5" w:rsidRDefault="00AB186B" w:rsidP="003E564B">
      <w:pPr>
        <w:pStyle w:val="NewsletterBody"/>
        <w:rPr>
          <w:sz w:val="24"/>
          <w:szCs w:val="28"/>
        </w:rPr>
      </w:pPr>
      <w:r w:rsidRPr="00AB186B">
        <w:drawing>
          <wp:anchor distT="0" distB="0" distL="114300" distR="114300" simplePos="0" relativeHeight="251676672" behindDoc="1" locked="0" layoutInCell="1" allowOverlap="1" wp14:anchorId="3A39BFE5" wp14:editId="465F007A">
            <wp:simplePos x="0" y="0"/>
            <wp:positionH relativeFrom="column">
              <wp:posOffset>1994766</wp:posOffset>
            </wp:positionH>
            <wp:positionV relativeFrom="paragraph">
              <wp:posOffset>7043</wp:posOffset>
            </wp:positionV>
            <wp:extent cx="1120775" cy="1094105"/>
            <wp:effectExtent l="0" t="0" r="3175" b="0"/>
            <wp:wrapTight wrapText="bothSides">
              <wp:wrapPolygon edited="0">
                <wp:start x="0" y="0"/>
                <wp:lineTo x="0" y="21061"/>
                <wp:lineTo x="21294" y="21061"/>
                <wp:lineTo x="2129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120775" cy="1094105"/>
                    </a:xfrm>
                    <a:prstGeom prst="rect">
                      <a:avLst/>
                    </a:prstGeom>
                  </pic:spPr>
                </pic:pic>
              </a:graphicData>
            </a:graphic>
            <wp14:sizeRelH relativeFrom="page">
              <wp14:pctWidth>0</wp14:pctWidth>
            </wp14:sizeRelH>
            <wp14:sizeRelV relativeFrom="page">
              <wp14:pctHeight>0</wp14:pctHeight>
            </wp14:sizeRelV>
          </wp:anchor>
        </w:drawing>
      </w:r>
      <w:r w:rsidR="00437C9E">
        <w:rPr>
          <w:sz w:val="24"/>
          <w:szCs w:val="28"/>
        </w:rPr>
        <w:t xml:space="preserve">Wyatt and Jack have smartly created </w:t>
      </w:r>
      <w:r w:rsidR="00FB509F">
        <w:rPr>
          <w:sz w:val="24"/>
          <w:szCs w:val="28"/>
        </w:rPr>
        <w:t xml:space="preserve">bags and </w:t>
      </w:r>
      <w:r w:rsidR="00B45E53">
        <w:rPr>
          <w:sz w:val="24"/>
          <w:szCs w:val="28"/>
        </w:rPr>
        <w:t xml:space="preserve">accessories from upcycled </w:t>
      </w:r>
      <w:r w:rsidR="00051CA2">
        <w:rPr>
          <w:sz w:val="24"/>
          <w:szCs w:val="28"/>
        </w:rPr>
        <w:t>beach deckchair canvas</w:t>
      </w:r>
      <w:r w:rsidR="00E734D4">
        <w:rPr>
          <w:sz w:val="24"/>
          <w:szCs w:val="28"/>
        </w:rPr>
        <w:t xml:space="preserve"> and old bouncy castles vinyl. </w:t>
      </w:r>
      <w:r w:rsidR="00B40924">
        <w:rPr>
          <w:sz w:val="24"/>
          <w:szCs w:val="28"/>
        </w:rPr>
        <w:t xml:space="preserve">Usually, handbags are made from animal leather but </w:t>
      </w:r>
      <w:r w:rsidR="00B44BE6">
        <w:rPr>
          <w:sz w:val="24"/>
          <w:szCs w:val="28"/>
        </w:rPr>
        <w:t xml:space="preserve">Wyatt and Jack have made </w:t>
      </w:r>
      <w:r w:rsidR="004F6911">
        <w:rPr>
          <w:sz w:val="24"/>
          <w:szCs w:val="28"/>
        </w:rPr>
        <w:t xml:space="preserve">their bags that don’t only </w:t>
      </w:r>
      <w:r w:rsidR="00EE4C41">
        <w:rPr>
          <w:sz w:val="24"/>
          <w:szCs w:val="28"/>
        </w:rPr>
        <w:t xml:space="preserve">raise awareness towards </w:t>
      </w:r>
      <w:r w:rsidR="00A30B24">
        <w:rPr>
          <w:sz w:val="24"/>
          <w:szCs w:val="28"/>
        </w:rPr>
        <w:t>using products made from animal</w:t>
      </w:r>
      <w:r w:rsidR="001F65FA">
        <w:rPr>
          <w:sz w:val="24"/>
          <w:szCs w:val="28"/>
        </w:rPr>
        <w:t xml:space="preserve"> skin, but they are also </w:t>
      </w:r>
      <w:r w:rsidR="00F9397B">
        <w:rPr>
          <w:sz w:val="24"/>
          <w:szCs w:val="28"/>
        </w:rPr>
        <w:t>r</w:t>
      </w:r>
      <w:r w:rsidR="003C615F">
        <w:rPr>
          <w:sz w:val="24"/>
          <w:szCs w:val="28"/>
        </w:rPr>
        <w:t>a</w:t>
      </w:r>
      <w:r w:rsidR="00F9397B">
        <w:rPr>
          <w:sz w:val="24"/>
          <w:szCs w:val="28"/>
        </w:rPr>
        <w:t>ising awareness to</w:t>
      </w:r>
      <w:r w:rsidR="00083491">
        <w:rPr>
          <w:sz w:val="24"/>
          <w:szCs w:val="28"/>
        </w:rPr>
        <w:t xml:space="preserve"> re-use </w:t>
      </w:r>
      <w:r w:rsidR="00D204CE">
        <w:rPr>
          <w:sz w:val="24"/>
          <w:szCs w:val="28"/>
        </w:rPr>
        <w:t xml:space="preserve">old, and worn-out </w:t>
      </w:r>
      <w:r w:rsidR="00083491">
        <w:rPr>
          <w:sz w:val="24"/>
          <w:szCs w:val="28"/>
        </w:rPr>
        <w:t xml:space="preserve">materials </w:t>
      </w:r>
      <w:r w:rsidR="00D204CE">
        <w:rPr>
          <w:sz w:val="24"/>
          <w:szCs w:val="28"/>
        </w:rPr>
        <w:t>instead of throwing them aw</w:t>
      </w:r>
      <w:r w:rsidR="00437C9E">
        <w:rPr>
          <w:sz w:val="24"/>
          <w:szCs w:val="28"/>
        </w:rPr>
        <w:t>ay to landfills and the ocean.</w:t>
      </w:r>
      <w:r w:rsidR="00333066">
        <w:rPr>
          <w:sz w:val="24"/>
          <w:szCs w:val="28"/>
        </w:rPr>
        <w:t xml:space="preserve"> (Businessleader,</w:t>
      </w:r>
      <w:r w:rsidR="004D3B93">
        <w:rPr>
          <w:sz w:val="24"/>
          <w:szCs w:val="28"/>
        </w:rPr>
        <w:t>2019)</w:t>
      </w:r>
    </w:p>
    <w:p w14:paraId="3ECADF13" w14:textId="2E2F76FA" w:rsidR="00627C72" w:rsidRDefault="00437C9E" w:rsidP="003E564B">
      <w:pPr>
        <w:pStyle w:val="NewsletterBody"/>
        <w:rPr>
          <w:sz w:val="24"/>
          <w:szCs w:val="28"/>
        </w:rPr>
      </w:pPr>
      <w:r>
        <w:rPr>
          <w:sz w:val="24"/>
          <w:szCs w:val="28"/>
        </w:rPr>
        <w:t>Green Tomato</w:t>
      </w:r>
      <w:r w:rsidR="0039445A">
        <w:rPr>
          <w:sz w:val="24"/>
          <w:szCs w:val="28"/>
        </w:rPr>
        <w:t xml:space="preserve"> Cars</w:t>
      </w:r>
    </w:p>
    <w:p w14:paraId="3ECADF14" w14:textId="3BAEB993" w:rsidR="0039445A" w:rsidRDefault="00437C9E" w:rsidP="003E564B">
      <w:pPr>
        <w:pStyle w:val="NewsletterBody"/>
        <w:rPr>
          <w:sz w:val="24"/>
          <w:szCs w:val="28"/>
        </w:rPr>
      </w:pPr>
      <w:r w:rsidRPr="00437C9E">
        <w:drawing>
          <wp:anchor distT="0" distB="0" distL="114300" distR="114300" simplePos="0" relativeHeight="251677696" behindDoc="1" locked="0" layoutInCell="1" allowOverlap="1" wp14:anchorId="606F4249" wp14:editId="49CF0A06">
            <wp:simplePos x="0" y="0"/>
            <wp:positionH relativeFrom="column">
              <wp:posOffset>1537739</wp:posOffset>
            </wp:positionH>
            <wp:positionV relativeFrom="paragraph">
              <wp:posOffset>10795</wp:posOffset>
            </wp:positionV>
            <wp:extent cx="1651635" cy="1038860"/>
            <wp:effectExtent l="0" t="0" r="5715" b="8890"/>
            <wp:wrapTight wrapText="bothSides">
              <wp:wrapPolygon edited="0">
                <wp:start x="0" y="0"/>
                <wp:lineTo x="0" y="21389"/>
                <wp:lineTo x="21426" y="21389"/>
                <wp:lineTo x="2142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51635" cy="1038860"/>
                    </a:xfrm>
                    <a:prstGeom prst="rect">
                      <a:avLst/>
                    </a:prstGeom>
                  </pic:spPr>
                </pic:pic>
              </a:graphicData>
            </a:graphic>
            <wp14:sizeRelH relativeFrom="page">
              <wp14:pctWidth>0</wp14:pctWidth>
            </wp14:sizeRelH>
            <wp14:sizeRelV relativeFrom="page">
              <wp14:pctHeight>0</wp14:pctHeight>
            </wp14:sizeRelV>
          </wp:anchor>
        </w:drawing>
      </w:r>
      <w:r>
        <w:rPr>
          <w:sz w:val="24"/>
          <w:szCs w:val="28"/>
        </w:rPr>
        <w:t xml:space="preserve">The last </w:t>
      </w:r>
      <w:r w:rsidR="00323526">
        <w:rPr>
          <w:sz w:val="24"/>
          <w:szCs w:val="28"/>
        </w:rPr>
        <w:t>sustainable company to know about is Green Tomato Cars</w:t>
      </w:r>
      <w:r w:rsidR="00D41DFC">
        <w:rPr>
          <w:sz w:val="24"/>
          <w:szCs w:val="28"/>
        </w:rPr>
        <w:t>.</w:t>
      </w:r>
      <w:r w:rsidR="00F30657">
        <w:rPr>
          <w:sz w:val="24"/>
          <w:szCs w:val="28"/>
        </w:rPr>
        <w:t xml:space="preserve"> Green Tomato Car is a taxi service </w:t>
      </w:r>
      <w:r w:rsidR="008B7978">
        <w:rPr>
          <w:sz w:val="24"/>
          <w:szCs w:val="28"/>
        </w:rPr>
        <w:t xml:space="preserve">in London </w:t>
      </w:r>
      <w:r w:rsidR="00C10BA1">
        <w:rPr>
          <w:sz w:val="24"/>
          <w:szCs w:val="28"/>
        </w:rPr>
        <w:t xml:space="preserve">that is eco-friendly </w:t>
      </w:r>
      <w:r w:rsidR="00170987">
        <w:rPr>
          <w:sz w:val="24"/>
          <w:szCs w:val="28"/>
        </w:rPr>
        <w:t xml:space="preserve">by </w:t>
      </w:r>
      <w:r w:rsidR="00CB567C">
        <w:rPr>
          <w:sz w:val="24"/>
          <w:szCs w:val="28"/>
        </w:rPr>
        <w:t xml:space="preserve">using the UK’s </w:t>
      </w:r>
      <w:r w:rsidR="007F7E29">
        <w:rPr>
          <w:sz w:val="24"/>
          <w:szCs w:val="28"/>
        </w:rPr>
        <w:t>hydrogen fuel cell E</w:t>
      </w:r>
      <w:r w:rsidR="00F71EFE">
        <w:rPr>
          <w:sz w:val="24"/>
          <w:szCs w:val="28"/>
        </w:rPr>
        <w:t xml:space="preserve">Vs. </w:t>
      </w:r>
      <w:r w:rsidR="009333C1">
        <w:rPr>
          <w:sz w:val="24"/>
          <w:szCs w:val="28"/>
        </w:rPr>
        <w:t>The company has 600 hybrid vehicles altogether</w:t>
      </w:r>
      <w:r w:rsidR="00933124">
        <w:rPr>
          <w:sz w:val="24"/>
          <w:szCs w:val="28"/>
        </w:rPr>
        <w:t xml:space="preserve"> and all are fuel-efficient.</w:t>
      </w:r>
      <w:r w:rsidR="00E9527E">
        <w:rPr>
          <w:sz w:val="24"/>
          <w:szCs w:val="28"/>
        </w:rPr>
        <w:t xml:space="preserve"> And if the company doesn’t already do enough to save the planet with their </w:t>
      </w:r>
      <w:r w:rsidR="00DC656A">
        <w:rPr>
          <w:sz w:val="24"/>
          <w:szCs w:val="28"/>
        </w:rPr>
        <w:t xml:space="preserve">eco-friendly </w:t>
      </w:r>
      <w:proofErr w:type="gramStart"/>
      <w:r w:rsidR="00DC656A">
        <w:rPr>
          <w:sz w:val="24"/>
          <w:szCs w:val="28"/>
        </w:rPr>
        <w:t>cars</w:t>
      </w:r>
      <w:proofErr w:type="gramEnd"/>
      <w:r w:rsidR="00DC656A">
        <w:rPr>
          <w:sz w:val="24"/>
          <w:szCs w:val="28"/>
        </w:rPr>
        <w:t xml:space="preserve"> they also </w:t>
      </w:r>
      <w:r w:rsidR="00D83540">
        <w:rPr>
          <w:sz w:val="24"/>
          <w:szCs w:val="28"/>
        </w:rPr>
        <w:t>plant 200 trees a year</w:t>
      </w:r>
      <w:r w:rsidR="009C27A5">
        <w:rPr>
          <w:sz w:val="24"/>
          <w:szCs w:val="28"/>
        </w:rPr>
        <w:t>.</w:t>
      </w:r>
      <w:r w:rsidR="004D3B93">
        <w:rPr>
          <w:sz w:val="24"/>
          <w:szCs w:val="28"/>
        </w:rPr>
        <w:t xml:space="preserve"> </w:t>
      </w:r>
      <w:r w:rsidR="00CA1505">
        <w:rPr>
          <w:sz w:val="24"/>
          <w:szCs w:val="28"/>
        </w:rPr>
        <w:t>(Business</w:t>
      </w:r>
      <w:r w:rsidR="004312E0">
        <w:rPr>
          <w:sz w:val="24"/>
          <w:szCs w:val="28"/>
        </w:rPr>
        <w:t>leader,2019)</w:t>
      </w:r>
      <w:r w:rsidRPr="00437C9E">
        <w:rPr>
          <w:noProof/>
        </w:rPr>
        <w:t xml:space="preserve"> </w:t>
      </w:r>
    </w:p>
    <w:p w14:paraId="3ECADF15" w14:textId="77777777" w:rsidR="00CD4F2F" w:rsidRPr="000E5EA4" w:rsidRDefault="00437C9E" w:rsidP="003E564B">
      <w:pPr>
        <w:pStyle w:val="NewsletterBody"/>
        <w:rPr>
          <w:b/>
          <w:bCs/>
          <w:sz w:val="24"/>
          <w:szCs w:val="28"/>
          <w:u w:val="single"/>
        </w:rPr>
      </w:pPr>
      <w:r w:rsidRPr="000E5EA4">
        <w:rPr>
          <w:b/>
          <w:bCs/>
          <w:sz w:val="24"/>
          <w:szCs w:val="28"/>
          <w:u w:val="single"/>
        </w:rPr>
        <w:t>Conclusion</w:t>
      </w:r>
    </w:p>
    <w:p w14:paraId="3ECADF16" w14:textId="77777777" w:rsidR="004460FA" w:rsidRDefault="00437C9E" w:rsidP="003E564B">
      <w:pPr>
        <w:pStyle w:val="NewsletterBody"/>
        <w:rPr>
          <w:sz w:val="24"/>
          <w:szCs w:val="28"/>
        </w:rPr>
      </w:pPr>
      <w:r>
        <w:rPr>
          <w:sz w:val="24"/>
          <w:szCs w:val="28"/>
        </w:rPr>
        <w:t xml:space="preserve">I </w:t>
      </w:r>
      <w:r w:rsidR="000122C4">
        <w:rPr>
          <w:sz w:val="24"/>
          <w:szCs w:val="28"/>
        </w:rPr>
        <w:t xml:space="preserve">believe </w:t>
      </w:r>
      <w:proofErr w:type="gramStart"/>
      <w:r w:rsidR="000122C4">
        <w:rPr>
          <w:sz w:val="24"/>
          <w:szCs w:val="28"/>
        </w:rPr>
        <w:t>it’s</w:t>
      </w:r>
      <w:proofErr w:type="gramEnd"/>
      <w:r w:rsidR="000122C4">
        <w:rPr>
          <w:sz w:val="24"/>
          <w:szCs w:val="28"/>
        </w:rPr>
        <w:t xml:space="preserve"> </w:t>
      </w:r>
      <w:r w:rsidR="000B5E72">
        <w:rPr>
          <w:sz w:val="24"/>
          <w:szCs w:val="28"/>
        </w:rPr>
        <w:t xml:space="preserve">evident that climate change has </w:t>
      </w:r>
      <w:r w:rsidR="00472191">
        <w:rPr>
          <w:sz w:val="24"/>
          <w:szCs w:val="28"/>
        </w:rPr>
        <w:t>had</w:t>
      </w:r>
      <w:r w:rsidR="00541D5D">
        <w:rPr>
          <w:sz w:val="24"/>
          <w:szCs w:val="28"/>
        </w:rPr>
        <w:t xml:space="preserve"> a tremendous amount of impact on businesses</w:t>
      </w:r>
      <w:r w:rsidR="00D8287A">
        <w:rPr>
          <w:sz w:val="24"/>
          <w:szCs w:val="28"/>
        </w:rPr>
        <w:t>.</w:t>
      </w:r>
      <w:r w:rsidR="00FD5E30">
        <w:rPr>
          <w:sz w:val="24"/>
          <w:szCs w:val="28"/>
        </w:rPr>
        <w:t xml:space="preserve"> </w:t>
      </w:r>
      <w:r w:rsidR="00782BF9">
        <w:rPr>
          <w:sz w:val="24"/>
          <w:szCs w:val="28"/>
        </w:rPr>
        <w:t>Climate change is surrounding us today</w:t>
      </w:r>
      <w:r w:rsidR="00C945A8">
        <w:rPr>
          <w:sz w:val="24"/>
          <w:szCs w:val="28"/>
        </w:rPr>
        <w:t xml:space="preserve">, </w:t>
      </w:r>
      <w:proofErr w:type="gramStart"/>
      <w:r w:rsidR="00C945A8">
        <w:rPr>
          <w:sz w:val="24"/>
          <w:szCs w:val="28"/>
        </w:rPr>
        <w:t>where ever</w:t>
      </w:r>
      <w:proofErr w:type="gramEnd"/>
      <w:r w:rsidR="00C945A8">
        <w:rPr>
          <w:sz w:val="24"/>
          <w:szCs w:val="28"/>
        </w:rPr>
        <w:t xml:space="preserve"> we go</w:t>
      </w:r>
      <w:r w:rsidR="00FA13CF">
        <w:rPr>
          <w:sz w:val="24"/>
          <w:szCs w:val="28"/>
        </w:rPr>
        <w:t xml:space="preserve"> all we hear about on the news</w:t>
      </w:r>
      <w:r w:rsidR="00A14585">
        <w:rPr>
          <w:sz w:val="24"/>
          <w:szCs w:val="28"/>
        </w:rPr>
        <w:t xml:space="preserve"> is how much climate change </w:t>
      </w:r>
      <w:r w:rsidR="005F4208">
        <w:rPr>
          <w:sz w:val="24"/>
          <w:szCs w:val="28"/>
        </w:rPr>
        <w:t>is destroying our environment</w:t>
      </w:r>
      <w:r w:rsidR="00106970">
        <w:rPr>
          <w:sz w:val="24"/>
          <w:szCs w:val="28"/>
        </w:rPr>
        <w:t xml:space="preserve"> and that we need to put an end to the crisis.</w:t>
      </w:r>
      <w:r w:rsidR="006E7326">
        <w:rPr>
          <w:sz w:val="24"/>
          <w:szCs w:val="28"/>
        </w:rPr>
        <w:t xml:space="preserve"> </w:t>
      </w:r>
      <w:r w:rsidR="00BB0C4E">
        <w:rPr>
          <w:sz w:val="24"/>
          <w:szCs w:val="28"/>
        </w:rPr>
        <w:t>Even though businesses are being impacted by climate change</w:t>
      </w:r>
      <w:r w:rsidR="000C401C">
        <w:rPr>
          <w:sz w:val="24"/>
          <w:szCs w:val="28"/>
        </w:rPr>
        <w:t xml:space="preserve">, they are still the ones to </w:t>
      </w:r>
      <w:r w:rsidR="00886A13">
        <w:rPr>
          <w:sz w:val="24"/>
          <w:szCs w:val="28"/>
        </w:rPr>
        <w:t xml:space="preserve">make a stand against it by </w:t>
      </w:r>
      <w:r w:rsidR="002D4140">
        <w:rPr>
          <w:sz w:val="24"/>
          <w:szCs w:val="28"/>
        </w:rPr>
        <w:t xml:space="preserve">advertising the harm we are currently doing to </w:t>
      </w:r>
      <w:r w:rsidR="00040ABB">
        <w:rPr>
          <w:sz w:val="24"/>
          <w:szCs w:val="28"/>
        </w:rPr>
        <w:t xml:space="preserve">the </w:t>
      </w:r>
      <w:r w:rsidR="002D4140">
        <w:rPr>
          <w:sz w:val="24"/>
          <w:szCs w:val="28"/>
        </w:rPr>
        <w:t>environment</w:t>
      </w:r>
      <w:r w:rsidR="009209A1">
        <w:rPr>
          <w:sz w:val="24"/>
          <w:szCs w:val="28"/>
        </w:rPr>
        <w:t xml:space="preserve">. </w:t>
      </w:r>
      <w:r w:rsidR="00C12788">
        <w:rPr>
          <w:sz w:val="24"/>
          <w:szCs w:val="28"/>
        </w:rPr>
        <w:t>With business</w:t>
      </w:r>
      <w:r w:rsidR="009B1F8F">
        <w:rPr>
          <w:sz w:val="24"/>
          <w:szCs w:val="28"/>
        </w:rPr>
        <w:t>es showing the way to a</w:t>
      </w:r>
      <w:r w:rsidR="00040ABB">
        <w:rPr>
          <w:sz w:val="24"/>
          <w:szCs w:val="28"/>
        </w:rPr>
        <w:t>n</w:t>
      </w:r>
      <w:r w:rsidR="009B1F8F">
        <w:rPr>
          <w:sz w:val="24"/>
          <w:szCs w:val="28"/>
        </w:rPr>
        <w:t xml:space="preserve"> eco-friendly lifestyle</w:t>
      </w:r>
      <w:r w:rsidR="00E97DBC">
        <w:rPr>
          <w:sz w:val="24"/>
          <w:szCs w:val="28"/>
        </w:rPr>
        <w:t xml:space="preserve">, </w:t>
      </w:r>
      <w:r w:rsidR="00040ABB">
        <w:rPr>
          <w:sz w:val="24"/>
          <w:szCs w:val="28"/>
        </w:rPr>
        <w:t>every</w:t>
      </w:r>
      <w:r w:rsidR="0092029A">
        <w:rPr>
          <w:sz w:val="24"/>
          <w:szCs w:val="28"/>
        </w:rPr>
        <w:t xml:space="preserve">one is </w:t>
      </w:r>
      <w:r w:rsidR="008C4B58">
        <w:rPr>
          <w:sz w:val="24"/>
          <w:szCs w:val="28"/>
        </w:rPr>
        <w:t xml:space="preserve">now following the same footsteps as </w:t>
      </w:r>
      <w:r w:rsidR="00075E9A">
        <w:rPr>
          <w:sz w:val="24"/>
          <w:szCs w:val="28"/>
        </w:rPr>
        <w:t xml:space="preserve">these </w:t>
      </w:r>
      <w:r w:rsidR="00364855">
        <w:rPr>
          <w:sz w:val="24"/>
          <w:szCs w:val="28"/>
        </w:rPr>
        <w:t>businesses</w:t>
      </w:r>
      <w:r w:rsidR="005C68BD">
        <w:rPr>
          <w:sz w:val="24"/>
          <w:szCs w:val="28"/>
        </w:rPr>
        <w:t xml:space="preserve"> so in a few years </w:t>
      </w:r>
      <w:r w:rsidR="00A74186">
        <w:rPr>
          <w:sz w:val="24"/>
          <w:szCs w:val="28"/>
        </w:rPr>
        <w:t xml:space="preserve">we can overcome </w:t>
      </w:r>
      <w:r w:rsidR="00075E9A">
        <w:rPr>
          <w:sz w:val="24"/>
          <w:szCs w:val="28"/>
        </w:rPr>
        <w:t xml:space="preserve">the </w:t>
      </w:r>
      <w:r w:rsidR="00A74186">
        <w:rPr>
          <w:sz w:val="24"/>
          <w:szCs w:val="28"/>
        </w:rPr>
        <w:t>climate change</w:t>
      </w:r>
      <w:r w:rsidR="00075E9A">
        <w:rPr>
          <w:sz w:val="24"/>
          <w:szCs w:val="28"/>
        </w:rPr>
        <w:t xml:space="preserve"> crisis.</w:t>
      </w:r>
    </w:p>
    <w:p w14:paraId="3ECADF17" w14:textId="7F00DBF3" w:rsidR="00BB2329" w:rsidRDefault="00BB2329" w:rsidP="003E564B">
      <w:pPr>
        <w:pStyle w:val="NewsletterBody"/>
        <w:rPr>
          <w:sz w:val="24"/>
          <w:szCs w:val="28"/>
        </w:rPr>
      </w:pPr>
    </w:p>
    <w:p w14:paraId="66BAA5B3" w14:textId="58308BBB" w:rsidR="00D716FE" w:rsidRPr="00D716FE" w:rsidRDefault="00D716FE" w:rsidP="003E564B">
      <w:pPr>
        <w:pStyle w:val="NewsletterBody"/>
        <w:rPr>
          <w:b/>
          <w:bCs/>
          <w:sz w:val="24"/>
          <w:szCs w:val="28"/>
          <w:u w:val="single"/>
        </w:rPr>
      </w:pPr>
      <w:r w:rsidRPr="00D716FE">
        <w:rPr>
          <w:b/>
          <w:bCs/>
          <w:sz w:val="24"/>
          <w:szCs w:val="28"/>
          <w:u w:val="single"/>
        </w:rPr>
        <w:t>References</w:t>
      </w:r>
    </w:p>
    <w:p w14:paraId="3ECADF18" w14:textId="77777777" w:rsidR="00033F46" w:rsidRDefault="00033F46" w:rsidP="003E564B">
      <w:pPr>
        <w:pStyle w:val="NewsletterBody"/>
      </w:pPr>
    </w:p>
    <w:p w14:paraId="3ECADF19" w14:textId="77777777" w:rsidR="005C0826" w:rsidRDefault="00437C9E" w:rsidP="003E564B">
      <w:pPr>
        <w:pStyle w:val="NewsletterBody"/>
      </w:pPr>
      <w:hyperlink r:id="rId22" w:history="1">
        <w:r w:rsidRPr="00200204">
          <w:rPr>
            <w:rStyle w:val="Hyperlink"/>
          </w:rPr>
          <w:t>https://www.advantages-disadvantages.co/climate-change/</w:t>
        </w:r>
      </w:hyperlink>
    </w:p>
    <w:p w14:paraId="3ECADF1A" w14:textId="77777777" w:rsidR="00DA57C2" w:rsidRDefault="00437C9E" w:rsidP="003E564B">
      <w:pPr>
        <w:pStyle w:val="NewsletterBody"/>
      </w:pPr>
      <w:hyperlink r:id="rId23" w:history="1">
        <w:r w:rsidRPr="00200204">
          <w:rPr>
            <w:rStyle w:val="Hyperlink"/>
          </w:rPr>
          <w:t>https://www.nasa.gov/audience/forstudents/k-4/stories/nasa-knows/what-is-climate-change-k4.html</w:t>
        </w:r>
      </w:hyperlink>
    </w:p>
    <w:p w14:paraId="3ECADF1B" w14:textId="77777777" w:rsidR="00DA57C2" w:rsidRDefault="00437C9E" w:rsidP="003E564B">
      <w:pPr>
        <w:pStyle w:val="NewsletterBody"/>
      </w:pPr>
      <w:hyperlink r:id="rId24" w:history="1">
        <w:r w:rsidRPr="00200204">
          <w:rPr>
            <w:rStyle w:val="Hyperlink"/>
          </w:rPr>
          <w:t>https://www.renewableenergymagazine.com/e</w:t>
        </w:r>
        <w:r w:rsidRPr="00200204">
          <w:rPr>
            <w:rStyle w:val="Hyperlink"/>
          </w:rPr>
          <w:t>mily-folk/how-climate-change-will-affect-businesses-</w:t>
        </w:r>
        <w:bookmarkStart w:id="1" w:name="_GoBack"/>
        <w:bookmarkEnd w:id="1"/>
        <w:r w:rsidRPr="00200204">
          <w:rPr>
            <w:rStyle w:val="Hyperlink"/>
          </w:rPr>
          <w:t>20181109/</w:t>
        </w:r>
      </w:hyperlink>
    </w:p>
    <w:p w14:paraId="3ECADF1C" w14:textId="77777777" w:rsidR="00C11E8D" w:rsidRDefault="00437C9E" w:rsidP="003E564B">
      <w:pPr>
        <w:pStyle w:val="NewsletterBody"/>
      </w:pPr>
      <w:hyperlink r:id="rId25" w:history="1">
        <w:r w:rsidRPr="00200204">
          <w:rPr>
            <w:rStyle w:val="Hyperlink"/>
          </w:rPr>
          <w:t>https://unfccc.int/process-and-meetings/the-paris-agreement/the-paris-agreement</w:t>
        </w:r>
      </w:hyperlink>
    </w:p>
    <w:p w14:paraId="3ECADF1D" w14:textId="77777777" w:rsidR="001137A8" w:rsidRDefault="00437C9E" w:rsidP="003E564B">
      <w:pPr>
        <w:pStyle w:val="NewsletterBody"/>
      </w:pPr>
      <w:hyperlink r:id="rId26" w:history="1">
        <w:r w:rsidRPr="00200204">
          <w:rPr>
            <w:rStyle w:val="Hyperlink"/>
          </w:rPr>
          <w:t>https://www.wbcsd.org/Overview/News-Insights/Insights-from-the-President/The-role-of-business-in-climate-change</w:t>
        </w:r>
      </w:hyperlink>
    </w:p>
    <w:p w14:paraId="3ECADF1E" w14:textId="77777777" w:rsidR="00BD1239" w:rsidRDefault="00437C9E" w:rsidP="003E564B">
      <w:pPr>
        <w:pStyle w:val="NewsletterBody"/>
      </w:pPr>
      <w:hyperlink r:id="rId27" w:history="1">
        <w:r w:rsidRPr="00200204">
          <w:rPr>
            <w:rStyle w:val="Hyperlink"/>
          </w:rPr>
          <w:t>https://www.nibusinessinfo.co.uk/content/generate-your-own-renewable-energy</w:t>
        </w:r>
      </w:hyperlink>
    </w:p>
    <w:p w14:paraId="3ECADF1F" w14:textId="77777777" w:rsidR="00E805B3" w:rsidRDefault="00437C9E" w:rsidP="00C213EC">
      <w:pPr>
        <w:pStyle w:val="NewsletterBody"/>
      </w:pPr>
      <w:hyperlink r:id="rId28" w:history="1">
        <w:r w:rsidRPr="00200204">
          <w:rPr>
            <w:rStyle w:val="Hyperlink"/>
          </w:rPr>
          <w:t>https:</w:t>
        </w:r>
        <w:r w:rsidRPr="00200204">
          <w:rPr>
            <w:rStyle w:val="Hyperlink"/>
          </w:rPr>
          <w:t>//www.businessleader.co.uk/25-sustainable-uk-companies-that-are-out-to-save-the-planet/66208/</w:t>
        </w:r>
      </w:hyperlink>
    </w:p>
    <w:p w14:paraId="3ECADF20" w14:textId="77777777" w:rsidR="0082470D" w:rsidRPr="00803D20" w:rsidRDefault="00437C9E" w:rsidP="00C213EC">
      <w:pPr>
        <w:pStyle w:val="NewsletterBody"/>
      </w:pPr>
      <w:r>
        <w:rPr>
          <w:noProof/>
        </w:rPr>
        <mc:AlternateContent>
          <mc:Choice Requires="wps">
            <w:drawing>
              <wp:anchor distT="0" distB="0" distL="114300" distR="114300" simplePos="0" relativeHeight="251665408" behindDoc="0" locked="0" layoutInCell="1" allowOverlap="1" wp14:anchorId="3ECADF2D" wp14:editId="3ECADF2E">
                <wp:simplePos x="0" y="0"/>
                <wp:positionH relativeFrom="page">
                  <wp:posOffset>4864735</wp:posOffset>
                </wp:positionH>
                <wp:positionV relativeFrom="page">
                  <wp:posOffset>9509760</wp:posOffset>
                </wp:positionV>
                <wp:extent cx="2552065" cy="1645920"/>
                <wp:effectExtent l="0" t="0" r="3175" b="0"/>
                <wp:wrapNone/>
                <wp:docPr id="1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065" cy="1645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128975518"/>
                              <w:placeholder>
                                <w:docPart w:val="76CB626237234A8F8037CAF88619C3AA"/>
                              </w:placeholder>
                            </w:sdtPr>
                            <w:sdtEndPr>
                              <w:rPr>
                                <w:color w:val="008080"/>
                              </w:rPr>
                            </w:sdtEndPr>
                            <w:sdtContent>
                              <w:p w14:paraId="3ECADF33" w14:textId="77777777" w:rsidR="0000112E" w:rsidRPr="006D49E7" w:rsidRDefault="00437C9E" w:rsidP="006D49E7">
                                <w:pPr>
                                  <w:pStyle w:val="Smallprint"/>
                                </w:pPr>
                                <w:r w:rsidRPr="006D49E7">
                                  <w:t>Made in Office 2007 for office2007.com</w:t>
                                </w:r>
                              </w:p>
                            </w:sdtContent>
                          </w:sdt>
                        </w:txbxContent>
                      </wps:txbx>
                      <wps:bodyPr rot="0" vert="horz" wrap="square"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 o:spid="_x0000_s1028" type="#_x0000_t202" style="width:200.95pt;height:26.4pt;margin-top:748.8pt;margin-left:383.05pt;mso-height-percent:200;mso-height-relative:margin;mso-position-horizontal-relative:page;mso-position-vertical-relative:page;mso-width-percent:0;mso-width-relative:margin;mso-wrap-distance-bottom:0;mso-wrap-distance-left:9pt;mso-wrap-distance-right:9pt;mso-wrap-distance-top:0;mso-wrap-style:square;position:absolute;visibility:visible;v-text-anchor:top;z-index:251666432" filled="f" stroked="f">
                <v:textbox style="mso-fit-shape-to-text:t">
                  <w:txbxContent>
                    <w:sdt>
                      <w:sdtPr>
                        <w:id w:val="2136566167"/>
                        <w:placeholder>
                          <w:docPart w:val="76CB626237234A8F8037CAF88619C3AA"/>
                        </w:placeholder>
                        <w:richText/>
                      </w:sdtPr>
                      <w:sdtEndPr>
                        <w:rPr>
                          <w:color w:val="008080"/>
                        </w:rPr>
                      </w:sdtEndPr>
                      <w:sdtContent>
                        <w:p w:rsidR="0000112E" w:rsidRPr="006D49E7" w:rsidP="006D49E7" w14:paraId="16B8915B" w14:textId="77777777">
                          <w:pPr>
                            <w:pStyle w:val="Smallprint"/>
                          </w:pPr>
                          <w:r w:rsidRPr="006D49E7">
                            <w:t>Made in Office 2007 for office2007.com</w:t>
                          </w:r>
                        </w:p>
                      </w:sdtContent>
                    </w:sdt>
                  </w:txbxContent>
                </v:textbox>
              </v:shape>
            </w:pict>
          </mc:Fallback>
        </mc:AlternateContent>
      </w:r>
      <w:r>
        <w:rPr>
          <w:rFonts w:ascii="Arial" w:hAnsi="Arial"/>
          <w:noProof/>
        </w:rPr>
        <mc:AlternateContent>
          <mc:Choice Requires="wps">
            <w:drawing>
              <wp:anchor distT="0" distB="0" distL="114300" distR="114300" simplePos="0" relativeHeight="251663360" behindDoc="0" locked="0" layoutInCell="1" allowOverlap="1" wp14:anchorId="3ECADF2F" wp14:editId="3ECADF30">
                <wp:simplePos x="0" y="0"/>
                <wp:positionH relativeFrom="page">
                  <wp:posOffset>0</wp:posOffset>
                </wp:positionH>
                <wp:positionV relativeFrom="page">
                  <wp:posOffset>768350</wp:posOffset>
                </wp:positionV>
                <wp:extent cx="8001000" cy="173990"/>
                <wp:effectExtent l="0" t="0" r="0" b="635"/>
                <wp:wrapTight wrapText="bothSides">
                  <wp:wrapPolygon edited="0">
                    <wp:start x="-27" y="-631"/>
                    <wp:lineTo x="-27" y="20969"/>
                    <wp:lineTo x="21627" y="20969"/>
                    <wp:lineTo x="21627" y="-631"/>
                    <wp:lineTo x="-27" y="-631"/>
                  </wp:wrapPolygon>
                </wp:wrapTight>
                <wp:docPr id="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19" o:spid="_x0000_s1029" style="width:630pt;height:13.7pt;margin-top:60.5pt;margin-left:0;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4384" fillcolor="#e36c0a" stroked="f" strokecolor="#4a7ebb" strokeweight="1.5pt">
                <v:shadow opacity="22938f" offset="0"/>
                <w10:wrap type="tight"/>
              </v:rect>
            </w:pict>
          </mc:Fallback>
        </mc:AlternateContent>
      </w:r>
    </w:p>
    <w:sectPr w:rsidR="0082470D" w:rsidRPr="00803D20" w:rsidSect="00760E4B">
      <w:type w:val="continuous"/>
      <w:pgSz w:w="12240" w:h="15840"/>
      <w:pgMar w:top="1440" w:right="630" w:bottom="1440" w:left="720" w:header="720" w:footer="720"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embedSystemFont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A23"/>
    <w:rsid w:val="0000112E"/>
    <w:rsid w:val="000060DD"/>
    <w:rsid w:val="000101DB"/>
    <w:rsid w:val="000122C4"/>
    <w:rsid w:val="000148AE"/>
    <w:rsid w:val="000172CB"/>
    <w:rsid w:val="000228B3"/>
    <w:rsid w:val="00033F46"/>
    <w:rsid w:val="00040ABB"/>
    <w:rsid w:val="00042055"/>
    <w:rsid w:val="00044030"/>
    <w:rsid w:val="0005040B"/>
    <w:rsid w:val="00051CA2"/>
    <w:rsid w:val="0005642F"/>
    <w:rsid w:val="000728BB"/>
    <w:rsid w:val="00075491"/>
    <w:rsid w:val="00075E9A"/>
    <w:rsid w:val="00083491"/>
    <w:rsid w:val="000B5E72"/>
    <w:rsid w:val="000B5F1D"/>
    <w:rsid w:val="000C3041"/>
    <w:rsid w:val="000C401C"/>
    <w:rsid w:val="000D3907"/>
    <w:rsid w:val="000E5EA4"/>
    <w:rsid w:val="000F3B32"/>
    <w:rsid w:val="000F41FF"/>
    <w:rsid w:val="0010119A"/>
    <w:rsid w:val="00106970"/>
    <w:rsid w:val="00106B36"/>
    <w:rsid w:val="00111608"/>
    <w:rsid w:val="00113728"/>
    <w:rsid w:val="001137A8"/>
    <w:rsid w:val="001149B1"/>
    <w:rsid w:val="0012692C"/>
    <w:rsid w:val="00127271"/>
    <w:rsid w:val="00132BB7"/>
    <w:rsid w:val="00133BEE"/>
    <w:rsid w:val="00140AD1"/>
    <w:rsid w:val="0014597E"/>
    <w:rsid w:val="00146C3C"/>
    <w:rsid w:val="0016405F"/>
    <w:rsid w:val="00164876"/>
    <w:rsid w:val="00170987"/>
    <w:rsid w:val="00193869"/>
    <w:rsid w:val="00196607"/>
    <w:rsid w:val="00196C52"/>
    <w:rsid w:val="001A617C"/>
    <w:rsid w:val="001A648B"/>
    <w:rsid w:val="001C7C78"/>
    <w:rsid w:val="001D3617"/>
    <w:rsid w:val="001D466E"/>
    <w:rsid w:val="001E1BAE"/>
    <w:rsid w:val="001E3600"/>
    <w:rsid w:val="001E375E"/>
    <w:rsid w:val="001E437A"/>
    <w:rsid w:val="001F65FA"/>
    <w:rsid w:val="00200204"/>
    <w:rsid w:val="00216398"/>
    <w:rsid w:val="00220933"/>
    <w:rsid w:val="0022776A"/>
    <w:rsid w:val="0023616E"/>
    <w:rsid w:val="00242C2B"/>
    <w:rsid w:val="00245061"/>
    <w:rsid w:val="002467FA"/>
    <w:rsid w:val="00247381"/>
    <w:rsid w:val="00247FC0"/>
    <w:rsid w:val="002528BE"/>
    <w:rsid w:val="00257805"/>
    <w:rsid w:val="00267DD0"/>
    <w:rsid w:val="002801DB"/>
    <w:rsid w:val="002851AA"/>
    <w:rsid w:val="00295A16"/>
    <w:rsid w:val="002A1638"/>
    <w:rsid w:val="002A7EEE"/>
    <w:rsid w:val="002B0CDB"/>
    <w:rsid w:val="002C14D9"/>
    <w:rsid w:val="002C60F2"/>
    <w:rsid w:val="002D0702"/>
    <w:rsid w:val="002D4140"/>
    <w:rsid w:val="002D6DF5"/>
    <w:rsid w:val="002F1428"/>
    <w:rsid w:val="00305121"/>
    <w:rsid w:val="00315AFE"/>
    <w:rsid w:val="0031769F"/>
    <w:rsid w:val="00323526"/>
    <w:rsid w:val="00326D80"/>
    <w:rsid w:val="00332FD5"/>
    <w:rsid w:val="00333066"/>
    <w:rsid w:val="00334659"/>
    <w:rsid w:val="00337638"/>
    <w:rsid w:val="003425F6"/>
    <w:rsid w:val="00364855"/>
    <w:rsid w:val="00365DC1"/>
    <w:rsid w:val="00376C94"/>
    <w:rsid w:val="003775A2"/>
    <w:rsid w:val="0038382D"/>
    <w:rsid w:val="00390E0E"/>
    <w:rsid w:val="0039445A"/>
    <w:rsid w:val="003968FF"/>
    <w:rsid w:val="003A2E89"/>
    <w:rsid w:val="003A390C"/>
    <w:rsid w:val="003A45A6"/>
    <w:rsid w:val="003B1756"/>
    <w:rsid w:val="003B1F5E"/>
    <w:rsid w:val="003B3970"/>
    <w:rsid w:val="003B57E6"/>
    <w:rsid w:val="003B70D5"/>
    <w:rsid w:val="003C4761"/>
    <w:rsid w:val="003C615F"/>
    <w:rsid w:val="003E335B"/>
    <w:rsid w:val="003E564B"/>
    <w:rsid w:val="003E5E4B"/>
    <w:rsid w:val="003F30E0"/>
    <w:rsid w:val="003F519D"/>
    <w:rsid w:val="004046B5"/>
    <w:rsid w:val="00407649"/>
    <w:rsid w:val="004123B0"/>
    <w:rsid w:val="0041743E"/>
    <w:rsid w:val="00422B18"/>
    <w:rsid w:val="00423790"/>
    <w:rsid w:val="00425641"/>
    <w:rsid w:val="00430AB8"/>
    <w:rsid w:val="004312E0"/>
    <w:rsid w:val="0043691D"/>
    <w:rsid w:val="00437C9E"/>
    <w:rsid w:val="00441413"/>
    <w:rsid w:val="0044358E"/>
    <w:rsid w:val="004460FA"/>
    <w:rsid w:val="0044712E"/>
    <w:rsid w:val="00450FF3"/>
    <w:rsid w:val="004522B4"/>
    <w:rsid w:val="00472191"/>
    <w:rsid w:val="004763AC"/>
    <w:rsid w:val="00476574"/>
    <w:rsid w:val="0047735C"/>
    <w:rsid w:val="004A4D44"/>
    <w:rsid w:val="004B342B"/>
    <w:rsid w:val="004C293C"/>
    <w:rsid w:val="004C4D92"/>
    <w:rsid w:val="004D1A26"/>
    <w:rsid w:val="004D3B93"/>
    <w:rsid w:val="004E0173"/>
    <w:rsid w:val="004E38DC"/>
    <w:rsid w:val="004E5FE9"/>
    <w:rsid w:val="004E69E6"/>
    <w:rsid w:val="004F184A"/>
    <w:rsid w:val="004F41F4"/>
    <w:rsid w:val="004F6911"/>
    <w:rsid w:val="00511B8A"/>
    <w:rsid w:val="0052141E"/>
    <w:rsid w:val="005301DF"/>
    <w:rsid w:val="005302B6"/>
    <w:rsid w:val="00533774"/>
    <w:rsid w:val="00541D5D"/>
    <w:rsid w:val="00544747"/>
    <w:rsid w:val="005602D3"/>
    <w:rsid w:val="00560728"/>
    <w:rsid w:val="00563295"/>
    <w:rsid w:val="0056560C"/>
    <w:rsid w:val="005659A0"/>
    <w:rsid w:val="00567BE2"/>
    <w:rsid w:val="0057011D"/>
    <w:rsid w:val="0058205A"/>
    <w:rsid w:val="00594B7E"/>
    <w:rsid w:val="005A17D3"/>
    <w:rsid w:val="005B2F6C"/>
    <w:rsid w:val="005B4CEC"/>
    <w:rsid w:val="005C0826"/>
    <w:rsid w:val="005C32D0"/>
    <w:rsid w:val="005C68BD"/>
    <w:rsid w:val="005D10F7"/>
    <w:rsid w:val="005D4CF3"/>
    <w:rsid w:val="005E2505"/>
    <w:rsid w:val="005F4208"/>
    <w:rsid w:val="00600933"/>
    <w:rsid w:val="00603DFC"/>
    <w:rsid w:val="006216BC"/>
    <w:rsid w:val="00627C72"/>
    <w:rsid w:val="006331CB"/>
    <w:rsid w:val="00641DCB"/>
    <w:rsid w:val="00643B4A"/>
    <w:rsid w:val="00644730"/>
    <w:rsid w:val="00645798"/>
    <w:rsid w:val="00645EAB"/>
    <w:rsid w:val="006478D9"/>
    <w:rsid w:val="006614A1"/>
    <w:rsid w:val="00662D32"/>
    <w:rsid w:val="00663F99"/>
    <w:rsid w:val="00682ED4"/>
    <w:rsid w:val="0069420F"/>
    <w:rsid w:val="0069460F"/>
    <w:rsid w:val="006958E8"/>
    <w:rsid w:val="0069673B"/>
    <w:rsid w:val="00696D18"/>
    <w:rsid w:val="006B6468"/>
    <w:rsid w:val="006B7354"/>
    <w:rsid w:val="006B75D8"/>
    <w:rsid w:val="006B7841"/>
    <w:rsid w:val="006C7319"/>
    <w:rsid w:val="006D4928"/>
    <w:rsid w:val="006D49E7"/>
    <w:rsid w:val="006D6593"/>
    <w:rsid w:val="006D7971"/>
    <w:rsid w:val="006E3928"/>
    <w:rsid w:val="006E3C63"/>
    <w:rsid w:val="006E6854"/>
    <w:rsid w:val="006E71F4"/>
    <w:rsid w:val="006E7326"/>
    <w:rsid w:val="006F5712"/>
    <w:rsid w:val="006F65D3"/>
    <w:rsid w:val="00705305"/>
    <w:rsid w:val="007071A8"/>
    <w:rsid w:val="00707C14"/>
    <w:rsid w:val="00717272"/>
    <w:rsid w:val="007355FA"/>
    <w:rsid w:val="0075429E"/>
    <w:rsid w:val="00760E4B"/>
    <w:rsid w:val="0076640C"/>
    <w:rsid w:val="00767C60"/>
    <w:rsid w:val="00782BF9"/>
    <w:rsid w:val="00786279"/>
    <w:rsid w:val="00786704"/>
    <w:rsid w:val="007A5116"/>
    <w:rsid w:val="007B27DF"/>
    <w:rsid w:val="007B7171"/>
    <w:rsid w:val="007D0333"/>
    <w:rsid w:val="007D1701"/>
    <w:rsid w:val="007D5CBF"/>
    <w:rsid w:val="007E54C5"/>
    <w:rsid w:val="007F4551"/>
    <w:rsid w:val="007F5F9D"/>
    <w:rsid w:val="007F7E29"/>
    <w:rsid w:val="008027BF"/>
    <w:rsid w:val="00803D20"/>
    <w:rsid w:val="00813D1F"/>
    <w:rsid w:val="0081579B"/>
    <w:rsid w:val="00820B3B"/>
    <w:rsid w:val="00821526"/>
    <w:rsid w:val="0082470D"/>
    <w:rsid w:val="00832A42"/>
    <w:rsid w:val="00851169"/>
    <w:rsid w:val="00851F7A"/>
    <w:rsid w:val="0085687C"/>
    <w:rsid w:val="008744B5"/>
    <w:rsid w:val="00882A5B"/>
    <w:rsid w:val="00886A13"/>
    <w:rsid w:val="0089455A"/>
    <w:rsid w:val="008A2C19"/>
    <w:rsid w:val="008B7978"/>
    <w:rsid w:val="008C4B58"/>
    <w:rsid w:val="008D11DA"/>
    <w:rsid w:val="008D5195"/>
    <w:rsid w:val="008D6819"/>
    <w:rsid w:val="008E0AA6"/>
    <w:rsid w:val="008F0585"/>
    <w:rsid w:val="008F110A"/>
    <w:rsid w:val="009039FD"/>
    <w:rsid w:val="00912DB4"/>
    <w:rsid w:val="00915071"/>
    <w:rsid w:val="0092029A"/>
    <w:rsid w:val="0092060C"/>
    <w:rsid w:val="009209A1"/>
    <w:rsid w:val="00926210"/>
    <w:rsid w:val="009311C8"/>
    <w:rsid w:val="0093295A"/>
    <w:rsid w:val="00933124"/>
    <w:rsid w:val="009333C1"/>
    <w:rsid w:val="00951366"/>
    <w:rsid w:val="009606E5"/>
    <w:rsid w:val="009607D9"/>
    <w:rsid w:val="009623E4"/>
    <w:rsid w:val="00962493"/>
    <w:rsid w:val="00972F9B"/>
    <w:rsid w:val="00980A23"/>
    <w:rsid w:val="00981352"/>
    <w:rsid w:val="00982299"/>
    <w:rsid w:val="00993D71"/>
    <w:rsid w:val="00996200"/>
    <w:rsid w:val="00997638"/>
    <w:rsid w:val="009A120B"/>
    <w:rsid w:val="009A491D"/>
    <w:rsid w:val="009A4DCB"/>
    <w:rsid w:val="009A61D4"/>
    <w:rsid w:val="009B0AFF"/>
    <w:rsid w:val="009B1F8F"/>
    <w:rsid w:val="009B39DA"/>
    <w:rsid w:val="009B75CD"/>
    <w:rsid w:val="009B7C96"/>
    <w:rsid w:val="009C1C6D"/>
    <w:rsid w:val="009C27A5"/>
    <w:rsid w:val="009D3CC3"/>
    <w:rsid w:val="009D78D2"/>
    <w:rsid w:val="009E049D"/>
    <w:rsid w:val="009E2E6F"/>
    <w:rsid w:val="009F0893"/>
    <w:rsid w:val="009F0F9B"/>
    <w:rsid w:val="009F5EDD"/>
    <w:rsid w:val="00A02958"/>
    <w:rsid w:val="00A103DC"/>
    <w:rsid w:val="00A14585"/>
    <w:rsid w:val="00A14715"/>
    <w:rsid w:val="00A14E4D"/>
    <w:rsid w:val="00A22AAD"/>
    <w:rsid w:val="00A24560"/>
    <w:rsid w:val="00A30B24"/>
    <w:rsid w:val="00A314E6"/>
    <w:rsid w:val="00A40121"/>
    <w:rsid w:val="00A407F9"/>
    <w:rsid w:val="00A51AAD"/>
    <w:rsid w:val="00A51BF8"/>
    <w:rsid w:val="00A520A1"/>
    <w:rsid w:val="00A56844"/>
    <w:rsid w:val="00A74186"/>
    <w:rsid w:val="00A82709"/>
    <w:rsid w:val="00A83B40"/>
    <w:rsid w:val="00A91484"/>
    <w:rsid w:val="00AA345A"/>
    <w:rsid w:val="00AA594E"/>
    <w:rsid w:val="00AB186B"/>
    <w:rsid w:val="00AB2491"/>
    <w:rsid w:val="00AC15B7"/>
    <w:rsid w:val="00AC7AC8"/>
    <w:rsid w:val="00AC7E96"/>
    <w:rsid w:val="00AD09E1"/>
    <w:rsid w:val="00AD7EB5"/>
    <w:rsid w:val="00AE3835"/>
    <w:rsid w:val="00AF5151"/>
    <w:rsid w:val="00AF62E1"/>
    <w:rsid w:val="00B01749"/>
    <w:rsid w:val="00B0744E"/>
    <w:rsid w:val="00B143D0"/>
    <w:rsid w:val="00B220EC"/>
    <w:rsid w:val="00B23F50"/>
    <w:rsid w:val="00B257E5"/>
    <w:rsid w:val="00B26F63"/>
    <w:rsid w:val="00B26FC9"/>
    <w:rsid w:val="00B40924"/>
    <w:rsid w:val="00B4161D"/>
    <w:rsid w:val="00B44BE6"/>
    <w:rsid w:val="00B45E53"/>
    <w:rsid w:val="00B53CFB"/>
    <w:rsid w:val="00B56A3A"/>
    <w:rsid w:val="00B734E6"/>
    <w:rsid w:val="00B77C12"/>
    <w:rsid w:val="00B90C3E"/>
    <w:rsid w:val="00B967BC"/>
    <w:rsid w:val="00BA64DF"/>
    <w:rsid w:val="00BA7B05"/>
    <w:rsid w:val="00BB0C4E"/>
    <w:rsid w:val="00BB2329"/>
    <w:rsid w:val="00BB44CD"/>
    <w:rsid w:val="00BB7504"/>
    <w:rsid w:val="00BC5DC5"/>
    <w:rsid w:val="00BC7215"/>
    <w:rsid w:val="00BD1239"/>
    <w:rsid w:val="00BD28C1"/>
    <w:rsid w:val="00BD53B7"/>
    <w:rsid w:val="00BD62DE"/>
    <w:rsid w:val="00BE2A13"/>
    <w:rsid w:val="00BF09A5"/>
    <w:rsid w:val="00C00536"/>
    <w:rsid w:val="00C00684"/>
    <w:rsid w:val="00C00D7B"/>
    <w:rsid w:val="00C10BA1"/>
    <w:rsid w:val="00C11E8D"/>
    <w:rsid w:val="00C12127"/>
    <w:rsid w:val="00C12788"/>
    <w:rsid w:val="00C12ABE"/>
    <w:rsid w:val="00C213EC"/>
    <w:rsid w:val="00C23208"/>
    <w:rsid w:val="00C26343"/>
    <w:rsid w:val="00C26B94"/>
    <w:rsid w:val="00C26F70"/>
    <w:rsid w:val="00C339B4"/>
    <w:rsid w:val="00C41BC3"/>
    <w:rsid w:val="00C441B8"/>
    <w:rsid w:val="00C4430D"/>
    <w:rsid w:val="00C52FB9"/>
    <w:rsid w:val="00C6111C"/>
    <w:rsid w:val="00C61CAD"/>
    <w:rsid w:val="00C6395A"/>
    <w:rsid w:val="00C66E54"/>
    <w:rsid w:val="00C66E73"/>
    <w:rsid w:val="00C7724D"/>
    <w:rsid w:val="00C77706"/>
    <w:rsid w:val="00C82F3A"/>
    <w:rsid w:val="00C945A8"/>
    <w:rsid w:val="00C977AF"/>
    <w:rsid w:val="00CA1505"/>
    <w:rsid w:val="00CA21D0"/>
    <w:rsid w:val="00CA3CFB"/>
    <w:rsid w:val="00CA3DCA"/>
    <w:rsid w:val="00CB567C"/>
    <w:rsid w:val="00CD19F5"/>
    <w:rsid w:val="00CD4F2F"/>
    <w:rsid w:val="00CD731F"/>
    <w:rsid w:val="00CD7BF9"/>
    <w:rsid w:val="00CF556F"/>
    <w:rsid w:val="00D014E1"/>
    <w:rsid w:val="00D0392A"/>
    <w:rsid w:val="00D1334B"/>
    <w:rsid w:val="00D1453D"/>
    <w:rsid w:val="00D1668D"/>
    <w:rsid w:val="00D204CE"/>
    <w:rsid w:val="00D40AFF"/>
    <w:rsid w:val="00D41DFC"/>
    <w:rsid w:val="00D43A8E"/>
    <w:rsid w:val="00D456E5"/>
    <w:rsid w:val="00D50821"/>
    <w:rsid w:val="00D562B8"/>
    <w:rsid w:val="00D632B3"/>
    <w:rsid w:val="00D67035"/>
    <w:rsid w:val="00D716FE"/>
    <w:rsid w:val="00D72471"/>
    <w:rsid w:val="00D7309A"/>
    <w:rsid w:val="00D7556A"/>
    <w:rsid w:val="00D8287A"/>
    <w:rsid w:val="00D83540"/>
    <w:rsid w:val="00D849E5"/>
    <w:rsid w:val="00D872CB"/>
    <w:rsid w:val="00D912A6"/>
    <w:rsid w:val="00D91A4C"/>
    <w:rsid w:val="00DA2665"/>
    <w:rsid w:val="00DA27E9"/>
    <w:rsid w:val="00DA57C2"/>
    <w:rsid w:val="00DC250A"/>
    <w:rsid w:val="00DC656A"/>
    <w:rsid w:val="00DC67CC"/>
    <w:rsid w:val="00DD3F06"/>
    <w:rsid w:val="00DD515F"/>
    <w:rsid w:val="00DE7099"/>
    <w:rsid w:val="00DF01B0"/>
    <w:rsid w:val="00DF0CA9"/>
    <w:rsid w:val="00DF73FE"/>
    <w:rsid w:val="00E013C0"/>
    <w:rsid w:val="00E016B8"/>
    <w:rsid w:val="00E023B5"/>
    <w:rsid w:val="00E05017"/>
    <w:rsid w:val="00E1558F"/>
    <w:rsid w:val="00E16437"/>
    <w:rsid w:val="00E245B1"/>
    <w:rsid w:val="00E27C61"/>
    <w:rsid w:val="00E30416"/>
    <w:rsid w:val="00E30D02"/>
    <w:rsid w:val="00E33169"/>
    <w:rsid w:val="00E337F2"/>
    <w:rsid w:val="00E40E5B"/>
    <w:rsid w:val="00E436B6"/>
    <w:rsid w:val="00E45FDF"/>
    <w:rsid w:val="00E46786"/>
    <w:rsid w:val="00E50A41"/>
    <w:rsid w:val="00E51638"/>
    <w:rsid w:val="00E55F40"/>
    <w:rsid w:val="00E64B48"/>
    <w:rsid w:val="00E6528C"/>
    <w:rsid w:val="00E73221"/>
    <w:rsid w:val="00E734D4"/>
    <w:rsid w:val="00E805B3"/>
    <w:rsid w:val="00E86BD4"/>
    <w:rsid w:val="00E878C5"/>
    <w:rsid w:val="00E91DF3"/>
    <w:rsid w:val="00E9527E"/>
    <w:rsid w:val="00E97DBC"/>
    <w:rsid w:val="00EA2666"/>
    <w:rsid w:val="00EA3789"/>
    <w:rsid w:val="00EB3B6E"/>
    <w:rsid w:val="00EB7233"/>
    <w:rsid w:val="00EC6A3E"/>
    <w:rsid w:val="00ED4863"/>
    <w:rsid w:val="00EE3013"/>
    <w:rsid w:val="00EE3E3A"/>
    <w:rsid w:val="00EE4C41"/>
    <w:rsid w:val="00EE4FA8"/>
    <w:rsid w:val="00EE598C"/>
    <w:rsid w:val="00EF6910"/>
    <w:rsid w:val="00F05664"/>
    <w:rsid w:val="00F05E2C"/>
    <w:rsid w:val="00F06779"/>
    <w:rsid w:val="00F173DE"/>
    <w:rsid w:val="00F26D53"/>
    <w:rsid w:val="00F30657"/>
    <w:rsid w:val="00F350DD"/>
    <w:rsid w:val="00F35767"/>
    <w:rsid w:val="00F62138"/>
    <w:rsid w:val="00F70E7C"/>
    <w:rsid w:val="00F71EFE"/>
    <w:rsid w:val="00F7274D"/>
    <w:rsid w:val="00F73EBF"/>
    <w:rsid w:val="00F7599D"/>
    <w:rsid w:val="00F83EF0"/>
    <w:rsid w:val="00F9397B"/>
    <w:rsid w:val="00F95130"/>
    <w:rsid w:val="00F95333"/>
    <w:rsid w:val="00FA0C58"/>
    <w:rsid w:val="00FA11BE"/>
    <w:rsid w:val="00FA13CF"/>
    <w:rsid w:val="00FA1911"/>
    <w:rsid w:val="00FA4DD8"/>
    <w:rsid w:val="00FA5997"/>
    <w:rsid w:val="00FB333A"/>
    <w:rsid w:val="00FB509F"/>
    <w:rsid w:val="00FC1F50"/>
    <w:rsid w:val="00FC4E74"/>
    <w:rsid w:val="00FC7504"/>
    <w:rsid w:val="00FD5E30"/>
    <w:rsid w:val="00FD7885"/>
    <w:rsid w:val="00FE2618"/>
    <w:rsid w:val="00FE3DA6"/>
    <w:rsid w:val="00FF15C5"/>
    <w:rsid w:val="00FF4453"/>
    <w:rsid w:val="00FF7236"/>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ECADEE1"/>
  <w15:docId w15:val="{388C72D9-E7AF-42D4-BC66-DA32D2A1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526"/>
    <w:rPr>
      <w:sz w:val="24"/>
      <w:szCs w:val="24"/>
    </w:rPr>
  </w:style>
  <w:style w:type="paragraph" w:styleId="Heading2">
    <w:name w:val="heading 2"/>
    <w:basedOn w:val="Normal"/>
    <w:next w:val="Normal"/>
    <w:link w:val="Heading2Char"/>
    <w:uiPriority w:val="9"/>
    <w:unhideWhenUsed/>
    <w:qFormat/>
    <w:rsid w:val="001149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01DF"/>
    <w:rPr>
      <w:rFonts w:ascii="Tahoma" w:hAnsi="Tahoma" w:cs="Tahoma"/>
      <w:sz w:val="16"/>
      <w:szCs w:val="16"/>
    </w:rPr>
  </w:style>
  <w:style w:type="character" w:customStyle="1" w:styleId="BalloonTextChar">
    <w:name w:val="Balloon Text Char"/>
    <w:basedOn w:val="DefaultParagraphFont"/>
    <w:link w:val="BalloonText"/>
    <w:uiPriority w:val="99"/>
    <w:semiHidden/>
    <w:rsid w:val="005301DF"/>
    <w:rPr>
      <w:rFonts w:ascii="Tahoma" w:hAnsi="Tahoma" w:cs="Tahoma"/>
      <w:sz w:val="16"/>
      <w:szCs w:val="16"/>
    </w:rPr>
  </w:style>
  <w:style w:type="character" w:styleId="PlaceholderText">
    <w:name w:val="Placeholder Text"/>
    <w:basedOn w:val="DefaultParagraphFont"/>
    <w:uiPriority w:val="99"/>
    <w:semiHidden/>
    <w:rsid w:val="001149B1"/>
    <w:rPr>
      <w:color w:val="808080"/>
    </w:rPr>
  </w:style>
  <w:style w:type="character" w:customStyle="1" w:styleId="Heading2Char">
    <w:name w:val="Heading 2 Char"/>
    <w:basedOn w:val="DefaultParagraphFont"/>
    <w:link w:val="Heading2"/>
    <w:uiPriority w:val="9"/>
    <w:rsid w:val="001149B1"/>
    <w:rPr>
      <w:rFonts w:asciiTheme="majorHAnsi" w:eastAsiaTheme="majorEastAsia" w:hAnsiTheme="majorHAnsi" w:cstheme="majorBidi"/>
      <w:b/>
      <w:bCs/>
      <w:color w:val="4F81BD" w:themeColor="accent1"/>
      <w:sz w:val="26"/>
      <w:szCs w:val="26"/>
    </w:rPr>
  </w:style>
  <w:style w:type="paragraph" w:customStyle="1" w:styleId="NewsletterHeading">
    <w:name w:val="Newsletter Heading"/>
    <w:basedOn w:val="Normal"/>
    <w:qFormat/>
    <w:rsid w:val="001149B1"/>
    <w:rPr>
      <w:rFonts w:asciiTheme="majorHAnsi" w:hAnsiTheme="majorHAnsi"/>
      <w:b/>
      <w:color w:val="FFFFFF" w:themeColor="background1"/>
      <w:sz w:val="62"/>
    </w:rPr>
  </w:style>
  <w:style w:type="paragraph" w:customStyle="1" w:styleId="NewsletterSubhead">
    <w:name w:val="Newsletter Subhead"/>
    <w:basedOn w:val="Normal"/>
    <w:qFormat/>
    <w:rsid w:val="001149B1"/>
    <w:rPr>
      <w:color w:val="FFFFFF" w:themeColor="background1"/>
      <w:sz w:val="26"/>
    </w:rPr>
  </w:style>
  <w:style w:type="paragraph" w:customStyle="1" w:styleId="NewsletterHeadline">
    <w:name w:val="Newsletter Headline"/>
    <w:basedOn w:val="Normal"/>
    <w:qFormat/>
    <w:rsid w:val="00760E4B"/>
    <w:rPr>
      <w:rFonts w:asciiTheme="majorHAnsi" w:hAnsiTheme="majorHAnsi"/>
      <w:b/>
      <w:sz w:val="32"/>
    </w:rPr>
  </w:style>
  <w:style w:type="paragraph" w:customStyle="1" w:styleId="NewsletterBody">
    <w:name w:val="Newsletter Body"/>
    <w:basedOn w:val="Normal"/>
    <w:qFormat/>
    <w:rsid w:val="00F7274D"/>
    <w:pPr>
      <w:spacing w:after="200"/>
      <w:jc w:val="both"/>
    </w:pPr>
    <w:rPr>
      <w:color w:val="000000"/>
      <w:sz w:val="22"/>
    </w:rPr>
  </w:style>
  <w:style w:type="paragraph" w:customStyle="1" w:styleId="WhiteText">
    <w:name w:val="White Text"/>
    <w:basedOn w:val="Normal"/>
    <w:qFormat/>
    <w:rsid w:val="00D014E1"/>
    <w:rPr>
      <w:color w:val="FFFFFF" w:themeColor="background1"/>
      <w:sz w:val="20"/>
    </w:rPr>
  </w:style>
  <w:style w:type="paragraph" w:customStyle="1" w:styleId="CompanyName">
    <w:name w:val="Company Name"/>
    <w:basedOn w:val="NewsletterHeading"/>
    <w:qFormat/>
    <w:rsid w:val="003B57E6"/>
    <w:rPr>
      <w:sz w:val="52"/>
      <w:szCs w:val="52"/>
    </w:rPr>
  </w:style>
  <w:style w:type="paragraph" w:customStyle="1" w:styleId="NewsletterDate">
    <w:name w:val="Newsletter Date"/>
    <w:basedOn w:val="WhiteText"/>
    <w:qFormat/>
    <w:rsid w:val="00FA5997"/>
    <w:pPr>
      <w:jc w:val="right"/>
    </w:pPr>
  </w:style>
  <w:style w:type="paragraph" w:customStyle="1" w:styleId="Smallprint">
    <w:name w:val="Small print"/>
    <w:basedOn w:val="NewsletterBody"/>
    <w:qFormat/>
    <w:rsid w:val="006D49E7"/>
    <w:pPr>
      <w:jc w:val="right"/>
    </w:pPr>
    <w:rPr>
      <w:sz w:val="16"/>
      <w:szCs w:val="16"/>
    </w:rPr>
  </w:style>
  <w:style w:type="character" w:styleId="Hyperlink">
    <w:name w:val="Hyperlink"/>
    <w:basedOn w:val="DefaultParagraphFont"/>
    <w:uiPriority w:val="99"/>
    <w:unhideWhenUsed/>
    <w:rsid w:val="001A648B"/>
    <w:rPr>
      <w:color w:val="0000FF" w:themeColor="hyperlink"/>
      <w:u w:val="single"/>
    </w:rPr>
  </w:style>
  <w:style w:type="character" w:customStyle="1" w:styleId="UnresolvedMention1">
    <w:name w:val="Unresolved Mention1"/>
    <w:basedOn w:val="DefaultParagraphFont"/>
    <w:uiPriority w:val="99"/>
    <w:semiHidden/>
    <w:unhideWhenUsed/>
    <w:rsid w:val="001A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XXsRouwR&amp;id=78DFEEB5408CF35181F3F50D7412A314D8032139&amp;thid=OIP.XXsRouwRQTQCVFz2bv3RsgHaEK&amp;mediaurl=https%3a%2f%2fsbloom2.files.wordpress.com%2f2018%2f09%2fe0504-climate-change.jpg&amp;exph=720&amp;expw=1280&amp;q=Climate+change&amp;simid=608016889982749010&amp;selectedIndex=182" TargetMode="External"/><Relationship Id="rId13" Type="http://schemas.openxmlformats.org/officeDocument/2006/relationships/image" Target="media/image4.png"/><Relationship Id="rId18" Type="http://schemas.openxmlformats.org/officeDocument/2006/relationships/hyperlink" Target="https://www.bing.com/images/search?view=detailV2&amp;ccid=bti2LhTZ&amp;id=52A70D13A6282FD6A63D62A66730BB835EC0FCF0&amp;thid=OIP.bti2LhTZBdK3yo8I_Ua79wAAAA&amp;mediaurl=https%3a%2f%2fcdn.notonthehighstreet.com%2ffs%2f5a%2f39%2faa35-5615-4532-8f82-e5d81158e6ff%2flarge.jpg&amp;exph=250&amp;expw=153&amp;q=the+travelling+bee+company&amp;simid=608005023016357149&amp;selectedIndex=0" TargetMode="External"/><Relationship Id="rId26" Type="http://schemas.openxmlformats.org/officeDocument/2006/relationships/hyperlink" Target="https://www.wbcsd.org/Overview/News-Insights/Insights-from-the-President/The-role-of-business-in-climate-change"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s://unfccc.int/process-and-meetings/the-paris-agreement/the-paris-agreement"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ng.com/images/search?view=detailV2&amp;ccid=7QzlLBYl&amp;id=ACE5C82B065ED2DCA319B1A595A704ABB23A9E64&amp;thid=OIP.7QzlLBYlcQ6iATZ616UY3AHaEK&amp;mediaurl=https%3a%2f%2fnetivist.org%2fuploads%2fforum%2fdiscussions%2fpictures%2f540dc88255f4f8179098bbac%2feffects-of-global-warming-is-climate-change-real.jpg&amp;exph=1599&amp;expw=2844&amp;q=Climate+change&amp;simid=608012917190427470&amp;selectedIndex=166" TargetMode="External"/><Relationship Id="rId24" Type="http://schemas.openxmlformats.org/officeDocument/2006/relationships/hyperlink" Target="https://www.renewableenergymagazine.com/emily-folk/how-climate-change-will-affect-businesses-20181109/"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nasa.gov/audience/forstudents/k-4/stories/nasa-knows/what-is-climate-change-k4.html" TargetMode="External"/><Relationship Id="rId28" Type="http://schemas.openxmlformats.org/officeDocument/2006/relationships/hyperlink" Target="https://www.businessleader.co.uk/25-sustainable-uk-companies-that-are-out-to-save-the-planet/66208/" TargetMode="Externa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hyperlink" Target="https://www.advantages-disadvantages.co/climate-change/" TargetMode="External"/><Relationship Id="rId27" Type="http://schemas.openxmlformats.org/officeDocument/2006/relationships/hyperlink" Target="https://www.nibusinessinfo.co.uk/content/generate-your-own-renewable-energy" TargetMode="Externa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mine\AppData\Roaming\Microsoft\Templates\Weekly%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6CB626237234A8F8037CAF88619C3AA"/>
        <w:category>
          <w:name w:val="General"/>
          <w:gallery w:val="placeholder"/>
        </w:category>
        <w:types>
          <w:type w:val="bbPlcHdr"/>
        </w:types>
        <w:behaviors>
          <w:behavior w:val="content"/>
        </w:behaviors>
        <w:guid w:val="{508497B3-4E0D-4E73-BE5C-9746CE2B104F}"/>
      </w:docPartPr>
      <w:docPartBody>
        <w:p w:rsidR="00CE4A6D" w:rsidRDefault="00CE4A6D">
          <w:pPr>
            <w:pStyle w:val="76CB626237234A8F8037CAF88619C3AA"/>
          </w:pPr>
          <w:r w:rsidRPr="00C1212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7B"/>
    <w:rsid w:val="00CE4A6D"/>
    <w:rsid w:val="00E93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377B"/>
    <w:rPr>
      <w:color w:val="808080"/>
    </w:rPr>
  </w:style>
  <w:style w:type="paragraph" w:customStyle="1" w:styleId="76CB626237234A8F8037CAF88619C3AA">
    <w:name w:val="76CB626237234A8F8037CAF88619C3AA"/>
  </w:style>
  <w:style w:type="paragraph" w:customStyle="1" w:styleId="C79F09A5A6C14755B40CB356FF1B4502">
    <w:name w:val="C79F09A5A6C14755B40CB356FF1B4502"/>
  </w:style>
  <w:style w:type="paragraph" w:customStyle="1" w:styleId="C6A4CE8E33864CF4ABE2876CABC2F1E2">
    <w:name w:val="C6A4CE8E33864CF4ABE2876CABC2F1E2"/>
    <w:rsid w:val="00E937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A2B0B-E0FC-46CC-B4EA-8AC8D5324648}">
  <ds:schemaRefs>
    <ds:schemaRef ds:uri="http://schemas.microsoft.com/sharepoint/v3/contenttype/forms"/>
  </ds:schemaRefs>
</ds:datastoreItem>
</file>

<file path=customXml/itemProps2.xml><?xml version="1.0" encoding="utf-8"?>
<ds:datastoreItem xmlns:ds="http://schemas.openxmlformats.org/officeDocument/2006/customXml" ds:itemID="{60465F8A-660C-4170-9477-1F300319D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96250-407E-40A4-BA71-9F03B03EA85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d0d5cce-d4dc-4043-8325-c992d2f588cd"/>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56B8F70-5E66-45DB-98E3-E356858DB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Weekly newsletter.dotx</Template>
  <TotalTime>6821</TotalTime>
  <Pages>5</Pages>
  <Words>2492</Words>
  <Characters>14208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Newsletter</vt:lpstr>
    </vt:vector>
  </TitlesOfParts>
  <Company>McCann Erickson</Company>
  <LinksUpToDate>false</LinksUpToDate>
  <CharactersWithSpaces>16667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dc:title>
  <dc:creator>Jasmine Thomas</dc:creator>
  <cp:lastModifiedBy>Jasmine Thomas (1902630)</cp:lastModifiedBy>
  <cp:revision>412</cp:revision>
  <cp:lastPrinted>2008-09-26T23:14:00Z</cp:lastPrinted>
  <dcterms:created xsi:type="dcterms:W3CDTF">2019-12-27T22:48:00Z</dcterms:created>
  <dcterms:modified xsi:type="dcterms:W3CDTF">2020-01-01T17:09:00Z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s">
    <vt:lpwstr>79;#tpl120;#95;#zwd120;#448;#zwd140</vt:lpwstr>
  </property>
  <property fmtid="{D5CDD505-2E9C-101B-9397-08002B2CF9AE}" pid="3" name="APTrustLevel">
    <vt:r8>1</vt:r8>
  </property>
  <property fmtid="{D5CDD505-2E9C-101B-9397-08002B2CF9AE}" pid="4" name="ContentTypeId">
    <vt:lpwstr>0x0101008467D266DF7D29488C599703B2EBBD01</vt:lpwstr>
  </property>
  <property fmtid="{D5CDD505-2E9C-101B-9397-08002B2CF9AE}" pid="5" name="ImageGenCounter">
    <vt:lpwstr>0</vt:lpwstr>
  </property>
  <property fmtid="{D5CDD505-2E9C-101B-9397-08002B2CF9AE}" pid="6" name="ImageGenStatus">
    <vt:lpwstr>0</vt:lpwstr>
  </property>
  <property fmtid="{D5CDD505-2E9C-101B-9397-08002B2CF9AE}" pid="7" name="PolicheckCounter">
    <vt:lpwstr>0</vt:lpwstr>
  </property>
  <property fmtid="{D5CDD505-2E9C-101B-9397-08002B2CF9AE}" pid="8" name="PolicheckStatus">
    <vt:lpwstr>0</vt:lpwstr>
  </property>
  <property fmtid="{D5CDD505-2E9C-101B-9397-08002B2CF9AE}" pid="9" name="ViolationReportStatus">
    <vt:lpwstr>None</vt:lpwstr>
  </property>
</Properties>
</file>