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val="en-GB"/>
        </w:rPr>
        <w:id w:val="-667560622"/>
        <w:docPartObj>
          <w:docPartGallery w:val="Cover Pages"/>
          <w:docPartUnique/>
        </w:docPartObj>
      </w:sdtPr>
      <w:sdtEndPr>
        <w:rPr>
          <w:color w:val="5B9BD5" w:themeColor="accent1"/>
        </w:rPr>
      </w:sdtEndPr>
      <w:sdtContent>
        <w:p w14:paraId="7E68A381" w14:textId="77777777" w:rsidR="007362F6" w:rsidRDefault="007362F6">
          <w:pPr>
            <w:pStyle w:val="NoSpacing"/>
          </w:pPr>
          <w:r>
            <w:rPr>
              <w:noProof/>
              <w:lang w:val="en-GB" w:eastAsia="en-GB"/>
            </w:rPr>
            <mc:AlternateContent>
              <mc:Choice Requires="wpg">
                <w:drawing>
                  <wp:anchor distT="0" distB="0" distL="114300" distR="114300" simplePos="0" relativeHeight="251659264" behindDoc="1" locked="0" layoutInCell="1" allowOverlap="1" wp14:anchorId="7DFBF4BE" wp14:editId="45E90DA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77482727" w14:textId="30714AAF" w:rsidR="00AB2335" w:rsidRDefault="00FE06BD">
                                      <w:pPr>
                                        <w:pStyle w:val="NoSpacing"/>
                                        <w:jc w:val="right"/>
                                        <w:rPr>
                                          <w:color w:val="FFFFFF" w:themeColor="background1"/>
                                          <w:sz w:val="28"/>
                                          <w:szCs w:val="28"/>
                                        </w:rPr>
                                      </w:pPr>
                                      <w:r>
                                        <w:rPr>
                                          <w:color w:val="FFFFFF" w:themeColor="background1"/>
                                          <w:sz w:val="28"/>
                                          <w:szCs w:val="28"/>
                                        </w:rPr>
                                        <w:t>11/26/2018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DFBF4B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77482727" w14:textId="30714AAF" w:rsidR="00AB2335" w:rsidRDefault="00FE06BD">
                                <w:pPr>
                                  <w:pStyle w:val="NoSpacing"/>
                                  <w:jc w:val="right"/>
                                  <w:rPr>
                                    <w:color w:val="FFFFFF" w:themeColor="background1"/>
                                    <w:sz w:val="28"/>
                                    <w:szCs w:val="28"/>
                                  </w:rPr>
                                </w:pPr>
                                <w:r>
                                  <w:rPr>
                                    <w:color w:val="FFFFFF" w:themeColor="background1"/>
                                    <w:sz w:val="28"/>
                                    <w:szCs w:val="28"/>
                                  </w:rPr>
                                  <w:t>11/26/2018</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8BD26B8" wp14:editId="2B83280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9E117D" w14:textId="77777777" w:rsidR="00AB2335" w:rsidRDefault="009C54D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335">
                                      <w:rPr>
                                        <w:color w:val="5B9BD5" w:themeColor="accent1"/>
                                        <w:sz w:val="26"/>
                                        <w:szCs w:val="26"/>
                                      </w:rPr>
                                      <w:t>Gavin Clarkson (1809104)</w:t>
                                    </w:r>
                                  </w:sdtContent>
                                </w:sdt>
                              </w:p>
                              <w:p w14:paraId="5111BEBA" w14:textId="77777777" w:rsidR="00AB2335" w:rsidRDefault="009C54D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335">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8BD26B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3E9E117D" w14:textId="77777777" w:rsidR="00AB2335" w:rsidRDefault="009C54DE">
                          <w:pPr>
                            <w:pStyle w:val="NoSpacing"/>
                            <w:rPr>
                              <w:color w:val="5B9BD5" w:themeColor="accent1"/>
                              <w:sz w:val="26"/>
                              <w:szCs w:val="26"/>
                            </w:rPr>
                          </w:pPr>
                          <w:sdt>
                            <w:sdtPr>
                              <w:rPr>
                                <w:color w:val="5B9BD5"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B2335">
                                <w:rPr>
                                  <w:color w:val="5B9BD5" w:themeColor="accent1"/>
                                  <w:sz w:val="26"/>
                                  <w:szCs w:val="26"/>
                                </w:rPr>
                                <w:t>Gavin Clarkson (1809104)</w:t>
                              </w:r>
                            </w:sdtContent>
                          </w:sdt>
                        </w:p>
                        <w:p w14:paraId="5111BEBA" w14:textId="77777777" w:rsidR="00AB2335" w:rsidRDefault="009C54DE">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B2335">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61A35D72" wp14:editId="5344D48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1E044" w14:textId="203288C3" w:rsidR="00AB2335" w:rsidRDefault="00AB2335">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Time Management</w:t>
                                </w:r>
                              </w:p>
                              <w:p w14:paraId="4B054D52" w14:textId="77777777" w:rsidR="00AB2335" w:rsidRDefault="009C54D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335">
                                      <w:rPr>
                                        <w:color w:val="404040" w:themeColor="text1" w:themeTint="BF"/>
                                        <w:sz w:val="36"/>
                                        <w:szCs w:val="36"/>
                                      </w:rPr>
                                      <w:t>M4X3333</w:t>
                                    </w:r>
                                  </w:sdtContent>
                                </w:sdt>
                              </w:p>
                              <w:p w14:paraId="25741A9B" w14:textId="77777777" w:rsidR="00AB2335" w:rsidRDefault="00AB2335">
                                <w:pPr>
                                  <w:spacing w:before="120"/>
                                  <w:rPr>
                                    <w:color w:val="404040" w:themeColor="text1" w:themeTint="BF"/>
                                    <w:sz w:val="36"/>
                                    <w:szCs w:val="36"/>
                                  </w:rPr>
                                </w:pPr>
                                <w:r>
                                  <w:rPr>
                                    <w:color w:val="404040" w:themeColor="text1" w:themeTint="BF"/>
                                    <w:sz w:val="36"/>
                                    <w:szCs w:val="36"/>
                                  </w:rPr>
                                  <w:t>Engineering Application and Study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1A35D72"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0801E044" w14:textId="203288C3" w:rsidR="00AB2335" w:rsidRDefault="00AB2335">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Time Management</w:t>
                          </w:r>
                        </w:p>
                        <w:p w14:paraId="4B054D52" w14:textId="77777777" w:rsidR="00AB2335" w:rsidRDefault="009C54D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B2335">
                                <w:rPr>
                                  <w:color w:val="404040" w:themeColor="text1" w:themeTint="BF"/>
                                  <w:sz w:val="36"/>
                                  <w:szCs w:val="36"/>
                                </w:rPr>
                                <w:t>M4X3333</w:t>
                              </w:r>
                            </w:sdtContent>
                          </w:sdt>
                        </w:p>
                        <w:p w14:paraId="25741A9B" w14:textId="77777777" w:rsidR="00AB2335" w:rsidRDefault="00AB2335">
                          <w:pPr>
                            <w:spacing w:before="120"/>
                            <w:rPr>
                              <w:color w:val="404040" w:themeColor="text1" w:themeTint="BF"/>
                              <w:sz w:val="36"/>
                              <w:szCs w:val="36"/>
                            </w:rPr>
                          </w:pPr>
                          <w:r>
                            <w:rPr>
                              <w:color w:val="404040" w:themeColor="text1" w:themeTint="BF"/>
                              <w:sz w:val="36"/>
                              <w:szCs w:val="36"/>
                            </w:rPr>
                            <w:t>Engineering Application and Study Skills</w:t>
                          </w:r>
                        </w:p>
                      </w:txbxContent>
                    </v:textbox>
                    <w10:wrap anchorx="page" anchory="page"/>
                  </v:shape>
                </w:pict>
              </mc:Fallback>
            </mc:AlternateContent>
          </w:r>
        </w:p>
        <w:p w14:paraId="0F558CF8" w14:textId="77777777" w:rsidR="007362F6" w:rsidRDefault="007362F6">
          <w:pPr>
            <w:rPr>
              <w:rFonts w:eastAsiaTheme="minorEastAsia"/>
              <w:color w:val="5B9BD5" w:themeColor="accent1"/>
              <w:lang w:val="en-US"/>
            </w:rPr>
          </w:pPr>
          <w:r>
            <w:rPr>
              <w:rFonts w:eastAsiaTheme="minorEastAsia"/>
              <w:color w:val="5B9BD5" w:themeColor="accent1"/>
              <w:lang w:val="en-US"/>
            </w:rPr>
            <w:br w:type="page"/>
          </w:r>
        </w:p>
      </w:sdtContent>
    </w:sdt>
    <w:sdt>
      <w:sdtPr>
        <w:rPr>
          <w:rFonts w:asciiTheme="minorHAnsi" w:eastAsiaTheme="minorHAnsi" w:hAnsiTheme="minorHAnsi" w:cstheme="minorBidi"/>
          <w:color w:val="auto"/>
          <w:sz w:val="22"/>
          <w:szCs w:val="22"/>
          <w:lang w:val="en-GB"/>
        </w:rPr>
        <w:id w:val="-586147761"/>
        <w:docPartObj>
          <w:docPartGallery w:val="Table of Contents"/>
          <w:docPartUnique/>
        </w:docPartObj>
      </w:sdtPr>
      <w:sdtEndPr>
        <w:rPr>
          <w:b/>
          <w:bCs/>
          <w:noProof/>
        </w:rPr>
      </w:sdtEndPr>
      <w:sdtContent>
        <w:p w14:paraId="2E196EDE" w14:textId="77777777" w:rsidR="00764529" w:rsidRDefault="00764529">
          <w:pPr>
            <w:pStyle w:val="TOCHeading"/>
          </w:pPr>
          <w:r>
            <w:t>Table of Contents</w:t>
          </w:r>
        </w:p>
        <w:p w14:paraId="5073B8CF" w14:textId="7D94D4E3" w:rsidR="00A447DC" w:rsidRDefault="00764529">
          <w:pPr>
            <w:pStyle w:val="TOC1"/>
            <w:tabs>
              <w:tab w:val="right" w:leader="dot" w:pos="9016"/>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31199067" w:history="1">
            <w:r w:rsidR="00A447DC" w:rsidRPr="00293B6A">
              <w:rPr>
                <w:rStyle w:val="Hyperlink"/>
                <w:noProof/>
              </w:rPr>
              <w:t>Introduction</w:t>
            </w:r>
            <w:r w:rsidR="00A447DC">
              <w:rPr>
                <w:noProof/>
                <w:webHidden/>
              </w:rPr>
              <w:tab/>
            </w:r>
            <w:r w:rsidR="00A447DC">
              <w:rPr>
                <w:noProof/>
                <w:webHidden/>
              </w:rPr>
              <w:fldChar w:fldCharType="begin"/>
            </w:r>
            <w:r w:rsidR="00A447DC">
              <w:rPr>
                <w:noProof/>
                <w:webHidden/>
              </w:rPr>
              <w:instrText xml:space="preserve"> PAGEREF _Toc531199067 \h </w:instrText>
            </w:r>
            <w:r w:rsidR="00A447DC">
              <w:rPr>
                <w:noProof/>
                <w:webHidden/>
              </w:rPr>
            </w:r>
            <w:r w:rsidR="00A447DC">
              <w:rPr>
                <w:noProof/>
                <w:webHidden/>
              </w:rPr>
              <w:fldChar w:fldCharType="separate"/>
            </w:r>
            <w:r w:rsidR="00A447DC">
              <w:rPr>
                <w:noProof/>
                <w:webHidden/>
              </w:rPr>
              <w:t>2</w:t>
            </w:r>
            <w:r w:rsidR="00A447DC">
              <w:rPr>
                <w:noProof/>
                <w:webHidden/>
              </w:rPr>
              <w:fldChar w:fldCharType="end"/>
            </w:r>
          </w:hyperlink>
        </w:p>
        <w:p w14:paraId="0285B3BF" w14:textId="06032A81" w:rsidR="00A447DC" w:rsidRDefault="009C54DE">
          <w:pPr>
            <w:pStyle w:val="TOC1"/>
            <w:tabs>
              <w:tab w:val="right" w:leader="dot" w:pos="9016"/>
            </w:tabs>
            <w:rPr>
              <w:rFonts w:eastAsiaTheme="minorEastAsia"/>
              <w:noProof/>
              <w:lang w:val="en-US"/>
            </w:rPr>
          </w:pPr>
          <w:hyperlink w:anchor="_Toc531199068" w:history="1">
            <w:r w:rsidR="00A447DC" w:rsidRPr="00293B6A">
              <w:rPr>
                <w:rStyle w:val="Hyperlink"/>
                <w:noProof/>
              </w:rPr>
              <w:t>Main Findings</w:t>
            </w:r>
            <w:r w:rsidR="00A447DC">
              <w:rPr>
                <w:noProof/>
                <w:webHidden/>
              </w:rPr>
              <w:tab/>
            </w:r>
            <w:r w:rsidR="00A447DC">
              <w:rPr>
                <w:noProof/>
                <w:webHidden/>
              </w:rPr>
              <w:fldChar w:fldCharType="begin"/>
            </w:r>
            <w:r w:rsidR="00A447DC">
              <w:rPr>
                <w:noProof/>
                <w:webHidden/>
              </w:rPr>
              <w:instrText xml:space="preserve"> PAGEREF _Toc531199068 \h </w:instrText>
            </w:r>
            <w:r w:rsidR="00A447DC">
              <w:rPr>
                <w:noProof/>
                <w:webHidden/>
              </w:rPr>
            </w:r>
            <w:r w:rsidR="00A447DC">
              <w:rPr>
                <w:noProof/>
                <w:webHidden/>
              </w:rPr>
              <w:fldChar w:fldCharType="separate"/>
            </w:r>
            <w:r w:rsidR="00A447DC">
              <w:rPr>
                <w:noProof/>
                <w:webHidden/>
              </w:rPr>
              <w:t>3</w:t>
            </w:r>
            <w:r w:rsidR="00A447DC">
              <w:rPr>
                <w:noProof/>
                <w:webHidden/>
              </w:rPr>
              <w:fldChar w:fldCharType="end"/>
            </w:r>
          </w:hyperlink>
        </w:p>
        <w:p w14:paraId="5E4D51FE" w14:textId="293515E8" w:rsidR="00A447DC" w:rsidRDefault="009C54DE">
          <w:pPr>
            <w:pStyle w:val="TOC1"/>
            <w:tabs>
              <w:tab w:val="right" w:leader="dot" w:pos="9016"/>
            </w:tabs>
            <w:rPr>
              <w:rFonts w:eastAsiaTheme="minorEastAsia"/>
              <w:noProof/>
              <w:lang w:val="en-US"/>
            </w:rPr>
          </w:pPr>
          <w:hyperlink w:anchor="_Toc531199069" w:history="1">
            <w:r w:rsidR="00A447DC" w:rsidRPr="00293B6A">
              <w:rPr>
                <w:rStyle w:val="Hyperlink"/>
                <w:noProof/>
              </w:rPr>
              <w:t>Conclusions</w:t>
            </w:r>
            <w:r w:rsidR="00A447DC">
              <w:rPr>
                <w:noProof/>
                <w:webHidden/>
              </w:rPr>
              <w:tab/>
            </w:r>
            <w:r w:rsidR="00A447DC">
              <w:rPr>
                <w:noProof/>
                <w:webHidden/>
              </w:rPr>
              <w:fldChar w:fldCharType="begin"/>
            </w:r>
            <w:r w:rsidR="00A447DC">
              <w:rPr>
                <w:noProof/>
                <w:webHidden/>
              </w:rPr>
              <w:instrText xml:space="preserve"> PAGEREF _Toc531199069 \h </w:instrText>
            </w:r>
            <w:r w:rsidR="00A447DC">
              <w:rPr>
                <w:noProof/>
                <w:webHidden/>
              </w:rPr>
            </w:r>
            <w:r w:rsidR="00A447DC">
              <w:rPr>
                <w:noProof/>
                <w:webHidden/>
              </w:rPr>
              <w:fldChar w:fldCharType="separate"/>
            </w:r>
            <w:r w:rsidR="00A447DC">
              <w:rPr>
                <w:noProof/>
                <w:webHidden/>
              </w:rPr>
              <w:t>4</w:t>
            </w:r>
            <w:r w:rsidR="00A447DC">
              <w:rPr>
                <w:noProof/>
                <w:webHidden/>
              </w:rPr>
              <w:fldChar w:fldCharType="end"/>
            </w:r>
          </w:hyperlink>
        </w:p>
        <w:p w14:paraId="574F728A" w14:textId="15076BA4" w:rsidR="00A447DC" w:rsidRDefault="009C54DE">
          <w:pPr>
            <w:pStyle w:val="TOC1"/>
            <w:tabs>
              <w:tab w:val="right" w:leader="dot" w:pos="9016"/>
            </w:tabs>
            <w:rPr>
              <w:rFonts w:eastAsiaTheme="minorEastAsia"/>
              <w:noProof/>
              <w:lang w:val="en-US"/>
            </w:rPr>
          </w:pPr>
          <w:hyperlink w:anchor="_Toc531199070" w:history="1">
            <w:r w:rsidR="00A447DC" w:rsidRPr="00293B6A">
              <w:rPr>
                <w:rStyle w:val="Hyperlink"/>
                <w:noProof/>
              </w:rPr>
              <w:t>Reference List</w:t>
            </w:r>
            <w:r w:rsidR="00A447DC">
              <w:rPr>
                <w:noProof/>
                <w:webHidden/>
              </w:rPr>
              <w:tab/>
            </w:r>
            <w:r w:rsidR="00A447DC">
              <w:rPr>
                <w:noProof/>
                <w:webHidden/>
              </w:rPr>
              <w:fldChar w:fldCharType="begin"/>
            </w:r>
            <w:r w:rsidR="00A447DC">
              <w:rPr>
                <w:noProof/>
                <w:webHidden/>
              </w:rPr>
              <w:instrText xml:space="preserve"> PAGEREF _Toc531199070 \h </w:instrText>
            </w:r>
            <w:r w:rsidR="00A447DC">
              <w:rPr>
                <w:noProof/>
                <w:webHidden/>
              </w:rPr>
            </w:r>
            <w:r w:rsidR="00A447DC">
              <w:rPr>
                <w:noProof/>
                <w:webHidden/>
              </w:rPr>
              <w:fldChar w:fldCharType="separate"/>
            </w:r>
            <w:r w:rsidR="00A447DC">
              <w:rPr>
                <w:noProof/>
                <w:webHidden/>
              </w:rPr>
              <w:t>5</w:t>
            </w:r>
            <w:r w:rsidR="00A447DC">
              <w:rPr>
                <w:noProof/>
                <w:webHidden/>
              </w:rPr>
              <w:fldChar w:fldCharType="end"/>
            </w:r>
          </w:hyperlink>
        </w:p>
        <w:p w14:paraId="5FBC0D3E" w14:textId="378DA806" w:rsidR="00764529" w:rsidRDefault="00764529">
          <w:r>
            <w:rPr>
              <w:b/>
              <w:bCs/>
              <w:noProof/>
            </w:rPr>
            <w:fldChar w:fldCharType="end"/>
          </w:r>
        </w:p>
      </w:sdtContent>
    </w:sdt>
    <w:p w14:paraId="4C54DEA3" w14:textId="2CE8EAB2" w:rsidR="00764529" w:rsidRDefault="00764529" w:rsidP="00764529">
      <w:pPr>
        <w:tabs>
          <w:tab w:val="left" w:pos="3030"/>
        </w:tabs>
      </w:pPr>
    </w:p>
    <w:p w14:paraId="6EEDE842" w14:textId="77777777" w:rsidR="00764529" w:rsidRPr="00764529" w:rsidRDefault="00764529" w:rsidP="00764529"/>
    <w:p w14:paraId="37F40C09" w14:textId="77777777" w:rsidR="00764529" w:rsidRPr="00764529" w:rsidRDefault="00764529" w:rsidP="00764529"/>
    <w:p w14:paraId="287E8A04" w14:textId="77777777" w:rsidR="00764529" w:rsidRPr="00764529" w:rsidRDefault="00764529" w:rsidP="00764529"/>
    <w:p w14:paraId="19817FA4" w14:textId="77777777" w:rsidR="00764529" w:rsidRPr="00764529" w:rsidRDefault="00764529" w:rsidP="00764529"/>
    <w:p w14:paraId="180A754C" w14:textId="77777777" w:rsidR="00764529" w:rsidRPr="00764529" w:rsidRDefault="00764529" w:rsidP="00764529"/>
    <w:p w14:paraId="6442995B" w14:textId="77777777" w:rsidR="00764529" w:rsidRPr="00764529" w:rsidRDefault="00764529" w:rsidP="00764529"/>
    <w:p w14:paraId="6A023377" w14:textId="77777777" w:rsidR="00764529" w:rsidRPr="00764529" w:rsidRDefault="00764529" w:rsidP="00764529"/>
    <w:p w14:paraId="717D3C49" w14:textId="77777777" w:rsidR="00764529" w:rsidRPr="00764529" w:rsidRDefault="00764529" w:rsidP="00764529"/>
    <w:p w14:paraId="6C7EB779" w14:textId="77777777" w:rsidR="00764529" w:rsidRPr="00764529" w:rsidRDefault="00764529" w:rsidP="00764529"/>
    <w:p w14:paraId="5451A001" w14:textId="77777777" w:rsidR="00764529" w:rsidRPr="00764529" w:rsidRDefault="00764529" w:rsidP="00764529"/>
    <w:p w14:paraId="5A743ABA" w14:textId="77777777" w:rsidR="00764529" w:rsidRPr="00764529" w:rsidRDefault="00764529" w:rsidP="00764529"/>
    <w:p w14:paraId="37FDCEC8" w14:textId="77777777" w:rsidR="00764529" w:rsidRPr="00764529" w:rsidRDefault="00764529" w:rsidP="00764529"/>
    <w:p w14:paraId="1EF2A700" w14:textId="77777777" w:rsidR="00764529" w:rsidRPr="00764529" w:rsidRDefault="00764529" w:rsidP="00764529"/>
    <w:p w14:paraId="5DFD6465" w14:textId="77777777" w:rsidR="00764529" w:rsidRPr="00764529" w:rsidRDefault="00764529" w:rsidP="00764529"/>
    <w:p w14:paraId="5D0155C6" w14:textId="77777777" w:rsidR="00764529" w:rsidRPr="00764529" w:rsidRDefault="00764529" w:rsidP="00764529"/>
    <w:p w14:paraId="17447A07" w14:textId="77777777" w:rsidR="00764529" w:rsidRPr="00764529" w:rsidRDefault="00764529" w:rsidP="00764529"/>
    <w:p w14:paraId="390A2401" w14:textId="77777777" w:rsidR="00764529" w:rsidRPr="00764529" w:rsidRDefault="00764529" w:rsidP="00764529"/>
    <w:p w14:paraId="5513FC73" w14:textId="77777777" w:rsidR="00764529" w:rsidRPr="00764529" w:rsidRDefault="00764529" w:rsidP="00764529"/>
    <w:p w14:paraId="7AC8A98E" w14:textId="77777777" w:rsidR="00764529" w:rsidRPr="00764529" w:rsidRDefault="00764529" w:rsidP="00764529"/>
    <w:p w14:paraId="6DAF497D" w14:textId="77777777" w:rsidR="002049DE" w:rsidRDefault="002049DE" w:rsidP="00764529">
      <w:pPr>
        <w:pStyle w:val="Heading1"/>
      </w:pPr>
    </w:p>
    <w:p w14:paraId="295FFF4E" w14:textId="77777777" w:rsidR="002049DE" w:rsidRDefault="002049DE" w:rsidP="00764529">
      <w:pPr>
        <w:pStyle w:val="Heading1"/>
      </w:pPr>
    </w:p>
    <w:p w14:paraId="310E0C33" w14:textId="77777777" w:rsidR="002049DE" w:rsidRDefault="002049DE" w:rsidP="00764529">
      <w:pPr>
        <w:pStyle w:val="Heading1"/>
      </w:pPr>
    </w:p>
    <w:p w14:paraId="3FCBBA67" w14:textId="77777777" w:rsidR="00764529" w:rsidRDefault="00764529" w:rsidP="00764529"/>
    <w:p w14:paraId="680BD41D" w14:textId="77777777" w:rsidR="002049DE" w:rsidRDefault="002049DE" w:rsidP="002049DE">
      <w:pPr>
        <w:pStyle w:val="Heading1"/>
      </w:pPr>
      <w:bookmarkStart w:id="0" w:name="_Toc531199067"/>
      <w:r>
        <w:lastRenderedPageBreak/>
        <w:t>Introduction</w:t>
      </w:r>
      <w:bookmarkEnd w:id="0"/>
    </w:p>
    <w:p w14:paraId="28D54FED" w14:textId="77777777" w:rsidR="002049DE" w:rsidRDefault="002049DE" w:rsidP="002049DE"/>
    <w:p w14:paraId="2700CE81" w14:textId="6DC3AC61" w:rsidR="00A447DC" w:rsidRDefault="00234A04" w:rsidP="002049DE">
      <w:r>
        <w:t xml:space="preserve">Time management is a skill that can enable a person to organise their personnel and work life in an effective manner, increasing productivity and efficiency without sacrificing work quality. </w:t>
      </w:r>
      <w:r w:rsidR="002049DE">
        <w:t xml:space="preserve">This report will look in to time management for Part-time students who are also in full time employment. </w:t>
      </w:r>
      <w:r w:rsidR="00A447DC">
        <w:t xml:space="preserve">The report will look in to the </w:t>
      </w:r>
      <w:r>
        <w:t>a</w:t>
      </w:r>
      <w:r w:rsidR="00A447DC">
        <w:t>ffects</w:t>
      </w:r>
      <w:r>
        <w:t xml:space="preserve"> or implications</w:t>
      </w:r>
      <w:r w:rsidR="00A447DC">
        <w:t xml:space="preserve"> of poor </w:t>
      </w:r>
      <w:r>
        <w:t xml:space="preserve">and good </w:t>
      </w:r>
      <w:r w:rsidR="00A447DC">
        <w:t xml:space="preserve">time management, including health related issues and conflict that can arise between work and family life. </w:t>
      </w:r>
    </w:p>
    <w:p w14:paraId="05BAD0FF" w14:textId="77777777" w:rsidR="00764529" w:rsidRDefault="00764529" w:rsidP="00764529"/>
    <w:p w14:paraId="6AF0765D" w14:textId="77777777" w:rsidR="00764529" w:rsidRDefault="00764529" w:rsidP="00764529"/>
    <w:p w14:paraId="25F9C2AD" w14:textId="77777777" w:rsidR="00764529" w:rsidRDefault="00764529" w:rsidP="00764529"/>
    <w:p w14:paraId="79AE281B" w14:textId="77777777" w:rsidR="00764529" w:rsidRDefault="00764529" w:rsidP="00764529"/>
    <w:p w14:paraId="29459C08" w14:textId="77777777" w:rsidR="00764529" w:rsidRDefault="00764529" w:rsidP="00764529"/>
    <w:p w14:paraId="6E7F9B12" w14:textId="77777777" w:rsidR="00764529" w:rsidRDefault="00764529" w:rsidP="00764529"/>
    <w:p w14:paraId="306CFC46" w14:textId="77777777" w:rsidR="00764529" w:rsidRDefault="00764529" w:rsidP="00764529"/>
    <w:p w14:paraId="6016D149" w14:textId="77777777" w:rsidR="00764529" w:rsidRDefault="00764529" w:rsidP="00764529"/>
    <w:p w14:paraId="6667BEC6" w14:textId="77777777" w:rsidR="00764529" w:rsidRDefault="00764529" w:rsidP="00764529"/>
    <w:p w14:paraId="350EA94B" w14:textId="77777777" w:rsidR="00764529" w:rsidRDefault="00764529" w:rsidP="00764529"/>
    <w:p w14:paraId="0E81634A" w14:textId="77777777" w:rsidR="00764529" w:rsidRDefault="00764529" w:rsidP="00764529"/>
    <w:p w14:paraId="14CAB479" w14:textId="77777777" w:rsidR="00764529" w:rsidRDefault="00764529" w:rsidP="00764529"/>
    <w:p w14:paraId="3F7A4E57" w14:textId="77777777" w:rsidR="00764529" w:rsidRDefault="00764529" w:rsidP="00764529"/>
    <w:p w14:paraId="521C24EA" w14:textId="77777777" w:rsidR="00764529" w:rsidRDefault="00764529" w:rsidP="00764529"/>
    <w:p w14:paraId="1CC0FF86" w14:textId="77777777" w:rsidR="00764529" w:rsidRDefault="00764529" w:rsidP="00764529"/>
    <w:p w14:paraId="33177B57" w14:textId="77777777" w:rsidR="00764529" w:rsidRDefault="00764529" w:rsidP="00764529"/>
    <w:p w14:paraId="26E39345" w14:textId="77777777" w:rsidR="00764529" w:rsidRDefault="00764529" w:rsidP="00764529"/>
    <w:p w14:paraId="03958FAB" w14:textId="77777777" w:rsidR="00764529" w:rsidRDefault="00764529" w:rsidP="00764529"/>
    <w:p w14:paraId="1BB53F2E" w14:textId="77777777" w:rsidR="00764529" w:rsidRDefault="00764529" w:rsidP="00764529"/>
    <w:p w14:paraId="13459A0F" w14:textId="77777777" w:rsidR="00764529" w:rsidRDefault="00764529" w:rsidP="00764529"/>
    <w:p w14:paraId="7033FCD3" w14:textId="77777777" w:rsidR="00764529" w:rsidRDefault="00764529" w:rsidP="00764529"/>
    <w:p w14:paraId="15772084" w14:textId="77777777" w:rsidR="00764529" w:rsidRDefault="00764529" w:rsidP="00764529"/>
    <w:p w14:paraId="16273728" w14:textId="77777777" w:rsidR="00764529" w:rsidRDefault="00764529" w:rsidP="00764529"/>
    <w:p w14:paraId="797BACC7" w14:textId="77777777" w:rsidR="00764529" w:rsidRDefault="00764529" w:rsidP="00764529"/>
    <w:p w14:paraId="18A057CA" w14:textId="77777777" w:rsidR="00764529" w:rsidRDefault="00764529" w:rsidP="00764529"/>
    <w:p w14:paraId="5A549FD9" w14:textId="434B9E58" w:rsidR="00764529" w:rsidRDefault="00764529" w:rsidP="00764529">
      <w:pPr>
        <w:pStyle w:val="Heading1"/>
      </w:pPr>
      <w:bookmarkStart w:id="1" w:name="_Toc531199068"/>
      <w:r>
        <w:lastRenderedPageBreak/>
        <w:t>Main Findings</w:t>
      </w:r>
      <w:bookmarkEnd w:id="1"/>
    </w:p>
    <w:p w14:paraId="3C8C3F1D" w14:textId="7A701F77" w:rsidR="00764529" w:rsidRDefault="00183027" w:rsidP="00764529">
      <w:r>
        <w:t xml:space="preserve"> </w:t>
      </w:r>
    </w:p>
    <w:p w14:paraId="0CC078E2" w14:textId="5F7F1107" w:rsidR="00A447DC" w:rsidRDefault="00183027" w:rsidP="00764529">
      <w:r>
        <w:t xml:space="preserve">Having poor time management skills, </w:t>
      </w:r>
      <w:r w:rsidR="00793DFC">
        <w:t xml:space="preserve">particularly as a part time student while in full time employment, can have a negative effect on the out come of the course. </w:t>
      </w:r>
      <w:r w:rsidR="009559C8">
        <w:t xml:space="preserve">As </w:t>
      </w:r>
      <w:bookmarkStart w:id="2" w:name="_Hlk531201604"/>
      <w:r w:rsidR="009559C8">
        <w:t xml:space="preserve">Cottrell (2013 </w:t>
      </w:r>
      <w:bookmarkEnd w:id="2"/>
      <w:r w:rsidR="009559C8">
        <w:t xml:space="preserve">p123) says, there are </w:t>
      </w:r>
      <w:proofErr w:type="gramStart"/>
      <w:r w:rsidR="009559C8">
        <w:t>two time</w:t>
      </w:r>
      <w:proofErr w:type="gramEnd"/>
      <w:r w:rsidR="009559C8">
        <w:t xml:space="preserve"> related factors that can determine whether a student will be successful, these “How much time you spend in study” and “How well you use that time”. It is more likely that you would do well in exams and assignments if you spend more time studying and reading course materials. As a part time student poor time management can quite easily lead to having an increase in stress levels, missed deadlines or work build up and potential health issues. In </w:t>
      </w:r>
      <w:proofErr w:type="gramStart"/>
      <w:r w:rsidR="009559C8">
        <w:t>addition</w:t>
      </w:r>
      <w:proofErr w:type="gramEnd"/>
      <w:r w:rsidR="009559C8">
        <w:t xml:space="preserve"> with juggling social life, personal interests, family commitments and studying, part time student would also need to jungle employment commitments.</w:t>
      </w:r>
    </w:p>
    <w:p w14:paraId="658A9EEF" w14:textId="04770573" w:rsidR="00183027" w:rsidRDefault="00227ECC" w:rsidP="00764529">
      <w:r>
        <w:t xml:space="preserve">According to Adams and </w:t>
      </w:r>
      <w:proofErr w:type="spellStart"/>
      <w:r>
        <w:t>Jex</w:t>
      </w:r>
      <w:proofErr w:type="spellEnd"/>
      <w:r>
        <w:t xml:space="preserve"> (1999) </w:t>
      </w:r>
      <w:r w:rsidR="004F3400">
        <w:t>the work family conflict that exists in part time students is significantly less in workers that can manage their time effectively.</w:t>
      </w:r>
      <w:r w:rsidR="00E46A59">
        <w:t xml:space="preserve"> Their results show that</w:t>
      </w:r>
      <w:r w:rsidR="008C42AF">
        <w:t xml:space="preserve"> an individual with good time management skills can reduce the stress that comes from a conflict between work and family when studying. It also shows that an employer that has a flexible approach can greatly help.</w:t>
      </w:r>
      <w:r w:rsidR="008D68C3">
        <w:t xml:space="preserve"> </w:t>
      </w:r>
      <w:r w:rsidR="0034337F">
        <w:t xml:space="preserve"> </w:t>
      </w:r>
    </w:p>
    <w:p w14:paraId="4E99833A" w14:textId="45D7E5E0" w:rsidR="00AB2335" w:rsidRDefault="00073FCE" w:rsidP="00AB2335">
      <w:r>
        <w:t>In Brad and Herman (2017) manuscript they have created a summary of research</w:t>
      </w:r>
      <w:r w:rsidR="00462E06">
        <w:t xml:space="preserve"> on</w:t>
      </w:r>
      <w:r>
        <w:t xml:space="preserve"> the relationship between time management and performance. In this summery they have concluded that in sixteen out twenty research samples there has been a positive effect between good time management and performance. With only four research samples having no effect.</w:t>
      </w:r>
      <w:r w:rsidR="00462E06">
        <w:t xml:space="preserve"> It is important to note that these results are with regards to many different industries and situations. They have also created a summary regarding the relationship between time management and well being on selective research. Again</w:t>
      </w:r>
      <w:r w:rsidR="00FE06BD">
        <w:t>,</w:t>
      </w:r>
      <w:r w:rsidR="00462E06">
        <w:t xml:space="preserve"> in this summary it has been concluded that fourteen out of twenty research samples have a positive effect on well being with only six having </w:t>
      </w:r>
      <w:r w:rsidR="007B0694">
        <w:t>a negative or no effect.</w:t>
      </w:r>
      <w:r w:rsidR="00AA6A3B">
        <w:t xml:space="preserve"> </w:t>
      </w:r>
      <w:r w:rsidR="00AB2335">
        <w:t>Brad and Herman (2017 p16) conclude their manuscript “Everybody needs to manage time”.</w:t>
      </w:r>
    </w:p>
    <w:p w14:paraId="211DB352" w14:textId="77777777" w:rsidR="00764529" w:rsidRDefault="00764529" w:rsidP="00764529"/>
    <w:p w14:paraId="0B7511FB" w14:textId="77777777" w:rsidR="00764529" w:rsidRDefault="00764529" w:rsidP="00764529"/>
    <w:p w14:paraId="253F7EB6" w14:textId="77777777" w:rsidR="00764529" w:rsidRDefault="00764529" w:rsidP="00764529"/>
    <w:p w14:paraId="0FECCC42" w14:textId="77777777" w:rsidR="00764529" w:rsidRDefault="00764529" w:rsidP="00764529"/>
    <w:p w14:paraId="0A64C60A" w14:textId="77777777" w:rsidR="00764529" w:rsidRDefault="00764529" w:rsidP="00764529"/>
    <w:p w14:paraId="570E1ABD" w14:textId="77777777" w:rsidR="00764529" w:rsidRDefault="00764529" w:rsidP="00764529"/>
    <w:p w14:paraId="5324ABD6" w14:textId="77777777" w:rsidR="00764529" w:rsidRDefault="00764529" w:rsidP="00764529"/>
    <w:p w14:paraId="40E10F27" w14:textId="77777777" w:rsidR="00764529" w:rsidRDefault="00764529" w:rsidP="00764529"/>
    <w:p w14:paraId="150F1FEA" w14:textId="77777777" w:rsidR="00764529" w:rsidRDefault="00764529" w:rsidP="00764529"/>
    <w:p w14:paraId="00481832" w14:textId="3A7408B3" w:rsidR="00764529" w:rsidRDefault="00764529" w:rsidP="00764529"/>
    <w:p w14:paraId="107E9E29" w14:textId="77777777" w:rsidR="00234A04" w:rsidRDefault="00234A04" w:rsidP="00764529"/>
    <w:p w14:paraId="68D4F4E0" w14:textId="77777777" w:rsidR="00764529" w:rsidRDefault="00764529" w:rsidP="00764529"/>
    <w:p w14:paraId="401B4049" w14:textId="77777777" w:rsidR="00764529" w:rsidRDefault="00764529" w:rsidP="00764529">
      <w:pPr>
        <w:pStyle w:val="Heading1"/>
      </w:pPr>
      <w:bookmarkStart w:id="3" w:name="_Toc531199069"/>
      <w:r>
        <w:lastRenderedPageBreak/>
        <w:t>Conclusions</w:t>
      </w:r>
      <w:bookmarkEnd w:id="3"/>
      <w:r>
        <w:t xml:space="preserve"> </w:t>
      </w:r>
    </w:p>
    <w:p w14:paraId="707E11A0" w14:textId="77777777" w:rsidR="00F1323F" w:rsidRDefault="00F1323F" w:rsidP="00F1323F"/>
    <w:p w14:paraId="2FBEAE4E" w14:textId="3B45C3BD" w:rsidR="00326E79" w:rsidRDefault="00AC76CA" w:rsidP="00F1323F">
      <w:r>
        <w:t xml:space="preserve">In conclusion, poor time management </w:t>
      </w:r>
      <w:r w:rsidR="00326E79">
        <w:t xml:space="preserve">while studying could negatively affect the outcome of the course. </w:t>
      </w:r>
      <w:r w:rsidR="00EB0D2C">
        <w:t xml:space="preserve">As Brad and Herman (2017) research states, there is a positive effect on performance and wellbeing when good time management is employed. Adams and </w:t>
      </w:r>
      <w:proofErr w:type="spellStart"/>
      <w:r w:rsidR="00EB0D2C">
        <w:t>Jex</w:t>
      </w:r>
      <w:proofErr w:type="spellEnd"/>
      <w:r w:rsidR="00EB0D2C">
        <w:t xml:space="preserve"> (1999) also show that good time management can reduce stress levels between work commitments and family life. </w:t>
      </w:r>
      <w:r w:rsidR="00326E79">
        <w:t xml:space="preserve">Although, </w:t>
      </w:r>
      <w:r w:rsidR="006563CC">
        <w:t xml:space="preserve">Cottrell (2013) states that </w:t>
      </w:r>
      <w:r w:rsidR="00326E79">
        <w:t>managing time efficiently on its own is not enough</w:t>
      </w:r>
      <w:r w:rsidR="006563CC">
        <w:t>, e</w:t>
      </w:r>
      <w:r w:rsidR="00326E79">
        <w:t>mphasis should also be placed on using the time effectively.</w:t>
      </w:r>
    </w:p>
    <w:p w14:paraId="05C2BA95" w14:textId="77777777" w:rsidR="00F1323F" w:rsidRDefault="00F1323F" w:rsidP="00F1323F"/>
    <w:p w14:paraId="1A7C92F0" w14:textId="77777777" w:rsidR="00F1323F" w:rsidRDefault="00F1323F" w:rsidP="00F1323F"/>
    <w:p w14:paraId="381DCC7E" w14:textId="77777777" w:rsidR="00F1323F" w:rsidRDefault="00F1323F" w:rsidP="00F1323F"/>
    <w:p w14:paraId="6A3AC64D" w14:textId="77777777" w:rsidR="00F1323F" w:rsidRDefault="00F1323F" w:rsidP="00F1323F"/>
    <w:p w14:paraId="6BD67194" w14:textId="77777777" w:rsidR="00F1323F" w:rsidRDefault="00F1323F" w:rsidP="00F1323F"/>
    <w:p w14:paraId="1CD03367" w14:textId="77777777" w:rsidR="00F1323F" w:rsidRDefault="00F1323F" w:rsidP="00F1323F"/>
    <w:p w14:paraId="7A50BAF9" w14:textId="77777777" w:rsidR="00F1323F" w:rsidRDefault="00F1323F" w:rsidP="00F1323F"/>
    <w:p w14:paraId="0621EA61" w14:textId="77777777" w:rsidR="00F1323F" w:rsidRDefault="00F1323F" w:rsidP="00F1323F"/>
    <w:p w14:paraId="5E2951E5" w14:textId="77777777" w:rsidR="00F1323F" w:rsidRDefault="00F1323F" w:rsidP="00F1323F"/>
    <w:p w14:paraId="7237A30B" w14:textId="77777777" w:rsidR="00F1323F" w:rsidRDefault="00F1323F" w:rsidP="00F1323F"/>
    <w:p w14:paraId="5B76C991" w14:textId="77777777" w:rsidR="00F1323F" w:rsidRDefault="00F1323F" w:rsidP="00F1323F"/>
    <w:p w14:paraId="771FA128" w14:textId="77777777" w:rsidR="00F1323F" w:rsidRDefault="00F1323F" w:rsidP="00F1323F"/>
    <w:p w14:paraId="13766170" w14:textId="77777777" w:rsidR="00F1323F" w:rsidRDefault="00F1323F" w:rsidP="00F1323F"/>
    <w:p w14:paraId="3F84BA5D" w14:textId="77777777" w:rsidR="00F1323F" w:rsidRDefault="00F1323F" w:rsidP="00F1323F"/>
    <w:p w14:paraId="61EE4FDC" w14:textId="77777777" w:rsidR="00F1323F" w:rsidRDefault="00F1323F" w:rsidP="00F1323F"/>
    <w:p w14:paraId="0E7A8F1B" w14:textId="77777777" w:rsidR="00F1323F" w:rsidRDefault="00F1323F" w:rsidP="00F1323F"/>
    <w:p w14:paraId="0ED0ACAB" w14:textId="77777777" w:rsidR="00F1323F" w:rsidRDefault="00F1323F" w:rsidP="00F1323F"/>
    <w:p w14:paraId="767CD5E3" w14:textId="77777777" w:rsidR="00F1323F" w:rsidRDefault="00F1323F" w:rsidP="00F1323F"/>
    <w:p w14:paraId="2E266764" w14:textId="77777777" w:rsidR="00F1323F" w:rsidRDefault="00F1323F" w:rsidP="00F1323F"/>
    <w:p w14:paraId="12593FF9" w14:textId="77777777" w:rsidR="00F1323F" w:rsidRDefault="00F1323F" w:rsidP="00F1323F"/>
    <w:p w14:paraId="04F7E25E" w14:textId="3B33B68D" w:rsidR="00F1323F" w:rsidRDefault="00F1323F" w:rsidP="00F1323F"/>
    <w:p w14:paraId="49EF17B6" w14:textId="77777777" w:rsidR="003E4F98" w:rsidRDefault="003E4F98" w:rsidP="00F1323F"/>
    <w:p w14:paraId="34B3D863" w14:textId="77777777" w:rsidR="00F1323F" w:rsidRDefault="00F1323F" w:rsidP="00F1323F"/>
    <w:p w14:paraId="72811631" w14:textId="77777777" w:rsidR="00F1323F" w:rsidRDefault="00F1323F" w:rsidP="00F1323F"/>
    <w:p w14:paraId="37EB248E" w14:textId="708A3377" w:rsidR="00F1323F" w:rsidRDefault="00F1323F" w:rsidP="00F1323F">
      <w:pPr>
        <w:pStyle w:val="Heading1"/>
      </w:pPr>
      <w:bookmarkStart w:id="4" w:name="_Toc531199070"/>
      <w:r>
        <w:lastRenderedPageBreak/>
        <w:t>Reference</w:t>
      </w:r>
      <w:r w:rsidR="002049DE">
        <w:t xml:space="preserve"> </w:t>
      </w:r>
      <w:r>
        <w:t>List</w:t>
      </w:r>
      <w:bookmarkEnd w:id="4"/>
    </w:p>
    <w:p w14:paraId="52E61F65" w14:textId="05AD10A5" w:rsidR="00F1323F" w:rsidRDefault="00F1323F" w:rsidP="00F1323F"/>
    <w:p w14:paraId="59ABC732" w14:textId="7AC26F92" w:rsidR="00C91E7B" w:rsidRPr="00C91E7B" w:rsidRDefault="00C91E7B" w:rsidP="002049DE">
      <w:r>
        <w:t>Adams, G</w:t>
      </w:r>
      <w:r w:rsidR="009559C8">
        <w:t xml:space="preserve"> </w:t>
      </w:r>
      <w:r>
        <w:t xml:space="preserve">A &amp; </w:t>
      </w:r>
      <w:proofErr w:type="spellStart"/>
      <w:r>
        <w:t>Jex</w:t>
      </w:r>
      <w:proofErr w:type="spellEnd"/>
      <w:r>
        <w:t>, S</w:t>
      </w:r>
      <w:r w:rsidR="009559C8">
        <w:t xml:space="preserve"> </w:t>
      </w:r>
      <w:r>
        <w:t xml:space="preserve">M. (1999), </w:t>
      </w:r>
      <w:r>
        <w:rPr>
          <w:i/>
        </w:rPr>
        <w:t>Relationship Between Time Management, Control, Work-Family Conflict, and Strain</w:t>
      </w:r>
      <w:r>
        <w:t>, Journal of Occupational Health Psychology, 4:1, p 72-78.</w:t>
      </w:r>
    </w:p>
    <w:p w14:paraId="3A005CDA" w14:textId="65C2289A" w:rsidR="002049DE" w:rsidRPr="005F2B06" w:rsidRDefault="002049DE" w:rsidP="002049DE">
      <w:r>
        <w:t xml:space="preserve">Aeon, B &amp; </w:t>
      </w:r>
      <w:proofErr w:type="spellStart"/>
      <w:r>
        <w:t>Aguinis</w:t>
      </w:r>
      <w:proofErr w:type="spellEnd"/>
      <w:r>
        <w:t xml:space="preserve">, H. (2017), </w:t>
      </w:r>
      <w:r>
        <w:rPr>
          <w:i/>
        </w:rPr>
        <w:t>It’s About Time: New Perspectives and Insights on Time Management</w:t>
      </w:r>
      <w:r>
        <w:t>, Academy of Management Perspectives, 4, p 309-330.</w:t>
      </w:r>
      <w:r w:rsidR="00C91E7B">
        <w:t xml:space="preserve"> </w:t>
      </w:r>
    </w:p>
    <w:p w14:paraId="3E07404F" w14:textId="25B74BC9" w:rsidR="005F2B06" w:rsidRPr="00E377F9" w:rsidRDefault="005F2B06" w:rsidP="005F2B06">
      <w:r>
        <w:t xml:space="preserve">Cottrell, S. (2011), </w:t>
      </w:r>
      <w:r>
        <w:rPr>
          <w:i/>
        </w:rPr>
        <w:t>Critical Thinking Skills – Developing Effective Analysis and Argument</w:t>
      </w:r>
      <w:r>
        <w:t>, (2</w:t>
      </w:r>
      <w:r w:rsidRPr="00E377F9">
        <w:rPr>
          <w:vertAlign w:val="superscript"/>
        </w:rPr>
        <w:t>nd</w:t>
      </w:r>
      <w:r>
        <w:t xml:space="preserve"> Edition), Hampshire: Palgrave Macmillan.</w:t>
      </w:r>
    </w:p>
    <w:p w14:paraId="79F84B3B" w14:textId="77777777" w:rsidR="005F2B06" w:rsidRDefault="005F2B06" w:rsidP="005F2B06">
      <w:r w:rsidRPr="009909F6">
        <w:t>Cottrell, S</w:t>
      </w:r>
      <w:r>
        <w:t>.</w:t>
      </w:r>
      <w:r w:rsidRPr="009909F6">
        <w:t xml:space="preserve"> (2013)</w:t>
      </w:r>
      <w:r>
        <w:t>,</w:t>
      </w:r>
      <w:r w:rsidRPr="009909F6">
        <w:t xml:space="preserve"> </w:t>
      </w:r>
      <w:r w:rsidRPr="009909F6">
        <w:rPr>
          <w:i/>
        </w:rPr>
        <w:t>The Study Skills Handbook</w:t>
      </w:r>
      <w:r w:rsidRPr="009909F6">
        <w:t>, (</w:t>
      </w:r>
      <w:r>
        <w:t>4</w:t>
      </w:r>
      <w:r w:rsidRPr="009909F6">
        <w:rPr>
          <w:vertAlign w:val="superscript"/>
        </w:rPr>
        <w:t>th</w:t>
      </w:r>
      <w:r>
        <w:t xml:space="preserve"> </w:t>
      </w:r>
      <w:r w:rsidRPr="009909F6">
        <w:t>Edition)</w:t>
      </w:r>
      <w:r>
        <w:t>,</w:t>
      </w:r>
      <w:r w:rsidRPr="009909F6">
        <w:t xml:space="preserve"> Hampshire: Palgrave Macmillan</w:t>
      </w:r>
      <w:r>
        <w:t>.</w:t>
      </w:r>
    </w:p>
    <w:p w14:paraId="3A7B5C9A" w14:textId="39D210FA" w:rsidR="00FA3377" w:rsidRDefault="002049DE" w:rsidP="00F1323F">
      <w:pPr>
        <w:rPr>
          <w:i/>
        </w:rPr>
      </w:pPr>
      <w:r>
        <w:t xml:space="preserve">Mack, S. (2017), </w:t>
      </w:r>
      <w:r>
        <w:rPr>
          <w:i/>
        </w:rPr>
        <w:t xml:space="preserve">The Effect of Having Poor Time Management Skills </w:t>
      </w:r>
      <w:r w:rsidRPr="002049DE">
        <w:t>[online],</w:t>
      </w:r>
      <w:r>
        <w:t xml:space="preserve"> </w:t>
      </w:r>
      <w:hyperlink r:id="rId8" w:history="1">
        <w:r w:rsidRPr="00000BAB">
          <w:rPr>
            <w:rStyle w:val="Hyperlink"/>
          </w:rPr>
          <w:t>https://www.livestrong.com/article/158633-the-effect-of-having-poor-time-management-skills/</w:t>
        </w:r>
      </w:hyperlink>
      <w:r>
        <w:t>, Accessed 10/11/2018.</w:t>
      </w:r>
    </w:p>
    <w:p w14:paraId="3CAD1280" w14:textId="77777777" w:rsidR="00FA3377" w:rsidRPr="00FA3377" w:rsidRDefault="00FA3377" w:rsidP="00FA3377"/>
    <w:p w14:paraId="1116AE64" w14:textId="77777777" w:rsidR="00FA3377" w:rsidRPr="00FA3377" w:rsidRDefault="00FA3377" w:rsidP="00FA3377"/>
    <w:p w14:paraId="0B538331" w14:textId="77777777" w:rsidR="00FA3377" w:rsidRPr="00FA3377" w:rsidRDefault="00FA3377" w:rsidP="00FA3377"/>
    <w:p w14:paraId="368095FD" w14:textId="77777777" w:rsidR="00FA3377" w:rsidRPr="00FA3377" w:rsidRDefault="00FA3377" w:rsidP="00FA3377"/>
    <w:p w14:paraId="688296EE" w14:textId="77777777" w:rsidR="00FA3377" w:rsidRPr="00FA3377" w:rsidRDefault="00FA3377" w:rsidP="00FA3377"/>
    <w:p w14:paraId="13C0B12D" w14:textId="77777777" w:rsidR="00FA3377" w:rsidRPr="00FA3377" w:rsidRDefault="00FA3377" w:rsidP="00FA3377"/>
    <w:p w14:paraId="2BF9C849" w14:textId="77777777" w:rsidR="00FA3377" w:rsidRPr="00FA3377" w:rsidRDefault="00FA3377" w:rsidP="00FA3377"/>
    <w:p w14:paraId="210B55E9" w14:textId="77777777" w:rsidR="00FA3377" w:rsidRPr="00FA3377" w:rsidRDefault="00FA3377" w:rsidP="00FA3377"/>
    <w:p w14:paraId="47339D0A" w14:textId="77777777" w:rsidR="00FA3377" w:rsidRPr="00FA3377" w:rsidRDefault="00FA3377" w:rsidP="00FA3377"/>
    <w:p w14:paraId="337C6A57" w14:textId="77777777" w:rsidR="00FA3377" w:rsidRPr="00FA3377" w:rsidRDefault="00FA3377" w:rsidP="00FA3377"/>
    <w:p w14:paraId="273722F3" w14:textId="77777777" w:rsidR="00FA3377" w:rsidRPr="00FA3377" w:rsidRDefault="00FA3377" w:rsidP="00FA3377"/>
    <w:p w14:paraId="2883F5CC" w14:textId="77777777" w:rsidR="00FA3377" w:rsidRPr="00FA3377" w:rsidRDefault="00FA3377" w:rsidP="00FA3377"/>
    <w:p w14:paraId="6E8FA366" w14:textId="77777777" w:rsidR="00FA3377" w:rsidRPr="00FA3377" w:rsidRDefault="00FA3377" w:rsidP="00FA3377"/>
    <w:p w14:paraId="1EC9F04B" w14:textId="77777777" w:rsidR="00FA3377" w:rsidRPr="00FA3377" w:rsidRDefault="00FA3377" w:rsidP="00FA3377"/>
    <w:p w14:paraId="5700DF4C" w14:textId="77777777" w:rsidR="00FA3377" w:rsidRPr="00FA3377" w:rsidRDefault="00FA3377" w:rsidP="00FA3377"/>
    <w:p w14:paraId="6012FB8B" w14:textId="77777777" w:rsidR="00FA3377" w:rsidRPr="00FA3377" w:rsidRDefault="00FA3377" w:rsidP="00FA3377"/>
    <w:p w14:paraId="31622FBF" w14:textId="77777777" w:rsidR="00FA3377" w:rsidRPr="00FA3377" w:rsidRDefault="00FA3377" w:rsidP="00FA3377"/>
    <w:p w14:paraId="72D296AA" w14:textId="77777777" w:rsidR="00FA3377" w:rsidRPr="00FA3377" w:rsidRDefault="00FA3377" w:rsidP="00FA3377"/>
    <w:p w14:paraId="4AE21DF6" w14:textId="13EAF2A5" w:rsidR="00FA3377" w:rsidRDefault="00FA3377" w:rsidP="00FA3377"/>
    <w:p w14:paraId="376B5339" w14:textId="2B647CC9" w:rsidR="00F1323F" w:rsidRDefault="00F1323F" w:rsidP="00FA3377">
      <w:pPr>
        <w:jc w:val="center"/>
      </w:pPr>
    </w:p>
    <w:p w14:paraId="46D39D64" w14:textId="3F49D44E" w:rsidR="00FA3377" w:rsidRDefault="00FA3377" w:rsidP="00FA3377"/>
    <w:sdt>
      <w:sdtPr>
        <w:rPr>
          <w:rFonts w:eastAsiaTheme="minorHAnsi"/>
          <w:lang w:val="en-GB"/>
        </w:rPr>
        <w:id w:val="2070155351"/>
        <w:docPartObj>
          <w:docPartGallery w:val="Cover Pages"/>
          <w:docPartUnique/>
        </w:docPartObj>
      </w:sdtPr>
      <w:sdtEndPr>
        <w:rPr>
          <w:color w:val="5B9BD5" w:themeColor="accent1"/>
        </w:rPr>
      </w:sdtEndPr>
      <w:sdtContent>
        <w:p w14:paraId="5958C33B" w14:textId="77777777" w:rsidR="00FA3377" w:rsidRDefault="00FA3377" w:rsidP="00FA3377">
          <w:pPr>
            <w:pStyle w:val="NoSpacing"/>
          </w:pPr>
          <w:r>
            <w:rPr>
              <w:noProof/>
              <w:lang w:val="en-GB" w:eastAsia="en-GB"/>
            </w:rPr>
            <mc:AlternateContent>
              <mc:Choice Requires="wpg">
                <w:drawing>
                  <wp:anchor distT="0" distB="0" distL="114300" distR="114300" simplePos="0" relativeHeight="251663360" behindDoc="1" locked="0" layoutInCell="1" allowOverlap="1" wp14:anchorId="48430FD6" wp14:editId="4FC36267">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1" name="Group 1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3" name="Rectangle 3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99181806"/>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3F73D4FA" w14:textId="3DF37F57" w:rsidR="00FA3377" w:rsidRDefault="00FA3377" w:rsidP="00FA3377">
                                      <w:pPr>
                                        <w:pStyle w:val="NoSpacing"/>
                                        <w:jc w:val="right"/>
                                        <w:rPr>
                                          <w:color w:val="FFFFFF" w:themeColor="background1"/>
                                          <w:sz w:val="28"/>
                                          <w:szCs w:val="28"/>
                                        </w:rPr>
                                      </w:pPr>
                                      <w:r>
                                        <w:rPr>
                                          <w:color w:val="FFFFFF" w:themeColor="background1"/>
                                          <w:sz w:val="28"/>
                                          <w:szCs w:val="28"/>
                                        </w:rPr>
                                        <w:t>11/26/2018</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5" name="Group 35"/>
                            <wpg:cNvGrpSpPr/>
                            <wpg:grpSpPr>
                              <a:xfrm>
                                <a:off x="76200" y="4210050"/>
                                <a:ext cx="2057400" cy="4910328"/>
                                <a:chOff x="80645" y="4211812"/>
                                <a:chExt cx="1306273" cy="3121026"/>
                              </a:xfrm>
                            </wpg:grpSpPr>
                            <wpg:grpSp>
                              <wpg:cNvPr id="36" name="Group 36"/>
                              <wpg:cNvGrpSpPr>
                                <a:grpSpLocks noChangeAspect="1"/>
                              </wpg:cNvGrpSpPr>
                              <wpg:grpSpPr>
                                <a:xfrm>
                                  <a:off x="141062" y="4211812"/>
                                  <a:ext cx="1047750" cy="3121026"/>
                                  <a:chOff x="141062" y="4211812"/>
                                  <a:chExt cx="1047750" cy="3121026"/>
                                </a:xfrm>
                              </wpg:grpSpPr>
                              <wps:wsp>
                                <wps:cNvPr id="3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9" name="Group 49"/>
                              <wpg:cNvGrpSpPr>
                                <a:grpSpLocks noChangeAspect="1"/>
                              </wpg:cNvGrpSpPr>
                              <wpg:grpSpPr>
                                <a:xfrm>
                                  <a:off x="80645" y="4826972"/>
                                  <a:ext cx="1306273" cy="2505863"/>
                                  <a:chOff x="80645" y="4649964"/>
                                  <a:chExt cx="874712" cy="1677988"/>
                                </a:xfrm>
                              </wpg:grpSpPr>
                              <wps:wsp>
                                <wps:cNvPr id="5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7"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8430FD6" id="Group 11" o:spid="_x0000_s1057" style="position:absolute;margin-left:0;margin-top:0;width:172.8pt;height:718.55pt;z-index:-2516531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">
                    <v:rect id="Rectangle 33" o:spid="_x0000_s105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" fillcolor="#44546a [3215]" stroked="f" strokeweight="1pt"/>
                    <v:shape id="Pentagon 4" o:spid="_x0000_s105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" adj="18883" fillcolor="#5b9bd5 [3204]" stroked="f" strokeweight="1pt">
                      <v:textbox inset=",0,14.4pt,0">
                        <w:txbxContent>
                          <w:sdt>
                            <w:sdtPr>
                              <w:rPr>
                                <w:color w:val="FFFFFF" w:themeColor="background1"/>
                                <w:sz w:val="28"/>
                                <w:szCs w:val="28"/>
                              </w:rPr>
                              <w:alias w:val="Date"/>
                              <w:tag w:val=""/>
                              <w:id w:val="-1999181806"/>
                              <w:dataBinding w:prefixMappings="xmlns:ns0='http://schemas.microsoft.com/office/2006/coverPageProps' " w:xpath="/ns0:CoverPageProperties[1]/ns0:PublishDate[1]" w:storeItemID="{55AF091B-3C7A-41E3-B477-F2FDAA23CFDA}"/>
                              <w:date w:fullDate="2018-11-26T00:00:00Z">
                                <w:dateFormat w:val="M/d/yyyy"/>
                                <w:lid w:val="en-US"/>
                                <w:storeMappedDataAs w:val="dateTime"/>
                                <w:calendar w:val="gregorian"/>
                              </w:date>
                            </w:sdtPr>
                            <w:sdtEndPr/>
                            <w:sdtContent>
                              <w:p w14:paraId="3F73D4FA" w14:textId="3DF37F57" w:rsidR="00FA3377" w:rsidRDefault="00FA3377" w:rsidP="00FA3377">
                                <w:pPr>
                                  <w:pStyle w:val="NoSpacing"/>
                                  <w:jc w:val="right"/>
                                  <w:rPr>
                                    <w:color w:val="FFFFFF" w:themeColor="background1"/>
                                    <w:sz w:val="28"/>
                                    <w:szCs w:val="28"/>
                                  </w:rPr>
                                </w:pPr>
                                <w:r>
                                  <w:rPr>
                                    <w:color w:val="FFFFFF" w:themeColor="background1"/>
                                    <w:sz w:val="28"/>
                                    <w:szCs w:val="28"/>
                                  </w:rPr>
                                  <w:t>11/26/2018</w:t>
                                </w:r>
                              </w:p>
                            </w:sdtContent>
                          </w:sdt>
                        </w:txbxContent>
                      </v:textbox>
                    </v:shape>
                    <v:group id="Group 35" o:spid="_x0000_s106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v:group id="Group 36" o:spid="_x0000_s106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o:lock v:ext="edit" aspectratio="t"/>
                        <v:shape id="Freeform 20" o:spid="_x0000_s106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6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6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6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6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7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" path="m,l31,65r-8,l,xe" fillcolor="#44546a [3215]" strokecolor="#44546a [3215]" strokeweight="0">
                          <v:path arrowok="t" o:connecttype="custom" o:connectlocs="0,0;49213,103188;36513,103188;0,0" o:connectangles="0,0,0,0"/>
                        </v:shape>
                        <v:shape id="Freeform 30" o:spid="_x0000_s107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7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49" o:spid="_x0000_s107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o:lock v:ext="edit" aspectratio="t"/>
                        <v:shape id="Freeform 8" o:spid="_x0000_s107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7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7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7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" path="m,l33,71r-9,l11,36,,xe" fillcolor="#44546a [3215]" strokecolor="#44546a [3215]" strokeweight="0">
                          <v:fill opacity="13107f"/>
                          <v:stroke opacity="13107f"/>
                          <v:path arrowok="t" o:connecttype="custom" o:connectlocs="0,0;52388,112713;38100,112713;17463,57150;0,0" o:connectangles="0,0,0,0,0"/>
                        </v:shape>
                        <v:shape id="Freeform 14" o:spid="_x0000_s108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8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8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8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15A2E535" wp14:editId="253FE94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61" name="Text Box 61"/>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B27BC" w14:textId="3A0E0368" w:rsidR="00FA3377" w:rsidRDefault="009C54DE" w:rsidP="00FA3377">
                                <w:pPr>
                                  <w:pStyle w:val="NoSpacing"/>
                                  <w:rPr>
                                    <w:color w:val="5B9BD5" w:themeColor="accent1"/>
                                    <w:sz w:val="26"/>
                                    <w:szCs w:val="26"/>
                                  </w:rPr>
                                </w:pPr>
                                <w:sdt>
                                  <w:sdtPr>
                                    <w:rPr>
                                      <w:color w:val="5B9BD5" w:themeColor="accent1"/>
                                      <w:sz w:val="26"/>
                                      <w:szCs w:val="26"/>
                                    </w:rPr>
                                    <w:alias w:val="Author"/>
                                    <w:tag w:val=""/>
                                    <w:id w:val="1958368251"/>
                                    <w:dataBinding w:prefixMappings="xmlns:ns0='http://purl.org/dc/elements/1.1/' xmlns:ns1='http://schemas.openxmlformats.org/package/2006/metadata/core-properties' " w:xpath="/ns1:coreProperties[1]/ns0:creator[1]" w:storeItemID="{6C3C8BC8-F283-45AE-878A-BAB7291924A1}"/>
                                    <w:text/>
                                  </w:sdtPr>
                                  <w:sdtEndPr/>
                                  <w:sdtContent>
                                    <w:r w:rsidR="00FA3377">
                                      <w:rPr>
                                        <w:color w:val="5B9BD5" w:themeColor="accent1"/>
                                        <w:sz w:val="26"/>
                                        <w:szCs w:val="26"/>
                                      </w:rPr>
                                      <w:t>Gavin Clarkson (1809104)</w:t>
                                    </w:r>
                                  </w:sdtContent>
                                </w:sdt>
                              </w:p>
                              <w:p w14:paraId="2A704179" w14:textId="3CC72FA9" w:rsidR="00FA3377" w:rsidRDefault="009C54DE" w:rsidP="00FA3377">
                                <w:pPr>
                                  <w:pStyle w:val="NoSpacing"/>
                                  <w:rPr>
                                    <w:color w:val="595959" w:themeColor="text1" w:themeTint="A6"/>
                                    <w:sz w:val="20"/>
                                    <w:szCs w:val="20"/>
                                  </w:rPr>
                                </w:pPr>
                                <w:sdt>
                                  <w:sdtPr>
                                    <w:rPr>
                                      <w:caps/>
                                      <w:color w:val="595959" w:themeColor="text1" w:themeTint="A6"/>
                                      <w:sz w:val="20"/>
                                      <w:szCs w:val="20"/>
                                    </w:rPr>
                                    <w:alias w:val="Company"/>
                                    <w:tag w:val=""/>
                                    <w:id w:val="350608526"/>
                                    <w:dataBinding w:prefixMappings="xmlns:ns0='http://schemas.openxmlformats.org/officeDocument/2006/extended-properties' " w:xpath="/ns0:Properties[1]/ns0:Company[1]" w:storeItemID="{6668398D-A668-4E3E-A5EB-62B293D839F1}"/>
                                    <w:text/>
                                  </w:sdtPr>
                                  <w:sdtEndPr/>
                                  <w:sdtContent>
                                    <w:r w:rsidR="00FA3377">
                                      <w:rPr>
                                        <w:caps/>
                                        <w:color w:val="595959" w:themeColor="text1" w:themeTint="A6"/>
                                        <w:sz w:val="20"/>
                                        <w:szCs w:val="20"/>
                                      </w:rPr>
                                      <w:t>BEng mechanical and maunfacturing engineering</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A2E535" id="Text Box 61" o:spid="_x0000_s1086" type="#_x0000_t202" style="position:absolute;margin-left:0;margin-top:0;width:4in;height:28.8pt;z-index:25166540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bUeTR3MCAABbBQAADgAAAAAAAAAAAAAA&#10;AAAuAgAAZHJzL2Uyb0RvYy54bWxQSwECLQAUAAYACAAAACEA0UvQbtkAAAAEAQAADwAAAAAAAAAA&#10;AAAAAADNBAAAZHJzL2Rvd25yZXYueG1sUEsFBgAAAAAEAAQA8wAAANMFAAAAAA==&#10;" filled="f" stroked="f" strokeweight=".5pt">
                    <v:textbox style="mso-fit-shape-to-text:t" inset="0,0,0,0">
                      <w:txbxContent>
                        <w:p w14:paraId="5A3B27BC" w14:textId="3A0E0368" w:rsidR="00FA3377" w:rsidRDefault="009C54DE" w:rsidP="00FA3377">
                          <w:pPr>
                            <w:pStyle w:val="NoSpacing"/>
                            <w:rPr>
                              <w:color w:val="5B9BD5" w:themeColor="accent1"/>
                              <w:sz w:val="26"/>
                              <w:szCs w:val="26"/>
                            </w:rPr>
                          </w:pPr>
                          <w:sdt>
                            <w:sdtPr>
                              <w:rPr>
                                <w:color w:val="5B9BD5" w:themeColor="accent1"/>
                                <w:sz w:val="26"/>
                                <w:szCs w:val="26"/>
                              </w:rPr>
                              <w:alias w:val="Author"/>
                              <w:tag w:val=""/>
                              <w:id w:val="1958368251"/>
                              <w:dataBinding w:prefixMappings="xmlns:ns0='http://purl.org/dc/elements/1.1/' xmlns:ns1='http://schemas.openxmlformats.org/package/2006/metadata/core-properties' " w:xpath="/ns1:coreProperties[1]/ns0:creator[1]" w:storeItemID="{6C3C8BC8-F283-45AE-878A-BAB7291924A1}"/>
                              <w:text/>
                            </w:sdtPr>
                            <w:sdtEndPr/>
                            <w:sdtContent>
                              <w:r w:rsidR="00FA3377">
                                <w:rPr>
                                  <w:color w:val="5B9BD5" w:themeColor="accent1"/>
                                  <w:sz w:val="26"/>
                                  <w:szCs w:val="26"/>
                                </w:rPr>
                                <w:t>Gavin Clarkson (1809104)</w:t>
                              </w:r>
                            </w:sdtContent>
                          </w:sdt>
                        </w:p>
                        <w:p w14:paraId="2A704179" w14:textId="3CC72FA9" w:rsidR="00FA3377" w:rsidRDefault="009C54DE" w:rsidP="00FA3377">
                          <w:pPr>
                            <w:pStyle w:val="NoSpacing"/>
                            <w:rPr>
                              <w:color w:val="595959" w:themeColor="text1" w:themeTint="A6"/>
                              <w:sz w:val="20"/>
                              <w:szCs w:val="20"/>
                            </w:rPr>
                          </w:pPr>
                          <w:sdt>
                            <w:sdtPr>
                              <w:rPr>
                                <w:caps/>
                                <w:color w:val="595959" w:themeColor="text1" w:themeTint="A6"/>
                                <w:sz w:val="20"/>
                                <w:szCs w:val="20"/>
                              </w:rPr>
                              <w:alias w:val="Company"/>
                              <w:tag w:val=""/>
                              <w:id w:val="350608526"/>
                              <w:dataBinding w:prefixMappings="xmlns:ns0='http://schemas.openxmlformats.org/officeDocument/2006/extended-properties' " w:xpath="/ns0:Properties[1]/ns0:Company[1]" w:storeItemID="{6668398D-A668-4E3E-A5EB-62B293D839F1}"/>
                              <w:text/>
                            </w:sdtPr>
                            <w:sdtEndPr/>
                            <w:sdtContent>
                              <w:r w:rsidR="00FA3377">
                                <w:rPr>
                                  <w:caps/>
                                  <w:color w:val="595959" w:themeColor="text1" w:themeTint="A6"/>
                                  <w:sz w:val="20"/>
                                  <w:szCs w:val="20"/>
                                </w:rPr>
                                <w:t>BEng mechanical and maunfacturing engineering</w:t>
                              </w:r>
                            </w:sdtContent>
                          </w:sdt>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4384" behindDoc="0" locked="0" layoutInCell="1" allowOverlap="1" wp14:anchorId="1FE576DB" wp14:editId="410D612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62" name="Text Box 62"/>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88E7B7" w14:textId="77777777" w:rsidR="00FA3377" w:rsidRDefault="00FA3377" w:rsidP="00FA3377">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Benefits of Developing Academic Skills Irrespective of Degree Discipline.</w:t>
                                </w:r>
                              </w:p>
                              <w:p w14:paraId="7B2E2002" w14:textId="23833FBA" w:rsidR="00FA3377" w:rsidRDefault="009C54DE" w:rsidP="00FA3377">
                                <w:pPr>
                                  <w:spacing w:before="120"/>
                                  <w:rPr>
                                    <w:color w:val="404040" w:themeColor="text1" w:themeTint="BF"/>
                                    <w:sz w:val="36"/>
                                    <w:szCs w:val="36"/>
                                  </w:rPr>
                                </w:pPr>
                                <w:sdt>
                                  <w:sdtPr>
                                    <w:rPr>
                                      <w:color w:val="404040" w:themeColor="text1" w:themeTint="BF"/>
                                      <w:sz w:val="36"/>
                                      <w:szCs w:val="36"/>
                                    </w:rPr>
                                    <w:alias w:val="Subtitle"/>
                                    <w:tag w:val=""/>
                                    <w:id w:val="-1737386822"/>
                                    <w:dataBinding w:prefixMappings="xmlns:ns0='http://purl.org/dc/elements/1.1/' xmlns:ns1='http://schemas.openxmlformats.org/package/2006/metadata/core-properties' " w:xpath="/ns1:coreProperties[1]/ns0:subject[1]" w:storeItemID="{6C3C8BC8-F283-45AE-878A-BAB7291924A1}"/>
                                    <w:text/>
                                  </w:sdtPr>
                                  <w:sdtEndPr/>
                                  <w:sdtContent>
                                    <w:r w:rsidR="00FA3377">
                                      <w:rPr>
                                        <w:color w:val="404040" w:themeColor="text1" w:themeTint="BF"/>
                                        <w:sz w:val="36"/>
                                        <w:szCs w:val="36"/>
                                      </w:rPr>
                                      <w:t>M4X3333</w:t>
                                    </w:r>
                                  </w:sdtContent>
                                </w:sdt>
                              </w:p>
                              <w:p w14:paraId="338EE656" w14:textId="77777777" w:rsidR="00FA3377" w:rsidRDefault="00FA3377" w:rsidP="00FA3377">
                                <w:pPr>
                                  <w:spacing w:before="120"/>
                                  <w:rPr>
                                    <w:color w:val="404040" w:themeColor="text1" w:themeTint="BF"/>
                                    <w:sz w:val="36"/>
                                    <w:szCs w:val="36"/>
                                  </w:rPr>
                                </w:pPr>
                                <w:r>
                                  <w:rPr>
                                    <w:color w:val="404040" w:themeColor="text1" w:themeTint="BF"/>
                                    <w:sz w:val="36"/>
                                    <w:szCs w:val="36"/>
                                  </w:rPr>
                                  <w:t>Engineering Application and Study Skills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FE576DB" id="Text Box 62" o:spid="_x0000_s1087" type="#_x0000_t202" style="position:absolute;margin-left:0;margin-top:0;width:4in;height:84.25pt;z-index:2516643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" filled="f" stroked="f" strokeweight=".5pt">
                    <v:textbox style="mso-fit-shape-to-text:t" inset="0,0,0,0">
                      <w:txbxContent>
                        <w:p w14:paraId="0C88E7B7" w14:textId="77777777" w:rsidR="00FA3377" w:rsidRDefault="00FA3377" w:rsidP="00FA3377">
                          <w:pPr>
                            <w:pStyle w:val="NoSpacing"/>
                            <w:rPr>
                              <w:rFonts w:asciiTheme="majorHAnsi" w:eastAsiaTheme="majorEastAsia" w:hAnsiTheme="majorHAnsi" w:cstheme="majorBidi"/>
                              <w:color w:val="262626" w:themeColor="text1" w:themeTint="D9"/>
                              <w:sz w:val="72"/>
                            </w:rPr>
                          </w:pPr>
                          <w:r>
                            <w:rPr>
                              <w:rFonts w:asciiTheme="majorHAnsi" w:eastAsiaTheme="majorEastAsia" w:hAnsiTheme="majorHAnsi" w:cstheme="majorBidi"/>
                              <w:color w:val="262626" w:themeColor="text1" w:themeTint="D9"/>
                              <w:sz w:val="72"/>
                              <w:szCs w:val="72"/>
                            </w:rPr>
                            <w:t>Benefits of Developing Academic Skills Irrespective of Degree Discipline.</w:t>
                          </w:r>
                        </w:p>
                        <w:p w14:paraId="7B2E2002" w14:textId="23833FBA" w:rsidR="00FA3377" w:rsidRDefault="009C54DE" w:rsidP="00FA3377">
                          <w:pPr>
                            <w:spacing w:before="120"/>
                            <w:rPr>
                              <w:color w:val="404040" w:themeColor="text1" w:themeTint="BF"/>
                              <w:sz w:val="36"/>
                              <w:szCs w:val="36"/>
                            </w:rPr>
                          </w:pPr>
                          <w:sdt>
                            <w:sdtPr>
                              <w:rPr>
                                <w:color w:val="404040" w:themeColor="text1" w:themeTint="BF"/>
                                <w:sz w:val="36"/>
                                <w:szCs w:val="36"/>
                              </w:rPr>
                              <w:alias w:val="Subtitle"/>
                              <w:tag w:val=""/>
                              <w:id w:val="-1737386822"/>
                              <w:dataBinding w:prefixMappings="xmlns:ns0='http://purl.org/dc/elements/1.1/' xmlns:ns1='http://schemas.openxmlformats.org/package/2006/metadata/core-properties' " w:xpath="/ns1:coreProperties[1]/ns0:subject[1]" w:storeItemID="{6C3C8BC8-F283-45AE-878A-BAB7291924A1}"/>
                              <w:text/>
                            </w:sdtPr>
                            <w:sdtEndPr/>
                            <w:sdtContent>
                              <w:r w:rsidR="00FA3377">
                                <w:rPr>
                                  <w:color w:val="404040" w:themeColor="text1" w:themeTint="BF"/>
                                  <w:sz w:val="36"/>
                                  <w:szCs w:val="36"/>
                                </w:rPr>
                                <w:t>M4X3333</w:t>
                              </w:r>
                            </w:sdtContent>
                          </w:sdt>
                        </w:p>
                        <w:p w14:paraId="338EE656" w14:textId="77777777" w:rsidR="00FA3377" w:rsidRDefault="00FA3377" w:rsidP="00FA3377">
                          <w:pPr>
                            <w:spacing w:before="120"/>
                            <w:rPr>
                              <w:color w:val="404040" w:themeColor="text1" w:themeTint="BF"/>
                              <w:sz w:val="36"/>
                              <w:szCs w:val="36"/>
                            </w:rPr>
                          </w:pPr>
                          <w:r>
                            <w:rPr>
                              <w:color w:val="404040" w:themeColor="text1" w:themeTint="BF"/>
                              <w:sz w:val="36"/>
                              <w:szCs w:val="36"/>
                            </w:rPr>
                            <w:t>Engineering Application and Study Skills</w:t>
                          </w:r>
                        </w:p>
                      </w:txbxContent>
                    </v:textbox>
                    <w10:wrap anchorx="page" anchory="page"/>
                  </v:shape>
                </w:pict>
              </mc:Fallback>
            </mc:AlternateContent>
          </w:r>
        </w:p>
        <w:p w14:paraId="3D46A44C" w14:textId="77777777" w:rsidR="00FA3377" w:rsidRPr="00767A03" w:rsidRDefault="00FA3377" w:rsidP="00FA3377">
          <w:pPr>
            <w:rPr>
              <w:rFonts w:eastAsiaTheme="minorEastAsia"/>
              <w:color w:val="5B9BD5" w:themeColor="accent1"/>
              <w:lang w:val="en-US"/>
            </w:rPr>
          </w:pPr>
          <w:r>
            <w:rPr>
              <w:rFonts w:eastAsiaTheme="minorEastAsia"/>
              <w:color w:val="5B9BD5" w:themeColor="accent1"/>
              <w:lang w:val="en-US"/>
            </w:rPr>
            <w:br w:type="page"/>
          </w:r>
        </w:p>
      </w:sdtContent>
    </w:sdt>
    <w:bookmarkStart w:id="5" w:name="_Toc534231972" w:displacedByCustomXml="next"/>
    <w:sdt>
      <w:sdtPr>
        <w:rPr>
          <w:rFonts w:asciiTheme="minorHAnsi" w:eastAsiaTheme="minorHAnsi" w:hAnsiTheme="minorHAnsi" w:cstheme="minorBidi"/>
          <w:color w:val="auto"/>
          <w:sz w:val="22"/>
          <w:szCs w:val="22"/>
        </w:rPr>
        <w:id w:val="646633335"/>
        <w:docPartObj>
          <w:docPartGallery w:val="Table of Contents"/>
          <w:docPartUnique/>
        </w:docPartObj>
      </w:sdtPr>
      <w:sdtEndPr>
        <w:rPr>
          <w:b/>
          <w:bCs/>
          <w:noProof/>
        </w:rPr>
      </w:sdtEndPr>
      <w:sdtContent>
        <w:p w14:paraId="5A19C6BB" w14:textId="77777777" w:rsidR="00FA3377" w:rsidRDefault="00FA3377" w:rsidP="00FA3377">
          <w:pPr>
            <w:pStyle w:val="Heading1"/>
          </w:pPr>
          <w:r>
            <w:t>Table of Contents</w:t>
          </w:r>
          <w:bookmarkEnd w:id="5"/>
        </w:p>
        <w:p w14:paraId="0E33C0CE" w14:textId="13CEFBDD" w:rsidR="00FA3377" w:rsidRDefault="00FA3377" w:rsidP="00FA3377">
          <w:pPr>
            <w:pStyle w:val="TOC1"/>
            <w:tabs>
              <w:tab w:val="right" w:leader="dot" w:pos="9016"/>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34231973" w:history="1">
            <w:r w:rsidRPr="00B31ADC">
              <w:rPr>
                <w:rStyle w:val="Hyperlink"/>
                <w:noProof/>
              </w:rPr>
              <w:t>Introduction</w:t>
            </w:r>
            <w:r>
              <w:rPr>
                <w:noProof/>
                <w:webHidden/>
              </w:rPr>
              <w:tab/>
            </w:r>
            <w:r>
              <w:rPr>
                <w:noProof/>
                <w:webHidden/>
              </w:rPr>
              <w:fldChar w:fldCharType="begin"/>
            </w:r>
            <w:r>
              <w:rPr>
                <w:noProof/>
                <w:webHidden/>
              </w:rPr>
              <w:instrText xml:space="preserve"> PAGEREF _Toc534231973 \h </w:instrText>
            </w:r>
            <w:r>
              <w:rPr>
                <w:noProof/>
                <w:webHidden/>
              </w:rPr>
            </w:r>
            <w:r>
              <w:rPr>
                <w:noProof/>
                <w:webHidden/>
              </w:rPr>
              <w:fldChar w:fldCharType="separate"/>
            </w:r>
            <w:r>
              <w:rPr>
                <w:noProof/>
                <w:webHidden/>
              </w:rPr>
              <w:t>8</w:t>
            </w:r>
            <w:r>
              <w:rPr>
                <w:noProof/>
                <w:webHidden/>
              </w:rPr>
              <w:fldChar w:fldCharType="end"/>
            </w:r>
          </w:hyperlink>
        </w:p>
        <w:p w14:paraId="72785DD9" w14:textId="1480BEEC" w:rsidR="00FA3377" w:rsidRDefault="009C54DE" w:rsidP="00FA3377">
          <w:pPr>
            <w:pStyle w:val="TOC1"/>
            <w:tabs>
              <w:tab w:val="right" w:leader="dot" w:pos="9016"/>
            </w:tabs>
            <w:rPr>
              <w:rFonts w:eastAsiaTheme="minorEastAsia"/>
              <w:noProof/>
              <w:lang w:val="en-US"/>
            </w:rPr>
          </w:pPr>
          <w:hyperlink w:anchor="_Toc534231974" w:history="1">
            <w:r w:rsidR="00FA3377" w:rsidRPr="00B31ADC">
              <w:rPr>
                <w:rStyle w:val="Hyperlink"/>
                <w:noProof/>
              </w:rPr>
              <w:t>Main Findings</w:t>
            </w:r>
            <w:r w:rsidR="00FA3377">
              <w:rPr>
                <w:noProof/>
                <w:webHidden/>
              </w:rPr>
              <w:tab/>
            </w:r>
            <w:r w:rsidR="00FA3377">
              <w:rPr>
                <w:noProof/>
                <w:webHidden/>
              </w:rPr>
              <w:fldChar w:fldCharType="begin"/>
            </w:r>
            <w:r w:rsidR="00FA3377">
              <w:rPr>
                <w:noProof/>
                <w:webHidden/>
              </w:rPr>
              <w:instrText xml:space="preserve"> PAGEREF _Toc534231974 \h </w:instrText>
            </w:r>
            <w:r w:rsidR="00FA3377">
              <w:rPr>
                <w:noProof/>
                <w:webHidden/>
              </w:rPr>
            </w:r>
            <w:r w:rsidR="00FA3377">
              <w:rPr>
                <w:noProof/>
                <w:webHidden/>
              </w:rPr>
              <w:fldChar w:fldCharType="separate"/>
            </w:r>
            <w:r w:rsidR="00FA3377">
              <w:rPr>
                <w:noProof/>
                <w:webHidden/>
              </w:rPr>
              <w:t>9</w:t>
            </w:r>
            <w:r w:rsidR="00FA3377">
              <w:rPr>
                <w:noProof/>
                <w:webHidden/>
              </w:rPr>
              <w:fldChar w:fldCharType="end"/>
            </w:r>
          </w:hyperlink>
        </w:p>
        <w:p w14:paraId="0EB544D2" w14:textId="2990A69E" w:rsidR="00FA3377" w:rsidRDefault="009C54DE" w:rsidP="00FA3377">
          <w:pPr>
            <w:pStyle w:val="TOC1"/>
            <w:tabs>
              <w:tab w:val="right" w:leader="dot" w:pos="9016"/>
            </w:tabs>
            <w:rPr>
              <w:rFonts w:eastAsiaTheme="minorEastAsia"/>
              <w:noProof/>
              <w:lang w:val="en-US"/>
            </w:rPr>
          </w:pPr>
          <w:hyperlink w:anchor="_Toc534231975" w:history="1">
            <w:r w:rsidR="00FA3377" w:rsidRPr="00B31ADC">
              <w:rPr>
                <w:rStyle w:val="Hyperlink"/>
                <w:noProof/>
              </w:rPr>
              <w:t>Conclusions</w:t>
            </w:r>
            <w:r w:rsidR="00FA3377">
              <w:rPr>
                <w:noProof/>
                <w:webHidden/>
              </w:rPr>
              <w:tab/>
            </w:r>
            <w:r w:rsidR="00FA3377">
              <w:rPr>
                <w:noProof/>
                <w:webHidden/>
              </w:rPr>
              <w:fldChar w:fldCharType="begin"/>
            </w:r>
            <w:r w:rsidR="00FA3377">
              <w:rPr>
                <w:noProof/>
                <w:webHidden/>
              </w:rPr>
              <w:instrText xml:space="preserve"> PAGEREF _Toc534231975 \h </w:instrText>
            </w:r>
            <w:r w:rsidR="00FA3377">
              <w:rPr>
                <w:noProof/>
                <w:webHidden/>
              </w:rPr>
            </w:r>
            <w:r w:rsidR="00FA3377">
              <w:rPr>
                <w:noProof/>
                <w:webHidden/>
              </w:rPr>
              <w:fldChar w:fldCharType="separate"/>
            </w:r>
            <w:r w:rsidR="00FA3377">
              <w:rPr>
                <w:noProof/>
                <w:webHidden/>
              </w:rPr>
              <w:t>10</w:t>
            </w:r>
            <w:r w:rsidR="00FA3377">
              <w:rPr>
                <w:noProof/>
                <w:webHidden/>
              </w:rPr>
              <w:fldChar w:fldCharType="end"/>
            </w:r>
          </w:hyperlink>
        </w:p>
        <w:p w14:paraId="5B1DF0D9" w14:textId="27FAF16D" w:rsidR="00FA3377" w:rsidRDefault="009C54DE" w:rsidP="00FA3377">
          <w:pPr>
            <w:pStyle w:val="TOC1"/>
            <w:tabs>
              <w:tab w:val="right" w:leader="dot" w:pos="9016"/>
            </w:tabs>
            <w:rPr>
              <w:rFonts w:eastAsiaTheme="minorEastAsia"/>
              <w:noProof/>
              <w:lang w:val="en-US"/>
            </w:rPr>
          </w:pPr>
          <w:hyperlink w:anchor="_Toc534231976" w:history="1">
            <w:r w:rsidR="00FA3377" w:rsidRPr="00B31ADC">
              <w:rPr>
                <w:rStyle w:val="Hyperlink"/>
                <w:noProof/>
              </w:rPr>
              <w:t>References List</w:t>
            </w:r>
            <w:r w:rsidR="00FA3377">
              <w:rPr>
                <w:noProof/>
                <w:webHidden/>
              </w:rPr>
              <w:tab/>
            </w:r>
            <w:r w:rsidR="00FA3377">
              <w:rPr>
                <w:noProof/>
                <w:webHidden/>
              </w:rPr>
              <w:fldChar w:fldCharType="begin"/>
            </w:r>
            <w:r w:rsidR="00FA3377">
              <w:rPr>
                <w:noProof/>
                <w:webHidden/>
              </w:rPr>
              <w:instrText xml:space="preserve"> PAGEREF _Toc534231976 \h </w:instrText>
            </w:r>
            <w:r w:rsidR="00FA3377">
              <w:rPr>
                <w:noProof/>
                <w:webHidden/>
              </w:rPr>
            </w:r>
            <w:r w:rsidR="00FA3377">
              <w:rPr>
                <w:noProof/>
                <w:webHidden/>
              </w:rPr>
              <w:fldChar w:fldCharType="separate"/>
            </w:r>
            <w:r w:rsidR="00FA3377">
              <w:rPr>
                <w:noProof/>
                <w:webHidden/>
              </w:rPr>
              <w:t>11</w:t>
            </w:r>
            <w:r w:rsidR="00FA3377">
              <w:rPr>
                <w:noProof/>
                <w:webHidden/>
              </w:rPr>
              <w:fldChar w:fldCharType="end"/>
            </w:r>
          </w:hyperlink>
        </w:p>
        <w:p w14:paraId="26AD9664" w14:textId="3431DD1D" w:rsidR="00FA3377" w:rsidRDefault="009C54DE" w:rsidP="00FA3377">
          <w:pPr>
            <w:pStyle w:val="TOC1"/>
            <w:tabs>
              <w:tab w:val="right" w:leader="dot" w:pos="9016"/>
            </w:tabs>
            <w:rPr>
              <w:rFonts w:eastAsiaTheme="minorEastAsia"/>
              <w:noProof/>
              <w:lang w:val="en-US"/>
            </w:rPr>
          </w:pPr>
          <w:hyperlink w:anchor="_Toc534231977" w:history="1">
            <w:r w:rsidR="00FA3377" w:rsidRPr="00B31ADC">
              <w:rPr>
                <w:rStyle w:val="Hyperlink"/>
                <w:noProof/>
              </w:rPr>
              <w:t>Appendix</w:t>
            </w:r>
            <w:r w:rsidR="00FA3377">
              <w:rPr>
                <w:noProof/>
                <w:webHidden/>
              </w:rPr>
              <w:tab/>
            </w:r>
            <w:r w:rsidR="00FA3377">
              <w:rPr>
                <w:noProof/>
                <w:webHidden/>
              </w:rPr>
              <w:fldChar w:fldCharType="begin"/>
            </w:r>
            <w:r w:rsidR="00FA3377">
              <w:rPr>
                <w:noProof/>
                <w:webHidden/>
              </w:rPr>
              <w:instrText xml:space="preserve"> PAGEREF _Toc534231977 \h </w:instrText>
            </w:r>
            <w:r w:rsidR="00FA3377">
              <w:rPr>
                <w:noProof/>
                <w:webHidden/>
              </w:rPr>
            </w:r>
            <w:r w:rsidR="00FA3377">
              <w:rPr>
                <w:noProof/>
                <w:webHidden/>
              </w:rPr>
              <w:fldChar w:fldCharType="separate"/>
            </w:r>
            <w:r w:rsidR="00FA3377">
              <w:rPr>
                <w:noProof/>
                <w:webHidden/>
              </w:rPr>
              <w:t>12</w:t>
            </w:r>
            <w:r w:rsidR="00FA3377">
              <w:rPr>
                <w:noProof/>
                <w:webHidden/>
              </w:rPr>
              <w:fldChar w:fldCharType="end"/>
            </w:r>
          </w:hyperlink>
        </w:p>
        <w:p w14:paraId="6C6F40D5" w14:textId="1D89A9B0" w:rsidR="00FA3377" w:rsidRDefault="00FA3377" w:rsidP="00FA3377">
          <w:r>
            <w:rPr>
              <w:b/>
              <w:bCs/>
              <w:noProof/>
            </w:rPr>
            <w:fldChar w:fldCharType="end"/>
          </w:r>
        </w:p>
      </w:sdtContent>
    </w:sdt>
    <w:p w14:paraId="031728AA" w14:textId="77777777" w:rsidR="00FA3377" w:rsidRPr="00764529" w:rsidRDefault="00FA3377" w:rsidP="00FA3377">
      <w:pPr>
        <w:tabs>
          <w:tab w:val="left" w:pos="3030"/>
        </w:tabs>
      </w:pPr>
    </w:p>
    <w:p w14:paraId="2A7FA9D9" w14:textId="77777777" w:rsidR="00FA3377" w:rsidRPr="00764529" w:rsidRDefault="00FA3377" w:rsidP="00FA3377"/>
    <w:p w14:paraId="7EA3A420" w14:textId="77777777" w:rsidR="00FA3377" w:rsidRPr="00764529" w:rsidRDefault="00FA3377" w:rsidP="00FA3377"/>
    <w:p w14:paraId="66DC5C9A" w14:textId="77777777" w:rsidR="00FA3377" w:rsidRPr="00764529" w:rsidRDefault="00FA3377" w:rsidP="00FA3377"/>
    <w:p w14:paraId="2ED97F40" w14:textId="77777777" w:rsidR="00FA3377" w:rsidRPr="00764529" w:rsidRDefault="00FA3377" w:rsidP="00FA3377"/>
    <w:p w14:paraId="68F38507" w14:textId="77777777" w:rsidR="00FA3377" w:rsidRPr="00764529" w:rsidRDefault="00FA3377" w:rsidP="00FA3377"/>
    <w:p w14:paraId="61434205" w14:textId="77777777" w:rsidR="00FA3377" w:rsidRPr="00764529" w:rsidRDefault="00FA3377" w:rsidP="00FA3377"/>
    <w:p w14:paraId="6C48A9E8" w14:textId="77777777" w:rsidR="00FA3377" w:rsidRPr="00764529" w:rsidRDefault="00FA3377" w:rsidP="00FA3377"/>
    <w:p w14:paraId="3AAB1F4B" w14:textId="77777777" w:rsidR="00FA3377" w:rsidRPr="00764529" w:rsidRDefault="00FA3377" w:rsidP="00FA3377"/>
    <w:p w14:paraId="51DC5D62" w14:textId="77777777" w:rsidR="00FA3377" w:rsidRPr="00764529" w:rsidRDefault="00FA3377" w:rsidP="00FA3377"/>
    <w:p w14:paraId="0DF749FA" w14:textId="77777777" w:rsidR="00FA3377" w:rsidRPr="00764529" w:rsidRDefault="00FA3377" w:rsidP="00FA3377"/>
    <w:p w14:paraId="62DDB956" w14:textId="77777777" w:rsidR="00FA3377" w:rsidRPr="00764529" w:rsidRDefault="00FA3377" w:rsidP="00FA3377"/>
    <w:p w14:paraId="6F1BF6F3" w14:textId="77777777" w:rsidR="00FA3377" w:rsidRPr="00764529" w:rsidRDefault="00FA3377" w:rsidP="00FA3377"/>
    <w:p w14:paraId="1EDDB8E6" w14:textId="77777777" w:rsidR="00FA3377" w:rsidRPr="00764529" w:rsidRDefault="00FA3377" w:rsidP="00FA3377"/>
    <w:p w14:paraId="3B0B0355" w14:textId="77777777" w:rsidR="00FA3377" w:rsidRPr="00764529" w:rsidRDefault="00FA3377" w:rsidP="00FA3377"/>
    <w:p w14:paraId="308B9B10" w14:textId="77777777" w:rsidR="00FA3377" w:rsidRPr="00764529" w:rsidRDefault="00FA3377" w:rsidP="00FA3377"/>
    <w:p w14:paraId="76C87DB7" w14:textId="77777777" w:rsidR="00FA3377" w:rsidRPr="00764529" w:rsidRDefault="00FA3377" w:rsidP="00FA3377"/>
    <w:p w14:paraId="048BCB92" w14:textId="77777777" w:rsidR="00FA3377" w:rsidRPr="00764529" w:rsidRDefault="00FA3377" w:rsidP="00FA3377"/>
    <w:p w14:paraId="020D5DB6" w14:textId="77777777" w:rsidR="00FA3377" w:rsidRDefault="00FA3377" w:rsidP="00FA3377"/>
    <w:p w14:paraId="55D0AF09" w14:textId="77777777" w:rsidR="00FA3377" w:rsidRDefault="00FA3377" w:rsidP="00FA3377"/>
    <w:p w14:paraId="41D7D4A6" w14:textId="77777777" w:rsidR="00FA3377" w:rsidRDefault="00FA3377" w:rsidP="00FA3377"/>
    <w:p w14:paraId="1005AFC3" w14:textId="77777777" w:rsidR="00FA3377" w:rsidRDefault="00FA3377" w:rsidP="00FA3377"/>
    <w:p w14:paraId="45347BF2" w14:textId="77777777" w:rsidR="00FA3377" w:rsidRDefault="00FA3377" w:rsidP="00FA3377"/>
    <w:p w14:paraId="0983BDEC" w14:textId="77777777" w:rsidR="00FA3377" w:rsidRPr="00764529" w:rsidRDefault="00FA3377" w:rsidP="00FA3377"/>
    <w:p w14:paraId="1E19B365" w14:textId="77777777" w:rsidR="00FA3377" w:rsidRDefault="00FA3377" w:rsidP="00FA3377">
      <w:pPr>
        <w:pStyle w:val="Heading1"/>
      </w:pPr>
      <w:bookmarkStart w:id="6" w:name="_Toc534231973"/>
      <w:r>
        <w:lastRenderedPageBreak/>
        <w:t>Introduc</w:t>
      </w:r>
      <w:bookmarkStart w:id="7" w:name="_GoBack"/>
      <w:bookmarkEnd w:id="7"/>
      <w:r>
        <w:t>tion</w:t>
      </w:r>
      <w:bookmarkEnd w:id="6"/>
    </w:p>
    <w:p w14:paraId="5B03E70E" w14:textId="77777777" w:rsidR="00FA3377" w:rsidRDefault="00FA3377" w:rsidP="00FA3377"/>
    <w:p w14:paraId="3FC3FB39" w14:textId="77777777" w:rsidR="00FA3377" w:rsidRDefault="00FA3377" w:rsidP="00FA3377">
      <w:r>
        <w:t xml:space="preserve">This report will investigate the benefits of developing academic skills irrespective of degree discipline. It will look at what a skill is and what can be defined as an academic skill, which is also commonly referred to as study skills. The aspects that the report will </w:t>
      </w:r>
      <w:proofErr w:type="gramStart"/>
      <w:r>
        <w:t>look into</w:t>
      </w:r>
      <w:proofErr w:type="gramEnd"/>
      <w:r>
        <w:t xml:space="preserve"> include the benefits of academic skills in regard to academic performance and when looking for employment.</w:t>
      </w:r>
    </w:p>
    <w:p w14:paraId="5C898C34" w14:textId="77777777" w:rsidR="00FA3377" w:rsidRDefault="00FA3377" w:rsidP="00FA3377"/>
    <w:p w14:paraId="23D48035" w14:textId="77777777" w:rsidR="00FA3377" w:rsidRDefault="00FA3377" w:rsidP="00FA3377"/>
    <w:p w14:paraId="2A473883" w14:textId="77777777" w:rsidR="00FA3377" w:rsidRDefault="00FA3377" w:rsidP="00FA3377"/>
    <w:p w14:paraId="094FC978" w14:textId="77777777" w:rsidR="00FA3377" w:rsidRDefault="00FA3377" w:rsidP="00FA3377"/>
    <w:p w14:paraId="54F0A5D5" w14:textId="77777777" w:rsidR="00FA3377" w:rsidRDefault="00FA3377" w:rsidP="00FA3377"/>
    <w:p w14:paraId="2F16C0C9" w14:textId="77777777" w:rsidR="00FA3377" w:rsidRDefault="00FA3377" w:rsidP="00FA3377"/>
    <w:p w14:paraId="16EEA1C9" w14:textId="77777777" w:rsidR="00FA3377" w:rsidRDefault="00FA3377" w:rsidP="00FA3377"/>
    <w:p w14:paraId="5BC1496D" w14:textId="77777777" w:rsidR="00FA3377" w:rsidRDefault="00FA3377" w:rsidP="00FA3377"/>
    <w:p w14:paraId="212AB749" w14:textId="77777777" w:rsidR="00FA3377" w:rsidRDefault="00FA3377" w:rsidP="00FA3377"/>
    <w:p w14:paraId="7EC63971" w14:textId="77777777" w:rsidR="00FA3377" w:rsidRDefault="00FA3377" w:rsidP="00FA3377"/>
    <w:p w14:paraId="1596A0A9" w14:textId="77777777" w:rsidR="00FA3377" w:rsidRDefault="00FA3377" w:rsidP="00FA3377"/>
    <w:p w14:paraId="4E9E2991" w14:textId="77777777" w:rsidR="00FA3377" w:rsidRDefault="00FA3377" w:rsidP="00FA3377"/>
    <w:p w14:paraId="24AD8608" w14:textId="77777777" w:rsidR="00FA3377" w:rsidRDefault="00FA3377" w:rsidP="00FA3377"/>
    <w:p w14:paraId="2FFB9907" w14:textId="77777777" w:rsidR="00FA3377" w:rsidRDefault="00FA3377" w:rsidP="00FA3377"/>
    <w:p w14:paraId="622A7D41" w14:textId="77777777" w:rsidR="00FA3377" w:rsidRDefault="00FA3377" w:rsidP="00FA3377"/>
    <w:p w14:paraId="13140D0B" w14:textId="77777777" w:rsidR="00FA3377" w:rsidRDefault="00FA3377" w:rsidP="00FA3377"/>
    <w:p w14:paraId="03451E17" w14:textId="77777777" w:rsidR="00FA3377" w:rsidRDefault="00FA3377" w:rsidP="00FA3377"/>
    <w:p w14:paraId="0DA00996" w14:textId="77777777" w:rsidR="00FA3377" w:rsidRDefault="00FA3377" w:rsidP="00FA3377"/>
    <w:p w14:paraId="4F9C7FEF" w14:textId="77777777" w:rsidR="00FA3377" w:rsidRDefault="00FA3377" w:rsidP="00FA3377"/>
    <w:p w14:paraId="41E4C665" w14:textId="77777777" w:rsidR="00FA3377" w:rsidRDefault="00FA3377" w:rsidP="00FA3377"/>
    <w:p w14:paraId="009BF0FA" w14:textId="77777777" w:rsidR="00FA3377" w:rsidRDefault="00FA3377" w:rsidP="00FA3377"/>
    <w:p w14:paraId="797869F4" w14:textId="77777777" w:rsidR="00FA3377" w:rsidRDefault="00FA3377" w:rsidP="00FA3377"/>
    <w:p w14:paraId="1B85AC41" w14:textId="77777777" w:rsidR="00FA3377" w:rsidRDefault="00FA3377" w:rsidP="00FA3377"/>
    <w:p w14:paraId="722E0D4E" w14:textId="77777777" w:rsidR="00FA3377" w:rsidRDefault="00FA3377" w:rsidP="00FA3377"/>
    <w:p w14:paraId="6BC1656A" w14:textId="77777777" w:rsidR="00FA3377" w:rsidRDefault="00FA3377" w:rsidP="00FA3377"/>
    <w:p w14:paraId="755C8BEA" w14:textId="77777777" w:rsidR="00FA3377" w:rsidRDefault="00FA3377" w:rsidP="00FA3377"/>
    <w:p w14:paraId="7A708C50" w14:textId="77777777" w:rsidR="00FA3377" w:rsidRDefault="00FA3377" w:rsidP="00FA3377">
      <w:pPr>
        <w:pStyle w:val="Heading1"/>
      </w:pPr>
      <w:bookmarkStart w:id="8" w:name="_Toc534231974"/>
      <w:r>
        <w:lastRenderedPageBreak/>
        <w:t>Main Findings</w:t>
      </w:r>
      <w:bookmarkEnd w:id="8"/>
    </w:p>
    <w:p w14:paraId="4AC3C017" w14:textId="77777777" w:rsidR="00FA3377" w:rsidRDefault="00FA3377" w:rsidP="00FA3377"/>
    <w:p w14:paraId="52AD02E7" w14:textId="77777777" w:rsidR="00FA3377" w:rsidRDefault="00FA3377" w:rsidP="00FA3377">
      <w:r>
        <w:t xml:space="preserve">A skill is an ability that has been learned as opposed to being gained by chance or luck. As </w:t>
      </w:r>
      <w:proofErr w:type="spellStart"/>
      <w:r>
        <w:t>Cottrel</w:t>
      </w:r>
      <w:proofErr w:type="spellEnd"/>
      <w:r>
        <w:t xml:space="preserve"> (2013 p36) states being skilled is “to be able to perform a learned activity well and at will”.  Skills that can apply to education can be described as academic skills. In </w:t>
      </w:r>
      <w:proofErr w:type="spellStart"/>
      <w:r>
        <w:t>Cottrel</w:t>
      </w:r>
      <w:proofErr w:type="spellEnd"/>
      <w:r>
        <w:t xml:space="preserve"> (2013) she outlines certain academic skills as being able to research, communicate, manage tasks, analyse data and have good time management. Having these skills while studying for a degree can not only greatly help throughout the course but are all skills that can be utilised while in, and while searching for employment. According to </w:t>
      </w:r>
      <w:r w:rsidRPr="00F33E0D">
        <w:t>National Association of Colleges and Employers</w:t>
      </w:r>
      <w:r>
        <w:t xml:space="preserve"> (2017) the top attributes that employers look for when recruiting are all academic skills (Table 1). Further to that a survey undertaken by Hart Research Associates (2013) find that skills employers look for can include research and analysis, problem solving, communication, critical thinking and the ability to (2013 p 1) “apply their learning in real-world settings”. </w:t>
      </w:r>
    </w:p>
    <w:p w14:paraId="52553BDF" w14:textId="77777777" w:rsidR="00FA3377" w:rsidRDefault="00FA3377" w:rsidP="00FA3377">
      <w:r>
        <w:t xml:space="preserve">The effectiveness of good study skills is shown in the research by Awang and </w:t>
      </w:r>
      <w:proofErr w:type="spellStart"/>
      <w:r w:rsidRPr="00EA35BB">
        <w:t>Sinnadurai</w:t>
      </w:r>
      <w:proofErr w:type="spellEnd"/>
      <w:r>
        <w:t xml:space="preserve"> (2011). Their research shows that an improvement in study skills can improve academic performance. This improvement in study skills was recorded after undertaking a series of, Awang and </w:t>
      </w:r>
      <w:proofErr w:type="spellStart"/>
      <w:r w:rsidRPr="00EA35BB">
        <w:t>Sinnadurai</w:t>
      </w:r>
      <w:proofErr w:type="spellEnd"/>
      <w:r>
        <w:t xml:space="preserve"> (2011 p316), “Treatment Devices”. These treatment devices include online courses/surveys, reading textbooks and watching DVDs. The results that Awang and </w:t>
      </w:r>
      <w:proofErr w:type="spellStart"/>
      <w:r w:rsidRPr="00EA35BB">
        <w:t>Sinnadurai</w:t>
      </w:r>
      <w:proofErr w:type="spellEnd"/>
      <w:r>
        <w:t xml:space="preserve"> (2011) have had are backed up by Yu (2011), students that are classified as high performing are said to participate more in reading, researching, completing homework and participating in class exercises than lower performing students. It is also shown in </w:t>
      </w:r>
      <w:proofErr w:type="spellStart"/>
      <w:r>
        <w:t>Crede</w:t>
      </w:r>
      <w:proofErr w:type="spellEnd"/>
      <w:r>
        <w:t xml:space="preserve"> and </w:t>
      </w:r>
      <w:proofErr w:type="spellStart"/>
      <w:r>
        <w:t>Kunneel</w:t>
      </w:r>
      <w:proofErr w:type="spellEnd"/>
      <w:r>
        <w:t xml:space="preserve"> (2008) study that study skills, motivation and attitudes have a strong relationship with academic performance. Although, it is not just about spending time studying but being able to study well and efficiently. </w:t>
      </w:r>
    </w:p>
    <w:p w14:paraId="2AE6BFB1" w14:textId="77777777" w:rsidR="00FA3377" w:rsidRDefault="00FA3377" w:rsidP="00FA3377">
      <w:r>
        <w:t>There are many organisations that offer courses on study skills such as Greene’s Tutorial College, University of Aberystwyth and University of Oxford. They all agree that achieving good grades in education can require strong study skills that will not only be beneficial while studying but will be valued by future employers, which again backs up the above paragraphs.</w:t>
      </w:r>
    </w:p>
    <w:p w14:paraId="7154AF6E" w14:textId="77777777" w:rsidR="00FA3377" w:rsidRDefault="00FA3377" w:rsidP="00FA3377"/>
    <w:p w14:paraId="58DB0FC3" w14:textId="77777777" w:rsidR="00FA3377" w:rsidRDefault="00FA3377" w:rsidP="00FA3377"/>
    <w:p w14:paraId="66F88EF8" w14:textId="77777777" w:rsidR="00FA3377" w:rsidRDefault="00FA3377" w:rsidP="00FA3377"/>
    <w:p w14:paraId="6891A5D8" w14:textId="77777777" w:rsidR="00FA3377" w:rsidRDefault="00FA3377" w:rsidP="00FA3377"/>
    <w:p w14:paraId="369442EF" w14:textId="77777777" w:rsidR="00FA3377" w:rsidRDefault="00FA3377" w:rsidP="00FA3377"/>
    <w:p w14:paraId="70D8A124" w14:textId="77777777" w:rsidR="00FA3377" w:rsidRDefault="00FA3377" w:rsidP="00FA3377"/>
    <w:p w14:paraId="41AAC582" w14:textId="77777777" w:rsidR="00FA3377" w:rsidRDefault="00FA3377" w:rsidP="00FA3377"/>
    <w:p w14:paraId="4F67E790" w14:textId="77777777" w:rsidR="00FA3377" w:rsidRDefault="00FA3377" w:rsidP="00FA3377"/>
    <w:p w14:paraId="602B6942" w14:textId="77777777" w:rsidR="00FA3377" w:rsidRDefault="00FA3377" w:rsidP="00FA3377"/>
    <w:p w14:paraId="7C720308" w14:textId="77777777" w:rsidR="00FA3377" w:rsidRDefault="00FA3377" w:rsidP="00FA3377"/>
    <w:p w14:paraId="3CEB45FD" w14:textId="77777777" w:rsidR="00FA3377" w:rsidRDefault="00FA3377" w:rsidP="00FA3377"/>
    <w:p w14:paraId="28E8CCF5" w14:textId="77777777" w:rsidR="00FA3377" w:rsidRDefault="00FA3377" w:rsidP="00FA3377"/>
    <w:p w14:paraId="060BA8E0" w14:textId="77777777" w:rsidR="00FA3377" w:rsidRDefault="00FA3377" w:rsidP="00FA3377">
      <w:pPr>
        <w:pStyle w:val="Heading1"/>
      </w:pPr>
      <w:bookmarkStart w:id="9" w:name="_Toc534231975"/>
      <w:r>
        <w:lastRenderedPageBreak/>
        <w:t>Conclusions</w:t>
      </w:r>
      <w:bookmarkEnd w:id="9"/>
      <w:r>
        <w:t xml:space="preserve"> </w:t>
      </w:r>
    </w:p>
    <w:p w14:paraId="085A5300" w14:textId="77777777" w:rsidR="00FA3377" w:rsidRDefault="00FA3377" w:rsidP="00FA3377"/>
    <w:p w14:paraId="0C2ECE44" w14:textId="77777777" w:rsidR="00FA3377" w:rsidRDefault="00FA3377" w:rsidP="00FA3377">
      <w:r>
        <w:t>In conclusion, having good academic skills is beneficial not only while studying but also while looking for, or while in employment, as employers actively look for study skills when recruiting. Study skills transfer across all different subjects as the basis of studying is the same no matter the subject, this is shown by organisations that offer anybody, not just students, the opportunity to participate in study skills course.</w:t>
      </w:r>
    </w:p>
    <w:p w14:paraId="7AABC112" w14:textId="77777777" w:rsidR="00FA3377" w:rsidRDefault="00FA3377" w:rsidP="00FA3377"/>
    <w:p w14:paraId="2A1ABC7D" w14:textId="77777777" w:rsidR="00FA3377" w:rsidRDefault="00FA3377" w:rsidP="00FA3377"/>
    <w:p w14:paraId="5EBDBF15" w14:textId="77777777" w:rsidR="00FA3377" w:rsidRDefault="00FA3377" w:rsidP="00FA3377"/>
    <w:p w14:paraId="305860E5" w14:textId="77777777" w:rsidR="00FA3377" w:rsidRDefault="00FA3377" w:rsidP="00FA3377"/>
    <w:p w14:paraId="498A09FB" w14:textId="77777777" w:rsidR="00FA3377" w:rsidRDefault="00FA3377" w:rsidP="00FA3377"/>
    <w:p w14:paraId="4FADC563" w14:textId="77777777" w:rsidR="00FA3377" w:rsidRDefault="00FA3377" w:rsidP="00FA3377"/>
    <w:p w14:paraId="587A53AF" w14:textId="77777777" w:rsidR="00FA3377" w:rsidRDefault="00FA3377" w:rsidP="00FA3377"/>
    <w:p w14:paraId="67E94FEA" w14:textId="77777777" w:rsidR="00FA3377" w:rsidRDefault="00FA3377" w:rsidP="00FA3377"/>
    <w:p w14:paraId="7CABC10F" w14:textId="77777777" w:rsidR="00FA3377" w:rsidRDefault="00FA3377" w:rsidP="00FA3377"/>
    <w:p w14:paraId="641A62B8" w14:textId="77777777" w:rsidR="00FA3377" w:rsidRDefault="00FA3377" w:rsidP="00FA3377"/>
    <w:p w14:paraId="634A19DD" w14:textId="77777777" w:rsidR="00FA3377" w:rsidRDefault="00FA3377" w:rsidP="00FA3377"/>
    <w:p w14:paraId="2CCF1824" w14:textId="77777777" w:rsidR="00FA3377" w:rsidRDefault="00FA3377" w:rsidP="00FA3377"/>
    <w:p w14:paraId="1FDDE34A" w14:textId="77777777" w:rsidR="00FA3377" w:rsidRDefault="00FA3377" w:rsidP="00FA3377"/>
    <w:p w14:paraId="1E6548EE" w14:textId="77777777" w:rsidR="00FA3377" w:rsidRDefault="00FA3377" w:rsidP="00FA3377"/>
    <w:p w14:paraId="2EAB8B08" w14:textId="77777777" w:rsidR="00FA3377" w:rsidRDefault="00FA3377" w:rsidP="00FA3377"/>
    <w:p w14:paraId="06019112" w14:textId="77777777" w:rsidR="00FA3377" w:rsidRDefault="00FA3377" w:rsidP="00FA3377"/>
    <w:p w14:paraId="052706E1" w14:textId="77777777" w:rsidR="00FA3377" w:rsidRDefault="00FA3377" w:rsidP="00FA3377"/>
    <w:p w14:paraId="453FA713" w14:textId="77777777" w:rsidR="00FA3377" w:rsidRDefault="00FA3377" w:rsidP="00FA3377"/>
    <w:p w14:paraId="35F96CBA" w14:textId="77777777" w:rsidR="00FA3377" w:rsidRDefault="00FA3377" w:rsidP="00FA3377"/>
    <w:p w14:paraId="3CCCF9D5" w14:textId="77777777" w:rsidR="00FA3377" w:rsidRDefault="00FA3377" w:rsidP="00FA3377"/>
    <w:p w14:paraId="1E992730" w14:textId="77777777" w:rsidR="00FA3377" w:rsidRDefault="00FA3377" w:rsidP="00FA3377"/>
    <w:p w14:paraId="748128DD" w14:textId="77777777" w:rsidR="00FA3377" w:rsidRDefault="00FA3377" w:rsidP="00FA3377"/>
    <w:p w14:paraId="1A098A9E" w14:textId="77777777" w:rsidR="00FA3377" w:rsidRDefault="00FA3377" w:rsidP="00FA3377"/>
    <w:p w14:paraId="7B178B43" w14:textId="77777777" w:rsidR="00FA3377" w:rsidRDefault="00FA3377" w:rsidP="00FA3377"/>
    <w:p w14:paraId="51468E90" w14:textId="77777777" w:rsidR="00FA3377" w:rsidRDefault="00FA3377" w:rsidP="00FA3377"/>
    <w:p w14:paraId="1AD802A8" w14:textId="77777777" w:rsidR="00FA3377" w:rsidRDefault="00FA3377" w:rsidP="00FA3377">
      <w:pPr>
        <w:pStyle w:val="Heading1"/>
      </w:pPr>
      <w:bookmarkStart w:id="10" w:name="_Toc534231976"/>
      <w:r>
        <w:lastRenderedPageBreak/>
        <w:t>References List</w:t>
      </w:r>
      <w:bookmarkEnd w:id="10"/>
    </w:p>
    <w:p w14:paraId="6BEAA06D" w14:textId="77777777" w:rsidR="00FA3377" w:rsidRDefault="00FA3377" w:rsidP="00FA3377"/>
    <w:p w14:paraId="231954AF" w14:textId="77777777" w:rsidR="00FA3377" w:rsidRPr="00C27375" w:rsidRDefault="00FA3377" w:rsidP="00FA3377">
      <w:r>
        <w:t xml:space="preserve">Awang, M G &amp; </w:t>
      </w:r>
      <w:proofErr w:type="spellStart"/>
      <w:proofErr w:type="gramStart"/>
      <w:r>
        <w:t>Sinnadurai</w:t>
      </w:r>
      <w:proofErr w:type="spellEnd"/>
      <w:r>
        <w:t xml:space="preserve">  S</w:t>
      </w:r>
      <w:proofErr w:type="gramEnd"/>
      <w:r>
        <w:t xml:space="preserve"> K. (2011), </w:t>
      </w:r>
      <w:r>
        <w:rPr>
          <w:i/>
        </w:rPr>
        <w:t>The development of Study Skill Tolls in Evaluating Students Study Orientation</w:t>
      </w:r>
      <w:r w:rsidRPr="00C27375">
        <w:rPr>
          <w:i/>
        </w:rPr>
        <w:t xml:space="preserve"> Skills and Its Relationship towards Academic Performance</w:t>
      </w:r>
      <w:r>
        <w:rPr>
          <w:i/>
        </w:rPr>
        <w:t xml:space="preserve">, </w:t>
      </w:r>
      <w:r w:rsidRPr="00C27375">
        <w:t>Journal of Language Teaching &amp; Research, 2</w:t>
      </w:r>
      <w:r>
        <w:t>:</w:t>
      </w:r>
      <w:r w:rsidRPr="00C27375">
        <w:t>2, 314-323.</w:t>
      </w:r>
    </w:p>
    <w:p w14:paraId="1DD28462" w14:textId="77777777" w:rsidR="00FA3377" w:rsidRPr="00E377F9" w:rsidRDefault="00FA3377" w:rsidP="00FA3377">
      <w:r>
        <w:t xml:space="preserve">Cottrell, S. (2011), </w:t>
      </w:r>
      <w:r>
        <w:rPr>
          <w:i/>
        </w:rPr>
        <w:t>Critical Thinking Skills – Developing Effective Analysis and Argument</w:t>
      </w:r>
      <w:r>
        <w:t>, (2</w:t>
      </w:r>
      <w:r w:rsidRPr="00E377F9">
        <w:rPr>
          <w:vertAlign w:val="superscript"/>
        </w:rPr>
        <w:t>nd</w:t>
      </w:r>
      <w:r>
        <w:t xml:space="preserve"> Edition), Hampshire: Palgrave Macmillan.</w:t>
      </w:r>
    </w:p>
    <w:p w14:paraId="302D7008" w14:textId="77777777" w:rsidR="00FA3377" w:rsidRDefault="00FA3377" w:rsidP="00FA3377">
      <w:r w:rsidRPr="009909F6">
        <w:t>Cottrell, S</w:t>
      </w:r>
      <w:r>
        <w:t>.</w:t>
      </w:r>
      <w:r w:rsidRPr="009909F6">
        <w:t xml:space="preserve"> (2013)</w:t>
      </w:r>
      <w:r>
        <w:t>,</w:t>
      </w:r>
      <w:r w:rsidRPr="009909F6">
        <w:t xml:space="preserve"> </w:t>
      </w:r>
      <w:r w:rsidRPr="009909F6">
        <w:rPr>
          <w:i/>
        </w:rPr>
        <w:t>The Study Skills Handbook</w:t>
      </w:r>
      <w:r w:rsidRPr="009909F6">
        <w:t>, (</w:t>
      </w:r>
      <w:r>
        <w:t>4</w:t>
      </w:r>
      <w:r w:rsidRPr="009909F6">
        <w:rPr>
          <w:vertAlign w:val="superscript"/>
        </w:rPr>
        <w:t>th</w:t>
      </w:r>
      <w:r>
        <w:t xml:space="preserve"> </w:t>
      </w:r>
      <w:r w:rsidRPr="009909F6">
        <w:t>Edition)</w:t>
      </w:r>
      <w:r>
        <w:t>,</w:t>
      </w:r>
      <w:r w:rsidRPr="009909F6">
        <w:t xml:space="preserve"> Hampshire: Palgrave Macmillan</w:t>
      </w:r>
      <w:r>
        <w:t>.</w:t>
      </w:r>
    </w:p>
    <w:p w14:paraId="5A2FA0DF" w14:textId="77777777" w:rsidR="00FA3377" w:rsidRDefault="00FA3377" w:rsidP="00FA3377">
      <w:proofErr w:type="spellStart"/>
      <w:r w:rsidRPr="007551D2">
        <w:t>Credé</w:t>
      </w:r>
      <w:proofErr w:type="spellEnd"/>
      <w:r w:rsidRPr="007551D2">
        <w:t xml:space="preserve">, M &amp; </w:t>
      </w:r>
      <w:proofErr w:type="spellStart"/>
      <w:r w:rsidRPr="007551D2">
        <w:t>Kuncel</w:t>
      </w:r>
      <w:proofErr w:type="spellEnd"/>
      <w:r w:rsidRPr="007551D2">
        <w:t>, N. (2008)</w:t>
      </w:r>
      <w:r>
        <w:t>,</w:t>
      </w:r>
      <w:r w:rsidRPr="007551D2">
        <w:t xml:space="preserve"> </w:t>
      </w:r>
      <w:r w:rsidRPr="007551D2">
        <w:rPr>
          <w:i/>
        </w:rPr>
        <w:t>Study Habits, Skills, and Attitudes: The Third Pillar Supporting Collegiate Academic Performance</w:t>
      </w:r>
      <w:r>
        <w:t>,</w:t>
      </w:r>
      <w:r w:rsidRPr="007551D2">
        <w:t xml:space="preserve"> Perspectives on Psychological Science, 3</w:t>
      </w:r>
      <w:r>
        <w:t>:</w:t>
      </w:r>
      <w:r w:rsidRPr="007551D2">
        <w:t>6, 425-453.</w:t>
      </w:r>
    </w:p>
    <w:p w14:paraId="703B6D2A" w14:textId="77777777" w:rsidR="00FA3377" w:rsidRPr="007551D2" w:rsidRDefault="00FA3377" w:rsidP="00FA3377">
      <w:r w:rsidRPr="0015467F">
        <w:t>Hart Research Associates</w:t>
      </w:r>
      <w:r>
        <w:t xml:space="preserve">. (2017), </w:t>
      </w:r>
      <w:r w:rsidRPr="007551D2">
        <w:rPr>
          <w:i/>
        </w:rPr>
        <w:t>It Takes More than a Major: Employer Priorities for College Learning and Student Success: Overview and Key Findings</w:t>
      </w:r>
      <w:r>
        <w:t xml:space="preserve"> [online], </w:t>
      </w:r>
      <w:r w:rsidRPr="0015467F">
        <w:rPr>
          <w:u w:val="single"/>
        </w:rPr>
        <w:t>https://www.aacu.org/sites/default/files/files/LEAP/2013_EmployerSurvey.pdf</w:t>
      </w:r>
      <w:r>
        <w:t>, Accessed 10/12/2018.</w:t>
      </w:r>
    </w:p>
    <w:p w14:paraId="32D7E283" w14:textId="77777777" w:rsidR="00FA3377" w:rsidRDefault="00FA3377" w:rsidP="00FA3377">
      <w:r w:rsidRPr="001E54BF">
        <w:t>National Association of Colleges and Employers</w:t>
      </w:r>
      <w:r>
        <w:t xml:space="preserve">. (2017), </w:t>
      </w:r>
      <w:r w:rsidRPr="001E54BF">
        <w:rPr>
          <w:i/>
        </w:rPr>
        <w:t>The Key Attributes Employers Seek on Students Resumes [</w:t>
      </w:r>
      <w:r>
        <w:t xml:space="preserve">online], </w:t>
      </w:r>
      <w:hyperlink r:id="rId9" w:history="1">
        <w:r w:rsidRPr="00514A63">
          <w:rPr>
            <w:rStyle w:val="Hyperlink"/>
          </w:rPr>
          <w:t>http://www.naceweb.org</w:t>
        </w:r>
      </w:hyperlink>
      <w:r>
        <w:t>, Accessed 15/12/2018.</w:t>
      </w:r>
    </w:p>
    <w:p w14:paraId="1F1997FB" w14:textId="77777777" w:rsidR="00FA3377" w:rsidRDefault="00FA3377" w:rsidP="00FA3377">
      <w:r w:rsidRPr="00C27375">
        <w:t xml:space="preserve">Yu, D </w:t>
      </w:r>
      <w:proofErr w:type="spellStart"/>
      <w:r w:rsidRPr="00C27375">
        <w:t>D</w:t>
      </w:r>
      <w:proofErr w:type="spellEnd"/>
      <w:r w:rsidRPr="00C27375">
        <w:t>. (2011)</w:t>
      </w:r>
      <w:r>
        <w:t>,</w:t>
      </w:r>
      <w:r w:rsidRPr="00C27375">
        <w:t xml:space="preserve"> </w:t>
      </w:r>
      <w:r w:rsidRPr="00C27375">
        <w:rPr>
          <w:i/>
        </w:rPr>
        <w:t xml:space="preserve">How Much Do Study Habits, Skills, and Attitudes Affect Student Performance in Introductory College Accounting </w:t>
      </w:r>
      <w:proofErr w:type="gramStart"/>
      <w:r w:rsidRPr="00C27375">
        <w:rPr>
          <w:i/>
        </w:rPr>
        <w:t>Courses?</w:t>
      </w:r>
      <w:r>
        <w:rPr>
          <w:i/>
        </w:rPr>
        <w:t>,</w:t>
      </w:r>
      <w:proofErr w:type="gramEnd"/>
      <w:r w:rsidRPr="00C27375">
        <w:t xml:space="preserve"> New Horizons in Education, 59</w:t>
      </w:r>
      <w:r>
        <w:t>:</w:t>
      </w:r>
      <w:r w:rsidRPr="00C27375">
        <w:t>3, 1-15.</w:t>
      </w:r>
    </w:p>
    <w:p w14:paraId="33E82A3D" w14:textId="77777777" w:rsidR="00FA3377" w:rsidRDefault="00FA3377" w:rsidP="00FA3377"/>
    <w:p w14:paraId="6CA92685" w14:textId="77777777" w:rsidR="00FA3377" w:rsidRDefault="00FA3377" w:rsidP="00FA3377"/>
    <w:p w14:paraId="3037BDA5" w14:textId="77777777" w:rsidR="00FA3377" w:rsidRDefault="00FA3377" w:rsidP="00FA3377"/>
    <w:p w14:paraId="65732A32" w14:textId="77777777" w:rsidR="00FA3377" w:rsidRDefault="00FA3377" w:rsidP="00FA3377"/>
    <w:p w14:paraId="0E26B667" w14:textId="77777777" w:rsidR="00FA3377" w:rsidRDefault="00FA3377" w:rsidP="00FA3377"/>
    <w:p w14:paraId="7E305904" w14:textId="77777777" w:rsidR="00FA3377" w:rsidRDefault="00FA3377" w:rsidP="00FA3377"/>
    <w:p w14:paraId="1FD3F939" w14:textId="77777777" w:rsidR="00FA3377" w:rsidRDefault="00FA3377" w:rsidP="00FA3377"/>
    <w:p w14:paraId="220CC278" w14:textId="77777777" w:rsidR="00FA3377" w:rsidRDefault="00FA3377" w:rsidP="00FA3377"/>
    <w:p w14:paraId="5E8D495D" w14:textId="77777777" w:rsidR="00FA3377" w:rsidRDefault="00FA3377" w:rsidP="00FA3377"/>
    <w:p w14:paraId="6D445178" w14:textId="77777777" w:rsidR="00FA3377" w:rsidRDefault="00FA3377" w:rsidP="00FA3377"/>
    <w:p w14:paraId="70F65CE1" w14:textId="77777777" w:rsidR="00FA3377" w:rsidRDefault="00FA3377" w:rsidP="00FA3377"/>
    <w:p w14:paraId="36562058" w14:textId="77777777" w:rsidR="00FA3377" w:rsidRDefault="00FA3377" w:rsidP="00FA3377"/>
    <w:p w14:paraId="2123AC82" w14:textId="77777777" w:rsidR="00FA3377" w:rsidRDefault="00FA3377" w:rsidP="00FA3377"/>
    <w:p w14:paraId="709DB736" w14:textId="77777777" w:rsidR="00FA3377" w:rsidRDefault="00FA3377" w:rsidP="00FA3377"/>
    <w:p w14:paraId="6D8A9776" w14:textId="77777777" w:rsidR="00FA3377" w:rsidRDefault="00FA3377" w:rsidP="00FA3377"/>
    <w:p w14:paraId="78E18C04" w14:textId="77777777" w:rsidR="00FA3377" w:rsidRDefault="00FA3377" w:rsidP="00FA3377"/>
    <w:p w14:paraId="7FC562EB" w14:textId="77777777" w:rsidR="00FA3377" w:rsidRDefault="00FA3377" w:rsidP="00FA3377">
      <w:pPr>
        <w:pStyle w:val="Heading1"/>
      </w:pPr>
      <w:bookmarkStart w:id="11" w:name="_Toc534231977"/>
      <w:r>
        <w:lastRenderedPageBreak/>
        <w:t>Appendix</w:t>
      </w:r>
      <w:bookmarkEnd w:id="11"/>
      <w:r>
        <w:t xml:space="preserve"> </w:t>
      </w:r>
    </w:p>
    <w:p w14:paraId="5270E01C" w14:textId="77777777" w:rsidR="00FA3377" w:rsidRDefault="00FA3377" w:rsidP="00FA3377"/>
    <w:tbl>
      <w:tblPr>
        <w:tblpPr w:leftFromText="180" w:rightFromText="180" w:vertAnchor="text" w:horzAnchor="margin" w:tblpXSpec="center" w:tblpY="-45"/>
        <w:tblW w:w="7102" w:type="dxa"/>
        <w:tblCellSpacing w:w="0" w:type="dxa"/>
        <w:tblBorders>
          <w:top w:val="single" w:sz="6" w:space="0" w:color="DDDDDD"/>
          <w:left w:val="single" w:sz="6" w:space="0" w:color="DDDDDD"/>
          <w:bottom w:val="single" w:sz="6" w:space="0" w:color="DDDDDD"/>
          <w:right w:val="single" w:sz="6" w:space="0" w:color="DDDDDD"/>
        </w:tblBorders>
        <w:shd w:val="clear" w:color="auto" w:fill="FEFEFE"/>
        <w:tblCellMar>
          <w:left w:w="0" w:type="dxa"/>
          <w:right w:w="0" w:type="dxa"/>
        </w:tblCellMar>
        <w:tblLook w:val="04A0" w:firstRow="1" w:lastRow="0" w:firstColumn="1" w:lastColumn="0" w:noHBand="0" w:noVBand="1"/>
      </w:tblPr>
      <w:tblGrid>
        <w:gridCol w:w="4312"/>
        <w:gridCol w:w="2790"/>
      </w:tblGrid>
      <w:tr w:rsidR="00FA3377" w:rsidRPr="00264F7A" w14:paraId="24605CB3" w14:textId="77777777" w:rsidTr="002F4633">
        <w:trPr>
          <w:tblCellSpacing w:w="0" w:type="dxa"/>
        </w:trPr>
        <w:tc>
          <w:tcPr>
            <w:tcW w:w="4312" w:type="dxa"/>
            <w:tcBorders>
              <w:top w:val="outset" w:sz="6" w:space="0" w:color="auto"/>
              <w:left w:val="outset" w:sz="6" w:space="0" w:color="auto"/>
              <w:bottom w:val="outset" w:sz="6" w:space="0" w:color="auto"/>
              <w:right w:val="outset" w:sz="6" w:space="0" w:color="auto"/>
            </w:tcBorders>
            <w:shd w:val="clear" w:color="auto" w:fill="005581"/>
            <w:vAlign w:val="center"/>
            <w:hideMark/>
          </w:tcPr>
          <w:p w14:paraId="4F526D0F" w14:textId="77777777" w:rsidR="00FA3377" w:rsidRPr="00264F7A" w:rsidRDefault="00FA3377" w:rsidP="002F4633">
            <w:pPr>
              <w:spacing w:after="0" w:line="240" w:lineRule="auto"/>
              <w:rPr>
                <w:rFonts w:ascii="san-serif" w:eastAsia="Times New Roman" w:hAnsi="san-serif" w:cs="Times New Roman"/>
                <w:b/>
                <w:bCs/>
                <w:caps/>
                <w:color w:val="FFFFFF"/>
                <w:sz w:val="25"/>
                <w:szCs w:val="25"/>
              </w:rPr>
            </w:pPr>
            <w:r w:rsidRPr="00264F7A">
              <w:rPr>
                <w:rFonts w:ascii="san-serif" w:eastAsia="Times New Roman" w:hAnsi="san-serif" w:cs="Times New Roman"/>
                <w:b/>
                <w:bCs/>
                <w:caps/>
                <w:color w:val="FFFFFF"/>
                <w:sz w:val="25"/>
                <w:szCs w:val="25"/>
              </w:rPr>
              <w:t>ATTRIBUTE</w:t>
            </w:r>
          </w:p>
        </w:tc>
        <w:tc>
          <w:tcPr>
            <w:tcW w:w="2790" w:type="dxa"/>
            <w:tcBorders>
              <w:top w:val="outset" w:sz="6" w:space="0" w:color="auto"/>
              <w:left w:val="outset" w:sz="6" w:space="0" w:color="auto"/>
              <w:bottom w:val="outset" w:sz="6" w:space="0" w:color="auto"/>
              <w:right w:val="outset" w:sz="6" w:space="0" w:color="auto"/>
            </w:tcBorders>
            <w:shd w:val="clear" w:color="auto" w:fill="005581"/>
            <w:vAlign w:val="center"/>
            <w:hideMark/>
          </w:tcPr>
          <w:p w14:paraId="282EBEF4" w14:textId="77777777" w:rsidR="00FA3377" w:rsidRPr="00264F7A" w:rsidRDefault="00FA3377" w:rsidP="002F4633">
            <w:pPr>
              <w:spacing w:after="0" w:line="240" w:lineRule="auto"/>
              <w:jc w:val="center"/>
              <w:rPr>
                <w:rFonts w:ascii="san-serif" w:eastAsia="Times New Roman" w:hAnsi="san-serif" w:cs="Times New Roman"/>
                <w:b/>
                <w:bCs/>
                <w:caps/>
                <w:color w:val="FFFFFF"/>
                <w:sz w:val="25"/>
                <w:szCs w:val="25"/>
              </w:rPr>
            </w:pPr>
            <w:r w:rsidRPr="00264F7A">
              <w:rPr>
                <w:rFonts w:ascii="san-serif" w:eastAsia="Times New Roman" w:hAnsi="san-serif" w:cs="Times New Roman"/>
                <w:b/>
                <w:bCs/>
                <w:caps/>
                <w:color w:val="FFFFFF"/>
                <w:sz w:val="25"/>
                <w:szCs w:val="25"/>
              </w:rPr>
              <w:t>% OF RESPONDENTS</w:t>
            </w:r>
          </w:p>
        </w:tc>
      </w:tr>
      <w:tr w:rsidR="00FA3377" w:rsidRPr="00264F7A" w14:paraId="769DD078"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FD11280"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Problem-solving skills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32BF7950"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82.9%</w:t>
            </w:r>
          </w:p>
        </w:tc>
      </w:tr>
      <w:tr w:rsidR="00FA3377" w:rsidRPr="00264F7A" w14:paraId="1B25AB5B"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F5386B4"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Ability to work in a team</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2636BA6"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82.9%</w:t>
            </w:r>
          </w:p>
        </w:tc>
      </w:tr>
      <w:tr w:rsidR="00FA3377" w:rsidRPr="00264F7A" w14:paraId="547D4298"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0F2B72B1"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Communication skills (written)</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0DB9F5C"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80.3%</w:t>
            </w:r>
          </w:p>
        </w:tc>
      </w:tr>
      <w:tr w:rsidR="00FA3377" w:rsidRPr="00264F7A" w14:paraId="3FD87264"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470A792"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Leadership</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0D96A86"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72.6%</w:t>
            </w:r>
          </w:p>
        </w:tc>
      </w:tr>
      <w:tr w:rsidR="00FA3377" w:rsidRPr="00264F7A" w14:paraId="79622B6A"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DA94CC1"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Strong work ethic</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2F26D92"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68.4%</w:t>
            </w:r>
          </w:p>
        </w:tc>
      </w:tr>
      <w:tr w:rsidR="00FA3377" w:rsidRPr="00264F7A" w14:paraId="4020393E"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4628763F"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Analytical/quantitative skills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94D28BA"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67.5%</w:t>
            </w:r>
          </w:p>
        </w:tc>
      </w:tr>
      <w:tr w:rsidR="00FA3377" w:rsidRPr="00264F7A" w14:paraId="37F5648D"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2F40D8EA"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Communication skills (verbal)</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5CE573B"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67.5%</w:t>
            </w:r>
          </w:p>
        </w:tc>
      </w:tr>
      <w:tr w:rsidR="00FA3377" w:rsidRPr="00264F7A" w14:paraId="63D5EAA9"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C1F4133"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Initiative</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36152269"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67.5%</w:t>
            </w:r>
          </w:p>
        </w:tc>
      </w:tr>
      <w:tr w:rsidR="00FA3377" w:rsidRPr="00264F7A" w14:paraId="1F618D21"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20985167"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Detail-oriented</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0E77A780"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64.1%</w:t>
            </w:r>
          </w:p>
        </w:tc>
      </w:tr>
      <w:tr w:rsidR="00FA3377" w:rsidRPr="00264F7A" w14:paraId="19DEECF7"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7C6FE43B"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Flexibility/adaptability</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B93A2F1"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60.7%</w:t>
            </w:r>
          </w:p>
        </w:tc>
      </w:tr>
      <w:tr w:rsidR="00FA3377" w:rsidRPr="00264F7A" w14:paraId="5C832710"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8358B7C"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Technical skills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934E006"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59.8%</w:t>
            </w:r>
          </w:p>
        </w:tc>
      </w:tr>
      <w:tr w:rsidR="00FA3377" w:rsidRPr="00264F7A" w14:paraId="6BE536C1"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2E7E6555"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Interpersonal skills (relates well to others)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42024386"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54.7%</w:t>
            </w:r>
          </w:p>
        </w:tc>
      </w:tr>
      <w:tr w:rsidR="00FA3377" w:rsidRPr="00264F7A" w14:paraId="0EDFA720"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3728A77"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Computer skills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6C36D6E9"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48.7%</w:t>
            </w:r>
          </w:p>
        </w:tc>
      </w:tr>
      <w:tr w:rsidR="00FA3377" w:rsidRPr="00264F7A" w14:paraId="6774DB2C"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351B417B"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Organizational ability</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71ABD0C4"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48.7%</w:t>
            </w:r>
          </w:p>
        </w:tc>
      </w:tr>
      <w:tr w:rsidR="00FA3377" w:rsidRPr="00264F7A" w14:paraId="5D00FBC6"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09091D73"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Strategic planning skills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3DBB7EEC"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39.3%</w:t>
            </w:r>
          </w:p>
        </w:tc>
      </w:tr>
      <w:tr w:rsidR="00FA3377" w:rsidRPr="00264F7A" w14:paraId="024E829C"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09C7C52E"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Creativity</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4FE43EEA"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29.1%</w:t>
            </w:r>
          </w:p>
        </w:tc>
      </w:tr>
      <w:tr w:rsidR="00FA3377" w:rsidRPr="00264F7A" w14:paraId="66604EE5"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8F547DB"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Friendly/outgoing personality</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4D26458"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27.4%</w:t>
            </w:r>
          </w:p>
        </w:tc>
      </w:tr>
      <w:tr w:rsidR="00FA3377" w:rsidRPr="00264F7A" w14:paraId="14A3704C"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17BF999C"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Tactfulness</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2C74B729"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22.2%</w:t>
            </w:r>
          </w:p>
        </w:tc>
      </w:tr>
      <w:tr w:rsidR="00FA3377" w:rsidRPr="00264F7A" w14:paraId="7ADE02B8"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D17C343"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Entrepreneurial skills/risk-taker</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73AACF42" w14:textId="77777777" w:rsidR="00FA3377" w:rsidRPr="00264F7A" w:rsidRDefault="00FA3377" w:rsidP="002F4633">
            <w:pPr>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19.7%</w:t>
            </w:r>
          </w:p>
        </w:tc>
      </w:tr>
      <w:tr w:rsidR="00FA3377" w:rsidRPr="00264F7A" w14:paraId="59B7CBCB" w14:textId="77777777" w:rsidTr="002F4633">
        <w:trPr>
          <w:tblCellSpacing w:w="0" w:type="dxa"/>
        </w:trPr>
        <w:tc>
          <w:tcPr>
            <w:tcW w:w="4312"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321B54D7" w14:textId="77777777" w:rsidR="00FA3377" w:rsidRPr="00264F7A" w:rsidRDefault="00FA3377" w:rsidP="002F4633">
            <w:pPr>
              <w:spacing w:after="0" w:line="240" w:lineRule="auto"/>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Fluency in a foreign language</w:t>
            </w:r>
          </w:p>
        </w:tc>
        <w:tc>
          <w:tcPr>
            <w:tcW w:w="2790" w:type="dxa"/>
            <w:tcBorders>
              <w:top w:val="single" w:sz="6" w:space="0" w:color="E1E1E1"/>
              <w:left w:val="single" w:sz="6" w:space="0" w:color="E1E1E1"/>
              <w:bottom w:val="single" w:sz="6" w:space="0" w:color="E1E1E1"/>
              <w:right w:val="single" w:sz="6" w:space="0" w:color="E1E1E1"/>
            </w:tcBorders>
            <w:shd w:val="clear" w:color="auto" w:fill="FEFEFE"/>
            <w:vAlign w:val="center"/>
            <w:hideMark/>
          </w:tcPr>
          <w:p w14:paraId="5D9289A8" w14:textId="77777777" w:rsidR="00FA3377" w:rsidRPr="00264F7A" w:rsidRDefault="00FA3377" w:rsidP="002F4633">
            <w:pPr>
              <w:keepNext/>
              <w:spacing w:after="0" w:line="240" w:lineRule="auto"/>
              <w:jc w:val="center"/>
              <w:rPr>
                <w:rFonts w:ascii="san-serif" w:eastAsia="Times New Roman" w:hAnsi="san-serif" w:cs="Times New Roman"/>
                <w:b/>
                <w:bCs/>
                <w:color w:val="464646"/>
                <w:sz w:val="24"/>
                <w:szCs w:val="24"/>
              </w:rPr>
            </w:pPr>
            <w:r w:rsidRPr="00264F7A">
              <w:rPr>
                <w:rFonts w:ascii="san-serif" w:eastAsia="Times New Roman" w:hAnsi="san-serif" w:cs="Times New Roman"/>
                <w:b/>
                <w:bCs/>
                <w:color w:val="464646"/>
                <w:sz w:val="24"/>
                <w:szCs w:val="24"/>
              </w:rPr>
              <w:t>4.3%</w:t>
            </w:r>
          </w:p>
        </w:tc>
      </w:tr>
    </w:tbl>
    <w:p w14:paraId="7B121BCF" w14:textId="77777777" w:rsidR="00FA3377" w:rsidRDefault="00FA3377" w:rsidP="00FA3377"/>
    <w:p w14:paraId="00C1D814" w14:textId="77777777" w:rsidR="00FA3377" w:rsidRDefault="00FA3377" w:rsidP="00FA3377"/>
    <w:p w14:paraId="278B1EC1" w14:textId="77777777" w:rsidR="00FA3377" w:rsidRDefault="00FA3377" w:rsidP="00FA3377"/>
    <w:p w14:paraId="1F27A164" w14:textId="77777777" w:rsidR="00FA3377" w:rsidRDefault="00FA3377" w:rsidP="00FA3377"/>
    <w:p w14:paraId="4E673F0C" w14:textId="77777777" w:rsidR="00FA3377" w:rsidRDefault="00FA3377" w:rsidP="00FA3377"/>
    <w:p w14:paraId="69EA9D04" w14:textId="77777777" w:rsidR="00FA3377" w:rsidRDefault="00FA3377" w:rsidP="00FA3377"/>
    <w:p w14:paraId="689688F4" w14:textId="77777777" w:rsidR="00FA3377" w:rsidRDefault="00FA3377" w:rsidP="00FA3377"/>
    <w:p w14:paraId="7210E50F" w14:textId="77777777" w:rsidR="00FA3377" w:rsidRDefault="00FA3377" w:rsidP="00FA3377"/>
    <w:p w14:paraId="0D306A49" w14:textId="77777777" w:rsidR="00FA3377" w:rsidRDefault="00FA3377" w:rsidP="00FA3377"/>
    <w:p w14:paraId="156A337C" w14:textId="77777777" w:rsidR="00FA3377" w:rsidRDefault="00FA3377" w:rsidP="00FA3377"/>
    <w:p w14:paraId="2645E208" w14:textId="77777777" w:rsidR="00FA3377" w:rsidRDefault="00FA3377" w:rsidP="00FA3377"/>
    <w:p w14:paraId="61FD1968" w14:textId="77777777" w:rsidR="00FA3377" w:rsidRDefault="00FA3377" w:rsidP="00FA3377"/>
    <w:p w14:paraId="45C49614" w14:textId="77777777" w:rsidR="00FA3377" w:rsidRDefault="00FA3377" w:rsidP="00FA3377"/>
    <w:p w14:paraId="21BE5B4E" w14:textId="77777777" w:rsidR="00FA3377" w:rsidRDefault="00FA3377" w:rsidP="00FA3377"/>
    <w:p w14:paraId="1EC1713E" w14:textId="77777777" w:rsidR="00FA3377" w:rsidRDefault="00FA3377" w:rsidP="00FA3377">
      <w:pPr>
        <w:pStyle w:val="Caption"/>
        <w:framePr w:hSpace="180" w:wrap="around" w:vAnchor="text" w:hAnchor="page" w:x="1531" w:y="542"/>
        <w:spacing w:after="0"/>
        <w:jc w:val="center"/>
      </w:pPr>
      <w:r>
        <w:t xml:space="preserve">Table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p>
    <w:p w14:paraId="7E2209F2" w14:textId="77777777" w:rsidR="00FA3377" w:rsidRDefault="00FA3377" w:rsidP="00FA3377">
      <w:pPr>
        <w:pStyle w:val="Caption"/>
        <w:framePr w:hSpace="180" w:wrap="around" w:vAnchor="text" w:hAnchor="page" w:x="1531" w:y="542"/>
        <w:spacing w:after="0"/>
        <w:jc w:val="center"/>
      </w:pPr>
      <w:r w:rsidRPr="0030367C">
        <w:t>http://www.naceweb.org/about-us/press/2017/the-key-attributes-employers-seek-on-students-resumes/</w:t>
      </w:r>
    </w:p>
    <w:p w14:paraId="7AE4927B" w14:textId="77777777" w:rsidR="00FA3377" w:rsidRDefault="00FA3377" w:rsidP="00FA3377"/>
    <w:p w14:paraId="2DD46568" w14:textId="77777777" w:rsidR="00FA3377" w:rsidRPr="00764529" w:rsidRDefault="00FA3377" w:rsidP="00FA3377"/>
    <w:p w14:paraId="0E62790C" w14:textId="77777777" w:rsidR="00FA3377" w:rsidRPr="00FA3377" w:rsidRDefault="00FA3377" w:rsidP="00FA3377"/>
    <w:sectPr w:rsidR="00FA3377" w:rsidRPr="00FA3377" w:rsidSect="007362F6">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D50C0" w14:textId="77777777" w:rsidR="001249AF" w:rsidRDefault="001249AF" w:rsidP="007362F6">
      <w:pPr>
        <w:spacing w:after="0" w:line="240" w:lineRule="auto"/>
      </w:pPr>
      <w:r>
        <w:separator/>
      </w:r>
    </w:p>
  </w:endnote>
  <w:endnote w:type="continuationSeparator" w:id="0">
    <w:p w14:paraId="7555026C" w14:textId="77777777" w:rsidR="001249AF" w:rsidRDefault="001249AF" w:rsidP="0073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an-serif">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2297592"/>
      <w:docPartObj>
        <w:docPartGallery w:val="Page Numbers (Bottom of Page)"/>
        <w:docPartUnique/>
      </w:docPartObj>
    </w:sdtPr>
    <w:sdtEndPr>
      <w:rPr>
        <w:noProof/>
      </w:rPr>
    </w:sdtEndPr>
    <w:sdtContent>
      <w:p w14:paraId="0EF1D414" w14:textId="77777777" w:rsidR="00AB2335" w:rsidRDefault="00AB2335">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E61AEA6" w14:textId="77777777" w:rsidR="00AB2335" w:rsidRDefault="00AB2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FDA7A" w14:textId="77777777" w:rsidR="001249AF" w:rsidRDefault="001249AF" w:rsidP="007362F6">
      <w:pPr>
        <w:spacing w:after="0" w:line="240" w:lineRule="auto"/>
      </w:pPr>
      <w:r>
        <w:separator/>
      </w:r>
    </w:p>
  </w:footnote>
  <w:footnote w:type="continuationSeparator" w:id="0">
    <w:p w14:paraId="240F7116" w14:textId="77777777" w:rsidR="001249AF" w:rsidRDefault="001249AF" w:rsidP="007362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03A6" w14:textId="77777777" w:rsidR="00AB2335" w:rsidRDefault="00AB2335">
    <w:pPr>
      <w:pStyle w:val="Header"/>
    </w:pPr>
    <w:r>
      <w:t>Gavin Clarkson 1809104</w:t>
    </w:r>
  </w:p>
  <w:p w14:paraId="56EEA3D0" w14:textId="77777777" w:rsidR="00AB2335" w:rsidRDefault="00AB23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2F6"/>
    <w:rsid w:val="00073FCE"/>
    <w:rsid w:val="001249AF"/>
    <w:rsid w:val="00183027"/>
    <w:rsid w:val="002049DE"/>
    <w:rsid w:val="00227ECC"/>
    <w:rsid w:val="00234A04"/>
    <w:rsid w:val="00264BE4"/>
    <w:rsid w:val="00292588"/>
    <w:rsid w:val="002D30AF"/>
    <w:rsid w:val="00326E79"/>
    <w:rsid w:val="0034337F"/>
    <w:rsid w:val="003E4F98"/>
    <w:rsid w:val="00462E06"/>
    <w:rsid w:val="004D7505"/>
    <w:rsid w:val="004E16DE"/>
    <w:rsid w:val="004F3400"/>
    <w:rsid w:val="005F2B06"/>
    <w:rsid w:val="006563CC"/>
    <w:rsid w:val="007117FF"/>
    <w:rsid w:val="00723169"/>
    <w:rsid w:val="007362F6"/>
    <w:rsid w:val="00764529"/>
    <w:rsid w:val="0078349E"/>
    <w:rsid w:val="00793DFC"/>
    <w:rsid w:val="007B0694"/>
    <w:rsid w:val="00896320"/>
    <w:rsid w:val="008C42AF"/>
    <w:rsid w:val="008D68C3"/>
    <w:rsid w:val="009559C8"/>
    <w:rsid w:val="009C54DE"/>
    <w:rsid w:val="00A447DC"/>
    <w:rsid w:val="00AA6A3B"/>
    <w:rsid w:val="00AB2335"/>
    <w:rsid w:val="00AC76CA"/>
    <w:rsid w:val="00B86882"/>
    <w:rsid w:val="00B96A2A"/>
    <w:rsid w:val="00BC4320"/>
    <w:rsid w:val="00C038EB"/>
    <w:rsid w:val="00C80C80"/>
    <w:rsid w:val="00C91E7B"/>
    <w:rsid w:val="00D92975"/>
    <w:rsid w:val="00D9592A"/>
    <w:rsid w:val="00E46A59"/>
    <w:rsid w:val="00E47847"/>
    <w:rsid w:val="00EB0D2C"/>
    <w:rsid w:val="00F1323F"/>
    <w:rsid w:val="00F820A2"/>
    <w:rsid w:val="00FA3377"/>
    <w:rsid w:val="00FE0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37DEB"/>
  <w15:chartTrackingRefBased/>
  <w15:docId w15:val="{BAE63C2F-26F6-4828-89D2-88A2E860B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5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645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645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2F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62F6"/>
    <w:rPr>
      <w:rFonts w:eastAsiaTheme="minorEastAsia"/>
      <w:lang w:val="en-US"/>
    </w:rPr>
  </w:style>
  <w:style w:type="paragraph" w:styleId="Header">
    <w:name w:val="header"/>
    <w:basedOn w:val="Normal"/>
    <w:link w:val="HeaderChar"/>
    <w:uiPriority w:val="99"/>
    <w:unhideWhenUsed/>
    <w:rsid w:val="0073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2F6"/>
  </w:style>
  <w:style w:type="paragraph" w:styleId="Footer">
    <w:name w:val="footer"/>
    <w:basedOn w:val="Normal"/>
    <w:link w:val="FooterChar"/>
    <w:uiPriority w:val="99"/>
    <w:unhideWhenUsed/>
    <w:rsid w:val="0073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2F6"/>
  </w:style>
  <w:style w:type="character" w:customStyle="1" w:styleId="Heading1Char">
    <w:name w:val="Heading 1 Char"/>
    <w:basedOn w:val="DefaultParagraphFont"/>
    <w:link w:val="Heading1"/>
    <w:uiPriority w:val="9"/>
    <w:rsid w:val="0076452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64529"/>
    <w:pPr>
      <w:outlineLvl w:val="9"/>
    </w:pPr>
    <w:rPr>
      <w:lang w:val="en-US"/>
    </w:rPr>
  </w:style>
  <w:style w:type="paragraph" w:styleId="TOC1">
    <w:name w:val="toc 1"/>
    <w:basedOn w:val="Normal"/>
    <w:next w:val="Normal"/>
    <w:autoRedefine/>
    <w:uiPriority w:val="39"/>
    <w:unhideWhenUsed/>
    <w:rsid w:val="00764529"/>
    <w:pPr>
      <w:spacing w:after="100"/>
    </w:pPr>
  </w:style>
  <w:style w:type="character" w:styleId="Hyperlink">
    <w:name w:val="Hyperlink"/>
    <w:basedOn w:val="DefaultParagraphFont"/>
    <w:uiPriority w:val="99"/>
    <w:unhideWhenUsed/>
    <w:rsid w:val="00764529"/>
    <w:rPr>
      <w:color w:val="0563C1" w:themeColor="hyperlink"/>
      <w:u w:val="single"/>
    </w:rPr>
  </w:style>
  <w:style w:type="character" w:customStyle="1" w:styleId="Heading2Char">
    <w:name w:val="Heading 2 Char"/>
    <w:basedOn w:val="DefaultParagraphFont"/>
    <w:link w:val="Heading2"/>
    <w:uiPriority w:val="9"/>
    <w:rsid w:val="0076452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764529"/>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764529"/>
    <w:pPr>
      <w:spacing w:after="100"/>
      <w:ind w:left="220"/>
    </w:pPr>
  </w:style>
  <w:style w:type="paragraph" w:styleId="TOC3">
    <w:name w:val="toc 3"/>
    <w:basedOn w:val="Normal"/>
    <w:next w:val="Normal"/>
    <w:autoRedefine/>
    <w:uiPriority w:val="39"/>
    <w:unhideWhenUsed/>
    <w:rsid w:val="00764529"/>
    <w:pPr>
      <w:spacing w:after="100"/>
      <w:ind w:left="440"/>
    </w:pPr>
  </w:style>
  <w:style w:type="character" w:styleId="UnresolvedMention">
    <w:name w:val="Unresolved Mention"/>
    <w:basedOn w:val="DefaultParagraphFont"/>
    <w:uiPriority w:val="99"/>
    <w:semiHidden/>
    <w:unhideWhenUsed/>
    <w:rsid w:val="002049DE"/>
    <w:rPr>
      <w:color w:val="605E5C"/>
      <w:shd w:val="clear" w:color="auto" w:fill="E1DFDD"/>
    </w:rPr>
  </w:style>
  <w:style w:type="paragraph" w:styleId="Caption">
    <w:name w:val="caption"/>
    <w:basedOn w:val="Normal"/>
    <w:next w:val="Normal"/>
    <w:uiPriority w:val="35"/>
    <w:semiHidden/>
    <w:unhideWhenUsed/>
    <w:qFormat/>
    <w:rsid w:val="00FA33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vestrong.com/article/158633-the-effect-of-having-poor-time-management-skil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acewe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2018-11-26T00:00:00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A3B36D1-21D0-4D5F-A612-CF98BA064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DDAAB1DD</Template>
  <TotalTime>0</TotalTime>
  <Pages>13</Pages>
  <Words>1532</Words>
  <Characters>8737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BEng mechanical and maunfacturing engineering</Company>
  <LinksUpToDate>false</LinksUpToDate>
  <CharactersWithSpaces>10249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M4X3333</dc:subject>
  <dc:creator>Gavin Clarkson (1809104)</dc:creator>
  <cp:keywords/>
  <dc:description/>
  <cp:lastModifiedBy>Clarkson, Gavin</cp:lastModifiedBy>
  <cp:revision>3</cp:revision>
  <dcterms:created xsi:type="dcterms:W3CDTF">2019-01-18T10:47:00Z</dcterms:created>
  <dcterms:modified xsi:type="dcterms:W3CDTF">2019-01-18T10:48:00Z</dcterms:modified>
</cp:coreProperties>
</file>