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54A4CDA2" w:rsidR="00681FA9" w:rsidRPr="00A406E5" w:rsidRDefault="004F38B4" w:rsidP="00552351">
            <w:pPr>
              <w:pStyle w:val="Heading4"/>
              <w:rPr>
                <w:rFonts w:ascii="Arial" w:hAnsi="Arial" w:cs="Arial"/>
                <w:b/>
              </w:rPr>
            </w:pPr>
            <w:r>
              <w:rPr>
                <w:rFonts w:ascii="Arial" w:hAnsi="Arial" w:cs="Arial"/>
                <w:b/>
              </w:rPr>
              <w:t xml:space="preserve">LEVEL </w:t>
            </w:r>
            <w:r w:rsidR="0019654A">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3613F64" w:rsidR="00DB116D" w:rsidRPr="00A406E5" w:rsidRDefault="002B3608" w:rsidP="00E51AAC">
            <w:pPr>
              <w:spacing w:before="120" w:after="120"/>
              <w:jc w:val="both"/>
              <w:rPr>
                <w:rFonts w:ascii="Arial" w:hAnsi="Arial" w:cs="Arial"/>
                <w:b/>
                <w:sz w:val="22"/>
                <w:szCs w:val="22"/>
              </w:rPr>
            </w:pPr>
            <w:r>
              <w:rPr>
                <w:rFonts w:ascii="Arial" w:hAnsi="Arial" w:cs="Arial"/>
                <w:b/>
                <w:sz w:val="22"/>
                <w:szCs w:val="22"/>
              </w:rPr>
              <w:t>Criminology portfolio</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48D24B6F" w:rsidR="008F1308" w:rsidRPr="00A406E5" w:rsidRDefault="00B861AA" w:rsidP="00E51AAC">
            <w:pPr>
              <w:spacing w:before="120" w:after="120"/>
              <w:jc w:val="both"/>
              <w:rPr>
                <w:rFonts w:ascii="Arial" w:hAnsi="Arial" w:cs="Arial"/>
                <w:b/>
                <w:sz w:val="22"/>
                <w:szCs w:val="22"/>
              </w:rPr>
            </w:pPr>
            <w:r w:rsidRPr="0A3D0FB0">
              <w:rPr>
                <w:rFonts w:ascii="Arial" w:hAnsi="Arial" w:cs="Arial"/>
                <w:b/>
                <w:bCs/>
                <w:sz w:val="22"/>
                <w:szCs w:val="22"/>
              </w:rPr>
              <w:t>Social inclusion, Victimisation and Welfare</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182BC8C" w:rsidR="00B84B5B" w:rsidRPr="00A406E5" w:rsidRDefault="002B3608" w:rsidP="00152E9D">
            <w:pPr>
              <w:spacing w:before="120" w:after="120"/>
              <w:jc w:val="both"/>
              <w:rPr>
                <w:rFonts w:ascii="Arial" w:hAnsi="Arial" w:cs="Arial"/>
                <w:b/>
                <w:sz w:val="22"/>
                <w:szCs w:val="22"/>
              </w:rPr>
            </w:pPr>
            <w:r>
              <w:rPr>
                <w:rFonts w:ascii="Arial" w:hAnsi="Arial" w:cs="Arial"/>
                <w:b/>
                <w:sz w:val="22"/>
                <w:szCs w:val="22"/>
              </w:rPr>
              <w:t>BMLC</w:t>
            </w:r>
            <w:r w:rsidR="00FB7AEB">
              <w:rPr>
                <w:rFonts w:ascii="Arial" w:hAnsi="Arial" w:cs="Arial"/>
                <w:b/>
                <w:sz w:val="22"/>
                <w:szCs w:val="22"/>
              </w:rPr>
              <w:t>5</w:t>
            </w:r>
            <w:r w:rsidR="00A7421A">
              <w:rPr>
                <w:rFonts w:ascii="Arial" w:hAnsi="Arial" w:cs="Arial"/>
                <w:b/>
                <w:sz w:val="22"/>
                <w:szCs w:val="22"/>
              </w:rPr>
              <w:t>0</w:t>
            </w:r>
            <w:r w:rsidR="00B861AA">
              <w:rPr>
                <w:rFonts w:ascii="Arial" w:hAnsi="Arial" w:cs="Arial"/>
                <w:b/>
                <w:sz w:val="22"/>
                <w:szCs w:val="22"/>
              </w:rPr>
              <w:t>14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61DE460" w:rsidR="00B84B5B" w:rsidRPr="00A406E5" w:rsidRDefault="002B360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4010216" w:rsidR="00DB116D" w:rsidRPr="00A406E5" w:rsidRDefault="00D619BE" w:rsidP="00E51AAC">
            <w:pPr>
              <w:spacing w:before="120" w:after="120"/>
              <w:jc w:val="both"/>
              <w:rPr>
                <w:rFonts w:ascii="Arial" w:hAnsi="Arial" w:cs="Arial"/>
                <w:b/>
                <w:sz w:val="22"/>
                <w:szCs w:val="22"/>
              </w:rPr>
            </w:pPr>
            <w:r>
              <w:rPr>
                <w:rFonts w:ascii="Arial" w:hAnsi="Arial" w:cs="Arial"/>
                <w:b/>
                <w:sz w:val="22"/>
                <w:szCs w:val="22"/>
              </w:rPr>
              <w:t>Nerys Musgrove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AD8334" w:rsidR="00DB116D" w:rsidRPr="00A406E5" w:rsidRDefault="00B861AA" w:rsidP="00E51AAC">
            <w:pPr>
              <w:spacing w:before="120" w:after="120"/>
              <w:jc w:val="both"/>
              <w:rPr>
                <w:rFonts w:ascii="Arial" w:hAnsi="Arial" w:cs="Arial"/>
                <w:b/>
                <w:sz w:val="22"/>
                <w:szCs w:val="22"/>
              </w:rPr>
            </w:pPr>
            <w:r>
              <w:rPr>
                <w:rFonts w:ascii="Arial" w:hAnsi="Arial" w:cs="Arial"/>
                <w:b/>
                <w:sz w:val="22"/>
                <w:szCs w:val="22"/>
              </w:rPr>
              <w:t>Zita Draper</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6A4214" w14:textId="77777777" w:rsidR="00DC7874" w:rsidRPr="00A406E5" w:rsidRDefault="00DC7874" w:rsidP="00DC7874">
            <w:pPr>
              <w:spacing w:before="120" w:after="120"/>
              <w:jc w:val="both"/>
              <w:rPr>
                <w:rFonts w:ascii="Arial" w:hAnsi="Arial" w:cs="Arial"/>
                <w:b/>
                <w:bCs/>
                <w:sz w:val="22"/>
                <w:szCs w:val="22"/>
              </w:rPr>
            </w:pPr>
            <w:r w:rsidRPr="0A3D0FB0">
              <w:rPr>
                <w:rFonts w:ascii="Arial" w:hAnsi="Arial" w:cs="Arial"/>
                <w:b/>
                <w:bCs/>
                <w:sz w:val="22"/>
                <w:szCs w:val="22"/>
              </w:rPr>
              <w:t>Please see assignment brief</w:t>
            </w:r>
          </w:p>
          <w:p w14:paraId="065A90EC" w14:textId="0075EAC9" w:rsidR="00DB116D" w:rsidRPr="00A406E5" w:rsidRDefault="00DC7874" w:rsidP="00DC7874">
            <w:pPr>
              <w:spacing w:before="120" w:after="120"/>
              <w:jc w:val="both"/>
              <w:rPr>
                <w:rFonts w:ascii="Arial" w:hAnsi="Arial" w:cs="Arial"/>
                <w:b/>
                <w:sz w:val="22"/>
                <w:szCs w:val="22"/>
              </w:rPr>
            </w:pPr>
            <w:r w:rsidRPr="02378B21">
              <w:rPr>
                <w:rFonts w:ascii="Arial" w:hAnsi="Arial" w:cs="Arial"/>
                <w:b/>
                <w:bCs/>
                <w:sz w:val="22"/>
                <w:szCs w:val="22"/>
              </w:rPr>
              <w:t xml:space="preserve">Select </w:t>
            </w:r>
            <w:r w:rsidRPr="02378B21">
              <w:rPr>
                <w:rFonts w:ascii="Arial" w:hAnsi="Arial" w:cs="Arial"/>
                <w:b/>
                <w:bCs/>
                <w:sz w:val="22"/>
                <w:szCs w:val="22"/>
                <w:u w:val="single"/>
              </w:rPr>
              <w:t>one</w:t>
            </w:r>
            <w:r w:rsidRPr="02378B21">
              <w:rPr>
                <w:rFonts w:ascii="Arial" w:hAnsi="Arial" w:cs="Arial"/>
                <w:b/>
                <w:bCs/>
                <w:sz w:val="22"/>
                <w:szCs w:val="22"/>
              </w:rPr>
              <w:t xml:space="preserve"> option</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01AFFF9" w:rsidR="00DB116D" w:rsidRPr="00A406E5" w:rsidRDefault="002E64D2" w:rsidP="002E64D2">
            <w:pPr>
              <w:spacing w:before="120" w:after="120"/>
              <w:jc w:val="both"/>
              <w:rPr>
                <w:rFonts w:ascii="Arial" w:hAnsi="Arial" w:cs="Arial"/>
                <w:b/>
                <w:sz w:val="22"/>
                <w:szCs w:val="22"/>
              </w:rPr>
            </w:pPr>
            <w:r>
              <w:rPr>
                <w:rFonts w:ascii="Arial" w:hAnsi="Arial" w:cs="Arial"/>
                <w:b/>
                <w:bCs/>
                <w:sz w:val="22"/>
                <w:szCs w:val="22"/>
              </w:rPr>
              <w:t>2,000</w:t>
            </w:r>
          </w:p>
        </w:tc>
      </w:tr>
      <w:tr w:rsidR="00DA435D" w:rsidRPr="00A406E5" w14:paraId="1E935E6C" w14:textId="77777777" w:rsidTr="008F1308">
        <w:tc>
          <w:tcPr>
            <w:tcW w:w="2093" w:type="dxa"/>
            <w:shd w:val="pct15" w:color="auto" w:fill="auto"/>
          </w:tcPr>
          <w:p w14:paraId="7A626D31" w14:textId="77777777" w:rsidR="00DA435D" w:rsidRPr="00A406E5" w:rsidRDefault="00DA435D" w:rsidP="00DA435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6228D6A8" w:rsidR="00DA435D" w:rsidRPr="00A406E5" w:rsidRDefault="00DA435D" w:rsidP="00DA435D">
            <w:pPr>
              <w:spacing w:before="120" w:after="120"/>
              <w:jc w:val="both"/>
              <w:rPr>
                <w:rFonts w:ascii="Arial" w:hAnsi="Arial" w:cs="Arial"/>
                <w:b/>
                <w:sz w:val="22"/>
                <w:szCs w:val="22"/>
              </w:rPr>
            </w:pPr>
            <w:r>
              <w:rPr>
                <w:rFonts w:ascii="Arial" w:hAnsi="Arial" w:cs="Arial"/>
                <w:b/>
                <w:bCs/>
                <w:sz w:val="22"/>
                <w:szCs w:val="22"/>
              </w:rPr>
              <w:t>6</w:t>
            </w:r>
            <w:r w:rsidRPr="4B60767D">
              <w:rPr>
                <w:rFonts w:ascii="Arial" w:hAnsi="Arial" w:cs="Arial"/>
                <w:b/>
                <w:bCs/>
                <w:sz w:val="22"/>
                <w:szCs w:val="22"/>
                <w:vertAlign w:val="superscript"/>
              </w:rPr>
              <w:t>th</w:t>
            </w:r>
            <w:r w:rsidRPr="4B60767D">
              <w:rPr>
                <w:rFonts w:ascii="Arial" w:hAnsi="Arial" w:cs="Arial"/>
                <w:b/>
                <w:bCs/>
                <w:sz w:val="22"/>
                <w:szCs w:val="22"/>
              </w:rPr>
              <w:t xml:space="preserve"> of November 202</w:t>
            </w:r>
            <w:r>
              <w:rPr>
                <w:rFonts w:ascii="Arial" w:hAnsi="Arial" w:cs="Arial"/>
                <w:b/>
                <w:bCs/>
                <w:sz w:val="22"/>
                <w:szCs w:val="22"/>
              </w:rPr>
              <w:t>6</w:t>
            </w:r>
            <w:r w:rsidRPr="4B60767D">
              <w:rPr>
                <w:rFonts w:ascii="Arial" w:hAnsi="Arial" w:cs="Arial"/>
                <w:b/>
                <w:bCs/>
                <w:sz w:val="22"/>
                <w:szCs w:val="22"/>
              </w:rPr>
              <w:t xml:space="preserve"> by 23:59hrs</w:t>
            </w:r>
          </w:p>
        </w:tc>
        <w:tc>
          <w:tcPr>
            <w:tcW w:w="2268" w:type="dxa"/>
            <w:shd w:val="pct15" w:color="auto" w:fill="auto"/>
          </w:tcPr>
          <w:p w14:paraId="0941DC22" w14:textId="77777777" w:rsidR="00DA435D" w:rsidRPr="00A406E5" w:rsidRDefault="00DA435D" w:rsidP="00DA435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8AF676" w:rsidR="00DA435D" w:rsidRPr="00A406E5" w:rsidRDefault="001401B5" w:rsidP="00DA435D">
            <w:pPr>
              <w:spacing w:before="120" w:after="120"/>
              <w:jc w:val="both"/>
              <w:rPr>
                <w:rFonts w:ascii="Arial" w:hAnsi="Arial" w:cs="Arial"/>
                <w:b/>
                <w:sz w:val="22"/>
                <w:szCs w:val="22"/>
              </w:rPr>
            </w:pPr>
            <w:r>
              <w:rPr>
                <w:rFonts w:ascii="Arial" w:hAnsi="Arial" w:cs="Arial"/>
                <w:b/>
                <w:bCs/>
                <w:sz w:val="22"/>
                <w:szCs w:val="22"/>
              </w:rPr>
              <w:t>4</w:t>
            </w:r>
            <w:r w:rsidRPr="5AA25B93">
              <w:rPr>
                <w:rFonts w:ascii="Arial" w:hAnsi="Arial" w:cs="Arial"/>
                <w:b/>
                <w:bCs/>
                <w:sz w:val="22"/>
                <w:szCs w:val="22"/>
                <w:vertAlign w:val="superscript"/>
              </w:rPr>
              <w:t>th</w:t>
            </w:r>
            <w:r w:rsidRPr="5AA25B93">
              <w:rPr>
                <w:rFonts w:ascii="Arial" w:hAnsi="Arial" w:cs="Arial"/>
                <w:b/>
                <w:bCs/>
                <w:sz w:val="22"/>
                <w:szCs w:val="22"/>
              </w:rPr>
              <w:t xml:space="preserve"> of December 202</w:t>
            </w:r>
            <w:r>
              <w:rPr>
                <w:rFonts w:ascii="Arial" w:hAnsi="Arial" w:cs="Arial"/>
                <w:b/>
                <w:bCs/>
                <w:sz w:val="22"/>
                <w:szCs w:val="22"/>
              </w:rPr>
              <w:t>6</w:t>
            </w:r>
            <w:r w:rsidRPr="5AA25B93">
              <w:rPr>
                <w:rFonts w:ascii="Arial" w:hAnsi="Arial" w:cs="Arial"/>
                <w:b/>
                <w:bCs/>
                <w:sz w:val="22"/>
                <w:szCs w:val="22"/>
              </w:rPr>
              <w:t xml:space="preserve"> by 3pm</w:t>
            </w:r>
          </w:p>
        </w:tc>
      </w:tr>
      <w:tr w:rsidR="00DA435D" w:rsidRPr="00A406E5" w14:paraId="53AF1309" w14:textId="77777777" w:rsidTr="00A406E5">
        <w:tc>
          <w:tcPr>
            <w:tcW w:w="2093" w:type="dxa"/>
            <w:shd w:val="pct15" w:color="auto" w:fill="auto"/>
          </w:tcPr>
          <w:p w14:paraId="169A080A" w14:textId="77777777" w:rsidR="00DA435D" w:rsidRPr="00A406E5" w:rsidRDefault="00DA435D" w:rsidP="00DA435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DA435D" w:rsidRPr="00A406E5" w:rsidRDefault="00DA435D" w:rsidP="00DA435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DA435D" w:rsidRPr="00A406E5" w:rsidRDefault="00DA435D" w:rsidP="00DA435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DA435D" w:rsidRDefault="00DA435D" w:rsidP="00DA435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DA435D" w:rsidRDefault="00DA435D" w:rsidP="00DA435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DA435D" w:rsidRPr="00A406E5" w:rsidRDefault="00DA435D" w:rsidP="00DA435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A435D" w:rsidRPr="00A406E5" w14:paraId="1E024A4F" w14:textId="77777777" w:rsidTr="00A406E5">
        <w:tc>
          <w:tcPr>
            <w:tcW w:w="2093" w:type="dxa"/>
            <w:shd w:val="pct15" w:color="auto" w:fill="auto"/>
          </w:tcPr>
          <w:p w14:paraId="7E7A3335" w14:textId="77777777" w:rsidR="00DA435D" w:rsidRPr="00A406E5" w:rsidRDefault="00DA435D" w:rsidP="00DA435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DA435D" w:rsidRPr="00A406E5" w:rsidRDefault="00DA435D" w:rsidP="00DA435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DA435D" w:rsidRPr="00A406E5" w14:paraId="550B5F59" w14:textId="77777777" w:rsidTr="00A406E5">
        <w:tc>
          <w:tcPr>
            <w:tcW w:w="2093" w:type="dxa"/>
            <w:shd w:val="pct15" w:color="auto" w:fill="auto"/>
          </w:tcPr>
          <w:p w14:paraId="1656A597" w14:textId="7D0DC519" w:rsidR="00DA435D" w:rsidRPr="00A406E5" w:rsidRDefault="00DA435D" w:rsidP="00DA435D">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DA435D"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DA435D" w:rsidRPr="006B0E75" w:rsidRDefault="00DA435D" w:rsidP="00DA435D">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DA435D" w:rsidRPr="006B0E75" w:rsidRDefault="00DA435D" w:rsidP="00DA435D">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DA435D" w:rsidRPr="006B0E75" w:rsidRDefault="00DA435D" w:rsidP="00DA435D">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DA435D" w:rsidRPr="006B0E75" w:rsidRDefault="00DA435D" w:rsidP="00DA435D">
                  <w:pPr>
                    <w:ind w:left="-10"/>
                    <w:rPr>
                      <w:rFonts w:ascii="Arial" w:hAnsi="Arial" w:cs="Arial"/>
                      <w:b/>
                      <w:bCs/>
                      <w:sz w:val="22"/>
                      <w:szCs w:val="22"/>
                    </w:rPr>
                  </w:pPr>
                </w:p>
                <w:p w14:paraId="150B3BFB" w14:textId="77777777" w:rsidR="00DA435D" w:rsidRPr="006B0E75" w:rsidRDefault="00DA435D" w:rsidP="00DA435D">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DA435D" w:rsidRPr="006B0E75" w:rsidRDefault="00DA435D" w:rsidP="00DA435D">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DA435D" w:rsidRPr="006B0E75" w:rsidRDefault="00DA435D" w:rsidP="00DA435D">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DA435D"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DA435D" w:rsidRPr="006B0E75" w:rsidRDefault="00DA435D" w:rsidP="00DA435D">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DA435D" w:rsidRPr="006B0E75" w:rsidRDefault="00DA435D" w:rsidP="00DA435D">
                        <w:pPr>
                          <w:ind w:left="-10"/>
                          <w:rPr>
                            <w:rFonts w:ascii="Arial" w:hAnsi="Arial" w:cs="Arial"/>
                            <w:sz w:val="22"/>
                            <w:szCs w:val="22"/>
                          </w:rPr>
                        </w:pPr>
                        <w:r w:rsidRPr="006B0E75">
                          <w:rPr>
                            <w:rFonts w:ascii="Arial" w:hAnsi="Arial" w:cs="Arial"/>
                            <w:b/>
                            <w:bCs/>
                            <w:sz w:val="22"/>
                            <w:szCs w:val="22"/>
                          </w:rPr>
                          <w:t>Penalty Applied</w:t>
                        </w:r>
                      </w:p>
                    </w:tc>
                  </w:tr>
                  <w:tr w:rsidR="00DA435D"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DA435D" w:rsidRPr="006B0E75" w:rsidRDefault="00DA435D" w:rsidP="00DA435D">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DA435D" w:rsidRPr="006B0E75" w:rsidRDefault="00DA435D" w:rsidP="00DA435D">
                        <w:pPr>
                          <w:ind w:left="-10"/>
                          <w:rPr>
                            <w:rFonts w:ascii="Arial" w:hAnsi="Arial" w:cs="Arial"/>
                            <w:sz w:val="22"/>
                            <w:szCs w:val="22"/>
                          </w:rPr>
                        </w:pPr>
                        <w:r w:rsidRPr="006B0E75">
                          <w:rPr>
                            <w:rFonts w:ascii="Arial" w:hAnsi="Arial" w:cs="Arial"/>
                            <w:sz w:val="22"/>
                            <w:szCs w:val="22"/>
                          </w:rPr>
                          <w:t>No penalty</w:t>
                        </w:r>
                      </w:p>
                    </w:tc>
                  </w:tr>
                  <w:tr w:rsidR="00DA435D"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DA435D" w:rsidRPr="006B0E75" w:rsidRDefault="00DA435D" w:rsidP="00DA435D">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DA435D" w:rsidRPr="006B0E75" w:rsidRDefault="00DA435D" w:rsidP="00DA435D">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DA435D"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DA435D" w:rsidRPr="006B0E75" w:rsidRDefault="00DA435D" w:rsidP="00DA435D">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DA435D" w:rsidRPr="006B0E75" w:rsidRDefault="00DA435D" w:rsidP="00DA435D">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DA435D"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DA435D" w:rsidRPr="006B0E75" w:rsidRDefault="00DA435D" w:rsidP="00DA435D">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DA435D" w:rsidRPr="006B0E75" w:rsidRDefault="00DA435D" w:rsidP="00DA435D">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DA435D" w:rsidRPr="006B0E75" w:rsidRDefault="00DA435D" w:rsidP="00DA435D">
                  <w:pPr>
                    <w:ind w:left="-10"/>
                    <w:rPr>
                      <w:rFonts w:ascii="Arial" w:eastAsiaTheme="minorEastAsia" w:hAnsi="Arial" w:cs="Arial"/>
                      <w:sz w:val="22"/>
                      <w:szCs w:val="22"/>
                      <w14:ligatures w14:val="standardContextual"/>
                    </w:rPr>
                  </w:pPr>
                </w:p>
                <w:p w14:paraId="28B9CFF4" w14:textId="77777777" w:rsidR="00DA435D" w:rsidRPr="006B0E75" w:rsidRDefault="00DA435D" w:rsidP="00DA435D">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DA435D" w:rsidRPr="006B0E75" w:rsidRDefault="00DA435D" w:rsidP="00DA435D">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DA435D" w:rsidRPr="006B0E75" w:rsidRDefault="00DA435D" w:rsidP="00DA435D">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DA435D" w:rsidRPr="006B0E75" w:rsidRDefault="00DA435D" w:rsidP="00DA435D">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DA435D" w:rsidRPr="006B0E75" w:rsidRDefault="00DA435D" w:rsidP="00DA435D">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DA435D" w:rsidRPr="006B0E75" w:rsidRDefault="00DA435D" w:rsidP="00DA435D">
                  <w:pPr>
                    <w:ind w:left="-10"/>
                    <w:rPr>
                      <w:rFonts w:ascii="Arial" w:eastAsiaTheme="minorEastAsia" w:hAnsi="Arial" w:cs="Arial"/>
                      <w:b/>
                      <w:bCs/>
                      <w:sz w:val="22"/>
                      <w:szCs w:val="22"/>
                    </w:rPr>
                  </w:pPr>
                </w:p>
                <w:p w14:paraId="44EA21AC" w14:textId="77777777" w:rsidR="00DA435D" w:rsidRPr="006B0E75" w:rsidRDefault="00DA435D" w:rsidP="00DA435D">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DA435D" w:rsidRPr="006B0E75" w:rsidRDefault="00DA435D" w:rsidP="00DA435D">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DA435D" w:rsidRPr="006B0E75" w:rsidRDefault="00DA435D" w:rsidP="00DA435D">
                  <w:pPr>
                    <w:ind w:left="-10"/>
                    <w:rPr>
                      <w:rFonts w:ascii="Arial" w:hAnsi="Arial" w:cs="Arial"/>
                      <w:b/>
                      <w:bCs/>
                      <w:sz w:val="22"/>
                      <w:szCs w:val="22"/>
                    </w:rPr>
                  </w:pPr>
                </w:p>
                <w:p w14:paraId="368C65B2" w14:textId="77777777" w:rsidR="00DA435D" w:rsidRPr="006B0E75" w:rsidRDefault="00DA435D" w:rsidP="00DA435D">
                  <w:pPr>
                    <w:ind w:left="-10"/>
                    <w:rPr>
                      <w:rFonts w:ascii="Arial" w:hAnsi="Arial" w:cs="Arial"/>
                      <w:b/>
                      <w:bCs/>
                      <w:sz w:val="22"/>
                      <w:szCs w:val="22"/>
                    </w:rPr>
                  </w:pPr>
                  <w:r w:rsidRPr="006B0E75">
                    <w:rPr>
                      <w:rFonts w:ascii="Arial" w:hAnsi="Arial" w:cs="Arial"/>
                      <w:b/>
                      <w:bCs/>
                      <w:sz w:val="22"/>
                      <w:szCs w:val="22"/>
                    </w:rPr>
                    <w:t>Feedback</w:t>
                  </w:r>
                </w:p>
                <w:p w14:paraId="43263807" w14:textId="77777777" w:rsidR="00DA435D" w:rsidRPr="006B0E75" w:rsidRDefault="00DA435D" w:rsidP="00DA435D">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DA435D" w:rsidRPr="006B0E75" w:rsidRDefault="00DA435D" w:rsidP="00DA435D">
                  <w:pPr>
                    <w:rPr>
                      <w:rFonts w:ascii="Arial" w:hAnsi="Arial" w:cs="Arial"/>
                      <w:color w:val="0F4761"/>
                      <w:sz w:val="22"/>
                      <w:szCs w:val="22"/>
                    </w:rPr>
                  </w:pPr>
                </w:p>
              </w:tc>
            </w:tr>
          </w:tbl>
          <w:p w14:paraId="151B57FE" w14:textId="77777777" w:rsidR="00DA435D" w:rsidRPr="00A406E5" w:rsidRDefault="00DA435D" w:rsidP="00DA435D">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15011363" w14:textId="77777777" w:rsidR="0076686E" w:rsidRDefault="0076686E" w:rsidP="0076686E">
            <w:pPr>
              <w:rPr>
                <w:rFonts w:ascii="Arial" w:hAnsi="Arial" w:cs="Arial"/>
                <w:sz w:val="22"/>
                <w:szCs w:val="22"/>
              </w:rPr>
            </w:pPr>
            <w:r w:rsidRPr="4B60767D">
              <w:rPr>
                <w:rFonts w:ascii="Arial" w:hAnsi="Arial" w:cs="Arial"/>
                <w:sz w:val="22"/>
                <w:szCs w:val="22"/>
              </w:rPr>
              <w:t>Upon the successful completion of this module, the student should be able to:</w:t>
            </w:r>
          </w:p>
          <w:p w14:paraId="5AFDF960" w14:textId="77777777" w:rsidR="0076686E" w:rsidRPr="00A406E5" w:rsidRDefault="0076686E" w:rsidP="0076686E">
            <w:pPr>
              <w:rPr>
                <w:rFonts w:ascii="Arial" w:hAnsi="Arial" w:cs="Arial"/>
                <w:sz w:val="22"/>
                <w:szCs w:val="22"/>
              </w:rPr>
            </w:pPr>
          </w:p>
          <w:p w14:paraId="65518665" w14:textId="77777777" w:rsidR="0076686E" w:rsidRPr="00A406E5" w:rsidRDefault="0076686E" w:rsidP="0076686E">
            <w:pPr>
              <w:ind w:left="360"/>
            </w:pPr>
            <w:r w:rsidRPr="4B60767D">
              <w:rPr>
                <w:rFonts w:ascii="Arial" w:hAnsi="Arial" w:cs="Arial"/>
                <w:sz w:val="22"/>
                <w:szCs w:val="22"/>
              </w:rPr>
              <w:t>• critically analyse the sub-discipline of victimology, its strengths and weaknesses, and</w:t>
            </w:r>
          </w:p>
          <w:p w14:paraId="039DAAD6" w14:textId="77777777" w:rsidR="0076686E" w:rsidRDefault="0076686E" w:rsidP="0076686E">
            <w:pPr>
              <w:ind w:left="360"/>
              <w:rPr>
                <w:rFonts w:ascii="Arial" w:hAnsi="Arial" w:cs="Arial"/>
                <w:sz w:val="22"/>
                <w:szCs w:val="22"/>
              </w:rPr>
            </w:pPr>
            <w:r w:rsidRPr="4B60767D">
              <w:rPr>
                <w:rFonts w:ascii="Arial" w:hAnsi="Arial" w:cs="Arial"/>
                <w:sz w:val="22"/>
                <w:szCs w:val="22"/>
              </w:rPr>
              <w:t>alternative sources of data as a basis for understanding people’s experiences;</w:t>
            </w:r>
          </w:p>
          <w:p w14:paraId="393DDF20" w14:textId="77777777" w:rsidR="0076686E" w:rsidRPr="00A406E5" w:rsidRDefault="0076686E" w:rsidP="0076686E">
            <w:pPr>
              <w:ind w:left="360"/>
            </w:pPr>
          </w:p>
          <w:p w14:paraId="52AF748F" w14:textId="77777777" w:rsidR="0076686E" w:rsidRPr="00A406E5" w:rsidRDefault="0076686E" w:rsidP="0076686E">
            <w:pPr>
              <w:ind w:left="360"/>
            </w:pPr>
            <w:r w:rsidRPr="4B60767D">
              <w:rPr>
                <w:rFonts w:ascii="Arial" w:hAnsi="Arial" w:cs="Arial"/>
                <w:sz w:val="22"/>
                <w:szCs w:val="22"/>
              </w:rPr>
              <w:t>• demonstrate knowledge and a critical understanding of the nature and extent of crime,</w:t>
            </w:r>
          </w:p>
          <w:p w14:paraId="30178138" w14:textId="77777777" w:rsidR="0076686E" w:rsidRPr="00A406E5" w:rsidRDefault="0076686E" w:rsidP="0076686E">
            <w:pPr>
              <w:ind w:left="360"/>
            </w:pPr>
            <w:r w:rsidRPr="4B60767D">
              <w:rPr>
                <w:rFonts w:ascii="Arial" w:hAnsi="Arial" w:cs="Arial"/>
                <w:sz w:val="22"/>
                <w:szCs w:val="22"/>
              </w:rPr>
              <w:t>and its impact and critically evaluate the efficacy of the concept of the victim and</w:t>
            </w:r>
          </w:p>
          <w:p w14:paraId="10C51112" w14:textId="77777777" w:rsidR="0076686E" w:rsidRDefault="0076686E" w:rsidP="0076686E">
            <w:pPr>
              <w:ind w:left="360"/>
              <w:rPr>
                <w:rFonts w:ascii="Arial" w:hAnsi="Arial" w:cs="Arial"/>
                <w:sz w:val="22"/>
                <w:szCs w:val="22"/>
              </w:rPr>
            </w:pPr>
            <w:r w:rsidRPr="4B60767D">
              <w:rPr>
                <w:rFonts w:ascii="Arial" w:hAnsi="Arial" w:cs="Arial"/>
                <w:sz w:val="22"/>
                <w:szCs w:val="22"/>
              </w:rPr>
              <w:t>victim-oriented policies within the contemporary cultural context;</w:t>
            </w:r>
          </w:p>
          <w:p w14:paraId="0F39CF09" w14:textId="77777777" w:rsidR="0076686E" w:rsidRPr="00A406E5" w:rsidRDefault="0076686E" w:rsidP="0076686E">
            <w:pPr>
              <w:ind w:left="360"/>
            </w:pPr>
          </w:p>
          <w:p w14:paraId="732C9D34" w14:textId="77777777" w:rsidR="0076686E" w:rsidRPr="00A406E5" w:rsidRDefault="0076686E" w:rsidP="0076686E">
            <w:pPr>
              <w:ind w:left="360"/>
            </w:pPr>
            <w:r w:rsidRPr="4B60767D">
              <w:rPr>
                <w:rFonts w:ascii="Arial" w:hAnsi="Arial" w:cs="Arial"/>
                <w:sz w:val="22"/>
                <w:szCs w:val="22"/>
              </w:rPr>
              <w:t>• engage in debate concerning a broad range of issues surrounding the theory and</w:t>
            </w:r>
          </w:p>
          <w:p w14:paraId="1197C08A" w14:textId="77777777" w:rsidR="0076686E" w:rsidRPr="00A406E5" w:rsidRDefault="0076686E" w:rsidP="0076686E">
            <w:pPr>
              <w:ind w:left="360"/>
            </w:pPr>
            <w:r w:rsidRPr="4B60767D">
              <w:rPr>
                <w:rFonts w:ascii="Arial" w:hAnsi="Arial" w:cs="Arial"/>
                <w:sz w:val="22"/>
                <w:szCs w:val="22"/>
              </w:rPr>
              <w:t>practice of securing human rights, equality, and social justice.</w:t>
            </w:r>
          </w:p>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46D2DD33" w14:textId="77777777" w:rsidR="00C01A3F" w:rsidRPr="00A406E5" w:rsidRDefault="00C01A3F" w:rsidP="007E4F67">
            <w:pPr>
              <w:ind w:left="360"/>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38A7DEA1" w14:textId="77777777" w:rsidR="00C33BFD" w:rsidRDefault="00C33BFD" w:rsidP="00C33BFD">
      <w:pPr>
        <w:ind w:left="720"/>
        <w:rPr>
          <w:rFonts w:ascii="Arial" w:hAnsi="Arial" w:cs="Arial"/>
          <w:sz w:val="24"/>
          <w:szCs w:val="24"/>
        </w:rPr>
      </w:pPr>
      <w:r w:rsidRPr="4B60767D">
        <w:rPr>
          <w:rFonts w:ascii="Arial" w:hAnsi="Arial" w:cs="Arial"/>
          <w:sz w:val="24"/>
          <w:szCs w:val="24"/>
        </w:rPr>
        <w:t xml:space="preserve">Assignment 1- 2,000-word essay. </w:t>
      </w:r>
    </w:p>
    <w:p w14:paraId="1B149F22" w14:textId="77777777" w:rsidR="00C33BFD" w:rsidRDefault="00C33BFD" w:rsidP="00C33BFD">
      <w:pPr>
        <w:ind w:left="720"/>
        <w:rPr>
          <w:rFonts w:ascii="Arial" w:hAnsi="Arial" w:cs="Arial"/>
          <w:sz w:val="24"/>
          <w:szCs w:val="24"/>
        </w:rPr>
      </w:pPr>
    </w:p>
    <w:p w14:paraId="01298A43" w14:textId="77777777" w:rsidR="00C33BFD" w:rsidRDefault="00C33BFD" w:rsidP="00C33BFD">
      <w:pPr>
        <w:ind w:left="720"/>
        <w:rPr>
          <w:rFonts w:ascii="Arial" w:hAnsi="Arial" w:cs="Arial"/>
          <w:sz w:val="24"/>
          <w:szCs w:val="24"/>
        </w:rPr>
      </w:pPr>
      <w:r w:rsidRPr="02378B21">
        <w:rPr>
          <w:rFonts w:ascii="Arial" w:hAnsi="Arial" w:cs="Arial"/>
          <w:sz w:val="24"/>
          <w:szCs w:val="24"/>
        </w:rPr>
        <w:t xml:space="preserve">Please chose </w:t>
      </w:r>
      <w:r w:rsidRPr="02378B21">
        <w:rPr>
          <w:rFonts w:ascii="Arial" w:hAnsi="Arial" w:cs="Arial"/>
          <w:b/>
          <w:bCs/>
          <w:sz w:val="24"/>
          <w:szCs w:val="24"/>
          <w:highlight w:val="yellow"/>
          <w:u w:val="single"/>
        </w:rPr>
        <w:t>one</w:t>
      </w:r>
      <w:r w:rsidRPr="02378B21">
        <w:rPr>
          <w:rFonts w:ascii="Arial" w:hAnsi="Arial" w:cs="Arial"/>
          <w:sz w:val="24"/>
          <w:szCs w:val="24"/>
        </w:rPr>
        <w:t xml:space="preserve"> of the following essay titles</w:t>
      </w:r>
    </w:p>
    <w:p w14:paraId="31A9D494" w14:textId="77777777" w:rsidR="00C33BFD" w:rsidRDefault="00C33BFD" w:rsidP="00C33BFD">
      <w:pPr>
        <w:ind w:left="720"/>
        <w:rPr>
          <w:rFonts w:ascii="Arial" w:hAnsi="Arial" w:cs="Arial"/>
          <w:sz w:val="24"/>
          <w:szCs w:val="24"/>
        </w:rPr>
      </w:pPr>
    </w:p>
    <w:p w14:paraId="5B4CF9FF" w14:textId="77777777" w:rsidR="00C33BFD" w:rsidRDefault="00C33BFD" w:rsidP="00C33BFD">
      <w:pPr>
        <w:pStyle w:val="ListParagraph"/>
        <w:numPr>
          <w:ilvl w:val="0"/>
          <w:numId w:val="40"/>
        </w:numPr>
        <w:rPr>
          <w:rFonts w:ascii="Arial" w:hAnsi="Arial" w:cs="Arial"/>
          <w:sz w:val="24"/>
          <w:szCs w:val="24"/>
        </w:rPr>
      </w:pPr>
      <w:r>
        <w:rPr>
          <w:rFonts w:ascii="Arial" w:hAnsi="Arial" w:cs="Arial"/>
          <w:sz w:val="24"/>
          <w:szCs w:val="24"/>
        </w:rPr>
        <w:t>Critically assess whether marginalised groups are over policed as potential offenders yet under protected as victims.</w:t>
      </w:r>
    </w:p>
    <w:p w14:paraId="331F94E0" w14:textId="77777777" w:rsidR="00C33BFD" w:rsidRDefault="00C33BFD" w:rsidP="00C33BFD">
      <w:pPr>
        <w:ind w:left="720"/>
        <w:rPr>
          <w:rFonts w:ascii="Arial" w:hAnsi="Arial" w:cs="Arial"/>
          <w:sz w:val="24"/>
          <w:szCs w:val="24"/>
        </w:rPr>
      </w:pPr>
    </w:p>
    <w:p w14:paraId="5D9F2074" w14:textId="77777777" w:rsidR="00C33BFD" w:rsidRDefault="00C33BFD" w:rsidP="00C33BFD">
      <w:pPr>
        <w:ind w:left="720"/>
        <w:rPr>
          <w:rFonts w:ascii="Arial" w:hAnsi="Arial" w:cs="Arial"/>
          <w:b/>
          <w:bCs/>
          <w:sz w:val="24"/>
          <w:szCs w:val="24"/>
        </w:rPr>
      </w:pPr>
      <w:r w:rsidRPr="4B60767D">
        <w:rPr>
          <w:rFonts w:ascii="Arial" w:hAnsi="Arial" w:cs="Arial"/>
          <w:b/>
          <w:bCs/>
          <w:sz w:val="24"/>
          <w:szCs w:val="24"/>
        </w:rPr>
        <w:t>Or</w:t>
      </w:r>
    </w:p>
    <w:p w14:paraId="3CACDC21" w14:textId="77777777" w:rsidR="00C33BFD" w:rsidRDefault="00C33BFD" w:rsidP="00C33BFD">
      <w:pPr>
        <w:ind w:left="720"/>
        <w:rPr>
          <w:rFonts w:ascii="Arial" w:hAnsi="Arial" w:cs="Arial"/>
          <w:sz w:val="24"/>
          <w:szCs w:val="24"/>
        </w:rPr>
      </w:pPr>
    </w:p>
    <w:p w14:paraId="4E85BD99" w14:textId="77777777" w:rsidR="00C33BFD" w:rsidRDefault="00C33BFD" w:rsidP="00C33BFD">
      <w:pPr>
        <w:pStyle w:val="ListParagraph"/>
        <w:numPr>
          <w:ilvl w:val="0"/>
          <w:numId w:val="40"/>
        </w:numPr>
        <w:rPr>
          <w:rFonts w:ascii="Arial" w:hAnsi="Arial" w:cs="Arial"/>
          <w:sz w:val="24"/>
          <w:szCs w:val="24"/>
        </w:rPr>
      </w:pPr>
      <w:r>
        <w:rPr>
          <w:rFonts w:ascii="Arial" w:hAnsi="Arial" w:cs="Arial"/>
          <w:sz w:val="24"/>
          <w:szCs w:val="24"/>
        </w:rPr>
        <w:t xml:space="preserve">Critically examine whether Universal Credit reduces or increases crime rates in </w:t>
      </w:r>
      <w:proofErr w:type="gramStart"/>
      <w:r>
        <w:rPr>
          <w:rFonts w:ascii="Arial" w:hAnsi="Arial" w:cs="Arial"/>
          <w:sz w:val="24"/>
          <w:szCs w:val="24"/>
        </w:rPr>
        <w:t>low income</w:t>
      </w:r>
      <w:proofErr w:type="gramEnd"/>
      <w:r>
        <w:rPr>
          <w:rFonts w:ascii="Arial" w:hAnsi="Arial" w:cs="Arial"/>
          <w:sz w:val="24"/>
          <w:szCs w:val="24"/>
        </w:rPr>
        <w:t xml:space="preserve"> communities. </w:t>
      </w:r>
    </w:p>
    <w:p w14:paraId="7BC767BA" w14:textId="77777777" w:rsidR="00C33BFD" w:rsidRDefault="00C33BFD" w:rsidP="00C33BFD">
      <w:pPr>
        <w:rPr>
          <w:rFonts w:ascii="Arial" w:hAnsi="Arial" w:cs="Arial"/>
          <w:sz w:val="24"/>
          <w:szCs w:val="24"/>
        </w:rPr>
      </w:pPr>
    </w:p>
    <w:p w14:paraId="2B87A520" w14:textId="77777777" w:rsidR="005364B2" w:rsidRPr="005364B2" w:rsidRDefault="005364B2" w:rsidP="005364B2">
      <w:pPr>
        <w:jc w:val="both"/>
        <w:rPr>
          <w:rFonts w:ascii="Arial" w:hAnsi="Arial" w:cs="Arial"/>
          <w:sz w:val="24"/>
          <w:szCs w:val="24"/>
        </w:rPr>
      </w:pPr>
      <w:r w:rsidRPr="005364B2">
        <w:rPr>
          <w:rFonts w:ascii="Arial" w:hAnsi="Arial" w:cs="Arial"/>
          <w:sz w:val="24"/>
          <w:szCs w:val="24"/>
        </w:rPr>
        <w:t xml:space="preserve">To critically assess/examine, you should read widely around the topics discussed in your work, aim to provide both sides of the argument. You must use case studies, statistics and legislation (where applicable) to further support your work. Your references must be presented in accordance with Harvard referencing. </w:t>
      </w:r>
    </w:p>
    <w:p w14:paraId="0DD6938C" w14:textId="77777777" w:rsidR="005364B2" w:rsidRPr="005364B2" w:rsidRDefault="005364B2" w:rsidP="005364B2">
      <w:pPr>
        <w:jc w:val="both"/>
        <w:rPr>
          <w:rFonts w:ascii="Arial" w:hAnsi="Arial" w:cs="Arial"/>
          <w:sz w:val="24"/>
          <w:szCs w:val="24"/>
        </w:rPr>
      </w:pPr>
    </w:p>
    <w:p w14:paraId="7BE709F1" w14:textId="77777777" w:rsidR="005364B2" w:rsidRPr="005364B2" w:rsidRDefault="005364B2" w:rsidP="005364B2">
      <w:pPr>
        <w:jc w:val="both"/>
        <w:rPr>
          <w:rFonts w:ascii="Arial" w:hAnsi="Arial" w:cs="Arial"/>
          <w:sz w:val="24"/>
          <w:szCs w:val="24"/>
        </w:rPr>
      </w:pPr>
      <w:r w:rsidRPr="005364B2">
        <w:rPr>
          <w:rFonts w:ascii="Arial" w:hAnsi="Arial" w:cs="Arial"/>
          <w:sz w:val="24"/>
          <w:szCs w:val="24"/>
        </w:rPr>
        <w:t>For question 1:</w:t>
      </w:r>
    </w:p>
    <w:p w14:paraId="69756992" w14:textId="77777777" w:rsidR="005364B2" w:rsidRPr="005364B2" w:rsidRDefault="005364B2" w:rsidP="005364B2">
      <w:pPr>
        <w:jc w:val="both"/>
        <w:rPr>
          <w:rFonts w:ascii="Arial" w:hAnsi="Arial" w:cs="Arial"/>
          <w:sz w:val="24"/>
          <w:szCs w:val="24"/>
        </w:rPr>
      </w:pPr>
      <w:r w:rsidRPr="005364B2">
        <w:rPr>
          <w:rFonts w:ascii="Arial" w:hAnsi="Arial" w:cs="Arial"/>
          <w:sz w:val="24"/>
          <w:szCs w:val="24"/>
        </w:rPr>
        <w:t xml:space="preserve">Consider which marginalised group/s you are going to assess. You do not have enough of a word count to consider them all, so focus in depth on one or two groups. When you are critically assessing this question, ensure that you provide both sides of the argument for the marginalised group/s you are assessing. </w:t>
      </w:r>
    </w:p>
    <w:p w14:paraId="585FEC2A" w14:textId="77777777" w:rsidR="005364B2" w:rsidRPr="005364B2" w:rsidRDefault="005364B2" w:rsidP="005364B2">
      <w:pPr>
        <w:jc w:val="both"/>
        <w:rPr>
          <w:rFonts w:ascii="Arial" w:hAnsi="Arial" w:cs="Arial"/>
          <w:sz w:val="24"/>
          <w:szCs w:val="24"/>
        </w:rPr>
      </w:pPr>
    </w:p>
    <w:p w14:paraId="72F3F733" w14:textId="77777777" w:rsidR="005364B2" w:rsidRPr="005364B2" w:rsidRDefault="005364B2" w:rsidP="005364B2">
      <w:pPr>
        <w:jc w:val="both"/>
        <w:rPr>
          <w:rFonts w:ascii="Arial" w:hAnsi="Arial" w:cs="Arial"/>
          <w:sz w:val="24"/>
          <w:szCs w:val="24"/>
        </w:rPr>
      </w:pPr>
      <w:r w:rsidRPr="005364B2">
        <w:rPr>
          <w:rFonts w:ascii="Arial" w:hAnsi="Arial" w:cs="Arial"/>
          <w:sz w:val="24"/>
          <w:szCs w:val="24"/>
        </w:rPr>
        <w:t xml:space="preserve">For question 2: </w:t>
      </w:r>
    </w:p>
    <w:p w14:paraId="145F479B" w14:textId="77777777" w:rsidR="005364B2" w:rsidRPr="005364B2" w:rsidRDefault="005364B2" w:rsidP="005364B2">
      <w:pPr>
        <w:jc w:val="both"/>
        <w:rPr>
          <w:rFonts w:ascii="Arial" w:hAnsi="Arial" w:cs="Arial"/>
          <w:sz w:val="24"/>
          <w:szCs w:val="24"/>
        </w:rPr>
      </w:pPr>
      <w:r w:rsidRPr="005364B2">
        <w:rPr>
          <w:rFonts w:ascii="Arial" w:hAnsi="Arial" w:cs="Arial"/>
          <w:sz w:val="24"/>
          <w:szCs w:val="24"/>
        </w:rPr>
        <w:t xml:space="preserve">Examine the issues around Universal Credit, such as delays in getting first payment, and consider whether this has been instrumental in crime rates increasing. Examine the crime rates before and after Universal Credit was rolled out. Are there any other reasons that could explain the increase in crime rates? What has happened to the crime rates in recent years, have they levelled out, dropped or increased. </w:t>
      </w:r>
    </w:p>
    <w:p w14:paraId="47D970CD" w14:textId="77777777" w:rsidR="0062242A" w:rsidRPr="00A406E5" w:rsidRDefault="0062242A" w:rsidP="005969E2">
      <w:pPr>
        <w:jc w:val="both"/>
        <w:rPr>
          <w:rFonts w:ascii="Arial" w:hAnsi="Arial" w:cs="Arial"/>
          <w:sz w:val="22"/>
          <w:szCs w:val="22"/>
        </w:rPr>
      </w:pPr>
    </w:p>
    <w:p w14:paraId="3665B4AB" w14:textId="2FADBAB1" w:rsidR="002B3608" w:rsidRDefault="002B3608" w:rsidP="00EE6E00">
      <w:pPr>
        <w:pStyle w:val="Heading2"/>
        <w:rPr>
          <w:rFonts w:ascii="Arial" w:hAnsi="Arial" w:cs="Arial"/>
          <w:sz w:val="22"/>
          <w:szCs w:val="22"/>
        </w:rPr>
      </w:pPr>
    </w:p>
    <w:p w14:paraId="159B7CD4" w14:textId="76BF06BD" w:rsidR="00D020F5" w:rsidRDefault="00402624" w:rsidP="00837D4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41" behindDoc="0" locked="0" layoutInCell="1" allowOverlap="1" wp14:anchorId="5B222B28" wp14:editId="0584ADB9">
                <wp:simplePos x="0" y="0"/>
                <wp:positionH relativeFrom="column">
                  <wp:posOffset>166370</wp:posOffset>
                </wp:positionH>
                <wp:positionV relativeFrom="paragraph">
                  <wp:posOffset>67945</wp:posOffset>
                </wp:positionV>
                <wp:extent cx="5957570" cy="9525"/>
                <wp:effectExtent l="38100" t="38100" r="62230" b="85725"/>
                <wp:wrapNone/>
                <wp:docPr id="1686318154" name="Straight Connector 1"/>
                <wp:cNvGraphicFramePr/>
                <a:graphic xmlns:a="http://schemas.openxmlformats.org/drawingml/2006/main">
                  <a:graphicData uri="http://schemas.microsoft.com/office/word/2010/wordprocessingShape">
                    <wps:wsp>
                      <wps:cNvCnPr/>
                      <wps:spPr>
                        <a:xfrm>
                          <a:off x="0" y="0"/>
                          <a:ext cx="5957570" cy="952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E69EBA" id="Straight Connector 1"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pt,5.35pt" to="482.2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" strokecolor="#4f81bd [3204]" strokeweight="2pt">
                <v:shadow on="t" color="black" opacity="24903f" origin=",.5" offset="0,.55556mm"/>
              </v:line>
            </w:pict>
          </mc:Fallback>
        </mc:AlternateContent>
      </w:r>
    </w:p>
    <w:p w14:paraId="5D60BD49" w14:textId="78BF7955" w:rsidR="00D020F5" w:rsidRDefault="00D020F5" w:rsidP="00837D47">
      <w:pPr>
        <w:rPr>
          <w:rFonts w:ascii="Arial" w:hAnsi="Arial" w:cs="Arial"/>
          <w:sz w:val="24"/>
          <w:szCs w:val="24"/>
        </w:rPr>
      </w:pPr>
    </w:p>
    <w:p w14:paraId="3A0A642A" w14:textId="6190454A" w:rsidR="00D020F5" w:rsidRDefault="00D020F5" w:rsidP="00837D47">
      <w:pPr>
        <w:rPr>
          <w:rFonts w:ascii="Arial" w:hAnsi="Arial" w:cs="Arial"/>
          <w:sz w:val="24"/>
          <w:szCs w:val="24"/>
        </w:rPr>
      </w:pPr>
    </w:p>
    <w:p w14:paraId="20D05928" w14:textId="77777777" w:rsidR="00D020F5" w:rsidRDefault="00D020F5" w:rsidP="00837D47">
      <w:pPr>
        <w:rPr>
          <w:rFonts w:ascii="Arial" w:hAnsi="Arial" w:cs="Arial"/>
          <w:sz w:val="24"/>
          <w:szCs w:val="24"/>
        </w:rPr>
      </w:pPr>
    </w:p>
    <w:p w14:paraId="247482AB" w14:textId="77777777" w:rsidR="00C75257" w:rsidRDefault="00C75257" w:rsidP="00C7525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4C599AA" w14:textId="77777777" w:rsidR="00C75257" w:rsidRPr="00FA7E96" w:rsidRDefault="00C75257" w:rsidP="00C75257">
      <w:pPr>
        <w:rPr>
          <w:rFonts w:ascii="Arial" w:hAnsi="Arial" w:cs="Arial"/>
          <w:sz w:val="22"/>
          <w:szCs w:val="22"/>
        </w:rPr>
      </w:pPr>
      <w:r>
        <w:tab/>
      </w:r>
      <w:r w:rsidRPr="00FA7E96">
        <w:rPr>
          <w:rFonts w:ascii="Arial" w:hAnsi="Arial" w:cs="Arial"/>
          <w:sz w:val="22"/>
          <w:szCs w:val="22"/>
        </w:rPr>
        <w:t>(Lecturer to indicate Yes or Not against each element)</w:t>
      </w:r>
    </w:p>
    <w:p w14:paraId="4BA4C36F" w14:textId="77777777" w:rsidR="00C75257" w:rsidRDefault="00C75257" w:rsidP="00C7525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AEA4767" w14:textId="77777777" w:rsidR="00C75257" w:rsidRPr="00FA7E96" w:rsidRDefault="00C75257" w:rsidP="00C7525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75257" w:rsidRPr="00FA7E96" w14:paraId="515F6F19" w14:textId="77777777" w:rsidTr="00B63960">
        <w:trPr>
          <w:trHeight w:val="300"/>
        </w:trPr>
        <w:tc>
          <w:tcPr>
            <w:tcW w:w="2250" w:type="dxa"/>
            <w:tcMar>
              <w:left w:w="105" w:type="dxa"/>
              <w:right w:w="105" w:type="dxa"/>
            </w:tcMar>
          </w:tcPr>
          <w:p w14:paraId="58C1F83C"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45CEA05"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B8A7B97" w14:textId="2C423C36" w:rsidR="00C75257" w:rsidRDefault="00C75257" w:rsidP="00B6396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402624">
                  <w:rPr>
                    <w:rFonts w:ascii="MS Gothic" w:eastAsia="MS Gothic" w:hAnsi="MS Gothic" w:cs="Arial" w:hint="eastAsia"/>
                    <w:sz w:val="22"/>
                    <w:szCs w:val="22"/>
                  </w:rPr>
                  <w:t>☐</w:t>
                </w:r>
              </w:sdtContent>
            </w:sdt>
          </w:p>
          <w:p w14:paraId="2AB4050E" w14:textId="77777777" w:rsidR="00C75257" w:rsidRDefault="00C75257" w:rsidP="00B63960">
            <w:pPr>
              <w:rPr>
                <w:rFonts w:ascii="Arial" w:eastAsia="Calibri" w:hAnsi="Arial" w:cs="Arial"/>
                <w:sz w:val="22"/>
                <w:szCs w:val="22"/>
              </w:rPr>
            </w:pPr>
          </w:p>
          <w:p w14:paraId="5732C293" w14:textId="55B7A9AB" w:rsidR="00C75257" w:rsidRPr="00FA7E96" w:rsidRDefault="00C75257" w:rsidP="00B6396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02624">
                  <w:rPr>
                    <w:rFonts w:ascii="MS Gothic" w:eastAsia="MS Gothic" w:hAnsi="MS Gothic" w:cs="Arial" w:hint="eastAsia"/>
                    <w:sz w:val="22"/>
                    <w:szCs w:val="22"/>
                  </w:rPr>
                  <w:t>☒</w:t>
                </w:r>
              </w:sdtContent>
            </w:sdt>
          </w:p>
        </w:tc>
      </w:tr>
      <w:tr w:rsidR="00C75257" w:rsidRPr="00FA7E96" w14:paraId="4FF63A3B" w14:textId="77777777" w:rsidTr="00B63960">
        <w:trPr>
          <w:trHeight w:val="300"/>
        </w:trPr>
        <w:tc>
          <w:tcPr>
            <w:tcW w:w="2250" w:type="dxa"/>
            <w:tcMar>
              <w:left w:w="105" w:type="dxa"/>
              <w:right w:w="105" w:type="dxa"/>
            </w:tcMar>
          </w:tcPr>
          <w:p w14:paraId="5535E8EC"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0359395"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26B798B" w14:textId="72997C6D" w:rsidR="00C75257" w:rsidRDefault="00C75257" w:rsidP="00B6396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0D2BE5">
                  <w:rPr>
                    <w:rFonts w:ascii="MS Gothic" w:eastAsia="MS Gothic" w:hAnsi="MS Gothic" w:cs="Arial" w:hint="eastAsia"/>
                    <w:sz w:val="22"/>
                    <w:szCs w:val="22"/>
                  </w:rPr>
                  <w:t>☐</w:t>
                </w:r>
              </w:sdtContent>
            </w:sdt>
          </w:p>
          <w:p w14:paraId="2022AF1A" w14:textId="77777777" w:rsidR="00C75257" w:rsidRDefault="00C75257" w:rsidP="00B63960">
            <w:pPr>
              <w:rPr>
                <w:rFonts w:ascii="Arial" w:eastAsia="Calibri" w:hAnsi="Arial" w:cs="Arial"/>
                <w:sz w:val="22"/>
                <w:szCs w:val="22"/>
              </w:rPr>
            </w:pPr>
          </w:p>
          <w:p w14:paraId="6DA4379B" w14:textId="1D353605" w:rsidR="00C75257" w:rsidRPr="00FA7E96" w:rsidRDefault="00C75257" w:rsidP="00B6396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0D2BE5">
                  <w:rPr>
                    <w:rFonts w:ascii="MS Gothic" w:eastAsia="MS Gothic" w:hAnsi="MS Gothic" w:cs="Arial" w:hint="eastAsia"/>
                    <w:sz w:val="22"/>
                    <w:szCs w:val="22"/>
                  </w:rPr>
                  <w:t>☒</w:t>
                </w:r>
              </w:sdtContent>
            </w:sdt>
          </w:p>
        </w:tc>
      </w:tr>
      <w:tr w:rsidR="00C75257" w:rsidRPr="00FA7E96" w14:paraId="15C1F9E2" w14:textId="77777777" w:rsidTr="00B63960">
        <w:trPr>
          <w:trHeight w:val="300"/>
        </w:trPr>
        <w:tc>
          <w:tcPr>
            <w:tcW w:w="2250" w:type="dxa"/>
            <w:tcMar>
              <w:left w:w="105" w:type="dxa"/>
              <w:right w:w="105" w:type="dxa"/>
            </w:tcMar>
          </w:tcPr>
          <w:p w14:paraId="3424CC44"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BD1696"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B182FB7" w14:textId="77777777" w:rsidR="00C75257" w:rsidRDefault="00C75257" w:rsidP="00B6396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9EB544D" w14:textId="77777777" w:rsidR="00C75257" w:rsidRDefault="00C75257" w:rsidP="00B63960">
            <w:pPr>
              <w:rPr>
                <w:rFonts w:ascii="Arial" w:eastAsia="Calibri" w:hAnsi="Arial" w:cs="Arial"/>
                <w:sz w:val="22"/>
                <w:szCs w:val="22"/>
              </w:rPr>
            </w:pPr>
          </w:p>
          <w:p w14:paraId="340DF021" w14:textId="77777777" w:rsidR="00C75257" w:rsidRPr="00FA7E96" w:rsidRDefault="00C75257" w:rsidP="00B6396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75257" w:rsidRPr="00FA7E96" w14:paraId="09F90F97" w14:textId="77777777" w:rsidTr="00B63960">
        <w:trPr>
          <w:trHeight w:val="300"/>
        </w:trPr>
        <w:tc>
          <w:tcPr>
            <w:tcW w:w="2250" w:type="dxa"/>
            <w:tcMar>
              <w:left w:w="105" w:type="dxa"/>
              <w:right w:w="105" w:type="dxa"/>
            </w:tcMar>
          </w:tcPr>
          <w:p w14:paraId="4D9C090D"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lastRenderedPageBreak/>
              <w:t>WRITING</w:t>
            </w:r>
          </w:p>
        </w:tc>
        <w:tc>
          <w:tcPr>
            <w:tcW w:w="5397" w:type="dxa"/>
            <w:tcMar>
              <w:left w:w="105" w:type="dxa"/>
              <w:right w:w="105" w:type="dxa"/>
            </w:tcMar>
          </w:tcPr>
          <w:p w14:paraId="7614092B"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9B0A177" w14:textId="77777777" w:rsidR="00C75257" w:rsidRDefault="00C75257" w:rsidP="00B6396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2F5356" w14:textId="77777777" w:rsidR="00C75257" w:rsidRDefault="00C75257" w:rsidP="00B63960">
            <w:pPr>
              <w:rPr>
                <w:rFonts w:ascii="Arial" w:eastAsia="Calibri" w:hAnsi="Arial" w:cs="Arial"/>
                <w:sz w:val="22"/>
                <w:szCs w:val="22"/>
              </w:rPr>
            </w:pPr>
          </w:p>
          <w:p w14:paraId="1A9CBC86" w14:textId="77777777" w:rsidR="00C75257" w:rsidRPr="00FA7E96" w:rsidRDefault="00C75257" w:rsidP="00B6396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75257" w:rsidRPr="00FA7E96" w14:paraId="0A5CB6BC" w14:textId="77777777" w:rsidTr="00B63960">
        <w:trPr>
          <w:trHeight w:val="300"/>
        </w:trPr>
        <w:tc>
          <w:tcPr>
            <w:tcW w:w="2250" w:type="dxa"/>
            <w:tcMar>
              <w:left w:w="105" w:type="dxa"/>
              <w:right w:w="105" w:type="dxa"/>
            </w:tcMar>
          </w:tcPr>
          <w:p w14:paraId="32D7BC18"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957ACF4"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392C403" w14:textId="77777777" w:rsidR="00C75257" w:rsidRDefault="00C75257" w:rsidP="00B6396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07689D8" w14:textId="77777777" w:rsidR="00C75257" w:rsidRDefault="00C75257" w:rsidP="00B63960">
            <w:pPr>
              <w:rPr>
                <w:rFonts w:ascii="Arial" w:eastAsia="Calibri" w:hAnsi="Arial" w:cs="Arial"/>
                <w:sz w:val="22"/>
                <w:szCs w:val="22"/>
              </w:rPr>
            </w:pPr>
          </w:p>
          <w:p w14:paraId="1E930CBF" w14:textId="77777777" w:rsidR="00C75257" w:rsidRPr="00FA7E96" w:rsidRDefault="00C75257" w:rsidP="00B6396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75257" w:rsidRPr="00FA7E96" w14:paraId="6D477C0B" w14:textId="77777777" w:rsidTr="00B63960">
        <w:trPr>
          <w:trHeight w:val="300"/>
        </w:trPr>
        <w:tc>
          <w:tcPr>
            <w:tcW w:w="2250" w:type="dxa"/>
            <w:tcMar>
              <w:left w:w="105" w:type="dxa"/>
              <w:right w:w="105" w:type="dxa"/>
            </w:tcMar>
          </w:tcPr>
          <w:p w14:paraId="21DAF861" w14:textId="77777777" w:rsidR="00C75257" w:rsidRPr="00FA7E96" w:rsidRDefault="00C75257" w:rsidP="00B6396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8776FE9"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90D3335" w14:textId="77777777" w:rsidR="00C75257" w:rsidRDefault="00C75257" w:rsidP="00B6396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A7251DF" w14:textId="77777777" w:rsidR="00C75257" w:rsidRDefault="00C75257" w:rsidP="00B63960">
            <w:pPr>
              <w:rPr>
                <w:rFonts w:ascii="Arial" w:eastAsia="Calibri" w:hAnsi="Arial" w:cs="Arial"/>
                <w:sz w:val="22"/>
                <w:szCs w:val="22"/>
              </w:rPr>
            </w:pPr>
          </w:p>
          <w:p w14:paraId="2EBB94C8" w14:textId="77777777" w:rsidR="00C75257" w:rsidRPr="00FA7E96" w:rsidRDefault="00C75257" w:rsidP="00B6396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75257" w:rsidRPr="00FA7E96" w14:paraId="3516CB7F" w14:textId="77777777" w:rsidTr="00B63960">
        <w:trPr>
          <w:trHeight w:val="300"/>
        </w:trPr>
        <w:tc>
          <w:tcPr>
            <w:tcW w:w="2250" w:type="dxa"/>
            <w:tcMar>
              <w:left w:w="105" w:type="dxa"/>
              <w:right w:w="105" w:type="dxa"/>
            </w:tcMar>
          </w:tcPr>
          <w:p w14:paraId="6A6EA575"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1CE7643" w14:textId="77777777" w:rsidR="00C75257" w:rsidRPr="00FA7E96" w:rsidRDefault="00C75257" w:rsidP="00B6396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89BAC60" w14:textId="77777777" w:rsidR="00C75257" w:rsidRDefault="00C75257" w:rsidP="00B6396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730B604" w14:textId="77777777" w:rsidR="00C75257" w:rsidRDefault="00C75257" w:rsidP="00B63960">
            <w:pPr>
              <w:rPr>
                <w:rFonts w:ascii="Arial" w:eastAsia="Calibri" w:hAnsi="Arial" w:cs="Arial"/>
                <w:sz w:val="22"/>
                <w:szCs w:val="22"/>
              </w:rPr>
            </w:pPr>
          </w:p>
          <w:p w14:paraId="52C39ACF" w14:textId="77777777" w:rsidR="00C75257" w:rsidRPr="00FA7E96" w:rsidRDefault="00C75257" w:rsidP="00B6396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68987E0" w14:textId="77777777" w:rsidR="00C75257" w:rsidRPr="00A406E5" w:rsidRDefault="00C75257" w:rsidP="00C75257">
      <w:pPr>
        <w:ind w:left="720"/>
        <w:rPr>
          <w:rFonts w:ascii="Arial" w:hAnsi="Arial" w:cs="Arial"/>
          <w:sz w:val="24"/>
          <w:szCs w:val="24"/>
        </w:rPr>
      </w:pPr>
    </w:p>
    <w:p w14:paraId="252E73D1" w14:textId="77777777" w:rsidR="00C75257" w:rsidRPr="00A406E5" w:rsidRDefault="00C75257" w:rsidP="00C75257">
      <w:pPr>
        <w:pStyle w:val="Heading4"/>
      </w:pPr>
    </w:p>
    <w:p w14:paraId="021DF1CB" w14:textId="77777777" w:rsidR="00C75257" w:rsidRPr="00861C91" w:rsidRDefault="00C75257" w:rsidP="00C75257">
      <w:pPr>
        <w:pStyle w:val="Heading6"/>
        <w:rPr>
          <w:sz w:val="22"/>
          <w:szCs w:val="22"/>
        </w:rPr>
      </w:pPr>
      <w:r w:rsidRPr="00861C91">
        <w:rPr>
          <w:sz w:val="22"/>
          <w:szCs w:val="22"/>
        </w:rPr>
        <w:t>How to Acknowledge your use of AI</w:t>
      </w:r>
    </w:p>
    <w:p w14:paraId="51D1BC8E"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This guidance is for students and staff to support the integration of AI tools in assessment. </w:t>
      </w:r>
    </w:p>
    <w:p w14:paraId="763B7C2F"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This guidance will provide you with the necessary information on how to acknowledge your use of AI in any assessment.</w:t>
      </w:r>
    </w:p>
    <w:p w14:paraId="63181DCB" w14:textId="77777777" w:rsidR="00C75257" w:rsidRPr="00861C91" w:rsidRDefault="00C75257" w:rsidP="00C75257">
      <w:pPr>
        <w:jc w:val="both"/>
        <w:rPr>
          <w:rFonts w:ascii="Arial" w:hAnsi="Arial" w:cs="Arial"/>
          <w:sz w:val="22"/>
          <w:szCs w:val="22"/>
        </w:rPr>
      </w:pPr>
      <w:r w:rsidRPr="00861C91">
        <w:rPr>
          <w:rFonts w:ascii="Arial" w:hAnsi="Arial" w:cs="Arial"/>
          <w:b/>
          <w:bCs/>
          <w:sz w:val="22"/>
          <w:szCs w:val="22"/>
        </w:rPr>
        <w:t>Important: </w:t>
      </w:r>
      <w:r w:rsidRPr="00861C91">
        <w:rPr>
          <w:rFonts w:ascii="Arial" w:hAnsi="Arial" w:cs="Arial"/>
          <w:sz w:val="22"/>
          <w:szCs w:val="22"/>
        </w:rPr>
        <w:t>Students are expected to keep drafts of their work, including notes, etc., before and after the use of any AI tool. Students will be expected to produce these drafts and materials as necessary.</w:t>
      </w:r>
    </w:p>
    <w:p w14:paraId="2F3BE55D"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You are expected to use this acknowledgement format for </w:t>
      </w:r>
      <w:r w:rsidRPr="00861C91">
        <w:rPr>
          <w:rFonts w:ascii="Arial" w:hAnsi="Arial" w:cs="Arial"/>
          <w:b/>
          <w:bCs/>
          <w:sz w:val="22"/>
          <w:szCs w:val="22"/>
        </w:rPr>
        <w:t>all</w:t>
      </w:r>
      <w:r w:rsidRPr="00861C91">
        <w:rPr>
          <w:rFonts w:ascii="Arial" w:hAnsi="Arial" w:cs="Arial"/>
          <w:sz w:val="22"/>
          <w:szCs w:val="22"/>
        </w:rPr>
        <w:t> allowable uses of AI.</w:t>
      </w:r>
    </w:p>
    <w:p w14:paraId="27DAFADA"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You are expected to include this acknowledgement in a separate page at the beginning of your submission.</w:t>
      </w:r>
    </w:p>
    <w:p w14:paraId="16D63D69"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Basic Acknowledgement format of AI tool use</w:t>
      </w:r>
    </w:p>
    <w:p w14:paraId="33FEB22C"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 xml:space="preserve">I acknowledge the use of [AI Tool] [(AI Tool </w:t>
      </w:r>
      <w:proofErr w:type="spellStart"/>
      <w:r w:rsidRPr="00861C91">
        <w:rPr>
          <w:rFonts w:ascii="Arial" w:hAnsi="Arial" w:cs="Arial"/>
          <w:sz w:val="22"/>
          <w:szCs w:val="22"/>
        </w:rPr>
        <w:t>url</w:t>
      </w:r>
      <w:proofErr w:type="spellEnd"/>
      <w:r w:rsidRPr="00861C91">
        <w:rPr>
          <w:rFonts w:ascii="Arial" w:hAnsi="Arial" w:cs="Arial"/>
          <w:sz w:val="22"/>
          <w:szCs w:val="22"/>
        </w:rPr>
        <w:t>)] on [Date] to [Purpose my work]. I used the prompt(s): </w:t>
      </w:r>
    </w:p>
    <w:p w14:paraId="4D061155" w14:textId="77777777" w:rsidR="00C75257" w:rsidRPr="00861C91" w:rsidRDefault="00C75257" w:rsidP="00C75257">
      <w:pPr>
        <w:numPr>
          <w:ilvl w:val="0"/>
          <w:numId w:val="36"/>
        </w:numPr>
        <w:jc w:val="both"/>
        <w:rPr>
          <w:rFonts w:ascii="Arial" w:hAnsi="Arial" w:cs="Arial"/>
          <w:sz w:val="22"/>
          <w:szCs w:val="22"/>
        </w:rPr>
      </w:pPr>
      <w:r w:rsidRPr="00861C91">
        <w:rPr>
          <w:rFonts w:ascii="Arial" w:hAnsi="Arial" w:cs="Arial"/>
          <w:sz w:val="22"/>
          <w:szCs w:val="22"/>
        </w:rPr>
        <w:t>[Prompt]</w:t>
      </w:r>
    </w:p>
    <w:p w14:paraId="7CD3D16D" w14:textId="77777777" w:rsidR="00C75257" w:rsidRPr="00861C91" w:rsidRDefault="00C75257" w:rsidP="00C75257">
      <w:pPr>
        <w:numPr>
          <w:ilvl w:val="0"/>
          <w:numId w:val="36"/>
        </w:numPr>
        <w:jc w:val="both"/>
        <w:rPr>
          <w:rFonts w:ascii="Arial" w:hAnsi="Arial" w:cs="Arial"/>
          <w:sz w:val="22"/>
          <w:szCs w:val="22"/>
        </w:rPr>
      </w:pPr>
      <w:r w:rsidRPr="00861C91">
        <w:rPr>
          <w:rFonts w:ascii="Arial" w:hAnsi="Arial" w:cs="Arial"/>
          <w:sz w:val="22"/>
          <w:szCs w:val="22"/>
        </w:rPr>
        <w:t>[Prompt]</w:t>
      </w:r>
    </w:p>
    <w:p w14:paraId="651643D9" w14:textId="77777777" w:rsidR="00C75257" w:rsidRPr="00861C91" w:rsidRDefault="00C75257" w:rsidP="00C75257">
      <w:pPr>
        <w:numPr>
          <w:ilvl w:val="0"/>
          <w:numId w:val="36"/>
        </w:numPr>
        <w:jc w:val="both"/>
        <w:rPr>
          <w:rFonts w:ascii="Arial" w:hAnsi="Arial" w:cs="Arial"/>
          <w:sz w:val="22"/>
          <w:szCs w:val="22"/>
        </w:rPr>
      </w:pPr>
      <w:r w:rsidRPr="00861C91">
        <w:rPr>
          <w:rFonts w:ascii="Arial" w:hAnsi="Arial" w:cs="Arial"/>
          <w:sz w:val="22"/>
          <w:szCs w:val="22"/>
        </w:rPr>
        <w:t>[Prompt]</w:t>
      </w:r>
    </w:p>
    <w:p w14:paraId="2235C269"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 confirm that I have not presented any AI generated text as my own work. I confirm I have copies of my drafts, notes, and other resources I used before, and after the use of AI tools which I may be asked to provide in evidence.</w:t>
      </w:r>
    </w:p>
    <w:p w14:paraId="0370032D"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 </w:t>
      </w:r>
    </w:p>
    <w:p w14:paraId="7B367E55" w14:textId="77777777" w:rsidR="00C75257" w:rsidRPr="00861C91" w:rsidRDefault="00C75257" w:rsidP="00C75257">
      <w:pPr>
        <w:jc w:val="both"/>
        <w:rPr>
          <w:rFonts w:ascii="Arial" w:hAnsi="Arial" w:cs="Arial"/>
          <w:sz w:val="22"/>
          <w:szCs w:val="22"/>
        </w:rPr>
      </w:pPr>
      <w:r w:rsidRPr="00861C91">
        <w:rPr>
          <w:rFonts w:ascii="Arial" w:hAnsi="Arial" w:cs="Arial"/>
          <w:b/>
          <w:bCs/>
          <w:sz w:val="22"/>
          <w:szCs w:val="22"/>
        </w:rPr>
        <w:t>Example 1:</w:t>
      </w:r>
    </w:p>
    <w:p w14:paraId="74996A6D"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 acknowledge the use of Grammarly (https://www.grammarly.com/) on 10 February 2024 to check my work using the prompt(s): </w:t>
      </w:r>
    </w:p>
    <w:p w14:paraId="3C94D900"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1. Please check the following text for readability, grammar and syntax. </w:t>
      </w:r>
    </w:p>
    <w:p w14:paraId="3555A327"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 confirm that I have not presented any AI generated text as my own work. I confirm I have copies of my drafts, notes, and other resources I used before, and after the use of AI tools which I may be asked to provide in evidence.</w:t>
      </w:r>
    </w:p>
    <w:p w14:paraId="3160D3F4"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 </w:t>
      </w:r>
    </w:p>
    <w:p w14:paraId="6AB007BD" w14:textId="77777777" w:rsidR="00C75257" w:rsidRPr="00861C91" w:rsidRDefault="00C75257" w:rsidP="00C75257">
      <w:pPr>
        <w:jc w:val="both"/>
        <w:rPr>
          <w:rFonts w:ascii="Arial" w:hAnsi="Arial" w:cs="Arial"/>
          <w:sz w:val="22"/>
          <w:szCs w:val="22"/>
        </w:rPr>
      </w:pPr>
      <w:r w:rsidRPr="00861C91">
        <w:rPr>
          <w:rFonts w:ascii="Arial" w:hAnsi="Arial" w:cs="Arial"/>
          <w:b/>
          <w:bCs/>
          <w:sz w:val="22"/>
          <w:szCs w:val="22"/>
        </w:rPr>
        <w:t>Example 2:</w:t>
      </w:r>
    </w:p>
    <w:p w14:paraId="7E25BE2A"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 xml:space="preserve">I acknowledge the use of </w:t>
      </w:r>
      <w:proofErr w:type="spellStart"/>
      <w:r w:rsidRPr="00861C91">
        <w:rPr>
          <w:rFonts w:ascii="Arial" w:hAnsi="Arial" w:cs="Arial"/>
          <w:sz w:val="22"/>
          <w:szCs w:val="22"/>
        </w:rPr>
        <w:t>SciSpace</w:t>
      </w:r>
      <w:proofErr w:type="spellEnd"/>
      <w:r w:rsidRPr="00861C91">
        <w:rPr>
          <w:rFonts w:ascii="Arial" w:hAnsi="Arial" w:cs="Arial"/>
          <w:sz w:val="22"/>
          <w:szCs w:val="22"/>
        </w:rPr>
        <w:t xml:space="preserve"> (https://typeset.io/) on 7 March 2024 to support my research using the prompt(s): </w:t>
      </w:r>
    </w:p>
    <w:p w14:paraId="08FD4FAA" w14:textId="77777777" w:rsidR="00C75257" w:rsidRPr="00861C91" w:rsidRDefault="00C75257" w:rsidP="00C75257">
      <w:pPr>
        <w:numPr>
          <w:ilvl w:val="0"/>
          <w:numId w:val="37"/>
        </w:numPr>
        <w:jc w:val="both"/>
        <w:rPr>
          <w:rFonts w:ascii="Arial" w:hAnsi="Arial" w:cs="Arial"/>
          <w:sz w:val="22"/>
          <w:szCs w:val="22"/>
        </w:rPr>
      </w:pPr>
      <w:r w:rsidRPr="00861C91">
        <w:rPr>
          <w:rFonts w:ascii="Arial" w:hAnsi="Arial" w:cs="Arial"/>
          <w:sz w:val="22"/>
          <w:szCs w:val="22"/>
        </w:rPr>
        <w:t>Please provide me with materials on the biology of the liver.</w:t>
      </w:r>
    </w:p>
    <w:p w14:paraId="78E5F0B7" w14:textId="77777777" w:rsidR="00C75257" w:rsidRPr="00861C91" w:rsidRDefault="00C75257" w:rsidP="00C75257">
      <w:pPr>
        <w:numPr>
          <w:ilvl w:val="0"/>
          <w:numId w:val="37"/>
        </w:numPr>
        <w:jc w:val="both"/>
        <w:rPr>
          <w:rFonts w:ascii="Arial" w:hAnsi="Arial" w:cs="Arial"/>
          <w:sz w:val="22"/>
          <w:szCs w:val="22"/>
        </w:rPr>
      </w:pPr>
      <w:r w:rsidRPr="00861C91">
        <w:rPr>
          <w:rFonts w:ascii="Arial" w:hAnsi="Arial" w:cs="Arial"/>
          <w:sz w:val="22"/>
          <w:szCs w:val="22"/>
        </w:rPr>
        <w:t>Please provide me with materials on liver cells.</w:t>
      </w:r>
    </w:p>
    <w:p w14:paraId="28509305"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 confirm that I have not presented any AI generated text as my own work. I confirm I have copies of my drafts, notes, and other resources I used before, and after the use of AI tools which I may be asked to provide in evidence.</w:t>
      </w:r>
    </w:p>
    <w:p w14:paraId="3624E814"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 </w:t>
      </w:r>
    </w:p>
    <w:p w14:paraId="40E8291F" w14:textId="77777777" w:rsidR="00C75257" w:rsidRPr="00861C91" w:rsidRDefault="00C75257" w:rsidP="00C75257">
      <w:pPr>
        <w:jc w:val="both"/>
        <w:rPr>
          <w:rFonts w:ascii="Arial" w:hAnsi="Arial" w:cs="Arial"/>
          <w:sz w:val="22"/>
          <w:szCs w:val="22"/>
        </w:rPr>
      </w:pPr>
      <w:r w:rsidRPr="00861C91">
        <w:rPr>
          <w:rFonts w:ascii="Arial" w:hAnsi="Arial" w:cs="Arial"/>
          <w:b/>
          <w:bCs/>
          <w:sz w:val="22"/>
          <w:szCs w:val="22"/>
        </w:rPr>
        <w:t>Example 3:</w:t>
      </w:r>
    </w:p>
    <w:p w14:paraId="257E6CA5"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 acknowledge the use of ChatGPT (https://chatgpt.com/) on 13 April 2024 to write my notes into submission format using the prompt(s): </w:t>
      </w:r>
    </w:p>
    <w:p w14:paraId="7E1ABC5F"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1. Please write up these bullet points as an essay paragraph at university level.</w:t>
      </w:r>
    </w:p>
    <w:p w14:paraId="62B97ED2"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 confirm that I have not presented any AI generated text as my own work. I confirm I have copies of my drafts, notes, and other resources I used before, and after the use of AI tools which I may be asked to provide in evidence.</w:t>
      </w:r>
    </w:p>
    <w:p w14:paraId="0143374D"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lastRenderedPageBreak/>
        <w:t> </w:t>
      </w:r>
    </w:p>
    <w:p w14:paraId="0AAD45DD"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 xml:space="preserve">Acknowledgement </w:t>
      </w:r>
      <w:proofErr w:type="gramStart"/>
      <w:r w:rsidRPr="00861C91">
        <w:rPr>
          <w:rFonts w:ascii="Arial" w:hAnsi="Arial" w:cs="Arial"/>
          <w:sz w:val="22"/>
          <w:szCs w:val="22"/>
        </w:rPr>
        <w:t>of  the</w:t>
      </w:r>
      <w:proofErr w:type="gramEnd"/>
      <w:r w:rsidRPr="00861C91">
        <w:rPr>
          <w:rFonts w:ascii="Arial" w:hAnsi="Arial" w:cs="Arial"/>
          <w:sz w:val="22"/>
          <w:szCs w:val="22"/>
        </w:rPr>
        <w:t xml:space="preserve"> use of multiple AI tools</w:t>
      </w:r>
    </w:p>
    <w:p w14:paraId="345DEE4D"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If you have used multiple AI tools, then you need to include an acknowledgement for each tool you used.</w:t>
      </w:r>
    </w:p>
    <w:p w14:paraId="128BDC1A" w14:textId="77777777" w:rsidR="00C75257" w:rsidRPr="00861C91" w:rsidRDefault="00C75257" w:rsidP="00C75257">
      <w:pPr>
        <w:jc w:val="both"/>
        <w:rPr>
          <w:rFonts w:ascii="Arial" w:hAnsi="Arial" w:cs="Arial"/>
          <w:sz w:val="22"/>
          <w:szCs w:val="22"/>
        </w:rPr>
      </w:pPr>
      <w:r w:rsidRPr="00861C91">
        <w:rPr>
          <w:rFonts w:ascii="Arial" w:hAnsi="Arial" w:cs="Arial"/>
          <w:b/>
          <w:bCs/>
          <w:sz w:val="22"/>
          <w:szCs w:val="22"/>
        </w:rPr>
        <w:t>Example 4: </w:t>
      </w:r>
    </w:p>
    <w:p w14:paraId="1A877E4B"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 xml:space="preserve">I acknowledge the use of </w:t>
      </w:r>
      <w:proofErr w:type="spellStart"/>
      <w:r w:rsidRPr="00861C91">
        <w:rPr>
          <w:rFonts w:ascii="Arial" w:hAnsi="Arial" w:cs="Arial"/>
          <w:sz w:val="22"/>
          <w:szCs w:val="22"/>
        </w:rPr>
        <w:t>SciSpace</w:t>
      </w:r>
      <w:proofErr w:type="spellEnd"/>
      <w:r w:rsidRPr="00861C91">
        <w:rPr>
          <w:rFonts w:ascii="Arial" w:hAnsi="Arial" w:cs="Arial"/>
          <w:sz w:val="22"/>
          <w:szCs w:val="22"/>
        </w:rPr>
        <w:t xml:space="preserve"> (https://typeset.io/) on 28 June 2024 to support my research using the prompt(s): </w:t>
      </w:r>
    </w:p>
    <w:p w14:paraId="5B04BEDA" w14:textId="77777777" w:rsidR="00C75257" w:rsidRPr="00861C91" w:rsidRDefault="00C75257" w:rsidP="00C75257">
      <w:pPr>
        <w:numPr>
          <w:ilvl w:val="0"/>
          <w:numId w:val="38"/>
        </w:numPr>
        <w:jc w:val="both"/>
        <w:rPr>
          <w:rFonts w:ascii="Arial" w:hAnsi="Arial" w:cs="Arial"/>
          <w:sz w:val="22"/>
          <w:szCs w:val="22"/>
        </w:rPr>
      </w:pPr>
      <w:r w:rsidRPr="00861C91">
        <w:rPr>
          <w:rFonts w:ascii="Arial" w:hAnsi="Arial" w:cs="Arial"/>
          <w:sz w:val="22"/>
          <w:szCs w:val="22"/>
        </w:rPr>
        <w:t>Please provide me with materials on the American Civil War.</w:t>
      </w:r>
    </w:p>
    <w:p w14:paraId="601A8AD8" w14:textId="77777777" w:rsidR="00C75257" w:rsidRPr="00861C91" w:rsidRDefault="00C75257" w:rsidP="00C75257">
      <w:pPr>
        <w:numPr>
          <w:ilvl w:val="0"/>
          <w:numId w:val="38"/>
        </w:numPr>
        <w:jc w:val="both"/>
        <w:rPr>
          <w:rFonts w:ascii="Arial" w:hAnsi="Arial" w:cs="Arial"/>
          <w:sz w:val="22"/>
          <w:szCs w:val="22"/>
        </w:rPr>
      </w:pPr>
      <w:r w:rsidRPr="00861C91">
        <w:rPr>
          <w:rFonts w:ascii="Arial" w:hAnsi="Arial" w:cs="Arial"/>
          <w:sz w:val="22"/>
          <w:szCs w:val="22"/>
        </w:rPr>
        <w:t>Please provide me with materials on the reception of Gone with the Wind.</w:t>
      </w:r>
    </w:p>
    <w:p w14:paraId="754D7A4D"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 confirm that I have not presented any AI generated text as my own work. I confirm I have copies of my drafts, notes, and other resources I used before, and after the use of AI tools which I may be asked to provide in evidence.</w:t>
      </w:r>
    </w:p>
    <w:p w14:paraId="3859C326"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 </w:t>
      </w:r>
    </w:p>
    <w:p w14:paraId="66A0674A"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 acknowledge the use of Adobe Express (https://www.adobe.com/express/) on 24 June 2024 to edit photographic material: </w:t>
      </w:r>
    </w:p>
    <w:p w14:paraId="32A75D99"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1. Remove background from Figure 1.</w:t>
      </w:r>
    </w:p>
    <w:p w14:paraId="59BE76A5"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 confirm that I have not presented any AI generated materials as my own work. I confirm I have copies of my drafts, notes, and other resources I used before, and after the use of AI tools which I may be asked to provide in evidence.</w:t>
      </w:r>
    </w:p>
    <w:p w14:paraId="7ADA7D64"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 </w:t>
      </w:r>
    </w:p>
    <w:p w14:paraId="2B096349"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If you have not used AI tools </w:t>
      </w:r>
    </w:p>
    <w:p w14:paraId="2232A809"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If you have not used AI tools, whether because it is not allowed or because you have chosen not to use AI tools at all, you need to include the following acknowledgement.</w:t>
      </w:r>
    </w:p>
    <w:p w14:paraId="0C6523CF"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 </w:t>
      </w:r>
    </w:p>
    <w:p w14:paraId="1F1B7B11" w14:textId="77777777" w:rsidR="00C75257" w:rsidRPr="00861C91" w:rsidRDefault="00C75257" w:rsidP="00C75257">
      <w:pPr>
        <w:jc w:val="both"/>
        <w:rPr>
          <w:rFonts w:ascii="Arial" w:hAnsi="Arial" w:cs="Arial"/>
          <w:sz w:val="22"/>
          <w:szCs w:val="22"/>
        </w:rPr>
      </w:pPr>
      <w:r w:rsidRPr="00861C91">
        <w:rPr>
          <w:rFonts w:ascii="Arial" w:hAnsi="Arial" w:cs="Arial"/>
          <w:sz w:val="22"/>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C4CFDDC" w14:textId="77777777" w:rsidR="00C75257" w:rsidRPr="00A406E5" w:rsidRDefault="00C75257" w:rsidP="00C75257">
      <w:pPr>
        <w:jc w:val="both"/>
        <w:rPr>
          <w:rFonts w:ascii="Arial" w:hAnsi="Arial" w:cs="Arial"/>
          <w:sz w:val="22"/>
          <w:szCs w:val="22"/>
        </w:rPr>
      </w:pPr>
    </w:p>
    <w:p w14:paraId="342422AD" w14:textId="77777777" w:rsidR="00D020F5" w:rsidRDefault="00D020F5" w:rsidP="00837D47">
      <w:pPr>
        <w:rPr>
          <w:rFonts w:ascii="Arial" w:hAnsi="Arial" w:cs="Arial"/>
          <w:sz w:val="24"/>
          <w:szCs w:val="24"/>
        </w:rPr>
      </w:pPr>
    </w:p>
    <w:p w14:paraId="638F0C36" w14:textId="77777777" w:rsidR="00782804" w:rsidRDefault="00782804" w:rsidP="00837D47">
      <w:pPr>
        <w:rPr>
          <w:rFonts w:ascii="Arial" w:hAnsi="Arial" w:cs="Arial"/>
          <w:sz w:val="24"/>
          <w:szCs w:val="24"/>
        </w:rPr>
      </w:pPr>
    </w:p>
    <w:p w14:paraId="4C300AB2" w14:textId="77777777" w:rsidR="00782804" w:rsidRDefault="00782804" w:rsidP="00837D47">
      <w:pPr>
        <w:rPr>
          <w:rFonts w:ascii="Arial" w:hAnsi="Arial" w:cs="Arial"/>
          <w:sz w:val="24"/>
          <w:szCs w:val="24"/>
        </w:rPr>
      </w:pPr>
    </w:p>
    <w:p w14:paraId="17934D5B" w14:textId="77777777" w:rsidR="00782804" w:rsidRDefault="00782804" w:rsidP="00837D47">
      <w:pPr>
        <w:rPr>
          <w:rFonts w:ascii="Arial" w:hAnsi="Arial" w:cs="Arial"/>
          <w:sz w:val="24"/>
          <w:szCs w:val="24"/>
        </w:rPr>
      </w:pPr>
    </w:p>
    <w:p w14:paraId="15C86079" w14:textId="77777777" w:rsidR="00782804" w:rsidRDefault="00782804" w:rsidP="00837D47">
      <w:pPr>
        <w:rPr>
          <w:rFonts w:ascii="Arial" w:hAnsi="Arial" w:cs="Arial"/>
          <w:sz w:val="24"/>
          <w:szCs w:val="24"/>
        </w:rPr>
      </w:pPr>
    </w:p>
    <w:p w14:paraId="34CE5638" w14:textId="77777777" w:rsidR="00782804" w:rsidRDefault="00782804" w:rsidP="00837D47">
      <w:pPr>
        <w:rPr>
          <w:rFonts w:ascii="Arial" w:hAnsi="Arial" w:cs="Arial"/>
          <w:sz w:val="24"/>
          <w:szCs w:val="24"/>
        </w:rPr>
      </w:pPr>
    </w:p>
    <w:p w14:paraId="0B2C0F08" w14:textId="77777777" w:rsidR="00782804" w:rsidRDefault="00782804" w:rsidP="00837D47">
      <w:pPr>
        <w:rPr>
          <w:rFonts w:ascii="Arial" w:hAnsi="Arial" w:cs="Arial"/>
          <w:sz w:val="24"/>
          <w:szCs w:val="24"/>
        </w:rPr>
      </w:pPr>
    </w:p>
    <w:p w14:paraId="7BC0643D" w14:textId="77777777" w:rsidR="00782804" w:rsidRDefault="00782804" w:rsidP="00837D47">
      <w:pPr>
        <w:rPr>
          <w:rFonts w:ascii="Arial" w:hAnsi="Arial" w:cs="Arial"/>
          <w:sz w:val="24"/>
          <w:szCs w:val="24"/>
        </w:rPr>
      </w:pPr>
    </w:p>
    <w:p w14:paraId="0904B4B2" w14:textId="77777777" w:rsidR="00782804" w:rsidRDefault="00782804" w:rsidP="00837D47">
      <w:pPr>
        <w:rPr>
          <w:rFonts w:ascii="Arial" w:hAnsi="Arial" w:cs="Arial"/>
          <w:sz w:val="24"/>
          <w:szCs w:val="24"/>
        </w:rPr>
      </w:pPr>
    </w:p>
    <w:p w14:paraId="28A5DCBA" w14:textId="77777777" w:rsidR="00782804" w:rsidRDefault="00782804" w:rsidP="00837D47">
      <w:pPr>
        <w:rPr>
          <w:rFonts w:ascii="Arial" w:hAnsi="Arial" w:cs="Arial"/>
          <w:sz w:val="24"/>
          <w:szCs w:val="24"/>
        </w:rPr>
      </w:pPr>
    </w:p>
    <w:p w14:paraId="31AFF8ED" w14:textId="77777777" w:rsidR="00D020F5" w:rsidRDefault="00D020F5" w:rsidP="00837D47">
      <w:pPr>
        <w:rPr>
          <w:rFonts w:ascii="Arial" w:hAnsi="Arial" w:cs="Arial"/>
          <w:sz w:val="24"/>
          <w:szCs w:val="24"/>
        </w:rPr>
      </w:pPr>
    </w:p>
    <w:p w14:paraId="1CC72166" w14:textId="77777777" w:rsidR="00D020F5" w:rsidRDefault="00D020F5" w:rsidP="00837D47">
      <w:pPr>
        <w:rPr>
          <w:rFonts w:ascii="Arial" w:hAnsi="Arial" w:cs="Arial"/>
          <w:sz w:val="24"/>
          <w:szCs w:val="24"/>
        </w:rPr>
      </w:pPr>
    </w:p>
    <w:p w14:paraId="59830462" w14:textId="77777777" w:rsidR="00D020F5" w:rsidRDefault="00D020F5" w:rsidP="00837D47">
      <w:pPr>
        <w:rPr>
          <w:rFonts w:ascii="Arial" w:hAnsi="Arial" w:cs="Arial"/>
          <w:sz w:val="24"/>
          <w:szCs w:val="24"/>
        </w:rPr>
      </w:pPr>
    </w:p>
    <w:p w14:paraId="0A3AD339" w14:textId="77777777" w:rsidR="00D020F5" w:rsidRDefault="00D020F5" w:rsidP="00837D47">
      <w:pPr>
        <w:rPr>
          <w:rFonts w:ascii="Arial" w:hAnsi="Arial" w:cs="Arial"/>
          <w:sz w:val="24"/>
          <w:szCs w:val="24"/>
        </w:rPr>
      </w:pPr>
    </w:p>
    <w:p w14:paraId="7DAAFA16" w14:textId="77777777" w:rsidR="00D020F5" w:rsidRDefault="00D020F5" w:rsidP="00837D47">
      <w:pPr>
        <w:rPr>
          <w:rFonts w:ascii="Arial" w:hAnsi="Arial" w:cs="Arial"/>
          <w:sz w:val="24"/>
          <w:szCs w:val="24"/>
        </w:rPr>
      </w:pPr>
    </w:p>
    <w:p w14:paraId="45240C6A" w14:textId="77777777" w:rsidR="00D020F5" w:rsidRDefault="00D020F5" w:rsidP="00837D47">
      <w:pPr>
        <w:rPr>
          <w:rFonts w:ascii="Arial" w:hAnsi="Arial" w:cs="Arial"/>
          <w:sz w:val="24"/>
          <w:szCs w:val="24"/>
        </w:rPr>
      </w:pPr>
    </w:p>
    <w:p w14:paraId="11CFC930" w14:textId="77777777" w:rsidR="00D020F5" w:rsidRDefault="00D020F5" w:rsidP="00837D47">
      <w:pPr>
        <w:rPr>
          <w:rFonts w:ascii="Arial" w:hAnsi="Arial" w:cs="Arial"/>
          <w:sz w:val="24"/>
          <w:szCs w:val="24"/>
        </w:rPr>
      </w:pPr>
    </w:p>
    <w:p w14:paraId="4354FEF1" w14:textId="77777777" w:rsidR="00D020F5" w:rsidRDefault="00D020F5" w:rsidP="00837D47">
      <w:pPr>
        <w:rPr>
          <w:rFonts w:ascii="Arial" w:hAnsi="Arial" w:cs="Arial"/>
          <w:sz w:val="24"/>
          <w:szCs w:val="24"/>
        </w:rPr>
      </w:pPr>
    </w:p>
    <w:p w14:paraId="60B12CE9" w14:textId="77777777" w:rsidR="00D020F5" w:rsidRDefault="00D020F5" w:rsidP="00837D47">
      <w:pPr>
        <w:rPr>
          <w:rFonts w:ascii="Arial" w:hAnsi="Arial" w:cs="Arial"/>
          <w:sz w:val="24"/>
          <w:szCs w:val="24"/>
        </w:rPr>
      </w:pPr>
    </w:p>
    <w:p w14:paraId="22A9FE5F" w14:textId="77777777" w:rsidR="00D020F5" w:rsidRPr="009C772D" w:rsidRDefault="00D020F5" w:rsidP="00837D47">
      <w:pPr>
        <w:rPr>
          <w:rFonts w:ascii="Arial" w:hAnsi="Arial" w:cs="Arial"/>
          <w:b/>
          <w:bCs/>
          <w:sz w:val="24"/>
          <w:szCs w:val="24"/>
        </w:rPr>
      </w:pPr>
    </w:p>
    <w:p w14:paraId="3AD3F979" w14:textId="77777777" w:rsidR="002B3608" w:rsidRDefault="002B3608" w:rsidP="00982DA7">
      <w:pPr>
        <w:pStyle w:val="Heading2"/>
        <w:ind w:left="567" w:firstLine="142"/>
        <w:rPr>
          <w:rFonts w:ascii="Arial" w:hAnsi="Arial" w:cs="Arial"/>
          <w:sz w:val="22"/>
          <w:szCs w:val="22"/>
        </w:rPr>
      </w:pP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p w14:paraId="2951B78B" w14:textId="77777777" w:rsidR="00982DA7" w:rsidRDefault="00982DA7" w:rsidP="00982DA7">
      <w:pPr>
        <w:ind w:left="720"/>
        <w:rPr>
          <w:rFonts w:ascii="Arial" w:hAnsi="Arial" w:cs="Arial"/>
          <w:sz w:val="24"/>
          <w:szCs w:val="24"/>
        </w:rPr>
      </w:pPr>
    </w:p>
    <w:p w14:paraId="57D4A327" w14:textId="77777777" w:rsidR="00C75257" w:rsidRDefault="00C75257" w:rsidP="00982DA7">
      <w:pPr>
        <w:ind w:left="720"/>
        <w:rPr>
          <w:rFonts w:ascii="Arial" w:hAnsi="Arial" w:cs="Arial"/>
          <w:sz w:val="24"/>
          <w:szCs w:val="24"/>
        </w:rPr>
      </w:pPr>
    </w:p>
    <w:p w14:paraId="482F90A5" w14:textId="77777777" w:rsidR="00C75257" w:rsidRDefault="00C75257" w:rsidP="00982DA7">
      <w:pPr>
        <w:ind w:left="720"/>
        <w:rPr>
          <w:rFonts w:ascii="Arial" w:hAnsi="Arial" w:cs="Arial"/>
          <w:sz w:val="24"/>
          <w:szCs w:val="24"/>
        </w:rPr>
      </w:pPr>
    </w:p>
    <w:p w14:paraId="48A9C60A" w14:textId="77777777" w:rsidR="00C75257" w:rsidRDefault="00C75257" w:rsidP="00982DA7">
      <w:pPr>
        <w:ind w:left="720"/>
        <w:rPr>
          <w:rFonts w:ascii="Arial" w:hAnsi="Arial" w:cs="Arial"/>
          <w:sz w:val="24"/>
          <w:szCs w:val="24"/>
        </w:rPr>
      </w:pPr>
    </w:p>
    <w:p w14:paraId="30E0094B" w14:textId="77777777" w:rsidR="00C75257" w:rsidRDefault="00C75257" w:rsidP="00982DA7">
      <w:pPr>
        <w:ind w:left="720"/>
        <w:rPr>
          <w:rFonts w:ascii="Arial" w:hAnsi="Arial" w:cs="Arial"/>
          <w:sz w:val="24"/>
          <w:szCs w:val="24"/>
        </w:rPr>
      </w:pPr>
    </w:p>
    <w:p w14:paraId="7F8ADA6B" w14:textId="77777777" w:rsidR="00C75257" w:rsidRDefault="00C75257" w:rsidP="00982DA7">
      <w:pPr>
        <w:ind w:left="720"/>
        <w:rPr>
          <w:rFonts w:ascii="Arial" w:hAnsi="Arial" w:cs="Arial"/>
          <w:sz w:val="24"/>
          <w:szCs w:val="24"/>
        </w:rPr>
      </w:pPr>
    </w:p>
    <w:p w14:paraId="0DF51B97" w14:textId="77777777" w:rsidR="00C75257" w:rsidRDefault="00C75257" w:rsidP="00982DA7">
      <w:pPr>
        <w:ind w:left="720"/>
        <w:rPr>
          <w:rFonts w:ascii="Arial" w:hAnsi="Arial" w:cs="Arial"/>
          <w:sz w:val="24"/>
          <w:szCs w:val="24"/>
        </w:rPr>
      </w:pPr>
    </w:p>
    <w:p w14:paraId="4629D5A5" w14:textId="77777777" w:rsidR="00C75257" w:rsidRDefault="00C75257" w:rsidP="00982DA7">
      <w:pPr>
        <w:ind w:left="720"/>
        <w:rPr>
          <w:rFonts w:ascii="Arial" w:hAnsi="Arial" w:cs="Arial"/>
          <w:sz w:val="24"/>
          <w:szCs w:val="24"/>
        </w:rPr>
      </w:pPr>
    </w:p>
    <w:p w14:paraId="6E71DD33" w14:textId="77777777" w:rsidR="00C75257" w:rsidRDefault="00C75257" w:rsidP="00982DA7">
      <w:pPr>
        <w:ind w:left="720"/>
        <w:rPr>
          <w:rFonts w:ascii="Arial" w:hAnsi="Arial" w:cs="Arial"/>
          <w:sz w:val="24"/>
          <w:szCs w:val="24"/>
        </w:rPr>
      </w:pPr>
    </w:p>
    <w:p w14:paraId="4E9EB9B4" w14:textId="77777777" w:rsidR="006412BE" w:rsidRDefault="006412BE" w:rsidP="00982DA7">
      <w:pPr>
        <w:ind w:left="720"/>
        <w:rPr>
          <w:rFonts w:ascii="Arial" w:hAnsi="Arial" w:cs="Arial"/>
          <w:sz w:val="24"/>
          <w:szCs w:val="24"/>
        </w:rPr>
      </w:pPr>
    </w:p>
    <w:p w14:paraId="52418F09" w14:textId="77777777" w:rsidR="006412BE" w:rsidRDefault="006412BE" w:rsidP="00982DA7">
      <w:pPr>
        <w:ind w:left="720"/>
        <w:rPr>
          <w:rFonts w:ascii="Arial" w:hAnsi="Arial" w:cs="Arial"/>
          <w:sz w:val="24"/>
          <w:szCs w:val="24"/>
        </w:rPr>
      </w:pPr>
    </w:p>
    <w:p w14:paraId="39647FFF" w14:textId="77777777" w:rsidR="006412BE" w:rsidRDefault="006412BE" w:rsidP="00982DA7">
      <w:pPr>
        <w:ind w:left="720"/>
        <w:rPr>
          <w:rFonts w:ascii="Arial" w:hAnsi="Arial" w:cs="Arial"/>
          <w:sz w:val="24"/>
          <w:szCs w:val="24"/>
        </w:rPr>
      </w:pPr>
    </w:p>
    <w:p w14:paraId="28C73C57" w14:textId="77777777" w:rsidR="00C75257" w:rsidRDefault="00C75257" w:rsidP="00982DA7">
      <w:pPr>
        <w:ind w:left="720"/>
        <w:rPr>
          <w:rFonts w:ascii="Arial" w:hAnsi="Arial" w:cs="Arial"/>
          <w:sz w:val="24"/>
          <w:szCs w:val="24"/>
        </w:rPr>
      </w:pPr>
    </w:p>
    <w:p w14:paraId="285F37B4" w14:textId="77777777" w:rsidR="00C75257" w:rsidRPr="00A406E5" w:rsidRDefault="00C7525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76D7C81A" w14:textId="43C0A14F" w:rsidR="00A3505D" w:rsidRPr="00A406E5" w:rsidRDefault="00A3505D" w:rsidP="002D2CF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6B2E0A3E" w14:textId="1DB52F0C" w:rsidR="007800F7" w:rsidRPr="00A406E5" w:rsidRDefault="008042F0" w:rsidP="004A01A3">
      <w:pPr>
        <w:jc w:val="both"/>
        <w:rPr>
          <w:rFonts w:ascii="Arial" w:hAnsi="Arial" w:cs="Arial"/>
          <w:i/>
          <w:iCs/>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0D5C" w:rsidRPr="4B60767D">
        <w:rPr>
          <w:rFonts w:ascii="Arial" w:hAnsi="Arial" w:cs="Arial"/>
          <w:i/>
          <w:iCs/>
          <w:sz w:val="22"/>
          <w:szCs w:val="22"/>
        </w:rPr>
        <w:t xml:space="preserve">At level 5 it is expected that you read widely around the topics you discuss, you should not rely solely on websites or policing sites. Academic journals and books are expected to feature in your research. </w:t>
      </w:r>
    </w:p>
    <w:p w14:paraId="0356D752" w14:textId="604BEDA9" w:rsidR="00C01A3F" w:rsidRPr="00A406E5" w:rsidRDefault="00C01A3F" w:rsidP="00E57D3D">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1690C509" w14:textId="6B2CAC17" w:rsidR="00D22D9C" w:rsidRPr="00A406E5" w:rsidRDefault="008042F0" w:rsidP="00EC7F0F">
      <w:pPr>
        <w:spacing w:after="160" w:line="278" w:lineRule="auto"/>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5162" w:rsidRPr="4B60767D">
        <w:rPr>
          <w:rFonts w:ascii="Arial" w:hAnsi="Arial" w:cs="Arial"/>
          <w:i/>
          <w:iCs/>
          <w:sz w:val="22"/>
          <w:szCs w:val="22"/>
        </w:rPr>
        <w:t>Consider defining key terms/theories used to evidence your understanding. Provide balanced arguments/points. Avoid copy and pasting work, instead paraphrase to show knowledge.</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612DD759" w14:textId="56E25ACB" w:rsidR="00C01A3F" w:rsidRDefault="008042F0" w:rsidP="00EB6BC1">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6015E" w:rsidRPr="4B60767D">
        <w:rPr>
          <w:rFonts w:ascii="Arial" w:hAnsi="Arial" w:cs="Arial"/>
          <w:i/>
          <w:iCs/>
          <w:sz w:val="22"/>
          <w:szCs w:val="22"/>
        </w:rPr>
        <w:t>Where applicable, provide justification for arguments, points, or claims using relevant and credible evidence.</w:t>
      </w:r>
    </w:p>
    <w:p w14:paraId="563D6ED9" w14:textId="77777777" w:rsidR="00EB6BC1" w:rsidRPr="00A406E5" w:rsidRDefault="00EB6BC1" w:rsidP="00EB6BC1">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18B4450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5DF2654" w14:textId="7EFC28F0" w:rsidR="005D3ABC" w:rsidRPr="00A406E5" w:rsidRDefault="008042F0" w:rsidP="005D3ABC">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5664" w:rsidRPr="4B60767D">
        <w:rPr>
          <w:rFonts w:ascii="Arial" w:hAnsi="Arial" w:cs="Arial"/>
          <w:i/>
          <w:iCs/>
          <w:sz w:val="22"/>
          <w:szCs w:val="22"/>
        </w:rPr>
        <w:t>All work must be presented in Arial font 12. Harvard referencing convention should be present throughout your work. A reference list should be provided at the end of your work in line with Harvard convention.</w:t>
      </w:r>
    </w:p>
    <w:p w14:paraId="4CCE3271" w14:textId="77777777" w:rsidR="005D3ABC" w:rsidRPr="00A406E5" w:rsidRDefault="005D3ABC" w:rsidP="005D3ABC">
      <w:pPr>
        <w:jc w:val="both"/>
        <w:rPr>
          <w:rFonts w:ascii="Arial" w:hAnsi="Arial" w:cs="Arial"/>
          <w:sz w:val="22"/>
          <w:szCs w:val="22"/>
        </w:rPr>
      </w:pPr>
    </w:p>
    <w:p w14:paraId="2A181E42" w14:textId="1D71EF4C" w:rsidR="004C6952" w:rsidRDefault="004C6952" w:rsidP="00BC32F8">
      <w:pPr>
        <w:jc w:val="both"/>
        <w:rPr>
          <w:rFonts w:ascii="Arial" w:hAnsi="Arial" w:cs="Arial"/>
          <w:i/>
          <w:sz w:val="22"/>
          <w:szCs w:val="22"/>
        </w:rPr>
      </w:pPr>
    </w:p>
    <w:p w14:paraId="0A3CF808" w14:textId="77777777" w:rsidR="004C6952" w:rsidRDefault="004C6952" w:rsidP="00C01A3F">
      <w:pPr>
        <w:jc w:val="both"/>
        <w:rPr>
          <w:rFonts w:ascii="Arial" w:hAnsi="Arial" w:cs="Arial"/>
          <w:i/>
          <w:sz w:val="22"/>
          <w:szCs w:val="22"/>
        </w:rPr>
      </w:pPr>
    </w:p>
    <w:p w14:paraId="39ECDDE3" w14:textId="1F98100A" w:rsidR="00C01A3F" w:rsidRPr="00A406E5" w:rsidRDefault="00C01A3F"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C3F9B91" w:rsidR="00152E9D" w:rsidRPr="00A406E5" w:rsidRDefault="00FB1C0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93ADD4D" w:rsidR="00152E9D" w:rsidRPr="00A406E5" w:rsidRDefault="00D803B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176736BD" w:rsidR="00152E9D" w:rsidRPr="00A406E5" w:rsidRDefault="00FB1C0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35919BD" w:rsidR="00152E9D" w:rsidRPr="00A406E5" w:rsidRDefault="00FB1C03" w:rsidP="00152E9D">
            <w:pPr>
              <w:jc w:val="center"/>
              <w:rPr>
                <w:rFonts w:ascii="Arial" w:hAnsi="Arial" w:cs="Arial"/>
                <w:sz w:val="32"/>
              </w:rPr>
            </w:pPr>
            <w:r>
              <w:rPr>
                <w:rFonts w:ascii="Arial" w:hAnsi="Arial" w:cs="Arial"/>
                <w:sz w:val="32"/>
              </w:rPr>
              <w:t>1</w:t>
            </w:r>
            <w:r w:rsidR="00D803B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FCEBEB8" w:rsidR="00152E9D" w:rsidRPr="00A406E5" w:rsidRDefault="00FB1C03" w:rsidP="00152E9D">
            <w:pPr>
              <w:jc w:val="center"/>
              <w:rPr>
                <w:rFonts w:ascii="Arial" w:hAnsi="Arial" w:cs="Arial"/>
                <w:sz w:val="32"/>
              </w:rPr>
            </w:pPr>
            <w:r>
              <w:rPr>
                <w:rFonts w:ascii="Arial" w:hAnsi="Arial" w:cs="Arial"/>
                <w:sz w:val="32"/>
              </w:rPr>
              <w:t>1</w:t>
            </w:r>
            <w:r w:rsidR="00D803B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2B3608">
          <w:footerReference w:type="default" r:id="rId12"/>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B3608">
              <w:rPr>
                <w:rFonts w:ascii="Arial" w:hAnsi="Arial" w:cs="Arial"/>
                <w:lang w:val="it-IT"/>
              </w:rPr>
              <w:t xml:space="preserve">Can </w:t>
            </w:r>
            <w:proofErr w:type="spellStart"/>
            <w:r w:rsidRPr="002B3608">
              <w:rPr>
                <w:rFonts w:ascii="Arial" w:hAnsi="Arial" w:cs="Arial"/>
                <w:lang w:val="it-IT"/>
              </w:rPr>
              <w:t>interpret</w:t>
            </w:r>
            <w:proofErr w:type="spellEnd"/>
            <w:r w:rsidRPr="002B3608">
              <w:rPr>
                <w:rFonts w:ascii="Arial" w:hAnsi="Arial" w:cs="Arial"/>
                <w:lang w:val="it-IT"/>
              </w:rPr>
              <w:t xml:space="preserve"> qualitative and quantitative data </w:t>
            </w:r>
            <w:proofErr w:type="spellStart"/>
            <w:r w:rsidRPr="002B3608">
              <w:rPr>
                <w:rFonts w:ascii="Arial" w:hAnsi="Arial" w:cs="Arial"/>
                <w:lang w:val="it-IT"/>
              </w:rPr>
              <w:t>accurately</w:t>
            </w:r>
            <w:proofErr w:type="spellEnd"/>
            <w:r w:rsidRPr="002B3608">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9F8C0" w14:textId="77777777" w:rsidR="00826ECD" w:rsidRDefault="00826ECD">
      <w:r>
        <w:separator/>
      </w:r>
    </w:p>
  </w:endnote>
  <w:endnote w:type="continuationSeparator" w:id="0">
    <w:p w14:paraId="2BF9F180" w14:textId="77777777" w:rsidR="00826ECD" w:rsidRDefault="00826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AA78A" w14:textId="77777777" w:rsidR="00826ECD" w:rsidRDefault="00826ECD">
      <w:r>
        <w:separator/>
      </w:r>
    </w:p>
  </w:footnote>
  <w:footnote w:type="continuationSeparator" w:id="0">
    <w:p w14:paraId="7CAB1B93" w14:textId="77777777" w:rsidR="00826ECD" w:rsidRDefault="00826E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2C88CFB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1786B6A"/>
    <w:multiLevelType w:val="multilevel"/>
    <w:tmpl w:val="3C4C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B7312"/>
    <w:multiLevelType w:val="hybridMultilevel"/>
    <w:tmpl w:val="8200C1EE"/>
    <w:lvl w:ilvl="0" w:tplc="56A46DA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757AA"/>
    <w:multiLevelType w:val="multilevel"/>
    <w:tmpl w:val="D0BAF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525CAA"/>
    <w:multiLevelType w:val="multilevel"/>
    <w:tmpl w:val="58901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B20057"/>
    <w:multiLevelType w:val="multilevel"/>
    <w:tmpl w:val="4AD42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C40D65"/>
    <w:multiLevelType w:val="multilevel"/>
    <w:tmpl w:val="1752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8CD41CA"/>
    <w:multiLevelType w:val="hybridMultilevel"/>
    <w:tmpl w:val="64BC1A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9ED050A"/>
    <w:multiLevelType w:val="hybridMultilevel"/>
    <w:tmpl w:val="E79E1E18"/>
    <w:lvl w:ilvl="0" w:tplc="72803642">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FAF66F1"/>
    <w:multiLevelType w:val="multilevel"/>
    <w:tmpl w:val="F02C8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1629D4"/>
    <w:multiLevelType w:val="multilevel"/>
    <w:tmpl w:val="A6848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6A1C1A"/>
    <w:multiLevelType w:val="multilevel"/>
    <w:tmpl w:val="8716B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E1148E"/>
    <w:multiLevelType w:val="hybridMultilevel"/>
    <w:tmpl w:val="71BC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13786E"/>
    <w:multiLevelType w:val="hybridMultilevel"/>
    <w:tmpl w:val="CF9056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F0D4C31"/>
    <w:multiLevelType w:val="hybridMultilevel"/>
    <w:tmpl w:val="21B47758"/>
    <w:lvl w:ilvl="0" w:tplc="56A46DA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E87B8B"/>
    <w:multiLevelType w:val="hybridMultilevel"/>
    <w:tmpl w:val="8B769C34"/>
    <w:lvl w:ilvl="0" w:tplc="56A46DA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316947"/>
    <w:multiLevelType w:val="hybridMultilevel"/>
    <w:tmpl w:val="8CD4043E"/>
    <w:lvl w:ilvl="0" w:tplc="EEDADB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4C3690E"/>
    <w:multiLevelType w:val="multilevel"/>
    <w:tmpl w:val="24C02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0F4BDC"/>
    <w:multiLevelType w:val="hybridMultilevel"/>
    <w:tmpl w:val="D7800BE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5" w15:restartNumberingAfterBreak="0">
    <w:nsid w:val="6C524798"/>
    <w:multiLevelType w:val="hybridMultilevel"/>
    <w:tmpl w:val="F0AC7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B2B64BA"/>
    <w:multiLevelType w:val="multilevel"/>
    <w:tmpl w:val="E7569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1F3934"/>
    <w:multiLevelType w:val="multilevel"/>
    <w:tmpl w:val="9B7A2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4"/>
  </w:num>
  <w:num w:numId="2" w16cid:durableId="1189367096">
    <w:abstractNumId w:val="16"/>
  </w:num>
  <w:num w:numId="3" w16cid:durableId="522594147">
    <w:abstractNumId w:val="37"/>
  </w:num>
  <w:num w:numId="4" w16cid:durableId="1679189305">
    <w:abstractNumId w:val="22"/>
  </w:num>
  <w:num w:numId="5" w16cid:durableId="1356270182">
    <w:abstractNumId w:val="14"/>
  </w:num>
  <w:num w:numId="6" w16cid:durableId="493838803">
    <w:abstractNumId w:val="36"/>
  </w:num>
  <w:num w:numId="7" w16cid:durableId="1685862695">
    <w:abstractNumId w:val="5"/>
  </w:num>
  <w:num w:numId="8" w16cid:durableId="90704009">
    <w:abstractNumId w:val="31"/>
  </w:num>
  <w:num w:numId="9" w16cid:durableId="2097751403">
    <w:abstractNumId w:val="19"/>
  </w:num>
  <w:num w:numId="10" w16cid:durableId="214200195">
    <w:abstractNumId w:val="7"/>
  </w:num>
  <w:num w:numId="11" w16cid:durableId="307977519">
    <w:abstractNumId w:val="8"/>
  </w:num>
  <w:num w:numId="12" w16cid:durableId="1296906017">
    <w:abstractNumId w:val="15"/>
  </w:num>
  <w:num w:numId="13" w16cid:durableId="2059233432">
    <w:abstractNumId w:val="28"/>
  </w:num>
  <w:num w:numId="14" w16cid:durableId="354356693">
    <w:abstractNumId w:val="6"/>
  </w:num>
  <w:num w:numId="15" w16cid:durableId="871109064">
    <w:abstractNumId w:val="0"/>
  </w:num>
  <w:num w:numId="16" w16cid:durableId="1111121824">
    <w:abstractNumId w:val="12"/>
  </w:num>
  <w:num w:numId="17" w16cid:durableId="2061047979">
    <w:abstractNumId w:val="29"/>
  </w:num>
  <w:num w:numId="18" w16cid:durableId="1270166761">
    <w:abstractNumId w:val="25"/>
  </w:num>
  <w:num w:numId="19" w16cid:durableId="1908957254">
    <w:abstractNumId w:val="27"/>
  </w:num>
  <w:num w:numId="20" w16cid:durableId="1212381690">
    <w:abstractNumId w:val="18"/>
  </w:num>
  <w:num w:numId="21" w16cid:durableId="18896377">
    <w:abstractNumId w:val="35"/>
  </w:num>
  <w:num w:numId="22" w16cid:durableId="1524710445">
    <w:abstractNumId w:val="1"/>
  </w:num>
  <w:num w:numId="23" w16cid:durableId="28264362">
    <w:abstractNumId w:val="9"/>
  </w:num>
  <w:num w:numId="24" w16cid:durableId="1285848851">
    <w:abstractNumId w:val="10"/>
  </w:num>
  <w:num w:numId="25" w16cid:durableId="1168906947">
    <w:abstractNumId w:val="39"/>
  </w:num>
  <w:num w:numId="26" w16cid:durableId="828910971">
    <w:abstractNumId w:val="3"/>
  </w:num>
  <w:num w:numId="27" w16cid:durableId="426123635">
    <w:abstractNumId w:val="30"/>
  </w:num>
  <w:num w:numId="28" w16cid:durableId="635765091">
    <w:abstractNumId w:val="26"/>
  </w:num>
  <w:num w:numId="29" w16cid:durableId="51659729">
    <w:abstractNumId w:val="21"/>
  </w:num>
  <w:num w:numId="30" w16cid:durableId="1058935781">
    <w:abstractNumId w:val="33"/>
  </w:num>
  <w:num w:numId="31" w16cid:durableId="1396002921">
    <w:abstractNumId w:val="2"/>
  </w:num>
  <w:num w:numId="32" w16cid:durableId="2137790452">
    <w:abstractNumId w:val="11"/>
  </w:num>
  <w:num w:numId="33" w16cid:durableId="738023072">
    <w:abstractNumId w:val="13"/>
  </w:num>
  <w:num w:numId="34" w16cid:durableId="482239389">
    <w:abstractNumId w:val="17"/>
  </w:num>
  <w:num w:numId="35" w16cid:durableId="505248407">
    <w:abstractNumId w:val="24"/>
  </w:num>
  <w:num w:numId="36" w16cid:durableId="1134908183">
    <w:abstractNumId w:val="38"/>
  </w:num>
  <w:num w:numId="37" w16cid:durableId="1194348279">
    <w:abstractNumId w:val="23"/>
  </w:num>
  <w:num w:numId="38" w16cid:durableId="228655966">
    <w:abstractNumId w:val="20"/>
  </w:num>
  <w:num w:numId="39" w16cid:durableId="1501971786">
    <w:abstractNumId w:val="34"/>
  </w:num>
  <w:num w:numId="40" w16cid:durableId="17649088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9C9"/>
    <w:rsid w:val="00010FE8"/>
    <w:rsid w:val="00011666"/>
    <w:rsid w:val="00026B02"/>
    <w:rsid w:val="00037DA8"/>
    <w:rsid w:val="00041A54"/>
    <w:rsid w:val="00055284"/>
    <w:rsid w:val="000644E7"/>
    <w:rsid w:val="00066EC5"/>
    <w:rsid w:val="000822E5"/>
    <w:rsid w:val="00087A2B"/>
    <w:rsid w:val="000971FC"/>
    <w:rsid w:val="000A2A3A"/>
    <w:rsid w:val="000A492A"/>
    <w:rsid w:val="000A4E26"/>
    <w:rsid w:val="000C35C3"/>
    <w:rsid w:val="000D17AC"/>
    <w:rsid w:val="000D2BE5"/>
    <w:rsid w:val="000D2C2E"/>
    <w:rsid w:val="000D2F80"/>
    <w:rsid w:val="000E35A4"/>
    <w:rsid w:val="000E413A"/>
    <w:rsid w:val="000E56AC"/>
    <w:rsid w:val="000F5AA3"/>
    <w:rsid w:val="00100396"/>
    <w:rsid w:val="00100B5C"/>
    <w:rsid w:val="001106E9"/>
    <w:rsid w:val="00124CA5"/>
    <w:rsid w:val="0013179A"/>
    <w:rsid w:val="00134F77"/>
    <w:rsid w:val="001363A5"/>
    <w:rsid w:val="001401B5"/>
    <w:rsid w:val="00152E9D"/>
    <w:rsid w:val="00154487"/>
    <w:rsid w:val="00167BBE"/>
    <w:rsid w:val="0017512A"/>
    <w:rsid w:val="00185A19"/>
    <w:rsid w:val="00193914"/>
    <w:rsid w:val="0019654A"/>
    <w:rsid w:val="00196958"/>
    <w:rsid w:val="001A1E39"/>
    <w:rsid w:val="001A24F3"/>
    <w:rsid w:val="001B405C"/>
    <w:rsid w:val="001B5F45"/>
    <w:rsid w:val="001C1B2E"/>
    <w:rsid w:val="001E1050"/>
    <w:rsid w:val="001E1E1F"/>
    <w:rsid w:val="001E2007"/>
    <w:rsid w:val="001E57C1"/>
    <w:rsid w:val="001F07EF"/>
    <w:rsid w:val="001F50B6"/>
    <w:rsid w:val="001F6D7A"/>
    <w:rsid w:val="001F6DF5"/>
    <w:rsid w:val="0021264F"/>
    <w:rsid w:val="00224849"/>
    <w:rsid w:val="00225548"/>
    <w:rsid w:val="0022746E"/>
    <w:rsid w:val="00235F71"/>
    <w:rsid w:val="00236E6B"/>
    <w:rsid w:val="002444CA"/>
    <w:rsid w:val="00255979"/>
    <w:rsid w:val="00260DE6"/>
    <w:rsid w:val="0026408E"/>
    <w:rsid w:val="00273FEE"/>
    <w:rsid w:val="0028204E"/>
    <w:rsid w:val="0028591B"/>
    <w:rsid w:val="002878BF"/>
    <w:rsid w:val="00291841"/>
    <w:rsid w:val="002943E0"/>
    <w:rsid w:val="002B3608"/>
    <w:rsid w:val="002C0ADC"/>
    <w:rsid w:val="002C449B"/>
    <w:rsid w:val="002C6040"/>
    <w:rsid w:val="002D2CF0"/>
    <w:rsid w:val="002D5B3F"/>
    <w:rsid w:val="002E272E"/>
    <w:rsid w:val="002E64D2"/>
    <w:rsid w:val="002F5778"/>
    <w:rsid w:val="00304D2B"/>
    <w:rsid w:val="003223E0"/>
    <w:rsid w:val="00352C4A"/>
    <w:rsid w:val="00362560"/>
    <w:rsid w:val="00363F53"/>
    <w:rsid w:val="00370A41"/>
    <w:rsid w:val="003732FD"/>
    <w:rsid w:val="003753B2"/>
    <w:rsid w:val="00376559"/>
    <w:rsid w:val="00380C4D"/>
    <w:rsid w:val="00382BAA"/>
    <w:rsid w:val="00384D73"/>
    <w:rsid w:val="003870F3"/>
    <w:rsid w:val="00393953"/>
    <w:rsid w:val="00393EB6"/>
    <w:rsid w:val="003A3CE5"/>
    <w:rsid w:val="003B366F"/>
    <w:rsid w:val="003B3F9D"/>
    <w:rsid w:val="003B5DBC"/>
    <w:rsid w:val="003B6C95"/>
    <w:rsid w:val="003C6EC3"/>
    <w:rsid w:val="003D051A"/>
    <w:rsid w:val="003D7CCE"/>
    <w:rsid w:val="003E0216"/>
    <w:rsid w:val="003E5751"/>
    <w:rsid w:val="00402624"/>
    <w:rsid w:val="004046A9"/>
    <w:rsid w:val="00404C50"/>
    <w:rsid w:val="00417E09"/>
    <w:rsid w:val="00423934"/>
    <w:rsid w:val="00426244"/>
    <w:rsid w:val="00451810"/>
    <w:rsid w:val="00465491"/>
    <w:rsid w:val="00467D77"/>
    <w:rsid w:val="00470A38"/>
    <w:rsid w:val="00477880"/>
    <w:rsid w:val="00486358"/>
    <w:rsid w:val="004874DE"/>
    <w:rsid w:val="00495C54"/>
    <w:rsid w:val="004A01A3"/>
    <w:rsid w:val="004A4081"/>
    <w:rsid w:val="004B33F8"/>
    <w:rsid w:val="004B5334"/>
    <w:rsid w:val="004B6C14"/>
    <w:rsid w:val="004C6952"/>
    <w:rsid w:val="004C7EFB"/>
    <w:rsid w:val="004D3EF7"/>
    <w:rsid w:val="004D5E9B"/>
    <w:rsid w:val="004D63D9"/>
    <w:rsid w:val="004E494E"/>
    <w:rsid w:val="004E4BC4"/>
    <w:rsid w:val="004E6585"/>
    <w:rsid w:val="004E6EFC"/>
    <w:rsid w:val="004F38B4"/>
    <w:rsid w:val="0050249F"/>
    <w:rsid w:val="00524566"/>
    <w:rsid w:val="00527E60"/>
    <w:rsid w:val="00530BEF"/>
    <w:rsid w:val="005364B2"/>
    <w:rsid w:val="00552351"/>
    <w:rsid w:val="00554D31"/>
    <w:rsid w:val="00561F00"/>
    <w:rsid w:val="00562C4E"/>
    <w:rsid w:val="00562DEC"/>
    <w:rsid w:val="005714A7"/>
    <w:rsid w:val="00576AB4"/>
    <w:rsid w:val="00577917"/>
    <w:rsid w:val="0058048A"/>
    <w:rsid w:val="00590667"/>
    <w:rsid w:val="005969E2"/>
    <w:rsid w:val="005A1689"/>
    <w:rsid w:val="005B61CD"/>
    <w:rsid w:val="005D1D58"/>
    <w:rsid w:val="005D3ABC"/>
    <w:rsid w:val="005D432C"/>
    <w:rsid w:val="005E285E"/>
    <w:rsid w:val="005E401D"/>
    <w:rsid w:val="005E72F8"/>
    <w:rsid w:val="005F0579"/>
    <w:rsid w:val="005F3A53"/>
    <w:rsid w:val="006006C3"/>
    <w:rsid w:val="006062A3"/>
    <w:rsid w:val="00610E08"/>
    <w:rsid w:val="006140BF"/>
    <w:rsid w:val="006161BE"/>
    <w:rsid w:val="00620787"/>
    <w:rsid w:val="0062242A"/>
    <w:rsid w:val="00632434"/>
    <w:rsid w:val="0063478F"/>
    <w:rsid w:val="006412BE"/>
    <w:rsid w:val="0064351B"/>
    <w:rsid w:val="00644256"/>
    <w:rsid w:val="00645B0A"/>
    <w:rsid w:val="006462A8"/>
    <w:rsid w:val="0065231E"/>
    <w:rsid w:val="00661D6F"/>
    <w:rsid w:val="006628E9"/>
    <w:rsid w:val="006647AA"/>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B0"/>
    <w:rsid w:val="007366DF"/>
    <w:rsid w:val="00757839"/>
    <w:rsid w:val="0076686E"/>
    <w:rsid w:val="00770C81"/>
    <w:rsid w:val="00775A71"/>
    <w:rsid w:val="007800F7"/>
    <w:rsid w:val="00782804"/>
    <w:rsid w:val="0078466C"/>
    <w:rsid w:val="00791024"/>
    <w:rsid w:val="00793F0A"/>
    <w:rsid w:val="007A1F5B"/>
    <w:rsid w:val="007A2657"/>
    <w:rsid w:val="007C682C"/>
    <w:rsid w:val="007D2385"/>
    <w:rsid w:val="007D5DE2"/>
    <w:rsid w:val="007D746B"/>
    <w:rsid w:val="007E4F67"/>
    <w:rsid w:val="007F214F"/>
    <w:rsid w:val="007F3696"/>
    <w:rsid w:val="00800069"/>
    <w:rsid w:val="00802987"/>
    <w:rsid w:val="008042F0"/>
    <w:rsid w:val="008069DF"/>
    <w:rsid w:val="00810E15"/>
    <w:rsid w:val="008125DD"/>
    <w:rsid w:val="008147DF"/>
    <w:rsid w:val="00826ECD"/>
    <w:rsid w:val="008310A0"/>
    <w:rsid w:val="00835D29"/>
    <w:rsid w:val="008379A1"/>
    <w:rsid w:val="00837D47"/>
    <w:rsid w:val="00841720"/>
    <w:rsid w:val="00842E7F"/>
    <w:rsid w:val="00846C30"/>
    <w:rsid w:val="00852933"/>
    <w:rsid w:val="008566E5"/>
    <w:rsid w:val="008566FE"/>
    <w:rsid w:val="00865B46"/>
    <w:rsid w:val="0089088F"/>
    <w:rsid w:val="00896134"/>
    <w:rsid w:val="00897FC2"/>
    <w:rsid w:val="008A164B"/>
    <w:rsid w:val="008A36F6"/>
    <w:rsid w:val="008A62BC"/>
    <w:rsid w:val="008B43E7"/>
    <w:rsid w:val="008B63F3"/>
    <w:rsid w:val="008C1E4E"/>
    <w:rsid w:val="008D763F"/>
    <w:rsid w:val="008D7B5A"/>
    <w:rsid w:val="008F036F"/>
    <w:rsid w:val="008F1308"/>
    <w:rsid w:val="008F78C2"/>
    <w:rsid w:val="00904568"/>
    <w:rsid w:val="00911394"/>
    <w:rsid w:val="00913025"/>
    <w:rsid w:val="00913D8A"/>
    <w:rsid w:val="00923EF2"/>
    <w:rsid w:val="00926D25"/>
    <w:rsid w:val="00926E9D"/>
    <w:rsid w:val="009315A0"/>
    <w:rsid w:val="0093270E"/>
    <w:rsid w:val="00932C6E"/>
    <w:rsid w:val="00933F10"/>
    <w:rsid w:val="009433C5"/>
    <w:rsid w:val="009573AE"/>
    <w:rsid w:val="00964C01"/>
    <w:rsid w:val="00965881"/>
    <w:rsid w:val="00982DA7"/>
    <w:rsid w:val="009871FF"/>
    <w:rsid w:val="00990799"/>
    <w:rsid w:val="00995D51"/>
    <w:rsid w:val="009A0631"/>
    <w:rsid w:val="009B10ED"/>
    <w:rsid w:val="009D3EA4"/>
    <w:rsid w:val="009D649C"/>
    <w:rsid w:val="009E4BC1"/>
    <w:rsid w:val="009E5373"/>
    <w:rsid w:val="009F28C4"/>
    <w:rsid w:val="009F5CB2"/>
    <w:rsid w:val="00A01F46"/>
    <w:rsid w:val="00A03BB8"/>
    <w:rsid w:val="00A12B4B"/>
    <w:rsid w:val="00A1501A"/>
    <w:rsid w:val="00A16E98"/>
    <w:rsid w:val="00A22D6C"/>
    <w:rsid w:val="00A31521"/>
    <w:rsid w:val="00A31A07"/>
    <w:rsid w:val="00A342A4"/>
    <w:rsid w:val="00A3505D"/>
    <w:rsid w:val="00A4036F"/>
    <w:rsid w:val="00A406E5"/>
    <w:rsid w:val="00A423D0"/>
    <w:rsid w:val="00A4641C"/>
    <w:rsid w:val="00A55876"/>
    <w:rsid w:val="00A6015E"/>
    <w:rsid w:val="00A67FB1"/>
    <w:rsid w:val="00A7421A"/>
    <w:rsid w:val="00A80646"/>
    <w:rsid w:val="00A82C75"/>
    <w:rsid w:val="00A85BFE"/>
    <w:rsid w:val="00AA7F91"/>
    <w:rsid w:val="00AB10A4"/>
    <w:rsid w:val="00AB6FE7"/>
    <w:rsid w:val="00AB7AD7"/>
    <w:rsid w:val="00AD2430"/>
    <w:rsid w:val="00AD53B8"/>
    <w:rsid w:val="00AE41A6"/>
    <w:rsid w:val="00AE6345"/>
    <w:rsid w:val="00AF0E34"/>
    <w:rsid w:val="00AF0F07"/>
    <w:rsid w:val="00AF271D"/>
    <w:rsid w:val="00AF2CEE"/>
    <w:rsid w:val="00AF401C"/>
    <w:rsid w:val="00AF56C2"/>
    <w:rsid w:val="00B004E6"/>
    <w:rsid w:val="00B0744D"/>
    <w:rsid w:val="00B21D11"/>
    <w:rsid w:val="00B2599C"/>
    <w:rsid w:val="00B50EA8"/>
    <w:rsid w:val="00B60E0D"/>
    <w:rsid w:val="00B64082"/>
    <w:rsid w:val="00B72325"/>
    <w:rsid w:val="00B81AD3"/>
    <w:rsid w:val="00B829D8"/>
    <w:rsid w:val="00B84B5B"/>
    <w:rsid w:val="00B861AA"/>
    <w:rsid w:val="00B86446"/>
    <w:rsid w:val="00BA1176"/>
    <w:rsid w:val="00BA20D5"/>
    <w:rsid w:val="00BA3435"/>
    <w:rsid w:val="00BA45BD"/>
    <w:rsid w:val="00BA5E40"/>
    <w:rsid w:val="00BB4673"/>
    <w:rsid w:val="00BB510E"/>
    <w:rsid w:val="00BC32F8"/>
    <w:rsid w:val="00BD5F86"/>
    <w:rsid w:val="00BE0B01"/>
    <w:rsid w:val="00BE1F86"/>
    <w:rsid w:val="00BE79C7"/>
    <w:rsid w:val="00BF3CB5"/>
    <w:rsid w:val="00BF588E"/>
    <w:rsid w:val="00C01A3F"/>
    <w:rsid w:val="00C048F3"/>
    <w:rsid w:val="00C073F1"/>
    <w:rsid w:val="00C1285B"/>
    <w:rsid w:val="00C1361B"/>
    <w:rsid w:val="00C14E1F"/>
    <w:rsid w:val="00C1683A"/>
    <w:rsid w:val="00C212AC"/>
    <w:rsid w:val="00C315AF"/>
    <w:rsid w:val="00C33BFD"/>
    <w:rsid w:val="00C36D9A"/>
    <w:rsid w:val="00C44A72"/>
    <w:rsid w:val="00C61FC2"/>
    <w:rsid w:val="00C64261"/>
    <w:rsid w:val="00C705F9"/>
    <w:rsid w:val="00C70690"/>
    <w:rsid w:val="00C75257"/>
    <w:rsid w:val="00C80F0F"/>
    <w:rsid w:val="00C8667A"/>
    <w:rsid w:val="00C93BCB"/>
    <w:rsid w:val="00C948C5"/>
    <w:rsid w:val="00C95162"/>
    <w:rsid w:val="00CC241A"/>
    <w:rsid w:val="00CC602A"/>
    <w:rsid w:val="00CC6723"/>
    <w:rsid w:val="00CD6C46"/>
    <w:rsid w:val="00CE4035"/>
    <w:rsid w:val="00CE65AB"/>
    <w:rsid w:val="00CF4266"/>
    <w:rsid w:val="00D020F5"/>
    <w:rsid w:val="00D04B68"/>
    <w:rsid w:val="00D20D5C"/>
    <w:rsid w:val="00D22D9C"/>
    <w:rsid w:val="00D241F1"/>
    <w:rsid w:val="00D275CB"/>
    <w:rsid w:val="00D30DFA"/>
    <w:rsid w:val="00D463A5"/>
    <w:rsid w:val="00D4710D"/>
    <w:rsid w:val="00D47D25"/>
    <w:rsid w:val="00D5686D"/>
    <w:rsid w:val="00D619BE"/>
    <w:rsid w:val="00D62ACD"/>
    <w:rsid w:val="00D76C5C"/>
    <w:rsid w:val="00D803B9"/>
    <w:rsid w:val="00D94E63"/>
    <w:rsid w:val="00D979FF"/>
    <w:rsid w:val="00DA0F06"/>
    <w:rsid w:val="00DA36EE"/>
    <w:rsid w:val="00DA435D"/>
    <w:rsid w:val="00DA620F"/>
    <w:rsid w:val="00DB116D"/>
    <w:rsid w:val="00DC7874"/>
    <w:rsid w:val="00DD17CC"/>
    <w:rsid w:val="00DE217A"/>
    <w:rsid w:val="00DE67C2"/>
    <w:rsid w:val="00DF321B"/>
    <w:rsid w:val="00DF556D"/>
    <w:rsid w:val="00E22FAC"/>
    <w:rsid w:val="00E230E0"/>
    <w:rsid w:val="00E27F15"/>
    <w:rsid w:val="00E51353"/>
    <w:rsid w:val="00E51AAC"/>
    <w:rsid w:val="00E51BB1"/>
    <w:rsid w:val="00E57D3D"/>
    <w:rsid w:val="00E66CC0"/>
    <w:rsid w:val="00E728A9"/>
    <w:rsid w:val="00E807D9"/>
    <w:rsid w:val="00E87DE0"/>
    <w:rsid w:val="00E91A71"/>
    <w:rsid w:val="00E9779B"/>
    <w:rsid w:val="00EA0F4E"/>
    <w:rsid w:val="00EA295B"/>
    <w:rsid w:val="00EA3B9B"/>
    <w:rsid w:val="00EA6801"/>
    <w:rsid w:val="00EB4F96"/>
    <w:rsid w:val="00EB6BC1"/>
    <w:rsid w:val="00EC7F0F"/>
    <w:rsid w:val="00ED1148"/>
    <w:rsid w:val="00ED7072"/>
    <w:rsid w:val="00EE3132"/>
    <w:rsid w:val="00EE3D9D"/>
    <w:rsid w:val="00EE5664"/>
    <w:rsid w:val="00EE6E00"/>
    <w:rsid w:val="00EE6F25"/>
    <w:rsid w:val="00F02126"/>
    <w:rsid w:val="00F03D85"/>
    <w:rsid w:val="00F07C8C"/>
    <w:rsid w:val="00F10555"/>
    <w:rsid w:val="00F249F1"/>
    <w:rsid w:val="00F25B9D"/>
    <w:rsid w:val="00F2664E"/>
    <w:rsid w:val="00F27AC0"/>
    <w:rsid w:val="00F31163"/>
    <w:rsid w:val="00F311D9"/>
    <w:rsid w:val="00F31C04"/>
    <w:rsid w:val="00F41C96"/>
    <w:rsid w:val="00F442A7"/>
    <w:rsid w:val="00F55D9A"/>
    <w:rsid w:val="00F57A89"/>
    <w:rsid w:val="00F61A20"/>
    <w:rsid w:val="00F63DD9"/>
    <w:rsid w:val="00F67644"/>
    <w:rsid w:val="00F8381F"/>
    <w:rsid w:val="00F847F3"/>
    <w:rsid w:val="00FA04CD"/>
    <w:rsid w:val="00FA25F5"/>
    <w:rsid w:val="00FA2810"/>
    <w:rsid w:val="00FA68F8"/>
    <w:rsid w:val="00FB1C03"/>
    <w:rsid w:val="00FB1DC0"/>
    <w:rsid w:val="00FB296E"/>
    <w:rsid w:val="00FB3B4E"/>
    <w:rsid w:val="00FB4521"/>
    <w:rsid w:val="00FB4F84"/>
    <w:rsid w:val="00FB5CF8"/>
    <w:rsid w:val="00FB7AEB"/>
    <w:rsid w:val="00FD613F"/>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1Char">
    <w:name w:val="Heading 1 Char"/>
    <w:basedOn w:val="DefaultParagraphFont"/>
    <w:link w:val="Heading1"/>
    <w:uiPriority w:val="9"/>
    <w:rsid w:val="002B3608"/>
    <w:rPr>
      <w:b/>
      <w:sz w:val="36"/>
      <w:shd w:val="pct15" w:color="auto" w:fill="auto"/>
      <w:lang w:eastAsia="en-GB"/>
    </w:rPr>
  </w:style>
  <w:style w:type="character" w:customStyle="1" w:styleId="Heading2Char">
    <w:name w:val="Heading 2 Char"/>
    <w:basedOn w:val="DefaultParagraphFont"/>
    <w:link w:val="Heading2"/>
    <w:uiPriority w:val="9"/>
    <w:rsid w:val="002B3608"/>
    <w:rPr>
      <w:b/>
      <w:sz w:val="24"/>
      <w:lang w:eastAsia="en-GB"/>
    </w:rPr>
  </w:style>
  <w:style w:type="paragraph" w:styleId="Title">
    <w:name w:val="Title"/>
    <w:basedOn w:val="Normal"/>
    <w:next w:val="Normal"/>
    <w:link w:val="TitleChar"/>
    <w:uiPriority w:val="10"/>
    <w:qFormat/>
    <w:rsid w:val="002B360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TitleChar">
    <w:name w:val="Title Char"/>
    <w:basedOn w:val="DefaultParagraphFont"/>
    <w:link w:val="Title"/>
    <w:uiPriority w:val="10"/>
    <w:rsid w:val="002B3608"/>
    <w:rPr>
      <w:rFonts w:asciiTheme="majorHAnsi" w:eastAsiaTheme="majorEastAsia" w:hAnsiTheme="majorHAnsi" w:cstheme="majorBidi"/>
      <w:color w:val="17365D" w:themeColor="text2" w:themeShade="BF"/>
      <w:spacing w:val="5"/>
      <w:kern w:val="28"/>
      <w:sz w:val="52"/>
      <w:szCs w:val="52"/>
      <w:lang w:val="en-US"/>
    </w:rPr>
  </w:style>
  <w:style w:type="paragraph" w:styleId="ListBullet">
    <w:name w:val="List Bullet"/>
    <w:basedOn w:val="Normal"/>
    <w:uiPriority w:val="99"/>
    <w:unhideWhenUsed/>
    <w:rsid w:val="002B3608"/>
    <w:pPr>
      <w:numPr>
        <w:numId w:val="22"/>
      </w:numPr>
      <w:tabs>
        <w:tab w:val="clear" w:pos="360"/>
      </w:tabs>
      <w:spacing w:after="200" w:line="276" w:lineRule="auto"/>
      <w:ind w:left="0" w:firstLine="0"/>
      <w:contextualSpacing/>
    </w:pPr>
    <w:rPr>
      <w:rFonts w:asciiTheme="minorHAnsi" w:eastAsiaTheme="minorEastAsia" w:hAnsiTheme="minorHAnsi" w:cstheme="minorBidi"/>
      <w:sz w:val="22"/>
      <w:szCs w:val="22"/>
      <w:lang w:val="en-US" w:eastAsia="en-US"/>
    </w:rPr>
  </w:style>
  <w:style w:type="paragraph" w:customStyle="1" w:styleId="paragraph">
    <w:name w:val="paragraph"/>
    <w:basedOn w:val="Normal"/>
    <w:rsid w:val="00F27AC0"/>
    <w:pPr>
      <w:spacing w:before="100" w:beforeAutospacing="1" w:after="100" w:afterAutospacing="1"/>
    </w:pPr>
    <w:rPr>
      <w:sz w:val="24"/>
      <w:szCs w:val="24"/>
    </w:rPr>
  </w:style>
  <w:style w:type="character" w:customStyle="1" w:styleId="normaltextrun">
    <w:name w:val="normaltextrun"/>
    <w:basedOn w:val="DefaultParagraphFont"/>
    <w:rsid w:val="00F27AC0"/>
  </w:style>
  <w:style w:type="character" w:customStyle="1" w:styleId="eop">
    <w:name w:val="eop"/>
    <w:basedOn w:val="DefaultParagraphFont"/>
    <w:rsid w:val="00F27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C37C57B4-C7EE-42E4-A6D9-23587F77AD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C5FF20-E7C3-4F0B-9BE6-CC044D6EC4CE}">
  <ds:schemaRefs>
    <ds:schemaRef ds:uri="http://schemas.microsoft.com/sharepoint/v3/contenttype/forms"/>
  </ds:schemaRefs>
</ds:datastoreItem>
</file>

<file path=customXml/itemProps3.xml><?xml version="1.0" encoding="utf-8"?>
<ds:datastoreItem xmlns:ds="http://schemas.openxmlformats.org/officeDocument/2006/customXml" ds:itemID="{F7E7B7FE-11A8-453F-8B19-8E0B304D0981}">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4085</Words>
  <Characters>23286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27317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Nerys Musgrove</cp:lastModifiedBy>
  <cp:revision>113</cp:revision>
  <cp:lastPrinted>2014-10-10T07:42:00Z</cp:lastPrinted>
  <dcterms:created xsi:type="dcterms:W3CDTF">2026-09-01T14:57:00Z</dcterms:created>
  <dcterms:modified xsi:type="dcterms:W3CDTF">2026-09-04T16:19:00Z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