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media/image20.png" ContentType="image/jpeg"/>
  <Override PartName="/word/media/image21.png" ContentType="image/jpeg"/>
  <Override PartName="/word/media/image22.png" ContentType="image/jpeg"/>
  <Override PartName="/word/media/image24.png" ContentType="image/jpeg"/>
  <Override PartName="/word/media/image25.png" ContentType="image/jpe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89C6D" w14:textId="77777777" w:rsidR="00101D9A" w:rsidRPr="001D4658" w:rsidRDefault="00101D9A" w:rsidP="00D84A8C">
      <w:pPr>
        <w:jc w:val="center"/>
        <w:rPr>
          <w:rFonts w:ascii="Cambria" w:hAnsi="Cambria"/>
          <w:b/>
          <w:bCs/>
          <w:sz w:val="40"/>
          <w:szCs w:val="40"/>
        </w:rPr>
      </w:pPr>
      <w:r w:rsidRPr="001D4658">
        <w:rPr>
          <w:rFonts w:ascii="Cambria" w:hAnsi="Cambria"/>
          <w:b/>
          <w:bCs/>
          <w:sz w:val="40"/>
          <w:szCs w:val="40"/>
        </w:rPr>
        <w:t>University of Wales Trinity Saint David</w:t>
      </w:r>
    </w:p>
    <w:p w14:paraId="7B85D6F0" w14:textId="77777777" w:rsidR="00101D9A" w:rsidRPr="001D4658" w:rsidRDefault="00101D9A" w:rsidP="00101D9A">
      <w:pPr>
        <w:jc w:val="center"/>
        <w:rPr>
          <w:rFonts w:ascii="Cambria" w:hAnsi="Cambria"/>
          <w:b/>
          <w:bCs/>
          <w:sz w:val="28"/>
          <w:szCs w:val="28"/>
        </w:rPr>
      </w:pPr>
      <w:r w:rsidRPr="001D4658">
        <w:rPr>
          <w:rFonts w:ascii="Cambria" w:hAnsi="Cambria"/>
          <w:b/>
          <w:bCs/>
          <w:sz w:val="28"/>
          <w:szCs w:val="28"/>
        </w:rPr>
        <w:t>Wales Institute of Science &amp; Art</w:t>
      </w:r>
    </w:p>
    <w:p w14:paraId="5893B11E" w14:textId="77777777" w:rsidR="00101D9A" w:rsidRPr="001D4658" w:rsidRDefault="00101D9A" w:rsidP="00101D9A">
      <w:pPr>
        <w:jc w:val="center"/>
        <w:rPr>
          <w:rFonts w:ascii="Cambria" w:hAnsi="Cambria"/>
        </w:rPr>
      </w:pPr>
    </w:p>
    <w:p w14:paraId="34FEB686" w14:textId="77777777" w:rsidR="00101D9A" w:rsidRPr="001D4658" w:rsidRDefault="00101D9A" w:rsidP="00101D9A">
      <w:pPr>
        <w:jc w:val="center"/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4C906FC8" wp14:editId="5C1D281E">
            <wp:extent cx="4664710" cy="2591276"/>
            <wp:effectExtent l="0" t="0" r="2540" b="0"/>
            <wp:docPr id="1021078634" name="Picture 1" descr="university-of-wales-trinity-saint-david-logo-vector | ESR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-of-wales-trinity-saint-david-logo-vector | ESRC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462" cy="259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CF85D" w14:textId="6E9EF76E" w:rsidR="00101D9A" w:rsidRPr="001D4658" w:rsidRDefault="00681210" w:rsidP="00101D9A">
      <w:pPr>
        <w:jc w:val="center"/>
        <w:rPr>
          <w:rFonts w:ascii="Cambria" w:hAnsi="Cambria"/>
          <w:b/>
          <w:bCs/>
          <w:i/>
          <w:iCs/>
          <w:sz w:val="40"/>
          <w:szCs w:val="40"/>
        </w:rPr>
      </w:pPr>
      <w:r w:rsidRPr="001D4658">
        <w:rPr>
          <w:rFonts w:ascii="Cambria" w:hAnsi="Cambria"/>
          <w:b/>
          <w:bCs/>
          <w:i/>
          <w:iCs/>
          <w:sz w:val="40"/>
          <w:szCs w:val="40"/>
        </w:rPr>
        <w:t>Optimum Lap Report</w:t>
      </w:r>
    </w:p>
    <w:p w14:paraId="48C0DEC7" w14:textId="16D9F2B3" w:rsidR="00101D9A" w:rsidRPr="001D4658" w:rsidRDefault="00101D9A" w:rsidP="00101D9A">
      <w:pPr>
        <w:jc w:val="center"/>
        <w:rPr>
          <w:rFonts w:ascii="Cambria" w:hAnsi="Cambria"/>
          <w:b/>
          <w:bCs/>
          <w:i/>
          <w:iCs/>
          <w:sz w:val="32"/>
          <w:szCs w:val="32"/>
        </w:rPr>
      </w:pPr>
      <w:r w:rsidRPr="001D4658">
        <w:rPr>
          <w:rFonts w:ascii="Cambria" w:hAnsi="Cambria"/>
          <w:b/>
          <w:bCs/>
          <w:i/>
          <w:iCs/>
          <w:sz w:val="32"/>
          <w:szCs w:val="32"/>
        </w:rPr>
        <w:t xml:space="preserve">Module </w:t>
      </w:r>
      <w:r w:rsidR="001D4658" w:rsidRPr="001D4658">
        <w:rPr>
          <w:rFonts w:ascii="Cambria" w:hAnsi="Cambria"/>
          <w:b/>
          <w:bCs/>
          <w:i/>
          <w:iCs/>
          <w:sz w:val="32"/>
          <w:szCs w:val="32"/>
        </w:rPr>
        <w:t>Code</w:t>
      </w:r>
      <w:r w:rsidRPr="001D4658">
        <w:rPr>
          <w:rFonts w:ascii="Cambria" w:hAnsi="Cambria"/>
          <w:b/>
          <w:bCs/>
          <w:i/>
          <w:iCs/>
          <w:sz w:val="32"/>
          <w:szCs w:val="32"/>
        </w:rPr>
        <w:t xml:space="preserve"> (</w:t>
      </w:r>
      <w:r w:rsidR="001D4658" w:rsidRPr="001D4658">
        <w:rPr>
          <w:rFonts w:ascii="Cambria" w:hAnsi="Cambria"/>
          <w:b/>
          <w:bCs/>
          <w:i/>
          <w:iCs/>
          <w:sz w:val="32"/>
          <w:szCs w:val="32"/>
        </w:rPr>
        <w:t>ACHA4035</w:t>
      </w:r>
      <w:r w:rsidRPr="001D4658">
        <w:rPr>
          <w:rFonts w:ascii="Cambria" w:hAnsi="Cambria"/>
          <w:b/>
          <w:bCs/>
          <w:i/>
          <w:iCs/>
          <w:sz w:val="32"/>
          <w:szCs w:val="32"/>
        </w:rPr>
        <w:t>)</w:t>
      </w:r>
    </w:p>
    <w:p w14:paraId="2A2F4DB6" w14:textId="77777777" w:rsidR="00101D9A" w:rsidRPr="001D4658" w:rsidRDefault="00101D9A" w:rsidP="00101D9A">
      <w:pPr>
        <w:jc w:val="center"/>
        <w:rPr>
          <w:rFonts w:ascii="Cambria" w:hAnsi="Cambria"/>
          <w:b/>
          <w:bCs/>
          <w:i/>
          <w:iCs/>
          <w:sz w:val="32"/>
          <w:szCs w:val="32"/>
        </w:rPr>
      </w:pPr>
    </w:p>
    <w:p w14:paraId="73C51BA7" w14:textId="77777777" w:rsidR="00101D9A" w:rsidRPr="001D4658" w:rsidRDefault="00101D9A" w:rsidP="00101D9A">
      <w:pPr>
        <w:jc w:val="center"/>
        <w:rPr>
          <w:rFonts w:ascii="Cambria" w:hAnsi="Cambria"/>
          <w:b/>
          <w:bCs/>
          <w:i/>
          <w:iCs/>
          <w:sz w:val="32"/>
          <w:szCs w:val="32"/>
        </w:rPr>
      </w:pPr>
    </w:p>
    <w:p w14:paraId="6BC2BC05" w14:textId="77777777" w:rsidR="00101D9A" w:rsidRPr="001D4658" w:rsidRDefault="00101D9A" w:rsidP="00101D9A">
      <w:pPr>
        <w:jc w:val="center"/>
        <w:rPr>
          <w:rFonts w:ascii="Cambria" w:hAnsi="Cambria"/>
          <w:b/>
          <w:bCs/>
          <w:i/>
          <w:iCs/>
          <w:sz w:val="32"/>
          <w:szCs w:val="32"/>
        </w:rPr>
      </w:pPr>
    </w:p>
    <w:p w14:paraId="28B3EA74" w14:textId="77777777" w:rsidR="00272BF1" w:rsidRPr="001D4658" w:rsidRDefault="00272BF1" w:rsidP="00272BF1">
      <w:pPr>
        <w:rPr>
          <w:rFonts w:ascii="Cambria" w:hAnsi="Cambria"/>
          <w:b/>
          <w:bCs/>
          <w:i/>
          <w:iCs/>
          <w:sz w:val="32"/>
          <w:szCs w:val="32"/>
        </w:rPr>
      </w:pPr>
    </w:p>
    <w:p w14:paraId="19362781" w14:textId="77777777" w:rsidR="00272BF1" w:rsidRPr="001D4658" w:rsidRDefault="00272BF1" w:rsidP="00272BF1">
      <w:pPr>
        <w:rPr>
          <w:rFonts w:ascii="Cambria" w:hAnsi="Cambria"/>
          <w:b/>
          <w:bCs/>
          <w:i/>
          <w:iCs/>
          <w:sz w:val="32"/>
          <w:szCs w:val="32"/>
        </w:rPr>
      </w:pPr>
    </w:p>
    <w:p w14:paraId="4D963EA7" w14:textId="77777777" w:rsidR="00101D9A" w:rsidRPr="001D4658" w:rsidRDefault="00101D9A" w:rsidP="00272BF1">
      <w:pPr>
        <w:jc w:val="center"/>
        <w:rPr>
          <w:rFonts w:ascii="Cambria" w:hAnsi="Cambria"/>
        </w:rPr>
      </w:pPr>
      <w:r w:rsidRPr="001D4658">
        <w:rPr>
          <w:rFonts w:ascii="Cambria" w:hAnsi="Cambria"/>
        </w:rPr>
        <w:t>Hassan Khan</w:t>
      </w:r>
    </w:p>
    <w:p w14:paraId="17EE6EC0" w14:textId="77777777" w:rsidR="00101D9A" w:rsidRPr="001D4658" w:rsidRDefault="00101D9A" w:rsidP="00101D9A">
      <w:pPr>
        <w:jc w:val="center"/>
        <w:rPr>
          <w:rFonts w:ascii="Cambria" w:hAnsi="Cambria"/>
        </w:rPr>
      </w:pPr>
      <w:r w:rsidRPr="001D4658">
        <w:rPr>
          <w:rFonts w:ascii="Cambria" w:hAnsi="Cambria"/>
        </w:rPr>
        <w:t>2502126</w:t>
      </w:r>
    </w:p>
    <w:p w14:paraId="311B8CAC" w14:textId="16965A9B" w:rsidR="00101D9A" w:rsidRPr="001D4658" w:rsidRDefault="001D4658" w:rsidP="00101D9A">
      <w:pPr>
        <w:jc w:val="center"/>
        <w:rPr>
          <w:rFonts w:ascii="Cambria" w:hAnsi="Cambria"/>
        </w:rPr>
      </w:pPr>
      <w:r w:rsidRPr="001D4658">
        <w:rPr>
          <w:rFonts w:ascii="Cambria" w:hAnsi="Cambria"/>
        </w:rPr>
        <w:t>12</w:t>
      </w:r>
      <w:r w:rsidR="00101D9A" w:rsidRPr="001D4658">
        <w:rPr>
          <w:rFonts w:ascii="Cambria" w:hAnsi="Cambria"/>
        </w:rPr>
        <w:t xml:space="preserve"> / </w:t>
      </w:r>
      <w:r w:rsidRPr="001D4658">
        <w:rPr>
          <w:rFonts w:ascii="Cambria" w:hAnsi="Cambria"/>
        </w:rPr>
        <w:t>2025</w:t>
      </w:r>
    </w:p>
    <w:p w14:paraId="08F082EC" w14:textId="77777777" w:rsidR="00370B00" w:rsidRPr="001D4658" w:rsidRDefault="00370B00" w:rsidP="00DE7814">
      <w:pPr>
        <w:pStyle w:val="Heading1"/>
        <w:numPr>
          <w:ilvl w:val="0"/>
          <w:numId w:val="0"/>
        </w:numPr>
        <w:ind w:left="432"/>
        <w:rPr>
          <w:rFonts w:ascii="Cambria" w:hAnsi="Cambria"/>
        </w:rPr>
        <w:sectPr w:rsidR="00370B00" w:rsidRPr="001D4658" w:rsidSect="00522EFF">
          <w:footerReference w:type="default" r:id="rId12"/>
          <w:pgSz w:w="11906" w:h="16838"/>
          <w:pgMar w:top="1440" w:right="1440" w:bottom="1440" w:left="1440" w:header="709" w:footer="708" w:gutter="0"/>
          <w:cols w:space="708"/>
          <w:docGrid w:linePitch="360"/>
        </w:sectPr>
      </w:pPr>
    </w:p>
    <w:p w14:paraId="0DDB4272" w14:textId="77777777" w:rsidR="00257986" w:rsidRPr="001D4658" w:rsidRDefault="00C57902" w:rsidP="00370B00">
      <w:pPr>
        <w:spacing w:line="278" w:lineRule="auto"/>
        <w:rPr>
          <w:rFonts w:ascii="Cambria" w:eastAsiaTheme="majorEastAsia" w:hAnsi="Cambria" w:cstheme="majorBidi"/>
          <w:color w:val="0F4761" w:themeColor="accent1" w:themeShade="BF"/>
          <w:sz w:val="40"/>
          <w:szCs w:val="40"/>
        </w:rPr>
      </w:pPr>
      <w:r w:rsidRPr="001D4658">
        <w:rPr>
          <w:rFonts w:ascii="Cambria" w:eastAsiaTheme="majorEastAsia" w:hAnsi="Cambria" w:cstheme="majorBidi"/>
          <w:color w:val="0F4761" w:themeColor="accent1" w:themeShade="BF"/>
          <w:sz w:val="40"/>
          <w:szCs w:val="40"/>
        </w:rPr>
        <w:lastRenderedPageBreak/>
        <w:t xml:space="preserve">        </w:t>
      </w:r>
    </w:p>
    <w:sdt>
      <w:sdtPr>
        <w:rPr>
          <w:rFonts w:ascii="Cambria" w:eastAsiaTheme="minorEastAsia" w:hAnsi="Cambria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14043342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90D76C" w14:textId="77777777" w:rsidR="00257986" w:rsidRPr="001D4658" w:rsidRDefault="00257986">
          <w:pPr>
            <w:pStyle w:val="TOCHeading"/>
            <w:rPr>
              <w:rFonts w:ascii="Cambria" w:hAnsi="Cambria"/>
            </w:rPr>
          </w:pPr>
          <w:r w:rsidRPr="001D4658">
            <w:rPr>
              <w:rFonts w:ascii="Cambria" w:hAnsi="Cambria"/>
            </w:rPr>
            <w:t>Contents</w:t>
          </w:r>
        </w:p>
        <w:p w14:paraId="1144AE2F" w14:textId="1489FD67" w:rsidR="001D4658" w:rsidRPr="001D4658" w:rsidRDefault="0058634D">
          <w:pPr>
            <w:pStyle w:val="TOC1"/>
            <w:tabs>
              <w:tab w:val="left" w:pos="48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r w:rsidRPr="001D4658">
            <w:rPr>
              <w:rFonts w:ascii="Cambria" w:hAnsi="Cambria"/>
            </w:rPr>
            <w:fldChar w:fldCharType="begin"/>
          </w:r>
          <w:r w:rsidRPr="001D4658">
            <w:rPr>
              <w:rFonts w:ascii="Cambria" w:hAnsi="Cambria"/>
            </w:rPr>
            <w:instrText xml:space="preserve"> TOC \o "1-3" \h \z \u </w:instrText>
          </w:r>
          <w:r w:rsidRPr="001D4658">
            <w:rPr>
              <w:rFonts w:ascii="Cambria" w:hAnsi="Cambria"/>
            </w:rPr>
            <w:fldChar w:fldCharType="separate"/>
          </w:r>
          <w:hyperlink w:anchor="_Toc216641164" w:history="1">
            <w:r w:rsidR="001D4658" w:rsidRPr="001D4658">
              <w:rPr>
                <w:rStyle w:val="Hyperlink"/>
                <w:rFonts w:ascii="Cambria" w:hAnsi="Cambria"/>
                <w:noProof/>
              </w:rPr>
              <w:t>1</w:t>
            </w:r>
            <w:r w:rsidR="001D4658" w:rsidRPr="001D4658">
              <w:rPr>
                <w:rFonts w:ascii="Cambria" w:hAnsi="Cambria"/>
                <w:noProof/>
                <w:lang w:eastAsia="en-GB"/>
              </w:rPr>
              <w:tab/>
            </w:r>
            <w:r w:rsidR="001D4658" w:rsidRPr="001D4658">
              <w:rPr>
                <w:rStyle w:val="Hyperlink"/>
                <w:rFonts w:ascii="Cambria" w:hAnsi="Cambria"/>
                <w:noProof/>
              </w:rPr>
              <w:t>Introduction</w:t>
            </w:r>
            <w:r w:rsidR="001D4658" w:rsidRPr="001D4658">
              <w:rPr>
                <w:rFonts w:ascii="Cambria" w:hAnsi="Cambria"/>
                <w:noProof/>
                <w:webHidden/>
              </w:rPr>
              <w:tab/>
            </w:r>
            <w:r w:rsidR="001D4658"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="001D4658" w:rsidRPr="001D4658">
              <w:rPr>
                <w:rFonts w:ascii="Cambria" w:hAnsi="Cambria"/>
                <w:noProof/>
                <w:webHidden/>
              </w:rPr>
              <w:instrText xml:space="preserve"> PAGEREF _Toc216641164 \h </w:instrText>
            </w:r>
            <w:r w:rsidR="001D4658" w:rsidRPr="001D4658">
              <w:rPr>
                <w:rFonts w:ascii="Cambria" w:hAnsi="Cambria"/>
                <w:noProof/>
                <w:webHidden/>
              </w:rPr>
            </w:r>
            <w:r w:rsidR="001D4658"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="001D4658" w:rsidRPr="001D4658">
              <w:rPr>
                <w:rFonts w:ascii="Cambria" w:hAnsi="Cambria"/>
                <w:noProof/>
                <w:webHidden/>
              </w:rPr>
              <w:t>3</w:t>
            </w:r>
            <w:r w:rsidR="001D4658"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12DB0915" w14:textId="63BC8B90" w:rsidR="001D4658" w:rsidRPr="001D4658" w:rsidRDefault="001D4658">
          <w:pPr>
            <w:pStyle w:val="TOC1"/>
            <w:tabs>
              <w:tab w:val="left" w:pos="48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65" w:history="1">
            <w:r w:rsidRPr="001D4658">
              <w:rPr>
                <w:rStyle w:val="Hyperlink"/>
                <w:rFonts w:ascii="Cambria" w:hAnsi="Cambria"/>
                <w:noProof/>
              </w:rPr>
              <w:t>2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Methodology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_Toc216641165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3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77F83375" w14:textId="49D2DFDD" w:rsidR="001D4658" w:rsidRPr="001D4658" w:rsidRDefault="001D4658">
          <w:pPr>
            <w:pStyle w:val="TOC1"/>
            <w:tabs>
              <w:tab w:val="left" w:pos="48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66" w:history="1">
            <w:r w:rsidRPr="001D4658">
              <w:rPr>
                <w:rStyle w:val="Hyperlink"/>
                <w:rFonts w:ascii="Cambria" w:hAnsi="Cambria"/>
                <w:noProof/>
              </w:rPr>
              <w:t>3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Setup Changes and Rationale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_Toc216641166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4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07DAFEA0" w14:textId="56C28A06" w:rsidR="001D4658" w:rsidRPr="001D4658" w:rsidRDefault="001D4658">
          <w:pPr>
            <w:pStyle w:val="TOC2"/>
            <w:tabs>
              <w:tab w:val="left" w:pos="96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67" w:history="1">
            <w:r w:rsidRPr="001D4658">
              <w:rPr>
                <w:rStyle w:val="Hyperlink"/>
                <w:rFonts w:ascii="Cambria" w:hAnsi="Cambria"/>
                <w:noProof/>
              </w:rPr>
              <w:t>3.1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Silverstone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_Toc216641167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4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776701FC" w14:textId="312C28F6" w:rsidR="001D4658" w:rsidRPr="001D4658" w:rsidRDefault="001D4658">
          <w:pPr>
            <w:pStyle w:val="TOC2"/>
            <w:tabs>
              <w:tab w:val="left" w:pos="96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68" w:history="1">
            <w:r w:rsidRPr="001D4658">
              <w:rPr>
                <w:rStyle w:val="Hyperlink"/>
                <w:rFonts w:ascii="Cambria" w:hAnsi="Cambria"/>
                <w:noProof/>
              </w:rPr>
              <w:t>3.2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Monaco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_Toc216641168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8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45C413C9" w14:textId="66854238" w:rsidR="001D4658" w:rsidRPr="001D4658" w:rsidRDefault="001D4658">
          <w:pPr>
            <w:pStyle w:val="TOC2"/>
            <w:tabs>
              <w:tab w:val="left" w:pos="96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69" w:history="1">
            <w:r w:rsidRPr="001D4658">
              <w:rPr>
                <w:rStyle w:val="Hyperlink"/>
                <w:rFonts w:ascii="Cambria" w:hAnsi="Cambria"/>
                <w:noProof/>
              </w:rPr>
              <w:t>3.3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Le Mans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_Toc216641169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11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0E37EDF3" w14:textId="3D1712A9" w:rsidR="001D4658" w:rsidRPr="001D4658" w:rsidRDefault="001D4658">
          <w:pPr>
            <w:pStyle w:val="TOC1"/>
            <w:tabs>
              <w:tab w:val="left" w:pos="48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70" w:history="1">
            <w:r w:rsidRPr="001D4658">
              <w:rPr>
                <w:rStyle w:val="Hyperlink"/>
                <w:rFonts w:ascii="Cambria" w:hAnsi="Cambria"/>
                <w:noProof/>
              </w:rPr>
              <w:t>4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Conclusion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_Toc216641170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14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12B03449" w14:textId="10962423" w:rsidR="001D4658" w:rsidRPr="001D4658" w:rsidRDefault="001D4658">
          <w:pPr>
            <w:pStyle w:val="TOC1"/>
            <w:tabs>
              <w:tab w:val="left" w:pos="480"/>
              <w:tab w:val="right" w:leader="dot" w:pos="9016"/>
            </w:tabs>
            <w:rPr>
              <w:rFonts w:ascii="Cambria" w:hAnsi="Cambria"/>
              <w:noProof/>
              <w:lang w:eastAsia="en-GB"/>
            </w:rPr>
          </w:pPr>
          <w:hyperlink w:anchor="_Toc216641171" w:history="1">
            <w:r w:rsidRPr="001D4658">
              <w:rPr>
                <w:rStyle w:val="Hyperlink"/>
                <w:rFonts w:ascii="Cambria" w:hAnsi="Cambria"/>
                <w:noProof/>
              </w:rPr>
              <w:t>5</w:t>
            </w:r>
            <w:r w:rsidRPr="001D4658">
              <w:rPr>
                <w:rFonts w:ascii="Cambria" w:hAnsi="Cambria"/>
                <w:noProof/>
                <w:lang w:eastAsia="en-GB"/>
              </w:rPr>
              <w:tab/>
            </w:r>
            <w:r w:rsidRPr="001D4658">
              <w:rPr>
                <w:rStyle w:val="Hyperlink"/>
                <w:rFonts w:ascii="Cambria" w:hAnsi="Cambria"/>
                <w:noProof/>
              </w:rPr>
              <w:t>References</w:t>
            </w:r>
            <w:r w:rsidRPr="001D4658">
              <w:rPr>
                <w:rFonts w:ascii="Cambria" w:hAnsi="Cambria"/>
                <w:noProof/>
                <w:webHidden/>
              </w:rPr>
              <w:tab/>
            </w:r>
            <w:r w:rsidRPr="001D4658">
              <w:rPr>
                <w:rFonts w:ascii="Cambria" w:hAnsi="Cambria"/>
                <w:noProof/>
                <w:webHidden/>
              </w:rPr>
              <w:fldChar w:fldCharType="begin"/>
            </w:r>
            <w:r w:rsidRPr="001D4658">
              <w:rPr>
                <w:rFonts w:ascii="Cambria" w:hAnsi="Cambria"/>
                <w:noProof/>
                <w:webHidden/>
              </w:rPr>
              <w:instrText xml:space="preserve"> PAGEREF _Toc216641171 \h </w:instrText>
            </w:r>
            <w:r w:rsidRPr="001D4658">
              <w:rPr>
                <w:rFonts w:ascii="Cambria" w:hAnsi="Cambria"/>
                <w:noProof/>
                <w:webHidden/>
              </w:rPr>
            </w:r>
            <w:r w:rsidRPr="001D4658">
              <w:rPr>
                <w:rFonts w:ascii="Cambria" w:hAnsi="Cambria"/>
                <w:noProof/>
                <w:webHidden/>
              </w:rPr>
              <w:fldChar w:fldCharType="separate"/>
            </w:r>
            <w:r w:rsidRPr="001D4658">
              <w:rPr>
                <w:rFonts w:ascii="Cambria" w:hAnsi="Cambria"/>
                <w:noProof/>
                <w:webHidden/>
              </w:rPr>
              <w:t>14</w:t>
            </w:r>
            <w:r w:rsidRPr="001D4658">
              <w:rPr>
                <w:rFonts w:ascii="Cambria" w:hAnsi="Cambria"/>
                <w:noProof/>
                <w:webHidden/>
              </w:rPr>
              <w:fldChar w:fldCharType="end"/>
            </w:r>
          </w:hyperlink>
        </w:p>
        <w:p w14:paraId="0DF12E31" w14:textId="0CD2800E" w:rsidR="00257986" w:rsidRPr="001D4658" w:rsidRDefault="0058634D">
          <w:pPr>
            <w:rPr>
              <w:rFonts w:ascii="Cambria" w:hAnsi="Cambria"/>
            </w:rPr>
          </w:pPr>
          <w:r w:rsidRPr="001D4658">
            <w:rPr>
              <w:rFonts w:ascii="Cambria" w:hAnsi="Cambria"/>
              <w:b/>
              <w:bCs/>
              <w:noProof/>
              <w:lang w:val="en-US"/>
            </w:rPr>
            <w:fldChar w:fldCharType="end"/>
          </w:r>
        </w:p>
      </w:sdtContent>
    </w:sdt>
    <w:p w14:paraId="7885CEC3" w14:textId="77777777" w:rsidR="00C57902" w:rsidRPr="001D4658" w:rsidRDefault="00C57902" w:rsidP="00370B00">
      <w:pPr>
        <w:spacing w:line="278" w:lineRule="auto"/>
        <w:rPr>
          <w:rFonts w:ascii="Cambria" w:eastAsiaTheme="majorEastAsia" w:hAnsi="Cambria" w:cstheme="majorBidi"/>
          <w:color w:val="0F4761" w:themeColor="accent1" w:themeShade="BF"/>
          <w:sz w:val="40"/>
          <w:szCs w:val="40"/>
        </w:rPr>
        <w:sectPr w:rsidR="00C57902" w:rsidRPr="001D465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059FB30" w14:textId="77777777" w:rsidR="00E949D0" w:rsidRPr="001D4658" w:rsidRDefault="0030231F" w:rsidP="00E949D0">
      <w:pPr>
        <w:pStyle w:val="Heading1"/>
        <w:rPr>
          <w:rFonts w:ascii="Cambria" w:hAnsi="Cambria"/>
        </w:rPr>
      </w:pPr>
      <w:bookmarkStart w:id="0" w:name="_Toc216641164"/>
      <w:r w:rsidRPr="001D4658">
        <w:rPr>
          <w:rFonts w:ascii="Cambria" w:hAnsi="Cambria"/>
        </w:rPr>
        <w:lastRenderedPageBreak/>
        <w:t>Introduction</w:t>
      </w:r>
      <w:bookmarkEnd w:id="0"/>
    </w:p>
    <w:p w14:paraId="7F17B6E6" w14:textId="7AC0FDC1" w:rsidR="00E9413C" w:rsidRPr="001D4658" w:rsidRDefault="00E9413C" w:rsidP="00E9413C">
      <w:pPr>
        <w:rPr>
          <w:rFonts w:ascii="Cambria" w:hAnsi="Cambria"/>
        </w:rPr>
      </w:pPr>
      <w:r w:rsidRPr="001D4658">
        <w:rPr>
          <w:rFonts w:ascii="Cambria" w:hAnsi="Cambria"/>
        </w:rPr>
        <w:t>This report evaluates optimal prototype setups for Silverstone, Monaco, and Le Mans using Optimum Lap simulation software. The goal is to achieve the fastest lap times within a 150-credit limit by adjusting five parameters: Mass, Aero Map, Tyres, Engine Map, and Drive Efficiency. Trade-offs between straight-line speed and cornering stability are analysed for each circuit.</w:t>
      </w:r>
    </w:p>
    <w:p w14:paraId="161F5244" w14:textId="77777777" w:rsidR="00E9413C" w:rsidRPr="001D4658" w:rsidRDefault="00E9413C" w:rsidP="00E9413C">
      <w:pPr>
        <w:rPr>
          <w:rFonts w:ascii="Cambria" w:hAnsi="Cambria"/>
        </w:rPr>
      </w:pPr>
    </w:p>
    <w:p w14:paraId="22FC9E3A" w14:textId="77777777" w:rsidR="00F72C65" w:rsidRPr="001D4658" w:rsidRDefault="00F72C65" w:rsidP="00F72C65">
      <w:pPr>
        <w:pStyle w:val="Heading1"/>
        <w:rPr>
          <w:rFonts w:ascii="Cambria" w:hAnsi="Cambria"/>
        </w:rPr>
      </w:pPr>
      <w:bookmarkStart w:id="1" w:name="_Toc216641165"/>
      <w:r w:rsidRPr="001D4658">
        <w:rPr>
          <w:rFonts w:ascii="Cambria" w:hAnsi="Cambria"/>
        </w:rPr>
        <w:t>Methodology</w:t>
      </w:r>
      <w:bookmarkEnd w:id="1"/>
    </w:p>
    <w:p w14:paraId="71B8D257" w14:textId="77777777" w:rsidR="00E9413C" w:rsidRPr="001D4658" w:rsidRDefault="00E9413C" w:rsidP="00E9413C">
      <w:pPr>
        <w:rPr>
          <w:rFonts w:ascii="Cambria" w:hAnsi="Cambria"/>
        </w:rPr>
      </w:pPr>
      <w:r w:rsidRPr="001D4658">
        <w:rPr>
          <w:rFonts w:ascii="Cambria" w:hAnsi="Cambria"/>
        </w:rPr>
        <w:t>Data was collected by systematically testing one parameter at a time across multiple prototypes. Each test isolated a single variable to measure its impact on lap time. Results were organized in spreadsheets and visualized using speed-distance and lateral acceleration graphs. Theoretical no-credit setups were also simulated to establish performance ceilings.</w:t>
      </w:r>
    </w:p>
    <w:p w14:paraId="439714E9" w14:textId="77777777" w:rsidR="002410F9" w:rsidRPr="001D4658" w:rsidRDefault="0014601E" w:rsidP="0014601E">
      <w:pPr>
        <w:pStyle w:val="Heading1"/>
        <w:rPr>
          <w:rFonts w:ascii="Cambria" w:hAnsi="Cambria"/>
        </w:rPr>
      </w:pPr>
      <w:bookmarkStart w:id="2" w:name="_Toc216641166"/>
      <w:r w:rsidRPr="001D4658">
        <w:rPr>
          <w:rFonts w:ascii="Cambria" w:hAnsi="Cambria"/>
        </w:rPr>
        <w:lastRenderedPageBreak/>
        <w:t>Setup Changes and Rationale</w:t>
      </w:r>
      <w:bookmarkEnd w:id="2"/>
    </w:p>
    <w:p w14:paraId="1B7B3D22" w14:textId="77777777" w:rsidR="004F2198" w:rsidRPr="001D4658" w:rsidRDefault="008A4A09" w:rsidP="008A4A09">
      <w:pPr>
        <w:pStyle w:val="Heading2"/>
        <w:rPr>
          <w:rFonts w:ascii="Cambria" w:hAnsi="Cambria"/>
        </w:rPr>
      </w:pPr>
      <w:bookmarkStart w:id="3" w:name="_Toc216641167"/>
      <w:r w:rsidRPr="001D4658">
        <w:rPr>
          <w:rFonts w:ascii="Cambria" w:hAnsi="Cambria"/>
        </w:rPr>
        <w:t>Silverstone</w:t>
      </w:r>
      <w:bookmarkEnd w:id="3"/>
    </w:p>
    <w:p w14:paraId="61E5035D" w14:textId="77777777" w:rsidR="008A4A09" w:rsidRPr="001D4658" w:rsidRDefault="006805CB" w:rsidP="008A4A09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408B1622" wp14:editId="32DCEC38">
            <wp:extent cx="5731510" cy="4119880"/>
            <wp:effectExtent l="0" t="0" r="2540" b="0"/>
            <wp:docPr id="863903566" name="Picture 1" descr="A table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903566" name="Picture 1" descr="A table with numbers and letter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5011F" w14:textId="564BC831" w:rsidR="00A07E93" w:rsidRPr="001D4658" w:rsidRDefault="00027B68" w:rsidP="00E9413C">
      <w:pPr>
        <w:rPr>
          <w:rFonts w:ascii="Cambria" w:hAnsi="Cambria"/>
          <w:noProof/>
        </w:rPr>
      </w:pPr>
      <w:r w:rsidRPr="001D4658">
        <w:rPr>
          <w:rFonts w:ascii="Cambria" w:hAnsi="Cambria"/>
        </w:rPr>
        <w:t>This is the data for Silverstone</w:t>
      </w:r>
      <w:r w:rsidR="00D26F83" w:rsidRPr="001D4658">
        <w:rPr>
          <w:rFonts w:ascii="Cambria" w:hAnsi="Cambria"/>
        </w:rPr>
        <w:t>.</w:t>
      </w:r>
    </w:p>
    <w:p w14:paraId="61954F19" w14:textId="77777777" w:rsidR="00E9413C" w:rsidRPr="001D4658" w:rsidRDefault="00E9413C" w:rsidP="00E9413C">
      <w:pPr>
        <w:rPr>
          <w:rFonts w:ascii="Cambria" w:hAnsi="Cambria"/>
          <w:noProof/>
        </w:rPr>
      </w:pPr>
    </w:p>
    <w:p w14:paraId="10C2AA67" w14:textId="77777777" w:rsidR="0084078A" w:rsidRPr="001D4658" w:rsidRDefault="0084078A">
      <w:pPr>
        <w:spacing w:line="278" w:lineRule="auto"/>
        <w:rPr>
          <w:rFonts w:ascii="Cambria" w:hAnsi="Cambria"/>
        </w:rPr>
      </w:pPr>
      <w:r w:rsidRPr="001D4658">
        <w:rPr>
          <w:rFonts w:ascii="Cambria" w:hAnsi="Cambria"/>
        </w:rPr>
        <w:br w:type="page"/>
      </w:r>
    </w:p>
    <w:p w14:paraId="29F8CEEA" w14:textId="57A28484" w:rsidR="00B40F97" w:rsidRPr="001D4658" w:rsidRDefault="00A07E93" w:rsidP="00A07E93">
      <w:pPr>
        <w:spacing w:line="278" w:lineRule="auto"/>
        <w:rPr>
          <w:rFonts w:ascii="Cambria" w:hAnsi="Cambria"/>
        </w:rPr>
      </w:pPr>
      <w:r w:rsidRPr="001D4658">
        <w:rPr>
          <w:rFonts w:ascii="Cambria" w:hAnsi="Cambria"/>
        </w:rPr>
        <w:lastRenderedPageBreak/>
        <w:t>H</w:t>
      </w:r>
      <w:r w:rsidR="00B40F97" w:rsidRPr="001D4658">
        <w:rPr>
          <w:rFonts w:ascii="Cambria" w:hAnsi="Cambria"/>
        </w:rPr>
        <w:t xml:space="preserve">ere is a graph that shows us </w:t>
      </w:r>
      <w:r w:rsidR="00EE5777" w:rsidRPr="001D4658">
        <w:rPr>
          <w:rFonts w:ascii="Cambria" w:hAnsi="Cambria"/>
        </w:rPr>
        <w:t>two vehicles wi</w:t>
      </w:r>
      <w:r w:rsidR="004C7662" w:rsidRPr="001D4658">
        <w:rPr>
          <w:rFonts w:ascii="Cambria" w:hAnsi="Cambria"/>
        </w:rPr>
        <w:t>th differing downforce levels</w:t>
      </w:r>
      <w:r w:rsidRPr="001D4658">
        <w:rPr>
          <w:rFonts w:ascii="Cambria" w:hAnsi="Cambria"/>
        </w:rPr>
        <w:t xml:space="preserve"> on Silvers</w:t>
      </w:r>
    </w:p>
    <w:p w14:paraId="4926B9E1" w14:textId="77777777" w:rsidR="00F16F46" w:rsidRPr="001D4658" w:rsidRDefault="00AD2B29" w:rsidP="008A4A09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605F0053" wp14:editId="379C6424">
            <wp:extent cx="6434939" cy="3090333"/>
            <wp:effectExtent l="0" t="0" r="4445" b="0"/>
            <wp:docPr id="900824733" name="Picture 1" descr="A graph of a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24733" name="Picture 1" descr="A graph of a graph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54546" cy="309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5C287" w14:textId="77777777" w:rsidR="00810A5D" w:rsidRPr="001D4658" w:rsidRDefault="00B40F97" w:rsidP="008A4A09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The blue line is the baseline vehicle, and the </w:t>
      </w:r>
      <w:r w:rsidR="00917864" w:rsidRPr="001D4658">
        <w:rPr>
          <w:rFonts w:ascii="Cambria" w:hAnsi="Cambria"/>
        </w:rPr>
        <w:t>m</w:t>
      </w:r>
      <w:r w:rsidRPr="001D4658">
        <w:rPr>
          <w:rFonts w:ascii="Cambria" w:hAnsi="Cambria"/>
        </w:rPr>
        <w:t>agenta line is the high downforce test</w:t>
      </w:r>
      <w:r w:rsidR="004C7662" w:rsidRPr="001D4658">
        <w:rPr>
          <w:rFonts w:ascii="Cambria" w:hAnsi="Cambria"/>
        </w:rPr>
        <w:t xml:space="preserve"> using </w:t>
      </w:r>
      <w:r w:rsidR="005464FD" w:rsidRPr="001D4658">
        <w:rPr>
          <w:rFonts w:ascii="Cambria" w:hAnsi="Cambria"/>
        </w:rPr>
        <w:t>M</w:t>
      </w:r>
      <w:r w:rsidR="004C7662" w:rsidRPr="001D4658">
        <w:rPr>
          <w:rFonts w:ascii="Cambria" w:hAnsi="Cambria"/>
        </w:rPr>
        <w:t>ap D</w:t>
      </w:r>
      <w:r w:rsidRPr="001D4658">
        <w:rPr>
          <w:rFonts w:ascii="Cambria" w:hAnsi="Cambria"/>
        </w:rPr>
        <w:t>.</w:t>
      </w:r>
      <w:r w:rsidR="00EE5777" w:rsidRPr="001D4658">
        <w:rPr>
          <w:rFonts w:ascii="Cambria" w:hAnsi="Cambria"/>
        </w:rPr>
        <w:t xml:space="preserve"> </w:t>
      </w:r>
      <w:r w:rsidR="00AD2B29" w:rsidRPr="001D4658">
        <w:rPr>
          <w:rFonts w:ascii="Cambria" w:hAnsi="Cambria"/>
        </w:rPr>
        <w:t xml:space="preserve">This graph shows us how the lateral acceleration has increased with </w:t>
      </w:r>
      <w:r w:rsidR="009772E9" w:rsidRPr="001D4658">
        <w:rPr>
          <w:rFonts w:ascii="Cambria" w:hAnsi="Cambria"/>
        </w:rPr>
        <w:t xml:space="preserve">more downforce on the </w:t>
      </w:r>
      <w:r w:rsidR="006C1130" w:rsidRPr="001D4658">
        <w:rPr>
          <w:rFonts w:ascii="Cambria" w:hAnsi="Cambria"/>
        </w:rPr>
        <w:t>car; this means we are pulling more speed in corner</w:t>
      </w:r>
      <w:r w:rsidR="00BB2360" w:rsidRPr="001D4658">
        <w:rPr>
          <w:rFonts w:ascii="Cambria" w:hAnsi="Cambria"/>
        </w:rPr>
        <w:t>s – resulting in faster lap times. The test vehicle is</w:t>
      </w:r>
      <w:r w:rsidR="00340DC7" w:rsidRPr="001D4658">
        <w:rPr>
          <w:rFonts w:ascii="Cambria" w:hAnsi="Cambria"/>
        </w:rPr>
        <w:t xml:space="preserve"> 2.57 seconds faster than the baseline.</w:t>
      </w:r>
    </w:p>
    <w:p w14:paraId="70F4B46B" w14:textId="77777777" w:rsidR="004030C3" w:rsidRPr="001D4658" w:rsidRDefault="00313817" w:rsidP="008A4A09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05BA99D0" wp14:editId="62AB8725">
            <wp:extent cx="5731510" cy="2780665"/>
            <wp:effectExtent l="0" t="0" r="2540" b="635"/>
            <wp:docPr id="616745236" name="Picture 1" descr="A graph with lin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745236" name="Picture 1" descr="A graph with lines and number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A64FA" w14:textId="77777777" w:rsidR="004030C3" w:rsidRPr="001D4658" w:rsidRDefault="009A2E29" w:rsidP="008A4A09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As you can see in the speed – distance graph, our top speed has </w:t>
      </w:r>
      <w:r w:rsidR="00495F36" w:rsidRPr="001D4658">
        <w:rPr>
          <w:rFonts w:ascii="Cambria" w:hAnsi="Cambria"/>
        </w:rPr>
        <w:t>decreased</w:t>
      </w:r>
      <w:r w:rsidRPr="001D4658">
        <w:rPr>
          <w:rFonts w:ascii="Cambria" w:hAnsi="Cambria"/>
        </w:rPr>
        <w:t xml:space="preserve"> in the straight</w:t>
      </w:r>
      <w:r w:rsidR="00D62D38" w:rsidRPr="001D4658">
        <w:rPr>
          <w:rFonts w:ascii="Cambria" w:hAnsi="Cambria"/>
        </w:rPr>
        <w:t xml:space="preserve"> sections of the track</w:t>
      </w:r>
      <w:r w:rsidR="00335BE5" w:rsidRPr="001D4658">
        <w:rPr>
          <w:rFonts w:ascii="Cambria" w:hAnsi="Cambria"/>
        </w:rPr>
        <w:t xml:space="preserve">, as map </w:t>
      </w:r>
      <w:r w:rsidR="00917864" w:rsidRPr="001D4658">
        <w:rPr>
          <w:rFonts w:ascii="Cambria" w:hAnsi="Cambria"/>
        </w:rPr>
        <w:t>D has more drag than map A which the baseline</w:t>
      </w:r>
      <w:r w:rsidR="00756B98" w:rsidRPr="001D4658">
        <w:rPr>
          <w:rFonts w:ascii="Cambria" w:hAnsi="Cambria"/>
        </w:rPr>
        <w:t xml:space="preserve"> </w:t>
      </w:r>
      <w:r w:rsidR="00917864" w:rsidRPr="001D4658">
        <w:rPr>
          <w:rFonts w:ascii="Cambria" w:hAnsi="Cambria"/>
        </w:rPr>
        <w:t>car is using</w:t>
      </w:r>
      <w:r w:rsidR="00D62D38" w:rsidRPr="001D4658">
        <w:rPr>
          <w:rFonts w:ascii="Cambria" w:hAnsi="Cambria"/>
        </w:rPr>
        <w:t xml:space="preserve">. </w:t>
      </w:r>
      <w:r w:rsidR="00495F36" w:rsidRPr="001D4658">
        <w:rPr>
          <w:rFonts w:ascii="Cambria" w:hAnsi="Cambria"/>
        </w:rPr>
        <w:t>The ca</w:t>
      </w:r>
      <w:r w:rsidR="008F1CAB" w:rsidRPr="001D4658">
        <w:rPr>
          <w:rFonts w:ascii="Cambria" w:hAnsi="Cambria"/>
        </w:rPr>
        <w:t>r</w:t>
      </w:r>
      <w:r w:rsidR="00D62D38" w:rsidRPr="001D4658">
        <w:rPr>
          <w:rFonts w:ascii="Cambria" w:hAnsi="Cambria"/>
        </w:rPr>
        <w:t xml:space="preserve"> make</w:t>
      </w:r>
      <w:r w:rsidR="00495F36" w:rsidRPr="001D4658">
        <w:rPr>
          <w:rFonts w:ascii="Cambria" w:hAnsi="Cambria"/>
        </w:rPr>
        <w:t>s</w:t>
      </w:r>
      <w:r w:rsidR="00D62D38" w:rsidRPr="001D4658">
        <w:rPr>
          <w:rFonts w:ascii="Cambria" w:hAnsi="Cambria"/>
        </w:rPr>
        <w:t xml:space="preserve"> it up however, with superior cornering speed </w:t>
      </w:r>
      <w:r w:rsidR="008F1CAB" w:rsidRPr="001D4658">
        <w:rPr>
          <w:rFonts w:ascii="Cambria" w:hAnsi="Cambria"/>
        </w:rPr>
        <w:t xml:space="preserve">as seen at the </w:t>
      </w:r>
      <w:r w:rsidR="00E435BF" w:rsidRPr="001D4658">
        <w:rPr>
          <w:rFonts w:ascii="Cambria" w:hAnsi="Cambria"/>
        </w:rPr>
        <w:t>three thousand</w:t>
      </w:r>
      <w:r w:rsidR="008F1CAB" w:rsidRPr="001D4658">
        <w:rPr>
          <w:rFonts w:ascii="Cambria" w:hAnsi="Cambria"/>
        </w:rPr>
        <w:t xml:space="preserve"> metre mark</w:t>
      </w:r>
      <w:r w:rsidR="00AF1541" w:rsidRPr="001D4658">
        <w:rPr>
          <w:rFonts w:ascii="Cambria" w:hAnsi="Cambria"/>
        </w:rPr>
        <w:t xml:space="preserve">. </w:t>
      </w:r>
      <w:r w:rsidR="00F2788C" w:rsidRPr="001D4658">
        <w:rPr>
          <w:rFonts w:ascii="Cambria" w:hAnsi="Cambria"/>
        </w:rPr>
        <w:t>Below is a map of the track.</w:t>
      </w:r>
    </w:p>
    <w:p w14:paraId="67C0D19D" w14:textId="77777777" w:rsidR="00BC0A32" w:rsidRPr="001D4658" w:rsidRDefault="00D50D5C" w:rsidP="008A4A09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lastRenderedPageBreak/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96C7453" wp14:editId="00B784D9">
                <wp:simplePos x="0" y="0"/>
                <wp:positionH relativeFrom="column">
                  <wp:posOffset>1989455</wp:posOffset>
                </wp:positionH>
                <wp:positionV relativeFrom="paragraph">
                  <wp:posOffset>2194560</wp:posOffset>
                </wp:positionV>
                <wp:extent cx="249480" cy="348480"/>
                <wp:effectExtent l="38100" t="38100" r="36830" b="52070"/>
                <wp:wrapNone/>
                <wp:docPr id="343231036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49480" cy="34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F40BD4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156.15pt;margin-top:172.3pt;width:20.65pt;height:28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">
                <v:imagedata r:id="rId17" o:title=""/>
              </v:shape>
            </w:pict>
          </mc:Fallback>
        </mc:AlternateContent>
      </w:r>
      <w:r w:rsidRPr="001D4658">
        <w:rPr>
          <w:rFonts w:ascii="Cambria" w:hAnsi="Cambria"/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B703381" wp14:editId="3A7497F5">
                <wp:simplePos x="0" y="0"/>
                <wp:positionH relativeFrom="column">
                  <wp:posOffset>3158490</wp:posOffset>
                </wp:positionH>
                <wp:positionV relativeFrom="paragraph">
                  <wp:posOffset>774700</wp:posOffset>
                </wp:positionV>
                <wp:extent cx="195580" cy="225425"/>
                <wp:effectExtent l="38100" t="38100" r="52070" b="41275"/>
                <wp:wrapNone/>
                <wp:docPr id="162600953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95580" cy="225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68CBE" id="Ink 10" o:spid="_x0000_s1026" type="#_x0000_t75" style="position:absolute;margin-left:248.2pt;margin-top:60.5pt;width:16.35pt;height:18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">
                <v:imagedata r:id="rId19" o:title=""/>
              </v:shape>
            </w:pict>
          </mc:Fallback>
        </mc:AlternateContent>
      </w:r>
      <w:r w:rsidR="006E463F" w:rsidRPr="001D4658">
        <w:rPr>
          <w:rFonts w:ascii="Cambria" w:hAnsi="Cambria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5F66AE9" wp14:editId="797020CB">
                <wp:simplePos x="0" y="0"/>
                <wp:positionH relativeFrom="column">
                  <wp:posOffset>1994782</wp:posOffset>
                </wp:positionH>
                <wp:positionV relativeFrom="paragraph">
                  <wp:posOffset>1917017</wp:posOffset>
                </wp:positionV>
                <wp:extent cx="49320" cy="216000"/>
                <wp:effectExtent l="38100" t="38100" r="46355" b="50800"/>
                <wp:wrapNone/>
                <wp:docPr id="1623701979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932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55CB5" id="Ink 7" o:spid="_x0000_s1026" type="#_x0000_t75" style="position:absolute;margin-left:156.55pt;margin-top:150.45pt;width:4.9pt;height:17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">
                <v:imagedata r:id="rId21" o:title=""/>
              </v:shape>
            </w:pict>
          </mc:Fallback>
        </mc:AlternateContent>
      </w:r>
      <w:r w:rsidR="006E463F" w:rsidRPr="001D4658">
        <w:rPr>
          <w:rFonts w:ascii="Cambria" w:hAnsi="Cambria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DA6F5C5" wp14:editId="692F614D">
                <wp:simplePos x="0" y="0"/>
                <wp:positionH relativeFrom="column">
                  <wp:posOffset>2950582</wp:posOffset>
                </wp:positionH>
                <wp:positionV relativeFrom="paragraph">
                  <wp:posOffset>934217</wp:posOffset>
                </wp:positionV>
                <wp:extent cx="109080" cy="82800"/>
                <wp:effectExtent l="38100" t="38100" r="43815" b="50800"/>
                <wp:wrapNone/>
                <wp:docPr id="766948023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0908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77569" id="Ink 6" o:spid="_x0000_s1026" type="#_x0000_t75" style="position:absolute;margin-left:231.85pt;margin-top:73.05pt;width:9.6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">
                <v:imagedata r:id="rId23" o:title=""/>
              </v:shape>
            </w:pict>
          </mc:Fallback>
        </mc:AlternateContent>
      </w:r>
      <w:r w:rsidR="00BC0A32" w:rsidRPr="001D4658">
        <w:rPr>
          <w:rFonts w:ascii="Cambria" w:hAnsi="Cambria"/>
          <w:noProof/>
        </w:rPr>
        <w:drawing>
          <wp:inline distT="0" distB="0" distL="0" distR="0" wp14:anchorId="59B4C5E6" wp14:editId="0718FD39">
            <wp:extent cx="3583880" cy="2452254"/>
            <wp:effectExtent l="0" t="0" r="0" b="5715"/>
            <wp:docPr id="1687895745" name="Picture 1" descr="A rainbow colored race track with Silverstone Circuit in th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895745" name="Picture 1" descr="A rainbow colored race track with Silverstone Circuit in the backgroun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88888" cy="245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BF5D3" w14:textId="77777777" w:rsidR="002F5429" w:rsidRPr="001D4658" w:rsidRDefault="00AC4A78" w:rsidP="008A4A09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This entire section is from </w:t>
      </w:r>
      <w:r w:rsidR="003F4468" w:rsidRPr="001D4658">
        <w:rPr>
          <w:rFonts w:ascii="Cambria" w:hAnsi="Cambria"/>
        </w:rPr>
        <w:t>C</w:t>
      </w:r>
      <w:r w:rsidRPr="001D4658">
        <w:rPr>
          <w:rFonts w:ascii="Cambria" w:hAnsi="Cambria"/>
        </w:rPr>
        <w:t>ote</w:t>
      </w:r>
      <w:r w:rsidR="003F4468" w:rsidRPr="001D4658">
        <w:rPr>
          <w:rFonts w:ascii="Cambria" w:hAnsi="Cambria"/>
        </w:rPr>
        <w:t>s</w:t>
      </w:r>
      <w:r w:rsidRPr="001D4658">
        <w:rPr>
          <w:rFonts w:ascii="Cambria" w:hAnsi="Cambria"/>
        </w:rPr>
        <w:t xml:space="preserve"> to Maggots and Becketts.</w:t>
      </w:r>
      <w:r w:rsidR="00D50D5C" w:rsidRPr="001D4658">
        <w:rPr>
          <w:rFonts w:ascii="Cambria" w:hAnsi="Cambria"/>
        </w:rPr>
        <w:t xml:space="preserve"> (The portion of the track between A and B). </w:t>
      </w:r>
    </w:p>
    <w:p w14:paraId="6B366B8B" w14:textId="5DF38D2E" w:rsidR="007B6883" w:rsidRPr="001D4658" w:rsidRDefault="00D50D5C" w:rsidP="008A4A09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The </w:t>
      </w:r>
      <w:r w:rsidR="00C57B81" w:rsidRPr="001D4658">
        <w:rPr>
          <w:rFonts w:ascii="Cambria" w:hAnsi="Cambria"/>
        </w:rPr>
        <w:t>inner</w:t>
      </w:r>
      <w:r w:rsidRPr="001D4658">
        <w:rPr>
          <w:rFonts w:ascii="Cambria" w:hAnsi="Cambria"/>
        </w:rPr>
        <w:t xml:space="preserve"> line</w:t>
      </w:r>
      <w:r w:rsidR="00C57B81" w:rsidRPr="001D4658">
        <w:rPr>
          <w:rFonts w:ascii="Cambria" w:hAnsi="Cambria"/>
        </w:rPr>
        <w:t xml:space="preserve"> data</w:t>
      </w:r>
      <w:r w:rsidRPr="001D4658">
        <w:rPr>
          <w:rFonts w:ascii="Cambria" w:hAnsi="Cambria"/>
        </w:rPr>
        <w:t xml:space="preserve"> is </w:t>
      </w:r>
      <w:r w:rsidR="00FB797C" w:rsidRPr="001D4658">
        <w:rPr>
          <w:rFonts w:ascii="Cambria" w:hAnsi="Cambria"/>
        </w:rPr>
        <w:t>the</w:t>
      </w:r>
      <w:r w:rsidR="00C57B81" w:rsidRPr="001D4658">
        <w:rPr>
          <w:rFonts w:ascii="Cambria" w:hAnsi="Cambria"/>
        </w:rPr>
        <w:t xml:space="preserve"> vehicle with </w:t>
      </w:r>
      <w:r w:rsidR="00F2788C" w:rsidRPr="001D4658">
        <w:rPr>
          <w:rFonts w:ascii="Cambria" w:hAnsi="Cambria"/>
        </w:rPr>
        <w:t>Aero</w:t>
      </w:r>
      <w:r w:rsidR="00C57B81" w:rsidRPr="001D4658">
        <w:rPr>
          <w:rFonts w:ascii="Cambria" w:hAnsi="Cambria"/>
        </w:rPr>
        <w:t xml:space="preserve"> </w:t>
      </w:r>
      <w:r w:rsidR="00F2788C" w:rsidRPr="001D4658">
        <w:rPr>
          <w:rFonts w:ascii="Cambria" w:hAnsi="Cambria"/>
        </w:rPr>
        <w:t>Map</w:t>
      </w:r>
      <w:r w:rsidR="00C57B81" w:rsidRPr="001D4658">
        <w:rPr>
          <w:rFonts w:ascii="Cambria" w:hAnsi="Cambria"/>
        </w:rPr>
        <w:t xml:space="preserve"> D</w:t>
      </w:r>
      <w:r w:rsidR="00FB797C" w:rsidRPr="001D4658">
        <w:rPr>
          <w:rFonts w:ascii="Cambria" w:hAnsi="Cambria"/>
        </w:rPr>
        <w:t xml:space="preserve">, and the outside line is the baseline vehicle. </w:t>
      </w:r>
      <w:r w:rsidR="00AC7418" w:rsidRPr="001D4658">
        <w:rPr>
          <w:rFonts w:ascii="Cambria" w:hAnsi="Cambria"/>
        </w:rPr>
        <w:t>The</w:t>
      </w:r>
      <w:r w:rsidR="00780F82" w:rsidRPr="001D4658">
        <w:rPr>
          <w:rFonts w:ascii="Cambria" w:hAnsi="Cambria"/>
        </w:rPr>
        <w:t xml:space="preserve"> high downforce cars</w:t>
      </w:r>
      <w:r w:rsidR="00FB797C" w:rsidRPr="001D4658">
        <w:rPr>
          <w:rFonts w:ascii="Cambria" w:hAnsi="Cambria"/>
        </w:rPr>
        <w:t xml:space="preserve"> medium </w:t>
      </w:r>
      <w:r w:rsidR="00DB4E7E" w:rsidRPr="001D4658">
        <w:rPr>
          <w:rFonts w:ascii="Cambria" w:hAnsi="Cambria"/>
        </w:rPr>
        <w:t xml:space="preserve">speed cornering is </w:t>
      </w:r>
      <w:r w:rsidR="007B6883" w:rsidRPr="001D4658">
        <w:rPr>
          <w:rFonts w:ascii="Cambria" w:hAnsi="Cambria"/>
        </w:rPr>
        <w:t>better</w:t>
      </w:r>
      <w:r w:rsidR="00DB4E7E" w:rsidRPr="001D4658">
        <w:rPr>
          <w:rFonts w:ascii="Cambria" w:hAnsi="Cambria"/>
        </w:rPr>
        <w:t xml:space="preserve"> than </w:t>
      </w:r>
      <w:r w:rsidR="00780F82" w:rsidRPr="001D4658">
        <w:rPr>
          <w:rFonts w:ascii="Cambria" w:hAnsi="Cambria"/>
        </w:rPr>
        <w:t>the baseline.</w:t>
      </w:r>
      <w:r w:rsidR="007B6883" w:rsidRPr="001D4658">
        <w:rPr>
          <w:rFonts w:ascii="Cambria" w:hAnsi="Cambria"/>
        </w:rPr>
        <w:t xml:space="preserve"> Hence why I decided to follow through and use Map D </w:t>
      </w:r>
      <w:r w:rsidR="00AC7418" w:rsidRPr="001D4658">
        <w:rPr>
          <w:rFonts w:ascii="Cambria" w:hAnsi="Cambria"/>
        </w:rPr>
        <w:t>for the optimised setup.</w:t>
      </w:r>
    </w:p>
    <w:p w14:paraId="21C8A8D6" w14:textId="2575119B" w:rsidR="00230FF8" w:rsidRPr="001D4658" w:rsidRDefault="00AC7418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</w:rPr>
        <w:t xml:space="preserve">For the last </w:t>
      </w:r>
      <w:r w:rsidR="005D3F29" w:rsidRPr="001D4658">
        <w:rPr>
          <w:rFonts w:ascii="Cambria" w:hAnsi="Cambria"/>
        </w:rPr>
        <w:t>four</w:t>
      </w:r>
      <w:r w:rsidRPr="001D4658">
        <w:rPr>
          <w:rFonts w:ascii="Cambria" w:hAnsi="Cambria"/>
        </w:rPr>
        <w:t xml:space="preserve"> values</w:t>
      </w:r>
      <w:r w:rsidR="00A103AE" w:rsidRPr="001D4658">
        <w:rPr>
          <w:rFonts w:ascii="Cambria" w:hAnsi="Cambria"/>
        </w:rPr>
        <w:t xml:space="preserve"> (</w:t>
      </w:r>
      <w:r w:rsidR="005D3F29" w:rsidRPr="001D4658">
        <w:rPr>
          <w:rFonts w:ascii="Cambria" w:hAnsi="Cambria"/>
        </w:rPr>
        <w:t xml:space="preserve">Mass, </w:t>
      </w:r>
      <w:r w:rsidR="00A103AE" w:rsidRPr="001D4658">
        <w:rPr>
          <w:rFonts w:ascii="Cambria" w:hAnsi="Cambria"/>
        </w:rPr>
        <w:t xml:space="preserve">Engine, </w:t>
      </w:r>
      <w:r w:rsidR="00E32C79" w:rsidRPr="001D4658">
        <w:rPr>
          <w:rFonts w:ascii="Cambria" w:hAnsi="Cambria"/>
        </w:rPr>
        <w:t>Tyres,</w:t>
      </w:r>
      <w:r w:rsidR="00A103AE" w:rsidRPr="001D4658">
        <w:rPr>
          <w:rFonts w:ascii="Cambria" w:hAnsi="Cambria"/>
        </w:rPr>
        <w:t xml:space="preserve"> and Drive efficiency) higher is better</w:t>
      </w:r>
      <w:r w:rsidR="00356708" w:rsidRPr="001D4658">
        <w:rPr>
          <w:rFonts w:ascii="Cambria" w:hAnsi="Cambria"/>
        </w:rPr>
        <w:t xml:space="preserve"> – as they are all linear values</w:t>
      </w:r>
      <w:r w:rsidR="001C25AA" w:rsidRPr="001D4658">
        <w:rPr>
          <w:rFonts w:ascii="Cambria" w:hAnsi="Cambria"/>
        </w:rPr>
        <w:t>.</w:t>
      </w:r>
      <w:r w:rsidR="00163397" w:rsidRPr="001D4658">
        <w:rPr>
          <w:rFonts w:ascii="Cambria" w:hAnsi="Cambria"/>
          <w:noProof/>
        </w:rPr>
        <w:drawing>
          <wp:inline distT="0" distB="0" distL="0" distR="0" wp14:anchorId="64B72010" wp14:editId="6055F408">
            <wp:extent cx="5731510" cy="2765425"/>
            <wp:effectExtent l="0" t="0" r="2540" b="0"/>
            <wp:docPr id="1083218160" name="Picture 1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218160" name="Picture 1" descr="A graph of a graph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1DE9A" w14:textId="154885F6" w:rsidR="004B15FC" w:rsidRPr="001D4658" w:rsidRDefault="00163397" w:rsidP="008A4A09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t xml:space="preserve">The purple line is </w:t>
      </w:r>
      <w:r w:rsidR="00BB3D17" w:rsidRPr="001D4658">
        <w:rPr>
          <w:rFonts w:ascii="Cambria" w:hAnsi="Cambria"/>
          <w:noProof/>
        </w:rPr>
        <w:t xml:space="preserve">the </w:t>
      </w:r>
      <w:r w:rsidR="00FD41EA" w:rsidRPr="001D4658">
        <w:rPr>
          <w:rFonts w:ascii="Cambria" w:hAnsi="Cambria"/>
          <w:noProof/>
        </w:rPr>
        <w:t xml:space="preserve">fastest lap for the </w:t>
      </w:r>
      <w:r w:rsidR="00F64B26" w:rsidRPr="001D4658">
        <w:rPr>
          <w:rFonts w:ascii="Cambria" w:hAnsi="Cambria"/>
          <w:noProof/>
        </w:rPr>
        <w:t>engine map E</w:t>
      </w:r>
      <w:r w:rsidR="00BB3D17" w:rsidRPr="001D4658">
        <w:rPr>
          <w:rFonts w:ascii="Cambria" w:hAnsi="Cambria"/>
          <w:noProof/>
        </w:rPr>
        <w:t xml:space="preserve">, lime is </w:t>
      </w:r>
      <w:r w:rsidR="00F64B26" w:rsidRPr="001D4658">
        <w:rPr>
          <w:rFonts w:ascii="Cambria" w:hAnsi="Cambria"/>
          <w:noProof/>
        </w:rPr>
        <w:t>drive efficiency</w:t>
      </w:r>
      <w:r w:rsidR="00BB3D17" w:rsidRPr="001D4658">
        <w:rPr>
          <w:rFonts w:ascii="Cambria" w:hAnsi="Cambria"/>
          <w:noProof/>
        </w:rPr>
        <w:t xml:space="preserve">, pink is </w:t>
      </w:r>
      <w:r w:rsidR="00F64B26" w:rsidRPr="001D4658">
        <w:rPr>
          <w:rFonts w:ascii="Cambria" w:hAnsi="Cambria"/>
          <w:noProof/>
        </w:rPr>
        <w:t>tyre E</w:t>
      </w:r>
      <w:r w:rsidR="007B284E" w:rsidRPr="001D4658">
        <w:rPr>
          <w:rFonts w:ascii="Cambria" w:hAnsi="Cambria"/>
          <w:noProof/>
        </w:rPr>
        <w:t xml:space="preserve">, and turqoise is the </w:t>
      </w:r>
      <w:r w:rsidR="00F64B26" w:rsidRPr="001D4658">
        <w:rPr>
          <w:rFonts w:ascii="Cambria" w:hAnsi="Cambria"/>
          <w:noProof/>
        </w:rPr>
        <w:t>mass 915</w:t>
      </w:r>
      <w:r w:rsidR="007B284E" w:rsidRPr="001D4658">
        <w:rPr>
          <w:rFonts w:ascii="Cambria" w:hAnsi="Cambria"/>
          <w:noProof/>
        </w:rPr>
        <w:t xml:space="preserve">. The fastest mass, tyre and </w:t>
      </w:r>
      <w:r w:rsidR="004A6EE8" w:rsidRPr="001D4658">
        <w:rPr>
          <w:rFonts w:ascii="Cambria" w:hAnsi="Cambria"/>
          <w:noProof/>
        </w:rPr>
        <w:t xml:space="preserve">drive efficiency data are all relatively close to each other, with mass being the fastest out of the three, however this is eclipsed by </w:t>
      </w:r>
      <w:r w:rsidR="00EE15CA" w:rsidRPr="001D4658">
        <w:rPr>
          <w:rFonts w:ascii="Cambria" w:hAnsi="Cambria"/>
          <w:noProof/>
        </w:rPr>
        <w:t>the engine</w:t>
      </w:r>
      <w:r w:rsidR="00600871" w:rsidRPr="001D4658">
        <w:rPr>
          <w:rFonts w:ascii="Cambria" w:hAnsi="Cambria"/>
          <w:noProof/>
        </w:rPr>
        <w:t xml:space="preserve"> and the gains we get from increasing its power. </w:t>
      </w:r>
      <w:r w:rsidR="00EC7C14" w:rsidRPr="001D4658">
        <w:rPr>
          <w:rFonts w:ascii="Cambria" w:hAnsi="Cambria"/>
          <w:noProof/>
        </w:rPr>
        <w:t>This</w:t>
      </w:r>
      <w:r w:rsidR="00A71396" w:rsidRPr="001D4658">
        <w:rPr>
          <w:rFonts w:ascii="Cambria" w:hAnsi="Cambria"/>
          <w:noProof/>
        </w:rPr>
        <w:t xml:space="preserve"> allows </w:t>
      </w:r>
      <w:r w:rsidR="00A71396" w:rsidRPr="001D4658">
        <w:rPr>
          <w:rFonts w:ascii="Cambria" w:hAnsi="Cambria"/>
          <w:noProof/>
        </w:rPr>
        <w:lastRenderedPageBreak/>
        <w:t>us to reach faster speeds on the straights, and this car</w:t>
      </w:r>
      <w:r w:rsidR="00EC7C14" w:rsidRPr="001D4658">
        <w:rPr>
          <w:rFonts w:ascii="Cambria" w:hAnsi="Cambria"/>
          <w:noProof/>
        </w:rPr>
        <w:t>’</w:t>
      </w:r>
      <w:r w:rsidR="00A71396" w:rsidRPr="001D4658">
        <w:rPr>
          <w:rFonts w:ascii="Cambria" w:hAnsi="Cambria"/>
          <w:noProof/>
        </w:rPr>
        <w:t xml:space="preserve">s brakes are able to utilise it without compromising its braking </w:t>
      </w:r>
      <w:r w:rsidR="00274B35" w:rsidRPr="001D4658">
        <w:rPr>
          <w:rFonts w:ascii="Cambria" w:hAnsi="Cambria"/>
          <w:noProof/>
        </w:rPr>
        <w:t>zones.</w:t>
      </w:r>
    </w:p>
    <w:p w14:paraId="24C59104" w14:textId="2A6932DB" w:rsidR="00274B35" w:rsidRPr="001D4658" w:rsidRDefault="000806AE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</w:rPr>
        <w:t>A vehicle was produced with the data of the fastest lap with each parameter, regardless of credit cost.</w:t>
      </w:r>
      <w:r w:rsidR="006F1DEB" w:rsidRPr="001D4658">
        <w:rPr>
          <w:rFonts w:ascii="Cambria" w:hAnsi="Cambria"/>
          <w:noProof/>
        </w:rPr>
        <w:t xml:space="preserve"> </w:t>
      </w:r>
      <w:r w:rsidR="006F1DEB" w:rsidRPr="001D4658">
        <w:rPr>
          <w:rFonts w:ascii="Cambria" w:hAnsi="Cambria"/>
          <w:noProof/>
        </w:rPr>
        <w:drawing>
          <wp:inline distT="0" distB="0" distL="0" distR="0" wp14:anchorId="5C7FB829" wp14:editId="2AC8F442">
            <wp:extent cx="5731510" cy="2910840"/>
            <wp:effectExtent l="0" t="0" r="2540" b="3810"/>
            <wp:docPr id="506245137" name="Picture 1" descr="A graph with red and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245137" name="Picture 1" descr="A graph with red and blue lines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8FC7A" w14:textId="77777777" w:rsidR="006F1DEB" w:rsidRPr="001D4658" w:rsidRDefault="00DB0FEB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>Now</w:t>
      </w:r>
      <w:r w:rsidR="00E347EB" w:rsidRPr="001D4658">
        <w:rPr>
          <w:rFonts w:ascii="Cambria" w:hAnsi="Cambria"/>
          <w:noProof/>
        </w:rPr>
        <w:t xml:space="preserve"> I know that my target is to get as close to 91.55 seconds as I can with the limitations of the credits.</w:t>
      </w:r>
      <w:r w:rsidR="005B114B" w:rsidRPr="001D4658">
        <w:rPr>
          <w:rFonts w:ascii="Cambria" w:hAnsi="Cambria"/>
          <w:noProof/>
        </w:rPr>
        <w:t xml:space="preserve"> I made nine prototypes</w:t>
      </w:r>
      <w:r w:rsidR="00F71C39" w:rsidRPr="001D4658">
        <w:rPr>
          <w:rFonts w:ascii="Cambria" w:hAnsi="Cambria"/>
          <w:noProof/>
        </w:rPr>
        <w:t xml:space="preserve"> with two </w:t>
      </w:r>
      <w:r w:rsidR="006653A3" w:rsidRPr="001D4658">
        <w:rPr>
          <w:rFonts w:ascii="Cambria" w:hAnsi="Cambria"/>
          <w:noProof/>
        </w:rPr>
        <w:t>ideas in mind</w:t>
      </w:r>
      <w:r w:rsidR="00F8054E" w:rsidRPr="001D4658">
        <w:rPr>
          <w:rFonts w:ascii="Cambria" w:hAnsi="Cambria"/>
          <w:noProof/>
        </w:rPr>
        <w:t xml:space="preserve">. </w:t>
      </w:r>
      <w:r w:rsidR="008A6171" w:rsidRPr="001D4658">
        <w:rPr>
          <w:rFonts w:ascii="Cambria" w:hAnsi="Cambria"/>
          <w:noProof/>
        </w:rPr>
        <w:drawing>
          <wp:inline distT="0" distB="0" distL="0" distR="0" wp14:anchorId="7A4F4903" wp14:editId="4EB0EB67">
            <wp:extent cx="6425426" cy="1218738"/>
            <wp:effectExtent l="0" t="0" r="0" b="635"/>
            <wp:docPr id="522630749" name="Picture 1" descr="A screenshot of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630749" name="Picture 1" descr="A screenshot of a table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37000" cy="122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AACBC" w14:textId="20720555" w:rsidR="001C7BC7" w:rsidRPr="001D4658" w:rsidRDefault="008A6171" w:rsidP="00752554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 xml:space="preserve">All nine prototypes used </w:t>
      </w:r>
      <w:r w:rsidR="004B615A" w:rsidRPr="001D4658">
        <w:rPr>
          <w:rFonts w:ascii="Cambria" w:hAnsi="Cambria"/>
          <w:noProof/>
        </w:rPr>
        <w:t>Aero</w:t>
      </w:r>
      <w:r w:rsidRPr="001D4658">
        <w:rPr>
          <w:rFonts w:ascii="Cambria" w:hAnsi="Cambria"/>
          <w:noProof/>
        </w:rPr>
        <w:t xml:space="preserve"> </w:t>
      </w:r>
      <w:r w:rsidR="004B615A" w:rsidRPr="001D4658">
        <w:rPr>
          <w:rFonts w:ascii="Cambria" w:hAnsi="Cambria"/>
          <w:noProof/>
        </w:rPr>
        <w:t>Map</w:t>
      </w:r>
      <w:r w:rsidRPr="001D4658">
        <w:rPr>
          <w:rFonts w:ascii="Cambria" w:hAnsi="Cambria"/>
          <w:noProof/>
        </w:rPr>
        <w:t xml:space="preserve"> D and prototypes one </w:t>
      </w:r>
      <w:r w:rsidR="009321D6" w:rsidRPr="001D4658">
        <w:rPr>
          <w:rFonts w:ascii="Cambria" w:hAnsi="Cambria"/>
          <w:noProof/>
        </w:rPr>
        <w:t xml:space="preserve">- </w:t>
      </w:r>
      <w:r w:rsidRPr="001D4658">
        <w:rPr>
          <w:rFonts w:ascii="Cambria" w:hAnsi="Cambria"/>
          <w:noProof/>
        </w:rPr>
        <w:t>four were all using the lowest mass possible</w:t>
      </w:r>
      <w:r w:rsidR="00742A15" w:rsidRPr="001D4658">
        <w:rPr>
          <w:rFonts w:ascii="Cambria" w:hAnsi="Cambria"/>
          <w:noProof/>
        </w:rPr>
        <w:t xml:space="preserve"> </w:t>
      </w:r>
      <w:r w:rsidR="009321D6" w:rsidRPr="001D4658">
        <w:rPr>
          <w:rFonts w:ascii="Cambria" w:hAnsi="Cambria"/>
          <w:noProof/>
        </w:rPr>
        <w:t xml:space="preserve">with the highest </w:t>
      </w:r>
      <w:r w:rsidR="00D37A87" w:rsidRPr="001D4658">
        <w:rPr>
          <w:rFonts w:ascii="Cambria" w:hAnsi="Cambria"/>
          <w:noProof/>
        </w:rPr>
        <w:t>Engine</w:t>
      </w:r>
      <w:r w:rsidR="00742A15" w:rsidRPr="001D4658">
        <w:rPr>
          <w:rFonts w:ascii="Cambria" w:hAnsi="Cambria"/>
          <w:noProof/>
        </w:rPr>
        <w:t xml:space="preserve"> </w:t>
      </w:r>
      <w:r w:rsidR="00D37A87" w:rsidRPr="001D4658">
        <w:rPr>
          <w:rFonts w:ascii="Cambria" w:hAnsi="Cambria"/>
          <w:noProof/>
        </w:rPr>
        <w:t>Map</w:t>
      </w:r>
      <w:r w:rsidRPr="001D4658">
        <w:rPr>
          <w:rFonts w:ascii="Cambria" w:hAnsi="Cambria"/>
          <w:noProof/>
        </w:rPr>
        <w:t>.</w:t>
      </w:r>
      <w:r w:rsidR="009F6951" w:rsidRPr="001D4658">
        <w:rPr>
          <w:rFonts w:ascii="Cambria" w:hAnsi="Cambria"/>
          <w:noProof/>
        </w:rPr>
        <w:t xml:space="preserve"> From five to nine, I </w:t>
      </w:r>
      <w:r w:rsidR="003A3BC5" w:rsidRPr="001D4658">
        <w:rPr>
          <w:rFonts w:ascii="Cambria" w:hAnsi="Cambria"/>
          <w:noProof/>
        </w:rPr>
        <w:t>changed philos</w:t>
      </w:r>
      <w:r w:rsidR="00742A15" w:rsidRPr="001D4658">
        <w:rPr>
          <w:rFonts w:ascii="Cambria" w:hAnsi="Cambria"/>
          <w:noProof/>
        </w:rPr>
        <w:t>o</w:t>
      </w:r>
      <w:r w:rsidR="003A3BC5" w:rsidRPr="001D4658">
        <w:rPr>
          <w:rFonts w:ascii="Cambria" w:hAnsi="Cambria"/>
          <w:noProof/>
        </w:rPr>
        <w:t>phy and focused</w:t>
      </w:r>
      <w:r w:rsidR="009F6951" w:rsidRPr="001D4658">
        <w:rPr>
          <w:rFonts w:ascii="Cambria" w:hAnsi="Cambria"/>
          <w:noProof/>
        </w:rPr>
        <w:t xml:space="preserve"> on the </w:t>
      </w:r>
      <w:r w:rsidR="003A3BC5" w:rsidRPr="001D4658">
        <w:rPr>
          <w:rFonts w:ascii="Cambria" w:hAnsi="Cambria"/>
          <w:noProof/>
        </w:rPr>
        <w:t xml:space="preserve">tyres </w:t>
      </w:r>
      <w:r w:rsidR="00583510" w:rsidRPr="001D4658">
        <w:rPr>
          <w:rFonts w:ascii="Cambria" w:hAnsi="Cambria"/>
          <w:noProof/>
        </w:rPr>
        <w:t>instead of the mass</w:t>
      </w:r>
      <w:r w:rsidR="00A3345A" w:rsidRPr="001D4658">
        <w:rPr>
          <w:rFonts w:ascii="Cambria" w:hAnsi="Cambria"/>
          <w:noProof/>
        </w:rPr>
        <w:t>, and used any remaining credits on drive efficiency.</w:t>
      </w:r>
      <w:r w:rsidR="005D22DF" w:rsidRPr="001D4658">
        <w:rPr>
          <w:rFonts w:ascii="Cambria" w:hAnsi="Cambria"/>
          <w:noProof/>
        </w:rPr>
        <w:t xml:space="preserve"> With this, I managed to get two </w:t>
      </w:r>
      <w:r w:rsidR="008C034E" w:rsidRPr="001D4658">
        <w:rPr>
          <w:rFonts w:ascii="Cambria" w:hAnsi="Cambria"/>
          <w:noProof/>
        </w:rPr>
        <w:t xml:space="preserve">fast </w:t>
      </w:r>
      <w:r w:rsidR="005D22DF" w:rsidRPr="001D4658">
        <w:rPr>
          <w:rFonts w:ascii="Cambria" w:hAnsi="Cambria"/>
          <w:noProof/>
        </w:rPr>
        <w:t>lap times</w:t>
      </w:r>
      <w:r w:rsidR="00043A41" w:rsidRPr="001D4658">
        <w:rPr>
          <w:rFonts w:ascii="Cambria" w:hAnsi="Cambria"/>
          <w:noProof/>
        </w:rPr>
        <w:t xml:space="preserve">, 93.22 seconds for prototype two and 93.23 seconds for prototype </w:t>
      </w:r>
      <w:r w:rsidR="009D3A7A" w:rsidRPr="001D4658">
        <w:rPr>
          <w:rFonts w:ascii="Cambria" w:hAnsi="Cambria"/>
          <w:noProof/>
        </w:rPr>
        <w:t xml:space="preserve">six. </w:t>
      </w:r>
      <w:r w:rsidR="007425BE" w:rsidRPr="001D4658">
        <w:rPr>
          <w:rFonts w:ascii="Cambria" w:hAnsi="Cambria"/>
          <w:noProof/>
        </w:rPr>
        <w:t xml:space="preserve">Prototype </w:t>
      </w:r>
      <w:r w:rsidR="00583510" w:rsidRPr="001D4658">
        <w:rPr>
          <w:rFonts w:ascii="Cambria" w:hAnsi="Cambria"/>
          <w:noProof/>
        </w:rPr>
        <w:t>two</w:t>
      </w:r>
      <w:r w:rsidR="007425BE" w:rsidRPr="001D4658">
        <w:rPr>
          <w:rFonts w:ascii="Cambria" w:hAnsi="Cambria"/>
          <w:noProof/>
        </w:rPr>
        <w:t xml:space="preserve"> was consistent with all the data I had previously looked at, it had the lowest mass, optimal aero and </w:t>
      </w:r>
      <w:r w:rsidR="0007428E" w:rsidRPr="001D4658">
        <w:rPr>
          <w:rFonts w:ascii="Cambria" w:hAnsi="Cambria"/>
          <w:noProof/>
        </w:rPr>
        <w:t xml:space="preserve">highest engine map. Prototype six </w:t>
      </w:r>
      <w:r w:rsidR="00326BDE" w:rsidRPr="001D4658">
        <w:rPr>
          <w:rFonts w:ascii="Cambria" w:hAnsi="Cambria"/>
          <w:noProof/>
        </w:rPr>
        <w:t>had the highest mass and used the credit savings to upgrade to tyres D and an extra two percent in drive efficiency.</w:t>
      </w:r>
    </w:p>
    <w:p w14:paraId="05A3B68D" w14:textId="77777777" w:rsidR="00E359A2" w:rsidRPr="001D4658" w:rsidRDefault="00E359A2" w:rsidP="008A4A09">
      <w:pPr>
        <w:rPr>
          <w:rFonts w:ascii="Cambria" w:hAnsi="Cambria"/>
          <w:noProof/>
        </w:rPr>
      </w:pPr>
    </w:p>
    <w:p w14:paraId="12FC55BE" w14:textId="4E0F15C1" w:rsidR="00E359A2" w:rsidRPr="001D4658" w:rsidRDefault="005A1E5C" w:rsidP="00041BDD">
      <w:pPr>
        <w:pStyle w:val="Heading2"/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br w:type="page"/>
      </w:r>
      <w:bookmarkStart w:id="4" w:name="_Toc216641168"/>
      <w:r w:rsidR="00E359A2" w:rsidRPr="001D4658">
        <w:rPr>
          <w:rFonts w:ascii="Cambria" w:hAnsi="Cambria"/>
          <w:noProof/>
        </w:rPr>
        <w:lastRenderedPageBreak/>
        <w:t>Monaco</w:t>
      </w:r>
      <w:bookmarkEnd w:id="4"/>
    </w:p>
    <w:p w14:paraId="75721763" w14:textId="77777777" w:rsidR="00127A5B" w:rsidRPr="001D4658" w:rsidRDefault="00161C8C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drawing>
          <wp:inline distT="0" distB="0" distL="0" distR="0" wp14:anchorId="026E343C" wp14:editId="58D68D67">
            <wp:extent cx="5731510" cy="4251960"/>
            <wp:effectExtent l="0" t="0" r="2540" b="0"/>
            <wp:docPr id="147779595" name="Picture 1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79595" name="Picture 1" descr="A table with text and numbers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281A" w14:textId="7EB6AE87" w:rsidR="00161C8C" w:rsidRPr="001D4658" w:rsidRDefault="00161C8C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>This is the data table for Monaco</w:t>
      </w:r>
      <w:r w:rsidR="00041BDD" w:rsidRPr="001D4658">
        <w:rPr>
          <w:rFonts w:ascii="Cambria" w:hAnsi="Cambria"/>
          <w:noProof/>
        </w:rPr>
        <w:t>.</w:t>
      </w:r>
      <w:r w:rsidR="00210871" w:rsidRPr="001D4658">
        <w:rPr>
          <w:rFonts w:ascii="Cambria" w:hAnsi="Cambria"/>
          <w:noProof/>
        </w:rPr>
        <w:t xml:space="preserve"> </w:t>
      </w:r>
      <w:r w:rsidR="004D6F1C" w:rsidRPr="001D4658">
        <w:rPr>
          <w:rFonts w:ascii="Cambria" w:hAnsi="Cambria"/>
          <w:noProof/>
        </w:rPr>
        <w:drawing>
          <wp:inline distT="0" distB="0" distL="0" distR="0" wp14:anchorId="39FB9DAF" wp14:editId="04DD1752">
            <wp:extent cx="5731510" cy="2782570"/>
            <wp:effectExtent l="0" t="0" r="2540" b="0"/>
            <wp:docPr id="1966830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83091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74018" w14:textId="23E0BB8A" w:rsidR="004D6F1C" w:rsidRPr="001D4658" w:rsidRDefault="004D6F1C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 xml:space="preserve">Here we can see that the lateral acceleration </w:t>
      </w:r>
      <w:r w:rsidR="000A52F9" w:rsidRPr="001D4658">
        <w:rPr>
          <w:rFonts w:ascii="Cambria" w:hAnsi="Cambria"/>
          <w:noProof/>
        </w:rPr>
        <w:t>from the Aero Test vehicle on map D</w:t>
      </w:r>
      <w:r w:rsidR="000B4575" w:rsidRPr="001D4658">
        <w:rPr>
          <w:rFonts w:ascii="Cambria" w:hAnsi="Cambria"/>
          <w:noProof/>
        </w:rPr>
        <w:t xml:space="preserve"> (high downforce)</w:t>
      </w:r>
      <w:r w:rsidR="000A52F9" w:rsidRPr="001D4658">
        <w:rPr>
          <w:rFonts w:ascii="Cambria" w:hAnsi="Cambria"/>
          <w:noProof/>
        </w:rPr>
        <w:t xml:space="preserve"> and the Baseline vehicle on map A</w:t>
      </w:r>
      <w:r w:rsidR="000B4575" w:rsidRPr="001D4658">
        <w:rPr>
          <w:rFonts w:ascii="Cambria" w:hAnsi="Cambria"/>
          <w:noProof/>
        </w:rPr>
        <w:t xml:space="preserve"> (low downforce)</w:t>
      </w:r>
      <w:r w:rsidR="000A52F9" w:rsidRPr="001D4658">
        <w:rPr>
          <w:rFonts w:ascii="Cambria" w:hAnsi="Cambria"/>
          <w:noProof/>
        </w:rPr>
        <w:t>.</w:t>
      </w:r>
      <w:r w:rsidR="000B4575" w:rsidRPr="001D4658">
        <w:rPr>
          <w:rFonts w:ascii="Cambria" w:hAnsi="Cambria"/>
          <w:noProof/>
        </w:rPr>
        <w:t xml:space="preserve"> Similarly to silverstone we have improvements in lateral acceleration</w:t>
      </w:r>
      <w:r w:rsidR="000F0D82" w:rsidRPr="001D4658">
        <w:rPr>
          <w:rFonts w:ascii="Cambria" w:hAnsi="Cambria"/>
          <w:noProof/>
        </w:rPr>
        <w:t xml:space="preserve">, mainly around the medium speed corner </w:t>
      </w:r>
      <w:r w:rsidR="000F0D82" w:rsidRPr="001D4658">
        <w:rPr>
          <w:rFonts w:ascii="Cambria" w:hAnsi="Cambria"/>
          <w:noProof/>
        </w:rPr>
        <w:lastRenderedPageBreak/>
        <w:t>coming up into the casino.</w:t>
      </w:r>
      <w:r w:rsidR="002768BC" w:rsidRPr="001D4658">
        <w:rPr>
          <w:rFonts w:ascii="Cambria" w:hAnsi="Cambria"/>
          <w:noProof/>
        </w:rPr>
        <w:t xml:space="preserve"> Due to Monaco having such tight corners and small straights, the losses due to drag aren’t as sever</w:t>
      </w:r>
      <w:r w:rsidR="00193A74" w:rsidRPr="001D4658">
        <w:rPr>
          <w:rFonts w:ascii="Cambria" w:hAnsi="Cambria"/>
          <w:noProof/>
        </w:rPr>
        <w:t>e</w:t>
      </w:r>
      <w:r w:rsidR="002768BC" w:rsidRPr="001D4658">
        <w:rPr>
          <w:rFonts w:ascii="Cambria" w:hAnsi="Cambria"/>
          <w:noProof/>
        </w:rPr>
        <w:t xml:space="preserve"> as they are in Silverstone.</w:t>
      </w:r>
      <w:r w:rsidR="003B5A36" w:rsidRPr="001D4658">
        <w:rPr>
          <w:rFonts w:ascii="Cambria" w:hAnsi="Cambria"/>
          <w:noProof/>
        </w:rPr>
        <w:t xml:space="preserve"> </w:t>
      </w:r>
      <w:r w:rsidR="003B5A36" w:rsidRPr="001D4658">
        <w:rPr>
          <w:rFonts w:ascii="Cambria" w:hAnsi="Cambria"/>
          <w:noProof/>
        </w:rPr>
        <w:drawing>
          <wp:inline distT="0" distB="0" distL="0" distR="0" wp14:anchorId="30D468FA" wp14:editId="5FCBFD89">
            <wp:extent cx="5731510" cy="2767330"/>
            <wp:effectExtent l="0" t="0" r="2540" b="0"/>
            <wp:docPr id="2012702406" name="Picture 1" descr="A graph with lin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702406" name="Picture 1" descr="A graph with lines and numbers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2999C" w14:textId="2CBEA027" w:rsidR="003B5A36" w:rsidRPr="001D4658" w:rsidRDefault="003B5A36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 xml:space="preserve">The high downforce vehicle only loses </w:t>
      </w:r>
      <w:r w:rsidR="0073411E" w:rsidRPr="001D4658">
        <w:rPr>
          <w:rFonts w:ascii="Cambria" w:hAnsi="Cambria"/>
          <w:noProof/>
        </w:rPr>
        <w:t xml:space="preserve">time in the starting straight, and the casino straight. </w:t>
      </w:r>
      <w:r w:rsidR="00606750" w:rsidRPr="001D4658">
        <w:rPr>
          <w:rFonts w:ascii="Cambria" w:hAnsi="Cambria"/>
          <w:noProof/>
        </w:rPr>
        <w:t>W</w:t>
      </w:r>
      <w:r w:rsidR="000D4AC8" w:rsidRPr="001D4658">
        <w:rPr>
          <w:rFonts w:ascii="Cambria" w:hAnsi="Cambria"/>
          <w:noProof/>
        </w:rPr>
        <w:t>e have smaller more consistent gains across all the chicanes of the track</w:t>
      </w:r>
      <w:r w:rsidR="00660242" w:rsidRPr="001D4658">
        <w:rPr>
          <w:rFonts w:ascii="Cambria" w:hAnsi="Cambria"/>
          <w:noProof/>
        </w:rPr>
        <w:t>, e</w:t>
      </w:r>
      <w:r w:rsidR="000D4AC8" w:rsidRPr="001D4658">
        <w:rPr>
          <w:rFonts w:ascii="Cambria" w:hAnsi="Cambria"/>
          <w:noProof/>
        </w:rPr>
        <w:t xml:space="preserve">specially the </w:t>
      </w:r>
      <w:r w:rsidR="00CD4736" w:rsidRPr="001D4658">
        <w:rPr>
          <w:rFonts w:ascii="Cambria" w:hAnsi="Cambria"/>
          <w:noProof/>
        </w:rPr>
        <w:t>corner before the casino straight and the pool section</w:t>
      </w:r>
      <w:r w:rsidR="00660242" w:rsidRPr="001D4658">
        <w:rPr>
          <w:rFonts w:ascii="Cambria" w:hAnsi="Cambria"/>
          <w:noProof/>
        </w:rPr>
        <w:t>.</w:t>
      </w:r>
      <w:r w:rsidR="00157B71" w:rsidRPr="001D4658">
        <w:rPr>
          <w:rFonts w:ascii="Cambria" w:hAnsi="Cambria"/>
          <w:noProof/>
        </w:rPr>
        <w:t xml:space="preserve"> This results in savings of 1.3 seconds over the Baseline.</w:t>
      </w:r>
    </w:p>
    <w:p w14:paraId="1D5BB4B0" w14:textId="77777777" w:rsidR="0080798C" w:rsidRPr="001D4658" w:rsidRDefault="00B26114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drawing>
          <wp:inline distT="0" distB="0" distL="0" distR="0" wp14:anchorId="2FCA4BE2" wp14:editId="7ECDF224">
            <wp:extent cx="5731510" cy="2713355"/>
            <wp:effectExtent l="0" t="0" r="2540" b="0"/>
            <wp:docPr id="65950447" name="Picture 1" descr="A graph with 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50447" name="Picture 1" descr="A graph with red lines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F948F" w14:textId="4C754DD2" w:rsidR="00E015D5" w:rsidRPr="001D4658" w:rsidRDefault="00B26114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>Here we can see aero map D against engine map E</w:t>
      </w:r>
      <w:r w:rsidR="00D06511" w:rsidRPr="001D4658">
        <w:rPr>
          <w:rFonts w:ascii="Cambria" w:hAnsi="Cambria"/>
          <w:noProof/>
        </w:rPr>
        <w:t>. While Engine map E has much faster speeds on the straights, the car doesent have enough downforce to make the apex</w:t>
      </w:r>
      <w:r w:rsidR="00443DF9" w:rsidRPr="001D4658">
        <w:rPr>
          <w:rFonts w:ascii="Cambria" w:hAnsi="Cambria"/>
          <w:noProof/>
        </w:rPr>
        <w:t>’s of the corners</w:t>
      </w:r>
      <w:r w:rsidR="008B14DE" w:rsidRPr="001D4658">
        <w:rPr>
          <w:rFonts w:ascii="Cambria" w:hAnsi="Cambria"/>
          <w:noProof/>
        </w:rPr>
        <w:t>.</w:t>
      </w:r>
      <w:r w:rsidR="00E87CF9" w:rsidRPr="001D4658">
        <w:rPr>
          <w:rFonts w:ascii="Cambria" w:hAnsi="Cambria"/>
          <w:noProof/>
        </w:rPr>
        <w:t xml:space="preserve"> This results in the aero focused car being consistently </w:t>
      </w:r>
      <w:r w:rsidR="007F7B5A" w:rsidRPr="001D4658">
        <w:rPr>
          <w:rFonts w:ascii="Cambria" w:hAnsi="Cambria"/>
          <w:noProof/>
        </w:rPr>
        <w:t xml:space="preserve">3-4 km/h faster in the apex’s than the </w:t>
      </w:r>
      <w:r w:rsidR="00173846" w:rsidRPr="001D4658">
        <w:rPr>
          <w:rFonts w:ascii="Cambria" w:hAnsi="Cambria"/>
          <w:noProof/>
        </w:rPr>
        <w:t>engine focused car.</w:t>
      </w:r>
      <w:r w:rsidR="00875C40" w:rsidRPr="001D4658">
        <w:rPr>
          <w:rFonts w:ascii="Cambria" w:hAnsi="Cambria"/>
          <w:noProof/>
        </w:rPr>
        <w:t xml:space="preserve"> Even though the engine focused vehicle is </w:t>
      </w:r>
      <w:r w:rsidR="00875C40" w:rsidRPr="001D4658">
        <w:rPr>
          <w:rFonts w:ascii="Cambria" w:hAnsi="Cambria"/>
          <w:noProof/>
        </w:rPr>
        <w:lastRenderedPageBreak/>
        <w:t>20km/h faster on the straights, the losses are too much</w:t>
      </w:r>
      <w:r w:rsidR="008213C4" w:rsidRPr="001D4658">
        <w:rPr>
          <w:rFonts w:ascii="Cambria" w:hAnsi="Cambria"/>
          <w:noProof/>
        </w:rPr>
        <w:t xml:space="preserve"> – resulting in aero map D being a tenth faster</w:t>
      </w:r>
      <w:r w:rsidR="00875C40" w:rsidRPr="001D4658">
        <w:rPr>
          <w:rFonts w:ascii="Cambria" w:hAnsi="Cambria"/>
          <w:noProof/>
        </w:rPr>
        <w:t xml:space="preserve">. </w:t>
      </w:r>
      <w:r w:rsidR="008213C4" w:rsidRPr="001D4658">
        <w:rPr>
          <w:rFonts w:ascii="Cambria" w:hAnsi="Cambria"/>
          <w:noProof/>
        </w:rPr>
        <w:t>T</w:t>
      </w:r>
      <w:r w:rsidR="00875C40" w:rsidRPr="001D4658">
        <w:rPr>
          <w:rFonts w:ascii="Cambria" w:hAnsi="Cambria"/>
          <w:noProof/>
        </w:rPr>
        <w:t xml:space="preserve">hese two </w:t>
      </w:r>
      <w:r w:rsidR="00A7394C" w:rsidRPr="001D4658">
        <w:rPr>
          <w:rFonts w:ascii="Cambria" w:hAnsi="Cambria"/>
          <w:noProof/>
        </w:rPr>
        <w:t>parameters will be the baseline of our final car.</w:t>
      </w:r>
      <w:r w:rsidR="00A1667A" w:rsidRPr="001D4658">
        <w:rPr>
          <w:rFonts w:ascii="Cambria" w:hAnsi="Cambria"/>
          <w:noProof/>
        </w:rPr>
        <w:t xml:space="preserve"> </w:t>
      </w:r>
    </w:p>
    <w:p w14:paraId="56631CDF" w14:textId="77777777" w:rsidR="00F64A56" w:rsidRPr="001D4658" w:rsidRDefault="00F64A56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drawing>
          <wp:inline distT="0" distB="0" distL="0" distR="0" wp14:anchorId="3DCF5580" wp14:editId="560FE43E">
            <wp:extent cx="5731510" cy="1320165"/>
            <wp:effectExtent l="0" t="0" r="2540" b="0"/>
            <wp:docPr id="18964318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431870" name="Picture 1" descr="A screenshot of a computer&#10;&#10;AI-generated content may be incorrect."/>
                    <pic:cNvPicPr/>
                  </pic:nvPicPr>
                  <pic:blipFill rotWithShape="1">
                    <a:blip r:embed="rId32"/>
                    <a:srcRect t="10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20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77892" w14:textId="192B3A71" w:rsidR="00F64A56" w:rsidRPr="001D4658" w:rsidRDefault="00797E1A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 xml:space="preserve">These final prototypes for Monaco all prioritise aero map D and focus on getting the highest engine map </w:t>
      </w:r>
      <w:r w:rsidR="00D46D16" w:rsidRPr="001D4658">
        <w:rPr>
          <w:rFonts w:ascii="Cambria" w:hAnsi="Cambria"/>
          <w:noProof/>
        </w:rPr>
        <w:t>possible.</w:t>
      </w:r>
      <w:r w:rsidR="00373541" w:rsidRPr="001D4658">
        <w:rPr>
          <w:rFonts w:ascii="Cambria" w:hAnsi="Cambria"/>
          <w:noProof/>
        </w:rPr>
        <w:t xml:space="preserve"> </w:t>
      </w:r>
      <w:r w:rsidR="00CC61AF" w:rsidRPr="001D4658">
        <w:rPr>
          <w:rFonts w:ascii="Cambria" w:hAnsi="Cambria"/>
          <w:noProof/>
        </w:rPr>
        <w:t>Prototypes one through f</w:t>
      </w:r>
      <w:r w:rsidR="00A4629D" w:rsidRPr="001D4658">
        <w:rPr>
          <w:rFonts w:ascii="Cambria" w:hAnsi="Cambria"/>
          <w:noProof/>
        </w:rPr>
        <w:t xml:space="preserve">our were all focused on mass and downforce, however the struggle of getting a strong </w:t>
      </w:r>
      <w:r w:rsidR="000B7A57" w:rsidRPr="001D4658">
        <w:rPr>
          <w:rFonts w:ascii="Cambria" w:hAnsi="Cambria"/>
          <w:noProof/>
        </w:rPr>
        <w:t>e</w:t>
      </w:r>
      <w:r w:rsidR="00A4629D" w:rsidRPr="001D4658">
        <w:rPr>
          <w:rFonts w:ascii="Cambria" w:hAnsi="Cambria"/>
          <w:noProof/>
        </w:rPr>
        <w:t>ngine map without compromising the mechanical grip</w:t>
      </w:r>
      <w:r w:rsidR="000B7A57" w:rsidRPr="001D4658">
        <w:rPr>
          <w:rFonts w:ascii="Cambria" w:hAnsi="Cambria"/>
          <w:noProof/>
        </w:rPr>
        <w:t xml:space="preserve"> was</w:t>
      </w:r>
      <w:r w:rsidR="008A1D11" w:rsidRPr="001D4658">
        <w:rPr>
          <w:rFonts w:ascii="Cambria" w:hAnsi="Cambria"/>
          <w:noProof/>
        </w:rPr>
        <w:t xml:space="preserve"> reflected in the results. Hence I kept the mass at its stock value and that enabled me to focus more on the tyres and drive efficiency, </w:t>
      </w:r>
      <w:r w:rsidR="005441CA" w:rsidRPr="001D4658">
        <w:rPr>
          <w:rFonts w:ascii="Cambria" w:hAnsi="Cambria"/>
          <w:noProof/>
        </w:rPr>
        <w:t xml:space="preserve">getting within a second </w:t>
      </w:r>
      <w:r w:rsidR="00D22416" w:rsidRPr="001D4658">
        <w:rPr>
          <w:rFonts w:ascii="Cambria" w:hAnsi="Cambria"/>
          <w:noProof/>
        </w:rPr>
        <w:t>and a half of the baseline tes</w:t>
      </w:r>
      <w:r w:rsidR="006E4DDA" w:rsidRPr="001D4658">
        <w:rPr>
          <w:rFonts w:ascii="Cambria" w:hAnsi="Cambria"/>
          <w:noProof/>
        </w:rPr>
        <w:t xml:space="preserve">t. This culminated in prototype six’s laptime of </w:t>
      </w:r>
      <w:r w:rsidR="00432CF9" w:rsidRPr="001D4658">
        <w:rPr>
          <w:rFonts w:ascii="Cambria" w:hAnsi="Cambria"/>
          <w:noProof/>
        </w:rPr>
        <w:t>79.57 seconds.</w:t>
      </w:r>
      <w:r w:rsidR="00D22416" w:rsidRPr="001D4658">
        <w:rPr>
          <w:rFonts w:ascii="Cambria" w:hAnsi="Cambria"/>
          <w:noProof/>
        </w:rPr>
        <w:tab/>
      </w:r>
      <w:r w:rsidR="000638DA" w:rsidRPr="001D4658">
        <w:rPr>
          <w:rFonts w:ascii="Cambria" w:hAnsi="Cambria"/>
          <w:noProof/>
        </w:rPr>
        <w:drawing>
          <wp:inline distT="0" distB="0" distL="0" distR="0" wp14:anchorId="3AB40912" wp14:editId="27CCDC9E">
            <wp:extent cx="5731510" cy="2903220"/>
            <wp:effectExtent l="0" t="0" r="2540" b="0"/>
            <wp:docPr id="353529987" name="Picture 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529987" name="Picture 1" descr="A graph with a line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93F8C" w14:textId="77777777" w:rsidR="00702AC5" w:rsidRPr="001D4658" w:rsidRDefault="000638DA" w:rsidP="008A4A09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t xml:space="preserve">The </w:t>
      </w:r>
      <w:r w:rsidR="003350DB" w:rsidRPr="001D4658">
        <w:rPr>
          <w:rFonts w:ascii="Cambria" w:hAnsi="Cambria"/>
          <w:noProof/>
        </w:rPr>
        <w:t>main loss against the no credit car was the top speed</w:t>
      </w:r>
      <w:r w:rsidR="00D64DE0" w:rsidRPr="001D4658">
        <w:rPr>
          <w:rFonts w:ascii="Cambria" w:hAnsi="Cambria"/>
          <w:noProof/>
        </w:rPr>
        <w:t xml:space="preserve">, this is due to the car having much less mass than the </w:t>
      </w:r>
      <w:r w:rsidR="00FF080B" w:rsidRPr="001D4658">
        <w:rPr>
          <w:rFonts w:ascii="Cambria" w:hAnsi="Cambria"/>
          <w:noProof/>
        </w:rPr>
        <w:t>optimised one.</w:t>
      </w:r>
    </w:p>
    <w:p w14:paraId="06C7B4C8" w14:textId="77777777" w:rsidR="00702AC5" w:rsidRPr="001D4658" w:rsidRDefault="00702AC5">
      <w:pPr>
        <w:spacing w:line="278" w:lineRule="auto"/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br w:type="page"/>
      </w:r>
    </w:p>
    <w:p w14:paraId="39DE1632" w14:textId="77777777" w:rsidR="00322C38" w:rsidRPr="001D4658" w:rsidRDefault="00702AC5" w:rsidP="00702AC5">
      <w:pPr>
        <w:pStyle w:val="Heading2"/>
        <w:rPr>
          <w:rFonts w:ascii="Cambria" w:hAnsi="Cambria"/>
          <w:noProof/>
        </w:rPr>
      </w:pPr>
      <w:bookmarkStart w:id="5" w:name="_Toc216641169"/>
      <w:r w:rsidRPr="001D4658">
        <w:rPr>
          <w:rFonts w:ascii="Cambria" w:hAnsi="Cambria"/>
          <w:noProof/>
        </w:rPr>
        <w:lastRenderedPageBreak/>
        <w:t>Le Mans</w:t>
      </w:r>
      <w:bookmarkEnd w:id="5"/>
    </w:p>
    <w:p w14:paraId="366F04BE" w14:textId="1806522F" w:rsidR="000638DA" w:rsidRPr="001D4658" w:rsidRDefault="00322C38" w:rsidP="00322C38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drawing>
          <wp:inline distT="0" distB="0" distL="0" distR="0" wp14:anchorId="028E3885" wp14:editId="0D6A1837">
            <wp:extent cx="5731510" cy="3378835"/>
            <wp:effectExtent l="0" t="0" r="2540" b="0"/>
            <wp:docPr id="1798002062" name="Picture 1" descr="A table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002062" name="Picture 1" descr="A table with numbers and letters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5CDAE" w14:textId="40D764B4" w:rsidR="00BB773B" w:rsidRPr="001D4658" w:rsidRDefault="00BB773B" w:rsidP="00BB773B">
      <w:pPr>
        <w:rPr>
          <w:rFonts w:ascii="Cambria" w:hAnsi="Cambria"/>
          <w:noProof/>
        </w:rPr>
      </w:pPr>
      <w:r w:rsidRPr="001D4658">
        <w:rPr>
          <w:rFonts w:ascii="Cambria" w:hAnsi="Cambria"/>
        </w:rPr>
        <w:t>Le Mans places unique demands on the prototype: very long straights culminating in hard braking into the chicanes.</w:t>
      </w:r>
      <w:r w:rsidR="00B4794A" w:rsidRPr="001D4658">
        <w:rPr>
          <w:rFonts w:ascii="Cambria" w:hAnsi="Cambria"/>
          <w:noProof/>
        </w:rPr>
        <w:t xml:space="preserve"> </w:t>
      </w:r>
    </w:p>
    <w:p w14:paraId="4B807230" w14:textId="77777777" w:rsidR="00600368" w:rsidRPr="001D4658" w:rsidRDefault="00600368" w:rsidP="00BB773B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2E6B18FC" wp14:editId="5DAA571C">
            <wp:extent cx="5486400" cy="2635499"/>
            <wp:effectExtent l="0" t="0" r="0" b="0"/>
            <wp:docPr id="1" name="Picture 1" descr="A graph showing a graph of elapsed dist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ph showing a graph of elapsed distance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97D72" w14:textId="223F2A74" w:rsidR="000B1ECC" w:rsidRPr="001D4658" w:rsidRDefault="000B1ECC" w:rsidP="000B1ECC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Compared to the baseline (Map A), the </w:t>
      </w:r>
      <w:r w:rsidR="00131C0B" w:rsidRPr="001D4658">
        <w:rPr>
          <w:rFonts w:ascii="Cambria" w:hAnsi="Cambria"/>
        </w:rPr>
        <w:t>efficient</w:t>
      </w:r>
      <w:r w:rsidRPr="001D4658">
        <w:rPr>
          <w:rFonts w:ascii="Cambria" w:hAnsi="Cambria"/>
        </w:rPr>
        <w:t xml:space="preserve"> downforce Aero Map F reduces lap time by 3.9 s. The gains are concentrated in medium/high‑speed sections and corner exits</w:t>
      </w:r>
      <w:r w:rsidR="00131C0B" w:rsidRPr="001D4658">
        <w:rPr>
          <w:rFonts w:ascii="Cambria" w:hAnsi="Cambria"/>
        </w:rPr>
        <w:t>.</w:t>
      </w:r>
    </w:p>
    <w:p w14:paraId="163E485F" w14:textId="77777777" w:rsidR="00E34B5C" w:rsidRPr="001D4658" w:rsidRDefault="00E34B5C" w:rsidP="000B1ECC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lastRenderedPageBreak/>
        <w:drawing>
          <wp:inline distT="0" distB="0" distL="0" distR="0" wp14:anchorId="6ADCA5A9" wp14:editId="2DCC3217">
            <wp:extent cx="5486400" cy="2691925"/>
            <wp:effectExtent l="0" t="0" r="0" b="0"/>
            <wp:docPr id="2" name="Picture 2" descr="A graph of a speed-elapsed dist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aph of a speed-elapsed distance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B22B3" w14:textId="3EEB845F" w:rsidR="0026757A" w:rsidRPr="001D4658" w:rsidRDefault="00B37982" w:rsidP="00B37982">
      <w:pPr>
        <w:rPr>
          <w:rFonts w:ascii="Cambria" w:hAnsi="Cambria"/>
          <w:noProof/>
        </w:rPr>
      </w:pPr>
      <w:r w:rsidRPr="001D4658">
        <w:rPr>
          <w:rFonts w:ascii="Cambria" w:hAnsi="Cambria"/>
        </w:rPr>
        <w:t xml:space="preserve">Directly contrasting Aero F with Engine E highlights the long‑straight advantage of power over downforce at Le Mans: Engine Map E is quicker due to higher terminal velocities and shorter time between chicanes, </w:t>
      </w:r>
      <w:r w:rsidR="00CB7EF7" w:rsidRPr="001D4658">
        <w:rPr>
          <w:rFonts w:ascii="Cambria" w:hAnsi="Cambria"/>
        </w:rPr>
        <w:t>while</w:t>
      </w:r>
      <w:r w:rsidRPr="001D4658">
        <w:rPr>
          <w:rFonts w:ascii="Cambria" w:hAnsi="Cambria"/>
        </w:rPr>
        <w:t xml:space="preserve"> Aero F </w:t>
      </w:r>
      <w:r w:rsidR="00CB7EF7" w:rsidRPr="001D4658">
        <w:rPr>
          <w:rFonts w:ascii="Cambria" w:hAnsi="Cambria"/>
        </w:rPr>
        <w:t>is</w:t>
      </w:r>
      <w:r w:rsidRPr="001D4658">
        <w:rPr>
          <w:rFonts w:ascii="Cambria" w:hAnsi="Cambria"/>
        </w:rPr>
        <w:t xml:space="preserve"> better </w:t>
      </w:r>
      <w:r w:rsidR="00CB7EF7" w:rsidRPr="001D4658">
        <w:rPr>
          <w:rFonts w:ascii="Cambria" w:hAnsi="Cambria"/>
        </w:rPr>
        <w:t xml:space="preserve">at </w:t>
      </w:r>
      <w:r w:rsidRPr="001D4658">
        <w:rPr>
          <w:rFonts w:ascii="Cambria" w:hAnsi="Cambria"/>
        </w:rPr>
        <w:t>cornering but cannot offset the straight‑line deficit.</w:t>
      </w:r>
      <w:r w:rsidR="0026757A" w:rsidRPr="001D4658">
        <w:rPr>
          <w:rFonts w:ascii="Cambria" w:hAnsi="Cambria"/>
          <w:noProof/>
        </w:rPr>
        <w:t xml:space="preserve"> </w:t>
      </w:r>
      <w:r w:rsidR="00AD2663" w:rsidRPr="001D4658">
        <w:rPr>
          <w:rFonts w:ascii="Cambria" w:hAnsi="Cambria"/>
          <w:noProof/>
        </w:rPr>
        <w:t>The optimal engine is 2.78 seconds faster than the optimal aero.</w:t>
      </w:r>
    </w:p>
    <w:p w14:paraId="1F1F2417" w14:textId="77777777" w:rsidR="00BB773B" w:rsidRPr="001D4658" w:rsidRDefault="0026757A" w:rsidP="00BB773B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0DAA7333" wp14:editId="5F123302">
            <wp:extent cx="5486400" cy="2626131"/>
            <wp:effectExtent l="0" t="0" r="0" b="0"/>
            <wp:docPr id="3" name="Picture 3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aph of a graph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851F6" w14:textId="77777777" w:rsidR="00411435" w:rsidRPr="001D4658" w:rsidRDefault="00411435" w:rsidP="00411435">
      <w:pPr>
        <w:rPr>
          <w:rFonts w:ascii="Cambria" w:hAnsi="Cambria"/>
        </w:rPr>
      </w:pPr>
      <w:r w:rsidRPr="001D4658">
        <w:rPr>
          <w:rFonts w:ascii="Cambria" w:hAnsi="Cambria"/>
        </w:rPr>
        <w:t>Mass, tyres, and drive efficiency produce relatively modest improvements versus aero/engine changes. The best mass run</w:t>
      </w:r>
      <w:r w:rsidR="00EA0BAD" w:rsidRPr="001D4658">
        <w:rPr>
          <w:rFonts w:ascii="Cambria" w:hAnsi="Cambria"/>
        </w:rPr>
        <w:t xml:space="preserve"> </w:t>
      </w:r>
      <w:r w:rsidRPr="001D4658">
        <w:rPr>
          <w:rFonts w:ascii="Cambria" w:hAnsi="Cambria"/>
        </w:rPr>
        <w:t xml:space="preserve">is </w:t>
      </w:r>
      <w:r w:rsidR="00EA0BAD" w:rsidRPr="001D4658">
        <w:rPr>
          <w:rFonts w:ascii="Cambria" w:hAnsi="Cambria"/>
        </w:rPr>
        <w:t>barely</w:t>
      </w:r>
      <w:r w:rsidRPr="001D4658">
        <w:rPr>
          <w:rFonts w:ascii="Cambria" w:hAnsi="Cambria"/>
        </w:rPr>
        <w:t xml:space="preserve"> ahead of drive efficiency, with tyres providing the smallest gain</w:t>
      </w:r>
      <w:r w:rsidR="008172B5" w:rsidRPr="001D4658">
        <w:rPr>
          <w:rFonts w:ascii="Cambria" w:hAnsi="Cambria"/>
        </w:rPr>
        <w:t xml:space="preserve">. </w:t>
      </w:r>
      <w:r w:rsidRPr="001D4658">
        <w:rPr>
          <w:rFonts w:ascii="Cambria" w:hAnsi="Cambria"/>
        </w:rPr>
        <w:t>This establishes a clear hierarchy for credit spend at Le Mans: engine first, aero second, then small optimisations in mass/DE/tyres.</w:t>
      </w:r>
      <w:r w:rsidR="00CA5869" w:rsidRPr="001D4658">
        <w:rPr>
          <w:rFonts w:ascii="Cambria" w:hAnsi="Cambria"/>
        </w:rPr>
        <w:t xml:space="preserve"> </w:t>
      </w:r>
    </w:p>
    <w:p w14:paraId="6880F3F5" w14:textId="53BF1E4D" w:rsidR="008B361D" w:rsidRPr="001D4658" w:rsidRDefault="008B361D" w:rsidP="00411435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lastRenderedPageBreak/>
        <w:drawing>
          <wp:inline distT="0" distB="0" distL="0" distR="0" wp14:anchorId="65FA4158" wp14:editId="1A83824B">
            <wp:extent cx="5731510" cy="669925"/>
            <wp:effectExtent l="0" t="0" r="2540" b="0"/>
            <wp:docPr id="242997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99753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0EAF0" w14:textId="2360F0B6" w:rsidR="008B361D" w:rsidRPr="001D4658" w:rsidRDefault="008B361D" w:rsidP="00411435">
      <w:pPr>
        <w:rPr>
          <w:rFonts w:ascii="Cambria" w:hAnsi="Cambria"/>
        </w:rPr>
      </w:pPr>
      <w:r w:rsidRPr="001D4658">
        <w:rPr>
          <w:rFonts w:ascii="Cambria" w:hAnsi="Cambria"/>
        </w:rPr>
        <w:t xml:space="preserve">Here we can see that the </w:t>
      </w:r>
      <w:r w:rsidR="0028560E" w:rsidRPr="001D4658">
        <w:rPr>
          <w:rFonts w:ascii="Cambria" w:hAnsi="Cambria"/>
        </w:rPr>
        <w:t>optimised</w:t>
      </w:r>
      <w:r w:rsidR="0058327E" w:rsidRPr="001D4658">
        <w:rPr>
          <w:rFonts w:ascii="Cambria" w:hAnsi="Cambria"/>
        </w:rPr>
        <w:t xml:space="preserve"> prototype 2</w:t>
      </w:r>
      <w:r w:rsidR="0028560E" w:rsidRPr="001D4658">
        <w:rPr>
          <w:rFonts w:ascii="Cambria" w:hAnsi="Cambria"/>
        </w:rPr>
        <w:t xml:space="preserve"> car focuses on Aero and Engine power. We keep the efficient aero map F, with its low drag and relatively high downforce and the maximum power of engine map E.</w:t>
      </w:r>
      <w:r w:rsidR="00062D5F" w:rsidRPr="001D4658">
        <w:rPr>
          <w:rFonts w:ascii="Cambria" w:hAnsi="Cambria"/>
        </w:rPr>
        <w:t xml:space="preserve"> The optimised car also is the only prototype which was able to fully utilise its credits</w:t>
      </w:r>
      <w:r w:rsidR="00BF5347" w:rsidRPr="001D4658">
        <w:rPr>
          <w:rFonts w:ascii="Cambria" w:hAnsi="Cambria"/>
        </w:rPr>
        <w:t xml:space="preserve"> an</w:t>
      </w:r>
      <w:r w:rsidR="00180D07" w:rsidRPr="001D4658">
        <w:rPr>
          <w:rFonts w:ascii="Cambria" w:hAnsi="Cambria"/>
        </w:rPr>
        <w:t>d have the fastest lap time at 187.76</w:t>
      </w:r>
      <w:r w:rsidR="00BF5347" w:rsidRPr="001D4658">
        <w:rPr>
          <w:rFonts w:ascii="Cambria" w:hAnsi="Cambria"/>
        </w:rPr>
        <w:t xml:space="preserve"> seconds</w:t>
      </w:r>
      <w:r w:rsidR="00180D07" w:rsidRPr="001D4658">
        <w:rPr>
          <w:rFonts w:ascii="Cambria" w:hAnsi="Cambria"/>
        </w:rPr>
        <w:t>.</w:t>
      </w:r>
    </w:p>
    <w:p w14:paraId="222D0869" w14:textId="77777777" w:rsidR="002961C1" w:rsidRPr="001D4658" w:rsidRDefault="002961C1" w:rsidP="00411435">
      <w:pPr>
        <w:rPr>
          <w:rFonts w:ascii="Cambria" w:hAnsi="Cambria"/>
        </w:rPr>
      </w:pPr>
      <w:r w:rsidRPr="001D4658">
        <w:rPr>
          <w:rFonts w:ascii="Cambria" w:hAnsi="Cambria"/>
          <w:noProof/>
        </w:rPr>
        <w:drawing>
          <wp:inline distT="0" distB="0" distL="0" distR="0" wp14:anchorId="583BB881" wp14:editId="06221278">
            <wp:extent cx="5486400" cy="2635499"/>
            <wp:effectExtent l="0" t="0" r="0" b="0"/>
            <wp:docPr id="4" name="Picture 4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aph of a graph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66E8" w14:textId="6583D4A9" w:rsidR="00F322EB" w:rsidRPr="001D4658" w:rsidRDefault="00560C30" w:rsidP="00560C30">
      <w:pPr>
        <w:rPr>
          <w:rFonts w:ascii="Cambria" w:hAnsi="Cambria"/>
        </w:rPr>
      </w:pPr>
      <w:r w:rsidRPr="001D4658">
        <w:rPr>
          <w:rFonts w:ascii="Cambria" w:hAnsi="Cambria"/>
        </w:rPr>
        <w:t>The no</w:t>
      </w:r>
      <w:r w:rsidRPr="001D4658">
        <w:rPr>
          <w:rFonts w:ascii="Cambria" w:hAnsi="Cambria" w:cs="Cambria Math"/>
        </w:rPr>
        <w:t>‑</w:t>
      </w:r>
      <w:r w:rsidRPr="001D4658">
        <w:rPr>
          <w:rFonts w:ascii="Cambria" w:hAnsi="Cambria"/>
        </w:rPr>
        <w:t>credit car demonstrates the theoretical ceiling</w:t>
      </w:r>
      <w:r w:rsidR="00F322EB" w:rsidRPr="001D4658">
        <w:rPr>
          <w:rFonts w:ascii="Cambria" w:hAnsi="Cambria"/>
        </w:rPr>
        <w:t xml:space="preserve">. </w:t>
      </w:r>
      <w:r w:rsidRPr="001D4658">
        <w:rPr>
          <w:rFonts w:ascii="Cambria" w:hAnsi="Cambria"/>
        </w:rPr>
        <w:t xml:space="preserve">The </w:t>
      </w:r>
      <w:r w:rsidR="00BD4F6C" w:rsidRPr="001D4658">
        <w:rPr>
          <w:rFonts w:ascii="Cambria" w:hAnsi="Cambria"/>
        </w:rPr>
        <w:t xml:space="preserve">graph </w:t>
      </w:r>
      <w:r w:rsidRPr="001D4658">
        <w:rPr>
          <w:rFonts w:ascii="Cambria" w:hAnsi="Cambria"/>
        </w:rPr>
        <w:t>show</w:t>
      </w:r>
      <w:r w:rsidR="00BD4F6C" w:rsidRPr="001D4658">
        <w:rPr>
          <w:rFonts w:ascii="Cambria" w:hAnsi="Cambria"/>
        </w:rPr>
        <w:t>s</w:t>
      </w:r>
      <w:r w:rsidRPr="001D4658">
        <w:rPr>
          <w:rFonts w:ascii="Cambria" w:hAnsi="Cambria"/>
        </w:rPr>
        <w:t xml:space="preserve"> substantial gains on every straight and more stable high</w:t>
      </w:r>
      <w:r w:rsidRPr="001D4658">
        <w:rPr>
          <w:rFonts w:ascii="Cambria" w:hAnsi="Cambria" w:cs="Cambria Math"/>
        </w:rPr>
        <w:t>‑</w:t>
      </w:r>
      <w:r w:rsidRPr="001D4658">
        <w:rPr>
          <w:rFonts w:ascii="Cambria" w:hAnsi="Cambria"/>
        </w:rPr>
        <w:t xml:space="preserve">speed cornering, compressing overall lap time by </w:t>
      </w:r>
      <w:r w:rsidR="006858DE" w:rsidRPr="001D4658">
        <w:rPr>
          <w:rFonts w:ascii="Cambria" w:hAnsi="Cambria"/>
        </w:rPr>
        <w:t>15.86</w:t>
      </w:r>
      <w:r w:rsidRPr="001D4658">
        <w:rPr>
          <w:rFonts w:ascii="Cambria" w:hAnsi="Cambria"/>
        </w:rPr>
        <w:t xml:space="preserve"> s versus baseline.</w:t>
      </w:r>
    </w:p>
    <w:p w14:paraId="3B80A60D" w14:textId="56021E11" w:rsidR="00955B28" w:rsidRPr="001D4658" w:rsidRDefault="00CC526A" w:rsidP="00955B28">
      <w:pPr>
        <w:rPr>
          <w:rFonts w:ascii="Cambria" w:hAnsi="Cambria"/>
          <w:noProof/>
        </w:rPr>
      </w:pPr>
      <w:r w:rsidRPr="001D4658">
        <w:rPr>
          <w:rFonts w:ascii="Cambria" w:hAnsi="Cambria"/>
          <w:noProof/>
        </w:rPr>
        <w:drawing>
          <wp:inline distT="0" distB="0" distL="0" distR="0" wp14:anchorId="642B44C2" wp14:editId="6AF9A509">
            <wp:extent cx="5486400" cy="2778995"/>
            <wp:effectExtent l="0" t="0" r="0" b="0"/>
            <wp:docPr id="5" name="Picture 5" descr="A graph showing a speed-elastomed dist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aph showing a speed-elastomed distance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B28" w:rsidRPr="001D4658">
        <w:rPr>
          <w:rFonts w:ascii="Cambria" w:hAnsi="Cambria"/>
        </w:rPr>
        <w:t xml:space="preserve"> Optimised 2 trails the </w:t>
      </w:r>
      <w:r w:rsidR="00CC07F4" w:rsidRPr="001D4658">
        <w:rPr>
          <w:rFonts w:ascii="Cambria" w:hAnsi="Cambria"/>
        </w:rPr>
        <w:t>“no credit</w:t>
      </w:r>
      <w:r w:rsidR="00955B28" w:rsidRPr="001D4658">
        <w:rPr>
          <w:rFonts w:ascii="Cambria" w:hAnsi="Cambria"/>
        </w:rPr>
        <w:t xml:space="preserve"> car</w:t>
      </w:r>
      <w:r w:rsidR="00CC07F4" w:rsidRPr="001D4658">
        <w:rPr>
          <w:rFonts w:ascii="Cambria" w:hAnsi="Cambria"/>
        </w:rPr>
        <w:t>”</w:t>
      </w:r>
      <w:r w:rsidR="00955B28" w:rsidRPr="001D4658">
        <w:rPr>
          <w:rFonts w:ascii="Cambria" w:hAnsi="Cambria"/>
        </w:rPr>
        <w:t xml:space="preserve"> primarily at the points of highest speed; however, </w:t>
      </w:r>
      <w:r w:rsidR="00955B28" w:rsidRPr="001D4658">
        <w:rPr>
          <w:rFonts w:ascii="Cambria" w:hAnsi="Cambria"/>
        </w:rPr>
        <w:lastRenderedPageBreak/>
        <w:t>the speed‑distance overlay indicates very similar exit profiles from key corners, confirming that our compromise</w:t>
      </w:r>
      <w:r w:rsidR="00094A7A" w:rsidRPr="001D4658">
        <w:rPr>
          <w:rFonts w:ascii="Cambria" w:hAnsi="Cambria"/>
        </w:rPr>
        <w:t xml:space="preserve">s </w:t>
      </w:r>
      <w:r w:rsidR="00A92A07" w:rsidRPr="001D4658">
        <w:rPr>
          <w:rFonts w:ascii="Cambria" w:hAnsi="Cambria"/>
        </w:rPr>
        <w:t>were sufficient.</w:t>
      </w:r>
      <w:r w:rsidR="00CE28C9" w:rsidRPr="001D4658">
        <w:rPr>
          <w:rFonts w:ascii="Cambria" w:hAnsi="Cambria"/>
          <w:noProof/>
        </w:rPr>
        <w:t xml:space="preserve"> </w:t>
      </w:r>
      <w:r w:rsidR="00CC07F4" w:rsidRPr="001D4658">
        <w:rPr>
          <w:rFonts w:ascii="Cambria" w:hAnsi="Cambria"/>
          <w:noProof/>
        </w:rPr>
        <w:t xml:space="preserve">We only lose </w:t>
      </w:r>
      <w:r w:rsidR="005E313E" w:rsidRPr="001D4658">
        <w:rPr>
          <w:rFonts w:ascii="Cambria" w:hAnsi="Cambria"/>
          <w:noProof/>
        </w:rPr>
        <w:t>only 3.2 seconds to the theoretical limit.</w:t>
      </w:r>
      <w:r w:rsidR="00CE2A32" w:rsidRPr="001D4658">
        <w:rPr>
          <w:rFonts w:ascii="Cambria" w:hAnsi="Cambria"/>
          <w:noProof/>
        </w:rPr>
        <w:t xml:space="preserve"> Which in comparison to the length of the track isn’t too far.</w:t>
      </w:r>
    </w:p>
    <w:p w14:paraId="5AE06BD7" w14:textId="77777777" w:rsidR="00BD4F6C" w:rsidRPr="001D4658" w:rsidRDefault="00BD4F6C" w:rsidP="00955B28">
      <w:pPr>
        <w:rPr>
          <w:rFonts w:ascii="Cambria" w:hAnsi="Cambria"/>
          <w:noProof/>
        </w:rPr>
      </w:pPr>
    </w:p>
    <w:p w14:paraId="0CB8DE04" w14:textId="500CC6E5" w:rsidR="00BD4F6C" w:rsidRPr="001D4658" w:rsidRDefault="00BD4F6C" w:rsidP="00BD4F6C">
      <w:pPr>
        <w:pStyle w:val="Heading1"/>
        <w:rPr>
          <w:rFonts w:ascii="Cambria" w:hAnsi="Cambria"/>
        </w:rPr>
      </w:pPr>
      <w:bookmarkStart w:id="6" w:name="_Toc216641170"/>
      <w:r w:rsidRPr="001D4658">
        <w:rPr>
          <w:rFonts w:ascii="Cambria" w:hAnsi="Cambria"/>
        </w:rPr>
        <w:t>Conclusion</w:t>
      </w:r>
      <w:bookmarkEnd w:id="6"/>
    </w:p>
    <w:p w14:paraId="6466F045" w14:textId="311A2B4A" w:rsidR="000D0CCC" w:rsidRPr="001D4658" w:rsidRDefault="0008505A" w:rsidP="000D0CCC">
      <w:pPr>
        <w:rPr>
          <w:rFonts w:ascii="Cambria" w:hAnsi="Cambria"/>
        </w:rPr>
      </w:pPr>
      <w:r w:rsidRPr="001D4658">
        <w:rPr>
          <w:rFonts w:ascii="Cambria" w:hAnsi="Cambria"/>
        </w:rPr>
        <w:t>E</w:t>
      </w:r>
      <w:r w:rsidR="008E21D8" w:rsidRPr="001D4658">
        <w:rPr>
          <w:rFonts w:ascii="Cambria" w:hAnsi="Cambria"/>
        </w:rPr>
        <w:t xml:space="preserve">ach circuit has their own unique traits to cater to. Le Mans with its high speed straights, Silverstone and its </w:t>
      </w:r>
      <w:r w:rsidRPr="001D4658">
        <w:rPr>
          <w:rFonts w:ascii="Cambria" w:hAnsi="Cambria"/>
        </w:rPr>
        <w:t>fast-flowing</w:t>
      </w:r>
      <w:r w:rsidR="00264AA9" w:rsidRPr="001D4658">
        <w:rPr>
          <w:rFonts w:ascii="Cambria" w:hAnsi="Cambria"/>
        </w:rPr>
        <w:t xml:space="preserve"> corners and Monaco’s slow speed chicanes. Silverstone and Monaco benefit fro</w:t>
      </w:r>
      <w:r w:rsidR="00567729" w:rsidRPr="001D4658">
        <w:rPr>
          <w:rFonts w:ascii="Cambria" w:hAnsi="Cambria"/>
        </w:rPr>
        <w:t xml:space="preserve">m high downforce setups the most, while Le Mans prioritises engine power due to its aforementioned straights. </w:t>
      </w:r>
      <w:r w:rsidRPr="001D4658">
        <w:rPr>
          <w:rFonts w:ascii="Cambria" w:hAnsi="Cambria"/>
        </w:rPr>
        <w:t xml:space="preserve">Overall, the trend showed that aero and power setups dominated the three tracks, with them being the most influential parts to change on the </w:t>
      </w:r>
      <w:r w:rsidR="004E487B" w:rsidRPr="001D4658">
        <w:rPr>
          <w:rFonts w:ascii="Cambria" w:hAnsi="Cambria"/>
        </w:rPr>
        <w:t xml:space="preserve">prototypes. Mass played a key </w:t>
      </w:r>
      <w:r w:rsidR="00180D07" w:rsidRPr="001D4658">
        <w:rPr>
          <w:rFonts w:ascii="Cambria" w:hAnsi="Cambria"/>
        </w:rPr>
        <w:t>role;</w:t>
      </w:r>
      <w:r w:rsidR="004E487B" w:rsidRPr="001D4658">
        <w:rPr>
          <w:rFonts w:ascii="Cambria" w:hAnsi="Cambria"/>
        </w:rPr>
        <w:t xml:space="preserve"> </w:t>
      </w:r>
      <w:r w:rsidR="00180D07" w:rsidRPr="001D4658">
        <w:rPr>
          <w:rFonts w:ascii="Cambria" w:hAnsi="Cambria"/>
        </w:rPr>
        <w:t>however,</w:t>
      </w:r>
      <w:r w:rsidR="004E487B" w:rsidRPr="001D4658">
        <w:rPr>
          <w:rFonts w:ascii="Cambria" w:hAnsi="Cambria"/>
        </w:rPr>
        <w:t xml:space="preserve"> it wasn’t essential as shown in Monaco. Tyres and drive efficiency</w:t>
      </w:r>
      <w:r w:rsidR="00D20F99" w:rsidRPr="001D4658">
        <w:rPr>
          <w:rFonts w:ascii="Cambria" w:hAnsi="Cambria"/>
        </w:rPr>
        <w:t xml:space="preserve"> offered consistently minor improvements, incentivising use only when allowed by the remaining credits supply.</w:t>
      </w:r>
      <w:r w:rsidR="00AF26EA" w:rsidRPr="001D4658">
        <w:rPr>
          <w:rFonts w:ascii="Cambria" w:hAnsi="Cambria"/>
        </w:rPr>
        <w:t xml:space="preserve"> Having the baseline “no credit” vehicle was essential for me to be able to understand the limits of these prototypes and to not chase false gains.</w:t>
      </w:r>
    </w:p>
    <w:p w14:paraId="09CE7381" w14:textId="68EBBEF2" w:rsidR="00F12BCE" w:rsidRPr="001D4658" w:rsidRDefault="00F12BCE" w:rsidP="00F12BCE">
      <w:pPr>
        <w:pStyle w:val="Heading1"/>
        <w:rPr>
          <w:rFonts w:ascii="Cambria" w:hAnsi="Cambria"/>
        </w:rPr>
      </w:pPr>
      <w:bookmarkStart w:id="7" w:name="_Toc216641171"/>
      <w:r w:rsidRPr="001D4658">
        <w:rPr>
          <w:rFonts w:ascii="Cambria" w:hAnsi="Cambria"/>
        </w:rPr>
        <w:t>References</w:t>
      </w:r>
      <w:bookmarkEnd w:id="7"/>
    </w:p>
    <w:p w14:paraId="5D8F42E5" w14:textId="78140677" w:rsidR="00681210" w:rsidRPr="001D4658" w:rsidRDefault="00681210" w:rsidP="00681210">
      <w:pPr>
        <w:pStyle w:val="ListParagraph"/>
        <w:numPr>
          <w:ilvl w:val="0"/>
          <w:numId w:val="3"/>
        </w:numPr>
        <w:spacing w:after="0" w:line="300" w:lineRule="atLeast"/>
        <w:rPr>
          <w:rFonts w:ascii="Cambria" w:eastAsia="Times New Roman" w:hAnsi="Cambria" w:cs="Segoe UI"/>
          <w:kern w:val="0"/>
          <w:sz w:val="21"/>
          <w:szCs w:val="21"/>
          <w:lang w:eastAsia="en-GB"/>
          <w14:ligatures w14:val="none"/>
        </w:rPr>
      </w:pPr>
      <w:r w:rsidRPr="001D4658">
        <w:rPr>
          <w:rFonts w:ascii="Cambria" w:eastAsia="Times New Roman" w:hAnsi="Cambria" w:cs="Segoe UI"/>
          <w:kern w:val="0"/>
          <w:sz w:val="21"/>
          <w:szCs w:val="21"/>
          <w:lang w:eastAsia="en-GB"/>
          <w14:ligatures w14:val="none"/>
        </w:rPr>
        <w:t xml:space="preserve">OptimumG (2025) </w:t>
      </w:r>
      <w:r w:rsidRPr="001D4658">
        <w:rPr>
          <w:rFonts w:ascii="Cambria" w:eastAsia="Times New Roman" w:hAnsi="Cambria" w:cs="Segoe UI"/>
          <w:i/>
          <w:iCs/>
          <w:kern w:val="0"/>
          <w:sz w:val="21"/>
          <w:szCs w:val="21"/>
          <w:lang w:eastAsia="en-GB"/>
          <w14:ligatures w14:val="none"/>
        </w:rPr>
        <w:t>OptimumLap</w:t>
      </w:r>
      <w:r w:rsidRPr="001D4658">
        <w:rPr>
          <w:rFonts w:ascii="Cambria" w:eastAsia="Times New Roman" w:hAnsi="Cambria" w:cs="Segoe UI"/>
          <w:kern w:val="0"/>
          <w:sz w:val="21"/>
          <w:szCs w:val="21"/>
          <w:lang w:eastAsia="en-GB"/>
          <w14:ligatures w14:val="none"/>
        </w:rPr>
        <w:t xml:space="preserve"> [Computer program]. Available at: https://optimumg.com/product/optimumlap/ (Accessed: 12 December 2025)</w:t>
      </w:r>
    </w:p>
    <w:p w14:paraId="0B31D3DC" w14:textId="77777777" w:rsidR="00681210" w:rsidRPr="001D4658" w:rsidRDefault="00681210" w:rsidP="00681210">
      <w:pPr>
        <w:rPr>
          <w:rFonts w:ascii="Cambria" w:hAnsi="Cambria"/>
        </w:rPr>
      </w:pPr>
    </w:p>
    <w:p w14:paraId="79AC9B3B" w14:textId="4D0420C0" w:rsidR="00F12BCE" w:rsidRPr="001D4658" w:rsidRDefault="00F12BCE" w:rsidP="00F12BCE">
      <w:pPr>
        <w:rPr>
          <w:rFonts w:ascii="Cambria" w:hAnsi="Cambria"/>
        </w:rPr>
      </w:pPr>
    </w:p>
    <w:p w14:paraId="516F1D69" w14:textId="77777777" w:rsidR="00CC526A" w:rsidRPr="001D4658" w:rsidRDefault="00CC526A" w:rsidP="00560C30">
      <w:pPr>
        <w:rPr>
          <w:rFonts w:ascii="Cambria" w:hAnsi="Cambria"/>
        </w:rPr>
      </w:pPr>
    </w:p>
    <w:p w14:paraId="2EC81312" w14:textId="77777777" w:rsidR="0026757A" w:rsidRPr="001D4658" w:rsidRDefault="0026757A" w:rsidP="00BB773B">
      <w:pPr>
        <w:rPr>
          <w:rFonts w:ascii="Cambria" w:hAnsi="Cambria"/>
        </w:rPr>
      </w:pPr>
    </w:p>
    <w:sectPr w:rsidR="0026757A" w:rsidRPr="001D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6DD29" w14:textId="77777777" w:rsidR="00CA467C" w:rsidRDefault="00CA467C" w:rsidP="00522EFF">
      <w:pPr>
        <w:spacing w:after="0" w:line="240" w:lineRule="auto"/>
      </w:pPr>
      <w:r>
        <w:separator/>
      </w:r>
    </w:p>
  </w:endnote>
  <w:endnote w:type="continuationSeparator" w:id="0">
    <w:p w14:paraId="17847500" w14:textId="77777777" w:rsidR="00CA467C" w:rsidRDefault="00CA467C" w:rsidP="00522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944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4ABC3F" w14:textId="77777777" w:rsidR="00522EFF" w:rsidRDefault="00522E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248186" w14:textId="77777777" w:rsidR="00522EFF" w:rsidRDefault="00522E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1332D" w14:textId="77777777" w:rsidR="00CA467C" w:rsidRDefault="00CA467C" w:rsidP="00522EFF">
      <w:pPr>
        <w:spacing w:after="0" w:line="240" w:lineRule="auto"/>
      </w:pPr>
      <w:r>
        <w:separator/>
      </w:r>
    </w:p>
  </w:footnote>
  <w:footnote w:type="continuationSeparator" w:id="0">
    <w:p w14:paraId="0A918124" w14:textId="77777777" w:rsidR="00CA467C" w:rsidRDefault="00CA467C" w:rsidP="00522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81A6A"/>
    <w:multiLevelType w:val="hybridMultilevel"/>
    <w:tmpl w:val="1EEA4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D5A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35E4F38"/>
    <w:multiLevelType w:val="hybridMultilevel"/>
    <w:tmpl w:val="BAD4F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392390">
    <w:abstractNumId w:val="1"/>
  </w:num>
  <w:num w:numId="2" w16cid:durableId="958101400">
    <w:abstractNumId w:val="2"/>
  </w:num>
  <w:num w:numId="3" w16cid:durableId="1611163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246"/>
    <w:rsid w:val="00004295"/>
    <w:rsid w:val="000116E7"/>
    <w:rsid w:val="00026F62"/>
    <w:rsid w:val="00027B68"/>
    <w:rsid w:val="00041BDD"/>
    <w:rsid w:val="00043A41"/>
    <w:rsid w:val="00062D5F"/>
    <w:rsid w:val="000638DA"/>
    <w:rsid w:val="0007428E"/>
    <w:rsid w:val="000806AE"/>
    <w:rsid w:val="0008505A"/>
    <w:rsid w:val="00086F60"/>
    <w:rsid w:val="00094A7A"/>
    <w:rsid w:val="000A52F9"/>
    <w:rsid w:val="000B1ECC"/>
    <w:rsid w:val="000B4575"/>
    <w:rsid w:val="000B6864"/>
    <w:rsid w:val="000B7A57"/>
    <w:rsid w:val="000C2833"/>
    <w:rsid w:val="000C7D1C"/>
    <w:rsid w:val="000D0CCC"/>
    <w:rsid w:val="000D4AC8"/>
    <w:rsid w:val="000E2683"/>
    <w:rsid w:val="000F0D82"/>
    <w:rsid w:val="000F1045"/>
    <w:rsid w:val="0010091B"/>
    <w:rsid w:val="00101D9A"/>
    <w:rsid w:val="00104BBE"/>
    <w:rsid w:val="0012546A"/>
    <w:rsid w:val="00127A5B"/>
    <w:rsid w:val="00131C0B"/>
    <w:rsid w:val="00136979"/>
    <w:rsid w:val="0014601E"/>
    <w:rsid w:val="00157B71"/>
    <w:rsid w:val="00161C8C"/>
    <w:rsid w:val="00163397"/>
    <w:rsid w:val="00173846"/>
    <w:rsid w:val="00180D07"/>
    <w:rsid w:val="0019330A"/>
    <w:rsid w:val="00193A74"/>
    <w:rsid w:val="001C25AA"/>
    <w:rsid w:val="001C7BC7"/>
    <w:rsid w:val="001D4658"/>
    <w:rsid w:val="001F537E"/>
    <w:rsid w:val="0020575A"/>
    <w:rsid w:val="00210871"/>
    <w:rsid w:val="00230FF8"/>
    <w:rsid w:val="0023140A"/>
    <w:rsid w:val="00240DD4"/>
    <w:rsid w:val="002410F9"/>
    <w:rsid w:val="00246E26"/>
    <w:rsid w:val="00247DC1"/>
    <w:rsid w:val="00255F9E"/>
    <w:rsid w:val="00257986"/>
    <w:rsid w:val="00264AA9"/>
    <w:rsid w:val="0026757A"/>
    <w:rsid w:val="00272BF1"/>
    <w:rsid w:val="00272D46"/>
    <w:rsid w:val="00274B35"/>
    <w:rsid w:val="002768BC"/>
    <w:rsid w:val="0028560E"/>
    <w:rsid w:val="002961C1"/>
    <w:rsid w:val="00297748"/>
    <w:rsid w:val="002A6C46"/>
    <w:rsid w:val="002E03F3"/>
    <w:rsid w:val="002E5A4D"/>
    <w:rsid w:val="002F3D45"/>
    <w:rsid w:val="002F5429"/>
    <w:rsid w:val="00300D38"/>
    <w:rsid w:val="0030231F"/>
    <w:rsid w:val="00311A39"/>
    <w:rsid w:val="00313817"/>
    <w:rsid w:val="003150D1"/>
    <w:rsid w:val="00322C38"/>
    <w:rsid w:val="00326BDE"/>
    <w:rsid w:val="003350DB"/>
    <w:rsid w:val="00335BE5"/>
    <w:rsid w:val="00340DC7"/>
    <w:rsid w:val="00356708"/>
    <w:rsid w:val="00363A33"/>
    <w:rsid w:val="00370B00"/>
    <w:rsid w:val="00373541"/>
    <w:rsid w:val="00383ED0"/>
    <w:rsid w:val="00386331"/>
    <w:rsid w:val="00392B7D"/>
    <w:rsid w:val="00397057"/>
    <w:rsid w:val="003A3BC5"/>
    <w:rsid w:val="003B5A36"/>
    <w:rsid w:val="003C47E7"/>
    <w:rsid w:val="003D70D6"/>
    <w:rsid w:val="003E5523"/>
    <w:rsid w:val="003E68B5"/>
    <w:rsid w:val="003F3A97"/>
    <w:rsid w:val="003F4468"/>
    <w:rsid w:val="004030C3"/>
    <w:rsid w:val="00411435"/>
    <w:rsid w:val="00432CF9"/>
    <w:rsid w:val="00443DF9"/>
    <w:rsid w:val="00467FA2"/>
    <w:rsid w:val="00471C2E"/>
    <w:rsid w:val="004722F3"/>
    <w:rsid w:val="00481791"/>
    <w:rsid w:val="0049019B"/>
    <w:rsid w:val="004959DA"/>
    <w:rsid w:val="00495F36"/>
    <w:rsid w:val="004A3C70"/>
    <w:rsid w:val="004A6EE8"/>
    <w:rsid w:val="004B15FC"/>
    <w:rsid w:val="004B561C"/>
    <w:rsid w:val="004B615A"/>
    <w:rsid w:val="004C3853"/>
    <w:rsid w:val="004C7662"/>
    <w:rsid w:val="004C7DC8"/>
    <w:rsid w:val="004D6F1C"/>
    <w:rsid w:val="004E1D3F"/>
    <w:rsid w:val="004E487B"/>
    <w:rsid w:val="004F2198"/>
    <w:rsid w:val="00501E61"/>
    <w:rsid w:val="0050214E"/>
    <w:rsid w:val="005075AD"/>
    <w:rsid w:val="005210F6"/>
    <w:rsid w:val="00522EFF"/>
    <w:rsid w:val="005441CA"/>
    <w:rsid w:val="005464FD"/>
    <w:rsid w:val="00560C30"/>
    <w:rsid w:val="00565734"/>
    <w:rsid w:val="00567729"/>
    <w:rsid w:val="0058033F"/>
    <w:rsid w:val="0058327E"/>
    <w:rsid w:val="00583510"/>
    <w:rsid w:val="0058634D"/>
    <w:rsid w:val="0058734A"/>
    <w:rsid w:val="005A1E5C"/>
    <w:rsid w:val="005A2568"/>
    <w:rsid w:val="005B114B"/>
    <w:rsid w:val="005D22DF"/>
    <w:rsid w:val="005D3F29"/>
    <w:rsid w:val="005E313E"/>
    <w:rsid w:val="005F4A49"/>
    <w:rsid w:val="00600368"/>
    <w:rsid w:val="00600871"/>
    <w:rsid w:val="00606750"/>
    <w:rsid w:val="006332B4"/>
    <w:rsid w:val="00660242"/>
    <w:rsid w:val="006653A3"/>
    <w:rsid w:val="00665C2A"/>
    <w:rsid w:val="00671AAE"/>
    <w:rsid w:val="006805CB"/>
    <w:rsid w:val="00681210"/>
    <w:rsid w:val="0068407E"/>
    <w:rsid w:val="006858DE"/>
    <w:rsid w:val="006868EF"/>
    <w:rsid w:val="006913F3"/>
    <w:rsid w:val="006C1130"/>
    <w:rsid w:val="006C6114"/>
    <w:rsid w:val="006D4C32"/>
    <w:rsid w:val="006E1CE3"/>
    <w:rsid w:val="006E463F"/>
    <w:rsid w:val="006E4DDA"/>
    <w:rsid w:val="006F1DEB"/>
    <w:rsid w:val="00702AC5"/>
    <w:rsid w:val="00723394"/>
    <w:rsid w:val="0073411E"/>
    <w:rsid w:val="007425BE"/>
    <w:rsid w:val="00742A15"/>
    <w:rsid w:val="00752554"/>
    <w:rsid w:val="00756B98"/>
    <w:rsid w:val="00760428"/>
    <w:rsid w:val="007736C4"/>
    <w:rsid w:val="00780F82"/>
    <w:rsid w:val="00790492"/>
    <w:rsid w:val="00797E1A"/>
    <w:rsid w:val="007B284E"/>
    <w:rsid w:val="007B6883"/>
    <w:rsid w:val="007C057F"/>
    <w:rsid w:val="007C3EA8"/>
    <w:rsid w:val="007E1051"/>
    <w:rsid w:val="007F34B3"/>
    <w:rsid w:val="007F7B5A"/>
    <w:rsid w:val="0080798C"/>
    <w:rsid w:val="00810A5D"/>
    <w:rsid w:val="00812EDC"/>
    <w:rsid w:val="008140C4"/>
    <w:rsid w:val="008172B5"/>
    <w:rsid w:val="008213C4"/>
    <w:rsid w:val="0084078A"/>
    <w:rsid w:val="00846379"/>
    <w:rsid w:val="00875C40"/>
    <w:rsid w:val="00893CF4"/>
    <w:rsid w:val="00896C04"/>
    <w:rsid w:val="008A1D11"/>
    <w:rsid w:val="008A4A09"/>
    <w:rsid w:val="008A6171"/>
    <w:rsid w:val="008B14DE"/>
    <w:rsid w:val="008B361D"/>
    <w:rsid w:val="008C034E"/>
    <w:rsid w:val="008D4F43"/>
    <w:rsid w:val="008E21D8"/>
    <w:rsid w:val="008E26FC"/>
    <w:rsid w:val="008F1CAB"/>
    <w:rsid w:val="009162BB"/>
    <w:rsid w:val="00917864"/>
    <w:rsid w:val="009321D6"/>
    <w:rsid w:val="00943D74"/>
    <w:rsid w:val="00955B28"/>
    <w:rsid w:val="00973F26"/>
    <w:rsid w:val="009772E9"/>
    <w:rsid w:val="00982245"/>
    <w:rsid w:val="009A2E29"/>
    <w:rsid w:val="009A7303"/>
    <w:rsid w:val="009B7B43"/>
    <w:rsid w:val="009C11D6"/>
    <w:rsid w:val="009D13B2"/>
    <w:rsid w:val="009D3A7A"/>
    <w:rsid w:val="009E4A0D"/>
    <w:rsid w:val="009E6961"/>
    <w:rsid w:val="009F0AC1"/>
    <w:rsid w:val="009F6951"/>
    <w:rsid w:val="00A06355"/>
    <w:rsid w:val="00A07E93"/>
    <w:rsid w:val="00A103AE"/>
    <w:rsid w:val="00A11252"/>
    <w:rsid w:val="00A16039"/>
    <w:rsid w:val="00A1667A"/>
    <w:rsid w:val="00A174B5"/>
    <w:rsid w:val="00A31012"/>
    <w:rsid w:val="00A3137F"/>
    <w:rsid w:val="00A3345A"/>
    <w:rsid w:val="00A4629D"/>
    <w:rsid w:val="00A524CF"/>
    <w:rsid w:val="00A61D51"/>
    <w:rsid w:val="00A64656"/>
    <w:rsid w:val="00A71396"/>
    <w:rsid w:val="00A7394C"/>
    <w:rsid w:val="00A83EF2"/>
    <w:rsid w:val="00A92A07"/>
    <w:rsid w:val="00AB189D"/>
    <w:rsid w:val="00AC4A78"/>
    <w:rsid w:val="00AC7418"/>
    <w:rsid w:val="00AD2663"/>
    <w:rsid w:val="00AD2B29"/>
    <w:rsid w:val="00AE2117"/>
    <w:rsid w:val="00AF1541"/>
    <w:rsid w:val="00AF172F"/>
    <w:rsid w:val="00AF26EA"/>
    <w:rsid w:val="00AF5098"/>
    <w:rsid w:val="00B26114"/>
    <w:rsid w:val="00B37982"/>
    <w:rsid w:val="00B40F97"/>
    <w:rsid w:val="00B4794A"/>
    <w:rsid w:val="00B50141"/>
    <w:rsid w:val="00B63AF0"/>
    <w:rsid w:val="00B6548D"/>
    <w:rsid w:val="00BB2360"/>
    <w:rsid w:val="00BB37E3"/>
    <w:rsid w:val="00BB3D17"/>
    <w:rsid w:val="00BB5304"/>
    <w:rsid w:val="00BB71B1"/>
    <w:rsid w:val="00BB773B"/>
    <w:rsid w:val="00BC0A32"/>
    <w:rsid w:val="00BD295A"/>
    <w:rsid w:val="00BD4F6C"/>
    <w:rsid w:val="00BF1212"/>
    <w:rsid w:val="00BF5347"/>
    <w:rsid w:val="00BF5722"/>
    <w:rsid w:val="00C0006F"/>
    <w:rsid w:val="00C044E4"/>
    <w:rsid w:val="00C21860"/>
    <w:rsid w:val="00C55FA4"/>
    <w:rsid w:val="00C57902"/>
    <w:rsid w:val="00C57B81"/>
    <w:rsid w:val="00C72D1F"/>
    <w:rsid w:val="00C768CC"/>
    <w:rsid w:val="00C854A1"/>
    <w:rsid w:val="00C949A9"/>
    <w:rsid w:val="00C964E0"/>
    <w:rsid w:val="00CA2C7F"/>
    <w:rsid w:val="00CA467C"/>
    <w:rsid w:val="00CA5869"/>
    <w:rsid w:val="00CA75BB"/>
    <w:rsid w:val="00CB12F8"/>
    <w:rsid w:val="00CB40AB"/>
    <w:rsid w:val="00CB7246"/>
    <w:rsid w:val="00CB7EF7"/>
    <w:rsid w:val="00CC07F4"/>
    <w:rsid w:val="00CC526A"/>
    <w:rsid w:val="00CC61AF"/>
    <w:rsid w:val="00CD3138"/>
    <w:rsid w:val="00CD4736"/>
    <w:rsid w:val="00CE28C9"/>
    <w:rsid w:val="00CE2A32"/>
    <w:rsid w:val="00CE2CD2"/>
    <w:rsid w:val="00CF6A83"/>
    <w:rsid w:val="00D06511"/>
    <w:rsid w:val="00D20F99"/>
    <w:rsid w:val="00D22416"/>
    <w:rsid w:val="00D26F83"/>
    <w:rsid w:val="00D34E3A"/>
    <w:rsid w:val="00D37A87"/>
    <w:rsid w:val="00D46D16"/>
    <w:rsid w:val="00D50D5C"/>
    <w:rsid w:val="00D62D38"/>
    <w:rsid w:val="00D64DE0"/>
    <w:rsid w:val="00D84A8C"/>
    <w:rsid w:val="00D9568B"/>
    <w:rsid w:val="00D974DA"/>
    <w:rsid w:val="00DB0FEB"/>
    <w:rsid w:val="00DB4E7E"/>
    <w:rsid w:val="00DC6C4C"/>
    <w:rsid w:val="00DE7814"/>
    <w:rsid w:val="00E015D5"/>
    <w:rsid w:val="00E166A6"/>
    <w:rsid w:val="00E32C79"/>
    <w:rsid w:val="00E347EB"/>
    <w:rsid w:val="00E34B5C"/>
    <w:rsid w:val="00E359A2"/>
    <w:rsid w:val="00E35AA1"/>
    <w:rsid w:val="00E435BF"/>
    <w:rsid w:val="00E65FE6"/>
    <w:rsid w:val="00E87CF9"/>
    <w:rsid w:val="00E9413C"/>
    <w:rsid w:val="00E949D0"/>
    <w:rsid w:val="00EA0BAD"/>
    <w:rsid w:val="00EB36C3"/>
    <w:rsid w:val="00EB6AC4"/>
    <w:rsid w:val="00EC7C14"/>
    <w:rsid w:val="00ED71B8"/>
    <w:rsid w:val="00EE15CA"/>
    <w:rsid w:val="00EE3139"/>
    <w:rsid w:val="00EE4776"/>
    <w:rsid w:val="00EE5777"/>
    <w:rsid w:val="00EF34C7"/>
    <w:rsid w:val="00EF689D"/>
    <w:rsid w:val="00F12BCE"/>
    <w:rsid w:val="00F13BAD"/>
    <w:rsid w:val="00F157EC"/>
    <w:rsid w:val="00F16F46"/>
    <w:rsid w:val="00F23213"/>
    <w:rsid w:val="00F2788C"/>
    <w:rsid w:val="00F322EB"/>
    <w:rsid w:val="00F62F35"/>
    <w:rsid w:val="00F64A56"/>
    <w:rsid w:val="00F64B26"/>
    <w:rsid w:val="00F71C39"/>
    <w:rsid w:val="00F72354"/>
    <w:rsid w:val="00F72C65"/>
    <w:rsid w:val="00F8054E"/>
    <w:rsid w:val="00F868E0"/>
    <w:rsid w:val="00F929DC"/>
    <w:rsid w:val="00FB797C"/>
    <w:rsid w:val="00FD41EA"/>
    <w:rsid w:val="00FF0667"/>
    <w:rsid w:val="00F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A1D34"/>
  <w15:chartTrackingRefBased/>
  <w15:docId w15:val="{D909B979-0E9D-4AD7-93EB-B5F763CF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DC8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1D9A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D9A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D9A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D9A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D9A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D9A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D9A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D9A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D9A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D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D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D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D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D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D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D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D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D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D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D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D9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57986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2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EFF"/>
  </w:style>
  <w:style w:type="paragraph" w:styleId="Footer">
    <w:name w:val="footer"/>
    <w:basedOn w:val="Normal"/>
    <w:link w:val="FooterChar"/>
    <w:uiPriority w:val="99"/>
    <w:unhideWhenUsed/>
    <w:rsid w:val="00522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EFF"/>
  </w:style>
  <w:style w:type="paragraph" w:styleId="Caption">
    <w:name w:val="caption"/>
    <w:basedOn w:val="Normal"/>
    <w:next w:val="Normal"/>
    <w:uiPriority w:val="35"/>
    <w:unhideWhenUsed/>
    <w:qFormat/>
    <w:rsid w:val="0039705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uiPriority w:val="1"/>
    <w:qFormat/>
    <w:rsid w:val="0030231F"/>
    <w:pPr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3023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0231F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A7303"/>
    <w:pPr>
      <w:spacing w:after="100"/>
      <w:ind w:left="240"/>
    </w:pPr>
  </w:style>
  <w:style w:type="character" w:styleId="Emphasis">
    <w:name w:val="Emphasis"/>
    <w:basedOn w:val="DefaultParagraphFont"/>
    <w:uiPriority w:val="20"/>
    <w:qFormat/>
    <w:rsid w:val="006812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customXml" Target="ink/ink2.xml"/><Relationship Id="rId26" Type="http://schemas.openxmlformats.org/officeDocument/2006/relationships/image" Target="media/image11.png"/><Relationship Id="rId39" Type="http://schemas.openxmlformats.org/officeDocument/2006/relationships/image" Target="media/image24.png"/><Relationship Id="rId21" Type="http://schemas.openxmlformats.org/officeDocument/2006/relationships/image" Target="media/image7.png"/><Relationship Id="rId34" Type="http://schemas.openxmlformats.org/officeDocument/2006/relationships/image" Target="media/image19.pn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customXml" Target="ink/ink3.xml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customXml" Target="ink/ink4.xm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image" Target="media/image2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owtsd-my.sharepoint.com/personal/2502126_student_uwtsd_ac_uk/Documents/Assignments/Generic%20Report%20Cover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14T17:42:06.60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93 61 24575,'1'0'0,"1"0"0,-1 0 0,1 1 0,-1-1 0,1 1 0,-1-1 0,1 1 0,-1 0 0,1-1 0,-1 1 0,0 0 0,1 0 0,-1 0 0,0 0 0,0 0 0,0 0 0,0 0 0,0 1 0,0-1 0,0 0 0,0 0 0,0 1 0,-1-1 0,1 1 0,0-1 0,-1 1 0,1-1 0,-1 1 0,0-1 0,1 2 0,1 8 0,-1-1 0,1 1 0,-1 14 0,-1-16 0,9 95 0,2 24 0,-13-79-39,1-27-292,1-1-1,0 0 1,5 29-1,-1-34-6494</inkml:trace>
  <inkml:trace contextRef="#ctx0" brushRef="#br0" timeOffset="2266.61">169 3 24575,'112'-2'0,"120"4"0,-230-2 0,0 1 0,0-1 0,0 1 0,0 0 0,0 0 0,0 0 0,0 0 0,0 0 0,0 0 0,0 0 0,0 0 0,0 1 0,-1-1 0,1 1 0,-1-1 0,1 1 0,-1 0 0,1-1 0,-1 1 0,0 0 0,0 0 0,0 0 0,0 0 0,0 0 0,-1 0 0,1 1 0,-1-1 0,1 0 0,-1 0 0,1 3 0,0 10 0,1 0 0,-2-1 0,-2 23 0,2-20 0,-1 33 0,1-19 0,-7 56 0,5-80 0,0 0 0,-1-1 0,0 1 0,0-1 0,0 0 0,-1 0 0,0 0 0,0 0 0,0-1 0,-1 0 0,0 0 0,0 0 0,0 0 0,0-1 0,-1 1 0,-7 3 0,2-1 0,1-1 0,-2 0 0,1-1 0,-1 0 0,0-1 0,0 0 0,0-1 0,-17 3 0,10-3 0,-2-1 0,40-8 0,2 0 0,0 2 0,0 0 0,1 2 0,-1 0 0,1 2 0,29 2 0,-46-2 0,0 1 0,-1 1 0,1-1 0,0 1 0,0 0 0,-1 0 0,1 0 0,-1 1 0,1-1 0,-1 1 0,0 0 0,0 0 0,4 5 0,3 4 0,-1 0 0,16 26 0,0 1 0,-20-30 0,-1-1 0,0 1 0,-1 0 0,1 0 0,-2 1 0,0-1 0,0 1 0,0 0 0,-1 0 0,-1 0 0,0 0 0,0 15 0,-1-12 0,-1 0 0,0 0 0,-1-1 0,0 1 0,-1-1 0,0 1 0,-1-1 0,-1 0 0,-8 17 0,10-25 0,-1 0 0,0 0 0,0-1 0,0 0 0,0 0 0,-1 0 0,1 0 0,-1 0 0,0-1 0,1 0 0,-10 3 0,-1 1 0,-77 30 0,81-31 0,0-1 0,0 0 0,0-1 0,0 0 0,0 0 0,-24 1 0,-71-4 0,58-2 0,42 2 0,-1-1 0,1 0 0,0-1 0,0 1 0,0-1 0,-1 0 0,2 0 0,-1-1 0,-6-3 0,-49-35 0,45 29 0,6 3-151,0-1-1,0 0 0,1 0 0,1-1 1,0 0-1,0-1 0,1 0 1,-8-19-1,8 14-6674</inkml:trace>
  <inkml:trace contextRef="#ctx0" brushRef="#br0" timeOffset="3419.5">149 543 24575,'0'6'0,"0"6"0,0 7 0,0 4 0,0 1 0,0 7 0,0 0 0,0-1 0,0-2 0,0 0 0,0-1 0,3-5 0,1 0 0,1 3 0,4-3 0,2-5-8191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14T17:42:04.61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0 522 24575,'1'-16'0,"1"0"0,0 1 0,2-1 0,8-28 0,3-8 0,-5 7 0,4-53 0,12-61 0,-25 155 0,0 1 0,0 0 0,0-1 0,1 1 0,0 0 0,0 0 0,0 0 0,0 0 0,0 0 0,0 1 0,1-1 0,-1 1 0,1-1 0,0 1 0,0 0 0,0 0 0,0 0 0,0 0 0,0 1 0,0-1 0,1 1 0,-1 0 0,0 0 0,1 0 0,-1 0 0,1 1 0,-1-1 0,1 1 0,0 0 0,-1 0 0,1 0 0,-1 1 0,1-1 0,-1 1 0,1 0 0,-1 0 0,1 0 0,-1 0 0,0 1 0,0-1 0,1 1 0,-1 0 0,0 0 0,-1 0 0,1 0 0,0 1 0,-1-1 0,1 1 0,-1-1 0,1 1 0,-1 0 0,0 0 0,2 4 0,27 65 0,-21-47 0,21 38 0,-27-55 0,2 0 0,-1 0 0,1-1 0,0 0 0,0 0 0,1-1 0,0 0 0,13 9 0,-10-7 0,-1 0 0,0 0 0,0 1 0,-1 0 0,0 0 0,-1 1 0,0 0 0,0 1 0,-1-1 0,-1 1 0,0 0 0,5 16 0,6 3 0,-12-24 0,-1 1 0,1 0 0,-1 0 0,3 12 0,24 85 0,-29-89-1365,-5-2-5461</inkml:trace>
  <inkml:trace contextRef="#ctx0" brushRef="#br0" timeOffset="710.26">76 348 24575,'4'0'0,"7"0"0,5 0 0,3 0 0,-1-3 0,5-1 0,3 0 0,0 0 0,-1 2 0,1 1 0,0 0 0,-1 1 0,5 0 0,-3-4 0,-6 0-8191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14T17:40:53.23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24575,'1'4'0,"0"0"0,0 0 0,1 0 0,-1 0 0,1 0 0,0 0 0,0 0 0,0-1 0,0 1 0,1-1 0,2 4 0,13 20 0,-4 5 0,-7-19 0,0 1 0,-1-1 0,-1 1 0,-1 1 0,0-1 0,0 1 0,1 17 0,13 138 0,-9-105 40,-4-33-743,2 37 1,-7-44-6124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2-14T17:40:51.80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1 229 24575,'8'0'0,"-1"0"0,1-1 0,-1 0 0,1-1 0,-1 1 0,1-2 0,-1 1 0,0-1 0,0 0 0,0 0 0,0-1 0,-1 0 0,1 0 0,-1 0 0,0-1 0,0 0 0,5-7 0,27-33 0,-32 37 0,-1 1 0,1 0 0,1 0 0,-1 0 0,1 0 0,12-8 0,-6 6-341,-1 0 0,0-1-1,14-15 1,-11 10-6485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4e3292fa8493831327275d304b77666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55da554b8fbd61c49c8596607881304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9558AE-3C70-494D-A54B-1A586BCD2540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C353AD7C-34A1-4B7C-A14C-D22BAF79E3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E29AEE-F53C-4857-9253-6F5681551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86E0D5-9880-447A-BFA3-1579F8B451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Generic%20Report%20Cover</Template>
  <TotalTime>35</TotalTime>
  <Pages>14</Pages>
  <Words>1436</Words>
  <Characters>7084</Characters>
  <Application>Microsoft Office Word</Application>
  <DocSecurity>0</DocSecurity>
  <Lines>172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Khan</dc:creator>
  <cp:keywords/>
  <dc:description/>
  <cp:lastModifiedBy>Hassan Khan (2502126)</cp:lastModifiedBy>
  <cp:revision>43</cp:revision>
  <dcterms:created xsi:type="dcterms:W3CDTF">2025-12-14T21:12:00Z</dcterms:created>
  <dcterms:modified xsi:type="dcterms:W3CDTF">2025-12-14T21:48:00Z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