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1E952B5" w14:textId="725E8BE3" w:rsidR="005730E1" w:rsidRPr="00472373" w:rsidRDefault="005730E1" w:rsidP="005730E1">
      <w:pPr>
        <w:spacing w:line="360" w:lineRule="auto"/>
        <w:rPr>
          <w:rFonts w:ascii="Arial" w:hAnsi="Arial" w:cs="Arial"/>
        </w:rPr>
      </w:pPr>
      <w:r w:rsidRPr="00DE6678">
        <w:rPr>
          <w:noProof/>
          <w:color w:val="000000" w:themeColor="text1"/>
        </w:rPr>
        <mc:AlternateContent>
          <mc:Choice Requires="wps">
            <w:drawing>
              <wp:anchor distT="0" distB="0" distL="114300" distR="114300" simplePos="0" relativeHeight="251658240" behindDoc="0" locked="0" layoutInCell="1" allowOverlap="1" wp14:anchorId="0726B239" wp14:editId="728FE52F">
                <wp:simplePos x="0" y="0"/>
                <wp:positionH relativeFrom="column">
                  <wp:posOffset>-694055</wp:posOffset>
                </wp:positionH>
                <wp:positionV relativeFrom="paragraph">
                  <wp:posOffset>784279</wp:posOffset>
                </wp:positionV>
                <wp:extent cx="6972935" cy="0"/>
                <wp:effectExtent l="0" t="0" r="12065" b="12700"/>
                <wp:wrapNone/>
                <wp:docPr id="13" name="Straight Connector 13"/>
                <wp:cNvGraphicFramePr/>
                <a:graphic xmlns:a="http://schemas.openxmlformats.org/drawingml/2006/main">
                  <a:graphicData uri="http://schemas.microsoft.com/office/word/2010/wordprocessingShape">
                    <wps:wsp>
                      <wps:cNvCnPr/>
                      <wps:spPr>
                        <a:xfrm>
                          <a:off x="0" y="0"/>
                          <a:ext cx="6972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4B82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65pt,61.75pt" to="494.4pt,6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" strokecolor="#e1208a [3044]"/>
            </w:pict>
          </mc:Fallback>
        </mc:AlternateContent>
      </w:r>
      <w:r w:rsidRPr="00472373">
        <w:rPr>
          <w:rFonts w:ascii="Arial" w:hAnsi="Arial" w:cs="Arial"/>
        </w:rPr>
        <w:t xml:space="preserve">Student Name: Mihaela </w:t>
      </w:r>
      <w:proofErr w:type="spellStart"/>
      <w:r w:rsidRPr="00472373">
        <w:rPr>
          <w:rFonts w:ascii="Arial" w:hAnsi="Arial" w:cs="Arial"/>
        </w:rPr>
        <w:t>Buzdugan</w:t>
      </w:r>
      <w:proofErr w:type="spellEnd"/>
      <w:r>
        <w:rPr>
          <w:rFonts w:ascii="Arial" w:hAnsi="Arial" w:cs="Arial"/>
        </w:rPr>
        <w:t xml:space="preserve"> (</w:t>
      </w:r>
      <w:r w:rsidRPr="00472373">
        <w:rPr>
          <w:rFonts w:ascii="Arial" w:hAnsi="Arial" w:cs="Arial"/>
        </w:rPr>
        <w:t>2121942</w:t>
      </w:r>
      <w:r>
        <w:rPr>
          <w:rFonts w:ascii="Arial" w:hAnsi="Arial" w:cs="Arial"/>
        </w:rPr>
        <w:t>)</w:t>
      </w:r>
      <w:r w:rsidRPr="005730E1">
        <w:rPr>
          <w:rFonts w:ascii="Arial" w:hAnsi="Arial" w:cs="Arial"/>
        </w:rPr>
        <w:t xml:space="preserve"> </w:t>
      </w:r>
      <w:r>
        <w:rPr>
          <w:rFonts w:ascii="Arial" w:hAnsi="Arial" w:cs="Arial"/>
        </w:rPr>
        <w:t xml:space="preserve">   </w:t>
      </w:r>
      <w:r w:rsidRPr="004861BA">
        <w:rPr>
          <w:rFonts w:ascii="Arial" w:hAnsi="Arial" w:cs="Arial"/>
        </w:rPr>
        <w:t>Lecturer: Ffiona Cumberpatch</w:t>
      </w:r>
    </w:p>
    <w:p w14:paraId="746D0BEB" w14:textId="4090D98D" w:rsidR="005730E1" w:rsidRPr="005730E1" w:rsidRDefault="005730E1" w:rsidP="005730E1">
      <w:pPr>
        <w:spacing w:line="360" w:lineRule="auto"/>
        <w:jc w:val="both"/>
        <w:rPr>
          <w:rStyle w:val="Strong"/>
          <w:rFonts w:ascii="Arial" w:hAnsi="Arial" w:cs="Arial"/>
          <w:b w:val="0"/>
          <w:bCs w:val="0"/>
        </w:rPr>
      </w:pPr>
      <w:r w:rsidRPr="00472373">
        <w:rPr>
          <w:rFonts w:ascii="Arial" w:hAnsi="Arial" w:cs="Arial"/>
        </w:rPr>
        <w:t>Module:</w:t>
      </w:r>
      <w:r>
        <w:rPr>
          <w:rFonts w:ascii="Arial" w:hAnsi="Arial" w:cs="Arial"/>
        </w:rPr>
        <w:t xml:space="preserve"> </w:t>
      </w:r>
      <w:r>
        <w:rPr>
          <w:rStyle w:val="Strong"/>
          <w:rFonts w:ascii="Arial" w:hAnsi="Arial" w:cs="Arial"/>
          <w:b w:val="0"/>
          <w:bCs w:val="0"/>
        </w:rPr>
        <w:t xml:space="preserve">Operating Hotel Facilities (BMIH4006) </w:t>
      </w:r>
    </w:p>
    <w:p w14:paraId="6ED386C5" w14:textId="77777777" w:rsidR="005730E1" w:rsidRDefault="005730E1" w:rsidP="005730E1">
      <w:pPr>
        <w:rPr>
          <w:rStyle w:val="Strong"/>
          <w:rFonts w:ascii="Arial" w:hAnsi="Arial" w:cs="Arial"/>
          <w:b w:val="0"/>
        </w:rPr>
      </w:pPr>
    </w:p>
    <w:p w14:paraId="7062C97D" w14:textId="77777777" w:rsidR="005730E1" w:rsidRDefault="005730E1" w:rsidP="005730E1">
      <w:pPr>
        <w:rPr>
          <w:rStyle w:val="Strong"/>
          <w:rFonts w:ascii="Arial" w:hAnsi="Arial" w:cs="Arial"/>
          <w:b w:val="0"/>
        </w:rPr>
      </w:pPr>
    </w:p>
    <w:p w14:paraId="4A8DE4F5" w14:textId="77777777" w:rsidR="005730E1" w:rsidRDefault="005730E1" w:rsidP="005730E1">
      <w:pPr>
        <w:rPr>
          <w:rStyle w:val="Strong"/>
          <w:rFonts w:ascii="Arial" w:hAnsi="Arial" w:cs="Arial"/>
          <w:b w:val="0"/>
        </w:rPr>
      </w:pPr>
    </w:p>
    <w:p w14:paraId="3E30A54E" w14:textId="77777777" w:rsidR="005730E1" w:rsidRDefault="005730E1" w:rsidP="005730E1">
      <w:pPr>
        <w:rPr>
          <w:rStyle w:val="Strong"/>
          <w:rFonts w:ascii="Arial" w:hAnsi="Arial" w:cs="Arial"/>
          <w:b w:val="0"/>
        </w:rPr>
      </w:pPr>
    </w:p>
    <w:p w14:paraId="703A21FE" w14:textId="40A1E924" w:rsidR="005730E1" w:rsidRDefault="005730E1" w:rsidP="005730E1">
      <w:pPr>
        <w:rPr>
          <w:rStyle w:val="Strong"/>
          <w:rFonts w:ascii="Arial" w:hAnsi="Arial" w:cs="Arial"/>
          <w:b w:val="0"/>
        </w:rPr>
      </w:pPr>
      <w:r w:rsidRPr="00187927">
        <w:rPr>
          <w:noProof/>
          <w:lang w:val="en-GB"/>
        </w:rPr>
        <mc:AlternateContent>
          <mc:Choice Requires="wpg">
            <w:drawing>
              <wp:inline distT="0" distB="0" distL="0" distR="0" wp14:anchorId="1E79F0BB" wp14:editId="58713490">
                <wp:extent cx="5731510" cy="2079541"/>
                <wp:effectExtent l="0" t="0" r="0" b="0"/>
                <wp:docPr id="2" name="Group  2" descr="decorative element"/>
                <wp:cNvGraphicFramePr/>
                <a:graphic xmlns:a="http://schemas.openxmlformats.org/drawingml/2006/main">
                  <a:graphicData uri="http://schemas.microsoft.com/office/word/2010/wordprocessingGroup">
                    <wpg:wgp>
                      <wpg:cNvGrpSpPr/>
                      <wpg:grpSpPr>
                        <a:xfrm>
                          <a:off x="0" y="0"/>
                          <a:ext cx="5731510" cy="2079541"/>
                          <a:chOff x="0" y="0"/>
                          <a:chExt cx="7280903" cy="2554384"/>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bwMode="auto">
                          <a:xfrm flipH="1">
                            <a:off x="3862063" y="36195"/>
                            <a:ext cx="3418840" cy="2221230"/>
                          </a:xfrm>
                          <a:prstGeom prst="rect">
                            <a:avLst/>
                          </a:prstGeom>
                          <a:ln>
                            <a:noFill/>
                          </a:ln>
                          <a:extLst>
                            <a:ext uri="{53640926-AAD7-44D8-BBD7-CCE9431645EC}">
                              <a14:shadowObscured xmlns:a14="http://schemas.microsoft.com/office/drawing/2010/main"/>
                            </a:ext>
                          </a:extLst>
                        </pic:spPr>
                      </pic:pic>
                      <wpg:grpSp>
                        <wpg:cNvPr id="34" name="Group  34"/>
                        <wpg:cNvGrpSpPr/>
                        <wpg:grpSpPr>
                          <a:xfrm>
                            <a:off x="0" y="0"/>
                            <a:ext cx="5229225" cy="2257425"/>
                            <a:chOff x="0" y="0"/>
                            <a:chExt cx="5229225" cy="2257425"/>
                          </a:xfrm>
                        </wpg:grpSpPr>
                        <wps:wsp>
                          <wps:cNvPr id="32" name="Pentagon  32"/>
                          <wps:cNvSpPr/>
                          <wps:spPr>
                            <a:xfrm>
                              <a:off x="800100" y="14287"/>
                              <a:ext cx="4429125" cy="2243138"/>
                            </a:xfrm>
                            <a:prstGeom prst="homePlat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Pentagon  33"/>
                          <wps:cNvSpPr/>
                          <wps:spPr>
                            <a:xfrm>
                              <a:off x="0" y="0"/>
                              <a:ext cx="5029200" cy="2243137"/>
                            </a:xfrm>
                            <a:prstGeom prst="homePlat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Text Box 10"/>
                        <wps:cNvSpPr txBox="1"/>
                        <wps:spPr>
                          <a:xfrm>
                            <a:off x="667314" y="373937"/>
                            <a:ext cx="4086225" cy="1163819"/>
                          </a:xfrm>
                          <a:prstGeom prst="rect">
                            <a:avLst/>
                          </a:prstGeom>
                          <a:noFill/>
                          <a:ln w="6350">
                            <a:noFill/>
                          </a:ln>
                        </wps:spPr>
                        <wps:txbx>
                          <w:txbxContent>
                            <w:p w14:paraId="6F3A7794" w14:textId="77777777" w:rsidR="005730E1" w:rsidRDefault="005730E1" w:rsidP="005730E1">
                              <w:pPr>
                                <w:jc w:val="center"/>
                                <w:rPr>
                                  <w:rFonts w:ascii="ACADEMY ENGRAVED LET PLAIN:1.0" w:hAnsi="ACADEMY ENGRAVED LET PLAIN:1.0"/>
                                  <w:sz w:val="44"/>
                                  <w:szCs w:val="44"/>
                                </w:rPr>
                              </w:pPr>
                              <w:r w:rsidRPr="004E6547">
                                <w:rPr>
                                  <w:rFonts w:ascii="ACADEMY ENGRAVED LET PLAIN:1.0" w:hAnsi="ACADEMY ENGRAVED LET PLAIN:1.0"/>
                                  <w:sz w:val="44"/>
                                  <w:szCs w:val="44"/>
                                </w:rPr>
                                <w:t>WELCOME TO</w:t>
                              </w:r>
                              <w:r>
                                <w:rPr>
                                  <w:rFonts w:ascii="ACADEMY ENGRAVED LET PLAIN:1.0" w:hAnsi="ACADEMY ENGRAVED LET PLAIN:1.0"/>
                                  <w:sz w:val="44"/>
                                  <w:szCs w:val="44"/>
                                </w:rPr>
                                <w:t xml:space="preserve"> </w:t>
                              </w:r>
                            </w:p>
                            <w:p w14:paraId="310A6346" w14:textId="77777777" w:rsidR="005730E1" w:rsidRPr="004E6547" w:rsidRDefault="005730E1" w:rsidP="005730E1">
                              <w:pPr>
                                <w:jc w:val="center"/>
                                <w:rPr>
                                  <w:rFonts w:ascii="ACADEMY ENGRAVED LET PLAIN:1.0" w:hAnsi="ACADEMY ENGRAVED LET PLAIN:1.0"/>
                                  <w:sz w:val="44"/>
                                  <w:szCs w:val="44"/>
                                </w:rPr>
                              </w:pPr>
                              <w:r w:rsidRPr="004E6547">
                                <w:rPr>
                                  <w:rFonts w:ascii="ACADEMY ENGRAVED LET PLAIN:1.0" w:hAnsi="ACADEMY ENGRAVED LET PLAIN:1.0"/>
                                  <w:sz w:val="44"/>
                                  <w:szCs w:val="44"/>
                                </w:rPr>
                                <w:t>TRINITY HOTEL</w:t>
                              </w:r>
                            </w:p>
                            <w:p w14:paraId="768F4DAB" w14:textId="77777777" w:rsidR="005730E1" w:rsidRPr="0074128F" w:rsidRDefault="005730E1" w:rsidP="005730E1">
                              <w:pPr>
                                <w:pStyle w:val="Titl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873760" y="1687062"/>
                            <a:ext cx="3557588" cy="867322"/>
                          </a:xfrm>
                          <a:prstGeom prst="rect">
                            <a:avLst/>
                          </a:prstGeom>
                          <a:noFill/>
                          <a:ln w="6350">
                            <a:noFill/>
                          </a:ln>
                        </wps:spPr>
                        <wps:txbx>
                          <w:txbxContent>
                            <w:p w14:paraId="72A37FC5" w14:textId="77777777" w:rsidR="005730E1" w:rsidRDefault="005730E1" w:rsidP="005730E1">
                              <w:pPr>
                                <w:jc w:val="center"/>
                                <w:rPr>
                                  <w:rFonts w:ascii="Edwardian Script ITC" w:hAnsi="Edwardian Script ITC" w:cs="Arial"/>
                                  <w:noProof/>
                                  <w:color w:val="202124"/>
                                  <w:sz w:val="40"/>
                                  <w:szCs w:val="40"/>
                                  <w:shd w:val="clear" w:color="auto" w:fill="FFFFFF"/>
                                </w:rPr>
                              </w:pPr>
                              <w:r w:rsidRPr="004E6547">
                                <w:rPr>
                                  <w:rFonts w:ascii="Edwardian Script ITC" w:hAnsi="Edwardian Script ITC" w:cs="Arial"/>
                                  <w:color w:val="202124"/>
                                  <w:sz w:val="40"/>
                                  <w:szCs w:val="40"/>
                                  <w:shd w:val="clear" w:color="auto" w:fill="FFFFFF"/>
                                </w:rPr>
                                <w:t>We are very pleased to have you here</w:t>
                              </w:r>
                              <w:r>
                                <w:rPr>
                                  <w:rFonts w:ascii="Edwardian Script ITC" w:hAnsi="Edwardian Script ITC" w:cs="Arial"/>
                                  <w:color w:val="202124"/>
                                  <w:sz w:val="40"/>
                                  <w:szCs w:val="40"/>
                                  <w:shd w:val="clear" w:color="auto" w:fill="FFFFFF"/>
                                </w:rPr>
                                <w:t>.</w:t>
                              </w:r>
                              <w:r w:rsidRPr="00854C67">
                                <w:rPr>
                                  <w:rFonts w:ascii="Edwardian Script ITC" w:hAnsi="Edwardian Script ITC" w:cs="Arial"/>
                                  <w:noProof/>
                                  <w:color w:val="202124"/>
                                  <w:sz w:val="40"/>
                                  <w:szCs w:val="40"/>
                                  <w:shd w:val="clear" w:color="auto" w:fill="FFFFFF"/>
                                </w:rPr>
                                <w:t xml:space="preserve"> </w:t>
                              </w:r>
                            </w:p>
                            <w:p w14:paraId="0569A314" w14:textId="77777777" w:rsidR="005730E1" w:rsidRPr="00737983" w:rsidRDefault="005730E1" w:rsidP="005730E1">
                              <w:pPr>
                                <w:pStyle w:val="Head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 name="Group  3"/>
                        <wpg:cNvGrpSpPr/>
                        <wpg:grpSpPr>
                          <a:xfrm>
                            <a:off x="167640" y="502920"/>
                            <a:ext cx="706120" cy="706120"/>
                            <a:chOff x="0" y="0"/>
                            <a:chExt cx="735289" cy="734825"/>
                          </a:xfrm>
                        </wpg:grpSpPr>
                        <wps:wsp>
                          <wps:cNvPr id="12" name="Oval  12" descr="circle"/>
                          <wps:cNvSpPr/>
                          <wps:spPr>
                            <a:xfrm rot="10800000">
                              <a:off x="0" y="0"/>
                              <a:ext cx="735289" cy="734825"/>
                            </a:xfrm>
                            <a:prstGeom prst="ellipse">
                              <a:avLst/>
                            </a:prstGeom>
                            <a:solidFill>
                              <a:schemeClr val="accent5"/>
                            </a:solidFill>
                            <a:ln w="63500"/>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 name="Graphic  35" descr="science icon"/>
                          <wpg:cNvGrpSpPr/>
                          <wpg:grpSpPr>
                            <a:xfrm>
                              <a:off x="79513" y="119270"/>
                              <a:ext cx="547888" cy="488432"/>
                              <a:chOff x="79513" y="119270"/>
                              <a:chExt cx="547888" cy="488432"/>
                            </a:xfrm>
                            <a:solidFill>
                              <a:schemeClr val="bg1"/>
                            </a:solidFill>
                          </wpg:grpSpPr>
                          <wps:wsp>
                            <wps:cNvPr id="15" name="Freeform 15"/>
                            <wps:cNvSpPr/>
                            <wps:spPr>
                              <a:xfrm>
                                <a:off x="79513" y="119270"/>
                                <a:ext cx="547888" cy="488432"/>
                              </a:xfrm>
                              <a:custGeom>
                                <a:avLst/>
                                <a:gdLst>
                                  <a:gd name="connsiteX0" fmla="*/ 464755 w 547888"/>
                                  <a:gd name="connsiteY0" fmla="*/ 163743 h 488431"/>
                                  <a:gd name="connsiteX1" fmla="*/ 431875 w 547888"/>
                                  <a:gd name="connsiteY1" fmla="*/ 152904 h 488431"/>
                                  <a:gd name="connsiteX2" fmla="*/ 438987 w 547888"/>
                                  <a:gd name="connsiteY2" fmla="*/ 118990 h 488431"/>
                                  <a:gd name="connsiteX3" fmla="*/ 411120 w 547888"/>
                                  <a:gd name="connsiteY3" fmla="*/ 6759 h 488431"/>
                                  <a:gd name="connsiteX4" fmla="*/ 384186 w 547888"/>
                                  <a:gd name="connsiteY4" fmla="*/ 0 h 488431"/>
                                  <a:gd name="connsiteX5" fmla="*/ 273303 w 547888"/>
                                  <a:gd name="connsiteY5" fmla="*/ 62584 h 488431"/>
                                  <a:gd name="connsiteX6" fmla="*/ 247069 w 547888"/>
                                  <a:gd name="connsiteY6" fmla="*/ 39042 h 488431"/>
                                  <a:gd name="connsiteX7" fmla="*/ 135835 w 547888"/>
                                  <a:gd name="connsiteY7" fmla="*/ 7109 h 488431"/>
                                  <a:gd name="connsiteX8" fmla="*/ 105404 w 547888"/>
                                  <a:gd name="connsiteY8" fmla="*/ 66196 h 488431"/>
                                  <a:gd name="connsiteX9" fmla="*/ 113332 w 547888"/>
                                  <a:gd name="connsiteY9" fmla="*/ 75636 h 488431"/>
                                  <a:gd name="connsiteX10" fmla="*/ 122776 w 547888"/>
                                  <a:gd name="connsiteY10" fmla="*/ 67711 h 488431"/>
                                  <a:gd name="connsiteX11" fmla="*/ 144580 w 547888"/>
                                  <a:gd name="connsiteY11" fmla="*/ 22260 h 488431"/>
                                  <a:gd name="connsiteX12" fmla="*/ 235992 w 547888"/>
                                  <a:gd name="connsiteY12" fmla="*/ 52677 h 488431"/>
                                  <a:gd name="connsiteX13" fmla="*/ 261060 w 547888"/>
                                  <a:gd name="connsiteY13" fmla="*/ 75054 h 488431"/>
                                  <a:gd name="connsiteX14" fmla="*/ 211623 w 547888"/>
                                  <a:gd name="connsiteY14" fmla="*/ 136006 h 488431"/>
                                  <a:gd name="connsiteX15" fmla="*/ 131988 w 547888"/>
                                  <a:gd name="connsiteY15" fmla="*/ 148709 h 488431"/>
                                  <a:gd name="connsiteX16" fmla="*/ 123243 w 547888"/>
                                  <a:gd name="connsiteY16" fmla="*/ 101159 h 488431"/>
                                  <a:gd name="connsiteX17" fmla="*/ 113682 w 547888"/>
                                  <a:gd name="connsiteY17" fmla="*/ 93351 h 488431"/>
                                  <a:gd name="connsiteX18" fmla="*/ 105870 w 547888"/>
                                  <a:gd name="connsiteY18" fmla="*/ 102907 h 488431"/>
                                  <a:gd name="connsiteX19" fmla="*/ 115081 w 547888"/>
                                  <a:gd name="connsiteY19" fmla="*/ 153137 h 488431"/>
                                  <a:gd name="connsiteX20" fmla="*/ 83250 w 547888"/>
                                  <a:gd name="connsiteY20" fmla="*/ 163626 h 488431"/>
                                  <a:gd name="connsiteX21" fmla="*/ 0 w 547888"/>
                                  <a:gd name="connsiteY21" fmla="*/ 244041 h 488431"/>
                                  <a:gd name="connsiteX22" fmla="*/ 83250 w 547888"/>
                                  <a:gd name="connsiteY22" fmla="*/ 324339 h 488431"/>
                                  <a:gd name="connsiteX23" fmla="*/ 116130 w 547888"/>
                                  <a:gd name="connsiteY23" fmla="*/ 335178 h 488431"/>
                                  <a:gd name="connsiteX24" fmla="*/ 109018 w 547888"/>
                                  <a:gd name="connsiteY24" fmla="*/ 369092 h 488431"/>
                                  <a:gd name="connsiteX25" fmla="*/ 136885 w 547888"/>
                                  <a:gd name="connsiteY25" fmla="*/ 481322 h 488431"/>
                                  <a:gd name="connsiteX26" fmla="*/ 163702 w 547888"/>
                                  <a:gd name="connsiteY26" fmla="*/ 488082 h 488431"/>
                                  <a:gd name="connsiteX27" fmla="*/ 273186 w 547888"/>
                                  <a:gd name="connsiteY27" fmla="*/ 426897 h 488431"/>
                                  <a:gd name="connsiteX28" fmla="*/ 298604 w 547888"/>
                                  <a:gd name="connsiteY28" fmla="*/ 449623 h 488431"/>
                                  <a:gd name="connsiteX29" fmla="*/ 383137 w 547888"/>
                                  <a:gd name="connsiteY29" fmla="*/ 488432 h 488431"/>
                                  <a:gd name="connsiteX30" fmla="*/ 409838 w 547888"/>
                                  <a:gd name="connsiteY30" fmla="*/ 481672 h 488431"/>
                                  <a:gd name="connsiteX31" fmla="*/ 437704 w 547888"/>
                                  <a:gd name="connsiteY31" fmla="*/ 369441 h 488431"/>
                                  <a:gd name="connsiteX32" fmla="*/ 430592 w 547888"/>
                                  <a:gd name="connsiteY32" fmla="*/ 335527 h 488431"/>
                                  <a:gd name="connsiteX33" fmla="*/ 479796 w 547888"/>
                                  <a:gd name="connsiteY33" fmla="*/ 318046 h 488431"/>
                                  <a:gd name="connsiteX34" fmla="*/ 484110 w 547888"/>
                                  <a:gd name="connsiteY34" fmla="*/ 306508 h 488431"/>
                                  <a:gd name="connsiteX35" fmla="*/ 472567 w 547888"/>
                                  <a:gd name="connsiteY35" fmla="*/ 302196 h 488431"/>
                                  <a:gd name="connsiteX36" fmla="*/ 425928 w 547888"/>
                                  <a:gd name="connsiteY36" fmla="*/ 318745 h 488431"/>
                                  <a:gd name="connsiteX37" fmla="*/ 397945 w 547888"/>
                                  <a:gd name="connsiteY37" fmla="*/ 245556 h 488431"/>
                                  <a:gd name="connsiteX38" fmla="*/ 426978 w 547888"/>
                                  <a:gd name="connsiteY38" fmla="*/ 169920 h 488431"/>
                                  <a:gd name="connsiteX39" fmla="*/ 530399 w 547888"/>
                                  <a:gd name="connsiteY39" fmla="*/ 244274 h 488431"/>
                                  <a:gd name="connsiteX40" fmla="*/ 501833 w 547888"/>
                                  <a:gd name="connsiteY40" fmla="*/ 285880 h 488431"/>
                                  <a:gd name="connsiteX41" fmla="*/ 499734 w 547888"/>
                                  <a:gd name="connsiteY41" fmla="*/ 298117 h 488431"/>
                                  <a:gd name="connsiteX42" fmla="*/ 511977 w 547888"/>
                                  <a:gd name="connsiteY42" fmla="*/ 300215 h 488431"/>
                                  <a:gd name="connsiteX43" fmla="*/ 547888 w 547888"/>
                                  <a:gd name="connsiteY43" fmla="*/ 244274 h 488431"/>
                                  <a:gd name="connsiteX44" fmla="*/ 464755 w 547888"/>
                                  <a:gd name="connsiteY44" fmla="*/ 163743 h 488431"/>
                                  <a:gd name="connsiteX45" fmla="*/ 464755 w 547888"/>
                                  <a:gd name="connsiteY45" fmla="*/ 163743 h 488431"/>
                                  <a:gd name="connsiteX46" fmla="*/ 384186 w 547888"/>
                                  <a:gd name="connsiteY46" fmla="*/ 17481 h 488431"/>
                                  <a:gd name="connsiteX47" fmla="*/ 402259 w 547888"/>
                                  <a:gd name="connsiteY47" fmla="*/ 21910 h 488431"/>
                                  <a:gd name="connsiteX48" fmla="*/ 421614 w 547888"/>
                                  <a:gd name="connsiteY48" fmla="*/ 116310 h 488431"/>
                                  <a:gd name="connsiteX49" fmla="*/ 414851 w 547888"/>
                                  <a:gd name="connsiteY49" fmla="*/ 148592 h 488431"/>
                                  <a:gd name="connsiteX50" fmla="*/ 334983 w 547888"/>
                                  <a:gd name="connsiteY50" fmla="*/ 136006 h 488431"/>
                                  <a:gd name="connsiteX51" fmla="*/ 285546 w 547888"/>
                                  <a:gd name="connsiteY51" fmla="*/ 75054 h 488431"/>
                                  <a:gd name="connsiteX52" fmla="*/ 294873 w 547888"/>
                                  <a:gd name="connsiteY52" fmla="*/ 66196 h 488431"/>
                                  <a:gd name="connsiteX53" fmla="*/ 384186 w 547888"/>
                                  <a:gd name="connsiteY53" fmla="*/ 17481 h 488431"/>
                                  <a:gd name="connsiteX54" fmla="*/ 384186 w 547888"/>
                                  <a:gd name="connsiteY54" fmla="*/ 17481 h 488431"/>
                                  <a:gd name="connsiteX55" fmla="*/ 273303 w 547888"/>
                                  <a:gd name="connsiteY55" fmla="*/ 87640 h 488431"/>
                                  <a:gd name="connsiteX56" fmla="*/ 312130 w 547888"/>
                                  <a:gd name="connsiteY56" fmla="*/ 134374 h 488431"/>
                                  <a:gd name="connsiteX57" fmla="*/ 273886 w 547888"/>
                                  <a:gd name="connsiteY57" fmla="*/ 133325 h 488431"/>
                                  <a:gd name="connsiteX58" fmla="*/ 234360 w 547888"/>
                                  <a:gd name="connsiteY58" fmla="*/ 134374 h 488431"/>
                                  <a:gd name="connsiteX59" fmla="*/ 273303 w 547888"/>
                                  <a:gd name="connsiteY59" fmla="*/ 87640 h 488431"/>
                                  <a:gd name="connsiteX60" fmla="*/ 273303 w 547888"/>
                                  <a:gd name="connsiteY60" fmla="*/ 401840 h 488431"/>
                                  <a:gd name="connsiteX61" fmla="*/ 233077 w 547888"/>
                                  <a:gd name="connsiteY61" fmla="*/ 353475 h 488431"/>
                                  <a:gd name="connsiteX62" fmla="*/ 274003 w 547888"/>
                                  <a:gd name="connsiteY62" fmla="*/ 354640 h 488431"/>
                                  <a:gd name="connsiteX63" fmla="*/ 313529 w 547888"/>
                                  <a:gd name="connsiteY63" fmla="*/ 353475 h 488431"/>
                                  <a:gd name="connsiteX64" fmla="*/ 273303 w 547888"/>
                                  <a:gd name="connsiteY64" fmla="*/ 401840 h 488431"/>
                                  <a:gd name="connsiteX65" fmla="*/ 273303 w 547888"/>
                                  <a:gd name="connsiteY65" fmla="*/ 401840 h 488431"/>
                                  <a:gd name="connsiteX66" fmla="*/ 274003 w 547888"/>
                                  <a:gd name="connsiteY66" fmla="*/ 337275 h 488431"/>
                                  <a:gd name="connsiteX67" fmla="*/ 220018 w 547888"/>
                                  <a:gd name="connsiteY67" fmla="*/ 335178 h 488431"/>
                                  <a:gd name="connsiteX68" fmla="*/ 192152 w 547888"/>
                                  <a:gd name="connsiteY68" fmla="*/ 290891 h 488431"/>
                                  <a:gd name="connsiteX69" fmla="*/ 168016 w 547888"/>
                                  <a:gd name="connsiteY69" fmla="*/ 245206 h 488431"/>
                                  <a:gd name="connsiteX70" fmla="*/ 193201 w 547888"/>
                                  <a:gd name="connsiteY70" fmla="*/ 197307 h 488431"/>
                                  <a:gd name="connsiteX71" fmla="*/ 221417 w 547888"/>
                                  <a:gd name="connsiteY71" fmla="*/ 152671 h 488431"/>
                                  <a:gd name="connsiteX72" fmla="*/ 274003 w 547888"/>
                                  <a:gd name="connsiteY72" fmla="*/ 150690 h 488431"/>
                                  <a:gd name="connsiteX73" fmla="*/ 325305 w 547888"/>
                                  <a:gd name="connsiteY73" fmla="*/ 152555 h 488431"/>
                                  <a:gd name="connsiteX74" fmla="*/ 353638 w 547888"/>
                                  <a:gd name="connsiteY74" fmla="*/ 197540 h 488431"/>
                                  <a:gd name="connsiteX75" fmla="*/ 378706 w 547888"/>
                                  <a:gd name="connsiteY75" fmla="*/ 245206 h 488431"/>
                                  <a:gd name="connsiteX76" fmla="*/ 354688 w 547888"/>
                                  <a:gd name="connsiteY76" fmla="*/ 290542 h 488431"/>
                                  <a:gd name="connsiteX77" fmla="*/ 326588 w 547888"/>
                                  <a:gd name="connsiteY77" fmla="*/ 335061 h 488431"/>
                                  <a:gd name="connsiteX78" fmla="*/ 274003 w 547888"/>
                                  <a:gd name="connsiteY78" fmla="*/ 337275 h 488431"/>
                                  <a:gd name="connsiteX79" fmla="*/ 274003 w 547888"/>
                                  <a:gd name="connsiteY79" fmla="*/ 337275 h 488431"/>
                                  <a:gd name="connsiteX80" fmla="*/ 197515 w 547888"/>
                                  <a:gd name="connsiteY80" fmla="*/ 332963 h 488431"/>
                                  <a:gd name="connsiteX81" fmla="*/ 137817 w 547888"/>
                                  <a:gd name="connsiteY81" fmla="*/ 322707 h 488431"/>
                                  <a:gd name="connsiteX82" fmla="*/ 158688 w 547888"/>
                                  <a:gd name="connsiteY82" fmla="*/ 265835 h 488431"/>
                                  <a:gd name="connsiteX83" fmla="*/ 176994 w 547888"/>
                                  <a:gd name="connsiteY83" fmla="*/ 299632 h 488431"/>
                                  <a:gd name="connsiteX84" fmla="*/ 197515 w 547888"/>
                                  <a:gd name="connsiteY84" fmla="*/ 332963 h 488431"/>
                                  <a:gd name="connsiteX85" fmla="*/ 198914 w 547888"/>
                                  <a:gd name="connsiteY85" fmla="*/ 154886 h 488431"/>
                                  <a:gd name="connsiteX86" fmla="*/ 178160 w 547888"/>
                                  <a:gd name="connsiteY86" fmla="*/ 188683 h 488431"/>
                                  <a:gd name="connsiteX87" fmla="*/ 158688 w 547888"/>
                                  <a:gd name="connsiteY87" fmla="*/ 224695 h 488431"/>
                                  <a:gd name="connsiteX88" fmla="*/ 136768 w 547888"/>
                                  <a:gd name="connsiteY88" fmla="*/ 165608 h 488431"/>
                                  <a:gd name="connsiteX89" fmla="*/ 198914 w 547888"/>
                                  <a:gd name="connsiteY89" fmla="*/ 154886 h 488431"/>
                                  <a:gd name="connsiteX90" fmla="*/ 198914 w 547888"/>
                                  <a:gd name="connsiteY90" fmla="*/ 154886 h 488431"/>
                                  <a:gd name="connsiteX91" fmla="*/ 17490 w 547888"/>
                                  <a:gd name="connsiteY91" fmla="*/ 244041 h 488431"/>
                                  <a:gd name="connsiteX92" fmla="*/ 119862 w 547888"/>
                                  <a:gd name="connsiteY92" fmla="*/ 170036 h 488431"/>
                                  <a:gd name="connsiteX93" fmla="*/ 148778 w 547888"/>
                                  <a:gd name="connsiteY93" fmla="*/ 245323 h 488431"/>
                                  <a:gd name="connsiteX94" fmla="*/ 120911 w 547888"/>
                                  <a:gd name="connsiteY94" fmla="*/ 318395 h 488431"/>
                                  <a:gd name="connsiteX95" fmla="*/ 17490 w 547888"/>
                                  <a:gd name="connsiteY95" fmla="*/ 244041 h 488431"/>
                                  <a:gd name="connsiteX96" fmla="*/ 163819 w 547888"/>
                                  <a:gd name="connsiteY96" fmla="*/ 470484 h 488431"/>
                                  <a:gd name="connsiteX97" fmla="*/ 145746 w 547888"/>
                                  <a:gd name="connsiteY97" fmla="*/ 466055 h 488431"/>
                                  <a:gd name="connsiteX98" fmla="*/ 126391 w 547888"/>
                                  <a:gd name="connsiteY98" fmla="*/ 371656 h 488431"/>
                                  <a:gd name="connsiteX99" fmla="*/ 133154 w 547888"/>
                                  <a:gd name="connsiteY99" fmla="*/ 339373 h 488431"/>
                                  <a:gd name="connsiteX100" fmla="*/ 210341 w 547888"/>
                                  <a:gd name="connsiteY100" fmla="*/ 351727 h 488431"/>
                                  <a:gd name="connsiteX101" fmla="*/ 261060 w 547888"/>
                                  <a:gd name="connsiteY101" fmla="*/ 414194 h 488431"/>
                                  <a:gd name="connsiteX102" fmla="*/ 253132 w 547888"/>
                                  <a:gd name="connsiteY102" fmla="*/ 421652 h 488431"/>
                                  <a:gd name="connsiteX103" fmla="*/ 163819 w 547888"/>
                                  <a:gd name="connsiteY103" fmla="*/ 470484 h 488431"/>
                                  <a:gd name="connsiteX104" fmla="*/ 163819 w 547888"/>
                                  <a:gd name="connsiteY104" fmla="*/ 470484 h 488431"/>
                                  <a:gd name="connsiteX105" fmla="*/ 420565 w 547888"/>
                                  <a:gd name="connsiteY105" fmla="*/ 371889 h 488431"/>
                                  <a:gd name="connsiteX106" fmla="*/ 401210 w 547888"/>
                                  <a:gd name="connsiteY106" fmla="*/ 466288 h 488431"/>
                                  <a:gd name="connsiteX107" fmla="*/ 309798 w 547888"/>
                                  <a:gd name="connsiteY107" fmla="*/ 435871 h 488431"/>
                                  <a:gd name="connsiteX108" fmla="*/ 285662 w 547888"/>
                                  <a:gd name="connsiteY108" fmla="*/ 414310 h 488431"/>
                                  <a:gd name="connsiteX109" fmla="*/ 336498 w 547888"/>
                                  <a:gd name="connsiteY109" fmla="*/ 351843 h 488431"/>
                                  <a:gd name="connsiteX110" fmla="*/ 413919 w 547888"/>
                                  <a:gd name="connsiteY110" fmla="*/ 339606 h 488431"/>
                                  <a:gd name="connsiteX111" fmla="*/ 420565 w 547888"/>
                                  <a:gd name="connsiteY111" fmla="*/ 371889 h 488431"/>
                                  <a:gd name="connsiteX112" fmla="*/ 409022 w 547888"/>
                                  <a:gd name="connsiteY112" fmla="*/ 322824 h 488431"/>
                                  <a:gd name="connsiteX113" fmla="*/ 349207 w 547888"/>
                                  <a:gd name="connsiteY113" fmla="*/ 332963 h 488431"/>
                                  <a:gd name="connsiteX114" fmla="*/ 369962 w 547888"/>
                                  <a:gd name="connsiteY114" fmla="*/ 299282 h 488431"/>
                                  <a:gd name="connsiteX115" fmla="*/ 388151 w 547888"/>
                                  <a:gd name="connsiteY115" fmla="*/ 265718 h 488431"/>
                                  <a:gd name="connsiteX116" fmla="*/ 409022 w 547888"/>
                                  <a:gd name="connsiteY116" fmla="*/ 322824 h 488431"/>
                                  <a:gd name="connsiteX117" fmla="*/ 409022 w 547888"/>
                                  <a:gd name="connsiteY117" fmla="*/ 322824 h 488431"/>
                                  <a:gd name="connsiteX118" fmla="*/ 388151 w 547888"/>
                                  <a:gd name="connsiteY118" fmla="*/ 224695 h 488431"/>
                                  <a:gd name="connsiteX119" fmla="*/ 368796 w 547888"/>
                                  <a:gd name="connsiteY119" fmla="*/ 188916 h 488431"/>
                                  <a:gd name="connsiteX120" fmla="*/ 347692 w 547888"/>
                                  <a:gd name="connsiteY120" fmla="*/ 154769 h 488431"/>
                                  <a:gd name="connsiteX121" fmla="*/ 410188 w 547888"/>
                                  <a:gd name="connsiteY121" fmla="*/ 165374 h 488431"/>
                                  <a:gd name="connsiteX122" fmla="*/ 388151 w 547888"/>
                                  <a:gd name="connsiteY122" fmla="*/ 224695 h 488431"/>
                                  <a:gd name="connsiteX0" fmla="*/ 464755 w 547888"/>
                                  <a:gd name="connsiteY0" fmla="*/ 163743 h 488432"/>
                                  <a:gd name="connsiteX1" fmla="*/ 431875 w 547888"/>
                                  <a:gd name="connsiteY1" fmla="*/ 152904 h 488432"/>
                                  <a:gd name="connsiteX2" fmla="*/ 438987 w 547888"/>
                                  <a:gd name="connsiteY2" fmla="*/ 118990 h 488432"/>
                                  <a:gd name="connsiteX3" fmla="*/ 411120 w 547888"/>
                                  <a:gd name="connsiteY3" fmla="*/ 6759 h 488432"/>
                                  <a:gd name="connsiteX4" fmla="*/ 384186 w 547888"/>
                                  <a:gd name="connsiteY4" fmla="*/ 0 h 488432"/>
                                  <a:gd name="connsiteX5" fmla="*/ 273303 w 547888"/>
                                  <a:gd name="connsiteY5" fmla="*/ 62584 h 488432"/>
                                  <a:gd name="connsiteX6" fmla="*/ 247069 w 547888"/>
                                  <a:gd name="connsiteY6" fmla="*/ 39042 h 488432"/>
                                  <a:gd name="connsiteX7" fmla="*/ 135835 w 547888"/>
                                  <a:gd name="connsiteY7" fmla="*/ 7109 h 488432"/>
                                  <a:gd name="connsiteX8" fmla="*/ 105404 w 547888"/>
                                  <a:gd name="connsiteY8" fmla="*/ 66196 h 488432"/>
                                  <a:gd name="connsiteX9" fmla="*/ 113332 w 547888"/>
                                  <a:gd name="connsiteY9" fmla="*/ 75636 h 488432"/>
                                  <a:gd name="connsiteX10" fmla="*/ 122776 w 547888"/>
                                  <a:gd name="connsiteY10" fmla="*/ 67711 h 488432"/>
                                  <a:gd name="connsiteX11" fmla="*/ 144580 w 547888"/>
                                  <a:gd name="connsiteY11" fmla="*/ 22260 h 488432"/>
                                  <a:gd name="connsiteX12" fmla="*/ 235992 w 547888"/>
                                  <a:gd name="connsiteY12" fmla="*/ 52677 h 488432"/>
                                  <a:gd name="connsiteX13" fmla="*/ 261060 w 547888"/>
                                  <a:gd name="connsiteY13" fmla="*/ 75054 h 488432"/>
                                  <a:gd name="connsiteX14" fmla="*/ 211623 w 547888"/>
                                  <a:gd name="connsiteY14" fmla="*/ 136006 h 488432"/>
                                  <a:gd name="connsiteX15" fmla="*/ 131988 w 547888"/>
                                  <a:gd name="connsiteY15" fmla="*/ 148709 h 488432"/>
                                  <a:gd name="connsiteX16" fmla="*/ 123243 w 547888"/>
                                  <a:gd name="connsiteY16" fmla="*/ 101159 h 488432"/>
                                  <a:gd name="connsiteX17" fmla="*/ 113682 w 547888"/>
                                  <a:gd name="connsiteY17" fmla="*/ 93351 h 488432"/>
                                  <a:gd name="connsiteX18" fmla="*/ 105870 w 547888"/>
                                  <a:gd name="connsiteY18" fmla="*/ 102907 h 488432"/>
                                  <a:gd name="connsiteX19" fmla="*/ 115081 w 547888"/>
                                  <a:gd name="connsiteY19" fmla="*/ 153137 h 488432"/>
                                  <a:gd name="connsiteX20" fmla="*/ 83250 w 547888"/>
                                  <a:gd name="connsiteY20" fmla="*/ 163626 h 488432"/>
                                  <a:gd name="connsiteX21" fmla="*/ 0 w 547888"/>
                                  <a:gd name="connsiteY21" fmla="*/ 244041 h 488432"/>
                                  <a:gd name="connsiteX22" fmla="*/ 83250 w 547888"/>
                                  <a:gd name="connsiteY22" fmla="*/ 324339 h 488432"/>
                                  <a:gd name="connsiteX23" fmla="*/ 116130 w 547888"/>
                                  <a:gd name="connsiteY23" fmla="*/ 335178 h 488432"/>
                                  <a:gd name="connsiteX24" fmla="*/ 109018 w 547888"/>
                                  <a:gd name="connsiteY24" fmla="*/ 369092 h 488432"/>
                                  <a:gd name="connsiteX25" fmla="*/ 136885 w 547888"/>
                                  <a:gd name="connsiteY25" fmla="*/ 481322 h 488432"/>
                                  <a:gd name="connsiteX26" fmla="*/ 163702 w 547888"/>
                                  <a:gd name="connsiteY26" fmla="*/ 488082 h 488432"/>
                                  <a:gd name="connsiteX27" fmla="*/ 273186 w 547888"/>
                                  <a:gd name="connsiteY27" fmla="*/ 426897 h 488432"/>
                                  <a:gd name="connsiteX28" fmla="*/ 298604 w 547888"/>
                                  <a:gd name="connsiteY28" fmla="*/ 449623 h 488432"/>
                                  <a:gd name="connsiteX29" fmla="*/ 383137 w 547888"/>
                                  <a:gd name="connsiteY29" fmla="*/ 488432 h 488432"/>
                                  <a:gd name="connsiteX30" fmla="*/ 409838 w 547888"/>
                                  <a:gd name="connsiteY30" fmla="*/ 481672 h 488432"/>
                                  <a:gd name="connsiteX31" fmla="*/ 437704 w 547888"/>
                                  <a:gd name="connsiteY31" fmla="*/ 369441 h 488432"/>
                                  <a:gd name="connsiteX32" fmla="*/ 430592 w 547888"/>
                                  <a:gd name="connsiteY32" fmla="*/ 335527 h 488432"/>
                                  <a:gd name="connsiteX33" fmla="*/ 479796 w 547888"/>
                                  <a:gd name="connsiteY33" fmla="*/ 318046 h 488432"/>
                                  <a:gd name="connsiteX34" fmla="*/ 484110 w 547888"/>
                                  <a:gd name="connsiteY34" fmla="*/ 306508 h 488432"/>
                                  <a:gd name="connsiteX35" fmla="*/ 472567 w 547888"/>
                                  <a:gd name="connsiteY35" fmla="*/ 302196 h 488432"/>
                                  <a:gd name="connsiteX36" fmla="*/ 425928 w 547888"/>
                                  <a:gd name="connsiteY36" fmla="*/ 318745 h 488432"/>
                                  <a:gd name="connsiteX37" fmla="*/ 397945 w 547888"/>
                                  <a:gd name="connsiteY37" fmla="*/ 245556 h 488432"/>
                                  <a:gd name="connsiteX38" fmla="*/ 426978 w 547888"/>
                                  <a:gd name="connsiteY38" fmla="*/ 169920 h 488432"/>
                                  <a:gd name="connsiteX39" fmla="*/ 530399 w 547888"/>
                                  <a:gd name="connsiteY39" fmla="*/ 244274 h 488432"/>
                                  <a:gd name="connsiteX40" fmla="*/ 501833 w 547888"/>
                                  <a:gd name="connsiteY40" fmla="*/ 285880 h 488432"/>
                                  <a:gd name="connsiteX41" fmla="*/ 499734 w 547888"/>
                                  <a:gd name="connsiteY41" fmla="*/ 298117 h 488432"/>
                                  <a:gd name="connsiteX42" fmla="*/ 511977 w 547888"/>
                                  <a:gd name="connsiteY42" fmla="*/ 300215 h 488432"/>
                                  <a:gd name="connsiteX43" fmla="*/ 547888 w 547888"/>
                                  <a:gd name="connsiteY43" fmla="*/ 244274 h 488432"/>
                                  <a:gd name="connsiteX44" fmla="*/ 464755 w 547888"/>
                                  <a:gd name="connsiteY44" fmla="*/ 163743 h 488432"/>
                                  <a:gd name="connsiteX45" fmla="*/ 464755 w 547888"/>
                                  <a:gd name="connsiteY45" fmla="*/ 163743 h 488432"/>
                                  <a:gd name="connsiteX46" fmla="*/ 384186 w 547888"/>
                                  <a:gd name="connsiteY46" fmla="*/ 17481 h 488432"/>
                                  <a:gd name="connsiteX47" fmla="*/ 402259 w 547888"/>
                                  <a:gd name="connsiteY47" fmla="*/ 21910 h 488432"/>
                                  <a:gd name="connsiteX48" fmla="*/ 421614 w 547888"/>
                                  <a:gd name="connsiteY48" fmla="*/ 116310 h 488432"/>
                                  <a:gd name="connsiteX49" fmla="*/ 414851 w 547888"/>
                                  <a:gd name="connsiteY49" fmla="*/ 148592 h 488432"/>
                                  <a:gd name="connsiteX50" fmla="*/ 334983 w 547888"/>
                                  <a:gd name="connsiteY50" fmla="*/ 136006 h 488432"/>
                                  <a:gd name="connsiteX51" fmla="*/ 285546 w 547888"/>
                                  <a:gd name="connsiteY51" fmla="*/ 75054 h 488432"/>
                                  <a:gd name="connsiteX52" fmla="*/ 294873 w 547888"/>
                                  <a:gd name="connsiteY52" fmla="*/ 66196 h 488432"/>
                                  <a:gd name="connsiteX53" fmla="*/ 384186 w 547888"/>
                                  <a:gd name="connsiteY53" fmla="*/ 17481 h 488432"/>
                                  <a:gd name="connsiteX54" fmla="*/ 384186 w 547888"/>
                                  <a:gd name="connsiteY54" fmla="*/ 17481 h 488432"/>
                                  <a:gd name="connsiteX55" fmla="*/ 273303 w 547888"/>
                                  <a:gd name="connsiteY55" fmla="*/ 87640 h 488432"/>
                                  <a:gd name="connsiteX56" fmla="*/ 312130 w 547888"/>
                                  <a:gd name="connsiteY56" fmla="*/ 134374 h 488432"/>
                                  <a:gd name="connsiteX57" fmla="*/ 273886 w 547888"/>
                                  <a:gd name="connsiteY57" fmla="*/ 133325 h 488432"/>
                                  <a:gd name="connsiteX58" fmla="*/ 234360 w 547888"/>
                                  <a:gd name="connsiteY58" fmla="*/ 134374 h 488432"/>
                                  <a:gd name="connsiteX59" fmla="*/ 273303 w 547888"/>
                                  <a:gd name="connsiteY59" fmla="*/ 87640 h 488432"/>
                                  <a:gd name="connsiteX60" fmla="*/ 273303 w 547888"/>
                                  <a:gd name="connsiteY60" fmla="*/ 401840 h 488432"/>
                                  <a:gd name="connsiteX61" fmla="*/ 233077 w 547888"/>
                                  <a:gd name="connsiteY61" fmla="*/ 353475 h 488432"/>
                                  <a:gd name="connsiteX62" fmla="*/ 274003 w 547888"/>
                                  <a:gd name="connsiteY62" fmla="*/ 354640 h 488432"/>
                                  <a:gd name="connsiteX63" fmla="*/ 313529 w 547888"/>
                                  <a:gd name="connsiteY63" fmla="*/ 353475 h 488432"/>
                                  <a:gd name="connsiteX64" fmla="*/ 273303 w 547888"/>
                                  <a:gd name="connsiteY64" fmla="*/ 401840 h 488432"/>
                                  <a:gd name="connsiteX65" fmla="*/ 273303 w 547888"/>
                                  <a:gd name="connsiteY65" fmla="*/ 401840 h 488432"/>
                                  <a:gd name="connsiteX66" fmla="*/ 274003 w 547888"/>
                                  <a:gd name="connsiteY66" fmla="*/ 337275 h 488432"/>
                                  <a:gd name="connsiteX67" fmla="*/ 220018 w 547888"/>
                                  <a:gd name="connsiteY67" fmla="*/ 335178 h 488432"/>
                                  <a:gd name="connsiteX68" fmla="*/ 192152 w 547888"/>
                                  <a:gd name="connsiteY68" fmla="*/ 290891 h 488432"/>
                                  <a:gd name="connsiteX69" fmla="*/ 168016 w 547888"/>
                                  <a:gd name="connsiteY69" fmla="*/ 245206 h 488432"/>
                                  <a:gd name="connsiteX70" fmla="*/ 193201 w 547888"/>
                                  <a:gd name="connsiteY70" fmla="*/ 197307 h 488432"/>
                                  <a:gd name="connsiteX71" fmla="*/ 221417 w 547888"/>
                                  <a:gd name="connsiteY71" fmla="*/ 152671 h 488432"/>
                                  <a:gd name="connsiteX72" fmla="*/ 274003 w 547888"/>
                                  <a:gd name="connsiteY72" fmla="*/ 150690 h 488432"/>
                                  <a:gd name="connsiteX73" fmla="*/ 325305 w 547888"/>
                                  <a:gd name="connsiteY73" fmla="*/ 152555 h 488432"/>
                                  <a:gd name="connsiteX74" fmla="*/ 353638 w 547888"/>
                                  <a:gd name="connsiteY74" fmla="*/ 197540 h 488432"/>
                                  <a:gd name="connsiteX75" fmla="*/ 378706 w 547888"/>
                                  <a:gd name="connsiteY75" fmla="*/ 245206 h 488432"/>
                                  <a:gd name="connsiteX76" fmla="*/ 354688 w 547888"/>
                                  <a:gd name="connsiteY76" fmla="*/ 290542 h 488432"/>
                                  <a:gd name="connsiteX77" fmla="*/ 326588 w 547888"/>
                                  <a:gd name="connsiteY77" fmla="*/ 335061 h 488432"/>
                                  <a:gd name="connsiteX78" fmla="*/ 274003 w 547888"/>
                                  <a:gd name="connsiteY78" fmla="*/ 337275 h 488432"/>
                                  <a:gd name="connsiteX79" fmla="*/ 274003 w 547888"/>
                                  <a:gd name="connsiteY79" fmla="*/ 337275 h 488432"/>
                                  <a:gd name="connsiteX80" fmla="*/ 197515 w 547888"/>
                                  <a:gd name="connsiteY80" fmla="*/ 332963 h 488432"/>
                                  <a:gd name="connsiteX81" fmla="*/ 137817 w 547888"/>
                                  <a:gd name="connsiteY81" fmla="*/ 322707 h 488432"/>
                                  <a:gd name="connsiteX82" fmla="*/ 158688 w 547888"/>
                                  <a:gd name="connsiteY82" fmla="*/ 265835 h 488432"/>
                                  <a:gd name="connsiteX83" fmla="*/ 176994 w 547888"/>
                                  <a:gd name="connsiteY83" fmla="*/ 299632 h 488432"/>
                                  <a:gd name="connsiteX84" fmla="*/ 197515 w 547888"/>
                                  <a:gd name="connsiteY84" fmla="*/ 332963 h 488432"/>
                                  <a:gd name="connsiteX85" fmla="*/ 198914 w 547888"/>
                                  <a:gd name="connsiteY85" fmla="*/ 154886 h 488432"/>
                                  <a:gd name="connsiteX86" fmla="*/ 178160 w 547888"/>
                                  <a:gd name="connsiteY86" fmla="*/ 188683 h 488432"/>
                                  <a:gd name="connsiteX87" fmla="*/ 158688 w 547888"/>
                                  <a:gd name="connsiteY87" fmla="*/ 224695 h 488432"/>
                                  <a:gd name="connsiteX88" fmla="*/ 136768 w 547888"/>
                                  <a:gd name="connsiteY88" fmla="*/ 165608 h 488432"/>
                                  <a:gd name="connsiteX89" fmla="*/ 198914 w 547888"/>
                                  <a:gd name="connsiteY89" fmla="*/ 154886 h 488432"/>
                                  <a:gd name="connsiteX90" fmla="*/ 198914 w 547888"/>
                                  <a:gd name="connsiteY90" fmla="*/ 154886 h 488432"/>
                                  <a:gd name="connsiteX91" fmla="*/ 17490 w 547888"/>
                                  <a:gd name="connsiteY91" fmla="*/ 244041 h 488432"/>
                                  <a:gd name="connsiteX92" fmla="*/ 119862 w 547888"/>
                                  <a:gd name="connsiteY92" fmla="*/ 170036 h 488432"/>
                                  <a:gd name="connsiteX93" fmla="*/ 148778 w 547888"/>
                                  <a:gd name="connsiteY93" fmla="*/ 245323 h 488432"/>
                                  <a:gd name="connsiteX94" fmla="*/ 120911 w 547888"/>
                                  <a:gd name="connsiteY94" fmla="*/ 318395 h 488432"/>
                                  <a:gd name="connsiteX95" fmla="*/ 17490 w 547888"/>
                                  <a:gd name="connsiteY95" fmla="*/ 244041 h 488432"/>
                                  <a:gd name="connsiteX96" fmla="*/ 163819 w 547888"/>
                                  <a:gd name="connsiteY96" fmla="*/ 470484 h 488432"/>
                                  <a:gd name="connsiteX97" fmla="*/ 145746 w 547888"/>
                                  <a:gd name="connsiteY97" fmla="*/ 466055 h 488432"/>
                                  <a:gd name="connsiteX98" fmla="*/ 126391 w 547888"/>
                                  <a:gd name="connsiteY98" fmla="*/ 371656 h 488432"/>
                                  <a:gd name="connsiteX99" fmla="*/ 133154 w 547888"/>
                                  <a:gd name="connsiteY99" fmla="*/ 339373 h 488432"/>
                                  <a:gd name="connsiteX100" fmla="*/ 210341 w 547888"/>
                                  <a:gd name="connsiteY100" fmla="*/ 351727 h 488432"/>
                                  <a:gd name="connsiteX101" fmla="*/ 261060 w 547888"/>
                                  <a:gd name="connsiteY101" fmla="*/ 414194 h 488432"/>
                                  <a:gd name="connsiteX102" fmla="*/ 253132 w 547888"/>
                                  <a:gd name="connsiteY102" fmla="*/ 421652 h 488432"/>
                                  <a:gd name="connsiteX103" fmla="*/ 163819 w 547888"/>
                                  <a:gd name="connsiteY103" fmla="*/ 470484 h 488432"/>
                                  <a:gd name="connsiteX104" fmla="*/ 163819 w 547888"/>
                                  <a:gd name="connsiteY104" fmla="*/ 470484 h 488432"/>
                                  <a:gd name="connsiteX105" fmla="*/ 420565 w 547888"/>
                                  <a:gd name="connsiteY105" fmla="*/ 371889 h 488432"/>
                                  <a:gd name="connsiteX106" fmla="*/ 401210 w 547888"/>
                                  <a:gd name="connsiteY106" fmla="*/ 466288 h 488432"/>
                                  <a:gd name="connsiteX107" fmla="*/ 309798 w 547888"/>
                                  <a:gd name="connsiteY107" fmla="*/ 435871 h 488432"/>
                                  <a:gd name="connsiteX108" fmla="*/ 285662 w 547888"/>
                                  <a:gd name="connsiteY108" fmla="*/ 414310 h 488432"/>
                                  <a:gd name="connsiteX109" fmla="*/ 336498 w 547888"/>
                                  <a:gd name="connsiteY109" fmla="*/ 351843 h 488432"/>
                                  <a:gd name="connsiteX110" fmla="*/ 413919 w 547888"/>
                                  <a:gd name="connsiteY110" fmla="*/ 339606 h 488432"/>
                                  <a:gd name="connsiteX111" fmla="*/ 420565 w 547888"/>
                                  <a:gd name="connsiteY111" fmla="*/ 371889 h 488432"/>
                                  <a:gd name="connsiteX112" fmla="*/ 409022 w 547888"/>
                                  <a:gd name="connsiteY112" fmla="*/ 322824 h 488432"/>
                                  <a:gd name="connsiteX113" fmla="*/ 349207 w 547888"/>
                                  <a:gd name="connsiteY113" fmla="*/ 332963 h 488432"/>
                                  <a:gd name="connsiteX114" fmla="*/ 369962 w 547888"/>
                                  <a:gd name="connsiteY114" fmla="*/ 299282 h 488432"/>
                                  <a:gd name="connsiteX115" fmla="*/ 388151 w 547888"/>
                                  <a:gd name="connsiteY115" fmla="*/ 265718 h 488432"/>
                                  <a:gd name="connsiteX116" fmla="*/ 409022 w 547888"/>
                                  <a:gd name="connsiteY116" fmla="*/ 322824 h 488432"/>
                                  <a:gd name="connsiteX117" fmla="*/ 409022 w 547888"/>
                                  <a:gd name="connsiteY117" fmla="*/ 322824 h 488432"/>
                                  <a:gd name="connsiteX118" fmla="*/ 388151 w 547888"/>
                                  <a:gd name="connsiteY118" fmla="*/ 224695 h 488432"/>
                                  <a:gd name="connsiteX119" fmla="*/ 368796 w 547888"/>
                                  <a:gd name="connsiteY119" fmla="*/ 188916 h 488432"/>
                                  <a:gd name="connsiteX120" fmla="*/ 347692 w 547888"/>
                                  <a:gd name="connsiteY120" fmla="*/ 154769 h 488432"/>
                                  <a:gd name="connsiteX121" fmla="*/ 410188 w 547888"/>
                                  <a:gd name="connsiteY121" fmla="*/ 165374 h 488432"/>
                                  <a:gd name="connsiteX122" fmla="*/ 388151 w 547888"/>
                                  <a:gd name="connsiteY122" fmla="*/ 224695 h 4884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Lst>
                                <a:rect l="l" t="t" r="r" b="b"/>
                                <a:pathLst>
                                  <a:path w="547888" h="488432">
                                    <a:moveTo>
                                      <a:pt x="464755" y="163743"/>
                                    </a:moveTo>
                                    <a:cubicBezTo>
                                      <a:pt x="454378" y="159780"/>
                                      <a:pt x="443418" y="156168"/>
                                      <a:pt x="431875" y="152904"/>
                                    </a:cubicBezTo>
                                    <a:cubicBezTo>
                                      <a:pt x="434906" y="141250"/>
                                      <a:pt x="437238" y="129945"/>
                                      <a:pt x="438987" y="118990"/>
                                    </a:cubicBezTo>
                                    <a:cubicBezTo>
                                      <a:pt x="447965" y="62117"/>
                                      <a:pt x="438054" y="22260"/>
                                      <a:pt x="411120" y="6759"/>
                                    </a:cubicBezTo>
                                    <a:cubicBezTo>
                                      <a:pt x="403192" y="2331"/>
                                      <a:pt x="394214" y="0"/>
                                      <a:pt x="384186" y="0"/>
                                    </a:cubicBezTo>
                                    <a:cubicBezTo>
                                      <a:pt x="352822" y="0"/>
                                      <a:pt x="313179" y="23309"/>
                                      <a:pt x="273303" y="62584"/>
                                    </a:cubicBezTo>
                                    <a:cubicBezTo>
                                      <a:pt x="264558" y="53959"/>
                                      <a:pt x="255813" y="46151"/>
                                      <a:pt x="247069" y="39042"/>
                                    </a:cubicBezTo>
                                    <a:cubicBezTo>
                                      <a:pt x="202295" y="2914"/>
                                      <a:pt x="162769" y="-8508"/>
                                      <a:pt x="135835" y="7109"/>
                                    </a:cubicBezTo>
                                    <a:cubicBezTo>
                                      <a:pt x="118462" y="17132"/>
                                      <a:pt x="107969" y="37527"/>
                                      <a:pt x="105404" y="66196"/>
                                    </a:cubicBezTo>
                                    <a:cubicBezTo>
                                      <a:pt x="104937" y="70975"/>
                                      <a:pt x="108552" y="75287"/>
                                      <a:pt x="113332" y="75636"/>
                                    </a:cubicBezTo>
                                    <a:cubicBezTo>
                                      <a:pt x="118113" y="76103"/>
                                      <a:pt x="122427" y="72490"/>
                                      <a:pt x="122776" y="67711"/>
                                    </a:cubicBezTo>
                                    <a:cubicBezTo>
                                      <a:pt x="124176" y="51862"/>
                                      <a:pt x="129189" y="31117"/>
                                      <a:pt x="144580" y="22260"/>
                                    </a:cubicBezTo>
                                    <a:cubicBezTo>
                                      <a:pt x="164518" y="10722"/>
                                      <a:pt x="197865" y="21794"/>
                                      <a:pt x="235992" y="52677"/>
                                    </a:cubicBezTo>
                                    <a:cubicBezTo>
                                      <a:pt x="244270" y="59437"/>
                                      <a:pt x="252665" y="66896"/>
                                      <a:pt x="261060" y="75054"/>
                                    </a:cubicBezTo>
                                    <a:cubicBezTo>
                                      <a:pt x="244270" y="92885"/>
                                      <a:pt x="227597" y="113396"/>
                                      <a:pt x="211623" y="136006"/>
                                    </a:cubicBezTo>
                                    <a:cubicBezTo>
                                      <a:pt x="183407" y="138570"/>
                                      <a:pt x="156590" y="142882"/>
                                      <a:pt x="131988" y="148709"/>
                                    </a:cubicBezTo>
                                    <a:cubicBezTo>
                                      <a:pt x="127674" y="131927"/>
                                      <a:pt x="124759" y="115960"/>
                                      <a:pt x="123243" y="101159"/>
                                    </a:cubicBezTo>
                                    <a:cubicBezTo>
                                      <a:pt x="122776" y="96381"/>
                                      <a:pt x="118462" y="92885"/>
                                      <a:pt x="113682" y="93351"/>
                                    </a:cubicBezTo>
                                    <a:cubicBezTo>
                                      <a:pt x="108901" y="93817"/>
                                      <a:pt x="105404" y="98129"/>
                                      <a:pt x="105870" y="102907"/>
                                    </a:cubicBezTo>
                                    <a:cubicBezTo>
                                      <a:pt x="107386" y="118641"/>
                                      <a:pt x="110534" y="135539"/>
                                      <a:pt x="115081" y="153137"/>
                                    </a:cubicBezTo>
                                    <a:cubicBezTo>
                                      <a:pt x="103888" y="156284"/>
                                      <a:pt x="93277" y="159780"/>
                                      <a:pt x="83250" y="163626"/>
                                    </a:cubicBezTo>
                                    <a:cubicBezTo>
                                      <a:pt x="29616" y="184371"/>
                                      <a:pt x="0" y="212924"/>
                                      <a:pt x="0" y="244041"/>
                                    </a:cubicBezTo>
                                    <a:cubicBezTo>
                                      <a:pt x="0" y="275158"/>
                                      <a:pt x="29616" y="303711"/>
                                      <a:pt x="83250" y="324339"/>
                                    </a:cubicBezTo>
                                    <a:cubicBezTo>
                                      <a:pt x="93511" y="328302"/>
                                      <a:pt x="104587" y="331914"/>
                                      <a:pt x="116130" y="335178"/>
                                    </a:cubicBezTo>
                                    <a:cubicBezTo>
                                      <a:pt x="113099" y="346832"/>
                                      <a:pt x="110767" y="358137"/>
                                      <a:pt x="109018" y="369092"/>
                                    </a:cubicBezTo>
                                    <a:cubicBezTo>
                                      <a:pt x="100040" y="425965"/>
                                      <a:pt x="109951" y="465822"/>
                                      <a:pt x="136885" y="481322"/>
                                    </a:cubicBezTo>
                                    <a:cubicBezTo>
                                      <a:pt x="144697" y="485868"/>
                                      <a:pt x="153675" y="488082"/>
                                      <a:pt x="163702" y="488082"/>
                                    </a:cubicBezTo>
                                    <a:cubicBezTo>
                                      <a:pt x="194717" y="488082"/>
                                      <a:pt x="233777" y="465356"/>
                                      <a:pt x="273186" y="426897"/>
                                    </a:cubicBezTo>
                                    <a:cubicBezTo>
                                      <a:pt x="281698" y="435171"/>
                                      <a:pt x="290093" y="442747"/>
                                      <a:pt x="298604" y="449623"/>
                                    </a:cubicBezTo>
                                    <a:cubicBezTo>
                                      <a:pt x="330319" y="475262"/>
                                      <a:pt x="359351" y="488432"/>
                                      <a:pt x="383137" y="488432"/>
                                    </a:cubicBezTo>
                                    <a:cubicBezTo>
                                      <a:pt x="392931" y="488432"/>
                                      <a:pt x="401909" y="486217"/>
                                      <a:pt x="409838" y="481672"/>
                                    </a:cubicBezTo>
                                    <a:cubicBezTo>
                                      <a:pt x="436772" y="466172"/>
                                      <a:pt x="446682" y="426314"/>
                                      <a:pt x="437704" y="369441"/>
                                    </a:cubicBezTo>
                                    <a:cubicBezTo>
                                      <a:pt x="435955" y="358486"/>
                                      <a:pt x="433624" y="347181"/>
                                      <a:pt x="430592" y="335527"/>
                                    </a:cubicBezTo>
                                    <a:cubicBezTo>
                                      <a:pt x="448548" y="330516"/>
                                      <a:pt x="465105" y="324689"/>
                                      <a:pt x="479796" y="318046"/>
                                    </a:cubicBezTo>
                                    <a:cubicBezTo>
                                      <a:pt x="484227" y="316065"/>
                                      <a:pt x="486092" y="310820"/>
                                      <a:pt x="484110" y="306508"/>
                                    </a:cubicBezTo>
                                    <a:cubicBezTo>
                                      <a:pt x="482128" y="302079"/>
                                      <a:pt x="476881" y="300215"/>
                                      <a:pt x="472567" y="302196"/>
                                    </a:cubicBezTo>
                                    <a:cubicBezTo>
                                      <a:pt x="458692" y="308489"/>
                                      <a:pt x="442951" y="313967"/>
                                      <a:pt x="425928" y="318745"/>
                                    </a:cubicBezTo>
                                    <a:cubicBezTo>
                                      <a:pt x="418816" y="295087"/>
                                      <a:pt x="409488" y="270496"/>
                                      <a:pt x="397945" y="245556"/>
                                    </a:cubicBezTo>
                                    <a:cubicBezTo>
                                      <a:pt x="409954" y="219800"/>
                                      <a:pt x="419749" y="194277"/>
                                      <a:pt x="426978" y="169920"/>
                                    </a:cubicBezTo>
                                    <a:cubicBezTo>
                                      <a:pt x="491922" y="188100"/>
                                      <a:pt x="530399" y="216770"/>
                                      <a:pt x="530399" y="244274"/>
                                    </a:cubicBezTo>
                                    <a:cubicBezTo>
                                      <a:pt x="530399" y="261989"/>
                                      <a:pt x="514892" y="276673"/>
                                      <a:pt x="501833" y="285880"/>
                                    </a:cubicBezTo>
                                    <a:cubicBezTo>
                                      <a:pt x="497868" y="288677"/>
                                      <a:pt x="496936" y="294154"/>
                                      <a:pt x="499734" y="298117"/>
                                    </a:cubicBezTo>
                                    <a:cubicBezTo>
                                      <a:pt x="502532" y="302079"/>
                                      <a:pt x="508012" y="303012"/>
                                      <a:pt x="511977" y="300215"/>
                                    </a:cubicBezTo>
                                    <a:cubicBezTo>
                                      <a:pt x="535529" y="283666"/>
                                      <a:pt x="547888" y="264319"/>
                                      <a:pt x="547888" y="244274"/>
                                    </a:cubicBezTo>
                                    <a:cubicBezTo>
                                      <a:pt x="548005" y="212924"/>
                                      <a:pt x="518389" y="184371"/>
                                      <a:pt x="464755" y="163743"/>
                                    </a:cubicBezTo>
                                    <a:lnTo>
                                      <a:pt x="464755" y="163743"/>
                                    </a:lnTo>
                                    <a:close/>
                                    <a:moveTo>
                                      <a:pt x="384186" y="17481"/>
                                    </a:moveTo>
                                    <a:cubicBezTo>
                                      <a:pt x="390949" y="17481"/>
                                      <a:pt x="397012" y="18997"/>
                                      <a:pt x="402259" y="21910"/>
                                    </a:cubicBezTo>
                                    <a:cubicBezTo>
                                      <a:pt x="422197" y="33448"/>
                                      <a:pt x="429309" y="67828"/>
                                      <a:pt x="421614" y="116310"/>
                                    </a:cubicBezTo>
                                    <a:cubicBezTo>
                                      <a:pt x="419982" y="126682"/>
                                      <a:pt x="417650" y="137521"/>
                                      <a:pt x="414851" y="148592"/>
                                    </a:cubicBezTo>
                                    <a:cubicBezTo>
                                      <a:pt x="390133" y="142765"/>
                                      <a:pt x="363199" y="138453"/>
                                      <a:pt x="334983" y="136006"/>
                                    </a:cubicBezTo>
                                    <a:cubicBezTo>
                                      <a:pt x="319125" y="113629"/>
                                      <a:pt x="302452" y="93118"/>
                                      <a:pt x="285546" y="75054"/>
                                    </a:cubicBezTo>
                                    <a:cubicBezTo>
                                      <a:pt x="288694" y="72024"/>
                                      <a:pt x="291725" y="68993"/>
                                      <a:pt x="294873" y="66196"/>
                                    </a:cubicBezTo>
                                    <a:cubicBezTo>
                                      <a:pt x="328920" y="34730"/>
                                      <a:pt x="360751" y="17481"/>
                                      <a:pt x="384186" y="17481"/>
                                    </a:cubicBezTo>
                                    <a:lnTo>
                                      <a:pt x="384186" y="17481"/>
                                    </a:lnTo>
                                    <a:close/>
                                    <a:moveTo>
                                      <a:pt x="273303" y="87640"/>
                                    </a:moveTo>
                                    <a:cubicBezTo>
                                      <a:pt x="286478" y="101742"/>
                                      <a:pt x="299537" y="117359"/>
                                      <a:pt x="312130" y="134374"/>
                                    </a:cubicBezTo>
                                    <a:cubicBezTo>
                                      <a:pt x="299537" y="133675"/>
                                      <a:pt x="286828" y="133325"/>
                                      <a:pt x="273886" y="133325"/>
                                    </a:cubicBezTo>
                                    <a:cubicBezTo>
                                      <a:pt x="260594" y="133325"/>
                                      <a:pt x="247418" y="133675"/>
                                      <a:pt x="234360" y="134374"/>
                                    </a:cubicBezTo>
                                    <a:cubicBezTo>
                                      <a:pt x="247185" y="117475"/>
                                      <a:pt x="260244" y="101625"/>
                                      <a:pt x="273303" y="87640"/>
                                    </a:cubicBezTo>
                                    <a:close/>
                                    <a:moveTo>
                                      <a:pt x="273303" y="401840"/>
                                    </a:moveTo>
                                    <a:cubicBezTo>
                                      <a:pt x="259661" y="387389"/>
                                      <a:pt x="246136" y="371189"/>
                                      <a:pt x="233077" y="353475"/>
                                    </a:cubicBezTo>
                                    <a:cubicBezTo>
                                      <a:pt x="246486" y="354291"/>
                                      <a:pt x="260127" y="354640"/>
                                      <a:pt x="274003" y="354640"/>
                                    </a:cubicBezTo>
                                    <a:cubicBezTo>
                                      <a:pt x="287295" y="354640"/>
                                      <a:pt x="300470" y="354291"/>
                                      <a:pt x="313529" y="353475"/>
                                    </a:cubicBezTo>
                                    <a:cubicBezTo>
                                      <a:pt x="300470" y="371189"/>
                                      <a:pt x="286945" y="387389"/>
                                      <a:pt x="273303" y="401840"/>
                                    </a:cubicBezTo>
                                    <a:lnTo>
                                      <a:pt x="273303" y="401840"/>
                                    </a:lnTo>
                                    <a:close/>
                                    <a:moveTo>
                                      <a:pt x="274003" y="337275"/>
                                    </a:moveTo>
                                    <a:cubicBezTo>
                                      <a:pt x="255230" y="337275"/>
                                      <a:pt x="237158" y="336576"/>
                                      <a:pt x="220018" y="335178"/>
                                    </a:cubicBezTo>
                                    <a:cubicBezTo>
                                      <a:pt x="210341" y="321076"/>
                                      <a:pt x="201013" y="306275"/>
                                      <a:pt x="192152" y="290891"/>
                                    </a:cubicBezTo>
                                    <a:cubicBezTo>
                                      <a:pt x="183407" y="275741"/>
                                      <a:pt x="175362" y="260474"/>
                                      <a:pt x="168016" y="245206"/>
                                    </a:cubicBezTo>
                                    <a:cubicBezTo>
                                      <a:pt x="175595" y="229240"/>
                                      <a:pt x="183990" y="213274"/>
                                      <a:pt x="193201" y="197307"/>
                                    </a:cubicBezTo>
                                    <a:cubicBezTo>
                                      <a:pt x="202062" y="181924"/>
                                      <a:pt x="211623" y="166890"/>
                                      <a:pt x="221417" y="152671"/>
                                    </a:cubicBezTo>
                                    <a:cubicBezTo>
                                      <a:pt x="238207" y="151389"/>
                                      <a:pt x="255697" y="150690"/>
                                      <a:pt x="274003" y="150690"/>
                                    </a:cubicBezTo>
                                    <a:cubicBezTo>
                                      <a:pt x="291842" y="150690"/>
                                      <a:pt x="308982" y="151389"/>
                                      <a:pt x="325305" y="152555"/>
                                    </a:cubicBezTo>
                                    <a:cubicBezTo>
                                      <a:pt x="335099" y="166890"/>
                                      <a:pt x="344660" y="181924"/>
                                      <a:pt x="353638" y="197540"/>
                                    </a:cubicBezTo>
                                    <a:cubicBezTo>
                                      <a:pt x="362849" y="213390"/>
                                      <a:pt x="371128" y="229357"/>
                                      <a:pt x="378706" y="245206"/>
                                    </a:cubicBezTo>
                                    <a:cubicBezTo>
                                      <a:pt x="371477" y="260240"/>
                                      <a:pt x="363432" y="275508"/>
                                      <a:pt x="354688" y="290542"/>
                                    </a:cubicBezTo>
                                    <a:cubicBezTo>
                                      <a:pt x="345826" y="305925"/>
                                      <a:pt x="336382" y="320843"/>
                                      <a:pt x="326588" y="335061"/>
                                    </a:cubicBezTo>
                                    <a:cubicBezTo>
                                      <a:pt x="309448" y="336576"/>
                                      <a:pt x="291842" y="337275"/>
                                      <a:pt x="274003" y="337275"/>
                                    </a:cubicBezTo>
                                    <a:lnTo>
                                      <a:pt x="274003" y="337275"/>
                                    </a:lnTo>
                                    <a:close/>
                                    <a:moveTo>
                                      <a:pt x="197515" y="332963"/>
                                    </a:moveTo>
                                    <a:cubicBezTo>
                                      <a:pt x="175945" y="330516"/>
                                      <a:pt x="156007" y="327020"/>
                                      <a:pt x="137817" y="322707"/>
                                    </a:cubicBezTo>
                                    <a:cubicBezTo>
                                      <a:pt x="143297" y="304294"/>
                                      <a:pt x="150410" y="285181"/>
                                      <a:pt x="158688" y="265835"/>
                                    </a:cubicBezTo>
                                    <a:cubicBezTo>
                                      <a:pt x="164402" y="277139"/>
                                      <a:pt x="170465" y="288444"/>
                                      <a:pt x="176994" y="299632"/>
                                    </a:cubicBezTo>
                                    <a:cubicBezTo>
                                      <a:pt x="183640" y="311053"/>
                                      <a:pt x="190403" y="322241"/>
                                      <a:pt x="197515" y="332963"/>
                                    </a:cubicBezTo>
                                    <a:close/>
                                    <a:moveTo>
                                      <a:pt x="198914" y="154886"/>
                                    </a:moveTo>
                                    <a:cubicBezTo>
                                      <a:pt x="191802" y="165724"/>
                                      <a:pt x="184806" y="177029"/>
                                      <a:pt x="178160" y="188683"/>
                                    </a:cubicBezTo>
                                    <a:cubicBezTo>
                                      <a:pt x="171281" y="200687"/>
                                      <a:pt x="164751" y="212691"/>
                                      <a:pt x="158688" y="224695"/>
                                    </a:cubicBezTo>
                                    <a:cubicBezTo>
                                      <a:pt x="149944" y="204533"/>
                                      <a:pt x="142481" y="184604"/>
                                      <a:pt x="136768" y="165608"/>
                                    </a:cubicBezTo>
                                    <a:cubicBezTo>
                                      <a:pt x="155657" y="161062"/>
                                      <a:pt x="176411" y="157450"/>
                                      <a:pt x="198914" y="154886"/>
                                    </a:cubicBezTo>
                                    <a:lnTo>
                                      <a:pt x="198914" y="154886"/>
                                    </a:lnTo>
                                    <a:close/>
                                    <a:moveTo>
                                      <a:pt x="17490" y="244041"/>
                                    </a:moveTo>
                                    <a:cubicBezTo>
                                      <a:pt x="17490" y="216653"/>
                                      <a:pt x="55500" y="188100"/>
                                      <a:pt x="119862" y="170036"/>
                                    </a:cubicBezTo>
                                    <a:cubicBezTo>
                                      <a:pt x="127091" y="194277"/>
                                      <a:pt x="160551" y="219628"/>
                                      <a:pt x="148778" y="245323"/>
                                    </a:cubicBezTo>
                                    <a:cubicBezTo>
                                      <a:pt x="137351" y="270263"/>
                                      <a:pt x="127907" y="294854"/>
                                      <a:pt x="120911" y="318395"/>
                                    </a:cubicBezTo>
                                    <a:cubicBezTo>
                                      <a:pt x="55966" y="300215"/>
                                      <a:pt x="17490" y="271545"/>
                                      <a:pt x="17490" y="244041"/>
                                    </a:cubicBezTo>
                                    <a:close/>
                                    <a:moveTo>
                                      <a:pt x="163819" y="470484"/>
                                    </a:moveTo>
                                    <a:cubicBezTo>
                                      <a:pt x="157056" y="470484"/>
                                      <a:pt x="150993" y="468969"/>
                                      <a:pt x="145746" y="466055"/>
                                    </a:cubicBezTo>
                                    <a:cubicBezTo>
                                      <a:pt x="125808" y="454518"/>
                                      <a:pt x="118696" y="420137"/>
                                      <a:pt x="126391" y="371656"/>
                                    </a:cubicBezTo>
                                    <a:cubicBezTo>
                                      <a:pt x="128023" y="361283"/>
                                      <a:pt x="130239" y="350445"/>
                                      <a:pt x="133154" y="339373"/>
                                    </a:cubicBezTo>
                                    <a:cubicBezTo>
                                      <a:pt x="157056" y="345084"/>
                                      <a:pt x="183057" y="349163"/>
                                      <a:pt x="210341" y="351727"/>
                                    </a:cubicBezTo>
                                    <a:cubicBezTo>
                                      <a:pt x="226664" y="374802"/>
                                      <a:pt x="243687" y="395896"/>
                                      <a:pt x="261060" y="414194"/>
                                    </a:cubicBezTo>
                                    <a:cubicBezTo>
                                      <a:pt x="258379" y="416758"/>
                                      <a:pt x="255813" y="419205"/>
                                      <a:pt x="253132" y="421652"/>
                                    </a:cubicBezTo>
                                    <a:cubicBezTo>
                                      <a:pt x="219085" y="453236"/>
                                      <a:pt x="187254" y="470484"/>
                                      <a:pt x="163819" y="470484"/>
                                    </a:cubicBezTo>
                                    <a:lnTo>
                                      <a:pt x="163819" y="470484"/>
                                    </a:lnTo>
                                    <a:close/>
                                    <a:moveTo>
                                      <a:pt x="420565" y="371889"/>
                                    </a:moveTo>
                                    <a:cubicBezTo>
                                      <a:pt x="428260" y="420370"/>
                                      <a:pt x="421148" y="454751"/>
                                      <a:pt x="401210" y="466288"/>
                                    </a:cubicBezTo>
                                    <a:cubicBezTo>
                                      <a:pt x="381272" y="477826"/>
                                      <a:pt x="347925" y="466755"/>
                                      <a:pt x="309798" y="435871"/>
                                    </a:cubicBezTo>
                                    <a:cubicBezTo>
                                      <a:pt x="301753" y="429344"/>
                                      <a:pt x="293707" y="422119"/>
                                      <a:pt x="285662" y="414310"/>
                                    </a:cubicBezTo>
                                    <a:cubicBezTo>
                                      <a:pt x="302919" y="396130"/>
                                      <a:pt x="320058" y="375152"/>
                                      <a:pt x="336498" y="351843"/>
                                    </a:cubicBezTo>
                                    <a:cubicBezTo>
                                      <a:pt x="363782" y="349279"/>
                                      <a:pt x="389900" y="345200"/>
                                      <a:pt x="413919" y="339606"/>
                                    </a:cubicBezTo>
                                    <a:cubicBezTo>
                                      <a:pt x="416600" y="350794"/>
                                      <a:pt x="418932" y="361516"/>
                                      <a:pt x="420565" y="371889"/>
                                    </a:cubicBezTo>
                                    <a:close/>
                                    <a:moveTo>
                                      <a:pt x="409022" y="322824"/>
                                    </a:moveTo>
                                    <a:cubicBezTo>
                                      <a:pt x="390250" y="327136"/>
                                      <a:pt x="370195" y="330632"/>
                                      <a:pt x="349207" y="332963"/>
                                    </a:cubicBezTo>
                                    <a:cubicBezTo>
                                      <a:pt x="356320" y="322125"/>
                                      <a:pt x="363199" y="310937"/>
                                      <a:pt x="369962" y="299282"/>
                                    </a:cubicBezTo>
                                    <a:cubicBezTo>
                                      <a:pt x="376374" y="288094"/>
                                      <a:pt x="382438" y="276906"/>
                                      <a:pt x="388151" y="265718"/>
                                    </a:cubicBezTo>
                                    <a:cubicBezTo>
                                      <a:pt x="396429" y="285297"/>
                                      <a:pt x="403542" y="304410"/>
                                      <a:pt x="409022" y="322824"/>
                                    </a:cubicBezTo>
                                    <a:lnTo>
                                      <a:pt x="409022" y="322824"/>
                                    </a:lnTo>
                                    <a:close/>
                                    <a:moveTo>
                                      <a:pt x="388151" y="224695"/>
                                    </a:moveTo>
                                    <a:cubicBezTo>
                                      <a:pt x="382088" y="212691"/>
                                      <a:pt x="375675" y="200804"/>
                                      <a:pt x="368796" y="188916"/>
                                    </a:cubicBezTo>
                                    <a:cubicBezTo>
                                      <a:pt x="362033" y="177145"/>
                                      <a:pt x="354921" y="165724"/>
                                      <a:pt x="347692" y="154769"/>
                                    </a:cubicBezTo>
                                    <a:cubicBezTo>
                                      <a:pt x="370311" y="157216"/>
                                      <a:pt x="391182" y="160829"/>
                                      <a:pt x="410188" y="165374"/>
                                    </a:cubicBezTo>
                                    <a:cubicBezTo>
                                      <a:pt x="404474" y="184488"/>
                                      <a:pt x="397012" y="204533"/>
                                      <a:pt x="388151" y="224695"/>
                                    </a:cubicBezTo>
                                    <a:close/>
                                  </a:path>
                                </a:pathLst>
                              </a:custGeom>
                              <a:solidFill>
                                <a:schemeClr val="bg1"/>
                              </a:solidFill>
                              <a:ln w="1074"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reeform 16"/>
                            <wps:cNvSpPr/>
                            <wps:spPr>
                              <a:xfrm>
                                <a:off x="309791" y="319606"/>
                                <a:ext cx="87447" cy="87407"/>
                              </a:xfrm>
                              <a:custGeom>
                                <a:avLst/>
                                <a:gdLst>
                                  <a:gd name="connsiteX0" fmla="*/ 43724 w 87447"/>
                                  <a:gd name="connsiteY0" fmla="*/ 0 h 87407"/>
                                  <a:gd name="connsiteX1" fmla="*/ 0 w 87447"/>
                                  <a:gd name="connsiteY1" fmla="*/ 43704 h 87407"/>
                                  <a:gd name="connsiteX2" fmla="*/ 43724 w 87447"/>
                                  <a:gd name="connsiteY2" fmla="*/ 87407 h 87407"/>
                                  <a:gd name="connsiteX3" fmla="*/ 87448 w 87447"/>
                                  <a:gd name="connsiteY3" fmla="*/ 43704 h 87407"/>
                                  <a:gd name="connsiteX4" fmla="*/ 43724 w 87447"/>
                                  <a:gd name="connsiteY4" fmla="*/ 0 h 87407"/>
                                  <a:gd name="connsiteX5" fmla="*/ 43724 w 87447"/>
                                  <a:gd name="connsiteY5" fmla="*/ 69926 h 87407"/>
                                  <a:gd name="connsiteX6" fmla="*/ 17490 w 87447"/>
                                  <a:gd name="connsiteY6" fmla="*/ 43704 h 87407"/>
                                  <a:gd name="connsiteX7" fmla="*/ 43724 w 87447"/>
                                  <a:gd name="connsiteY7" fmla="*/ 17481 h 87407"/>
                                  <a:gd name="connsiteX8" fmla="*/ 69958 w 87447"/>
                                  <a:gd name="connsiteY8" fmla="*/ 43704 h 87407"/>
                                  <a:gd name="connsiteX9" fmla="*/ 43724 w 87447"/>
                                  <a:gd name="connsiteY9" fmla="*/ 69926 h 874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87447" h="87407">
                                    <a:moveTo>
                                      <a:pt x="43724" y="0"/>
                                    </a:moveTo>
                                    <a:cubicBezTo>
                                      <a:pt x="19588" y="0"/>
                                      <a:pt x="0" y="19579"/>
                                      <a:pt x="0" y="43704"/>
                                    </a:cubicBezTo>
                                    <a:cubicBezTo>
                                      <a:pt x="0" y="67828"/>
                                      <a:pt x="19588" y="87407"/>
                                      <a:pt x="43724" y="87407"/>
                                    </a:cubicBezTo>
                                    <a:cubicBezTo>
                                      <a:pt x="67859" y="87407"/>
                                      <a:pt x="87448" y="67828"/>
                                      <a:pt x="87448" y="43704"/>
                                    </a:cubicBezTo>
                                    <a:cubicBezTo>
                                      <a:pt x="87448" y="19579"/>
                                      <a:pt x="67859" y="0"/>
                                      <a:pt x="43724" y="0"/>
                                    </a:cubicBezTo>
                                    <a:close/>
                                    <a:moveTo>
                                      <a:pt x="43724" y="69926"/>
                                    </a:moveTo>
                                    <a:cubicBezTo>
                                      <a:pt x="29266" y="69926"/>
                                      <a:pt x="17490" y="58155"/>
                                      <a:pt x="17490" y="43704"/>
                                    </a:cubicBezTo>
                                    <a:cubicBezTo>
                                      <a:pt x="17490" y="29252"/>
                                      <a:pt x="29266" y="17481"/>
                                      <a:pt x="43724" y="17481"/>
                                    </a:cubicBezTo>
                                    <a:cubicBezTo>
                                      <a:pt x="58182" y="17481"/>
                                      <a:pt x="69958" y="29252"/>
                                      <a:pt x="69958" y="43704"/>
                                    </a:cubicBezTo>
                                    <a:cubicBezTo>
                                      <a:pt x="69958" y="58155"/>
                                      <a:pt x="58182" y="69926"/>
                                      <a:pt x="43724" y="69926"/>
                                    </a:cubicBezTo>
                                    <a:close/>
                                  </a:path>
                                </a:pathLst>
                              </a:custGeom>
                              <a:solidFill>
                                <a:schemeClr val="bg1"/>
                              </a:solidFill>
                              <a:ln w="1074"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inline>
            </w:drawing>
          </mc:Choice>
          <mc:Fallback>
            <w:pict>
              <v:group w14:anchorId="1E79F0BB" id="Group  2" o:spid="_x0000_s1026" alt="decorative element" style="width:451.3pt;height:163.75pt;mso-position-horizontal-relative:char;mso-position-vertical-relative:line" coordsize="72809,2554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8620;top:361;width:34189;height:22213;flip:x;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">
                  <v:imagedata r:id="rId9" o:title=""/>
                </v:shape>
                <v:group id="Group  34" o:spid="_x0000_s1028" style="position:absolute;width:52292;height:22574" coordsize="52292,225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029" type="#_x0000_t15" style="position:absolute;left:8001;top:142;width:44291;height:2243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" adj="16130" fillcolor="white [3212]" stroked="f" strokeweight="2pt"/>
                  <v:shape id="Pentagon  33" o:spid="_x0000_s1030" type="#_x0000_t15" style="position:absolute;width:50292;height:22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" adj="16783" fillcolor="#8971e1 [3208]" stroked="f" strokeweight="2pt"/>
                </v:group>
                <v:shapetype id="_x0000_t202" coordsize="21600,21600" o:spt="202" path="m,l,21600r21600,l21600,xe">
                  <v:stroke joinstyle="miter"/>
                  <v:path gradientshapeok="t" o:connecttype="rect"/>
                </v:shapetype>
                <v:shape id="Text Box 10" o:spid="_x0000_s1031" type="#_x0000_t202" style="position:absolute;left:6673;top:3739;width:40862;height:116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" filled="f" stroked="f" strokeweight=".5pt">
                  <v:textbox>
                    <w:txbxContent>
                      <w:p w14:paraId="6F3A7794" w14:textId="77777777" w:rsidR="005730E1" w:rsidRDefault="005730E1" w:rsidP="005730E1">
                        <w:pPr>
                          <w:jc w:val="center"/>
                          <w:rPr>
                            <w:rFonts w:ascii="ACADEMY ENGRAVED LET PLAIN:1.0" w:hAnsi="ACADEMY ENGRAVED LET PLAIN:1.0"/>
                            <w:sz w:val="44"/>
                            <w:szCs w:val="44"/>
                          </w:rPr>
                        </w:pPr>
                        <w:r w:rsidRPr="004E6547">
                          <w:rPr>
                            <w:rFonts w:ascii="ACADEMY ENGRAVED LET PLAIN:1.0" w:hAnsi="ACADEMY ENGRAVED LET PLAIN:1.0"/>
                            <w:sz w:val="44"/>
                            <w:szCs w:val="44"/>
                          </w:rPr>
                          <w:t>WELCOME TO</w:t>
                        </w:r>
                        <w:r>
                          <w:rPr>
                            <w:rFonts w:ascii="ACADEMY ENGRAVED LET PLAIN:1.0" w:hAnsi="ACADEMY ENGRAVED LET PLAIN:1.0"/>
                            <w:sz w:val="44"/>
                            <w:szCs w:val="44"/>
                          </w:rPr>
                          <w:t xml:space="preserve"> </w:t>
                        </w:r>
                      </w:p>
                      <w:p w14:paraId="310A6346" w14:textId="77777777" w:rsidR="005730E1" w:rsidRPr="004E6547" w:rsidRDefault="005730E1" w:rsidP="005730E1">
                        <w:pPr>
                          <w:jc w:val="center"/>
                          <w:rPr>
                            <w:rFonts w:ascii="ACADEMY ENGRAVED LET PLAIN:1.0" w:hAnsi="ACADEMY ENGRAVED LET PLAIN:1.0"/>
                            <w:sz w:val="44"/>
                            <w:szCs w:val="44"/>
                          </w:rPr>
                        </w:pPr>
                        <w:r w:rsidRPr="004E6547">
                          <w:rPr>
                            <w:rFonts w:ascii="ACADEMY ENGRAVED LET PLAIN:1.0" w:hAnsi="ACADEMY ENGRAVED LET PLAIN:1.0"/>
                            <w:sz w:val="44"/>
                            <w:szCs w:val="44"/>
                          </w:rPr>
                          <w:t>TRINITY HOTEL</w:t>
                        </w:r>
                      </w:p>
                      <w:p w14:paraId="768F4DAB" w14:textId="77777777" w:rsidR="005730E1" w:rsidRPr="0074128F" w:rsidRDefault="005730E1" w:rsidP="005730E1">
                        <w:pPr>
                          <w:pStyle w:val="Title"/>
                        </w:pPr>
                      </w:p>
                    </w:txbxContent>
                  </v:textbox>
                </v:shape>
                <v:shape id="Text Box 23" o:spid="_x0000_s1032" type="#_x0000_t202" style="position:absolute;left:8737;top:16870;width:35576;height:867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" filled="f" stroked="f" strokeweight=".5pt">
                  <v:textbox>
                    <w:txbxContent>
                      <w:p w14:paraId="72A37FC5" w14:textId="77777777" w:rsidR="005730E1" w:rsidRDefault="005730E1" w:rsidP="005730E1">
                        <w:pPr>
                          <w:jc w:val="center"/>
                          <w:rPr>
                            <w:rFonts w:ascii="Edwardian Script ITC" w:hAnsi="Edwardian Script ITC" w:cs="Arial"/>
                            <w:noProof/>
                            <w:color w:val="202124"/>
                            <w:sz w:val="40"/>
                            <w:szCs w:val="40"/>
                            <w:shd w:val="clear" w:color="auto" w:fill="FFFFFF"/>
                          </w:rPr>
                        </w:pPr>
                        <w:r w:rsidRPr="004E6547">
                          <w:rPr>
                            <w:rFonts w:ascii="Edwardian Script ITC" w:hAnsi="Edwardian Script ITC" w:cs="Arial"/>
                            <w:color w:val="202124"/>
                            <w:sz w:val="40"/>
                            <w:szCs w:val="40"/>
                            <w:shd w:val="clear" w:color="auto" w:fill="FFFFFF"/>
                          </w:rPr>
                          <w:t>We are very pleased to have you here</w:t>
                        </w:r>
                        <w:r>
                          <w:rPr>
                            <w:rFonts w:ascii="Edwardian Script ITC" w:hAnsi="Edwardian Script ITC" w:cs="Arial"/>
                            <w:color w:val="202124"/>
                            <w:sz w:val="40"/>
                            <w:szCs w:val="40"/>
                            <w:shd w:val="clear" w:color="auto" w:fill="FFFFFF"/>
                          </w:rPr>
                          <w:t>.</w:t>
                        </w:r>
                        <w:r w:rsidRPr="00854C67">
                          <w:rPr>
                            <w:rFonts w:ascii="Edwardian Script ITC" w:hAnsi="Edwardian Script ITC" w:cs="Arial"/>
                            <w:noProof/>
                            <w:color w:val="202124"/>
                            <w:sz w:val="40"/>
                            <w:szCs w:val="40"/>
                            <w:shd w:val="clear" w:color="auto" w:fill="FFFFFF"/>
                          </w:rPr>
                          <w:t xml:space="preserve"> </w:t>
                        </w:r>
                      </w:p>
                      <w:p w14:paraId="0569A314" w14:textId="77777777" w:rsidR="005730E1" w:rsidRPr="00737983" w:rsidRDefault="005730E1" w:rsidP="005730E1">
                        <w:pPr>
                          <w:pStyle w:val="Header"/>
                        </w:pPr>
                      </w:p>
                    </w:txbxContent>
                  </v:textbox>
                </v:shape>
                <v:group id="Group  3" o:spid="_x0000_s1033" style="position:absolute;left:1676;top:5029;width:7061;height:7061" coordsize="7352,73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oval id="Oval  12" o:spid="_x0000_s1034" alt="circle" style="position:absolute;width:7352;height:7348;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" fillcolor="#8971e1 [3208]" strokecolor="white [3201]" strokeweight="5pt">
                    <v:shadow on="t" color="black" opacity="24903f" origin=",.5" offset="0,.55556mm"/>
                  </v:oval>
                  <v:group id="Graphic  35" o:spid="_x0000_s1035" alt="science icon" style="position:absolute;left:795;top:1192;width:5479;height:4885" coordorigin="795,1192" coordsize="5478,48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shape id="Freeform 15" o:spid="_x0000_s1036" style="position:absolute;left:795;top:1192;width:5479;height:4885;visibility:visible;mso-wrap-style:square;v-text-anchor:middle" coordsize="547888,4884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" path="m464755,163743v-10377,-3963,-21337,-7575,-32880,-10839c434906,141250,437238,129945,438987,118990,447965,62117,438054,22260,411120,6759,403192,2331,394214,,384186,,352822,,313179,23309,273303,62584,264558,53959,255813,46151,247069,39042,202295,2914,162769,-8508,135835,7109,118462,17132,107969,37527,105404,66196v-467,4779,3148,9091,7928,9440c118113,76103,122427,72490,122776,67711v1400,-15849,6413,-36594,21804,-45451c164518,10722,197865,21794,235992,52677v8278,6760,16673,14219,25068,22377c244270,92885,227597,113396,211623,136006v-28216,2564,-55033,6876,-79635,12703c127674,131927,124759,115960,123243,101159v-467,-4778,-4781,-8274,-9561,-7808c108901,93817,105404,98129,105870,102907v1516,15734,4664,32632,9211,50230c103888,156284,93277,159780,83250,163626,29616,184371,,212924,,244041v,31117,29616,59670,83250,80298c93511,328302,104587,331914,116130,335178v-3031,11654,-5363,22959,-7112,33914c100040,425965,109951,465822,136885,481322v7812,4546,16790,6760,26817,6760c194717,488082,233777,465356,273186,426897v8512,8274,16907,15850,25418,22726c330319,475262,359351,488432,383137,488432v9794,,18772,-2215,26701,-6760c436772,466172,446682,426314,437704,369441v-1749,-10955,-4080,-22260,-7112,-33914c448548,330516,465105,324689,479796,318046v4431,-1981,6296,-7226,4314,-11538c482128,302079,476881,300215,472567,302196v-13875,6293,-29616,11771,-46639,16549c418816,295087,409488,270496,397945,245556v12009,-25756,21804,-51279,29033,-75636c491922,188100,530399,216770,530399,244274v,17715,-15507,32399,-28566,41606c497868,288677,496936,294154,499734,298117v2798,3962,8278,4895,12243,2098c535529,283666,547888,264319,547888,244274v117,-31350,-29499,-59903,-83133,-80531l464755,163743xm384186,17481v6763,,12826,1516,18073,4429c422197,33448,429309,67828,421614,116310v-1632,10372,-3964,21211,-6763,32282c390133,142765,363199,138453,334983,136006,319125,113629,302452,93118,285546,75054v3148,-3030,6179,-6061,9327,-8858c328920,34730,360751,17481,384186,17481r,xm273303,87640v13175,14102,26234,29719,38827,46734c299537,133675,286828,133325,273886,133325v-13292,,-26468,350,-39526,1049c247185,117475,260244,101625,273303,87640xm273303,401840c259661,387389,246136,371189,233077,353475v13409,816,27050,1165,40926,1165c287295,354640,300470,354291,313529,353475v-13059,17714,-26584,33914,-40226,48365l273303,401840xm274003,337275v-18773,,-36845,-699,-53985,-2097c210341,321076,201013,306275,192152,290891v-8745,-15150,-16790,-30417,-24136,-45685c175595,229240,183990,213274,193201,197307v8861,-15383,18422,-30417,28216,-44636c238207,151389,255697,150690,274003,150690v17839,,34979,699,51302,1865c335099,166890,344660,181924,353638,197540v9211,15850,17490,31817,25068,47666c371477,260240,363432,275508,354688,290542v-8862,15383,-18306,30301,-28100,44519c309448,336576,291842,337275,274003,337275r,xm197515,332963v-21570,-2447,-41508,-5943,-59698,-10256c143297,304294,150410,285181,158688,265835v5714,11304,11777,22609,18306,33797c183640,311053,190403,322241,197515,332963xm198914,154886v-7112,10838,-14108,22143,-20754,33797c171281,200687,164751,212691,158688,224695v-8744,-20162,-16207,-40091,-21920,-59087c155657,161062,176411,157450,198914,154886r,xm17490,244041v,-27388,38010,-55941,102372,-74005c127091,194277,160551,219628,148778,245323v-11427,24940,-20871,49531,-27867,73072c55966,300215,17490,271545,17490,244041xm163819,470484v-6763,,-12826,-1515,-18073,-4429c125808,454518,118696,420137,126391,371656v1632,-10373,3848,-21211,6763,-32283c157056,345084,183057,349163,210341,351727v16323,23075,33346,44169,50719,62467c258379,416758,255813,419205,253132,421652v-34047,31584,-65878,48832,-89313,48832l163819,470484xm420565,371889v7695,48481,583,82862,-19355,94399c381272,477826,347925,466755,309798,435871v-8045,-6527,-16091,-13752,-24136,-21561c302919,396130,320058,375152,336498,351843v27284,-2564,53402,-6643,77421,-12237c416600,350794,418932,361516,420565,371889xm409022,322824v-18772,4312,-38827,7808,-59815,10139c356320,322125,363199,310937,369962,299282v6412,-11188,12476,-22376,18189,-33564c396429,285297,403542,304410,409022,322824r,xm388151,224695v-6063,-12004,-12476,-23891,-19355,-35779c362033,177145,354921,165724,347692,154769v22619,2447,43490,6060,62496,10605c404474,184488,397012,204533,388151,224695xe" fillcolor="white [3212]" stroked="f" strokeweight=".02983mm">
                      <v:stroke joinstyle="miter"/>
                      <v:path arrowok="t" o:connecttype="custom" o:connectlocs="464755,163743;431875,152904;438987,118990;411120,6759;384186,0;273303,62584;247069,39042;135835,7109;105404,66196;113332,75636;122776,67711;144580,22260;235992,52677;261060,75054;211623,136006;131988,148709;123243,101159;113682,93351;105870,102907;115081,153137;83250,163626;0,244041;83250,324339;116130,335178;109018,369092;136885,481322;163702,488082;273186,426897;298604,449623;383137,488432;409838,481672;437704,369441;430592,335527;479796,318046;484110,306508;472567,302196;425928,318745;397945,245556;426978,169920;530399,244274;501833,285880;499734,298117;511977,300215;547888,244274;464755,163743;464755,163743;384186,17481;402259,21910;421614,116310;414851,148592;334983,136006;285546,75054;294873,66196;384186,17481;384186,17481;273303,87640;312130,134374;273886,133325;234360,134374;273303,87640;273303,401840;233077,353475;274003,354640;313529,353475;273303,401840;273303,401840;274003,337275;220018,335178;192152,290891;168016,245206;193201,197307;221417,152671;274003,150690;325305,152555;353638,197540;378706,245206;354688,290542;326588,335061;274003,337275;274003,337275;197515,332963;137817,322707;158688,265835;176994,299632;197515,332963;198914,154886;178160,188683;158688,224695;136768,165608;198914,154886;198914,154886;17490,244041;119862,170036;148778,245323;120911,318395;17490,244041;163819,470484;145746,466055;126391,371656;133154,339373;210341,351727;261060,414194;253132,421652;163819,470484;163819,470484;420565,371889;401210,466288;309798,435871;285662,414310;336498,351843;413919,339606;420565,371889;409022,322824;349207,332963;369962,299282;388151,265718;409022,322824;409022,322824;388151,224695;368796,188916;347692,154769;410188,165374;388151,224695" o:connectangles="0,0,0,0,0,0,0,0,0,0,0,0,0,0,0,0,0,0,0,0,0,0,0,0,0,0,0,0,0,0,0,0,0,0,0,0,0,0,0,0,0,0,0,0,0,0,0,0,0,0,0,0,0,0,0,0,0,0,0,0,0,0,0,0,0,0,0,0,0,0,0,0,0,0,0,0,0,0,0,0,0,0,0,0,0,0,0,0,0,0,0,0,0,0,0,0,0,0,0,0,0,0,0,0,0,0,0,0,0,0,0,0,0,0,0,0,0,0,0,0,0,0,0"/>
                    </v:shape>
                    <v:shape id="Freeform 16" o:spid="_x0000_s1037" style="position:absolute;left:3097;top:3196;width:875;height:874;visibility:visible;mso-wrap-style:square;v-text-anchor:middle" coordsize="87447,874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" path="m43724,c19588,,,19579,,43704,,67828,19588,87407,43724,87407v24135,,43724,-19579,43724,-43703c87448,19579,67859,,43724,xm43724,69926c29266,69926,17490,58155,17490,43704v,-14452,11776,-26223,26234,-26223c58182,17481,69958,29252,69958,43704v,14451,-11776,26222,-26234,26222xe" fillcolor="white [3212]" stroked="f" strokeweight=".02983mm">
                      <v:stroke joinstyle="miter"/>
                      <v:path arrowok="t" o:connecttype="custom" o:connectlocs="43724,0;0,43704;43724,87407;87448,43704;43724,0;43724,69926;17490,43704;43724,17481;69958,43704;43724,69926" o:connectangles="0,0,0,0,0,0,0,0,0,0"/>
                    </v:shape>
                  </v:group>
                </v:group>
                <w10:anchorlock/>
              </v:group>
            </w:pict>
          </mc:Fallback>
        </mc:AlternateContent>
      </w:r>
    </w:p>
    <w:p w14:paraId="21C56051" w14:textId="6A5A4016" w:rsidR="008473AA" w:rsidRPr="00187927" w:rsidRDefault="008473AA" w:rsidP="005730E1">
      <w:pPr>
        <w:rPr>
          <w:lang w:val="en-GB"/>
        </w:rPr>
      </w:pPr>
    </w:p>
    <w:p w14:paraId="7151FB01" w14:textId="39589EA4" w:rsidR="005730E1" w:rsidRPr="005730E1" w:rsidRDefault="005730E1" w:rsidP="005730E1">
      <w:pPr>
        <w:spacing w:line="360" w:lineRule="auto"/>
        <w:rPr>
          <w:rFonts w:ascii="Arial" w:hAnsi="Arial" w:cs="Arial"/>
          <w:color w:val="202124"/>
          <w:sz w:val="24"/>
          <w:szCs w:val="24"/>
          <w:shd w:val="clear" w:color="auto" w:fill="FFFFFF"/>
        </w:rPr>
      </w:pPr>
      <w:r w:rsidRPr="005730E1">
        <w:rPr>
          <w:rFonts w:ascii="Arial" w:hAnsi="Arial" w:cs="Arial"/>
          <w:color w:val="202124"/>
          <w:sz w:val="24"/>
          <w:szCs w:val="24"/>
          <w:shd w:val="clear" w:color="auto" w:fill="FFFFFF"/>
        </w:rPr>
        <w:t>The housekeeping team is a significant part of our hotel that is responsible for maintaining cleanliness in the hotel and rooms, ensuring that everything is done at the highest level so our guests would have a great experience.</w:t>
      </w:r>
    </w:p>
    <w:p w14:paraId="71175065" w14:textId="77777777" w:rsidR="005730E1" w:rsidRPr="005730E1" w:rsidRDefault="005730E1" w:rsidP="005730E1">
      <w:pPr>
        <w:spacing w:line="360" w:lineRule="auto"/>
        <w:rPr>
          <w:rFonts w:ascii="Arial" w:hAnsi="Arial" w:cs="Arial"/>
          <w:color w:val="202124"/>
          <w:sz w:val="24"/>
          <w:szCs w:val="24"/>
          <w:shd w:val="clear" w:color="auto" w:fill="FFFFFF"/>
        </w:rPr>
      </w:pPr>
      <w:r w:rsidRPr="005730E1">
        <w:rPr>
          <w:rFonts w:ascii="Arial" w:hAnsi="Arial" w:cs="Arial"/>
          <w:color w:val="202124"/>
          <w:sz w:val="24"/>
          <w:szCs w:val="24"/>
          <w:shd w:val="clear" w:color="auto" w:fill="FFFFFF"/>
        </w:rPr>
        <w:t xml:space="preserve">The Housekeeping team is pleased to have you trained so you can become part of the team. We will guide you through the tasks to learn so you can have the opportunity to observe and then have a go, as we understand how important your career development can be to you. Your training will take a blended approach to give you the best opportunity to learn everything you need. We are confident that our training plan can provide you with the right skills to meet the hotel's standards. This training plan will take you through your first eight weeks of training in detail and explain what is expected of you within your first three months to ensure you are fully trained in your new role. </w:t>
      </w:r>
    </w:p>
    <w:p w14:paraId="2674166C" w14:textId="748DE4ED" w:rsidR="005730E1" w:rsidRPr="005730E1" w:rsidRDefault="005730E1" w:rsidP="005730E1">
      <w:pPr>
        <w:spacing w:line="360" w:lineRule="auto"/>
        <w:rPr>
          <w:rFonts w:ascii="Arial" w:hAnsi="Arial" w:cs="Arial"/>
          <w:color w:val="202124"/>
          <w:sz w:val="24"/>
          <w:szCs w:val="24"/>
          <w:shd w:val="clear" w:color="auto" w:fill="FFFFFF"/>
        </w:rPr>
        <w:sectPr w:rsidR="005730E1" w:rsidRPr="005730E1" w:rsidSect="00E77FA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r w:rsidRPr="005730E1">
        <w:rPr>
          <w:rFonts w:ascii="Arial" w:hAnsi="Arial" w:cs="Arial"/>
          <w:color w:val="202124"/>
          <w:sz w:val="24"/>
          <w:szCs w:val="24"/>
          <w:shd w:val="clear" w:color="auto" w:fill="FFFFFF"/>
        </w:rPr>
        <w:t>We appreciate your interest and look forward to working with y</w:t>
      </w:r>
      <w:r w:rsidR="001516D6">
        <w:rPr>
          <w:rFonts w:ascii="Arial" w:hAnsi="Arial" w:cs="Arial"/>
          <w:color w:val="202124"/>
          <w:sz w:val="24"/>
          <w:szCs w:val="24"/>
          <w:shd w:val="clear" w:color="auto" w:fill="FFFFFF"/>
        </w:rPr>
        <w:t>ou.</w:t>
      </w:r>
    </w:p>
    <w:p w14:paraId="65C7DFA9" w14:textId="77777777" w:rsidR="00715982" w:rsidRDefault="005730E1" w:rsidP="008A68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b/>
          <w:bCs/>
          <w:sz w:val="40"/>
          <w:szCs w:val="40"/>
          <w:u w:val="single"/>
        </w:rPr>
      </w:pPr>
      <w:r>
        <w:rPr>
          <w:rFonts w:cstheme="minorHAnsi"/>
          <w:b/>
          <w:bCs/>
          <w:sz w:val="40"/>
          <w:szCs w:val="40"/>
          <w:u w:val="single"/>
        </w:rPr>
        <w:t>8-WEEK</w:t>
      </w:r>
      <w:r w:rsidRPr="00C24D40">
        <w:rPr>
          <w:rFonts w:cstheme="minorHAnsi"/>
          <w:b/>
          <w:bCs/>
          <w:sz w:val="40"/>
          <w:szCs w:val="40"/>
          <w:u w:val="single"/>
        </w:rPr>
        <w:t xml:space="preserve"> TRAINING PLAN</w:t>
      </w:r>
      <w:r>
        <w:rPr>
          <w:rFonts w:cstheme="minorHAnsi"/>
          <w:b/>
          <w:bCs/>
          <w:sz w:val="40"/>
          <w:szCs w:val="40"/>
          <w:u w:val="single"/>
        </w:rPr>
        <w:t xml:space="preserve"> for Housekeeping,</w:t>
      </w:r>
    </w:p>
    <w:p w14:paraId="23652CA5" w14:textId="59311A2B" w:rsidR="008473AA" w:rsidRPr="00F1723D" w:rsidRDefault="00E94C80" w:rsidP="00F172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b/>
          <w:bCs/>
          <w:i w:val="0"/>
          <w:iCs w:val="0"/>
          <w:sz w:val="40"/>
          <w:szCs w:val="40"/>
          <w:u w:val="single"/>
        </w:rPr>
      </w:pPr>
      <w:r>
        <w:rPr>
          <w:rFonts w:cstheme="minorHAnsi"/>
          <w:b/>
          <w:bCs/>
          <w:sz w:val="40"/>
          <w:szCs w:val="40"/>
          <w:u w:val="single"/>
        </w:rPr>
        <w:t xml:space="preserve">At </w:t>
      </w:r>
      <w:r w:rsidRPr="00E94C80">
        <w:rPr>
          <w:rFonts w:ascii="ACADEMY ENGRAVED LET PLAIN:1.0" w:hAnsi="ACADEMY ENGRAVED LET PLAIN:1.0" w:cstheme="minorHAnsi"/>
          <w:sz w:val="40"/>
          <w:szCs w:val="40"/>
        </w:rPr>
        <w:t>TRINITY</w:t>
      </w:r>
      <w:r w:rsidR="00E11E28" w:rsidRPr="00E94C80">
        <w:rPr>
          <w:rFonts w:ascii="ACADEMY ENGRAVED LET PLAIN:1.0" w:hAnsi="ACADEMY ENGRAVED LET PLAIN:1.0" w:cstheme="minorHAnsi"/>
          <w:i w:val="0"/>
          <w:iCs w:val="0"/>
          <w:sz w:val="44"/>
          <w:szCs w:val="44"/>
        </w:rPr>
        <w:t xml:space="preserve"> HOTEL</w:t>
      </w:r>
      <w:r w:rsidR="00715982" w:rsidRPr="00715982">
        <w:rPr>
          <w:rFonts w:cstheme="minorHAnsi"/>
          <w:b/>
          <w:bCs/>
          <w:sz w:val="44"/>
          <w:szCs w:val="44"/>
          <w:u w:val="single"/>
        </w:rPr>
        <w:t xml:space="preserve"> </w:t>
      </w:r>
      <w:r w:rsidR="005730E1" w:rsidRPr="00715982">
        <w:rPr>
          <w:rFonts w:cstheme="minorHAnsi"/>
          <w:b/>
          <w:bCs/>
          <w:sz w:val="44"/>
          <w:szCs w:val="44"/>
          <w:u w:val="single"/>
        </w:rPr>
        <w:t xml:space="preserve">  </w:t>
      </w:r>
      <w:r w:rsidR="008A6824" w:rsidRPr="00187927">
        <w:rPr>
          <w:noProof/>
          <w:lang w:val="en-GB"/>
        </w:rPr>
        <w:drawing>
          <wp:inline distT="0" distB="0" distL="0" distR="0" wp14:anchorId="4FBE53D2" wp14:editId="18A9DD5A">
            <wp:extent cx="9970135" cy="892885"/>
            <wp:effectExtent l="12700" t="0" r="0" b="0"/>
            <wp:docPr id="7" name="Diagram  7" descr="decorative element"/>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tbl>
      <w:tblPr>
        <w:tblStyle w:val="TableGrid"/>
        <w:tblW w:w="0" w:type="auto"/>
        <w:jc w:val="center"/>
        <w:tblLook w:val="04A0" w:firstRow="1" w:lastRow="0" w:firstColumn="1" w:lastColumn="0" w:noHBand="0" w:noVBand="1"/>
      </w:tblPr>
      <w:tblGrid>
        <w:gridCol w:w="1328"/>
        <w:gridCol w:w="1465"/>
        <w:gridCol w:w="1694"/>
        <w:gridCol w:w="1580"/>
        <w:gridCol w:w="1716"/>
        <w:gridCol w:w="1690"/>
        <w:gridCol w:w="1709"/>
      </w:tblGrid>
      <w:tr w:rsidR="00B947DC" w:rsidRPr="009A08E9" w14:paraId="2EB5D2F6" w14:textId="77777777" w:rsidTr="00AE42AF">
        <w:trPr>
          <w:trHeight w:val="1368"/>
          <w:jc w:val="center"/>
        </w:trPr>
        <w:tc>
          <w:tcPr>
            <w:tcW w:w="0" w:type="auto"/>
          </w:tcPr>
          <w:p w14:paraId="4496F01A" w14:textId="6ECCD22B"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rPr>
            </w:pPr>
            <w:r w:rsidRPr="009A08E9">
              <w:rPr>
                <w:rFonts w:ascii="Arial" w:eastAsiaTheme="minorEastAsia" w:hAnsi="Arial" w:cs="Arial"/>
                <w:b/>
                <w:bCs/>
              </w:rPr>
              <w:t>Week one</w:t>
            </w:r>
          </w:p>
          <w:p w14:paraId="6D85E5EA" w14:textId="77777777"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9A08E9">
              <w:rPr>
                <w:rFonts w:ascii="Arial" w:eastAsiaTheme="minorEastAsia" w:hAnsi="Arial" w:cs="Arial"/>
                <w:b/>
                <w:bCs/>
                <w:sz w:val="28"/>
                <w:szCs w:val="28"/>
              </w:rPr>
              <w:t>1</w:t>
            </w:r>
          </w:p>
          <w:p w14:paraId="44D2455B" w14:textId="75800BD7"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rPr>
            </w:pPr>
            <w:r w:rsidRPr="000A0175">
              <w:rPr>
                <w:rFonts w:ascii="Arial" w:eastAsiaTheme="minorEastAsia" w:hAnsi="Arial" w:cs="Arial"/>
                <w:sz w:val="16"/>
                <w:szCs w:val="16"/>
              </w:rPr>
              <w:t>introductio</w:t>
            </w:r>
            <w:r>
              <w:rPr>
                <w:rFonts w:ascii="Arial" w:eastAsiaTheme="minorEastAsia" w:hAnsi="Arial" w:cs="Arial"/>
                <w:sz w:val="16"/>
                <w:szCs w:val="16"/>
              </w:rPr>
              <w:t>n</w:t>
            </w:r>
          </w:p>
        </w:tc>
        <w:tc>
          <w:tcPr>
            <w:tcW w:w="0" w:type="auto"/>
          </w:tcPr>
          <w:p w14:paraId="51BB9DEE"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Welcome and introduction to the team.</w:t>
            </w:r>
          </w:p>
        </w:tc>
        <w:tc>
          <w:tcPr>
            <w:tcW w:w="0" w:type="auto"/>
          </w:tcPr>
          <w:p w14:paraId="25A6A68D" w14:textId="508C9D76"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Standards and expectation brief from Hotel Manager</w:t>
            </w:r>
          </w:p>
        </w:tc>
        <w:tc>
          <w:tcPr>
            <w:tcW w:w="0" w:type="auto"/>
          </w:tcPr>
          <w:p w14:paraId="2DABAAD8" w14:textId="77777777" w:rsidR="00453296" w:rsidRDefault="00453296"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05504911" w14:textId="3D818A83"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Hotel tour</w:t>
            </w:r>
          </w:p>
        </w:tc>
        <w:tc>
          <w:tcPr>
            <w:tcW w:w="0" w:type="auto"/>
          </w:tcPr>
          <w:p w14:paraId="740FBC7B"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Team members meeting to adjust the schedule</w:t>
            </w:r>
          </w:p>
        </w:tc>
        <w:tc>
          <w:tcPr>
            <w:tcW w:w="0" w:type="auto"/>
          </w:tcPr>
          <w:p w14:paraId="1ABEBA70"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Hotel website online training</w:t>
            </w:r>
          </w:p>
        </w:tc>
        <w:tc>
          <w:tcPr>
            <w:tcW w:w="0" w:type="auto"/>
          </w:tcPr>
          <w:p w14:paraId="220328FD"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Uniform standards &amp; team appearance and behaviour</w:t>
            </w:r>
          </w:p>
        </w:tc>
      </w:tr>
      <w:tr w:rsidR="00B947DC" w:rsidRPr="009A08E9" w14:paraId="658864C6" w14:textId="77777777" w:rsidTr="00AE42AF">
        <w:trPr>
          <w:trHeight w:val="1274"/>
          <w:jc w:val="center"/>
        </w:trPr>
        <w:tc>
          <w:tcPr>
            <w:tcW w:w="0" w:type="auto"/>
          </w:tcPr>
          <w:p w14:paraId="106AE44A" w14:textId="0E39D752"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rPr>
            </w:pPr>
            <w:r w:rsidRPr="009A08E9">
              <w:rPr>
                <w:rFonts w:ascii="Arial" w:eastAsiaTheme="minorEastAsia" w:hAnsi="Arial" w:cs="Arial"/>
                <w:b/>
                <w:bCs/>
              </w:rPr>
              <w:t>Week two</w:t>
            </w:r>
          </w:p>
          <w:p w14:paraId="6FC491D8" w14:textId="77777777"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9A08E9">
              <w:rPr>
                <w:rFonts w:ascii="Arial" w:eastAsiaTheme="minorEastAsia" w:hAnsi="Arial" w:cs="Arial"/>
                <w:b/>
                <w:bCs/>
                <w:sz w:val="28"/>
                <w:szCs w:val="28"/>
              </w:rPr>
              <w:t>2</w:t>
            </w:r>
          </w:p>
          <w:p w14:paraId="631BF6B0" w14:textId="77777777"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rPr>
            </w:pPr>
            <w:r w:rsidRPr="009A08E9">
              <w:rPr>
                <w:rFonts w:ascii="Arial" w:eastAsiaTheme="minorEastAsia" w:hAnsi="Arial" w:cs="Arial"/>
              </w:rPr>
              <w:t>(training)</w:t>
            </w:r>
          </w:p>
        </w:tc>
        <w:tc>
          <w:tcPr>
            <w:tcW w:w="0" w:type="auto"/>
          </w:tcPr>
          <w:p w14:paraId="42D3BB71"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Fire safety training</w:t>
            </w:r>
          </w:p>
        </w:tc>
        <w:tc>
          <w:tcPr>
            <w:tcW w:w="0" w:type="auto"/>
          </w:tcPr>
          <w:p w14:paraId="4FCAC168"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Health and safety training</w:t>
            </w:r>
          </w:p>
        </w:tc>
        <w:tc>
          <w:tcPr>
            <w:tcW w:w="0" w:type="auto"/>
          </w:tcPr>
          <w:p w14:paraId="306A8714"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COVID-19 training</w:t>
            </w:r>
          </w:p>
        </w:tc>
        <w:tc>
          <w:tcPr>
            <w:tcW w:w="0" w:type="auto"/>
          </w:tcPr>
          <w:p w14:paraId="01CCCB02"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Introduction to the cleaning facilities</w:t>
            </w:r>
          </w:p>
        </w:tc>
        <w:tc>
          <w:tcPr>
            <w:tcW w:w="0" w:type="auto"/>
          </w:tcPr>
          <w:p w14:paraId="2894BCCE"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Chemical use training</w:t>
            </w:r>
          </w:p>
          <w:p w14:paraId="6D1C03B3"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(COSHH)</w:t>
            </w:r>
          </w:p>
        </w:tc>
        <w:tc>
          <w:tcPr>
            <w:tcW w:w="0" w:type="auto"/>
          </w:tcPr>
          <w:p w14:paraId="66C6EB34"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Preparing a trolley and replenishing amendments</w:t>
            </w:r>
          </w:p>
        </w:tc>
      </w:tr>
      <w:tr w:rsidR="00B947DC" w:rsidRPr="009A08E9" w14:paraId="58F40664" w14:textId="77777777" w:rsidTr="00AE42AF">
        <w:trPr>
          <w:trHeight w:val="1264"/>
          <w:jc w:val="center"/>
        </w:trPr>
        <w:tc>
          <w:tcPr>
            <w:tcW w:w="0" w:type="auto"/>
          </w:tcPr>
          <w:p w14:paraId="3C8EF98A" w14:textId="134FC78E"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b/>
                <w:bCs/>
              </w:rPr>
            </w:pPr>
            <w:r w:rsidRPr="009A08E9">
              <w:rPr>
                <w:rFonts w:ascii="Arial" w:eastAsiaTheme="minorEastAsia" w:hAnsi="Arial" w:cs="Arial"/>
                <w:b/>
                <w:bCs/>
              </w:rPr>
              <w:t>Week three</w:t>
            </w:r>
          </w:p>
          <w:p w14:paraId="5407F567" w14:textId="77777777"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9A08E9">
              <w:rPr>
                <w:rFonts w:ascii="Arial" w:eastAsiaTheme="minorEastAsia" w:hAnsi="Arial" w:cs="Arial"/>
                <w:b/>
                <w:bCs/>
                <w:sz w:val="28"/>
                <w:szCs w:val="28"/>
              </w:rPr>
              <w:t>3</w:t>
            </w:r>
          </w:p>
          <w:p w14:paraId="505E5B31" w14:textId="3ED1FD13"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rPr>
            </w:pPr>
            <w:r w:rsidRPr="000A0175">
              <w:rPr>
                <w:rFonts w:ascii="Arial" w:eastAsiaTheme="minorEastAsia" w:hAnsi="Arial" w:cs="Arial"/>
                <w:sz w:val="18"/>
                <w:szCs w:val="18"/>
              </w:rPr>
              <w:t>(observing)</w:t>
            </w:r>
          </w:p>
        </w:tc>
        <w:tc>
          <w:tcPr>
            <w:tcW w:w="0" w:type="auto"/>
          </w:tcPr>
          <w:p w14:paraId="4EDD3A6C"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Introduction to room and bathroom hotel standards</w:t>
            </w:r>
          </w:p>
        </w:tc>
        <w:tc>
          <w:tcPr>
            <w:tcW w:w="0" w:type="auto"/>
          </w:tcPr>
          <w:p w14:paraId="18170FFD"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Assist housekeeping manager with cleaning expectation</w:t>
            </w:r>
          </w:p>
        </w:tc>
        <w:tc>
          <w:tcPr>
            <w:tcW w:w="0" w:type="auto"/>
          </w:tcPr>
          <w:p w14:paraId="47CD0CB7"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Following 3S whilst cleaning rooms</w:t>
            </w:r>
          </w:p>
        </w:tc>
        <w:tc>
          <w:tcPr>
            <w:tcW w:w="0" w:type="auto"/>
          </w:tcPr>
          <w:p w14:paraId="206D9DFA"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Reporting faults and damages procedure</w:t>
            </w:r>
          </w:p>
        </w:tc>
        <w:tc>
          <w:tcPr>
            <w:tcW w:w="0" w:type="auto"/>
          </w:tcPr>
          <w:p w14:paraId="28523CF7"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Assist Public area cleaning standards</w:t>
            </w:r>
          </w:p>
        </w:tc>
        <w:tc>
          <w:tcPr>
            <w:tcW w:w="0" w:type="auto"/>
          </w:tcPr>
          <w:p w14:paraId="75F98B98"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Maintenance standards</w:t>
            </w:r>
          </w:p>
        </w:tc>
      </w:tr>
      <w:tr w:rsidR="00B947DC" w:rsidRPr="009A08E9" w14:paraId="6C487E61" w14:textId="77777777" w:rsidTr="00AE42AF">
        <w:trPr>
          <w:trHeight w:val="1130"/>
          <w:jc w:val="center"/>
        </w:trPr>
        <w:tc>
          <w:tcPr>
            <w:tcW w:w="0" w:type="auto"/>
          </w:tcPr>
          <w:p w14:paraId="24A60A17" w14:textId="6103243D"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b/>
                <w:bCs/>
              </w:rPr>
            </w:pPr>
            <w:r w:rsidRPr="009A08E9">
              <w:rPr>
                <w:rFonts w:ascii="Arial" w:eastAsiaTheme="minorEastAsia" w:hAnsi="Arial" w:cs="Arial"/>
                <w:b/>
                <w:bCs/>
              </w:rPr>
              <w:t>Week four</w:t>
            </w:r>
          </w:p>
          <w:p w14:paraId="10DDD88B" w14:textId="18E6A928" w:rsidR="008A6824"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9A08E9">
              <w:rPr>
                <w:rFonts w:ascii="Arial" w:eastAsiaTheme="minorEastAsia" w:hAnsi="Arial" w:cs="Arial"/>
                <w:b/>
                <w:bCs/>
                <w:sz w:val="28"/>
                <w:szCs w:val="28"/>
              </w:rPr>
              <w:t>4</w:t>
            </w:r>
          </w:p>
          <w:p w14:paraId="29C90B36" w14:textId="04FFDFFB"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rPr>
            </w:pPr>
            <w:r>
              <w:rPr>
                <w:rFonts w:ascii="Arial" w:eastAsiaTheme="minorEastAsia" w:hAnsi="Arial" w:cs="Arial"/>
              </w:rPr>
              <w:t>(mixed)</w:t>
            </w:r>
          </w:p>
        </w:tc>
        <w:tc>
          <w:tcPr>
            <w:tcW w:w="0" w:type="auto"/>
          </w:tcPr>
          <w:p w14:paraId="20BFF1BB"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First aid training</w:t>
            </w:r>
          </w:p>
          <w:p w14:paraId="7EA967F9"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(Not mandatory)</w:t>
            </w:r>
          </w:p>
        </w:tc>
        <w:tc>
          <w:tcPr>
            <w:tcW w:w="0" w:type="auto"/>
          </w:tcPr>
          <w:p w14:paraId="4406C1E1"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Security training</w:t>
            </w:r>
          </w:p>
        </w:tc>
        <w:tc>
          <w:tcPr>
            <w:tcW w:w="0" w:type="auto"/>
          </w:tcPr>
          <w:p w14:paraId="5248A97B"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Linen rooms requirements</w:t>
            </w:r>
          </w:p>
        </w:tc>
        <w:tc>
          <w:tcPr>
            <w:tcW w:w="0" w:type="auto"/>
          </w:tcPr>
          <w:p w14:paraId="489ABE3B"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Cleaning public areas under housekeeping manager observation</w:t>
            </w:r>
          </w:p>
        </w:tc>
        <w:tc>
          <w:tcPr>
            <w:tcW w:w="0" w:type="auto"/>
          </w:tcPr>
          <w:p w14:paraId="7380C282"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Introduction to the reception area cleaning expectation</w:t>
            </w:r>
          </w:p>
        </w:tc>
        <w:tc>
          <w:tcPr>
            <w:tcW w:w="0" w:type="auto"/>
          </w:tcPr>
          <w:p w14:paraId="2DB2F6B4"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Assist the housekeeping manager cleaning the reception area</w:t>
            </w:r>
          </w:p>
        </w:tc>
      </w:tr>
      <w:tr w:rsidR="00B947DC" w:rsidRPr="009A08E9" w14:paraId="7DEB6AF4" w14:textId="77777777" w:rsidTr="008A6824">
        <w:trPr>
          <w:trHeight w:val="1699"/>
          <w:jc w:val="center"/>
        </w:trPr>
        <w:tc>
          <w:tcPr>
            <w:tcW w:w="0" w:type="auto"/>
          </w:tcPr>
          <w:p w14:paraId="159C3CDA" w14:textId="7BF98E30"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b/>
                <w:bCs/>
              </w:rPr>
            </w:pPr>
            <w:r w:rsidRPr="009A08E9">
              <w:rPr>
                <w:rFonts w:ascii="Arial" w:eastAsiaTheme="minorEastAsia" w:hAnsi="Arial" w:cs="Arial"/>
                <w:b/>
                <w:bCs/>
              </w:rPr>
              <w:t>Week five</w:t>
            </w:r>
          </w:p>
          <w:p w14:paraId="4E838C81" w14:textId="5C771F93"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40"/>
                <w:szCs w:val="40"/>
              </w:rPr>
            </w:pPr>
            <w:r w:rsidRPr="000A0175">
              <w:rPr>
                <w:rFonts w:ascii="Arial" w:eastAsiaTheme="minorEastAsia" w:hAnsi="Arial" w:cs="Arial"/>
                <w:b/>
                <w:bCs/>
                <w:sz w:val="28"/>
                <w:szCs w:val="28"/>
              </w:rPr>
              <w:t>5</w:t>
            </w:r>
          </w:p>
          <w:p w14:paraId="27B20D54" w14:textId="0FFF9EAD"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sz w:val="18"/>
                <w:szCs w:val="18"/>
              </w:rPr>
            </w:pPr>
            <w:r w:rsidRPr="000A0175">
              <w:rPr>
                <w:rFonts w:ascii="Arial" w:eastAsiaTheme="minorEastAsia" w:hAnsi="Arial" w:cs="Arial"/>
                <w:sz w:val="16"/>
                <w:szCs w:val="16"/>
              </w:rPr>
              <w:t>(verification)</w:t>
            </w:r>
          </w:p>
        </w:tc>
        <w:tc>
          <w:tcPr>
            <w:tcW w:w="0" w:type="auto"/>
          </w:tcPr>
          <w:p w14:paraId="74B60888"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Working in pair with the shift supervisor</w:t>
            </w:r>
          </w:p>
        </w:tc>
        <w:tc>
          <w:tcPr>
            <w:tcW w:w="0" w:type="auto"/>
          </w:tcPr>
          <w:p w14:paraId="06725261"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Checked and redoing if found any faults</w:t>
            </w:r>
          </w:p>
        </w:tc>
        <w:tc>
          <w:tcPr>
            <w:tcW w:w="0" w:type="auto"/>
          </w:tcPr>
          <w:p w14:paraId="6ACF0836"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Customer care and consideration</w:t>
            </w:r>
          </w:p>
        </w:tc>
        <w:tc>
          <w:tcPr>
            <w:tcW w:w="0" w:type="auto"/>
          </w:tcPr>
          <w:p w14:paraId="237AE991"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Mock assignment training by housekeeping manager</w:t>
            </w:r>
          </w:p>
        </w:tc>
        <w:tc>
          <w:tcPr>
            <w:tcW w:w="0" w:type="auto"/>
          </w:tcPr>
          <w:p w14:paraId="3D5F3385"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Inspection carried by housekeeping manager</w:t>
            </w:r>
          </w:p>
        </w:tc>
        <w:tc>
          <w:tcPr>
            <w:tcW w:w="0" w:type="auto"/>
          </w:tcPr>
          <w:p w14:paraId="084858FA"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One to one review with Line Manager</w:t>
            </w:r>
          </w:p>
        </w:tc>
      </w:tr>
      <w:tr w:rsidR="008A6824" w:rsidRPr="009A08E9" w14:paraId="6DF4C2FC" w14:textId="77777777" w:rsidTr="00AE42AF">
        <w:trPr>
          <w:trHeight w:val="1461"/>
          <w:jc w:val="center"/>
        </w:trPr>
        <w:tc>
          <w:tcPr>
            <w:tcW w:w="0" w:type="auto"/>
          </w:tcPr>
          <w:p w14:paraId="18843BC5" w14:textId="51E4E956"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b/>
                <w:bCs/>
              </w:rPr>
            </w:pPr>
            <w:r w:rsidRPr="009A08E9">
              <w:rPr>
                <w:rFonts w:ascii="Arial" w:eastAsiaTheme="minorEastAsia" w:hAnsi="Arial" w:cs="Arial"/>
                <w:b/>
                <w:bCs/>
              </w:rPr>
              <w:lastRenderedPageBreak/>
              <w:t>Week six</w:t>
            </w:r>
          </w:p>
          <w:p w14:paraId="24E00147" w14:textId="614C945F"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0A0175">
              <w:rPr>
                <w:rFonts w:ascii="Arial" w:eastAsiaTheme="minorEastAsia" w:hAnsi="Arial" w:cs="Arial"/>
                <w:b/>
                <w:bCs/>
                <w:sz w:val="28"/>
                <w:szCs w:val="28"/>
              </w:rPr>
              <w:t>6</w:t>
            </w:r>
          </w:p>
          <w:p w14:paraId="409DD0D1" w14:textId="77777777"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rPr>
            </w:pPr>
            <w:r w:rsidRPr="000A0175">
              <w:rPr>
                <w:rFonts w:ascii="Arial" w:eastAsiaTheme="minorEastAsia" w:hAnsi="Arial" w:cs="Arial"/>
                <w:sz w:val="18"/>
                <w:szCs w:val="18"/>
              </w:rPr>
              <w:t>(teamwork)</w:t>
            </w:r>
          </w:p>
        </w:tc>
        <w:tc>
          <w:tcPr>
            <w:tcW w:w="0" w:type="auto"/>
            <w:gridSpan w:val="3"/>
          </w:tcPr>
          <w:p w14:paraId="0160BB78"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7704A064"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078A0635"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Shift supervised by housekeeping manager</w:t>
            </w:r>
          </w:p>
        </w:tc>
        <w:tc>
          <w:tcPr>
            <w:tcW w:w="0" w:type="auto"/>
            <w:gridSpan w:val="3"/>
          </w:tcPr>
          <w:p w14:paraId="551CD13B"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4D93A431"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340ECAE3"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Feedback at the end of the shift</w:t>
            </w:r>
          </w:p>
        </w:tc>
      </w:tr>
      <w:tr w:rsidR="008A6824" w:rsidRPr="009A08E9" w14:paraId="7A7BF442" w14:textId="77777777" w:rsidTr="00AE42AF">
        <w:trPr>
          <w:trHeight w:val="1396"/>
          <w:jc w:val="center"/>
        </w:trPr>
        <w:tc>
          <w:tcPr>
            <w:tcW w:w="0" w:type="auto"/>
          </w:tcPr>
          <w:p w14:paraId="48638991" w14:textId="31F63A8D"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rPr>
            </w:pPr>
            <w:r w:rsidRPr="009A08E9">
              <w:rPr>
                <w:rFonts w:ascii="Arial" w:eastAsiaTheme="minorEastAsia" w:hAnsi="Arial" w:cs="Arial"/>
                <w:b/>
                <w:bCs/>
              </w:rPr>
              <w:t>Week seven</w:t>
            </w:r>
          </w:p>
          <w:p w14:paraId="01F4C41D"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0A0175">
              <w:rPr>
                <w:rFonts w:ascii="Arial" w:eastAsiaTheme="minorEastAsia" w:hAnsi="Arial" w:cs="Arial"/>
                <w:b/>
                <w:bCs/>
                <w:sz w:val="28"/>
                <w:szCs w:val="28"/>
              </w:rPr>
              <w:t>7</w:t>
            </w:r>
          </w:p>
          <w:p w14:paraId="2DA16907" w14:textId="2CD23008"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i w:val="0"/>
                <w:iCs w:val="0"/>
              </w:rPr>
            </w:pPr>
            <w:r>
              <w:rPr>
                <w:rFonts w:ascii="Arial" w:eastAsiaTheme="minorEastAsia" w:hAnsi="Arial" w:cs="Arial"/>
              </w:rPr>
              <w:t>(individually)</w:t>
            </w:r>
          </w:p>
        </w:tc>
        <w:tc>
          <w:tcPr>
            <w:tcW w:w="0" w:type="auto"/>
            <w:gridSpan w:val="3"/>
          </w:tcPr>
          <w:p w14:paraId="2446F3DB"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5105E8E2"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Proceeding with a full week independent work</w:t>
            </w:r>
          </w:p>
        </w:tc>
        <w:tc>
          <w:tcPr>
            <w:tcW w:w="0" w:type="auto"/>
          </w:tcPr>
          <w:p w14:paraId="6AC3F526"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Inspection carried by housekeeping manager</w:t>
            </w:r>
          </w:p>
        </w:tc>
        <w:tc>
          <w:tcPr>
            <w:tcW w:w="0" w:type="auto"/>
            <w:gridSpan w:val="2"/>
          </w:tcPr>
          <w:p w14:paraId="1042E707" w14:textId="77777777" w:rsidR="008A6824"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7FE0DDD6" w14:textId="77E11080"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Training review with Housekeeping Manager</w:t>
            </w:r>
          </w:p>
        </w:tc>
      </w:tr>
      <w:tr w:rsidR="008A6824" w:rsidRPr="009A08E9" w14:paraId="28CCB3D3" w14:textId="77777777" w:rsidTr="00C3328A">
        <w:trPr>
          <w:trHeight w:val="1160"/>
          <w:jc w:val="center"/>
        </w:trPr>
        <w:tc>
          <w:tcPr>
            <w:tcW w:w="0" w:type="auto"/>
          </w:tcPr>
          <w:p w14:paraId="13095A95" w14:textId="1AD3BAF3" w:rsidR="008A6824" w:rsidRPr="009A08E9"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rPr>
            </w:pPr>
            <w:r w:rsidRPr="009A08E9">
              <w:rPr>
                <w:rFonts w:ascii="Arial" w:eastAsiaTheme="minorEastAsia" w:hAnsi="Arial" w:cs="Arial"/>
                <w:b/>
                <w:bCs/>
              </w:rPr>
              <w:t>Week eight</w:t>
            </w:r>
          </w:p>
          <w:p w14:paraId="7E0877E8" w14:textId="77777777" w:rsidR="008A6824"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b/>
                <w:bCs/>
                <w:sz w:val="28"/>
                <w:szCs w:val="28"/>
              </w:rPr>
            </w:pPr>
            <w:r w:rsidRPr="000A0175">
              <w:rPr>
                <w:rFonts w:ascii="Arial" w:eastAsiaTheme="minorEastAsia" w:hAnsi="Arial" w:cs="Arial"/>
                <w:b/>
                <w:bCs/>
                <w:sz w:val="28"/>
                <w:szCs w:val="28"/>
              </w:rPr>
              <w:t>8</w:t>
            </w:r>
          </w:p>
          <w:p w14:paraId="68E4B795" w14:textId="3A424166"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center"/>
              <w:rPr>
                <w:rFonts w:ascii="Arial" w:eastAsiaTheme="minorEastAsia" w:hAnsi="Arial" w:cs="Arial"/>
                <w:i w:val="0"/>
                <w:iCs w:val="0"/>
              </w:rPr>
            </w:pPr>
            <w:r>
              <w:rPr>
                <w:rFonts w:ascii="Arial" w:eastAsiaTheme="minorEastAsia" w:hAnsi="Arial" w:cs="Arial"/>
                <w:i w:val="0"/>
                <w:iCs w:val="0"/>
              </w:rPr>
              <w:t>(final)</w:t>
            </w:r>
          </w:p>
        </w:tc>
        <w:tc>
          <w:tcPr>
            <w:tcW w:w="0" w:type="auto"/>
            <w:gridSpan w:val="6"/>
          </w:tcPr>
          <w:p w14:paraId="75BBE63A" w14:textId="77777777"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p>
          <w:p w14:paraId="129906A9" w14:textId="447C4438" w:rsidR="008A6824" w:rsidRPr="000A0175"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sz w:val="22"/>
                <w:szCs w:val="22"/>
              </w:rPr>
            </w:pPr>
            <w:r w:rsidRPr="000A0175">
              <w:rPr>
                <w:rFonts w:ascii="Arial" w:eastAsiaTheme="minorEastAsia" w:hAnsi="Arial" w:cs="Arial"/>
                <w:sz w:val="22"/>
                <w:szCs w:val="22"/>
              </w:rPr>
              <w:t>Inspection carried by housekeeping manager for the next 3 months</w:t>
            </w:r>
          </w:p>
        </w:tc>
      </w:tr>
    </w:tbl>
    <w:p w14:paraId="29DA67A3" w14:textId="77777777" w:rsidR="00F1723D" w:rsidRDefault="00F1723D"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b/>
          <w:bCs/>
          <w:i w:val="0"/>
          <w:iCs w:val="0"/>
          <w:sz w:val="24"/>
          <w:szCs w:val="24"/>
          <w:u w:val="single"/>
        </w:rPr>
      </w:pPr>
    </w:p>
    <w:p w14:paraId="19303F99" w14:textId="6B049524" w:rsidR="00F1723D" w:rsidRDefault="008A682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b/>
          <w:bCs/>
          <w:i w:val="0"/>
          <w:iCs w:val="0"/>
          <w:sz w:val="24"/>
          <w:szCs w:val="24"/>
          <w:u w:val="single"/>
        </w:rPr>
      </w:pPr>
      <w:r w:rsidRPr="00744868">
        <w:rPr>
          <w:rFonts w:ascii="Arial" w:hAnsi="Arial" w:cs="Arial"/>
          <w:b/>
          <w:bCs/>
          <w:i w:val="0"/>
          <w:iCs w:val="0"/>
          <w:sz w:val="24"/>
          <w:szCs w:val="24"/>
          <w:u w:val="single"/>
        </w:rPr>
        <w:t>For any QA, feel free to ask the housekeeping team members or housekeeping manager we will be happy to provide any needed informatio</w:t>
      </w:r>
      <w:r w:rsidR="00D70669" w:rsidRPr="00744868">
        <w:rPr>
          <w:rFonts w:ascii="Arial" w:hAnsi="Arial" w:cs="Arial"/>
          <w:b/>
          <w:bCs/>
          <w:i w:val="0"/>
          <w:iCs w:val="0"/>
          <w:sz w:val="24"/>
          <w:szCs w:val="24"/>
          <w:u w:val="single"/>
        </w:rPr>
        <w:t>n</w:t>
      </w:r>
    </w:p>
    <w:p w14:paraId="762EA5C6" w14:textId="6F65385D" w:rsidR="00D52C94" w:rsidRPr="00F1723D" w:rsidRDefault="001516D6"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b/>
          <w:bCs/>
          <w:i w:val="0"/>
          <w:iCs w:val="0"/>
          <w:sz w:val="18"/>
          <w:szCs w:val="18"/>
          <w:u w:val="single"/>
        </w:rPr>
      </w:pPr>
      <w:r w:rsidRPr="001516D6">
        <w:rPr>
          <w:rFonts w:ascii="Arial" w:hAnsi="Arial" w:cs="Arial"/>
          <w:b/>
          <w:bCs/>
          <w:sz w:val="24"/>
          <w:szCs w:val="24"/>
        </w:rPr>
        <w:t>Description of a</w:t>
      </w:r>
      <w:r w:rsidR="000F7DEE">
        <w:rPr>
          <w:rFonts w:ascii="Arial" w:hAnsi="Arial" w:cs="Arial"/>
          <w:b/>
          <w:bCs/>
          <w:sz w:val="24"/>
          <w:szCs w:val="24"/>
        </w:rPr>
        <w:t>ctivities by weekly:</w:t>
      </w:r>
    </w:p>
    <w:p w14:paraId="05B99F70" w14:textId="77777777" w:rsidR="00FE1B78" w:rsidRPr="00187927" w:rsidRDefault="00FE1B78" w:rsidP="005349D5">
      <w:pPr>
        <w:pStyle w:val="Heading2"/>
        <w:spacing w:line="276" w:lineRule="auto"/>
        <w:rPr>
          <w:lang w:val="en-GB"/>
        </w:rPr>
      </w:pPr>
      <w:r>
        <w:rPr>
          <w:lang w:val="en-GB"/>
        </w:rPr>
        <w:t>Week one:</w:t>
      </w:r>
    </w:p>
    <w:p w14:paraId="52B2E97C" w14:textId="0A5BF2E4" w:rsidR="00744868" w:rsidRPr="008660B5"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1516D6">
        <w:rPr>
          <w:rFonts w:ascii="Arial" w:hAnsi="Arial" w:cs="Arial"/>
          <w:i w:val="0"/>
          <w:iCs w:val="0"/>
          <w:sz w:val="24"/>
          <w:szCs w:val="24"/>
        </w:rPr>
        <w:t>This week would start with a greeting and a welcome speech from the housekeeping manager, followed by an introduction to the team and the Trinity Hotel premises. This week you will have the opportunity to understand the management structure and who is who? Attending the Trinity Hotel standards brief would allow you to understand hotel expectations from you as an employee. You would also be allocated a locker where you could store your items and a key that you will use for clock-in/clock-out. Furthermore, you would be provided with a login to the system for the online hotel training. A hotel uniform will be given, and explain the hotel uniform standards, including jewellery. You will get a list of induction tasks that need to be achieved each week. The hotel expects high standards of appearance and behaviour from all team members whilst on your shift. As a team member, you need to understand the code of conduct of Trinity Hotel. Follow the working hours policy and complete the team member health questionnaire. All the training would be provided to achieve the best performance within your role.</w:t>
      </w:r>
    </w:p>
    <w:p w14:paraId="7E4F4B91" w14:textId="77777777" w:rsidR="00FE1B78" w:rsidRPr="00CA203C" w:rsidRDefault="00FE1B78" w:rsidP="005349D5">
      <w:pPr>
        <w:pStyle w:val="Heading2"/>
        <w:spacing w:line="276" w:lineRule="auto"/>
        <w:rPr>
          <w:lang w:val="en-GB"/>
        </w:rPr>
      </w:pPr>
      <w:r>
        <w:rPr>
          <w:lang w:val="en-GB"/>
        </w:rPr>
        <w:t>Week two:</w:t>
      </w:r>
    </w:p>
    <w:p w14:paraId="4312ECB1" w14:textId="6ACACD8A" w:rsidR="00FE1B78" w:rsidRPr="008660B5"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4"/>
          <w:szCs w:val="24"/>
        </w:rPr>
      </w:pPr>
      <w:r w:rsidRPr="001516D6">
        <w:rPr>
          <w:rFonts w:ascii="Arial" w:hAnsi="Arial" w:cs="Arial"/>
          <w:i w:val="0"/>
          <w:iCs w:val="0"/>
          <w:sz w:val="24"/>
          <w:szCs w:val="24"/>
        </w:rPr>
        <w:t>The second week is a training week. The Trinity Hotel can</w:t>
      </w:r>
      <w:r>
        <w:rPr>
          <w:rFonts w:ascii="Arial" w:hAnsi="Arial" w:cs="Arial"/>
          <w:i w:val="0"/>
          <w:iCs w:val="0"/>
          <w:sz w:val="24"/>
          <w:szCs w:val="24"/>
        </w:rPr>
        <w:t xml:space="preserve">not </w:t>
      </w:r>
      <w:r w:rsidRPr="001516D6">
        <w:rPr>
          <w:rFonts w:ascii="Arial" w:hAnsi="Arial" w:cs="Arial"/>
          <w:i w:val="0"/>
          <w:iCs w:val="0"/>
          <w:sz w:val="24"/>
          <w:szCs w:val="24"/>
        </w:rPr>
        <w:t xml:space="preserve">allow you to start your duties without completing the mandatory training on-site or online. Also, the consequences of failing to follow the procedures are your responsibility as this training will provide company guidelines for all the standards and policies whilst you are on shift. Therefore, the week begins with mandatory safety training, including Fire Safety, Health and Safety, and Chemical usage training (COSHH). As much as we want to still deliver an individual experience for our guests based on their needs, we still need to ensure we are following Covid-19 Secure Standards to keep our guests and team safe. The housekeeping trolley set-up must still include PCE, PPE and hand </w:t>
      </w:r>
      <w:r w:rsidR="00BE0B62">
        <w:rPr>
          <w:rFonts w:ascii="Arial" w:hAnsi="Arial" w:cs="Arial"/>
          <w:i w:val="0"/>
          <w:iCs w:val="0"/>
          <w:sz w:val="24"/>
          <w:szCs w:val="24"/>
        </w:rPr>
        <w:t xml:space="preserve">sanitizer. </w:t>
      </w:r>
      <w:r w:rsidRPr="001516D6">
        <w:rPr>
          <w:rFonts w:ascii="Arial" w:hAnsi="Arial" w:cs="Arial"/>
          <w:i w:val="0"/>
          <w:iCs w:val="0"/>
          <w:sz w:val="24"/>
          <w:szCs w:val="24"/>
        </w:rPr>
        <w:t xml:space="preserve"> </w:t>
      </w:r>
      <w:r w:rsidR="00BE0B62">
        <w:rPr>
          <w:rFonts w:ascii="Arial" w:hAnsi="Arial" w:cs="Arial"/>
          <w:i w:val="0"/>
          <w:iCs w:val="0"/>
          <w:sz w:val="24"/>
          <w:szCs w:val="24"/>
        </w:rPr>
        <w:t>Y</w:t>
      </w:r>
      <w:r w:rsidRPr="001516D6">
        <w:rPr>
          <w:rFonts w:ascii="Arial" w:hAnsi="Arial" w:cs="Arial"/>
          <w:i w:val="0"/>
          <w:iCs w:val="0"/>
          <w:sz w:val="24"/>
          <w:szCs w:val="24"/>
        </w:rPr>
        <w:t>ou have training for the Perfect Trolley and Perfect Caddy</w:t>
      </w:r>
      <w:r w:rsidR="00820752">
        <w:rPr>
          <w:rFonts w:ascii="Arial" w:hAnsi="Arial" w:cs="Arial"/>
          <w:i w:val="0"/>
          <w:iCs w:val="0"/>
          <w:sz w:val="24"/>
          <w:szCs w:val="24"/>
        </w:rPr>
        <w:t xml:space="preserve"> and </w:t>
      </w:r>
      <w:r w:rsidR="002D1B57">
        <w:rPr>
          <w:rFonts w:ascii="Arial" w:hAnsi="Arial" w:cs="Arial"/>
          <w:i w:val="0"/>
          <w:iCs w:val="0"/>
          <w:sz w:val="24"/>
          <w:szCs w:val="24"/>
        </w:rPr>
        <w:t xml:space="preserve">the opportunity to </w:t>
      </w:r>
      <w:r w:rsidR="00A17EB6">
        <w:rPr>
          <w:rFonts w:ascii="Arial" w:hAnsi="Arial" w:cs="Arial"/>
          <w:i w:val="0"/>
          <w:iCs w:val="0"/>
          <w:sz w:val="24"/>
          <w:szCs w:val="24"/>
        </w:rPr>
        <w:t>familiarize</w:t>
      </w:r>
      <w:r w:rsidRPr="001516D6">
        <w:rPr>
          <w:rFonts w:ascii="Arial" w:hAnsi="Arial" w:cs="Arial"/>
          <w:i w:val="0"/>
          <w:iCs w:val="0"/>
          <w:sz w:val="24"/>
          <w:szCs w:val="24"/>
        </w:rPr>
        <w:t xml:space="preserve"> </w:t>
      </w:r>
      <w:r w:rsidR="00A17EB6">
        <w:rPr>
          <w:rFonts w:ascii="Arial" w:hAnsi="Arial" w:cs="Arial"/>
          <w:i w:val="0"/>
          <w:iCs w:val="0"/>
          <w:sz w:val="24"/>
          <w:szCs w:val="24"/>
        </w:rPr>
        <w:t>yourself with</w:t>
      </w:r>
      <w:r w:rsidRPr="001516D6">
        <w:rPr>
          <w:rFonts w:ascii="Arial" w:hAnsi="Arial" w:cs="Arial"/>
          <w:i w:val="0"/>
          <w:iCs w:val="0"/>
          <w:sz w:val="24"/>
          <w:szCs w:val="24"/>
        </w:rPr>
        <w:t xml:space="preserve"> the cleaning facilities. This training helps you understand the tools you are required to use and how you should prepare for each shift</w:t>
      </w:r>
      <w:r w:rsidRPr="00CA203C">
        <w:rPr>
          <w:rFonts w:ascii="Arial" w:hAnsi="Arial" w:cs="Arial"/>
          <w:sz w:val="24"/>
          <w:szCs w:val="24"/>
        </w:rPr>
        <w:t xml:space="preserve">. </w:t>
      </w:r>
    </w:p>
    <w:p w14:paraId="480F153F" w14:textId="77777777" w:rsidR="00FE1B78" w:rsidRPr="00CA203C" w:rsidRDefault="00FE1B78" w:rsidP="005349D5">
      <w:pPr>
        <w:pStyle w:val="Heading2"/>
        <w:spacing w:line="276" w:lineRule="auto"/>
        <w:rPr>
          <w:lang w:val="en-GB"/>
        </w:rPr>
      </w:pPr>
      <w:r>
        <w:rPr>
          <w:lang w:val="en-GB"/>
        </w:rPr>
        <w:t>Week three:</w:t>
      </w:r>
    </w:p>
    <w:p w14:paraId="05AEEEA7" w14:textId="06F37C73" w:rsidR="00FE1B78"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1516D6">
        <w:rPr>
          <w:rFonts w:ascii="Arial" w:hAnsi="Arial" w:cs="Arial"/>
          <w:i w:val="0"/>
          <w:iCs w:val="0"/>
          <w:sz w:val="24"/>
          <w:szCs w:val="24"/>
        </w:rPr>
        <w:t>This week is about observing your team completing the daily task. First and foremost, you will be introduced to the Trinity Hotel bedroom and bathroom cleaning standards, and the explanation and route guide will be demonstrated. We expect you to learn how to check when the mattress protector is due to change and how to do bed lines, clean all the surfaces, and hoover the floors, which are the basic skills in a housekeeping role. Following the STRIP, SANITISE, and SET UP as 3S being completed can make your working abilities more efficient. Therefore, throughout the cleaning process, if any items or any damages are found, they should be reported following the correct procedures. The opportunity to observe how the housekeeping shift manager is doing their job can offer you the confidence to make a perfect room working with additional tools, super mop, high-level duster and how to keep maintenance standards, filter and changing bags, washing machine and dryer use. You will also assist in cleaning public hotel areas, and daily, we will split the jobs within the team. At the end of this week, we expect you to know the different room types and how they differ in set-up.</w:t>
      </w:r>
    </w:p>
    <w:p w14:paraId="45F9FDE0" w14:textId="77777777" w:rsidR="00D52C94" w:rsidRPr="008660B5" w:rsidRDefault="00D52C9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p>
    <w:p w14:paraId="23062B33" w14:textId="77777777" w:rsidR="00FE1B78" w:rsidRPr="00CA203C" w:rsidRDefault="00FE1B78" w:rsidP="005349D5">
      <w:pPr>
        <w:pStyle w:val="Heading2"/>
        <w:spacing w:line="276" w:lineRule="auto"/>
        <w:rPr>
          <w:lang w:val="en-GB"/>
        </w:rPr>
      </w:pPr>
      <w:r>
        <w:rPr>
          <w:lang w:val="en-GB"/>
        </w:rPr>
        <w:t>Week four:</w:t>
      </w:r>
    </w:p>
    <w:p w14:paraId="50EBF3C4" w14:textId="08C813C8" w:rsidR="00D52C94" w:rsidRPr="00FA0D8E"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1516D6">
        <w:rPr>
          <w:rFonts w:ascii="Arial" w:hAnsi="Arial" w:cs="Arial"/>
          <w:i w:val="0"/>
          <w:iCs w:val="0"/>
          <w:sz w:val="24"/>
          <w:szCs w:val="24"/>
        </w:rPr>
        <w:t>This week is filled with mixed work, so you will slowly start to do housekeeping work and be trained in the remaining areas. You will complete security training and you can also complete the first aid training, which can be a bonus for you and our guests. Linen room requirements are one important training that, within the time, you would be asked to demonstrate that you can confidently sort, count, and follow the procedures. As of this week, you can have a task to clean corridors, stairs, lift and outside bins under shift manager observation. The reception and waiting area are also a housekeeping responsibility you will shadow the manager so training will be carried on the hotel cleaning standards. You will also see that learning support is available to you for each task.</w:t>
      </w:r>
    </w:p>
    <w:p w14:paraId="1DAF5E25" w14:textId="255B0284" w:rsidR="00FE1B78" w:rsidRPr="00CA203C" w:rsidRDefault="00FE1B78" w:rsidP="005349D5">
      <w:pPr>
        <w:pStyle w:val="Heading2"/>
        <w:spacing w:line="276" w:lineRule="auto"/>
        <w:ind w:left="0"/>
        <w:rPr>
          <w:lang w:val="en-GB"/>
        </w:rPr>
      </w:pPr>
      <w:r>
        <w:rPr>
          <w:lang w:val="en-GB"/>
        </w:rPr>
        <w:t>Week five:</w:t>
      </w:r>
    </w:p>
    <w:p w14:paraId="21ADF230" w14:textId="66E60C2D" w:rsidR="00D52C94"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1516D6">
        <w:rPr>
          <w:rFonts w:ascii="Arial" w:hAnsi="Arial" w:cs="Arial"/>
          <w:i w:val="0"/>
          <w:iCs w:val="0"/>
          <w:sz w:val="24"/>
          <w:szCs w:val="24"/>
        </w:rPr>
        <w:t xml:space="preserve">This week you work in a team with the shift manager by sharing the rooms that you will clean. During work you can freely ask for help or advice, this week allows you to put into practice all training that you received. The shift manager will be able to observe and check on you and eventually you will need to correct any mistakes that were to be found. At the end of the week, the housekeeping manager is preparing a mock assignment based on training. Also, you will receive a one-to-one review with the Line Manager and discuss your progress within your role. </w:t>
      </w:r>
    </w:p>
    <w:p w14:paraId="226E0CD7" w14:textId="77777777" w:rsidR="00D52C94" w:rsidRPr="00FA0D8E" w:rsidRDefault="00D52C9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p>
    <w:p w14:paraId="0F68F98E" w14:textId="77777777" w:rsidR="00FE1B78" w:rsidRPr="00CA203C" w:rsidRDefault="00FE1B78" w:rsidP="005349D5">
      <w:pPr>
        <w:pStyle w:val="Heading2"/>
        <w:spacing w:line="276" w:lineRule="auto"/>
        <w:rPr>
          <w:lang w:val="en-GB"/>
        </w:rPr>
      </w:pPr>
      <w:r>
        <w:rPr>
          <w:lang w:val="en-GB"/>
        </w:rPr>
        <w:t>Week six:</w:t>
      </w:r>
    </w:p>
    <w:p w14:paraId="63BECC96" w14:textId="7EAB8E7C" w:rsidR="00D52C94"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1516D6">
        <w:rPr>
          <w:rFonts w:ascii="Arial" w:hAnsi="Arial" w:cs="Arial"/>
          <w:i w:val="0"/>
          <w:iCs w:val="0"/>
          <w:sz w:val="24"/>
          <w:szCs w:val="24"/>
        </w:rPr>
        <w:t>This week you will have shifts supervised by the housekeeping manager and receive feedback at the end of each shift. It is important that you carry on all the standard procedures that you have seen and been trained in as you will be observed completing tasks yourself. As a team member show that you can communicate effectively with your team and with other departments. Have a positive position with guests and can express our Services Quality Standards.  The team manager with you will go back to your rooms and complete the visual verification, so you fully understand the process and what is expected.</w:t>
      </w:r>
    </w:p>
    <w:p w14:paraId="1686190B" w14:textId="77777777" w:rsidR="00D52C94" w:rsidRPr="00FA0D8E" w:rsidRDefault="00D52C9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p>
    <w:p w14:paraId="626E2189" w14:textId="7CD2014F" w:rsidR="00FE1B78" w:rsidRPr="00CA203C" w:rsidRDefault="00FE1B78" w:rsidP="005349D5">
      <w:pPr>
        <w:pStyle w:val="Heading2"/>
        <w:spacing w:line="276" w:lineRule="auto"/>
        <w:rPr>
          <w:lang w:val="en-GB"/>
        </w:rPr>
      </w:pPr>
      <w:r>
        <w:rPr>
          <w:lang w:val="en-GB"/>
        </w:rPr>
        <w:t>Week seven:</w:t>
      </w:r>
    </w:p>
    <w:p w14:paraId="1C128207" w14:textId="317B8759" w:rsidR="00D52C94" w:rsidRDefault="00FE1B78"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1516D6">
        <w:rPr>
          <w:rFonts w:ascii="Arial" w:hAnsi="Arial" w:cs="Arial"/>
          <w:i w:val="0"/>
          <w:iCs w:val="0"/>
          <w:sz w:val="24"/>
          <w:szCs w:val="24"/>
        </w:rPr>
        <w:t xml:space="preserve">From this week you start work independently and you will be visually verified. Our hotel wants to see before your shift starts you arrive on time, always in the correct brand uniform and look presentable. Your induction and training took a blended approach to give you the best opportunity to learn everything you need for your role. The feedback will point out if you use the correct chemicals on shift and your cleaning performance. Now you can demonstrate that you can clean the room to standard as per current room timings. That you can handle situations and can work under stress. You should now have a basic understanding of the department you have been working in. </w:t>
      </w:r>
    </w:p>
    <w:p w14:paraId="6B043EB1" w14:textId="77777777" w:rsidR="00D52C94" w:rsidRPr="00FA0D8E" w:rsidRDefault="00D52C94" w:rsidP="005349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p>
    <w:p w14:paraId="20C4553E" w14:textId="2D4A5335" w:rsidR="00FE1B78" w:rsidRPr="00CA203C" w:rsidRDefault="00FE1B78" w:rsidP="005349D5">
      <w:pPr>
        <w:pStyle w:val="Heading2"/>
        <w:spacing w:line="276" w:lineRule="auto"/>
        <w:ind w:left="0"/>
        <w:rPr>
          <w:lang w:val="en-GB"/>
        </w:rPr>
      </w:pPr>
      <w:r>
        <w:rPr>
          <w:lang w:val="en-GB"/>
        </w:rPr>
        <w:t>Week eight:</w:t>
      </w:r>
    </w:p>
    <w:p w14:paraId="7724F466" w14:textId="371626C4" w:rsidR="00261F9D" w:rsidRDefault="00FE1B78" w:rsidP="008F0D51">
      <w:pPr>
        <w:tabs>
          <w:tab w:val="left" w:pos="560"/>
          <w:tab w:val="left" w:pos="1137"/>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r w:rsidRPr="009C7539">
        <w:rPr>
          <w:rFonts w:ascii="Arial" w:hAnsi="Arial" w:cs="Arial"/>
          <w:i w:val="0"/>
          <w:iCs w:val="0"/>
          <w:sz w:val="24"/>
          <w:szCs w:val="24"/>
        </w:rPr>
        <w:t>If you come that far it means you are doing an amazing job and the company is very satisfied with your progress. For a period of three months, you will be verified by the Housekeeping Manager. You have completed the housekeeping training. This means that: You have great communication skills, able to have good relations with your team and be helpful to the guest if needed. You are flexible and have great organizational skills with consistent attention to detail. You keep facilities and common areas clean and maintained. Safe use of cleaning agents, equipment and chemical substances.  You understand all the measurements you need to take to prevent a fire. Have the confidence to take charge if a fire is detected and take all the necessary actions, including a full evacuation. You know how to keep the building and team safe. You understand all the measurements you need to take in a crisis. You know how to fill in all necessary reporting and recording of accidents &amp;incidents.</w:t>
      </w:r>
    </w:p>
    <w:p w14:paraId="70C9B5DD" w14:textId="77777777" w:rsidR="00F1723D" w:rsidRDefault="00F1723D" w:rsidP="00F7700A">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rPr>
      </w:pPr>
    </w:p>
    <w:p w14:paraId="1850734C" w14:textId="6AA4BE03" w:rsidR="00F7700A" w:rsidRPr="00650D6A" w:rsidRDefault="00F7700A" w:rsidP="00650D6A">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rPr>
      </w:pPr>
      <w:r w:rsidRPr="007C5A90">
        <w:rPr>
          <w:rFonts w:ascii="Arial" w:hAnsi="Arial" w:cs="Arial"/>
          <w:b/>
          <w:bCs/>
        </w:rPr>
        <w:t>Reference:</w:t>
      </w:r>
    </w:p>
    <w:p w14:paraId="6163D937" w14:textId="5AF0EA45" w:rsidR="00F7700A" w:rsidRDefault="00F7700A" w:rsidP="00F7700A">
      <w:pPr>
        <w:pStyle w:val="NormalWeb"/>
        <w:rPr>
          <w:rFonts w:ascii="Calibri" w:hAnsi="Calibri" w:cs="Calibri"/>
        </w:rPr>
      </w:pPr>
      <w:r>
        <w:rPr>
          <w:rFonts w:ascii="Calibri" w:hAnsi="Calibri" w:cs="Calibri"/>
        </w:rPr>
        <w:t xml:space="preserve">Casado, M. (2012) </w:t>
      </w:r>
      <w:r>
        <w:rPr>
          <w:rFonts w:ascii="Calibri" w:hAnsi="Calibri" w:cs="Calibri"/>
          <w:i/>
          <w:iCs/>
        </w:rPr>
        <w:t>Housekeeping Management</w:t>
      </w:r>
      <w:r>
        <w:rPr>
          <w:rFonts w:ascii="Calibri" w:hAnsi="Calibri" w:cs="Calibri"/>
        </w:rPr>
        <w:t>. London: Wiley.</w:t>
      </w:r>
    </w:p>
    <w:p w14:paraId="67583F6B" w14:textId="1077835B" w:rsidR="00103CFA" w:rsidRDefault="00103CFA" w:rsidP="00F7700A">
      <w:pPr>
        <w:pStyle w:val="NormalWeb"/>
      </w:pPr>
      <w:r>
        <w:rPr>
          <w:rFonts w:ascii="Calibri" w:hAnsi="Calibri" w:cs="Calibri"/>
        </w:rPr>
        <w:t xml:space="preserve">Fallon, M. &amp; Rutherford, D. (2010) </w:t>
      </w:r>
      <w:r>
        <w:rPr>
          <w:rFonts w:ascii="Calibri" w:hAnsi="Calibri" w:cs="Calibri"/>
          <w:i/>
          <w:iCs/>
        </w:rPr>
        <w:t>Hotel Management and Operations</w:t>
      </w:r>
      <w:r>
        <w:rPr>
          <w:rFonts w:ascii="Calibri" w:hAnsi="Calibri" w:cs="Calibri"/>
        </w:rPr>
        <w:t xml:space="preserve">. London: Pearson. </w:t>
      </w:r>
    </w:p>
    <w:p w14:paraId="4E90EC12" w14:textId="7BC676F0" w:rsidR="00F7700A" w:rsidRDefault="00F7700A" w:rsidP="00F7700A">
      <w:pPr>
        <w:pStyle w:val="NormalWeb"/>
        <w:rPr>
          <w:rFonts w:ascii="Calibri" w:hAnsi="Calibri" w:cs="Calibri"/>
        </w:rPr>
      </w:pPr>
      <w:r>
        <w:rPr>
          <w:rFonts w:ascii="Calibri" w:hAnsi="Calibri" w:cs="Calibri"/>
        </w:rPr>
        <w:t xml:space="preserve">Jones, T. (2010) </w:t>
      </w:r>
      <w:r>
        <w:rPr>
          <w:rFonts w:ascii="Calibri" w:hAnsi="Calibri" w:cs="Calibri"/>
          <w:i/>
          <w:iCs/>
        </w:rPr>
        <w:t>Professional Management of Housekeeping Operations</w:t>
      </w:r>
      <w:r>
        <w:rPr>
          <w:rFonts w:ascii="Calibri" w:hAnsi="Calibri" w:cs="Calibri"/>
        </w:rPr>
        <w:t xml:space="preserve">. London: Wiley. </w:t>
      </w:r>
    </w:p>
    <w:p w14:paraId="07CDD5D8" w14:textId="3068B04E" w:rsidR="001178C9" w:rsidRPr="007C5A90" w:rsidRDefault="001178C9" w:rsidP="00F7700A">
      <w:pPr>
        <w:pStyle w:val="NormalWeb"/>
      </w:pPr>
      <w:r>
        <w:rPr>
          <w:rFonts w:ascii="Calibri" w:hAnsi="Calibri" w:cs="Calibri"/>
        </w:rPr>
        <w:t xml:space="preserve">Mullins, L. and Dossor, P. (2013) </w:t>
      </w:r>
      <w:r>
        <w:rPr>
          <w:rFonts w:ascii="Calibri" w:hAnsi="Calibri" w:cs="Calibri"/>
          <w:i/>
          <w:iCs/>
        </w:rPr>
        <w:t>Hospitality Management and Organisational Behaviour</w:t>
      </w:r>
      <w:r>
        <w:rPr>
          <w:rFonts w:ascii="Calibri" w:hAnsi="Calibri" w:cs="Calibri"/>
        </w:rPr>
        <w:t xml:space="preserve">. 5th ed. Harlow: Pearson. </w:t>
      </w:r>
    </w:p>
    <w:p w14:paraId="7FCE9F2D" w14:textId="6FC5668E" w:rsidR="00817EC3" w:rsidRPr="00817EC3" w:rsidRDefault="00817EC3" w:rsidP="00F7700A">
      <w:pPr>
        <w:pStyle w:val="NormalWeb"/>
      </w:pPr>
      <w:r>
        <w:rPr>
          <w:rFonts w:ascii="Calibri" w:hAnsi="Calibri" w:cs="Calibri"/>
        </w:rPr>
        <w:t xml:space="preserve">Sharma, N., Chaudhary, N. and Singh, V. (2019) </w:t>
      </w:r>
      <w:r>
        <w:rPr>
          <w:rFonts w:ascii="Calibri" w:hAnsi="Calibri" w:cs="Calibri"/>
          <w:i/>
          <w:iCs/>
        </w:rPr>
        <w:t>Management Techniques For Employee Engagement In Contemporary Organizations</w:t>
      </w:r>
      <w:r>
        <w:rPr>
          <w:rFonts w:ascii="Calibri" w:hAnsi="Calibri" w:cs="Calibri"/>
        </w:rPr>
        <w:t xml:space="preserve">. Hershey, Pennsylvania: IGI Global. </w:t>
      </w:r>
    </w:p>
    <w:p w14:paraId="28BD4742" w14:textId="5F3E9B09" w:rsidR="00F7700A" w:rsidRDefault="00F7700A" w:rsidP="00F7700A">
      <w:pPr>
        <w:pStyle w:val="NormalWeb"/>
      </w:pPr>
      <w:r>
        <w:rPr>
          <w:rFonts w:ascii="Calibri" w:hAnsi="Calibri" w:cs="Calibri"/>
        </w:rPr>
        <w:t xml:space="preserve">Raghubalan, G. and Raghubalan, S. (2016) </w:t>
      </w:r>
      <w:r>
        <w:rPr>
          <w:rFonts w:ascii="Calibri" w:hAnsi="Calibri" w:cs="Calibri"/>
          <w:i/>
          <w:iCs/>
        </w:rPr>
        <w:t>Hotel Housekeeping - Operations and Management</w:t>
      </w:r>
      <w:r>
        <w:rPr>
          <w:rFonts w:ascii="Calibri" w:hAnsi="Calibri" w:cs="Calibri"/>
        </w:rPr>
        <w:t xml:space="preserve">. 3rd ed. India: Oxford University Press. </w:t>
      </w:r>
    </w:p>
    <w:p w14:paraId="67DA0145" w14:textId="77777777" w:rsidR="005C34D9" w:rsidRPr="008F0D51" w:rsidRDefault="005C34D9" w:rsidP="008F0D51">
      <w:pPr>
        <w:tabs>
          <w:tab w:val="left" w:pos="560"/>
          <w:tab w:val="left" w:pos="1137"/>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i w:val="0"/>
          <w:iCs w:val="0"/>
          <w:sz w:val="24"/>
          <w:szCs w:val="24"/>
        </w:rPr>
      </w:pPr>
    </w:p>
    <w:sectPr w:rsidR="005C34D9" w:rsidRPr="008F0D51" w:rsidSect="000B64B1">
      <w:pgSz w:w="11906" w:h="16838" w:code="9"/>
      <w:pgMar w:top="357" w:right="357" w:bottom="357" w:left="357" w:header="142"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16CE7" w14:textId="77777777" w:rsidR="00DF5158" w:rsidRDefault="00DF5158" w:rsidP="008473AA">
      <w:r>
        <w:separator/>
      </w:r>
    </w:p>
  </w:endnote>
  <w:endnote w:type="continuationSeparator" w:id="0">
    <w:p w14:paraId="1869E915" w14:textId="77777777" w:rsidR="00DF5158" w:rsidRDefault="00DF5158" w:rsidP="0084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CADEMY ENGRAVED LET PLAIN:1.0">
    <w:panose1 w:val="02000000000000000000"/>
    <w:charset w:val="00"/>
    <w:family w:val="auto"/>
    <w:pitch w:val="variable"/>
    <w:sig w:usb0="8000007F" w:usb1="4000000A" w:usb2="00000000" w:usb3="00000000" w:csb0="00000001" w:csb1="00000000"/>
  </w:font>
  <w:font w:name="Edwardian Script ITC">
    <w:panose1 w:val="030303020407070D0804"/>
    <w:charset w:val="4D"/>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95E8A" w14:textId="77777777" w:rsidR="00E7577A" w:rsidRDefault="00E757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DD03" w14:textId="77777777" w:rsidR="00E7577A" w:rsidRDefault="00E757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81458" w14:textId="77777777" w:rsidR="00E7577A" w:rsidRDefault="00E75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30953" w14:textId="77777777" w:rsidR="00DF5158" w:rsidRDefault="00DF5158" w:rsidP="008473AA">
      <w:r>
        <w:separator/>
      </w:r>
    </w:p>
  </w:footnote>
  <w:footnote w:type="continuationSeparator" w:id="0">
    <w:p w14:paraId="6841D549" w14:textId="77777777" w:rsidR="00DF5158" w:rsidRDefault="00DF5158" w:rsidP="00847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4EE2" w14:textId="77777777" w:rsidR="00D70669" w:rsidRDefault="00D706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04EF8" w14:textId="77777777" w:rsidR="00D70669" w:rsidRDefault="00D706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E804F" w14:textId="77777777" w:rsidR="00D70669" w:rsidRDefault="00D706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B0882"/>
    <w:multiLevelType w:val="hybridMultilevel"/>
    <w:tmpl w:val="144E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5A74F0"/>
    <w:multiLevelType w:val="hybridMultilevel"/>
    <w:tmpl w:val="B36CB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32817609">
    <w:abstractNumId w:val="1"/>
  </w:num>
  <w:num w:numId="2" w16cid:durableId="1022130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0E1"/>
    <w:rsid w:val="00000963"/>
    <w:rsid w:val="00023A5D"/>
    <w:rsid w:val="00050148"/>
    <w:rsid w:val="000811A9"/>
    <w:rsid w:val="00083C12"/>
    <w:rsid w:val="000A0175"/>
    <w:rsid w:val="000A2F57"/>
    <w:rsid w:val="000B64B1"/>
    <w:rsid w:val="000F7DEE"/>
    <w:rsid w:val="00103343"/>
    <w:rsid w:val="00103CFA"/>
    <w:rsid w:val="001165F1"/>
    <w:rsid w:val="001178C9"/>
    <w:rsid w:val="001432C9"/>
    <w:rsid w:val="001516D6"/>
    <w:rsid w:val="0017009F"/>
    <w:rsid w:val="00187927"/>
    <w:rsid w:val="002353BA"/>
    <w:rsid w:val="00242B4D"/>
    <w:rsid w:val="00261F9D"/>
    <w:rsid w:val="002809EB"/>
    <w:rsid w:val="00281B55"/>
    <w:rsid w:val="00293AF4"/>
    <w:rsid w:val="002D1B57"/>
    <w:rsid w:val="00395AED"/>
    <w:rsid w:val="003C4EB2"/>
    <w:rsid w:val="00425DB2"/>
    <w:rsid w:val="00453296"/>
    <w:rsid w:val="004625BA"/>
    <w:rsid w:val="00462B02"/>
    <w:rsid w:val="0050453E"/>
    <w:rsid w:val="005349D5"/>
    <w:rsid w:val="005730E1"/>
    <w:rsid w:val="005A73D1"/>
    <w:rsid w:val="005C34D9"/>
    <w:rsid w:val="005F6D4C"/>
    <w:rsid w:val="00650D6A"/>
    <w:rsid w:val="00664472"/>
    <w:rsid w:val="00672B25"/>
    <w:rsid w:val="0069307C"/>
    <w:rsid w:val="00715982"/>
    <w:rsid w:val="0073207B"/>
    <w:rsid w:val="00744868"/>
    <w:rsid w:val="007852ED"/>
    <w:rsid w:val="00795852"/>
    <w:rsid w:val="007F666A"/>
    <w:rsid w:val="00817EC3"/>
    <w:rsid w:val="00820752"/>
    <w:rsid w:val="0083367F"/>
    <w:rsid w:val="008473AA"/>
    <w:rsid w:val="008660B5"/>
    <w:rsid w:val="008A6824"/>
    <w:rsid w:val="008F0D51"/>
    <w:rsid w:val="009050B4"/>
    <w:rsid w:val="00922FC5"/>
    <w:rsid w:val="009A08E9"/>
    <w:rsid w:val="009A6A02"/>
    <w:rsid w:val="009C7539"/>
    <w:rsid w:val="009D0607"/>
    <w:rsid w:val="009D753A"/>
    <w:rsid w:val="00A17EB6"/>
    <w:rsid w:val="00A245EC"/>
    <w:rsid w:val="00AE14CE"/>
    <w:rsid w:val="00AE42AF"/>
    <w:rsid w:val="00B677C0"/>
    <w:rsid w:val="00B947DC"/>
    <w:rsid w:val="00BC24EB"/>
    <w:rsid w:val="00BE0B62"/>
    <w:rsid w:val="00C3328A"/>
    <w:rsid w:val="00CA11EA"/>
    <w:rsid w:val="00CA203C"/>
    <w:rsid w:val="00CC7C10"/>
    <w:rsid w:val="00D17546"/>
    <w:rsid w:val="00D331C4"/>
    <w:rsid w:val="00D52C94"/>
    <w:rsid w:val="00D61BB9"/>
    <w:rsid w:val="00D70669"/>
    <w:rsid w:val="00DF5158"/>
    <w:rsid w:val="00E11E28"/>
    <w:rsid w:val="00E34AE7"/>
    <w:rsid w:val="00E3645F"/>
    <w:rsid w:val="00E46FA0"/>
    <w:rsid w:val="00E73448"/>
    <w:rsid w:val="00E7577A"/>
    <w:rsid w:val="00E77FA2"/>
    <w:rsid w:val="00E94274"/>
    <w:rsid w:val="00E94C80"/>
    <w:rsid w:val="00ED6294"/>
    <w:rsid w:val="00F1723D"/>
    <w:rsid w:val="00F7700A"/>
    <w:rsid w:val="00F9227E"/>
    <w:rsid w:val="00FA07AB"/>
    <w:rsid w:val="00FA0D8E"/>
    <w:rsid w:val="00FB341F"/>
    <w:rsid w:val="00FD117C"/>
    <w:rsid w:val="00FD15F2"/>
    <w:rsid w:val="00FE1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04F73"/>
  <w15:docId w15:val="{115C1077-B448-AF41-BA62-4171CEC3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0E1"/>
    <w:rPr>
      <w:i/>
      <w:iCs/>
      <w:sz w:val="20"/>
      <w:szCs w:val="20"/>
    </w:rPr>
  </w:style>
  <w:style w:type="paragraph" w:styleId="Heading1">
    <w:name w:val="heading 1"/>
    <w:basedOn w:val="Normal"/>
    <w:next w:val="Normal"/>
    <w:link w:val="Heading1Char"/>
    <w:uiPriority w:val="9"/>
    <w:qFormat/>
    <w:rsid w:val="005730E1"/>
    <w:pPr>
      <w:pBdr>
        <w:top w:val="single" w:sz="8" w:space="0" w:color="C830CC" w:themeColor="accent2"/>
        <w:left w:val="single" w:sz="8" w:space="0" w:color="C830CC" w:themeColor="accent2"/>
        <w:bottom w:val="single" w:sz="8" w:space="0" w:color="C830CC" w:themeColor="accent2"/>
        <w:right w:val="single" w:sz="8" w:space="0" w:color="C830CC" w:themeColor="accent2"/>
      </w:pBdr>
      <w:shd w:val="clear" w:color="auto" w:fill="F4D5F5" w:themeFill="accent2" w:themeFillTint="33"/>
      <w:spacing w:before="480" w:after="100" w:line="269" w:lineRule="auto"/>
      <w:contextualSpacing/>
      <w:outlineLvl w:val="0"/>
    </w:pPr>
    <w:rPr>
      <w:rFonts w:asciiTheme="majorHAnsi" w:eastAsiaTheme="majorEastAsia" w:hAnsiTheme="majorHAnsi" w:cstheme="majorBidi"/>
      <w:b/>
      <w:bCs/>
      <w:color w:val="631865" w:themeColor="accent2" w:themeShade="7F"/>
      <w:sz w:val="22"/>
      <w:szCs w:val="22"/>
    </w:rPr>
  </w:style>
  <w:style w:type="paragraph" w:styleId="Heading2">
    <w:name w:val="heading 2"/>
    <w:basedOn w:val="Normal"/>
    <w:next w:val="Normal"/>
    <w:link w:val="Heading2Char"/>
    <w:uiPriority w:val="9"/>
    <w:unhideWhenUsed/>
    <w:qFormat/>
    <w:rsid w:val="005730E1"/>
    <w:pPr>
      <w:pBdr>
        <w:top w:val="single" w:sz="4" w:space="0" w:color="C830CC" w:themeColor="accent2"/>
        <w:left w:val="single" w:sz="48" w:space="2" w:color="C830CC" w:themeColor="accent2"/>
        <w:bottom w:val="single" w:sz="4" w:space="0" w:color="C830CC" w:themeColor="accent2"/>
        <w:right w:val="single" w:sz="4" w:space="4" w:color="C830CC" w:themeColor="accent2"/>
      </w:pBdr>
      <w:spacing w:before="200" w:after="100" w:line="269" w:lineRule="auto"/>
      <w:ind w:left="144"/>
      <w:contextualSpacing/>
      <w:outlineLvl w:val="1"/>
    </w:pPr>
    <w:rPr>
      <w:rFonts w:asciiTheme="majorHAnsi" w:eastAsiaTheme="majorEastAsia" w:hAnsiTheme="majorHAnsi" w:cstheme="majorBidi"/>
      <w:b/>
      <w:bCs/>
      <w:color w:val="952498" w:themeColor="accent2" w:themeShade="BF"/>
      <w:sz w:val="22"/>
      <w:szCs w:val="22"/>
    </w:rPr>
  </w:style>
  <w:style w:type="paragraph" w:styleId="Heading3">
    <w:name w:val="heading 3"/>
    <w:basedOn w:val="Normal"/>
    <w:next w:val="Normal"/>
    <w:link w:val="Heading3Char"/>
    <w:uiPriority w:val="9"/>
    <w:unhideWhenUsed/>
    <w:qFormat/>
    <w:rsid w:val="005730E1"/>
    <w:pPr>
      <w:pBdr>
        <w:left w:val="single" w:sz="48" w:space="2" w:color="C830CC" w:themeColor="accent2"/>
        <w:bottom w:val="single" w:sz="4" w:space="0" w:color="C830CC" w:themeColor="accent2"/>
      </w:pBdr>
      <w:spacing w:before="200" w:after="100" w:line="240" w:lineRule="auto"/>
      <w:ind w:left="144"/>
      <w:contextualSpacing/>
      <w:outlineLvl w:val="2"/>
    </w:pPr>
    <w:rPr>
      <w:rFonts w:asciiTheme="majorHAnsi" w:eastAsiaTheme="majorEastAsia" w:hAnsiTheme="majorHAnsi" w:cstheme="majorBidi"/>
      <w:b/>
      <w:bCs/>
      <w:color w:val="952498" w:themeColor="accent2" w:themeShade="BF"/>
      <w:sz w:val="22"/>
      <w:szCs w:val="22"/>
    </w:rPr>
  </w:style>
  <w:style w:type="paragraph" w:styleId="Heading4">
    <w:name w:val="heading 4"/>
    <w:basedOn w:val="Normal"/>
    <w:next w:val="Normal"/>
    <w:link w:val="Heading4Char"/>
    <w:uiPriority w:val="9"/>
    <w:semiHidden/>
    <w:unhideWhenUsed/>
    <w:qFormat/>
    <w:rsid w:val="005730E1"/>
    <w:pPr>
      <w:pBdr>
        <w:left w:val="single" w:sz="4" w:space="2" w:color="C830CC" w:themeColor="accent2"/>
        <w:bottom w:val="single" w:sz="4" w:space="2" w:color="C830CC" w:themeColor="accent2"/>
      </w:pBdr>
      <w:spacing w:before="200" w:after="100" w:line="240" w:lineRule="auto"/>
      <w:ind w:left="86"/>
      <w:contextualSpacing/>
      <w:outlineLvl w:val="3"/>
    </w:pPr>
    <w:rPr>
      <w:rFonts w:asciiTheme="majorHAnsi" w:eastAsiaTheme="majorEastAsia" w:hAnsiTheme="majorHAnsi" w:cstheme="majorBidi"/>
      <w:b/>
      <w:bCs/>
      <w:color w:val="952498" w:themeColor="accent2" w:themeShade="BF"/>
      <w:sz w:val="22"/>
      <w:szCs w:val="22"/>
    </w:rPr>
  </w:style>
  <w:style w:type="paragraph" w:styleId="Heading5">
    <w:name w:val="heading 5"/>
    <w:basedOn w:val="Normal"/>
    <w:next w:val="Normal"/>
    <w:link w:val="Heading5Char"/>
    <w:uiPriority w:val="9"/>
    <w:semiHidden/>
    <w:unhideWhenUsed/>
    <w:qFormat/>
    <w:rsid w:val="005730E1"/>
    <w:pPr>
      <w:pBdr>
        <w:left w:val="dotted" w:sz="4" w:space="2" w:color="C830CC" w:themeColor="accent2"/>
        <w:bottom w:val="dotted" w:sz="4" w:space="2" w:color="C830CC" w:themeColor="accent2"/>
      </w:pBdr>
      <w:spacing w:before="200" w:after="100" w:line="240" w:lineRule="auto"/>
      <w:ind w:left="86"/>
      <w:contextualSpacing/>
      <w:outlineLvl w:val="4"/>
    </w:pPr>
    <w:rPr>
      <w:rFonts w:asciiTheme="majorHAnsi" w:eastAsiaTheme="majorEastAsia" w:hAnsiTheme="majorHAnsi" w:cstheme="majorBidi"/>
      <w:b/>
      <w:bCs/>
      <w:color w:val="952498" w:themeColor="accent2" w:themeShade="BF"/>
      <w:sz w:val="22"/>
      <w:szCs w:val="22"/>
    </w:rPr>
  </w:style>
  <w:style w:type="paragraph" w:styleId="Heading6">
    <w:name w:val="heading 6"/>
    <w:basedOn w:val="Normal"/>
    <w:next w:val="Normal"/>
    <w:link w:val="Heading6Char"/>
    <w:uiPriority w:val="9"/>
    <w:semiHidden/>
    <w:unhideWhenUsed/>
    <w:qFormat/>
    <w:rsid w:val="005730E1"/>
    <w:pPr>
      <w:pBdr>
        <w:bottom w:val="single" w:sz="4" w:space="2" w:color="E9ABEB" w:themeColor="accent2" w:themeTint="66"/>
      </w:pBdr>
      <w:spacing w:before="200" w:after="100" w:line="240" w:lineRule="auto"/>
      <w:contextualSpacing/>
      <w:outlineLvl w:val="5"/>
    </w:pPr>
    <w:rPr>
      <w:rFonts w:asciiTheme="majorHAnsi" w:eastAsiaTheme="majorEastAsia" w:hAnsiTheme="majorHAnsi" w:cstheme="majorBidi"/>
      <w:color w:val="952498" w:themeColor="accent2" w:themeShade="BF"/>
      <w:sz w:val="22"/>
      <w:szCs w:val="22"/>
    </w:rPr>
  </w:style>
  <w:style w:type="paragraph" w:styleId="Heading7">
    <w:name w:val="heading 7"/>
    <w:basedOn w:val="Normal"/>
    <w:next w:val="Normal"/>
    <w:link w:val="Heading7Char"/>
    <w:uiPriority w:val="9"/>
    <w:semiHidden/>
    <w:unhideWhenUsed/>
    <w:qFormat/>
    <w:rsid w:val="005730E1"/>
    <w:pPr>
      <w:pBdr>
        <w:bottom w:val="dotted" w:sz="4" w:space="2" w:color="DE81E1" w:themeColor="accent2" w:themeTint="99"/>
      </w:pBdr>
      <w:spacing w:before="200" w:after="100" w:line="240" w:lineRule="auto"/>
      <w:contextualSpacing/>
      <w:outlineLvl w:val="6"/>
    </w:pPr>
    <w:rPr>
      <w:rFonts w:asciiTheme="majorHAnsi" w:eastAsiaTheme="majorEastAsia" w:hAnsiTheme="majorHAnsi" w:cstheme="majorBidi"/>
      <w:color w:val="952498" w:themeColor="accent2" w:themeShade="BF"/>
      <w:sz w:val="22"/>
      <w:szCs w:val="22"/>
    </w:rPr>
  </w:style>
  <w:style w:type="paragraph" w:styleId="Heading8">
    <w:name w:val="heading 8"/>
    <w:basedOn w:val="Normal"/>
    <w:next w:val="Normal"/>
    <w:link w:val="Heading8Char"/>
    <w:uiPriority w:val="9"/>
    <w:semiHidden/>
    <w:unhideWhenUsed/>
    <w:qFormat/>
    <w:rsid w:val="005730E1"/>
    <w:pPr>
      <w:spacing w:before="200" w:after="100" w:line="240" w:lineRule="auto"/>
      <w:contextualSpacing/>
      <w:outlineLvl w:val="7"/>
    </w:pPr>
    <w:rPr>
      <w:rFonts w:asciiTheme="majorHAnsi" w:eastAsiaTheme="majorEastAsia" w:hAnsiTheme="majorHAnsi" w:cstheme="majorBidi"/>
      <w:color w:val="C830CC" w:themeColor="accent2"/>
      <w:sz w:val="22"/>
      <w:szCs w:val="22"/>
    </w:rPr>
  </w:style>
  <w:style w:type="paragraph" w:styleId="Heading9">
    <w:name w:val="heading 9"/>
    <w:basedOn w:val="Normal"/>
    <w:next w:val="Normal"/>
    <w:link w:val="Heading9Char"/>
    <w:uiPriority w:val="9"/>
    <w:semiHidden/>
    <w:unhideWhenUsed/>
    <w:qFormat/>
    <w:rsid w:val="005730E1"/>
    <w:pPr>
      <w:spacing w:before="200" w:after="100" w:line="240" w:lineRule="auto"/>
      <w:contextualSpacing/>
      <w:outlineLvl w:val="8"/>
    </w:pPr>
    <w:rPr>
      <w:rFonts w:asciiTheme="majorHAnsi" w:eastAsiaTheme="majorEastAsia" w:hAnsiTheme="majorHAnsi" w:cstheme="majorBidi"/>
      <w:color w:val="C830CC"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0E1"/>
    <w:rPr>
      <w:rFonts w:asciiTheme="majorHAnsi" w:eastAsiaTheme="majorEastAsia" w:hAnsiTheme="majorHAnsi" w:cstheme="majorBidi"/>
      <w:b/>
      <w:bCs/>
      <w:i/>
      <w:iCs/>
      <w:color w:val="631865" w:themeColor="accent2" w:themeShade="7F"/>
      <w:shd w:val="clear" w:color="auto" w:fill="F4D5F5" w:themeFill="accent2" w:themeFillTint="33"/>
    </w:rPr>
  </w:style>
  <w:style w:type="character" w:customStyle="1" w:styleId="Heading2Char">
    <w:name w:val="Heading 2 Char"/>
    <w:basedOn w:val="DefaultParagraphFont"/>
    <w:link w:val="Heading2"/>
    <w:uiPriority w:val="9"/>
    <w:rsid w:val="005730E1"/>
    <w:rPr>
      <w:rFonts w:asciiTheme="majorHAnsi" w:eastAsiaTheme="majorEastAsia" w:hAnsiTheme="majorHAnsi" w:cstheme="majorBidi"/>
      <w:b/>
      <w:bCs/>
      <w:i/>
      <w:iCs/>
      <w:color w:val="952498" w:themeColor="accent2" w:themeShade="BF"/>
    </w:rPr>
  </w:style>
  <w:style w:type="character" w:customStyle="1" w:styleId="Heading3Char">
    <w:name w:val="Heading 3 Char"/>
    <w:basedOn w:val="DefaultParagraphFont"/>
    <w:link w:val="Heading3"/>
    <w:uiPriority w:val="9"/>
    <w:rsid w:val="005730E1"/>
    <w:rPr>
      <w:rFonts w:asciiTheme="majorHAnsi" w:eastAsiaTheme="majorEastAsia" w:hAnsiTheme="majorHAnsi" w:cstheme="majorBidi"/>
      <w:b/>
      <w:bCs/>
      <w:i/>
      <w:iCs/>
      <w:color w:val="952498" w:themeColor="accent2" w:themeShade="BF"/>
    </w:rPr>
  </w:style>
  <w:style w:type="table" w:customStyle="1" w:styleId="ScienceProjectTable">
    <w:name w:val="Science Project Table"/>
    <w:basedOn w:val="TableNormal"/>
    <w:uiPriority w:val="99"/>
    <w:rsid w:val="008473AA"/>
    <w:rPr>
      <w:sz w:val="18"/>
    </w:rPr>
    <w:tblPr>
      <w:tblStyleRow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CellMar>
        <w:top w:w="72" w:type="dxa"/>
        <w:left w:w="115" w:type="dxa"/>
        <w:bottom w:w="72" w:type="dxa"/>
        <w:right w:w="115" w:type="dxa"/>
      </w:tblCellMar>
    </w:tblPr>
    <w:tcPr>
      <w:vAlign w:val="center"/>
    </w:tcPr>
    <w:tblStylePr w:type="firstRow">
      <w:rPr>
        <w:rFonts w:asciiTheme="majorHAnsi" w:hAnsiTheme="majorHAnsi"/>
        <w:b/>
        <w:i w:val="0"/>
      </w:rPr>
      <w:tblPr/>
      <w:tcPr>
        <w:tcBorders>
          <w:top w:val="single" w:sz="4" w:space="0" w:color="8971E1" w:themeColor="accent5"/>
          <w:left w:val="single" w:sz="4" w:space="0" w:color="8971E1" w:themeColor="accent5"/>
          <w:bottom w:val="single" w:sz="4" w:space="0" w:color="8971E1" w:themeColor="accent5"/>
          <w:right w:val="single" w:sz="4" w:space="0" w:color="8971E1" w:themeColor="accent5"/>
          <w:insideH w:val="single" w:sz="4" w:space="0" w:color="8971E1" w:themeColor="accent5"/>
          <w:insideV w:val="single" w:sz="4" w:space="0" w:color="8971E1" w:themeColor="accent5"/>
          <w:tl2br w:val="nil"/>
          <w:tr2bl w:val="nil"/>
        </w:tcBorders>
        <w:shd w:val="clear" w:color="auto" w:fill="8971E1" w:themeFill="accent5"/>
        <w:tcMar>
          <w:top w:w="144" w:type="dxa"/>
          <w:left w:w="115" w:type="dxa"/>
          <w:bottom w:w="144" w:type="dxa"/>
          <w:right w:w="115" w:type="dxa"/>
        </w:tcMar>
      </w:tcPr>
    </w:tblStylePr>
    <w:tblStylePr w:type="firstCol">
      <w:pPr>
        <w:wordWrap/>
        <w:jc w:val="center"/>
      </w:pPr>
      <w:rPr>
        <w:b/>
        <w:i w:val="0"/>
        <w:sz w:val="36"/>
      </w:rPr>
    </w:tblStylePr>
    <w:tblStylePr w:type="band1Horz">
      <w:tblPr/>
      <w:tcPr>
        <w:tc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l2br w:val="nil"/>
          <w:tr2bl w:val="nil"/>
        </w:tcBorders>
        <w:shd w:val="clear" w:color="auto" w:fill="E7E2F9" w:themeFill="accent5" w:themeFillTint="33"/>
      </w:tcPr>
    </w:tblStylePr>
  </w:style>
  <w:style w:type="paragraph" w:styleId="Header">
    <w:name w:val="header"/>
    <w:basedOn w:val="Normal"/>
    <w:link w:val="HeaderChar"/>
    <w:uiPriority w:val="2"/>
    <w:unhideWhenUsed/>
    <w:rsid w:val="00795852"/>
    <w:pPr>
      <w:spacing w:line="276" w:lineRule="auto"/>
    </w:pPr>
    <w:rPr>
      <w:rFonts w:asciiTheme="majorHAnsi" w:hAnsiTheme="majorHAnsi" w:cs="Tahoma"/>
      <w:color w:val="000000" w:themeColor="text1"/>
      <w:sz w:val="18"/>
    </w:rPr>
  </w:style>
  <w:style w:type="character" w:customStyle="1" w:styleId="HeaderChar">
    <w:name w:val="Header Char"/>
    <w:basedOn w:val="DefaultParagraphFont"/>
    <w:link w:val="Header"/>
    <w:uiPriority w:val="2"/>
    <w:rsid w:val="00795852"/>
    <w:rPr>
      <w:rFonts w:asciiTheme="majorHAnsi" w:hAnsiTheme="majorHAnsi" w:cs="Tahoma"/>
      <w:color w:val="000000" w:themeColor="text1"/>
      <w:sz w:val="18"/>
    </w:rPr>
  </w:style>
  <w:style w:type="paragraph" w:styleId="Title">
    <w:name w:val="Title"/>
    <w:basedOn w:val="Normal"/>
    <w:next w:val="Normal"/>
    <w:link w:val="TitleChar"/>
    <w:uiPriority w:val="10"/>
    <w:qFormat/>
    <w:rsid w:val="005730E1"/>
    <w:pPr>
      <w:pBdr>
        <w:top w:val="single" w:sz="48" w:space="0" w:color="C830CC" w:themeColor="accent2"/>
        <w:bottom w:val="single" w:sz="48" w:space="0" w:color="C830CC" w:themeColor="accent2"/>
      </w:pBdr>
      <w:shd w:val="clear" w:color="auto" w:fill="C830CC"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5730E1"/>
    <w:rPr>
      <w:rFonts w:asciiTheme="majorHAnsi" w:eastAsiaTheme="majorEastAsia" w:hAnsiTheme="majorHAnsi" w:cstheme="majorBidi"/>
      <w:i/>
      <w:iCs/>
      <w:color w:val="FFFFFF" w:themeColor="background1"/>
      <w:spacing w:val="10"/>
      <w:sz w:val="48"/>
      <w:szCs w:val="48"/>
      <w:shd w:val="clear" w:color="auto" w:fill="C830CC" w:themeFill="accent2"/>
    </w:rPr>
  </w:style>
  <w:style w:type="table" w:customStyle="1" w:styleId="TableGridLight1">
    <w:name w:val="Table Grid Light1"/>
    <w:basedOn w:val="TableNormal"/>
    <w:uiPriority w:val="40"/>
    <w:rsid w:val="008473AA"/>
    <w:rPr>
      <w:sz w:val="18"/>
      <w:szCs w:val="18"/>
    </w:rPr>
    <w:tblPr>
      <w:tblCellMar>
        <w:left w:w="0" w:type="dxa"/>
        <w:right w:w="0" w:type="dxa"/>
      </w:tblCellMar>
    </w:tblPr>
  </w:style>
  <w:style w:type="paragraph" w:styleId="NoSpacing">
    <w:name w:val="No Spacing"/>
    <w:basedOn w:val="Normal"/>
    <w:uiPriority w:val="1"/>
    <w:qFormat/>
    <w:rsid w:val="005730E1"/>
    <w:pPr>
      <w:spacing w:after="0" w:line="240" w:lineRule="auto"/>
    </w:pPr>
  </w:style>
  <w:style w:type="character" w:styleId="Strong">
    <w:name w:val="Strong"/>
    <w:uiPriority w:val="22"/>
    <w:qFormat/>
    <w:rsid w:val="005730E1"/>
    <w:rPr>
      <w:b/>
      <w:bCs/>
      <w:spacing w:val="0"/>
    </w:rPr>
  </w:style>
  <w:style w:type="paragraph" w:customStyle="1" w:styleId="NormalCentre">
    <w:name w:val="Normal – Centre"/>
    <w:basedOn w:val="Normal"/>
    <w:uiPriority w:val="10"/>
    <w:qFormat/>
    <w:rsid w:val="008473AA"/>
    <w:pPr>
      <w:jc w:val="center"/>
    </w:pPr>
    <w:rPr>
      <w:sz w:val="22"/>
    </w:rPr>
  </w:style>
  <w:style w:type="paragraph" w:customStyle="1" w:styleId="NormalCentrewithspace">
    <w:name w:val="Normal – Centre with space"/>
    <w:basedOn w:val="Normal"/>
    <w:uiPriority w:val="11"/>
    <w:qFormat/>
    <w:rsid w:val="008473AA"/>
    <w:pPr>
      <w:spacing w:before="320" w:after="120" w:line="276" w:lineRule="auto"/>
      <w:contextualSpacing/>
      <w:jc w:val="center"/>
    </w:pPr>
    <w:rPr>
      <w:sz w:val="22"/>
    </w:rPr>
  </w:style>
  <w:style w:type="character" w:styleId="SubtleEmphasis">
    <w:name w:val="Subtle Emphasis"/>
    <w:uiPriority w:val="19"/>
    <w:qFormat/>
    <w:rsid w:val="005730E1"/>
    <w:rPr>
      <w:rFonts w:asciiTheme="majorHAnsi" w:eastAsiaTheme="majorEastAsia" w:hAnsiTheme="majorHAnsi" w:cstheme="majorBidi"/>
      <w:i/>
      <w:iCs/>
      <w:color w:val="C830CC" w:themeColor="accent2"/>
    </w:rPr>
  </w:style>
  <w:style w:type="paragraph" w:customStyle="1" w:styleId="NormalSmall">
    <w:name w:val="Normal – Small"/>
    <w:basedOn w:val="Normal"/>
    <w:qFormat/>
    <w:rsid w:val="008473AA"/>
    <w:rPr>
      <w:sz w:val="16"/>
    </w:rPr>
  </w:style>
  <w:style w:type="paragraph" w:customStyle="1" w:styleId="NormalLarge">
    <w:name w:val="Normal – Large"/>
    <w:basedOn w:val="Normal"/>
    <w:link w:val="NormalLargeChar"/>
    <w:qFormat/>
    <w:rsid w:val="008473AA"/>
    <w:pPr>
      <w:jc w:val="center"/>
    </w:pPr>
    <w:rPr>
      <w:b/>
      <w:sz w:val="36"/>
    </w:rPr>
  </w:style>
  <w:style w:type="character" w:customStyle="1" w:styleId="NormalLargeChar">
    <w:name w:val="Normal – Large Char"/>
    <w:basedOn w:val="DefaultParagraphFont"/>
    <w:link w:val="NormalLarge"/>
    <w:rsid w:val="008473AA"/>
    <w:rPr>
      <w:rFonts w:asciiTheme="minorHAnsi" w:hAnsiTheme="minorHAnsi" w:cstheme="minorBidi"/>
      <w:b/>
      <w:sz w:val="36"/>
      <w:szCs w:val="18"/>
    </w:rPr>
  </w:style>
  <w:style w:type="paragraph" w:styleId="Footer">
    <w:name w:val="footer"/>
    <w:basedOn w:val="Normal"/>
    <w:link w:val="FooterChar"/>
    <w:uiPriority w:val="99"/>
    <w:unhideWhenUsed/>
    <w:rsid w:val="008473AA"/>
    <w:pPr>
      <w:tabs>
        <w:tab w:val="center" w:pos="4680"/>
        <w:tab w:val="right" w:pos="9360"/>
      </w:tabs>
    </w:pPr>
  </w:style>
  <w:style w:type="character" w:customStyle="1" w:styleId="FooterChar">
    <w:name w:val="Footer Char"/>
    <w:basedOn w:val="DefaultParagraphFont"/>
    <w:link w:val="Footer"/>
    <w:uiPriority w:val="99"/>
    <w:rsid w:val="008473AA"/>
    <w:rPr>
      <w:rFonts w:asciiTheme="minorHAnsi" w:hAnsiTheme="minorHAnsi" w:cstheme="minorBidi"/>
      <w:sz w:val="18"/>
      <w:szCs w:val="18"/>
    </w:rPr>
  </w:style>
  <w:style w:type="paragraph" w:styleId="BalloonText">
    <w:name w:val="Balloon Text"/>
    <w:basedOn w:val="Normal"/>
    <w:link w:val="BalloonTextChar"/>
    <w:uiPriority w:val="99"/>
    <w:semiHidden/>
    <w:unhideWhenUsed/>
    <w:rsid w:val="0073207B"/>
    <w:rPr>
      <w:rFonts w:ascii="Tahoma" w:hAnsi="Tahoma" w:cs="Tahoma"/>
      <w:sz w:val="16"/>
      <w:szCs w:val="16"/>
    </w:rPr>
  </w:style>
  <w:style w:type="character" w:customStyle="1" w:styleId="BalloonTextChar">
    <w:name w:val="Balloon Text Char"/>
    <w:basedOn w:val="DefaultParagraphFont"/>
    <w:link w:val="BalloonText"/>
    <w:uiPriority w:val="99"/>
    <w:semiHidden/>
    <w:rsid w:val="0073207B"/>
    <w:rPr>
      <w:rFonts w:ascii="Tahoma" w:hAnsi="Tahoma" w:cs="Tahoma"/>
      <w:sz w:val="16"/>
      <w:szCs w:val="16"/>
    </w:rPr>
  </w:style>
  <w:style w:type="character" w:styleId="PlaceholderText">
    <w:name w:val="Placeholder Text"/>
    <w:basedOn w:val="DefaultParagraphFont"/>
    <w:uiPriority w:val="99"/>
    <w:semiHidden/>
    <w:rsid w:val="00187927"/>
    <w:rPr>
      <w:color w:val="808080"/>
    </w:rPr>
  </w:style>
  <w:style w:type="character" w:customStyle="1" w:styleId="Heading4Char">
    <w:name w:val="Heading 4 Char"/>
    <w:basedOn w:val="DefaultParagraphFont"/>
    <w:link w:val="Heading4"/>
    <w:uiPriority w:val="9"/>
    <w:semiHidden/>
    <w:rsid w:val="005730E1"/>
    <w:rPr>
      <w:rFonts w:asciiTheme="majorHAnsi" w:eastAsiaTheme="majorEastAsia" w:hAnsiTheme="majorHAnsi" w:cstheme="majorBidi"/>
      <w:b/>
      <w:bCs/>
      <w:i/>
      <w:iCs/>
      <w:color w:val="952498" w:themeColor="accent2" w:themeShade="BF"/>
    </w:rPr>
  </w:style>
  <w:style w:type="character" w:customStyle="1" w:styleId="Heading5Char">
    <w:name w:val="Heading 5 Char"/>
    <w:basedOn w:val="DefaultParagraphFont"/>
    <w:link w:val="Heading5"/>
    <w:uiPriority w:val="9"/>
    <w:semiHidden/>
    <w:rsid w:val="005730E1"/>
    <w:rPr>
      <w:rFonts w:asciiTheme="majorHAnsi" w:eastAsiaTheme="majorEastAsia" w:hAnsiTheme="majorHAnsi" w:cstheme="majorBidi"/>
      <w:b/>
      <w:bCs/>
      <w:i/>
      <w:iCs/>
      <w:color w:val="952498" w:themeColor="accent2" w:themeShade="BF"/>
    </w:rPr>
  </w:style>
  <w:style w:type="character" w:customStyle="1" w:styleId="Heading6Char">
    <w:name w:val="Heading 6 Char"/>
    <w:basedOn w:val="DefaultParagraphFont"/>
    <w:link w:val="Heading6"/>
    <w:uiPriority w:val="9"/>
    <w:semiHidden/>
    <w:rsid w:val="005730E1"/>
    <w:rPr>
      <w:rFonts w:asciiTheme="majorHAnsi" w:eastAsiaTheme="majorEastAsia" w:hAnsiTheme="majorHAnsi" w:cstheme="majorBidi"/>
      <w:i/>
      <w:iCs/>
      <w:color w:val="952498" w:themeColor="accent2" w:themeShade="BF"/>
    </w:rPr>
  </w:style>
  <w:style w:type="character" w:customStyle="1" w:styleId="Heading7Char">
    <w:name w:val="Heading 7 Char"/>
    <w:basedOn w:val="DefaultParagraphFont"/>
    <w:link w:val="Heading7"/>
    <w:uiPriority w:val="9"/>
    <w:semiHidden/>
    <w:rsid w:val="005730E1"/>
    <w:rPr>
      <w:rFonts w:asciiTheme="majorHAnsi" w:eastAsiaTheme="majorEastAsia" w:hAnsiTheme="majorHAnsi" w:cstheme="majorBidi"/>
      <w:i/>
      <w:iCs/>
      <w:color w:val="952498" w:themeColor="accent2" w:themeShade="BF"/>
    </w:rPr>
  </w:style>
  <w:style w:type="character" w:customStyle="1" w:styleId="Heading8Char">
    <w:name w:val="Heading 8 Char"/>
    <w:basedOn w:val="DefaultParagraphFont"/>
    <w:link w:val="Heading8"/>
    <w:uiPriority w:val="9"/>
    <w:semiHidden/>
    <w:rsid w:val="005730E1"/>
    <w:rPr>
      <w:rFonts w:asciiTheme="majorHAnsi" w:eastAsiaTheme="majorEastAsia" w:hAnsiTheme="majorHAnsi" w:cstheme="majorBidi"/>
      <w:i/>
      <w:iCs/>
      <w:color w:val="C830CC" w:themeColor="accent2"/>
    </w:rPr>
  </w:style>
  <w:style w:type="character" w:customStyle="1" w:styleId="Heading9Char">
    <w:name w:val="Heading 9 Char"/>
    <w:basedOn w:val="DefaultParagraphFont"/>
    <w:link w:val="Heading9"/>
    <w:uiPriority w:val="9"/>
    <w:semiHidden/>
    <w:rsid w:val="005730E1"/>
    <w:rPr>
      <w:rFonts w:asciiTheme="majorHAnsi" w:eastAsiaTheme="majorEastAsia" w:hAnsiTheme="majorHAnsi" w:cstheme="majorBidi"/>
      <w:i/>
      <w:iCs/>
      <w:color w:val="C830CC" w:themeColor="accent2"/>
      <w:sz w:val="20"/>
      <w:szCs w:val="20"/>
    </w:rPr>
  </w:style>
  <w:style w:type="paragraph" w:styleId="Caption">
    <w:name w:val="caption"/>
    <w:basedOn w:val="Normal"/>
    <w:next w:val="Normal"/>
    <w:uiPriority w:val="35"/>
    <w:semiHidden/>
    <w:unhideWhenUsed/>
    <w:qFormat/>
    <w:rsid w:val="005730E1"/>
    <w:rPr>
      <w:b/>
      <w:bCs/>
      <w:color w:val="952498" w:themeColor="accent2" w:themeShade="BF"/>
      <w:sz w:val="18"/>
      <w:szCs w:val="18"/>
    </w:rPr>
  </w:style>
  <w:style w:type="paragraph" w:styleId="Subtitle">
    <w:name w:val="Subtitle"/>
    <w:basedOn w:val="Normal"/>
    <w:next w:val="Normal"/>
    <w:link w:val="SubtitleChar"/>
    <w:uiPriority w:val="11"/>
    <w:qFormat/>
    <w:rsid w:val="005730E1"/>
    <w:pPr>
      <w:pBdr>
        <w:bottom w:val="dotted" w:sz="8" w:space="10" w:color="C830CC" w:themeColor="accent2"/>
      </w:pBdr>
      <w:spacing w:before="200" w:after="900" w:line="240" w:lineRule="auto"/>
      <w:jc w:val="center"/>
    </w:pPr>
    <w:rPr>
      <w:rFonts w:asciiTheme="majorHAnsi" w:eastAsiaTheme="majorEastAsia" w:hAnsiTheme="majorHAnsi" w:cstheme="majorBidi"/>
      <w:color w:val="631865" w:themeColor="accent2" w:themeShade="7F"/>
      <w:sz w:val="24"/>
      <w:szCs w:val="24"/>
    </w:rPr>
  </w:style>
  <w:style w:type="character" w:customStyle="1" w:styleId="SubtitleChar">
    <w:name w:val="Subtitle Char"/>
    <w:basedOn w:val="DefaultParagraphFont"/>
    <w:link w:val="Subtitle"/>
    <w:uiPriority w:val="11"/>
    <w:rsid w:val="005730E1"/>
    <w:rPr>
      <w:rFonts w:asciiTheme="majorHAnsi" w:eastAsiaTheme="majorEastAsia" w:hAnsiTheme="majorHAnsi" w:cstheme="majorBidi"/>
      <w:i/>
      <w:iCs/>
      <w:color w:val="631865" w:themeColor="accent2" w:themeShade="7F"/>
      <w:sz w:val="24"/>
      <w:szCs w:val="24"/>
    </w:rPr>
  </w:style>
  <w:style w:type="character" w:styleId="Emphasis">
    <w:name w:val="Emphasis"/>
    <w:uiPriority w:val="20"/>
    <w:qFormat/>
    <w:rsid w:val="005730E1"/>
    <w:rPr>
      <w:rFonts w:asciiTheme="majorHAnsi" w:eastAsiaTheme="majorEastAsia" w:hAnsiTheme="majorHAnsi" w:cstheme="majorBidi"/>
      <w:b/>
      <w:bCs/>
      <w:i/>
      <w:iCs/>
      <w:color w:val="C830CC" w:themeColor="accent2"/>
      <w:bdr w:val="single" w:sz="18" w:space="0" w:color="F4D5F5" w:themeColor="accent2" w:themeTint="33"/>
      <w:shd w:val="clear" w:color="auto" w:fill="F4D5F5" w:themeFill="accent2" w:themeFillTint="33"/>
    </w:rPr>
  </w:style>
  <w:style w:type="paragraph" w:styleId="ListParagraph">
    <w:name w:val="List Paragraph"/>
    <w:basedOn w:val="Normal"/>
    <w:uiPriority w:val="34"/>
    <w:qFormat/>
    <w:rsid w:val="005730E1"/>
    <w:pPr>
      <w:ind w:left="720"/>
      <w:contextualSpacing/>
    </w:pPr>
  </w:style>
  <w:style w:type="paragraph" w:styleId="Quote">
    <w:name w:val="Quote"/>
    <w:basedOn w:val="Normal"/>
    <w:next w:val="Normal"/>
    <w:link w:val="QuoteChar"/>
    <w:uiPriority w:val="29"/>
    <w:qFormat/>
    <w:rsid w:val="005730E1"/>
    <w:rPr>
      <w:i w:val="0"/>
      <w:iCs w:val="0"/>
      <w:color w:val="952498" w:themeColor="accent2" w:themeShade="BF"/>
    </w:rPr>
  </w:style>
  <w:style w:type="character" w:customStyle="1" w:styleId="QuoteChar">
    <w:name w:val="Quote Char"/>
    <w:basedOn w:val="DefaultParagraphFont"/>
    <w:link w:val="Quote"/>
    <w:uiPriority w:val="29"/>
    <w:rsid w:val="005730E1"/>
    <w:rPr>
      <w:color w:val="952498" w:themeColor="accent2" w:themeShade="BF"/>
      <w:sz w:val="20"/>
      <w:szCs w:val="20"/>
    </w:rPr>
  </w:style>
  <w:style w:type="paragraph" w:styleId="IntenseQuote">
    <w:name w:val="Intense Quote"/>
    <w:basedOn w:val="Normal"/>
    <w:next w:val="Normal"/>
    <w:link w:val="IntenseQuoteChar"/>
    <w:uiPriority w:val="30"/>
    <w:qFormat/>
    <w:rsid w:val="005730E1"/>
    <w:pPr>
      <w:pBdr>
        <w:top w:val="dotted" w:sz="8" w:space="10" w:color="C830CC" w:themeColor="accent2"/>
        <w:bottom w:val="dotted" w:sz="8" w:space="10" w:color="C830CC" w:themeColor="accent2"/>
      </w:pBdr>
      <w:spacing w:line="300" w:lineRule="auto"/>
      <w:ind w:left="2160" w:right="2160"/>
      <w:jc w:val="center"/>
    </w:pPr>
    <w:rPr>
      <w:rFonts w:asciiTheme="majorHAnsi" w:eastAsiaTheme="majorEastAsia" w:hAnsiTheme="majorHAnsi" w:cstheme="majorBidi"/>
      <w:b/>
      <w:bCs/>
      <w:color w:val="C830CC" w:themeColor="accent2"/>
    </w:rPr>
  </w:style>
  <w:style w:type="character" w:customStyle="1" w:styleId="IntenseQuoteChar">
    <w:name w:val="Intense Quote Char"/>
    <w:basedOn w:val="DefaultParagraphFont"/>
    <w:link w:val="IntenseQuote"/>
    <w:uiPriority w:val="30"/>
    <w:rsid w:val="005730E1"/>
    <w:rPr>
      <w:rFonts w:asciiTheme="majorHAnsi" w:eastAsiaTheme="majorEastAsia" w:hAnsiTheme="majorHAnsi" w:cstheme="majorBidi"/>
      <w:b/>
      <w:bCs/>
      <w:i/>
      <w:iCs/>
      <w:color w:val="C830CC" w:themeColor="accent2"/>
      <w:sz w:val="20"/>
      <w:szCs w:val="20"/>
    </w:rPr>
  </w:style>
  <w:style w:type="character" w:styleId="IntenseEmphasis">
    <w:name w:val="Intense Emphasis"/>
    <w:uiPriority w:val="21"/>
    <w:qFormat/>
    <w:rsid w:val="005730E1"/>
    <w:rPr>
      <w:rFonts w:asciiTheme="majorHAnsi" w:eastAsiaTheme="majorEastAsia" w:hAnsiTheme="majorHAnsi" w:cstheme="majorBidi"/>
      <w:b/>
      <w:bCs/>
      <w:i/>
      <w:iCs/>
      <w:dstrike w:val="0"/>
      <w:color w:val="FFFFFF" w:themeColor="background1"/>
      <w:bdr w:val="single" w:sz="18" w:space="0" w:color="C830CC" w:themeColor="accent2"/>
      <w:shd w:val="clear" w:color="auto" w:fill="C830CC" w:themeFill="accent2"/>
      <w:vertAlign w:val="baseline"/>
    </w:rPr>
  </w:style>
  <w:style w:type="character" w:styleId="SubtleReference">
    <w:name w:val="Subtle Reference"/>
    <w:uiPriority w:val="31"/>
    <w:qFormat/>
    <w:rsid w:val="005730E1"/>
    <w:rPr>
      <w:i/>
      <w:iCs/>
      <w:smallCaps/>
      <w:color w:val="C830CC" w:themeColor="accent2"/>
      <w:u w:color="C830CC" w:themeColor="accent2"/>
    </w:rPr>
  </w:style>
  <w:style w:type="character" w:styleId="IntenseReference">
    <w:name w:val="Intense Reference"/>
    <w:uiPriority w:val="32"/>
    <w:qFormat/>
    <w:rsid w:val="005730E1"/>
    <w:rPr>
      <w:b/>
      <w:bCs/>
      <w:i/>
      <w:iCs/>
      <w:smallCaps/>
      <w:color w:val="C830CC" w:themeColor="accent2"/>
      <w:u w:color="C830CC" w:themeColor="accent2"/>
    </w:rPr>
  </w:style>
  <w:style w:type="character" w:styleId="BookTitle">
    <w:name w:val="Book Title"/>
    <w:uiPriority w:val="33"/>
    <w:qFormat/>
    <w:rsid w:val="005730E1"/>
    <w:rPr>
      <w:rFonts w:asciiTheme="majorHAnsi" w:eastAsiaTheme="majorEastAsia" w:hAnsiTheme="majorHAnsi" w:cstheme="majorBidi"/>
      <w:b/>
      <w:bCs/>
      <w:i/>
      <w:iCs/>
      <w:smallCaps/>
      <w:color w:val="952498" w:themeColor="accent2" w:themeShade="BF"/>
      <w:u w:val="single"/>
    </w:rPr>
  </w:style>
  <w:style w:type="paragraph" w:styleId="TOCHeading">
    <w:name w:val="TOC Heading"/>
    <w:basedOn w:val="Heading1"/>
    <w:next w:val="Normal"/>
    <w:uiPriority w:val="39"/>
    <w:semiHidden/>
    <w:unhideWhenUsed/>
    <w:qFormat/>
    <w:rsid w:val="005730E1"/>
    <w:pPr>
      <w:outlineLvl w:val="9"/>
    </w:pPr>
  </w:style>
  <w:style w:type="table" w:styleId="TableGrid">
    <w:name w:val="Table Grid"/>
    <w:basedOn w:val="TableNormal"/>
    <w:uiPriority w:val="39"/>
    <w:rsid w:val="00D331C4"/>
    <w:pPr>
      <w:spacing w:after="0" w:line="240" w:lineRule="auto"/>
    </w:pPr>
    <w:rPr>
      <w:rFonts w:eastAsiaTheme="minorHAns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16D6"/>
    <w:pPr>
      <w:spacing w:before="100" w:beforeAutospacing="1" w:after="100" w:afterAutospacing="1" w:line="240" w:lineRule="auto"/>
    </w:pPr>
    <w:rPr>
      <w:rFonts w:ascii="Times New Roman" w:eastAsia="Times New Roman" w:hAnsi="Times New Roman" w:cs="Times New Roman"/>
      <w:i w:val="0"/>
      <w:iCs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43412">
      <w:bodyDiv w:val="1"/>
      <w:marLeft w:val="0"/>
      <w:marRight w:val="0"/>
      <w:marTop w:val="0"/>
      <w:marBottom w:val="0"/>
      <w:divBdr>
        <w:top w:val="none" w:sz="0" w:space="0" w:color="auto"/>
        <w:left w:val="none" w:sz="0" w:space="0" w:color="auto"/>
        <w:bottom w:val="none" w:sz="0" w:space="0" w:color="auto"/>
        <w:right w:val="none" w:sz="0" w:space="0" w:color="auto"/>
      </w:divBdr>
      <w:divsChild>
        <w:div w:id="1855262564">
          <w:marLeft w:val="0"/>
          <w:marRight w:val="0"/>
          <w:marTop w:val="0"/>
          <w:marBottom w:val="0"/>
          <w:divBdr>
            <w:top w:val="none" w:sz="0" w:space="0" w:color="auto"/>
            <w:left w:val="none" w:sz="0" w:space="0" w:color="auto"/>
            <w:bottom w:val="none" w:sz="0" w:space="0" w:color="auto"/>
            <w:right w:val="none" w:sz="0" w:space="0" w:color="auto"/>
          </w:divBdr>
          <w:divsChild>
            <w:div w:id="599028213">
              <w:marLeft w:val="0"/>
              <w:marRight w:val="0"/>
              <w:marTop w:val="0"/>
              <w:marBottom w:val="0"/>
              <w:divBdr>
                <w:top w:val="none" w:sz="0" w:space="0" w:color="auto"/>
                <w:left w:val="none" w:sz="0" w:space="0" w:color="auto"/>
                <w:bottom w:val="none" w:sz="0" w:space="0" w:color="auto"/>
                <w:right w:val="none" w:sz="0" w:space="0" w:color="auto"/>
              </w:divBdr>
              <w:divsChild>
                <w:div w:id="93312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557011">
      <w:bodyDiv w:val="1"/>
      <w:marLeft w:val="0"/>
      <w:marRight w:val="0"/>
      <w:marTop w:val="0"/>
      <w:marBottom w:val="0"/>
      <w:divBdr>
        <w:top w:val="none" w:sz="0" w:space="0" w:color="auto"/>
        <w:left w:val="none" w:sz="0" w:space="0" w:color="auto"/>
        <w:bottom w:val="none" w:sz="0" w:space="0" w:color="auto"/>
        <w:right w:val="none" w:sz="0" w:space="0" w:color="auto"/>
      </w:divBdr>
      <w:divsChild>
        <w:div w:id="1981688716">
          <w:marLeft w:val="0"/>
          <w:marRight w:val="0"/>
          <w:marTop w:val="0"/>
          <w:marBottom w:val="0"/>
          <w:divBdr>
            <w:top w:val="none" w:sz="0" w:space="0" w:color="auto"/>
            <w:left w:val="none" w:sz="0" w:space="0" w:color="auto"/>
            <w:bottom w:val="none" w:sz="0" w:space="0" w:color="auto"/>
            <w:right w:val="none" w:sz="0" w:space="0" w:color="auto"/>
          </w:divBdr>
          <w:divsChild>
            <w:div w:id="1721590821">
              <w:marLeft w:val="0"/>
              <w:marRight w:val="0"/>
              <w:marTop w:val="0"/>
              <w:marBottom w:val="0"/>
              <w:divBdr>
                <w:top w:val="none" w:sz="0" w:space="0" w:color="auto"/>
                <w:left w:val="none" w:sz="0" w:space="0" w:color="auto"/>
                <w:bottom w:val="none" w:sz="0" w:space="0" w:color="auto"/>
                <w:right w:val="none" w:sz="0" w:space="0" w:color="auto"/>
              </w:divBdr>
              <w:divsChild>
                <w:div w:id="160040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660578">
      <w:bodyDiv w:val="1"/>
      <w:marLeft w:val="0"/>
      <w:marRight w:val="0"/>
      <w:marTop w:val="0"/>
      <w:marBottom w:val="0"/>
      <w:divBdr>
        <w:top w:val="none" w:sz="0" w:space="0" w:color="auto"/>
        <w:left w:val="none" w:sz="0" w:space="0" w:color="auto"/>
        <w:bottom w:val="none" w:sz="0" w:space="0" w:color="auto"/>
        <w:right w:val="none" w:sz="0" w:space="0" w:color="auto"/>
      </w:divBdr>
      <w:divsChild>
        <w:div w:id="521864889">
          <w:marLeft w:val="0"/>
          <w:marRight w:val="0"/>
          <w:marTop w:val="0"/>
          <w:marBottom w:val="0"/>
          <w:divBdr>
            <w:top w:val="none" w:sz="0" w:space="0" w:color="auto"/>
            <w:left w:val="none" w:sz="0" w:space="0" w:color="auto"/>
            <w:bottom w:val="none" w:sz="0" w:space="0" w:color="auto"/>
            <w:right w:val="none" w:sz="0" w:space="0" w:color="auto"/>
          </w:divBdr>
          <w:divsChild>
            <w:div w:id="197855710">
              <w:marLeft w:val="0"/>
              <w:marRight w:val="0"/>
              <w:marTop w:val="0"/>
              <w:marBottom w:val="0"/>
              <w:divBdr>
                <w:top w:val="none" w:sz="0" w:space="0" w:color="auto"/>
                <w:left w:val="none" w:sz="0" w:space="0" w:color="auto"/>
                <w:bottom w:val="none" w:sz="0" w:space="0" w:color="auto"/>
                <w:right w:val="none" w:sz="0" w:space="0" w:color="auto"/>
              </w:divBdr>
              <w:divsChild>
                <w:div w:id="105141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haela/Library/Containers/com.microsoft.Word/Data/Library/Application%20Support/Microsoft/Office/16.0/DTS/Search/%7b8E9839AE-67E7-664F-9B63-AC37110ED60D%7dtf44585669_win32.dotx" TargetMode="Externa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4AF2E9-C2C7-448B-BFB2-12424F288AA1}" type="doc">
      <dgm:prSet loTypeId="urn:microsoft.com/office/officeart/2005/8/layout/hChevron3" loCatId="process" qsTypeId="urn:microsoft.com/office/officeart/2005/8/quickstyle/simple1" qsCatId="simple" csTypeId="urn:microsoft.com/office/officeart/2005/8/colors/accent5_2" csCatId="accent5" phldr="1"/>
      <dgm:spPr/>
    </dgm:pt>
    <dgm:pt modelId="{3CC8831B-E0E1-4C0B-994B-24FE36305E3B}">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INTRODUCTION</a:t>
          </a:r>
        </a:p>
      </dgm:t>
    </dgm:pt>
    <dgm:pt modelId="{09C7FE9E-C39B-4923-88B2-3C209627F94E}" type="parTrans" cxnId="{F34C849F-B120-442B-97A9-53E4F25B641F}">
      <dgm:prSet/>
      <dgm:spPr/>
      <dgm:t>
        <a:bodyPr/>
        <a:lstStyle/>
        <a:p>
          <a:endParaRPr lang="en-US" sz="1400" b="0">
            <a:solidFill>
              <a:schemeClr val="tx1"/>
            </a:solidFill>
            <a:latin typeface="+mn-lt"/>
          </a:endParaRPr>
        </a:p>
      </dgm:t>
    </dgm:pt>
    <dgm:pt modelId="{EDE97BDF-7323-49EE-A15D-781667FF0303}" type="sibTrans" cxnId="{F34C849F-B120-442B-97A9-53E4F25B641F}">
      <dgm:prSet/>
      <dgm:spPr/>
      <dgm:t>
        <a:bodyPr/>
        <a:lstStyle/>
        <a:p>
          <a:endParaRPr lang="en-US" sz="1400" b="0">
            <a:solidFill>
              <a:schemeClr val="tx1"/>
            </a:solidFill>
            <a:latin typeface="+mn-lt"/>
          </a:endParaRPr>
        </a:p>
      </dgm:t>
    </dgm:pt>
    <dgm:pt modelId="{A2D0C9C0-11E7-404D-BEE1-26B01277A47F}">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TRAINING</a:t>
          </a:r>
        </a:p>
      </dgm:t>
    </dgm:pt>
    <dgm:pt modelId="{F14B3BDC-4449-4CEE-BBD4-33F097A695DA}" type="parTrans" cxnId="{80A36BC6-214F-4622-A818-C050D8D8D116}">
      <dgm:prSet/>
      <dgm:spPr/>
      <dgm:t>
        <a:bodyPr/>
        <a:lstStyle/>
        <a:p>
          <a:endParaRPr lang="en-US" sz="1400" b="0">
            <a:solidFill>
              <a:schemeClr val="tx1"/>
            </a:solidFill>
            <a:latin typeface="+mn-lt"/>
          </a:endParaRPr>
        </a:p>
      </dgm:t>
    </dgm:pt>
    <dgm:pt modelId="{5F8C9991-ADE8-485C-8B11-D928E0F75288}" type="sibTrans" cxnId="{80A36BC6-214F-4622-A818-C050D8D8D116}">
      <dgm:prSet/>
      <dgm:spPr/>
      <dgm:t>
        <a:bodyPr/>
        <a:lstStyle/>
        <a:p>
          <a:endParaRPr lang="en-US" sz="1400" b="0">
            <a:solidFill>
              <a:schemeClr val="tx1"/>
            </a:solidFill>
            <a:latin typeface="+mn-lt"/>
          </a:endParaRPr>
        </a:p>
      </dgm:t>
    </dgm:pt>
    <dgm:pt modelId="{AC6EFD43-77C2-834C-B1C5-F2DB978AC792}">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OBSERVING</a:t>
          </a:r>
        </a:p>
      </dgm:t>
    </dgm:pt>
    <dgm:pt modelId="{44DF9C43-17B5-374B-B080-E336CB8C6A5F}" type="parTrans" cxnId="{8472DA54-E8DC-9E44-A9FF-787B21C7BF61}">
      <dgm:prSet/>
      <dgm:spPr/>
      <dgm:t>
        <a:bodyPr/>
        <a:lstStyle/>
        <a:p>
          <a:endParaRPr lang="en-GB"/>
        </a:p>
      </dgm:t>
    </dgm:pt>
    <dgm:pt modelId="{BD74B3EF-65CC-CD44-8591-22E3618D4614}" type="sibTrans" cxnId="{8472DA54-E8DC-9E44-A9FF-787B21C7BF61}">
      <dgm:prSet/>
      <dgm:spPr/>
      <dgm:t>
        <a:bodyPr/>
        <a:lstStyle/>
        <a:p>
          <a:endParaRPr lang="en-GB"/>
        </a:p>
      </dgm:t>
    </dgm:pt>
    <dgm:pt modelId="{338E1FF7-3478-7446-91DE-E1380936B13B}">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TEAMWORK</a:t>
          </a:r>
        </a:p>
      </dgm:t>
    </dgm:pt>
    <dgm:pt modelId="{6FA259DC-4243-3D4A-8ACB-627F6FF09B30}" type="parTrans" cxnId="{7945CDFC-A30B-564E-9C12-96C5AD284C3C}">
      <dgm:prSet/>
      <dgm:spPr/>
      <dgm:t>
        <a:bodyPr/>
        <a:lstStyle/>
        <a:p>
          <a:endParaRPr lang="en-GB"/>
        </a:p>
      </dgm:t>
    </dgm:pt>
    <dgm:pt modelId="{A52EBE42-79D3-444D-800A-3DE942C70B09}" type="sibTrans" cxnId="{7945CDFC-A30B-564E-9C12-96C5AD284C3C}">
      <dgm:prSet/>
      <dgm:spPr/>
      <dgm:t>
        <a:bodyPr/>
        <a:lstStyle/>
        <a:p>
          <a:endParaRPr lang="en-GB"/>
        </a:p>
      </dgm:t>
    </dgm:pt>
    <dgm:pt modelId="{A5DCD50C-2AAB-0F4F-825B-6F9290C453F3}">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INDIVIDUAL</a:t>
          </a:r>
        </a:p>
      </dgm:t>
    </dgm:pt>
    <dgm:pt modelId="{BDEFB16C-8868-9349-AB14-C836BA2F3F93}" type="parTrans" cxnId="{E906A87A-E133-2543-80C2-79ED5833B6F5}">
      <dgm:prSet/>
      <dgm:spPr/>
      <dgm:t>
        <a:bodyPr/>
        <a:lstStyle/>
        <a:p>
          <a:endParaRPr lang="en-GB"/>
        </a:p>
      </dgm:t>
    </dgm:pt>
    <dgm:pt modelId="{A4A85EF3-92B0-A342-81CD-0C654CCB3C2D}" type="sibTrans" cxnId="{E906A87A-E133-2543-80C2-79ED5833B6F5}">
      <dgm:prSet/>
      <dgm:spPr/>
      <dgm:t>
        <a:bodyPr/>
        <a:lstStyle/>
        <a:p>
          <a:endParaRPr lang="en-GB"/>
        </a:p>
      </dgm:t>
    </dgm:pt>
    <dgm:pt modelId="{60BE1321-D775-E349-8591-4780A93FB294}">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TRAINING COMPLITED</a:t>
          </a:r>
        </a:p>
      </dgm:t>
    </dgm:pt>
    <dgm:pt modelId="{E0E11F54-6EDF-D047-AE1D-D7F7E1E9345E}" type="parTrans" cxnId="{A1EC90ED-E600-5E4F-A510-110FED6296C9}">
      <dgm:prSet/>
      <dgm:spPr/>
      <dgm:t>
        <a:bodyPr/>
        <a:lstStyle/>
        <a:p>
          <a:endParaRPr lang="en-GB"/>
        </a:p>
      </dgm:t>
    </dgm:pt>
    <dgm:pt modelId="{16F2C2EA-4DAE-694E-A5A6-5E835D844911}" type="sibTrans" cxnId="{A1EC90ED-E600-5E4F-A510-110FED6296C9}">
      <dgm:prSet/>
      <dgm:spPr/>
      <dgm:t>
        <a:bodyPr/>
        <a:lstStyle/>
        <a:p>
          <a:endParaRPr lang="en-GB"/>
        </a:p>
      </dgm:t>
    </dgm:pt>
    <dgm:pt modelId="{0DD68A60-6C57-064B-8CFA-655ED80FA180}">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MIXED</a:t>
          </a:r>
        </a:p>
      </dgm:t>
    </dgm:pt>
    <dgm:pt modelId="{E995C3EA-A7CD-ED4A-A344-D15877E2353A}" type="parTrans" cxnId="{9D18D762-5D09-4848-B9E3-2DEF49B27288}">
      <dgm:prSet/>
      <dgm:spPr/>
      <dgm:t>
        <a:bodyPr/>
        <a:lstStyle/>
        <a:p>
          <a:endParaRPr lang="en-GB"/>
        </a:p>
      </dgm:t>
    </dgm:pt>
    <dgm:pt modelId="{67DADB76-6489-BE4F-A6F3-2E835BEBEC28}" type="sibTrans" cxnId="{9D18D762-5D09-4848-B9E3-2DEF49B27288}">
      <dgm:prSet/>
      <dgm:spPr/>
      <dgm:t>
        <a:bodyPr/>
        <a:lstStyle/>
        <a:p>
          <a:endParaRPr lang="en-GB"/>
        </a:p>
      </dgm:t>
    </dgm:pt>
    <dgm:pt modelId="{77A98883-B807-084A-BA4F-28EB489F6DA5}">
      <dgm:prSet phldrT="[Text]" custT="1"/>
      <dgm:spPr>
        <a:solidFill>
          <a:schemeClr val="accent5">
            <a:lumMod val="20000"/>
            <a:lumOff val="80000"/>
          </a:schemeClr>
        </a:solidFill>
      </dgm:spPr>
      <dgm:t>
        <a:bodyPr/>
        <a:lstStyle/>
        <a:p>
          <a:r>
            <a:rPr lang="en-US" sz="800" b="0">
              <a:solidFill>
                <a:schemeClr val="tx1"/>
              </a:solidFill>
              <a:latin typeface="+mn-lt"/>
              <a:ea typeface="Tahoma" panose="020B0604030504040204" pitchFamily="34" charset="0"/>
              <a:cs typeface="Tahoma" panose="020B0604030504040204" pitchFamily="34" charset="0"/>
            </a:rPr>
            <a:t>VERIFICATION </a:t>
          </a:r>
        </a:p>
      </dgm:t>
    </dgm:pt>
    <dgm:pt modelId="{CDE663F6-4BC7-F447-A40A-D1BFCCCB5B45}" type="parTrans" cxnId="{F58DAD20-A7ED-3649-B534-2B6837CD6FB8}">
      <dgm:prSet/>
      <dgm:spPr/>
      <dgm:t>
        <a:bodyPr/>
        <a:lstStyle/>
        <a:p>
          <a:endParaRPr lang="en-GB"/>
        </a:p>
      </dgm:t>
    </dgm:pt>
    <dgm:pt modelId="{CB934525-1B15-684C-824A-DE3C53DC462D}" type="sibTrans" cxnId="{F58DAD20-A7ED-3649-B534-2B6837CD6FB8}">
      <dgm:prSet/>
      <dgm:spPr/>
      <dgm:t>
        <a:bodyPr/>
        <a:lstStyle/>
        <a:p>
          <a:endParaRPr lang="en-GB"/>
        </a:p>
      </dgm:t>
    </dgm:pt>
    <dgm:pt modelId="{2C00392E-1410-F848-8C10-6F7462E14917}" type="pres">
      <dgm:prSet presAssocID="{944AF2E9-C2C7-448B-BFB2-12424F288AA1}" presName="Name0" presStyleCnt="0">
        <dgm:presLayoutVars>
          <dgm:dir/>
          <dgm:resizeHandles val="exact"/>
        </dgm:presLayoutVars>
      </dgm:prSet>
      <dgm:spPr/>
    </dgm:pt>
    <dgm:pt modelId="{D823DBD8-ECC5-414D-84F7-15F1F1DD2980}" type="pres">
      <dgm:prSet presAssocID="{3CC8831B-E0E1-4C0B-994B-24FE36305E3B}" presName="parTxOnly" presStyleLbl="node1" presStyleIdx="0" presStyleCnt="8" custLinFactX="-7315" custLinFactNeighborX="-100000" custLinFactNeighborY="2276">
        <dgm:presLayoutVars>
          <dgm:bulletEnabled val="1"/>
        </dgm:presLayoutVars>
      </dgm:prSet>
      <dgm:spPr/>
    </dgm:pt>
    <dgm:pt modelId="{318F19E0-B8DA-7843-B315-13B543E99682}" type="pres">
      <dgm:prSet presAssocID="{EDE97BDF-7323-49EE-A15D-781667FF0303}" presName="parSpace" presStyleCnt="0"/>
      <dgm:spPr/>
    </dgm:pt>
    <dgm:pt modelId="{F1BCA434-201F-1E41-ADED-CF1537CACEA2}" type="pres">
      <dgm:prSet presAssocID="{A2D0C9C0-11E7-404D-BEE1-26B01277A47F}" presName="parTxOnly" presStyleLbl="node1" presStyleIdx="1" presStyleCnt="8">
        <dgm:presLayoutVars>
          <dgm:bulletEnabled val="1"/>
        </dgm:presLayoutVars>
      </dgm:prSet>
      <dgm:spPr/>
    </dgm:pt>
    <dgm:pt modelId="{1E3D23A4-8A6E-4043-8199-A87E1CD42FFB}" type="pres">
      <dgm:prSet presAssocID="{5F8C9991-ADE8-485C-8B11-D928E0F75288}" presName="parSpace" presStyleCnt="0"/>
      <dgm:spPr/>
    </dgm:pt>
    <dgm:pt modelId="{62EB2369-7EF4-F645-A8BF-6EA946DE2402}" type="pres">
      <dgm:prSet presAssocID="{AC6EFD43-77C2-834C-B1C5-F2DB978AC792}" presName="parTxOnly" presStyleLbl="node1" presStyleIdx="2" presStyleCnt="8">
        <dgm:presLayoutVars>
          <dgm:bulletEnabled val="1"/>
        </dgm:presLayoutVars>
      </dgm:prSet>
      <dgm:spPr/>
    </dgm:pt>
    <dgm:pt modelId="{66BB78D2-6C9D-7548-B3DE-F128742DE450}" type="pres">
      <dgm:prSet presAssocID="{BD74B3EF-65CC-CD44-8591-22E3618D4614}" presName="parSpace" presStyleCnt="0"/>
      <dgm:spPr/>
    </dgm:pt>
    <dgm:pt modelId="{07FFA710-A0C9-354E-A002-1510F196C951}" type="pres">
      <dgm:prSet presAssocID="{0DD68A60-6C57-064B-8CFA-655ED80FA180}" presName="parTxOnly" presStyleLbl="node1" presStyleIdx="3" presStyleCnt="8">
        <dgm:presLayoutVars>
          <dgm:bulletEnabled val="1"/>
        </dgm:presLayoutVars>
      </dgm:prSet>
      <dgm:spPr/>
    </dgm:pt>
    <dgm:pt modelId="{68D40F15-A8D2-FC43-93DC-0099912DEC28}" type="pres">
      <dgm:prSet presAssocID="{67DADB76-6489-BE4F-A6F3-2E835BEBEC28}" presName="parSpace" presStyleCnt="0"/>
      <dgm:spPr/>
    </dgm:pt>
    <dgm:pt modelId="{B9200CA6-6F82-FE4F-8109-CCCB56BA63AA}" type="pres">
      <dgm:prSet presAssocID="{77A98883-B807-084A-BA4F-28EB489F6DA5}" presName="parTxOnly" presStyleLbl="node1" presStyleIdx="4" presStyleCnt="8" custScaleX="95546">
        <dgm:presLayoutVars>
          <dgm:bulletEnabled val="1"/>
        </dgm:presLayoutVars>
      </dgm:prSet>
      <dgm:spPr/>
    </dgm:pt>
    <dgm:pt modelId="{BFE24F8A-1B7D-664E-BC47-6B97047AA110}" type="pres">
      <dgm:prSet presAssocID="{CB934525-1B15-684C-824A-DE3C53DC462D}" presName="parSpace" presStyleCnt="0"/>
      <dgm:spPr/>
    </dgm:pt>
    <dgm:pt modelId="{98637C6A-C7A4-B741-ACF1-83D4531BC9E3}" type="pres">
      <dgm:prSet presAssocID="{338E1FF7-3478-7446-91DE-E1380936B13B}" presName="parTxOnly" presStyleLbl="node1" presStyleIdx="5" presStyleCnt="8">
        <dgm:presLayoutVars>
          <dgm:bulletEnabled val="1"/>
        </dgm:presLayoutVars>
      </dgm:prSet>
      <dgm:spPr/>
    </dgm:pt>
    <dgm:pt modelId="{991A1782-99AD-4C4D-9115-ACF8DD6CA8F9}" type="pres">
      <dgm:prSet presAssocID="{A52EBE42-79D3-444D-800A-3DE942C70B09}" presName="parSpace" presStyleCnt="0"/>
      <dgm:spPr/>
    </dgm:pt>
    <dgm:pt modelId="{2BD7FD0A-5E86-BF4B-BCC6-D56038B710EC}" type="pres">
      <dgm:prSet presAssocID="{A5DCD50C-2AAB-0F4F-825B-6F9290C453F3}" presName="parTxOnly" presStyleLbl="node1" presStyleIdx="6" presStyleCnt="8">
        <dgm:presLayoutVars>
          <dgm:bulletEnabled val="1"/>
        </dgm:presLayoutVars>
      </dgm:prSet>
      <dgm:spPr/>
    </dgm:pt>
    <dgm:pt modelId="{6F08BE2C-D716-774B-B214-5CDCBE8BFC84}" type="pres">
      <dgm:prSet presAssocID="{A4A85EF3-92B0-A342-81CD-0C654CCB3C2D}" presName="parSpace" presStyleCnt="0"/>
      <dgm:spPr/>
    </dgm:pt>
    <dgm:pt modelId="{A356430B-387F-BE4A-9E99-D6A56D364F63}" type="pres">
      <dgm:prSet presAssocID="{60BE1321-D775-E349-8591-4780A93FB294}" presName="parTxOnly" presStyleLbl="node1" presStyleIdx="7" presStyleCnt="8">
        <dgm:presLayoutVars>
          <dgm:bulletEnabled val="1"/>
        </dgm:presLayoutVars>
      </dgm:prSet>
      <dgm:spPr/>
    </dgm:pt>
  </dgm:ptLst>
  <dgm:cxnLst>
    <dgm:cxn modelId="{F58DAD20-A7ED-3649-B534-2B6837CD6FB8}" srcId="{944AF2E9-C2C7-448B-BFB2-12424F288AA1}" destId="{77A98883-B807-084A-BA4F-28EB489F6DA5}" srcOrd="4" destOrd="0" parTransId="{CDE663F6-4BC7-F447-A40A-D1BFCCCB5B45}" sibTransId="{CB934525-1B15-684C-824A-DE3C53DC462D}"/>
    <dgm:cxn modelId="{D6E61C24-C73F-374C-A83A-544B75AF39F2}" type="presOf" srcId="{A5DCD50C-2AAB-0F4F-825B-6F9290C453F3}" destId="{2BD7FD0A-5E86-BF4B-BCC6-D56038B710EC}" srcOrd="0" destOrd="0" presId="urn:microsoft.com/office/officeart/2005/8/layout/hChevron3"/>
    <dgm:cxn modelId="{8472DA54-E8DC-9E44-A9FF-787B21C7BF61}" srcId="{944AF2E9-C2C7-448B-BFB2-12424F288AA1}" destId="{AC6EFD43-77C2-834C-B1C5-F2DB978AC792}" srcOrd="2" destOrd="0" parTransId="{44DF9C43-17B5-374B-B080-E336CB8C6A5F}" sibTransId="{BD74B3EF-65CC-CD44-8591-22E3618D4614}"/>
    <dgm:cxn modelId="{29579061-0419-1C44-BCBB-FAAB73B740F8}" type="presOf" srcId="{77A98883-B807-084A-BA4F-28EB489F6DA5}" destId="{B9200CA6-6F82-FE4F-8109-CCCB56BA63AA}" srcOrd="0" destOrd="0" presId="urn:microsoft.com/office/officeart/2005/8/layout/hChevron3"/>
    <dgm:cxn modelId="{9D18D762-5D09-4848-B9E3-2DEF49B27288}" srcId="{944AF2E9-C2C7-448B-BFB2-12424F288AA1}" destId="{0DD68A60-6C57-064B-8CFA-655ED80FA180}" srcOrd="3" destOrd="0" parTransId="{E995C3EA-A7CD-ED4A-A344-D15877E2353A}" sibTransId="{67DADB76-6489-BE4F-A6F3-2E835BEBEC28}"/>
    <dgm:cxn modelId="{901A4764-FF8A-FA4A-928C-D406375A4993}" type="presOf" srcId="{3CC8831B-E0E1-4C0B-994B-24FE36305E3B}" destId="{D823DBD8-ECC5-414D-84F7-15F1F1DD2980}" srcOrd="0" destOrd="0" presId="urn:microsoft.com/office/officeart/2005/8/layout/hChevron3"/>
    <dgm:cxn modelId="{B9D85D74-792A-3F40-AB8C-2236DC97A038}" type="presOf" srcId="{A2D0C9C0-11E7-404D-BEE1-26B01277A47F}" destId="{F1BCA434-201F-1E41-ADED-CF1537CACEA2}" srcOrd="0" destOrd="0" presId="urn:microsoft.com/office/officeart/2005/8/layout/hChevron3"/>
    <dgm:cxn modelId="{E906A87A-E133-2543-80C2-79ED5833B6F5}" srcId="{944AF2E9-C2C7-448B-BFB2-12424F288AA1}" destId="{A5DCD50C-2AAB-0F4F-825B-6F9290C453F3}" srcOrd="6" destOrd="0" parTransId="{BDEFB16C-8868-9349-AB14-C836BA2F3F93}" sibTransId="{A4A85EF3-92B0-A342-81CD-0C654CCB3C2D}"/>
    <dgm:cxn modelId="{E876CC94-048F-DD4C-871E-8BFD5B1BC44C}" type="presOf" srcId="{0DD68A60-6C57-064B-8CFA-655ED80FA180}" destId="{07FFA710-A0C9-354E-A002-1510F196C951}" srcOrd="0" destOrd="0" presId="urn:microsoft.com/office/officeart/2005/8/layout/hChevron3"/>
    <dgm:cxn modelId="{2FB25B9B-D23F-8C44-9C8A-9080C5056828}" type="presOf" srcId="{944AF2E9-C2C7-448B-BFB2-12424F288AA1}" destId="{2C00392E-1410-F848-8C10-6F7462E14917}" srcOrd="0" destOrd="0" presId="urn:microsoft.com/office/officeart/2005/8/layout/hChevron3"/>
    <dgm:cxn modelId="{F34C849F-B120-442B-97A9-53E4F25B641F}" srcId="{944AF2E9-C2C7-448B-BFB2-12424F288AA1}" destId="{3CC8831B-E0E1-4C0B-994B-24FE36305E3B}" srcOrd="0" destOrd="0" parTransId="{09C7FE9E-C39B-4923-88B2-3C209627F94E}" sibTransId="{EDE97BDF-7323-49EE-A15D-781667FF0303}"/>
    <dgm:cxn modelId="{4834C0B6-6927-6A4E-A8CB-6948F10E0730}" type="presOf" srcId="{AC6EFD43-77C2-834C-B1C5-F2DB978AC792}" destId="{62EB2369-7EF4-F645-A8BF-6EA946DE2402}" srcOrd="0" destOrd="0" presId="urn:microsoft.com/office/officeart/2005/8/layout/hChevron3"/>
    <dgm:cxn modelId="{80A36BC6-214F-4622-A818-C050D8D8D116}" srcId="{944AF2E9-C2C7-448B-BFB2-12424F288AA1}" destId="{A2D0C9C0-11E7-404D-BEE1-26B01277A47F}" srcOrd="1" destOrd="0" parTransId="{F14B3BDC-4449-4CEE-BBD4-33F097A695DA}" sibTransId="{5F8C9991-ADE8-485C-8B11-D928E0F75288}"/>
    <dgm:cxn modelId="{2CC17BD2-33D3-DD4F-A39A-D34E251A54C1}" type="presOf" srcId="{60BE1321-D775-E349-8591-4780A93FB294}" destId="{A356430B-387F-BE4A-9E99-D6A56D364F63}" srcOrd="0" destOrd="0" presId="urn:microsoft.com/office/officeart/2005/8/layout/hChevron3"/>
    <dgm:cxn modelId="{ED9439EB-2E60-B640-8EBC-E862024623E7}" type="presOf" srcId="{338E1FF7-3478-7446-91DE-E1380936B13B}" destId="{98637C6A-C7A4-B741-ACF1-83D4531BC9E3}" srcOrd="0" destOrd="0" presId="urn:microsoft.com/office/officeart/2005/8/layout/hChevron3"/>
    <dgm:cxn modelId="{A1EC90ED-E600-5E4F-A510-110FED6296C9}" srcId="{944AF2E9-C2C7-448B-BFB2-12424F288AA1}" destId="{60BE1321-D775-E349-8591-4780A93FB294}" srcOrd="7" destOrd="0" parTransId="{E0E11F54-6EDF-D047-AE1D-D7F7E1E9345E}" sibTransId="{16F2C2EA-4DAE-694E-A5A6-5E835D844911}"/>
    <dgm:cxn modelId="{7945CDFC-A30B-564E-9C12-96C5AD284C3C}" srcId="{944AF2E9-C2C7-448B-BFB2-12424F288AA1}" destId="{338E1FF7-3478-7446-91DE-E1380936B13B}" srcOrd="5" destOrd="0" parTransId="{6FA259DC-4243-3D4A-8ACB-627F6FF09B30}" sibTransId="{A52EBE42-79D3-444D-800A-3DE942C70B09}"/>
    <dgm:cxn modelId="{8C262F94-08FD-A646-88AD-D5732D8A36D5}" type="presParOf" srcId="{2C00392E-1410-F848-8C10-6F7462E14917}" destId="{D823DBD8-ECC5-414D-84F7-15F1F1DD2980}" srcOrd="0" destOrd="0" presId="urn:microsoft.com/office/officeart/2005/8/layout/hChevron3"/>
    <dgm:cxn modelId="{20D23A5C-E861-124F-B730-30CC1FC92E0A}" type="presParOf" srcId="{2C00392E-1410-F848-8C10-6F7462E14917}" destId="{318F19E0-B8DA-7843-B315-13B543E99682}" srcOrd="1" destOrd="0" presId="urn:microsoft.com/office/officeart/2005/8/layout/hChevron3"/>
    <dgm:cxn modelId="{805F5ED4-EE47-AE41-A376-470E35437BA3}" type="presParOf" srcId="{2C00392E-1410-F848-8C10-6F7462E14917}" destId="{F1BCA434-201F-1E41-ADED-CF1537CACEA2}" srcOrd="2" destOrd="0" presId="urn:microsoft.com/office/officeart/2005/8/layout/hChevron3"/>
    <dgm:cxn modelId="{F98D8849-E8B9-3F4A-BF11-C49AC9B5DA74}" type="presParOf" srcId="{2C00392E-1410-F848-8C10-6F7462E14917}" destId="{1E3D23A4-8A6E-4043-8199-A87E1CD42FFB}" srcOrd="3" destOrd="0" presId="urn:microsoft.com/office/officeart/2005/8/layout/hChevron3"/>
    <dgm:cxn modelId="{1834A3A0-2896-B640-9F4F-797FF8C8AE89}" type="presParOf" srcId="{2C00392E-1410-F848-8C10-6F7462E14917}" destId="{62EB2369-7EF4-F645-A8BF-6EA946DE2402}" srcOrd="4" destOrd="0" presId="urn:microsoft.com/office/officeart/2005/8/layout/hChevron3"/>
    <dgm:cxn modelId="{3C412E0B-568F-BC4D-83EB-BCFDE2D5C8D7}" type="presParOf" srcId="{2C00392E-1410-F848-8C10-6F7462E14917}" destId="{66BB78D2-6C9D-7548-B3DE-F128742DE450}" srcOrd="5" destOrd="0" presId="urn:microsoft.com/office/officeart/2005/8/layout/hChevron3"/>
    <dgm:cxn modelId="{C467C99A-606F-FB49-9859-B01BD68F7CC3}" type="presParOf" srcId="{2C00392E-1410-F848-8C10-6F7462E14917}" destId="{07FFA710-A0C9-354E-A002-1510F196C951}" srcOrd="6" destOrd="0" presId="urn:microsoft.com/office/officeart/2005/8/layout/hChevron3"/>
    <dgm:cxn modelId="{0D608874-2D15-AA4B-A2F1-170D7690F696}" type="presParOf" srcId="{2C00392E-1410-F848-8C10-6F7462E14917}" destId="{68D40F15-A8D2-FC43-93DC-0099912DEC28}" srcOrd="7" destOrd="0" presId="urn:microsoft.com/office/officeart/2005/8/layout/hChevron3"/>
    <dgm:cxn modelId="{C52E7E07-4747-EA42-9948-3C9BF01E48B3}" type="presParOf" srcId="{2C00392E-1410-F848-8C10-6F7462E14917}" destId="{B9200CA6-6F82-FE4F-8109-CCCB56BA63AA}" srcOrd="8" destOrd="0" presId="urn:microsoft.com/office/officeart/2005/8/layout/hChevron3"/>
    <dgm:cxn modelId="{902696E8-D137-284E-8641-95C85709B7F5}" type="presParOf" srcId="{2C00392E-1410-F848-8C10-6F7462E14917}" destId="{BFE24F8A-1B7D-664E-BC47-6B97047AA110}" srcOrd="9" destOrd="0" presId="urn:microsoft.com/office/officeart/2005/8/layout/hChevron3"/>
    <dgm:cxn modelId="{3530DFA9-104A-A94F-8FD1-6EEFB4A2F6D9}" type="presParOf" srcId="{2C00392E-1410-F848-8C10-6F7462E14917}" destId="{98637C6A-C7A4-B741-ACF1-83D4531BC9E3}" srcOrd="10" destOrd="0" presId="urn:microsoft.com/office/officeart/2005/8/layout/hChevron3"/>
    <dgm:cxn modelId="{E0F1D1E3-D680-114B-8E7A-66616B747011}" type="presParOf" srcId="{2C00392E-1410-F848-8C10-6F7462E14917}" destId="{991A1782-99AD-4C4D-9115-ACF8DD6CA8F9}" srcOrd="11" destOrd="0" presId="urn:microsoft.com/office/officeart/2005/8/layout/hChevron3"/>
    <dgm:cxn modelId="{203B2046-9526-AE47-814A-6485A829DC62}" type="presParOf" srcId="{2C00392E-1410-F848-8C10-6F7462E14917}" destId="{2BD7FD0A-5E86-BF4B-BCC6-D56038B710EC}" srcOrd="12" destOrd="0" presId="urn:microsoft.com/office/officeart/2005/8/layout/hChevron3"/>
    <dgm:cxn modelId="{8C013CA5-77C6-1047-BC7A-3DB94096FAAD}" type="presParOf" srcId="{2C00392E-1410-F848-8C10-6F7462E14917}" destId="{6F08BE2C-D716-774B-B214-5CDCBE8BFC84}" srcOrd="13" destOrd="0" presId="urn:microsoft.com/office/officeart/2005/8/layout/hChevron3"/>
    <dgm:cxn modelId="{7BD20AA3-A9DF-924C-8725-8A577470C87A}" type="presParOf" srcId="{2C00392E-1410-F848-8C10-6F7462E14917}" destId="{A356430B-387F-BE4A-9E99-D6A56D364F63}" srcOrd="14" destOrd="0" presId="urn:microsoft.com/office/officeart/2005/8/layout/hChevron3"/>
  </dgm:cxnLst>
  <dgm:bg>
    <a:noFill/>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23DBD8-ECC5-414D-84F7-15F1F1DD2980}">
      <dsp:nvSpPr>
        <dsp:cNvPr id="0" name=""/>
        <dsp:cNvSpPr/>
      </dsp:nvSpPr>
      <dsp:spPr>
        <a:xfrm>
          <a:off x="0" y="156492"/>
          <a:ext cx="1518887" cy="607555"/>
        </a:xfrm>
        <a:prstGeom prst="homePlate">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INTRODUCTION</a:t>
          </a:r>
        </a:p>
      </dsp:txBody>
      <dsp:txXfrm>
        <a:off x="0" y="156492"/>
        <a:ext cx="1366998" cy="607555"/>
      </dsp:txXfrm>
    </dsp:sp>
    <dsp:sp modelId="{F1BCA434-201F-1E41-ADED-CF1537CACEA2}">
      <dsp:nvSpPr>
        <dsp:cNvPr id="0" name=""/>
        <dsp:cNvSpPr/>
      </dsp:nvSpPr>
      <dsp:spPr>
        <a:xfrm>
          <a:off x="1221673" y="142664"/>
          <a:ext cx="1518887"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TRAINING</a:t>
          </a:r>
        </a:p>
      </dsp:txBody>
      <dsp:txXfrm>
        <a:off x="1525451" y="142664"/>
        <a:ext cx="911332" cy="607555"/>
      </dsp:txXfrm>
    </dsp:sp>
    <dsp:sp modelId="{62EB2369-7EF4-F645-A8BF-6EA946DE2402}">
      <dsp:nvSpPr>
        <dsp:cNvPr id="0" name=""/>
        <dsp:cNvSpPr/>
      </dsp:nvSpPr>
      <dsp:spPr>
        <a:xfrm>
          <a:off x="2436783" y="142664"/>
          <a:ext cx="1518887"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OBSERVING</a:t>
          </a:r>
        </a:p>
      </dsp:txBody>
      <dsp:txXfrm>
        <a:off x="2740561" y="142664"/>
        <a:ext cx="911332" cy="607555"/>
      </dsp:txXfrm>
    </dsp:sp>
    <dsp:sp modelId="{07FFA710-A0C9-354E-A002-1510F196C951}">
      <dsp:nvSpPr>
        <dsp:cNvPr id="0" name=""/>
        <dsp:cNvSpPr/>
      </dsp:nvSpPr>
      <dsp:spPr>
        <a:xfrm>
          <a:off x="3651894" y="142664"/>
          <a:ext cx="1518887"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MIXED</a:t>
          </a:r>
        </a:p>
      </dsp:txBody>
      <dsp:txXfrm>
        <a:off x="3955672" y="142664"/>
        <a:ext cx="911332" cy="607555"/>
      </dsp:txXfrm>
    </dsp:sp>
    <dsp:sp modelId="{B9200CA6-6F82-FE4F-8109-CCCB56BA63AA}">
      <dsp:nvSpPr>
        <dsp:cNvPr id="0" name=""/>
        <dsp:cNvSpPr/>
      </dsp:nvSpPr>
      <dsp:spPr>
        <a:xfrm>
          <a:off x="4867004" y="142664"/>
          <a:ext cx="1451236"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VERIFICATION </a:t>
          </a:r>
        </a:p>
      </dsp:txBody>
      <dsp:txXfrm>
        <a:off x="5170782" y="142664"/>
        <a:ext cx="843681" cy="607555"/>
      </dsp:txXfrm>
    </dsp:sp>
    <dsp:sp modelId="{98637C6A-C7A4-B741-ACF1-83D4531BC9E3}">
      <dsp:nvSpPr>
        <dsp:cNvPr id="0" name=""/>
        <dsp:cNvSpPr/>
      </dsp:nvSpPr>
      <dsp:spPr>
        <a:xfrm>
          <a:off x="6014463" y="142664"/>
          <a:ext cx="1518887"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TEAMWORK</a:t>
          </a:r>
        </a:p>
      </dsp:txBody>
      <dsp:txXfrm>
        <a:off x="6318241" y="142664"/>
        <a:ext cx="911332" cy="607555"/>
      </dsp:txXfrm>
    </dsp:sp>
    <dsp:sp modelId="{2BD7FD0A-5E86-BF4B-BCC6-D56038B710EC}">
      <dsp:nvSpPr>
        <dsp:cNvPr id="0" name=""/>
        <dsp:cNvSpPr/>
      </dsp:nvSpPr>
      <dsp:spPr>
        <a:xfrm>
          <a:off x="7229573" y="142664"/>
          <a:ext cx="1518887"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INDIVIDUAL</a:t>
          </a:r>
        </a:p>
      </dsp:txBody>
      <dsp:txXfrm>
        <a:off x="7533351" y="142664"/>
        <a:ext cx="911332" cy="607555"/>
      </dsp:txXfrm>
    </dsp:sp>
    <dsp:sp modelId="{A356430B-387F-BE4A-9E99-D6A56D364F63}">
      <dsp:nvSpPr>
        <dsp:cNvPr id="0" name=""/>
        <dsp:cNvSpPr/>
      </dsp:nvSpPr>
      <dsp:spPr>
        <a:xfrm>
          <a:off x="8444683" y="142664"/>
          <a:ext cx="1518887" cy="607555"/>
        </a:xfrm>
        <a:prstGeom prst="chevron">
          <a:avLst/>
        </a:prstGeom>
        <a:solidFill>
          <a:schemeClr val="accent5">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US" sz="800" b="0" kern="1200">
              <a:solidFill>
                <a:schemeClr val="tx1"/>
              </a:solidFill>
              <a:latin typeface="+mn-lt"/>
              <a:ea typeface="Tahoma" panose="020B0604030504040204" pitchFamily="34" charset="0"/>
              <a:cs typeface="Tahoma" panose="020B0604030504040204" pitchFamily="34" charset="0"/>
            </a:rPr>
            <a:t>TRAINING COMPLITED</a:t>
          </a:r>
        </a:p>
      </dsp:txBody>
      <dsp:txXfrm>
        <a:off x="8748461" y="142664"/>
        <a:ext cx="911332" cy="607555"/>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19129-7DF5-E643-9C99-F88165D92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{8E9839AE-67E7-664F-9B63-AC37110ED60D}tf44585669_win32.dotx</Template>
  <TotalTime>144</TotalTime>
  <Pages>5</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Mihaela Buzdugan (2121942)</cp:lastModifiedBy>
  <cp:revision>81</cp:revision>
  <dcterms:created xsi:type="dcterms:W3CDTF">2022-11-15T13:56:00Z</dcterms:created>
  <dcterms:modified xsi:type="dcterms:W3CDTF">2022-11-16T15:48:00Z</dcterms:modified>
</cp:coreProperties>
</file>