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2BC2E6" w14:textId="77777777" w:rsidR="002D5B3F" w:rsidRPr="002D5A78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  <w:lang w:val="cy-GB"/>
        </w:rPr>
      </w:pPr>
      <w:r w:rsidRPr="002D5A78">
        <w:rPr>
          <w:rFonts w:ascii="Arial" w:hAnsi="Arial" w:cs="Arial"/>
          <w:noProof/>
          <w:lang w:val="cy-GB"/>
        </w:rPr>
        <w:drawing>
          <wp:anchor distT="0" distB="0" distL="114300" distR="114300" simplePos="0" relativeHeight="251658240" behindDoc="0" locked="0" layoutInCell="1" allowOverlap="1" wp14:anchorId="73AD3D34" wp14:editId="5811E4F5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 w:rsidRPr="002D5A78">
        <w:rPr>
          <w:rFonts w:ascii="Arial" w:hAnsi="Arial" w:cs="Arial"/>
          <w:lang w:val="cy-GB"/>
        </w:rPr>
        <w:t xml:space="preserve"> </w:t>
      </w:r>
      <w:r w:rsidR="005F3A53" w:rsidRPr="002D5A78">
        <w:rPr>
          <w:rFonts w:ascii="Arial" w:hAnsi="Arial" w:cs="Arial"/>
          <w:lang w:val="cy-GB"/>
        </w:rPr>
        <w:br w:type="textWrapping" w:clear="all"/>
      </w:r>
      <w:r w:rsidR="008528E9" w:rsidRPr="002D5A78">
        <w:rPr>
          <w:rFonts w:ascii="Arial" w:hAnsi="Arial" w:cs="Arial"/>
          <w:b/>
          <w:sz w:val="28"/>
          <w:szCs w:val="28"/>
          <w:lang w:val="cy-GB"/>
        </w:rPr>
        <w:t>ATODIAD GA36d</w:t>
      </w:r>
    </w:p>
    <w:p w14:paraId="09E0E76C" w14:textId="77777777" w:rsidR="002D5B3F" w:rsidRPr="002D5A78" w:rsidRDefault="002D5B3F" w:rsidP="002D5B3F">
      <w:pPr>
        <w:rPr>
          <w:rFonts w:ascii="Arial" w:hAnsi="Arial" w:cs="Arial"/>
          <w:lang w:val="cy-GB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2D5A78" w14:paraId="61B78348" w14:textId="77777777" w:rsidTr="00674829">
        <w:tc>
          <w:tcPr>
            <w:tcW w:w="9922" w:type="dxa"/>
            <w:shd w:val="clear" w:color="auto" w:fill="C0C0C0"/>
          </w:tcPr>
          <w:p w14:paraId="141AC300" w14:textId="77777777" w:rsidR="00681FA9" w:rsidRPr="002D5A78" w:rsidRDefault="00131FEF" w:rsidP="00D32E34">
            <w:pPr>
              <w:pStyle w:val="Heading4"/>
              <w:rPr>
                <w:rFonts w:ascii="Arial" w:hAnsi="Arial" w:cs="Arial"/>
                <w:b/>
                <w:lang w:val="cy-GB"/>
              </w:rPr>
            </w:pPr>
            <w:r w:rsidRPr="002D5A78">
              <w:rPr>
                <w:rFonts w:ascii="Arial" w:hAnsi="Arial" w:cs="Arial"/>
                <w:b/>
                <w:lang w:val="cy-GB"/>
              </w:rPr>
              <w:t>MANYLEB ASESU LEFEL 7</w:t>
            </w:r>
            <w:r w:rsidR="003A3CE5" w:rsidRPr="002D5A78">
              <w:rPr>
                <w:rFonts w:ascii="Arial" w:hAnsi="Arial" w:cs="Arial"/>
                <w:b/>
                <w:lang w:val="cy-GB"/>
              </w:rPr>
              <w:t xml:space="preserve"> </w:t>
            </w:r>
          </w:p>
        </w:tc>
      </w:tr>
    </w:tbl>
    <w:p w14:paraId="58344868" w14:textId="77777777" w:rsidR="003A3CE5" w:rsidRPr="002D5A78" w:rsidRDefault="003A3CE5" w:rsidP="002D5B3F">
      <w:pPr>
        <w:jc w:val="center"/>
        <w:rPr>
          <w:rFonts w:ascii="Arial" w:hAnsi="Arial" w:cs="Arial"/>
          <w:b/>
          <w:i/>
          <w:sz w:val="32"/>
          <w:lang w:val="cy-GB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2D5A78" w14:paraId="58DC9F55" w14:textId="77777777" w:rsidTr="1C764A48">
        <w:tc>
          <w:tcPr>
            <w:tcW w:w="2093" w:type="dxa"/>
          </w:tcPr>
          <w:p w14:paraId="68CAA328" w14:textId="77777777" w:rsidR="003B3F9D" w:rsidRPr="002D5A78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40E22C85" w14:textId="77777777" w:rsidR="003B3F9D" w:rsidRPr="002D5A78" w:rsidRDefault="0017512A" w:rsidP="3C46D5FA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3C46D5F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3C46D5F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instrText xml:space="preserve"> FORMTEXT </w:instrText>
            </w:r>
            <w:r w:rsidRPr="3C46D5F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r>
            <w:r w:rsidRPr="3C46D5F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fldChar w:fldCharType="separate"/>
            </w:r>
            <w:r w:rsidR="003B3F9D" w:rsidRPr="3C46D5FA">
              <w:rPr>
                <w:rFonts w:ascii="Arial" w:hAnsi="Arial" w:cs="Arial"/>
                <w:b/>
                <w:bCs/>
                <w:noProof/>
                <w:sz w:val="22"/>
                <w:szCs w:val="22"/>
                <w:lang w:val="cy-GB"/>
              </w:rPr>
              <w:t> </w:t>
            </w:r>
            <w:r w:rsidR="003B3F9D" w:rsidRPr="3C46D5FA">
              <w:rPr>
                <w:rFonts w:ascii="Arial" w:hAnsi="Arial" w:cs="Arial"/>
                <w:b/>
                <w:bCs/>
                <w:noProof/>
                <w:sz w:val="22"/>
                <w:szCs w:val="22"/>
                <w:lang w:val="cy-GB"/>
              </w:rPr>
              <w:t> </w:t>
            </w:r>
            <w:r w:rsidR="003B3F9D" w:rsidRPr="3C46D5FA">
              <w:rPr>
                <w:rFonts w:ascii="Arial" w:hAnsi="Arial" w:cs="Arial"/>
                <w:b/>
                <w:bCs/>
                <w:noProof/>
                <w:sz w:val="22"/>
                <w:szCs w:val="22"/>
                <w:lang w:val="cy-GB"/>
              </w:rPr>
              <w:t> </w:t>
            </w:r>
            <w:r w:rsidR="003B3F9D" w:rsidRPr="3C46D5FA">
              <w:rPr>
                <w:rFonts w:ascii="Arial" w:hAnsi="Arial" w:cs="Arial"/>
                <w:b/>
                <w:bCs/>
                <w:noProof/>
                <w:sz w:val="22"/>
                <w:szCs w:val="22"/>
                <w:lang w:val="cy-GB"/>
              </w:rPr>
              <w:t> </w:t>
            </w:r>
            <w:r w:rsidR="003B3F9D" w:rsidRPr="3C46D5FA">
              <w:rPr>
                <w:rFonts w:ascii="Arial" w:hAnsi="Arial" w:cs="Arial"/>
                <w:b/>
                <w:bCs/>
                <w:noProof/>
                <w:sz w:val="22"/>
                <w:szCs w:val="22"/>
                <w:lang w:val="cy-GB"/>
              </w:rPr>
              <w:t> </w:t>
            </w:r>
            <w:r w:rsidRPr="3C46D5F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fldChar w:fldCharType="end"/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3FD2AEE0" w14:textId="77777777" w:rsidR="003B3F9D" w:rsidRPr="002D5A78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108BA8EF" w14:textId="77777777" w:rsidR="003B3F9D" w:rsidRPr="002D5A78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</w:p>
        </w:tc>
      </w:tr>
      <w:tr w:rsidR="00DB116D" w:rsidRPr="002D5A78" w14:paraId="6546B49B" w14:textId="77777777" w:rsidTr="1C764A48">
        <w:tc>
          <w:tcPr>
            <w:tcW w:w="2093" w:type="dxa"/>
          </w:tcPr>
          <w:p w14:paraId="22D956CC" w14:textId="77777777" w:rsidR="00DB116D" w:rsidRPr="002D5A78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06E39E90" w14:textId="38495E50" w:rsidR="00DB116D" w:rsidRPr="002D5A78" w:rsidRDefault="00253982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y-GB"/>
              </w:rPr>
              <w:t>Doethuriaeth Mewn Addysg (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  <w:lang w:val="cy-GB"/>
              </w:rPr>
              <w:t>EdD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  <w:lang w:val="cy-GB"/>
              </w:rPr>
              <w:t>)</w:t>
            </w:r>
          </w:p>
        </w:tc>
      </w:tr>
      <w:tr w:rsidR="008F1308" w:rsidRPr="002D5A78" w14:paraId="69F2F2FF" w14:textId="77777777" w:rsidTr="1C764A48">
        <w:tc>
          <w:tcPr>
            <w:tcW w:w="2093" w:type="dxa"/>
          </w:tcPr>
          <w:p w14:paraId="648B8449" w14:textId="77777777" w:rsidR="008F1308" w:rsidRPr="002D5A78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</w:tcPr>
          <w:p w14:paraId="575EC686" w14:textId="6A18FC0E" w:rsidR="008F1308" w:rsidRPr="002D5A78" w:rsidRDefault="00473FD3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proofErr w:type="spellStart"/>
            <w:r w:rsidRPr="00473FD3">
              <w:rPr>
                <w:rFonts w:ascii="Arial" w:hAnsi="Arial" w:cs="Arial"/>
                <w:b/>
                <w:sz w:val="22"/>
                <w:szCs w:val="22"/>
              </w:rPr>
              <w:t>Cyflwyniad</w:t>
            </w:r>
            <w:proofErr w:type="spellEnd"/>
            <w:r w:rsidRPr="00473FD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473FD3">
              <w:rPr>
                <w:rFonts w:ascii="Arial" w:hAnsi="Arial" w:cs="Arial"/>
                <w:b/>
                <w:sz w:val="22"/>
                <w:szCs w:val="22"/>
              </w:rPr>
              <w:t>i</w:t>
            </w:r>
            <w:proofErr w:type="spellEnd"/>
            <w:r w:rsidRPr="00473FD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473FD3">
              <w:rPr>
                <w:rFonts w:ascii="Arial" w:hAnsi="Arial" w:cs="Arial"/>
                <w:b/>
                <w:sz w:val="22"/>
                <w:szCs w:val="22"/>
              </w:rPr>
              <w:t>Ddulliau</w:t>
            </w:r>
            <w:proofErr w:type="spellEnd"/>
            <w:r w:rsidRPr="00473FD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473FD3">
              <w:rPr>
                <w:rFonts w:ascii="Arial" w:hAnsi="Arial" w:cs="Arial"/>
                <w:b/>
                <w:sz w:val="22"/>
                <w:szCs w:val="22"/>
              </w:rPr>
              <w:t>Ymchwil</w:t>
            </w:r>
            <w:proofErr w:type="spellEnd"/>
            <w:r w:rsidRPr="00473FD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473FD3">
              <w:rPr>
                <w:rFonts w:ascii="Arial" w:hAnsi="Arial" w:cs="Arial"/>
                <w:b/>
                <w:sz w:val="22"/>
                <w:szCs w:val="22"/>
              </w:rPr>
              <w:t>mewn</w:t>
            </w:r>
            <w:proofErr w:type="spellEnd"/>
            <w:r w:rsidRPr="00473FD3">
              <w:rPr>
                <w:rFonts w:ascii="Arial" w:hAnsi="Arial" w:cs="Arial"/>
                <w:b/>
                <w:sz w:val="22"/>
                <w:szCs w:val="22"/>
              </w:rPr>
              <w:t xml:space="preserve"> Addysg</w:t>
            </w:r>
          </w:p>
        </w:tc>
      </w:tr>
      <w:tr w:rsidR="00B84B5B" w:rsidRPr="002D5A78" w14:paraId="4C603024" w14:textId="77777777" w:rsidTr="1C764A48">
        <w:tc>
          <w:tcPr>
            <w:tcW w:w="2093" w:type="dxa"/>
          </w:tcPr>
          <w:p w14:paraId="28610531" w14:textId="77777777" w:rsidR="00B84B5B" w:rsidRPr="002D5A78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2D10F980" w14:textId="3AD59A0F" w:rsidR="00B84B5B" w:rsidRPr="002D5A78" w:rsidRDefault="001571F0" w:rsidP="00152E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FFFFFF"/>
                <w:lang w:val="cy-GB"/>
              </w:rPr>
              <w:t>ECD</w:t>
            </w:r>
            <w:r w:rsidR="00253982">
              <w:rPr>
                <w:rStyle w:val="normaltextrun"/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FFFFFF"/>
                <w:lang w:val="cy-GB"/>
              </w:rPr>
              <w:t>E7002C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7F406F06" w14:textId="77777777" w:rsidR="00B84B5B" w:rsidRPr="002D5A78" w:rsidRDefault="00131FEF" w:rsidP="00D32E34">
            <w:pPr>
              <w:pStyle w:val="Heading2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14:paraId="65F03CFA" w14:textId="076AAEC9" w:rsidR="00B84B5B" w:rsidRPr="002D5A78" w:rsidRDefault="004355A2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y-GB"/>
              </w:rPr>
              <w:t>10</w:t>
            </w:r>
            <w:r w:rsidR="0035430D">
              <w:rPr>
                <w:rFonts w:ascii="Arial" w:hAnsi="Arial" w:cs="Arial"/>
                <w:b/>
                <w:sz w:val="22"/>
                <w:szCs w:val="22"/>
                <w:lang w:val="cy-GB"/>
              </w:rPr>
              <w:t>%</w:t>
            </w:r>
          </w:p>
        </w:tc>
      </w:tr>
      <w:tr w:rsidR="00DB116D" w:rsidRPr="002D5A78" w14:paraId="131C8D24" w14:textId="77777777" w:rsidTr="1C764A48">
        <w:tc>
          <w:tcPr>
            <w:tcW w:w="2093" w:type="dxa"/>
          </w:tcPr>
          <w:p w14:paraId="2123AF72" w14:textId="77777777" w:rsidR="00DB116D" w:rsidRPr="002D5A78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710E5E23" w14:textId="02BEB925" w:rsidR="00DB116D" w:rsidRPr="002D5A78" w:rsidRDefault="00180057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581B6B10">
              <w:rPr>
                <w:rFonts w:ascii="Arial" w:hAnsi="Arial" w:cs="Arial"/>
                <w:b/>
                <w:bCs/>
                <w:sz w:val="22"/>
                <w:szCs w:val="22"/>
              </w:rPr>
              <w:t>Dr. Caroline Lewis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4F3E479F" w14:textId="77777777" w:rsidR="00DB116D" w:rsidRPr="002D5A78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234E6F9D" w14:textId="28EB8DF9" w:rsidR="00DB116D" w:rsidRPr="002D5A78" w:rsidRDefault="002075BC" w:rsidP="008F326D">
            <w:pPr>
              <w:spacing w:before="120" w:after="120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Dr. Catherine Morgan</w:t>
            </w:r>
          </w:p>
        </w:tc>
      </w:tr>
      <w:tr w:rsidR="00DB116D" w:rsidRPr="002D5A78" w14:paraId="0EC1DCC1" w14:textId="77777777" w:rsidTr="1C764A48">
        <w:tc>
          <w:tcPr>
            <w:tcW w:w="2093" w:type="dxa"/>
          </w:tcPr>
          <w:p w14:paraId="495F4CE8" w14:textId="77777777" w:rsidR="00DB116D" w:rsidRPr="002D5A78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360E81B6" w14:textId="77777777" w:rsidR="004355A2" w:rsidRDefault="00233EDE" w:rsidP="00C67E4D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233EDE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Cydran </w:t>
            </w:r>
            <w:r w:rsidR="004355A2">
              <w:rPr>
                <w:rFonts w:ascii="Arial" w:hAnsi="Arial" w:cs="Arial"/>
                <w:b/>
                <w:sz w:val="22"/>
                <w:szCs w:val="22"/>
                <w:lang w:val="cy-GB"/>
              </w:rPr>
              <w:t>3</w:t>
            </w:r>
            <w:r w:rsidRPr="00233EDE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</w:t>
            </w:r>
          </w:p>
          <w:p w14:paraId="02D4A3ED" w14:textId="6FDAC041" w:rsidR="00C67E4D" w:rsidRPr="00C67E4D" w:rsidRDefault="00233EDE" w:rsidP="00C67E4D">
            <w:pPr>
              <w:spacing w:before="120" w:after="120"/>
              <w:rPr>
                <w:rStyle w:val="ui-provider"/>
                <w:rFonts w:ascii="Arial" w:eastAsia="Arial" w:hAnsi="Arial" w:cs="Arial"/>
                <w:color w:val="000000" w:themeColor="text1"/>
                <w:sz w:val="21"/>
                <w:szCs w:val="21"/>
                <w:lang w:val="cy-GB"/>
              </w:rPr>
            </w:pPr>
            <w:r w:rsidRPr="00233EDE">
              <w:rPr>
                <w:rFonts w:ascii="Arial" w:hAnsi="Arial" w:cs="Arial"/>
                <w:b/>
                <w:sz w:val="22"/>
                <w:szCs w:val="22"/>
                <w:lang w:val="cy-GB"/>
              </w:rPr>
              <w:t>Aseiniad ysgrifenedig</w:t>
            </w:r>
            <w:r w:rsidR="00C67E4D" w:rsidRPr="00C67E4D">
              <w:rPr>
                <w:rStyle w:val="ui-provider"/>
                <w:rFonts w:ascii="Arial" w:eastAsia="Arial" w:hAnsi="Arial" w:cs="Arial"/>
                <w:color w:val="000000" w:themeColor="text1"/>
                <w:sz w:val="21"/>
                <w:szCs w:val="21"/>
                <w:lang w:val="cy-GB"/>
              </w:rPr>
              <w:t xml:space="preserve">. </w:t>
            </w:r>
          </w:p>
          <w:p w14:paraId="68164E46" w14:textId="5C1A1BFD" w:rsidR="00DB116D" w:rsidRPr="002D5A78" w:rsidRDefault="00DB116D" w:rsidP="1C764A48">
            <w:pPr>
              <w:spacing w:before="120" w:after="12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14:paraId="3AC5C625" w14:textId="77777777" w:rsidR="00DB116D" w:rsidRPr="002D5A78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14:paraId="504F56CD" w14:textId="5BE48E9B" w:rsidR="00DB116D" w:rsidRPr="002D5A78" w:rsidRDefault="001E7775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1E7775">
              <w:rPr>
                <w:rFonts w:ascii="Arial" w:hAnsi="Arial" w:cs="Arial"/>
                <w:b/>
                <w:sz w:val="22"/>
                <w:szCs w:val="22"/>
              </w:rPr>
              <w:t xml:space="preserve">800 </w:t>
            </w:r>
            <w:r>
              <w:rPr>
                <w:rFonts w:ascii="Arial" w:hAnsi="Arial" w:cs="Arial"/>
                <w:b/>
                <w:sz w:val="22"/>
                <w:szCs w:val="22"/>
              </w:rPr>
              <w:t>(</w:t>
            </w:r>
            <w:proofErr w:type="spellStart"/>
            <w:r w:rsidRPr="001E7775">
              <w:rPr>
                <w:rFonts w:ascii="Arial" w:hAnsi="Arial" w:cs="Arial"/>
                <w:b/>
                <w:sz w:val="22"/>
                <w:szCs w:val="22"/>
              </w:rPr>
              <w:t>cyfatebol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>)</w:t>
            </w:r>
          </w:p>
        </w:tc>
      </w:tr>
      <w:tr w:rsidR="00B84B5B" w:rsidRPr="002D5A78" w14:paraId="3473FFEC" w14:textId="77777777" w:rsidTr="1C764A48">
        <w:tc>
          <w:tcPr>
            <w:tcW w:w="2093" w:type="dxa"/>
          </w:tcPr>
          <w:p w14:paraId="3E3E8944" w14:textId="77777777" w:rsidR="00B84B5B" w:rsidRPr="002D5A78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</w:tcPr>
          <w:p w14:paraId="6FA80AF7" w14:textId="0ABC30D5" w:rsidR="00B84B5B" w:rsidRPr="002D5A78" w:rsidRDefault="00233EDE" w:rsidP="3C46D5FA">
            <w:pPr>
              <w:spacing w:before="120" w:after="120"/>
              <w:jc w:val="both"/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  <w:lang w:val="cy-GB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  <w:lang w:val="cy-GB"/>
              </w:rPr>
              <w:t>01</w:t>
            </w:r>
            <w:r w:rsidR="536DD9B8" w:rsidRPr="3C46D5FA"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  <w:lang w:val="cy-GB"/>
              </w:rPr>
              <w:t>/</w:t>
            </w:r>
            <w:r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  <w:lang w:val="cy-GB"/>
              </w:rPr>
              <w:t>0</w:t>
            </w:r>
            <w:r w:rsidR="536DD9B8" w:rsidRPr="3C46D5FA"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  <w:lang w:val="cy-GB"/>
              </w:rPr>
              <w:t>5/2</w:t>
            </w:r>
            <w:r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  <w:lang w:val="cy-GB"/>
              </w:rPr>
              <w:t>6</w:t>
            </w:r>
          </w:p>
          <w:p w14:paraId="0024D58A" w14:textId="7EBED087" w:rsidR="00B84B5B" w:rsidRPr="002D5A78" w:rsidRDefault="00B84B5B" w:rsidP="3C46D5FA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  <w:highlight w:val="yellow"/>
                <w:lang w:val="cy-GB"/>
              </w:rPr>
            </w:pPr>
          </w:p>
        </w:tc>
        <w:tc>
          <w:tcPr>
            <w:tcW w:w="2268" w:type="dxa"/>
          </w:tcPr>
          <w:p w14:paraId="2020CED3" w14:textId="77777777" w:rsidR="00B84B5B" w:rsidRPr="002D5A78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25AB3744" w14:textId="288F4EA4" w:rsidR="00B84B5B" w:rsidRPr="002D5A78" w:rsidRDefault="00233EDE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y-GB"/>
              </w:rPr>
              <w:t>02/06/26</w:t>
            </w:r>
          </w:p>
        </w:tc>
      </w:tr>
      <w:tr w:rsidR="00152E9D" w:rsidRPr="004355A2" w14:paraId="7A5B90B4" w14:textId="77777777" w:rsidTr="1C764A48">
        <w:tc>
          <w:tcPr>
            <w:tcW w:w="2093" w:type="dxa"/>
          </w:tcPr>
          <w:p w14:paraId="612DE0DE" w14:textId="77777777" w:rsidR="00152E9D" w:rsidRPr="002D5A78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</w:tcPr>
          <w:p w14:paraId="38188036" w14:textId="77777777" w:rsidR="00A406E5" w:rsidRPr="002D5A78" w:rsidRDefault="00131FEF" w:rsidP="00A406E5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Turnitin, oni nodir yn wahanol gan y Darlithydd. </w:t>
            </w:r>
            <w:r w:rsidR="00A406E5" w:rsidRPr="002D5A78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Pr="002D5A78">
              <w:rPr>
                <w:rFonts w:ascii="Arial" w:hAnsi="Arial" w:cs="Arial"/>
                <w:sz w:val="22"/>
                <w:szCs w:val="22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14:paraId="1EFB701C" w14:textId="77777777" w:rsidR="00A406E5" w:rsidRPr="002D5A78" w:rsidRDefault="00131FEF" w:rsidP="00131FEF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2D5A7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</w:t>
            </w:r>
          </w:p>
          <w:p w14:paraId="3556EEAD" w14:textId="77777777" w:rsidR="00FB1EAC" w:rsidRPr="002D5A78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</w:t>
            </w:r>
            <w:r w:rsidR="00FB1EAC" w:rsidRPr="002D5A78">
              <w:rPr>
                <w:rFonts w:ascii="Arial" w:hAnsi="Arial" w:cs="Arial"/>
                <w:b/>
                <w:sz w:val="22"/>
                <w:szCs w:val="22"/>
                <w:lang w:val="cy-GB"/>
              </w:rPr>
              <w:t>:</w:t>
            </w:r>
          </w:p>
          <w:p w14:paraId="76E04198" w14:textId="039CD78D" w:rsidR="00FB1EAC" w:rsidRPr="002D5A78" w:rsidRDefault="00FB1EAC" w:rsidP="00FB1EAC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sz w:val="22"/>
                <w:szCs w:val="22"/>
                <w:lang w:val="cy-GB"/>
              </w:rPr>
              <w:t>Bydd gwaith a gyflwynir hyd at wythnos yn hwyr yn cael ei gapio ar 50% ar gyfer y cynnig cyntaf a dyfernir marc o 0% am waith ail-asesu. Dim ond os oes hawliad amgylchiadau esgusodol cymeradwy y gellir diddymu cosbau am gyflwyno'n hwyr.</w:t>
            </w:r>
          </w:p>
          <w:p w14:paraId="2F08A981" w14:textId="576ABCC7" w:rsidR="00A406E5" w:rsidRPr="002D5A78" w:rsidRDefault="00FB1EAC" w:rsidP="00FB1E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sz w:val="22"/>
                <w:szCs w:val="22"/>
                <w:lang w:val="cy-GB"/>
              </w:rPr>
              <w:t>Bydd gwaith a gyflwynir fwy nag wythnos yn hwyr yn cael ei ystyried fel gwaith heb ei gyflwyno ac ni chaiff ei farcio. Gellir ystyried y gwaith fel cyflwyniad i’w ail-asesu os caiff ei gynnig gan Fwrdd Arholi neu os oes hawliad amgylchiadau esgusodol cymeradwy.</w:t>
            </w:r>
          </w:p>
        </w:tc>
      </w:tr>
      <w:tr w:rsidR="00A406E5" w:rsidRPr="004355A2" w14:paraId="6ED0F5BE" w14:textId="77777777" w:rsidTr="1C764A48">
        <w:tc>
          <w:tcPr>
            <w:tcW w:w="2093" w:type="dxa"/>
          </w:tcPr>
          <w:p w14:paraId="25CB373D" w14:textId="77777777" w:rsidR="00A406E5" w:rsidRPr="002D5A78" w:rsidRDefault="00131FEF" w:rsidP="00D32E34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</w:tcPr>
          <w:p w14:paraId="0012DDBB" w14:textId="77777777" w:rsidR="00A406E5" w:rsidRPr="002D5A78" w:rsidRDefault="00131FEF" w:rsidP="00D32E34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2D5A78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Pr="002D5A78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2D5A78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Pr="002D5A78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2D5A78">
              <w:rPr>
                <w:rFonts w:ascii="Arial" w:hAnsi="Arial" w:cs="Arial"/>
                <w:sz w:val="22"/>
                <w:szCs w:val="22"/>
                <w:lang w:val="cy-GB"/>
              </w:rPr>
              <w:t xml:space="preserve">  </w:t>
            </w:r>
          </w:p>
        </w:tc>
      </w:tr>
    </w:tbl>
    <w:p w14:paraId="3905AEEC" w14:textId="77777777" w:rsidR="00A406E5" w:rsidRPr="002D5A78" w:rsidRDefault="00A406E5">
      <w:pPr>
        <w:rPr>
          <w:rFonts w:ascii="Arial" w:hAnsi="Arial" w:cs="Arial"/>
          <w:sz w:val="32"/>
          <w:lang w:val="cy-GB"/>
        </w:rPr>
      </w:pPr>
      <w:r w:rsidRPr="002D5A78">
        <w:rPr>
          <w:rFonts w:ascii="Arial" w:hAnsi="Arial" w:cs="Arial"/>
          <w:sz w:val="32"/>
          <w:lang w:val="cy-GB"/>
        </w:rPr>
        <w:br w:type="page"/>
      </w:r>
    </w:p>
    <w:p w14:paraId="2A1472E5" w14:textId="77777777" w:rsidR="00152E9D" w:rsidRPr="002D5A78" w:rsidRDefault="00152E9D" w:rsidP="00DB116D">
      <w:pPr>
        <w:rPr>
          <w:rFonts w:ascii="Arial" w:hAnsi="Arial" w:cs="Arial"/>
          <w:sz w:val="32"/>
          <w:lang w:val="cy-GB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2D5A78" w14:paraId="3C8175DE" w14:textId="77777777" w:rsidTr="3C46D5FA">
        <w:tc>
          <w:tcPr>
            <w:tcW w:w="9747" w:type="dxa"/>
          </w:tcPr>
          <w:p w14:paraId="6D8888E4" w14:textId="77777777" w:rsidR="00C01A3F" w:rsidRPr="002D5A78" w:rsidRDefault="00131FEF" w:rsidP="00273FEE">
            <w:pPr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2D5A7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</w:t>
            </w:r>
          </w:p>
          <w:p w14:paraId="29F87A88" w14:textId="77777777" w:rsidR="00C01A3F" w:rsidRPr="002D5A78" w:rsidRDefault="00131FEF" w:rsidP="00D32E34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5D5DB5" w14:paraId="5560B01F" w14:textId="77777777" w:rsidTr="3C46D5FA">
        <w:tc>
          <w:tcPr>
            <w:tcW w:w="9747" w:type="dxa"/>
          </w:tcPr>
          <w:p w14:paraId="7AAE3225" w14:textId="77777777" w:rsidR="002A4C54" w:rsidRPr="00C40058" w:rsidRDefault="002A4C54" w:rsidP="002A4C54">
            <w:pPr>
              <w:pStyle w:val="NoSpacing"/>
              <w:rPr>
                <w:rFonts w:asciiTheme="majorHAnsi" w:hAnsiTheme="majorHAnsi" w:cstheme="majorHAnsi"/>
                <w:szCs w:val="22"/>
              </w:rPr>
            </w:pPr>
            <w:proofErr w:type="spellStart"/>
            <w:r w:rsidRPr="008A0305">
              <w:rPr>
                <w:rFonts w:ascii="Calibri" w:hAnsi="Calibri" w:cs="Calibri"/>
              </w:rPr>
              <w:t>Ar</w:t>
            </w:r>
            <w:proofErr w:type="spellEnd"/>
            <w:r w:rsidRPr="008A0305">
              <w:rPr>
                <w:rFonts w:ascii="Calibri" w:hAnsi="Calibri" w:cs="Calibri"/>
              </w:rPr>
              <w:t xml:space="preserve"> </w:t>
            </w:r>
            <w:proofErr w:type="spellStart"/>
            <w:r w:rsidRPr="008A0305">
              <w:rPr>
                <w:rFonts w:ascii="Calibri" w:hAnsi="Calibri" w:cs="Calibri"/>
              </w:rPr>
              <w:t>ôl</w:t>
            </w:r>
            <w:proofErr w:type="spellEnd"/>
            <w:r w:rsidRPr="008A0305">
              <w:rPr>
                <w:rFonts w:ascii="Calibri" w:hAnsi="Calibri" w:cs="Calibri"/>
              </w:rPr>
              <w:t xml:space="preserve"> </w:t>
            </w:r>
            <w:proofErr w:type="spellStart"/>
            <w:r w:rsidRPr="008A0305">
              <w:rPr>
                <w:rFonts w:ascii="Calibri" w:hAnsi="Calibri" w:cs="Calibri"/>
              </w:rPr>
              <w:t>cwblhau’r</w:t>
            </w:r>
            <w:proofErr w:type="spellEnd"/>
            <w:r w:rsidRPr="008A0305">
              <w:rPr>
                <w:rFonts w:ascii="Calibri" w:hAnsi="Calibri" w:cs="Calibri"/>
              </w:rPr>
              <w:t xml:space="preserve"> </w:t>
            </w:r>
            <w:proofErr w:type="spellStart"/>
            <w:r w:rsidRPr="008A0305">
              <w:rPr>
                <w:rFonts w:ascii="Calibri" w:hAnsi="Calibri" w:cs="Calibri"/>
              </w:rPr>
              <w:t>modwl</w:t>
            </w:r>
            <w:proofErr w:type="spellEnd"/>
            <w:r w:rsidRPr="008A0305">
              <w:rPr>
                <w:rFonts w:ascii="Calibri" w:hAnsi="Calibri" w:cs="Calibri"/>
              </w:rPr>
              <w:t xml:space="preserve"> </w:t>
            </w:r>
            <w:proofErr w:type="spellStart"/>
            <w:r w:rsidRPr="008A0305">
              <w:rPr>
                <w:rFonts w:ascii="Calibri" w:hAnsi="Calibri" w:cs="Calibri"/>
              </w:rPr>
              <w:t>hwn</w:t>
            </w:r>
            <w:proofErr w:type="spellEnd"/>
            <w:r w:rsidRPr="008A0305">
              <w:rPr>
                <w:rFonts w:ascii="Calibri" w:hAnsi="Calibri" w:cs="Calibri"/>
              </w:rPr>
              <w:t xml:space="preserve"> </w:t>
            </w:r>
            <w:proofErr w:type="spellStart"/>
            <w:r w:rsidRPr="008A0305">
              <w:rPr>
                <w:rFonts w:ascii="Calibri" w:hAnsi="Calibri" w:cs="Calibri"/>
              </w:rPr>
              <w:t>yn</w:t>
            </w:r>
            <w:proofErr w:type="spellEnd"/>
            <w:r w:rsidRPr="008A0305">
              <w:rPr>
                <w:rFonts w:ascii="Calibri" w:hAnsi="Calibri" w:cs="Calibri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llwyddiannus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,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dylai’r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myfyriwr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allu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: </w:t>
            </w:r>
          </w:p>
          <w:p w14:paraId="07C6A29E" w14:textId="77777777" w:rsidR="002A4C54" w:rsidRPr="00C40058" w:rsidRDefault="002A4C54" w:rsidP="002A4C54">
            <w:pPr>
              <w:pStyle w:val="NoSpacing"/>
              <w:numPr>
                <w:ilvl w:val="0"/>
                <w:numId w:val="31"/>
              </w:numPr>
              <w:rPr>
                <w:rFonts w:asciiTheme="majorHAnsi" w:hAnsiTheme="majorHAnsi" w:cstheme="majorHAnsi"/>
                <w:szCs w:val="22"/>
              </w:rPr>
            </w:pP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Werthuso’n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feirniadol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dechnegau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casglu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data a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modelau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ymchwil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addysg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gwahanol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er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mwyn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ymgymryd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â’u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hastudiaethau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unigol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mewn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cyd-destunau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ffurfiol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,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anffurfiol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a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heb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fod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yn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ffurfiol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. </w:t>
            </w:r>
          </w:p>
          <w:p w14:paraId="6A592D89" w14:textId="77777777" w:rsidR="002A4C54" w:rsidRPr="00C40058" w:rsidRDefault="002A4C54" w:rsidP="002A4C54">
            <w:pPr>
              <w:pStyle w:val="NoSpacing"/>
              <w:numPr>
                <w:ilvl w:val="0"/>
                <w:numId w:val="30"/>
              </w:numPr>
              <w:rPr>
                <w:rFonts w:asciiTheme="majorHAnsi" w:hAnsiTheme="majorHAnsi" w:cstheme="majorHAnsi"/>
                <w:szCs w:val="22"/>
              </w:rPr>
            </w:pP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Dangos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a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mynegi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dealltwriaeth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feirniadol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o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gysyniadau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methodolegol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allweddol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mewn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ymchwil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addysg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a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chymhwyso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hyn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i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gyd-destunau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ffurfiol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,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anffurfiol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a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heb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fod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yn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ffurfiol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. </w:t>
            </w:r>
          </w:p>
          <w:p w14:paraId="7A34CC10" w14:textId="77777777" w:rsidR="002A4C54" w:rsidRPr="00C40058" w:rsidRDefault="002A4C54" w:rsidP="002A4C54">
            <w:pPr>
              <w:pStyle w:val="NoSpacing"/>
              <w:numPr>
                <w:ilvl w:val="0"/>
                <w:numId w:val="30"/>
              </w:numPr>
              <w:rPr>
                <w:rFonts w:asciiTheme="majorHAnsi" w:hAnsiTheme="majorHAnsi" w:cstheme="majorHAnsi"/>
                <w:szCs w:val="22"/>
              </w:rPr>
            </w:pP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Adfyfyrio’n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feirniadol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ar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natur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foesegol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ymgymryd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ag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ymchwil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yn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ymarferol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mewn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cyddestunau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ffurfiol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,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anffurfiol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a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heb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fod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yn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ffurfiol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. </w:t>
            </w:r>
          </w:p>
          <w:p w14:paraId="56858636" w14:textId="77777777" w:rsidR="002A4C54" w:rsidRPr="00C40058" w:rsidRDefault="002A4C54" w:rsidP="002A4C54">
            <w:pPr>
              <w:pStyle w:val="NoSpacing"/>
              <w:numPr>
                <w:ilvl w:val="0"/>
                <w:numId w:val="30"/>
              </w:numPr>
              <w:rPr>
                <w:rFonts w:asciiTheme="majorHAnsi" w:hAnsiTheme="majorHAnsi" w:cstheme="majorHAnsi"/>
                <w:szCs w:val="22"/>
              </w:rPr>
            </w:pP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Gwerthuso’n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feirniadol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addasrwydd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cymhwyso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offer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casglu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data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meintiol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ac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ansoddol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mewn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cyd-destunau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addysgol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ffurfiol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,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anffurfiol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a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heb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fod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 yn </w:t>
            </w:r>
            <w:proofErr w:type="spellStart"/>
            <w:r w:rsidRPr="00C40058">
              <w:rPr>
                <w:rFonts w:asciiTheme="majorHAnsi" w:hAnsiTheme="majorHAnsi" w:cstheme="majorHAnsi"/>
                <w:szCs w:val="22"/>
              </w:rPr>
              <w:t>ffurfiol</w:t>
            </w:r>
            <w:proofErr w:type="spellEnd"/>
            <w:r w:rsidRPr="00C40058">
              <w:rPr>
                <w:rFonts w:asciiTheme="majorHAnsi" w:hAnsiTheme="majorHAnsi" w:cstheme="majorHAnsi"/>
                <w:szCs w:val="22"/>
              </w:rPr>
              <w:t xml:space="preserve">. </w:t>
            </w:r>
          </w:p>
          <w:p w14:paraId="068C7492" w14:textId="77777777" w:rsidR="00C01A3F" w:rsidRPr="00C40058" w:rsidRDefault="00C01A3F" w:rsidP="004D5E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951801B" w14:textId="77777777" w:rsidR="00C01A3F" w:rsidRPr="002D5A78" w:rsidRDefault="00C01A3F" w:rsidP="00BA1176">
      <w:pPr>
        <w:rPr>
          <w:rFonts w:ascii="Arial" w:hAnsi="Arial" w:cs="Arial"/>
          <w:b/>
          <w:lang w:val="cy-GB"/>
        </w:rPr>
      </w:pPr>
    </w:p>
    <w:p w14:paraId="46AC8CC3" w14:textId="77777777" w:rsidR="00C01A3F" w:rsidRPr="002D5A78" w:rsidRDefault="00C01A3F" w:rsidP="00BA1176">
      <w:pPr>
        <w:rPr>
          <w:rFonts w:ascii="Arial" w:hAnsi="Arial" w:cs="Arial"/>
          <w:b/>
          <w:lang w:val="cy-GB"/>
        </w:rPr>
      </w:pPr>
    </w:p>
    <w:p w14:paraId="64A0DF8B" w14:textId="77777777" w:rsidR="0028204E" w:rsidRPr="002D5A78" w:rsidRDefault="0028204E" w:rsidP="00BA1176">
      <w:pPr>
        <w:rPr>
          <w:rFonts w:ascii="Arial" w:hAnsi="Arial" w:cs="Arial"/>
          <w:b/>
          <w:lang w:val="cy-GB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2D5A78" w14:paraId="1EA8DB94" w14:textId="77777777" w:rsidTr="00131FEF">
        <w:tc>
          <w:tcPr>
            <w:tcW w:w="9781" w:type="dxa"/>
            <w:shd w:val="clear" w:color="auto" w:fill="C0C0C0"/>
          </w:tcPr>
          <w:p w14:paraId="0AACB503" w14:textId="77777777" w:rsidR="005969E2" w:rsidRPr="002D5A78" w:rsidRDefault="00933F10" w:rsidP="00D32E34">
            <w:pPr>
              <w:jc w:val="center"/>
              <w:rPr>
                <w:rFonts w:ascii="Arial" w:hAnsi="Arial" w:cs="Arial"/>
                <w:b/>
                <w:sz w:val="40"/>
                <w:szCs w:val="40"/>
                <w:lang w:val="cy-GB"/>
              </w:rPr>
            </w:pPr>
            <w:r w:rsidRPr="002D5A78">
              <w:rPr>
                <w:rFonts w:ascii="Arial" w:hAnsi="Arial" w:cs="Arial"/>
                <w:sz w:val="32"/>
                <w:lang w:val="cy-GB"/>
              </w:rPr>
              <w:br w:type="page"/>
            </w:r>
            <w:r w:rsidR="00131FEF" w:rsidRPr="002D5A78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14:paraId="4EFC8C0A" w14:textId="77777777" w:rsidR="00EE6F25" w:rsidRPr="002D5A78" w:rsidRDefault="00EE6F25" w:rsidP="005969E2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49953C37" w14:textId="77777777" w:rsidR="00A67FB1" w:rsidRPr="002D5A78" w:rsidRDefault="00A67FB1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7D33E8FC" w14:textId="77777777" w:rsidR="00152E9D" w:rsidRPr="002D5A78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352F2EF6" w14:textId="77777777" w:rsidR="00882823" w:rsidRDefault="00882823" w:rsidP="00882823">
      <w:pPr>
        <w:rPr>
          <w:rFonts w:ascii="Arial" w:hAnsi="Arial" w:cs="Arial"/>
          <w:sz w:val="24"/>
          <w:szCs w:val="24"/>
          <w:lang w:val="cy-GB"/>
        </w:rPr>
      </w:pPr>
      <w:r w:rsidRPr="00882823">
        <w:rPr>
          <w:rFonts w:ascii="Arial" w:hAnsi="Arial" w:cs="Arial"/>
          <w:sz w:val="24"/>
          <w:szCs w:val="24"/>
          <w:lang w:val="cy-GB"/>
        </w:rPr>
        <w:t xml:space="preserve">Cydran Asesu 3 – 10% </w:t>
      </w:r>
    </w:p>
    <w:p w14:paraId="45EAC074" w14:textId="77777777" w:rsidR="00882823" w:rsidRDefault="00882823" w:rsidP="00882823">
      <w:pPr>
        <w:rPr>
          <w:rFonts w:ascii="Arial" w:hAnsi="Arial" w:cs="Arial"/>
          <w:sz w:val="24"/>
          <w:szCs w:val="24"/>
          <w:lang w:val="cy-GB"/>
        </w:rPr>
      </w:pPr>
      <w:r w:rsidRPr="00882823">
        <w:rPr>
          <w:rFonts w:ascii="Arial" w:hAnsi="Arial" w:cs="Arial"/>
          <w:sz w:val="24"/>
          <w:szCs w:val="24"/>
          <w:lang w:val="cy-GB"/>
        </w:rPr>
        <w:t xml:space="preserve">Ystyriwch oblygiadau moesegol eich cwestiwn ymchwil a nodwyd (800 gair neu gyfwerth). </w:t>
      </w:r>
    </w:p>
    <w:p w14:paraId="6590AE68" w14:textId="77777777" w:rsidR="00882823" w:rsidRDefault="00882823" w:rsidP="00882823">
      <w:pPr>
        <w:rPr>
          <w:rFonts w:ascii="Arial" w:hAnsi="Arial" w:cs="Arial"/>
          <w:sz w:val="24"/>
          <w:szCs w:val="24"/>
          <w:lang w:val="cy-GB"/>
        </w:rPr>
      </w:pPr>
    </w:p>
    <w:p w14:paraId="7AB8CF53" w14:textId="77777777" w:rsidR="00882823" w:rsidRDefault="00882823" w:rsidP="00882823">
      <w:pPr>
        <w:rPr>
          <w:rFonts w:ascii="Arial" w:hAnsi="Arial" w:cs="Arial"/>
          <w:sz w:val="24"/>
          <w:szCs w:val="24"/>
          <w:lang w:val="cy-GB"/>
        </w:rPr>
      </w:pPr>
      <w:r w:rsidRPr="00882823">
        <w:rPr>
          <w:rFonts w:ascii="Arial" w:hAnsi="Arial" w:cs="Arial"/>
          <w:sz w:val="24"/>
          <w:szCs w:val="24"/>
          <w:lang w:val="cy-GB"/>
        </w:rPr>
        <w:t xml:space="preserve">Enghraifft: Gan ddefnyddio ffurflen </w:t>
      </w:r>
      <w:r>
        <w:rPr>
          <w:rFonts w:ascii="Arial" w:hAnsi="Arial" w:cs="Arial"/>
          <w:sz w:val="24"/>
          <w:szCs w:val="24"/>
          <w:lang w:val="cy-GB"/>
        </w:rPr>
        <w:t>f</w:t>
      </w:r>
      <w:r w:rsidRPr="00882823">
        <w:rPr>
          <w:rFonts w:ascii="Arial" w:hAnsi="Arial" w:cs="Arial"/>
          <w:sz w:val="24"/>
          <w:szCs w:val="24"/>
          <w:lang w:val="cy-GB"/>
        </w:rPr>
        <w:t xml:space="preserve">oeseg </w:t>
      </w:r>
      <w:r>
        <w:rPr>
          <w:rFonts w:ascii="Arial" w:hAnsi="Arial" w:cs="Arial"/>
          <w:sz w:val="24"/>
          <w:szCs w:val="24"/>
          <w:lang w:val="cy-GB"/>
        </w:rPr>
        <w:t>YDDS</w:t>
      </w:r>
      <w:r w:rsidRPr="00882823">
        <w:rPr>
          <w:rFonts w:ascii="Arial" w:hAnsi="Arial" w:cs="Arial"/>
          <w:sz w:val="24"/>
          <w:szCs w:val="24"/>
          <w:lang w:val="cy-GB"/>
        </w:rPr>
        <w:t xml:space="preserve">, amlinellwch yr ymatebion y byddech chi'n eu darparu i fynd i'r afael â'r cwestiwn ymchwil yng nghydran 2. </w:t>
      </w:r>
    </w:p>
    <w:p w14:paraId="78165E18" w14:textId="77777777" w:rsidR="00882823" w:rsidRDefault="00882823" w:rsidP="00882823">
      <w:pPr>
        <w:rPr>
          <w:rFonts w:ascii="Arial" w:hAnsi="Arial" w:cs="Arial"/>
          <w:sz w:val="24"/>
          <w:szCs w:val="24"/>
          <w:lang w:val="cy-GB"/>
        </w:rPr>
      </w:pPr>
      <w:r w:rsidRPr="00882823">
        <w:rPr>
          <w:rFonts w:ascii="Arial" w:hAnsi="Arial" w:cs="Arial"/>
          <w:sz w:val="24"/>
          <w:szCs w:val="24"/>
          <w:lang w:val="cy-GB"/>
        </w:rPr>
        <w:t xml:space="preserve">Bydd angen i chi gwblhau a </w:t>
      </w:r>
      <w:proofErr w:type="spellStart"/>
      <w:r w:rsidRPr="00882823">
        <w:rPr>
          <w:rFonts w:ascii="Arial" w:hAnsi="Arial" w:cs="Arial"/>
          <w:sz w:val="24"/>
          <w:szCs w:val="24"/>
          <w:lang w:val="cy-GB"/>
        </w:rPr>
        <w:t>lanlwytho'r</w:t>
      </w:r>
      <w:proofErr w:type="spellEnd"/>
      <w:r w:rsidRPr="00882823">
        <w:rPr>
          <w:rFonts w:ascii="Arial" w:hAnsi="Arial" w:cs="Arial"/>
          <w:sz w:val="24"/>
          <w:szCs w:val="24"/>
          <w:lang w:val="cy-GB"/>
        </w:rPr>
        <w:t xml:space="preserve"> adrannau canlynol: </w:t>
      </w:r>
    </w:p>
    <w:p w14:paraId="547E23C3" w14:textId="77777777" w:rsidR="00882823" w:rsidRDefault="00882823" w:rsidP="00882823">
      <w:pPr>
        <w:rPr>
          <w:rFonts w:ascii="Arial" w:hAnsi="Arial" w:cs="Arial"/>
          <w:sz w:val="24"/>
          <w:szCs w:val="24"/>
          <w:lang w:val="cy-GB"/>
        </w:rPr>
      </w:pPr>
      <w:r w:rsidRPr="00882823">
        <w:rPr>
          <w:rFonts w:ascii="Arial" w:hAnsi="Arial" w:cs="Arial"/>
          <w:sz w:val="24"/>
          <w:szCs w:val="24"/>
          <w:lang w:val="cy-GB"/>
        </w:rPr>
        <w:t xml:space="preserve">• H – Risgiau disgwyliedig </w:t>
      </w:r>
    </w:p>
    <w:p w14:paraId="4B7A8FB4" w14:textId="77777777" w:rsidR="00882823" w:rsidRDefault="00882823" w:rsidP="00882823">
      <w:pPr>
        <w:rPr>
          <w:rFonts w:ascii="Arial" w:hAnsi="Arial" w:cs="Arial"/>
          <w:sz w:val="24"/>
          <w:szCs w:val="24"/>
          <w:lang w:val="cy-GB"/>
        </w:rPr>
      </w:pPr>
      <w:r w:rsidRPr="00882823">
        <w:rPr>
          <w:rFonts w:ascii="Arial" w:hAnsi="Arial" w:cs="Arial"/>
          <w:sz w:val="24"/>
          <w:szCs w:val="24"/>
          <w:lang w:val="cy-GB"/>
        </w:rPr>
        <w:t xml:space="preserve">• I – Adborth, caniatâd a chyfrinachedd </w:t>
      </w:r>
    </w:p>
    <w:p w14:paraId="794700BF" w14:textId="062EC650" w:rsidR="00882823" w:rsidRPr="00882823" w:rsidRDefault="00882823" w:rsidP="00882823">
      <w:pPr>
        <w:rPr>
          <w:rFonts w:ascii="Arial" w:hAnsi="Arial" w:cs="Arial"/>
          <w:sz w:val="24"/>
          <w:szCs w:val="24"/>
        </w:rPr>
      </w:pPr>
      <w:r w:rsidRPr="00882823">
        <w:rPr>
          <w:rFonts w:ascii="Arial" w:hAnsi="Arial" w:cs="Arial"/>
          <w:sz w:val="24"/>
          <w:szCs w:val="24"/>
          <w:lang w:val="cy-GB"/>
        </w:rPr>
        <w:t>• J – Diogelu a storio data</w:t>
      </w:r>
    </w:p>
    <w:p w14:paraId="60DAAB09" w14:textId="217DFC29" w:rsidR="005E197E" w:rsidRDefault="005E197E">
      <w:pPr>
        <w:rPr>
          <w:rFonts w:ascii="Arial" w:hAnsi="Arial" w:cs="Arial"/>
          <w:sz w:val="24"/>
          <w:szCs w:val="24"/>
          <w:highlight w:val="yellow"/>
          <w:lang w:val="cy-GB"/>
        </w:rPr>
      </w:pPr>
      <w:r>
        <w:rPr>
          <w:rFonts w:ascii="Arial" w:hAnsi="Arial" w:cs="Arial"/>
          <w:sz w:val="24"/>
          <w:szCs w:val="24"/>
          <w:highlight w:val="yellow"/>
          <w:lang w:val="cy-GB"/>
        </w:rPr>
        <w:br w:type="page"/>
      </w:r>
    </w:p>
    <w:p w14:paraId="793F6BEF" w14:textId="6D972345" w:rsidR="00C31DFE" w:rsidRPr="005E197E" w:rsidRDefault="005E197E" w:rsidP="56F35711">
      <w:pPr>
        <w:ind w:left="720"/>
        <w:rPr>
          <w:rFonts w:ascii="Arial" w:hAnsi="Arial" w:cs="Arial"/>
          <w:b/>
          <w:bCs/>
          <w:sz w:val="24"/>
          <w:szCs w:val="24"/>
          <w:lang w:val="cy-GB"/>
        </w:rPr>
      </w:pPr>
      <w:proofErr w:type="spellStart"/>
      <w:r w:rsidRPr="005E197E">
        <w:rPr>
          <w:rFonts w:ascii="Arial" w:hAnsi="Arial" w:cs="Arial"/>
          <w:b/>
          <w:bCs/>
          <w:sz w:val="24"/>
          <w:szCs w:val="24"/>
        </w:rPr>
        <w:lastRenderedPageBreak/>
        <w:t>Defnyddio</w:t>
      </w:r>
      <w:proofErr w:type="spellEnd"/>
      <w:r w:rsidRPr="005E197E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E197E">
        <w:rPr>
          <w:rFonts w:ascii="Arial" w:hAnsi="Arial" w:cs="Arial"/>
          <w:b/>
          <w:bCs/>
          <w:sz w:val="24"/>
          <w:szCs w:val="24"/>
        </w:rPr>
        <w:t>Deallusrwydd</w:t>
      </w:r>
      <w:proofErr w:type="spellEnd"/>
      <w:r w:rsidRPr="005E197E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E197E">
        <w:rPr>
          <w:rFonts w:ascii="Arial" w:hAnsi="Arial" w:cs="Arial"/>
          <w:b/>
          <w:bCs/>
          <w:sz w:val="24"/>
          <w:szCs w:val="24"/>
        </w:rPr>
        <w:t>Artiffisial</w:t>
      </w:r>
      <w:proofErr w:type="spellEnd"/>
      <w:r w:rsidRPr="005E197E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E197E">
        <w:rPr>
          <w:rFonts w:ascii="Arial" w:hAnsi="Arial" w:cs="Arial"/>
          <w:b/>
          <w:bCs/>
          <w:sz w:val="24"/>
          <w:szCs w:val="24"/>
        </w:rPr>
        <w:t>Cynhyrchiol</w:t>
      </w:r>
      <w:proofErr w:type="spellEnd"/>
      <w:r w:rsidRPr="005E197E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E197E">
        <w:rPr>
          <w:rFonts w:ascii="Arial" w:hAnsi="Arial" w:cs="Arial"/>
          <w:b/>
          <w:bCs/>
          <w:sz w:val="24"/>
          <w:szCs w:val="24"/>
        </w:rPr>
        <w:t>mewn</w:t>
      </w:r>
      <w:proofErr w:type="spellEnd"/>
      <w:r w:rsidRPr="005E197E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E197E">
        <w:rPr>
          <w:rFonts w:ascii="Arial" w:hAnsi="Arial" w:cs="Arial"/>
          <w:b/>
          <w:bCs/>
          <w:sz w:val="24"/>
          <w:szCs w:val="24"/>
        </w:rPr>
        <w:t>Asesu</w:t>
      </w:r>
      <w:proofErr w:type="spellEnd"/>
    </w:p>
    <w:p w14:paraId="69E3BD10" w14:textId="3330C869" w:rsidR="56F35711" w:rsidRPr="005E197E" w:rsidRDefault="56F35711" w:rsidP="56F35711">
      <w:pPr>
        <w:ind w:left="720"/>
        <w:rPr>
          <w:rFonts w:ascii="Arial" w:hAnsi="Arial" w:cs="Arial"/>
          <w:b/>
          <w:bCs/>
          <w:sz w:val="24"/>
          <w:szCs w:val="24"/>
          <w:highlight w:val="yellow"/>
          <w:lang w:val="cy-GB"/>
        </w:rPr>
      </w:pPr>
    </w:p>
    <w:tbl>
      <w:tblPr>
        <w:tblStyle w:val="TableGrid"/>
        <w:tblW w:w="10830" w:type="dxa"/>
        <w:tblInd w:w="3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14"/>
        <w:gridCol w:w="5386"/>
        <w:gridCol w:w="3230"/>
      </w:tblGrid>
      <w:tr w:rsidR="001E305A" w14:paraId="5C702E77" w14:textId="77777777" w:rsidTr="00A00012">
        <w:trPr>
          <w:trHeight w:val="300"/>
        </w:trPr>
        <w:tc>
          <w:tcPr>
            <w:tcW w:w="2214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272E49DC" w14:textId="70D436A6" w:rsidR="001E305A" w:rsidRDefault="001E305A" w:rsidP="00390350">
            <w:pPr>
              <w:spacing w:line="259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>YMCHWIL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35D447DA" w14:textId="0F87DF74" w:rsidR="001E305A" w:rsidRDefault="001E305A" w:rsidP="00390350">
            <w:pPr>
              <w:spacing w:line="259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 xml:space="preserve">Ar gyfer yr asesiad hwn, gallwch ddefnyddio </w:t>
            </w:r>
            <w:r>
              <w:rPr>
                <w:rFonts w:ascii="Arial" w:hAnsi="Arial" w:cs="Arial"/>
                <w:sz w:val="24"/>
                <w:szCs w:val="24"/>
                <w:lang w:val="cy-GB"/>
              </w:rPr>
              <w:t>DA</w:t>
            </w: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 xml:space="preserve"> Cynhyrchiol i'ch cefnogi mewn ymchwil a dadansoddi data.</w:t>
            </w:r>
          </w:p>
        </w:tc>
        <w:tc>
          <w:tcPr>
            <w:tcW w:w="323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2BD54240" w14:textId="5842E6DA" w:rsidR="001E305A" w:rsidRDefault="001F214E" w:rsidP="00390350">
            <w:pPr>
              <w:rPr>
                <w:rFonts w:ascii="Arial" w:eastAsia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Cewch</w:t>
            </w:r>
            <w:proofErr w:type="spellEnd"/>
            <w:r w:rsidR="001E305A" w:rsidRPr="581B6B10">
              <w:rPr>
                <w:rFonts w:ascii="Arial" w:eastAsia="Arial" w:hAnsi="Arial" w:cs="Arial"/>
                <w:sz w:val="22"/>
                <w:szCs w:val="22"/>
              </w:rPr>
              <w:t xml:space="preserve">   </w:t>
            </w:r>
            <w:r w:rsidR="001E305A" w:rsidRPr="581B6B10">
              <w:rPr>
                <w:rFonts w:ascii="MS Gothic" w:eastAsia="MS Gothic" w:hAnsi="MS Gothic" w:cs="MS Gothic"/>
                <w:sz w:val="22"/>
                <w:szCs w:val="22"/>
              </w:rPr>
              <w:t>☒</w:t>
            </w:r>
            <w:r w:rsidR="001E305A" w:rsidRPr="581B6B10">
              <w:rPr>
                <w:rFonts w:ascii="Arial" w:eastAsia="Arial" w:hAnsi="Arial" w:cs="Arial"/>
                <w:sz w:val="22"/>
                <w:szCs w:val="22"/>
              </w:rPr>
              <w:t xml:space="preserve">  </w:t>
            </w:r>
          </w:p>
          <w:p w14:paraId="2F5B52BD" w14:textId="77777777" w:rsidR="001E305A" w:rsidRDefault="001E305A" w:rsidP="00390350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5D81ED0F" w14:textId="6067B49D" w:rsidR="001E305A" w:rsidRDefault="001E305A" w:rsidP="00390350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581B6B10">
              <w:rPr>
                <w:rFonts w:ascii="Arial" w:eastAsia="Arial" w:hAnsi="Arial" w:cs="Arial"/>
                <w:sz w:val="22"/>
                <w:szCs w:val="22"/>
              </w:rPr>
              <w:t>N</w:t>
            </w:r>
            <w:r w:rsidR="001F214E">
              <w:rPr>
                <w:rFonts w:ascii="Arial" w:eastAsia="Arial" w:hAnsi="Arial" w:cs="Arial"/>
                <w:sz w:val="22"/>
                <w:szCs w:val="22"/>
              </w:rPr>
              <w:t xml:space="preserve">a </w:t>
            </w:r>
            <w:proofErr w:type="spellStart"/>
            <w:r w:rsidR="001F214E">
              <w:rPr>
                <w:rFonts w:ascii="Arial" w:eastAsia="Arial" w:hAnsi="Arial" w:cs="Arial"/>
                <w:sz w:val="22"/>
                <w:szCs w:val="22"/>
              </w:rPr>
              <w:t>chewch</w:t>
            </w:r>
            <w:proofErr w:type="spellEnd"/>
            <w:r w:rsidRPr="581B6B10">
              <w:rPr>
                <w:rFonts w:ascii="Arial" w:eastAsia="Arial" w:hAnsi="Arial" w:cs="Arial"/>
                <w:sz w:val="22"/>
                <w:szCs w:val="22"/>
              </w:rPr>
              <w:t xml:space="preserve">   </w:t>
            </w:r>
            <w:r w:rsidRPr="581B6B10">
              <w:rPr>
                <w:rFonts w:ascii="MS Gothic" w:eastAsia="MS Gothic" w:hAnsi="MS Gothic" w:cs="MS Gothic"/>
                <w:sz w:val="22"/>
                <w:szCs w:val="22"/>
              </w:rPr>
              <w:t>☐</w:t>
            </w:r>
            <w:r w:rsidRPr="581B6B10"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</w:p>
        </w:tc>
      </w:tr>
      <w:tr w:rsidR="001E305A" w14:paraId="6EF3C998" w14:textId="77777777" w:rsidTr="00A00012">
        <w:trPr>
          <w:trHeight w:val="300"/>
        </w:trPr>
        <w:tc>
          <w:tcPr>
            <w:tcW w:w="2214" w:type="dxa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56B37926" w14:textId="75AE09CC" w:rsidR="001E305A" w:rsidRDefault="001F214E" w:rsidP="00390350">
            <w:pPr>
              <w:spacing w:line="259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>STRWYTHUR</w:t>
            </w:r>
          </w:p>
        </w:tc>
        <w:tc>
          <w:tcPr>
            <w:tcW w:w="538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3E3B928D" w14:textId="27131A37" w:rsidR="001E305A" w:rsidRDefault="001F214E" w:rsidP="00390350">
            <w:pPr>
              <w:spacing w:line="259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 xml:space="preserve">Ar gyfer yr asesiad hwn, gallwch ddefnyddio </w:t>
            </w:r>
            <w:r>
              <w:rPr>
                <w:rFonts w:ascii="Arial" w:hAnsi="Arial" w:cs="Arial"/>
                <w:sz w:val="24"/>
                <w:szCs w:val="24"/>
                <w:lang w:val="cy-GB"/>
              </w:rPr>
              <w:t>DA</w:t>
            </w: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 xml:space="preserve"> Cynhyrchiol i'ch cefnogi wrth strwythuro'ch cyflwyniad, gan gynnwys creu strwythur dadl drafft, nodi rhannau a phenawdau, ac ati.</w:t>
            </w:r>
          </w:p>
        </w:tc>
        <w:tc>
          <w:tcPr>
            <w:tcW w:w="32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3C2467E3" w14:textId="77777777" w:rsidR="001F214E" w:rsidRDefault="001F214E" w:rsidP="001F214E">
            <w:pPr>
              <w:rPr>
                <w:rFonts w:ascii="Arial" w:eastAsia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Cewch</w:t>
            </w:r>
            <w:proofErr w:type="spellEnd"/>
            <w:r w:rsidRPr="581B6B10">
              <w:rPr>
                <w:rFonts w:ascii="Arial" w:eastAsia="Arial" w:hAnsi="Arial" w:cs="Arial"/>
                <w:sz w:val="22"/>
                <w:szCs w:val="22"/>
              </w:rPr>
              <w:t xml:space="preserve">   </w:t>
            </w:r>
            <w:r w:rsidRPr="581B6B10">
              <w:rPr>
                <w:rFonts w:ascii="MS Gothic" w:eastAsia="MS Gothic" w:hAnsi="MS Gothic" w:cs="MS Gothic"/>
                <w:sz w:val="22"/>
                <w:szCs w:val="22"/>
              </w:rPr>
              <w:t>☒</w:t>
            </w:r>
            <w:r w:rsidRPr="581B6B10">
              <w:rPr>
                <w:rFonts w:ascii="Arial" w:eastAsia="Arial" w:hAnsi="Arial" w:cs="Arial"/>
                <w:sz w:val="22"/>
                <w:szCs w:val="22"/>
              </w:rPr>
              <w:t xml:space="preserve">  </w:t>
            </w:r>
          </w:p>
          <w:p w14:paraId="5BB249E7" w14:textId="77777777" w:rsidR="001F214E" w:rsidRDefault="001F214E" w:rsidP="001F214E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62158748" w14:textId="61CA05F9" w:rsidR="001E305A" w:rsidRDefault="001F214E" w:rsidP="001F214E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581B6B10"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a </w:t>
            </w: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chewch</w:t>
            </w:r>
            <w:proofErr w:type="spellEnd"/>
            <w:r w:rsidRPr="581B6B10">
              <w:rPr>
                <w:rFonts w:ascii="Arial" w:eastAsia="Arial" w:hAnsi="Arial" w:cs="Arial"/>
                <w:sz w:val="22"/>
                <w:szCs w:val="22"/>
              </w:rPr>
              <w:t xml:space="preserve">   </w:t>
            </w:r>
          </w:p>
        </w:tc>
      </w:tr>
      <w:tr w:rsidR="001E305A" w14:paraId="52B09D59" w14:textId="77777777" w:rsidTr="00A00012">
        <w:trPr>
          <w:trHeight w:val="300"/>
        </w:trPr>
        <w:tc>
          <w:tcPr>
            <w:tcW w:w="2214" w:type="dxa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1989B067" w14:textId="091EF3A8" w:rsidR="001E305A" w:rsidRDefault="001F214E" w:rsidP="00390350">
            <w:pPr>
              <w:spacing w:line="259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>PRAWFDDARLLEN</w:t>
            </w:r>
          </w:p>
        </w:tc>
        <w:tc>
          <w:tcPr>
            <w:tcW w:w="538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52410D59" w14:textId="60E4FC69" w:rsidR="001E305A" w:rsidRDefault="001F214E" w:rsidP="00390350">
            <w:pPr>
              <w:spacing w:line="259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 xml:space="preserve">Ar gyfer yr asesiad hwn, gallwch ddefnyddio </w:t>
            </w:r>
            <w:r>
              <w:rPr>
                <w:rFonts w:ascii="Arial" w:hAnsi="Arial" w:cs="Arial"/>
                <w:sz w:val="24"/>
                <w:szCs w:val="24"/>
                <w:lang w:val="cy-GB"/>
              </w:rPr>
              <w:t>DA</w:t>
            </w: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 xml:space="preserve"> Cynhyrchiol i wirio'ch testun/creadigaeth eich hun am gamgymeriadau gramadegol a chystrawennol, gan gynnwys cael awgrymiadau i ail-ymadrodd eich gwaith.</w:t>
            </w:r>
          </w:p>
        </w:tc>
        <w:tc>
          <w:tcPr>
            <w:tcW w:w="32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6D6AD390" w14:textId="77777777" w:rsidR="001F214E" w:rsidRDefault="001F214E" w:rsidP="001F214E">
            <w:pPr>
              <w:rPr>
                <w:rFonts w:ascii="Arial" w:eastAsia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Cewch</w:t>
            </w:r>
            <w:proofErr w:type="spellEnd"/>
            <w:r w:rsidRPr="581B6B10">
              <w:rPr>
                <w:rFonts w:ascii="Arial" w:eastAsia="Arial" w:hAnsi="Arial" w:cs="Arial"/>
                <w:sz w:val="22"/>
                <w:szCs w:val="22"/>
              </w:rPr>
              <w:t xml:space="preserve">   </w:t>
            </w:r>
            <w:r w:rsidRPr="581B6B10">
              <w:rPr>
                <w:rFonts w:ascii="MS Gothic" w:eastAsia="MS Gothic" w:hAnsi="MS Gothic" w:cs="MS Gothic"/>
                <w:sz w:val="22"/>
                <w:szCs w:val="22"/>
              </w:rPr>
              <w:t>☒</w:t>
            </w:r>
            <w:r w:rsidRPr="581B6B10">
              <w:rPr>
                <w:rFonts w:ascii="Arial" w:eastAsia="Arial" w:hAnsi="Arial" w:cs="Arial"/>
                <w:sz w:val="22"/>
                <w:szCs w:val="22"/>
              </w:rPr>
              <w:t xml:space="preserve">  </w:t>
            </w:r>
          </w:p>
          <w:p w14:paraId="36432DE1" w14:textId="77777777" w:rsidR="001F214E" w:rsidRDefault="001F214E" w:rsidP="001F214E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22E55312" w14:textId="4A43E03D" w:rsidR="001E305A" w:rsidRDefault="001F214E" w:rsidP="001F214E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581B6B10"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a </w:t>
            </w: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chewch</w:t>
            </w:r>
            <w:proofErr w:type="spellEnd"/>
            <w:r w:rsidRPr="581B6B10">
              <w:rPr>
                <w:rFonts w:ascii="Arial" w:eastAsia="Arial" w:hAnsi="Arial" w:cs="Arial"/>
                <w:sz w:val="22"/>
                <w:szCs w:val="22"/>
              </w:rPr>
              <w:t xml:space="preserve">   </w:t>
            </w:r>
          </w:p>
        </w:tc>
      </w:tr>
      <w:tr w:rsidR="001E305A" w14:paraId="7463AF4E" w14:textId="77777777" w:rsidTr="00A00012">
        <w:trPr>
          <w:trHeight w:val="300"/>
        </w:trPr>
        <w:tc>
          <w:tcPr>
            <w:tcW w:w="2214" w:type="dxa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5C9147EE" w14:textId="111B30E0" w:rsidR="001E305A" w:rsidRDefault="001F214E" w:rsidP="00390350">
            <w:pPr>
              <w:spacing w:line="259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>YSGRIFENNU</w:t>
            </w:r>
          </w:p>
        </w:tc>
        <w:tc>
          <w:tcPr>
            <w:tcW w:w="538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4C81652E" w14:textId="587F4B39" w:rsidR="001E305A" w:rsidRDefault="001F214E" w:rsidP="00390350">
            <w:pPr>
              <w:spacing w:line="259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 xml:space="preserve">Ar gyfer yr asesiad hwn, gallwch ddefnyddio </w:t>
            </w:r>
            <w:r>
              <w:rPr>
                <w:rFonts w:ascii="Arial" w:hAnsi="Arial" w:cs="Arial"/>
                <w:sz w:val="24"/>
                <w:szCs w:val="24"/>
                <w:lang w:val="cy-GB"/>
              </w:rPr>
              <w:t>DA</w:t>
            </w: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 xml:space="preserve"> Cynhyrchiol i greu testun i'w gyflwyno.</w:t>
            </w:r>
          </w:p>
        </w:tc>
        <w:tc>
          <w:tcPr>
            <w:tcW w:w="32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48112B46" w14:textId="14DF486C" w:rsidR="001F214E" w:rsidRDefault="001F214E" w:rsidP="001F214E">
            <w:pPr>
              <w:rPr>
                <w:rFonts w:ascii="Arial" w:eastAsia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Cewch</w:t>
            </w:r>
            <w:proofErr w:type="spellEnd"/>
            <w:r w:rsidRPr="581B6B10">
              <w:rPr>
                <w:rFonts w:ascii="Arial" w:eastAsia="Arial" w:hAnsi="Arial" w:cs="Arial"/>
                <w:sz w:val="22"/>
                <w:szCs w:val="22"/>
              </w:rPr>
              <w:t xml:space="preserve">   </w:t>
            </w:r>
            <w:r w:rsidRPr="581B6B10">
              <w:rPr>
                <w:rFonts w:ascii="MS Gothic" w:eastAsia="MS Gothic" w:hAnsi="MS Gothic" w:cs="MS Gothic"/>
                <w:sz w:val="22"/>
                <w:szCs w:val="22"/>
              </w:rPr>
              <w:t>☐</w:t>
            </w:r>
            <w:r w:rsidRPr="581B6B10">
              <w:rPr>
                <w:rFonts w:ascii="Arial" w:eastAsia="Arial" w:hAnsi="Arial" w:cs="Arial"/>
                <w:sz w:val="22"/>
                <w:szCs w:val="22"/>
              </w:rPr>
              <w:t xml:space="preserve">   </w:t>
            </w:r>
          </w:p>
          <w:p w14:paraId="55B5EF60" w14:textId="77777777" w:rsidR="001F214E" w:rsidRDefault="001F214E" w:rsidP="001F214E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162A6B51" w14:textId="37AC612D" w:rsidR="001E305A" w:rsidRDefault="001F214E" w:rsidP="001F214E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581B6B10"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a </w:t>
            </w: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chewch</w:t>
            </w:r>
            <w:proofErr w:type="spellEnd"/>
            <w:r w:rsidRPr="581B6B10">
              <w:rPr>
                <w:rFonts w:ascii="Arial" w:eastAsia="Arial" w:hAnsi="Arial" w:cs="Arial"/>
                <w:sz w:val="22"/>
                <w:szCs w:val="22"/>
              </w:rPr>
              <w:t xml:space="preserve">   </w:t>
            </w:r>
            <w:r w:rsidRPr="581B6B10">
              <w:rPr>
                <w:rFonts w:ascii="MS Gothic" w:eastAsia="MS Gothic" w:hAnsi="MS Gothic" w:cs="MS Gothic"/>
                <w:sz w:val="22"/>
                <w:szCs w:val="22"/>
              </w:rPr>
              <w:t>☒</w:t>
            </w:r>
          </w:p>
        </w:tc>
      </w:tr>
      <w:tr w:rsidR="001E305A" w14:paraId="607E1CF3" w14:textId="77777777" w:rsidTr="00A00012">
        <w:trPr>
          <w:trHeight w:val="300"/>
        </w:trPr>
        <w:tc>
          <w:tcPr>
            <w:tcW w:w="2214" w:type="dxa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2F493BF9" w14:textId="61BF25F3" w:rsidR="001E305A" w:rsidRDefault="001F214E" w:rsidP="00390350">
            <w:pPr>
              <w:spacing w:line="259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>CREADI</w:t>
            </w:r>
            <w:r>
              <w:rPr>
                <w:rFonts w:ascii="Arial" w:hAnsi="Arial" w:cs="Arial"/>
                <w:sz w:val="24"/>
                <w:szCs w:val="24"/>
                <w:lang w:val="cy-GB"/>
              </w:rPr>
              <w:t>G</w:t>
            </w: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>OL</w:t>
            </w:r>
          </w:p>
        </w:tc>
        <w:tc>
          <w:tcPr>
            <w:tcW w:w="538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278E8405" w14:textId="71F267DD" w:rsidR="001E305A" w:rsidRDefault="001F214E" w:rsidP="00390350">
            <w:pPr>
              <w:spacing w:line="259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 xml:space="preserve">Ar gyfer yr asesiad hwn, gallwch ddefnyddio </w:t>
            </w:r>
            <w:r>
              <w:rPr>
                <w:rFonts w:ascii="Arial" w:hAnsi="Arial" w:cs="Arial"/>
                <w:sz w:val="24"/>
                <w:szCs w:val="24"/>
                <w:lang w:val="cy-GB"/>
              </w:rPr>
              <w:t xml:space="preserve">DA </w:t>
            </w: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>Cynhyrchiol i greu deunyddiau creadigol, fel delweddau.</w:t>
            </w:r>
          </w:p>
        </w:tc>
        <w:tc>
          <w:tcPr>
            <w:tcW w:w="32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58C66755" w14:textId="77777777" w:rsidR="001F214E" w:rsidRDefault="001F214E" w:rsidP="001F214E">
            <w:pPr>
              <w:rPr>
                <w:rFonts w:ascii="Arial" w:eastAsia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Cewch</w:t>
            </w:r>
            <w:proofErr w:type="spellEnd"/>
            <w:r w:rsidRPr="581B6B10">
              <w:rPr>
                <w:rFonts w:ascii="Arial" w:eastAsia="Arial" w:hAnsi="Arial" w:cs="Arial"/>
                <w:sz w:val="22"/>
                <w:szCs w:val="22"/>
              </w:rPr>
              <w:t xml:space="preserve">   </w:t>
            </w:r>
            <w:r w:rsidRPr="581B6B10">
              <w:rPr>
                <w:rFonts w:ascii="MS Gothic" w:eastAsia="MS Gothic" w:hAnsi="MS Gothic" w:cs="MS Gothic"/>
                <w:sz w:val="22"/>
                <w:szCs w:val="22"/>
              </w:rPr>
              <w:t>☐</w:t>
            </w:r>
            <w:r w:rsidRPr="581B6B10">
              <w:rPr>
                <w:rFonts w:ascii="Arial" w:eastAsia="Arial" w:hAnsi="Arial" w:cs="Arial"/>
                <w:sz w:val="22"/>
                <w:szCs w:val="22"/>
              </w:rPr>
              <w:t xml:space="preserve">   </w:t>
            </w:r>
          </w:p>
          <w:p w14:paraId="4E76FA86" w14:textId="77777777" w:rsidR="001F214E" w:rsidRDefault="001F214E" w:rsidP="001F214E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44B4A080" w14:textId="4575CDEE" w:rsidR="001E305A" w:rsidRDefault="001F214E" w:rsidP="001F214E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581B6B10"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a </w:t>
            </w: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chewch</w:t>
            </w:r>
            <w:proofErr w:type="spellEnd"/>
            <w:r w:rsidRPr="581B6B10">
              <w:rPr>
                <w:rFonts w:ascii="Arial" w:eastAsia="Arial" w:hAnsi="Arial" w:cs="Arial"/>
                <w:sz w:val="22"/>
                <w:szCs w:val="22"/>
              </w:rPr>
              <w:t xml:space="preserve">   </w:t>
            </w:r>
            <w:r w:rsidRPr="581B6B10">
              <w:rPr>
                <w:rFonts w:ascii="MS Gothic" w:eastAsia="MS Gothic" w:hAnsi="MS Gothic" w:cs="MS Gothic"/>
                <w:sz w:val="22"/>
                <w:szCs w:val="22"/>
              </w:rPr>
              <w:t>☒</w:t>
            </w:r>
          </w:p>
        </w:tc>
      </w:tr>
      <w:tr w:rsidR="001E305A" w14:paraId="4DCC9143" w14:textId="77777777" w:rsidTr="00A00012">
        <w:trPr>
          <w:trHeight w:val="300"/>
        </w:trPr>
        <w:tc>
          <w:tcPr>
            <w:tcW w:w="2214" w:type="dxa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612976EF" w14:textId="40DF0DF6" w:rsidR="001E305A" w:rsidRDefault="001F214E" w:rsidP="00390350">
            <w:pPr>
              <w:spacing w:line="259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>RHAGLENNU</w:t>
            </w:r>
          </w:p>
        </w:tc>
        <w:tc>
          <w:tcPr>
            <w:tcW w:w="538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0EC494CE" w14:textId="174B4320" w:rsidR="001E305A" w:rsidRDefault="001F214E" w:rsidP="00390350">
            <w:pPr>
              <w:spacing w:line="259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 xml:space="preserve">Ar gyfer yr asesiad hwn, gallwch ddefnyddio </w:t>
            </w:r>
            <w:r>
              <w:rPr>
                <w:rFonts w:ascii="Arial" w:hAnsi="Arial" w:cs="Arial"/>
                <w:sz w:val="24"/>
                <w:szCs w:val="24"/>
                <w:lang w:val="cy-GB"/>
              </w:rPr>
              <w:t xml:space="preserve">DA </w:t>
            </w: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>Cynhyrchiol i greu a gwirio cod.</w:t>
            </w:r>
          </w:p>
        </w:tc>
        <w:tc>
          <w:tcPr>
            <w:tcW w:w="32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09BABDE2" w14:textId="77777777" w:rsidR="001F214E" w:rsidRDefault="001F214E" w:rsidP="001F214E">
            <w:pPr>
              <w:rPr>
                <w:rFonts w:ascii="Arial" w:eastAsia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Cewch</w:t>
            </w:r>
            <w:proofErr w:type="spellEnd"/>
            <w:r w:rsidRPr="581B6B10">
              <w:rPr>
                <w:rFonts w:ascii="Arial" w:eastAsia="Arial" w:hAnsi="Arial" w:cs="Arial"/>
                <w:sz w:val="22"/>
                <w:szCs w:val="22"/>
              </w:rPr>
              <w:t xml:space="preserve">   </w:t>
            </w:r>
            <w:r w:rsidRPr="581B6B10">
              <w:rPr>
                <w:rFonts w:ascii="MS Gothic" w:eastAsia="MS Gothic" w:hAnsi="MS Gothic" w:cs="MS Gothic"/>
                <w:sz w:val="22"/>
                <w:szCs w:val="22"/>
              </w:rPr>
              <w:t>☐</w:t>
            </w:r>
            <w:r w:rsidRPr="581B6B10">
              <w:rPr>
                <w:rFonts w:ascii="Arial" w:eastAsia="Arial" w:hAnsi="Arial" w:cs="Arial"/>
                <w:sz w:val="22"/>
                <w:szCs w:val="22"/>
              </w:rPr>
              <w:t xml:space="preserve">   </w:t>
            </w:r>
          </w:p>
          <w:p w14:paraId="5C1346DD" w14:textId="77777777" w:rsidR="001F214E" w:rsidRDefault="001F214E" w:rsidP="001F214E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5D3177C4" w14:textId="6A927C3A" w:rsidR="001E305A" w:rsidRDefault="001F214E" w:rsidP="001F214E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581B6B10"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a </w:t>
            </w: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chewch</w:t>
            </w:r>
            <w:proofErr w:type="spellEnd"/>
            <w:r w:rsidRPr="581B6B10">
              <w:rPr>
                <w:rFonts w:ascii="Arial" w:eastAsia="Arial" w:hAnsi="Arial" w:cs="Arial"/>
                <w:sz w:val="22"/>
                <w:szCs w:val="22"/>
              </w:rPr>
              <w:t xml:space="preserve">   </w:t>
            </w:r>
            <w:r w:rsidRPr="581B6B10">
              <w:rPr>
                <w:rFonts w:ascii="MS Gothic" w:eastAsia="MS Gothic" w:hAnsi="MS Gothic" w:cs="MS Gothic"/>
                <w:sz w:val="22"/>
                <w:szCs w:val="22"/>
              </w:rPr>
              <w:t>☒</w:t>
            </w:r>
          </w:p>
        </w:tc>
      </w:tr>
      <w:tr w:rsidR="001E305A" w14:paraId="7267098E" w14:textId="77777777" w:rsidTr="00A00012">
        <w:trPr>
          <w:trHeight w:val="300"/>
        </w:trPr>
        <w:tc>
          <w:tcPr>
            <w:tcW w:w="2214" w:type="dxa"/>
            <w:tcBorders>
              <w:top w:val="single" w:sz="6" w:space="0" w:color="000000" w:themeColor="text1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3BEDA93B" w14:textId="68BE6AF1" w:rsidR="001E305A" w:rsidRDefault="001F214E" w:rsidP="00390350">
            <w:pPr>
              <w:spacing w:line="259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>DIM</w:t>
            </w:r>
          </w:p>
        </w:tc>
        <w:tc>
          <w:tcPr>
            <w:tcW w:w="538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278219DF" w14:textId="72FEE958" w:rsidR="001E305A" w:rsidRPr="006F14F5" w:rsidRDefault="001F214E" w:rsidP="00390350">
            <w:pPr>
              <w:spacing w:line="259" w:lineRule="auto"/>
              <w:rPr>
                <w:rFonts w:ascii="Arial" w:eastAsia="Arial" w:hAnsi="Arial" w:cs="Arial"/>
                <w:sz w:val="22"/>
                <w:szCs w:val="22"/>
                <w:lang w:val="cy-GB"/>
              </w:rPr>
            </w:pPr>
            <w:r w:rsidRPr="00B03A8E">
              <w:rPr>
                <w:rFonts w:ascii="Arial" w:hAnsi="Arial" w:cs="Arial"/>
                <w:sz w:val="24"/>
                <w:szCs w:val="24"/>
                <w:lang w:val="cy-GB"/>
              </w:rPr>
              <w:t>Ar gyfer yr asesiad hwn, ni chaniateir i chi ddefnyddio unrhyw fath o gefnogaeth Deallusrwydd Artiffisial Cynhyrchiol.</w:t>
            </w:r>
            <w:r w:rsidR="006F14F5">
              <w:rPr>
                <w:rFonts w:ascii="Arial" w:hAnsi="Arial" w:cs="Arial"/>
                <w:sz w:val="24"/>
                <w:szCs w:val="24"/>
                <w:lang w:val="cy-GB"/>
              </w:rPr>
              <w:t xml:space="preserve"> </w:t>
            </w:r>
            <w:r w:rsidR="006F14F5" w:rsidRPr="00B03A8E">
              <w:rPr>
                <w:rFonts w:ascii="Arial" w:hAnsi="Arial" w:cs="Arial"/>
                <w:sz w:val="24"/>
                <w:szCs w:val="24"/>
                <w:lang w:val="cy-GB"/>
              </w:rPr>
              <w:t>Mae hyn yn cynnwys cefnogaeth ymchwil, cefnogaeth strwythur, cefnogaeth ysgrifennu/</w:t>
            </w:r>
            <w:proofErr w:type="spellStart"/>
            <w:r w:rsidR="006F14F5" w:rsidRPr="00B03A8E">
              <w:rPr>
                <w:rFonts w:ascii="Arial" w:hAnsi="Arial" w:cs="Arial"/>
                <w:sz w:val="24"/>
                <w:szCs w:val="24"/>
                <w:lang w:val="cy-GB"/>
              </w:rPr>
              <w:t>prawfddarllen</w:t>
            </w:r>
            <w:proofErr w:type="spellEnd"/>
            <w:r w:rsidR="006F14F5" w:rsidRPr="00B03A8E">
              <w:rPr>
                <w:rFonts w:ascii="Arial" w:hAnsi="Arial" w:cs="Arial"/>
                <w:sz w:val="24"/>
                <w:szCs w:val="24"/>
                <w:lang w:val="cy-GB"/>
              </w:rPr>
              <w:t xml:space="preserve"> a chefnogaeth greadigol.</w:t>
            </w:r>
          </w:p>
        </w:tc>
        <w:tc>
          <w:tcPr>
            <w:tcW w:w="32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773D0CF7" w14:textId="77777777" w:rsidR="001F214E" w:rsidRDefault="001F214E" w:rsidP="001F214E">
            <w:pPr>
              <w:rPr>
                <w:rFonts w:ascii="Arial" w:eastAsia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Cewch</w:t>
            </w:r>
            <w:proofErr w:type="spellEnd"/>
            <w:r w:rsidRPr="581B6B10">
              <w:rPr>
                <w:rFonts w:ascii="Arial" w:eastAsia="Arial" w:hAnsi="Arial" w:cs="Arial"/>
                <w:sz w:val="22"/>
                <w:szCs w:val="22"/>
              </w:rPr>
              <w:t xml:space="preserve">   </w:t>
            </w:r>
            <w:r w:rsidRPr="581B6B10">
              <w:rPr>
                <w:rFonts w:ascii="MS Gothic" w:eastAsia="MS Gothic" w:hAnsi="MS Gothic" w:cs="MS Gothic"/>
                <w:sz w:val="22"/>
                <w:szCs w:val="22"/>
              </w:rPr>
              <w:t>☐</w:t>
            </w:r>
            <w:r w:rsidRPr="581B6B10">
              <w:rPr>
                <w:rFonts w:ascii="Arial" w:eastAsia="Arial" w:hAnsi="Arial" w:cs="Arial"/>
                <w:sz w:val="22"/>
                <w:szCs w:val="22"/>
              </w:rPr>
              <w:t xml:space="preserve">   </w:t>
            </w:r>
          </w:p>
          <w:p w14:paraId="7C275AD6" w14:textId="77777777" w:rsidR="001F214E" w:rsidRDefault="001F214E" w:rsidP="001F214E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7F1F64B2" w14:textId="0CD4AE5E" w:rsidR="001E305A" w:rsidRDefault="001F214E" w:rsidP="001F214E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581B6B10"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a </w:t>
            </w: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chewch</w:t>
            </w:r>
            <w:proofErr w:type="spellEnd"/>
            <w:r w:rsidRPr="581B6B10">
              <w:rPr>
                <w:rFonts w:ascii="Arial" w:eastAsia="Arial" w:hAnsi="Arial" w:cs="Arial"/>
                <w:sz w:val="22"/>
                <w:szCs w:val="22"/>
              </w:rPr>
              <w:t xml:space="preserve">   </w:t>
            </w:r>
            <w:r w:rsidRPr="581B6B10">
              <w:rPr>
                <w:rFonts w:ascii="MS Gothic" w:eastAsia="MS Gothic" w:hAnsi="MS Gothic" w:cs="MS Gothic"/>
                <w:sz w:val="22"/>
                <w:szCs w:val="22"/>
              </w:rPr>
              <w:t>☒</w:t>
            </w:r>
          </w:p>
        </w:tc>
      </w:tr>
    </w:tbl>
    <w:p w14:paraId="59EC3E8D" w14:textId="45DFE214" w:rsidR="56F35711" w:rsidRDefault="56F35711" w:rsidP="56F35711">
      <w:pPr>
        <w:ind w:left="720"/>
        <w:rPr>
          <w:rFonts w:ascii="Arial" w:hAnsi="Arial" w:cs="Arial"/>
          <w:sz w:val="24"/>
          <w:szCs w:val="24"/>
          <w:highlight w:val="yellow"/>
          <w:lang w:val="cy-GB"/>
        </w:rPr>
      </w:pPr>
    </w:p>
    <w:p w14:paraId="311FA13D" w14:textId="77777777" w:rsidR="00152E9D" w:rsidRPr="002D5A78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25796413" w14:textId="77777777" w:rsidR="00152E9D" w:rsidRPr="002D5A78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3D00E83F" w14:textId="77777777" w:rsidR="00152E9D" w:rsidRPr="002D5A78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1383A72B" w14:textId="77777777" w:rsidR="004D5E9B" w:rsidRPr="002D5A78" w:rsidRDefault="004D5E9B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3CB0D5DE" w14:textId="77777777" w:rsidR="004D5E9B" w:rsidRPr="002D5A78" w:rsidRDefault="004D5E9B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670976CB" w14:textId="77777777" w:rsidR="004D5E9B" w:rsidRPr="002D5A78" w:rsidRDefault="004D5E9B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711F3F15" w14:textId="77777777" w:rsidR="004D5E9B" w:rsidRPr="002D5A78" w:rsidRDefault="004D5E9B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56C3F3B3" w14:textId="77777777" w:rsidR="004D5E9B" w:rsidRPr="002D5A78" w:rsidRDefault="004D5E9B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36690999" w14:textId="77777777" w:rsidR="00A85BFE" w:rsidRPr="002D5A78" w:rsidRDefault="004D5E9B" w:rsidP="00D22D9C">
      <w:pPr>
        <w:jc w:val="both"/>
        <w:rPr>
          <w:rFonts w:ascii="Arial" w:hAnsi="Arial" w:cs="Arial"/>
          <w:sz w:val="22"/>
          <w:szCs w:val="22"/>
          <w:lang w:val="cy-GB"/>
        </w:rPr>
      </w:pPr>
      <w:r w:rsidRPr="002D5A78">
        <w:rPr>
          <w:rFonts w:ascii="Arial" w:hAnsi="Arial" w:cs="Arial"/>
          <w:sz w:val="22"/>
          <w:szCs w:val="22"/>
          <w:lang w:val="cy-GB"/>
        </w:rPr>
        <w:br/>
      </w:r>
    </w:p>
    <w:p w14:paraId="76A1F7D0" w14:textId="77777777" w:rsidR="00A85BFE" w:rsidRPr="002D5A78" w:rsidRDefault="00A85BFE">
      <w:pPr>
        <w:rPr>
          <w:rFonts w:ascii="Arial" w:hAnsi="Arial" w:cs="Arial"/>
          <w:sz w:val="22"/>
          <w:szCs w:val="22"/>
          <w:lang w:val="cy-GB"/>
        </w:rPr>
      </w:pPr>
      <w:r w:rsidRPr="002D5A78">
        <w:rPr>
          <w:rFonts w:ascii="Arial" w:hAnsi="Arial" w:cs="Arial"/>
          <w:sz w:val="22"/>
          <w:szCs w:val="22"/>
          <w:lang w:val="cy-GB"/>
        </w:rPr>
        <w:br w:type="page"/>
      </w:r>
    </w:p>
    <w:p w14:paraId="3EACE079" w14:textId="77777777" w:rsidR="00A3505D" w:rsidRPr="002D5A78" w:rsidRDefault="00A3505D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D22D9C" w:rsidRPr="002D5A78" w14:paraId="031891D3" w14:textId="77777777" w:rsidTr="00674829">
        <w:trPr>
          <w:trHeight w:val="414"/>
        </w:trPr>
        <w:tc>
          <w:tcPr>
            <w:tcW w:w="10670" w:type="dxa"/>
            <w:shd w:val="clear" w:color="auto" w:fill="D9D9D9"/>
          </w:tcPr>
          <w:p w14:paraId="092C49D1" w14:textId="77777777" w:rsidR="00D22D9C" w:rsidRPr="002D5A78" w:rsidRDefault="00131FEF" w:rsidP="00D32E34">
            <w:pPr>
              <w:jc w:val="center"/>
              <w:rPr>
                <w:rFonts w:ascii="Arial" w:hAnsi="Arial" w:cs="Arial"/>
                <w:b/>
                <w:caps/>
                <w:sz w:val="40"/>
                <w:lang w:val="cy-GB"/>
              </w:rPr>
            </w:pPr>
            <w:r w:rsidRPr="002D5A78">
              <w:rPr>
                <w:rFonts w:ascii="Arial" w:hAnsi="Arial" w:cs="Arial"/>
                <w:b/>
                <w:caps/>
                <w:sz w:val="40"/>
                <w:lang w:val="cy-GB"/>
              </w:rPr>
              <w:t>CANLLAWIAU I FYFYRWYR WRTH GWBLHAU TASGAU</w:t>
            </w:r>
          </w:p>
        </w:tc>
      </w:tr>
    </w:tbl>
    <w:p w14:paraId="609EF649" w14:textId="77777777" w:rsidR="00D22D9C" w:rsidRPr="002D5A78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4D5B35EC" w14:textId="77777777" w:rsidR="00D22D9C" w:rsidRPr="002D5A78" w:rsidRDefault="00131FEF" w:rsidP="00D22D9C">
      <w:p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2D5A78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2D5A78">
        <w:rPr>
          <w:rFonts w:ascii="Arial" w:hAnsi="Arial" w:cs="Arial"/>
          <w:b/>
          <w:sz w:val="22"/>
          <w:szCs w:val="22"/>
          <w:lang w:val="cy-GB"/>
        </w:rPr>
        <w:t xml:space="preserve"> </w:t>
      </w:r>
      <w:r w:rsidRPr="002D5A78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14:paraId="3F3082B0" w14:textId="77777777" w:rsidR="004D5E9B" w:rsidRPr="002D5A78" w:rsidRDefault="004D5E9B" w:rsidP="00D22D9C">
      <w:pPr>
        <w:jc w:val="both"/>
        <w:rPr>
          <w:rFonts w:ascii="Arial" w:hAnsi="Arial" w:cs="Arial"/>
          <w:b/>
          <w:sz w:val="22"/>
          <w:szCs w:val="22"/>
          <w:lang w:val="cy-GB"/>
        </w:rPr>
      </w:pPr>
    </w:p>
    <w:p w14:paraId="43127F9E" w14:textId="77777777" w:rsidR="00D22D9C" w:rsidRPr="002D5A78" w:rsidRDefault="00131FEF" w:rsidP="00D22D9C">
      <w:pPr>
        <w:numPr>
          <w:ilvl w:val="0"/>
          <w:numId w:val="11"/>
        </w:num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2D5A78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14:paraId="37B69688" w14:textId="77777777" w:rsidR="00D22D9C" w:rsidRPr="002D5A78" w:rsidRDefault="00131FEF" w:rsidP="00FE5651">
      <w:pPr>
        <w:jc w:val="both"/>
        <w:rPr>
          <w:rFonts w:ascii="Arial" w:hAnsi="Arial" w:cs="Arial"/>
          <w:sz w:val="22"/>
          <w:szCs w:val="22"/>
          <w:lang w:val="cy-GB"/>
        </w:rPr>
      </w:pPr>
      <w:r w:rsidRPr="002D5A78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2D5A78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2D5A78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 arni/arnynt; dylech ddefnyddio adolygiadau ysgolheigaidd a ffynonellau gwreiddiol, lle bo’n briodol (er enghraifft, erthyglau ymchwil a adolygwyd a/neu ddeunyddiau gwreiddiol sy’n briodol i’r ddisgyblaeth).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   </w:t>
      </w:r>
      <w:r w:rsidRPr="002D5A78">
        <w:rPr>
          <w:rFonts w:ascii="Arial" w:hAnsi="Arial" w:cs="Arial"/>
          <w:sz w:val="22"/>
          <w:szCs w:val="22"/>
          <w:lang w:val="cy-GB"/>
        </w:rPr>
        <w:t>Dylech ddarparu tystiolaeth i ddang</w:t>
      </w:r>
      <w:r w:rsidR="00674829" w:rsidRPr="002D5A78">
        <w:rPr>
          <w:rFonts w:ascii="Arial" w:hAnsi="Arial" w:cs="Arial"/>
          <w:sz w:val="22"/>
          <w:szCs w:val="22"/>
          <w:lang w:val="cy-GB"/>
        </w:rPr>
        <w:t>os eich bod wedi cael mynediad at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 </w:t>
      </w:r>
      <w:r w:rsidRPr="002D5A78">
        <w:rPr>
          <w:rFonts w:ascii="Arial" w:hAnsi="Arial" w:cs="Arial"/>
          <w:i/>
          <w:sz w:val="22"/>
          <w:szCs w:val="22"/>
          <w:lang w:val="cy-GB"/>
        </w:rPr>
        <w:t>ystod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 eang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 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2D5A78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  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 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2D5A78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 yn gywir, yn cynnwys cyfeiriadau yn y testun ym mhrif ran eich gwaith a rhestr gyfeiriadau ar ddiwedd eich gwaith.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</w:t>
      </w:r>
    </w:p>
    <w:p w14:paraId="72B9B9D8" w14:textId="77777777" w:rsidR="00C01A3F" w:rsidRPr="009733A1" w:rsidRDefault="00C01A3F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5F1CE94F" w14:textId="48163FD0" w:rsidR="5B19001F" w:rsidRPr="009733A1" w:rsidRDefault="5B19001F" w:rsidP="4E447CEE">
      <w:pPr>
        <w:jc w:val="both"/>
        <w:rPr>
          <w:rFonts w:ascii="Arial" w:eastAsia="Arial" w:hAnsi="Arial" w:cs="Arial"/>
          <w:i/>
          <w:iCs/>
          <w:sz w:val="22"/>
          <w:szCs w:val="22"/>
          <w:lang w:val="cy-GB"/>
        </w:rPr>
      </w:pPr>
      <w:r w:rsidRPr="009733A1">
        <w:rPr>
          <w:rFonts w:ascii="Arial" w:eastAsia="Arial" w:hAnsi="Arial" w:cs="Arial"/>
          <w:b/>
          <w:bCs/>
          <w:i/>
          <w:iCs/>
          <w:sz w:val="22"/>
          <w:szCs w:val="22"/>
          <w:lang w:val="cy-GB"/>
        </w:rPr>
        <w:t>Canllawiau penodol i'r asesiad hwn:</w:t>
      </w:r>
      <w:r w:rsidRPr="009733A1">
        <w:rPr>
          <w:rFonts w:ascii="Arial" w:eastAsia="Arial" w:hAnsi="Arial" w:cs="Arial"/>
          <w:i/>
          <w:iCs/>
          <w:sz w:val="22"/>
          <w:szCs w:val="22"/>
          <w:lang w:val="cy-GB"/>
        </w:rPr>
        <w:t xml:space="preserve"> </w:t>
      </w:r>
    </w:p>
    <w:p w14:paraId="76E2B58D" w14:textId="2F130DF8" w:rsidR="00754DEE" w:rsidRPr="00F44A17" w:rsidRDefault="00F44A17" w:rsidP="00D22D9C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F44A17">
        <w:rPr>
          <w:rFonts w:ascii="Arial" w:hAnsi="Arial" w:cs="Arial"/>
          <w:i/>
          <w:sz w:val="22"/>
          <w:szCs w:val="22"/>
          <w:lang w:val="cy-GB"/>
        </w:rPr>
        <w:t xml:space="preserve">Gan ddefnyddio cyhoeddiadau perthnasol (er enghraifft; BERA a llenyddiaeth </w:t>
      </w:r>
      <w:r>
        <w:rPr>
          <w:rFonts w:ascii="Arial" w:hAnsi="Arial" w:cs="Arial"/>
          <w:i/>
          <w:sz w:val="22"/>
          <w:szCs w:val="22"/>
          <w:lang w:val="cy-GB"/>
        </w:rPr>
        <w:t>e</w:t>
      </w:r>
      <w:r w:rsidRPr="00F44A17">
        <w:rPr>
          <w:rFonts w:ascii="Arial" w:hAnsi="Arial" w:cs="Arial"/>
          <w:i/>
          <w:sz w:val="22"/>
          <w:szCs w:val="22"/>
          <w:lang w:val="cy-GB"/>
        </w:rPr>
        <w:t>ra</w:t>
      </w:r>
      <w:r>
        <w:rPr>
          <w:rFonts w:ascii="Arial" w:hAnsi="Arial" w:cs="Arial"/>
          <w:i/>
          <w:sz w:val="22"/>
          <w:szCs w:val="22"/>
          <w:lang w:val="cy-GB"/>
        </w:rPr>
        <w:t>i</w:t>
      </w:r>
      <w:r w:rsidRPr="00F44A17">
        <w:rPr>
          <w:rFonts w:ascii="Arial" w:hAnsi="Arial" w:cs="Arial"/>
          <w:i/>
          <w:sz w:val="22"/>
          <w:szCs w:val="22"/>
          <w:lang w:val="cy-GB"/>
        </w:rPr>
        <w:t>ll), dangoswch ddealltwriaeth ddilys o foeseg mewn perthynas â'ch cynllun ymchwil arfaethedig.</w:t>
      </w:r>
    </w:p>
    <w:p w14:paraId="69EC4E7B" w14:textId="77777777" w:rsidR="00F44A17" w:rsidRPr="00F44A17" w:rsidRDefault="00F44A17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447072DD" w14:textId="77777777" w:rsidR="00D22D9C" w:rsidRPr="002D5A78" w:rsidRDefault="00131FEF" w:rsidP="00D22D9C">
      <w:pPr>
        <w:numPr>
          <w:ilvl w:val="0"/>
          <w:numId w:val="11"/>
        </w:num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2D5A78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14:paraId="28F36FFD" w14:textId="77777777" w:rsidR="00D22D9C" w:rsidRPr="002D5A78" w:rsidRDefault="00131FEF" w:rsidP="00B10CF0">
      <w:pPr>
        <w:jc w:val="both"/>
        <w:rPr>
          <w:rFonts w:ascii="Arial" w:hAnsi="Arial" w:cs="Arial"/>
          <w:sz w:val="22"/>
          <w:szCs w:val="22"/>
          <w:lang w:val="cy-GB"/>
        </w:rPr>
      </w:pPr>
      <w:r w:rsidRPr="002D5A78">
        <w:rPr>
          <w:rFonts w:ascii="Arial" w:hAnsi="Arial" w:cs="Arial"/>
          <w:sz w:val="22"/>
          <w:szCs w:val="22"/>
          <w:lang w:val="cy-GB"/>
        </w:rPr>
        <w:t xml:space="preserve">Ar lefel 7, dylech allu dangos dealltwriaeth systematig o wybodaeth, ac ymwybyddiaeth feirniadol o broblemau cyfredol a/neu fewnwelediadau newydd, sydd i raddau helaeth ar ben blaen eich disgyblaeth academaidd, maes astudio neu faes ymarfer proffesiynol, neu wedi’u seilio ar y pen blaen hwnnw, gyda dealltwriaeth gynhwysfawr o dechnegau sy’n gymwys i’ch ymchwil neu’ch ysgolheictod uwch eich hun. </w:t>
      </w:r>
      <w:r w:rsidR="00B10CF0" w:rsidRPr="002D5A78">
        <w:rPr>
          <w:rFonts w:ascii="Arial" w:hAnsi="Arial" w:cs="Arial"/>
          <w:sz w:val="22"/>
          <w:szCs w:val="22"/>
          <w:lang w:val="cy-GB"/>
        </w:rPr>
        <w:t xml:space="preserve"> 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Rhaid i’ch gwaith ddangos eich meistrolaeth gynyddol ar y cysyniadau, egwyddorion, heriau cyfredol, arloesi a mewnwelediadau hyn sy’n gysylltiedig â’r maes pwnc. 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 </w:t>
      </w:r>
      <w:r w:rsidRPr="002D5A78">
        <w:rPr>
          <w:rFonts w:ascii="Arial" w:hAnsi="Arial" w:cs="Arial"/>
          <w:sz w:val="22"/>
          <w:szCs w:val="22"/>
          <w:lang w:val="cy-GB"/>
        </w:rPr>
        <w:t>Mae</w:t>
      </w:r>
      <w:r w:rsidRPr="002D5A78">
        <w:rPr>
          <w:rFonts w:ascii="Arial" w:hAnsi="Arial" w:cs="Arial"/>
          <w:i/>
          <w:sz w:val="22"/>
          <w:szCs w:val="22"/>
          <w:lang w:val="cy-GB"/>
        </w:rPr>
        <w:t xml:space="preserve"> gwybodaeth </w:t>
      </w:r>
      <w:r w:rsidRPr="002D5A78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 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Pr="002D5A78">
        <w:rPr>
          <w:rFonts w:ascii="Arial" w:hAnsi="Arial" w:cs="Arial"/>
          <w:i/>
          <w:sz w:val="22"/>
          <w:szCs w:val="22"/>
          <w:lang w:val="cy-GB"/>
        </w:rPr>
        <w:t>dealltwriaeth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</w:t>
      </w:r>
      <w:r w:rsidRPr="002D5A78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cyfredol ac ati sy’n briodol i’r dasg/tasgau a osodwyd.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 </w:t>
      </w:r>
      <w:r w:rsidRPr="002D5A78">
        <w:rPr>
          <w:rFonts w:ascii="Arial" w:hAnsi="Arial" w:cs="Arial"/>
          <w:sz w:val="22"/>
          <w:szCs w:val="22"/>
          <w:lang w:val="cy-GB"/>
        </w:rPr>
        <w:t>Dylech allu esbonio’r theorïau, y cysyniadau, ac ati yn ystyrlon i ddangos eich dealltwriaeth.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 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Hefyd, bydd eich marc/gradd yn amodol ar y </w:t>
      </w:r>
      <w:r w:rsidRPr="002D5A78">
        <w:rPr>
          <w:rFonts w:ascii="Arial" w:hAnsi="Arial" w:cs="Arial"/>
          <w:i/>
          <w:sz w:val="22"/>
          <w:szCs w:val="22"/>
          <w:lang w:val="cy-GB"/>
        </w:rPr>
        <w:t>graddau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 rydych chi’n arddangos eich gwybodaeth a’ch dealltwriaeth; yn ddelfrydol, dylai’r ddwy fod yn gyflawn ac yn fanwl, ac wedi’u trin a’u trafod yn gynhwysfawr.</w:t>
      </w:r>
      <w:r w:rsidR="004D5E9B" w:rsidRPr="002D5A78">
        <w:rPr>
          <w:lang w:val="cy-GB"/>
        </w:rPr>
        <w:t xml:space="preserve"> </w:t>
      </w:r>
    </w:p>
    <w:p w14:paraId="1E1BFF60" w14:textId="77777777" w:rsidR="00C01A3F" w:rsidRPr="002D5A78" w:rsidRDefault="00C01A3F" w:rsidP="00C01A3F">
      <w:pPr>
        <w:jc w:val="both"/>
        <w:rPr>
          <w:rFonts w:ascii="Arial" w:hAnsi="Arial" w:cs="Arial"/>
          <w:b/>
          <w:i/>
          <w:sz w:val="22"/>
          <w:szCs w:val="22"/>
          <w:lang w:val="cy-GB"/>
        </w:rPr>
      </w:pPr>
    </w:p>
    <w:p w14:paraId="3320BDC6" w14:textId="77777777" w:rsidR="00C01A3F" w:rsidRPr="002B038E" w:rsidRDefault="00131FEF" w:rsidP="00C01A3F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2B038E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2B038E">
        <w:rPr>
          <w:rFonts w:ascii="Arial" w:hAnsi="Arial" w:cs="Arial"/>
          <w:i/>
          <w:sz w:val="22"/>
          <w:szCs w:val="22"/>
          <w:lang w:val="cy-GB"/>
        </w:rPr>
        <w:t xml:space="preserve"> </w:t>
      </w:r>
    </w:p>
    <w:p w14:paraId="453AA697" w14:textId="1E6FC27C" w:rsidR="00081FBF" w:rsidRPr="00081FBF" w:rsidRDefault="00081FBF" w:rsidP="00081FBF">
      <w:pPr>
        <w:jc w:val="both"/>
        <w:rPr>
          <w:rFonts w:ascii="Arial" w:hAnsi="Arial" w:cs="Arial"/>
          <w:sz w:val="22"/>
          <w:szCs w:val="22"/>
          <w:lang w:val="cy-GB"/>
        </w:rPr>
      </w:pPr>
      <w:r w:rsidRPr="00081FBF">
        <w:rPr>
          <w:rFonts w:ascii="Arial" w:hAnsi="Arial" w:cs="Arial"/>
          <w:sz w:val="22"/>
          <w:szCs w:val="22"/>
          <w:lang w:val="cy-GB"/>
        </w:rPr>
        <w:t>Dangos</w:t>
      </w:r>
      <w:r>
        <w:rPr>
          <w:rFonts w:ascii="Arial" w:hAnsi="Arial" w:cs="Arial"/>
          <w:sz w:val="22"/>
          <w:szCs w:val="22"/>
          <w:lang w:val="cy-GB"/>
        </w:rPr>
        <w:t>wch</w:t>
      </w:r>
      <w:r w:rsidRPr="00081FBF">
        <w:rPr>
          <w:rFonts w:ascii="Arial" w:hAnsi="Arial" w:cs="Arial"/>
          <w:sz w:val="22"/>
          <w:szCs w:val="22"/>
          <w:lang w:val="cy-GB"/>
        </w:rPr>
        <w:t xml:space="preserve"> wybodaeth a dealltwriaeth fanwl o</w:t>
      </w:r>
      <w:r>
        <w:rPr>
          <w:rFonts w:ascii="Arial" w:hAnsi="Arial" w:cs="Arial"/>
          <w:sz w:val="22"/>
          <w:szCs w:val="22"/>
          <w:lang w:val="cy-GB"/>
        </w:rPr>
        <w:t>’r ffyrdd y</w:t>
      </w:r>
      <w:r w:rsidRPr="00081FBF">
        <w:rPr>
          <w:rFonts w:ascii="Arial" w:hAnsi="Arial" w:cs="Arial"/>
          <w:sz w:val="22"/>
          <w:szCs w:val="22"/>
          <w:lang w:val="cy-GB"/>
        </w:rPr>
        <w:t xml:space="preserve"> mae moeseg yn treiddio i bob maes ymchwil a gwerth y broses gymeradwyo foesegol.</w:t>
      </w:r>
    </w:p>
    <w:p w14:paraId="0EB33924" w14:textId="695A5F7D" w:rsidR="1484263E" w:rsidRPr="00081FBF" w:rsidRDefault="1484263E" w:rsidP="1484263E">
      <w:pPr>
        <w:jc w:val="both"/>
        <w:rPr>
          <w:rFonts w:ascii="Arial" w:hAnsi="Arial" w:cs="Arial"/>
          <w:b/>
          <w:bCs/>
          <w:sz w:val="22"/>
          <w:szCs w:val="22"/>
          <w:lang w:val="cy-GB"/>
        </w:rPr>
      </w:pPr>
    </w:p>
    <w:p w14:paraId="2663A653" w14:textId="77777777" w:rsidR="00D22D9C" w:rsidRPr="002D5A78" w:rsidRDefault="00131FEF" w:rsidP="00D22D9C">
      <w:pPr>
        <w:numPr>
          <w:ilvl w:val="0"/>
          <w:numId w:val="11"/>
        </w:num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2D5A78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14:paraId="57F079F2" w14:textId="77777777" w:rsidR="00D22D9C" w:rsidRPr="002D5A78" w:rsidRDefault="00131FEF" w:rsidP="008440FE">
      <w:pPr>
        <w:jc w:val="both"/>
        <w:rPr>
          <w:rFonts w:ascii="Arial" w:hAnsi="Arial" w:cs="Arial"/>
          <w:sz w:val="22"/>
          <w:szCs w:val="22"/>
          <w:lang w:val="cy-GB"/>
        </w:rPr>
      </w:pPr>
      <w:r w:rsidRPr="002D5A78">
        <w:rPr>
          <w:rFonts w:ascii="Arial" w:hAnsi="Arial" w:cs="Arial"/>
          <w:sz w:val="22"/>
          <w:szCs w:val="22"/>
          <w:lang w:val="cy-GB"/>
        </w:rPr>
        <w:t>Dylech allu:</w:t>
      </w:r>
      <w:r w:rsidR="00C073F1" w:rsidRPr="002D5A78">
        <w:rPr>
          <w:rFonts w:ascii="Arial" w:hAnsi="Arial" w:cs="Arial"/>
          <w:sz w:val="22"/>
          <w:szCs w:val="22"/>
          <w:lang w:val="cy-GB"/>
        </w:rPr>
        <w:t xml:space="preserve"> </w:t>
      </w:r>
      <w:r w:rsidRPr="002D5A78">
        <w:rPr>
          <w:rFonts w:ascii="Arial" w:hAnsi="Arial" w:cs="Arial"/>
          <w:sz w:val="22"/>
          <w:szCs w:val="22"/>
          <w:lang w:val="cy-GB"/>
        </w:rPr>
        <w:t>gwerthuso’n feirniadol ymchwil cyfredol ac ysgolheictod uwch yn y ddisgyblaeth; gwerthuso methodolegau a datblygu beirniadaethau ohonynt a, lle bo'n briodol, cynnig damcaniaethau newydd; ymdrin â materion cymhleth yn systematig ac yn greadigol er mwyn llunio barn gadarn yn absenoldeb data cyflawn.</w:t>
      </w:r>
      <w:r w:rsidR="008440FE" w:rsidRPr="002D5A78">
        <w:rPr>
          <w:rFonts w:ascii="Arial" w:hAnsi="Arial" w:cs="Arial"/>
          <w:sz w:val="22"/>
          <w:szCs w:val="22"/>
          <w:lang w:val="cy-GB"/>
        </w:rPr>
        <w:t xml:space="preserve"> </w:t>
      </w:r>
      <w:r w:rsidRPr="002D5A78">
        <w:rPr>
          <w:rFonts w:ascii="Arial" w:hAnsi="Arial" w:cs="Arial"/>
          <w:sz w:val="22"/>
          <w:szCs w:val="22"/>
          <w:lang w:val="cy-GB"/>
        </w:rPr>
        <w:t>Rhaid i’ch gwaith gynnwys tystiolaeth o feddwl rhesymegol, dadansoddol, gwerthuso a synthesis.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</w:t>
      </w:r>
      <w:r w:rsidRPr="002D5A78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 </w:t>
      </w:r>
      <w:r w:rsidRPr="002D5A78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</w:t>
      </w:r>
      <w:r w:rsidRPr="002D5A78">
        <w:rPr>
          <w:rFonts w:ascii="Arial" w:hAnsi="Arial" w:cs="Arial"/>
          <w:sz w:val="22"/>
          <w:szCs w:val="22"/>
          <w:lang w:val="cy-GB"/>
        </w:rPr>
        <w:t>Pam?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</w:t>
      </w:r>
      <w:r w:rsidRPr="002D5A78">
        <w:rPr>
          <w:rFonts w:ascii="Arial" w:hAnsi="Arial" w:cs="Arial"/>
          <w:sz w:val="22"/>
          <w:szCs w:val="22"/>
          <w:lang w:val="cy-GB"/>
        </w:rPr>
        <w:t>Sut?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</w:t>
      </w:r>
      <w:r w:rsidRPr="002D5A78">
        <w:rPr>
          <w:rFonts w:ascii="Arial" w:hAnsi="Arial" w:cs="Arial"/>
          <w:sz w:val="22"/>
          <w:szCs w:val="22"/>
          <w:lang w:val="cy-GB"/>
        </w:rPr>
        <w:t>Pryd?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</w:t>
      </w:r>
      <w:r w:rsidRPr="002D5A78">
        <w:rPr>
          <w:rFonts w:ascii="Arial" w:hAnsi="Arial" w:cs="Arial"/>
          <w:sz w:val="22"/>
          <w:szCs w:val="22"/>
          <w:lang w:val="cy-GB"/>
        </w:rPr>
        <w:t>Pwy?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</w:t>
      </w:r>
      <w:r w:rsidRPr="002D5A78">
        <w:rPr>
          <w:rFonts w:ascii="Arial" w:hAnsi="Arial" w:cs="Arial"/>
          <w:sz w:val="22"/>
          <w:szCs w:val="22"/>
          <w:lang w:val="cy-GB"/>
        </w:rPr>
        <w:t>Ble?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</w:t>
      </w:r>
      <w:r w:rsidRPr="002D5A78">
        <w:rPr>
          <w:rFonts w:ascii="Arial" w:hAnsi="Arial" w:cs="Arial"/>
          <w:sz w:val="22"/>
          <w:szCs w:val="22"/>
          <w:lang w:val="cy-GB"/>
        </w:rPr>
        <w:t>Ar ba gost?</w:t>
      </w:r>
      <w:r w:rsidR="00C073F1" w:rsidRPr="002D5A78">
        <w:rPr>
          <w:rFonts w:ascii="Arial" w:hAnsi="Arial" w:cs="Arial"/>
          <w:sz w:val="22"/>
          <w:szCs w:val="22"/>
          <w:lang w:val="cy-GB"/>
        </w:rPr>
        <w:t xml:space="preserve"> </w:t>
      </w:r>
      <w:r w:rsidRPr="002D5A78">
        <w:rPr>
          <w:rFonts w:ascii="Arial" w:hAnsi="Arial" w:cs="Arial"/>
          <w:sz w:val="22"/>
          <w:szCs w:val="22"/>
          <w:lang w:val="cy-GB"/>
        </w:rPr>
        <w:t>Dylech bob amser ddarparu cyfiawnhad ar gyfer eich dadleuon a’ch barn.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 </w:t>
      </w:r>
      <w:r w:rsidRPr="002D5A78">
        <w:rPr>
          <w:rFonts w:ascii="Arial" w:hAnsi="Arial" w:cs="Arial"/>
          <w:sz w:val="22"/>
          <w:szCs w:val="22"/>
          <w:lang w:val="cy-GB"/>
        </w:rPr>
        <w:t>Mae darparu tystiolaeth eich bod wedi adfyfyrio ar syniadau arbenigwyr yn y maes pwnc yn hanfodol os ydych am gyflwyno dadl resymegol a gwybodus o fewn eich gwaith.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 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Rhaid amddiffyn eich dewis o fethodolegau ar gyfer casglu data a gwybodaeth yn drylwyr. </w:t>
      </w:r>
      <w:r w:rsidR="00876776" w:rsidRPr="002D5A78">
        <w:rPr>
          <w:rFonts w:ascii="Arial" w:hAnsi="Arial" w:cs="Arial"/>
          <w:sz w:val="22"/>
          <w:szCs w:val="22"/>
          <w:lang w:val="cy-GB"/>
        </w:rPr>
        <w:t xml:space="preserve"> </w:t>
      </w:r>
      <w:r w:rsidRPr="002D5A78">
        <w:rPr>
          <w:rFonts w:ascii="Arial" w:hAnsi="Arial" w:cs="Arial"/>
          <w:sz w:val="22"/>
          <w:szCs w:val="22"/>
          <w:lang w:val="cy-GB"/>
        </w:rPr>
        <w:t>Yn ogystal, dylech ddarparu tystiolaeth o’ch gallu i ffurfio barn gadarn a dadleuon argyhoeddiadol trwy ddefnyddio data a chysyniadau.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 </w:t>
      </w:r>
      <w:r w:rsidRPr="002D5A78">
        <w:rPr>
          <w:rFonts w:ascii="Arial" w:hAnsi="Arial" w:cs="Arial"/>
          <w:sz w:val="22"/>
          <w:szCs w:val="22"/>
          <w:lang w:val="cy-GB"/>
        </w:rPr>
        <w:t>Mae casgliadau cadarn, dilys</w:t>
      </w:r>
      <w:r w:rsidR="004A2F0B" w:rsidRPr="002D5A78">
        <w:rPr>
          <w:rFonts w:ascii="Arial" w:hAnsi="Arial" w:cs="Arial"/>
          <w:sz w:val="22"/>
          <w:szCs w:val="22"/>
          <w:lang w:val="cy-GB"/>
        </w:rPr>
        <w:t xml:space="preserve">, </w:t>
      </w:r>
      <w:r w:rsidR="004A2F0B" w:rsidRPr="002D5A78">
        <w:rPr>
          <w:rFonts w:ascii="Arial" w:hAnsi="Arial" w:cs="Arial"/>
          <w:sz w:val="22"/>
          <w:szCs w:val="22"/>
          <w:lang w:val="cy-GB"/>
        </w:rPr>
        <w:lastRenderedPageBreak/>
        <w:t>argyhoeddiadol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 yn hanfodol ac mae’n rhaid iddynt ddeillio o gynnwys eich gwaith.</w:t>
      </w:r>
      <w:r w:rsidR="00995D51" w:rsidRPr="002D5A78">
        <w:rPr>
          <w:rFonts w:ascii="Arial" w:hAnsi="Arial" w:cs="Arial"/>
          <w:sz w:val="22"/>
          <w:szCs w:val="22"/>
          <w:lang w:val="cy-GB"/>
        </w:rPr>
        <w:t xml:space="preserve"> 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 </w:t>
      </w:r>
      <w:r w:rsidR="004A2F0B" w:rsidRPr="002D5A78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14:paraId="3F8310CE" w14:textId="77777777" w:rsidR="00D22D9C" w:rsidRPr="002D5A78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21B54CD9" w14:textId="77777777" w:rsidR="00C0564B" w:rsidRPr="009657D5" w:rsidRDefault="00C0564B" w:rsidP="00C0564B">
      <w:pPr>
        <w:jc w:val="both"/>
        <w:rPr>
          <w:rFonts w:ascii="Arial" w:hAnsi="Arial" w:cs="Arial"/>
          <w:i/>
          <w:sz w:val="22"/>
          <w:szCs w:val="22"/>
        </w:rPr>
      </w:pPr>
      <w:r w:rsidRPr="009657D5">
        <w:rPr>
          <w:rFonts w:ascii="Arial" w:hAnsi="Arial" w:cs="Arial"/>
          <w:b/>
          <w:i/>
          <w:sz w:val="22"/>
          <w:szCs w:val="22"/>
          <w:lang w:val="cy-GB"/>
        </w:rPr>
        <w:t>Canllawiau penodol i'r asesiad hwn:</w:t>
      </w:r>
      <w:r w:rsidRPr="009657D5">
        <w:rPr>
          <w:rFonts w:ascii="Arial" w:hAnsi="Arial" w:cs="Arial"/>
          <w:i/>
          <w:sz w:val="22"/>
          <w:szCs w:val="22"/>
        </w:rPr>
        <w:t xml:space="preserve"> </w:t>
      </w:r>
    </w:p>
    <w:p w14:paraId="4D49E814" w14:textId="1BEAF191" w:rsidR="00C0564B" w:rsidRPr="006E609B" w:rsidRDefault="009657D5" w:rsidP="00C01A3F">
      <w:pPr>
        <w:jc w:val="both"/>
        <w:rPr>
          <w:rFonts w:ascii="Arial" w:hAnsi="Arial" w:cs="Arial"/>
          <w:sz w:val="22"/>
          <w:szCs w:val="22"/>
          <w:lang w:val="cy-GB"/>
        </w:rPr>
      </w:pPr>
      <w:proofErr w:type="spellStart"/>
      <w:r w:rsidRPr="006E609B">
        <w:rPr>
          <w:rFonts w:ascii="Arial" w:hAnsi="Arial" w:cs="Arial"/>
          <w:sz w:val="22"/>
          <w:szCs w:val="22"/>
        </w:rPr>
        <w:t>Dylech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chi </w:t>
      </w:r>
      <w:proofErr w:type="spellStart"/>
      <w:r w:rsidRPr="006E609B">
        <w:rPr>
          <w:rFonts w:ascii="Arial" w:hAnsi="Arial" w:cs="Arial"/>
          <w:sz w:val="22"/>
          <w:szCs w:val="22"/>
        </w:rPr>
        <w:t>lunio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E609B">
        <w:rPr>
          <w:rFonts w:ascii="Arial" w:hAnsi="Arial" w:cs="Arial"/>
          <w:sz w:val="22"/>
          <w:szCs w:val="22"/>
        </w:rPr>
        <w:t>chynnal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E609B">
        <w:rPr>
          <w:rFonts w:ascii="Arial" w:hAnsi="Arial" w:cs="Arial"/>
          <w:sz w:val="22"/>
          <w:szCs w:val="22"/>
        </w:rPr>
        <w:t>dadleuon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E609B">
        <w:rPr>
          <w:rFonts w:ascii="Arial" w:hAnsi="Arial" w:cs="Arial"/>
          <w:sz w:val="22"/>
          <w:szCs w:val="22"/>
        </w:rPr>
        <w:t>sy'n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E609B">
        <w:rPr>
          <w:rFonts w:ascii="Arial" w:hAnsi="Arial" w:cs="Arial"/>
          <w:sz w:val="22"/>
          <w:szCs w:val="22"/>
        </w:rPr>
        <w:t>gwneud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E609B">
        <w:rPr>
          <w:rFonts w:ascii="Arial" w:hAnsi="Arial" w:cs="Arial"/>
          <w:sz w:val="22"/>
          <w:szCs w:val="22"/>
        </w:rPr>
        <w:t>achos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E609B">
        <w:rPr>
          <w:rFonts w:ascii="Arial" w:hAnsi="Arial" w:cs="Arial"/>
          <w:sz w:val="22"/>
          <w:szCs w:val="22"/>
        </w:rPr>
        <w:t>dros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E609B">
        <w:rPr>
          <w:rFonts w:ascii="Arial" w:hAnsi="Arial" w:cs="Arial"/>
          <w:sz w:val="22"/>
          <w:szCs w:val="22"/>
        </w:rPr>
        <w:t>ddull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E609B">
        <w:rPr>
          <w:rFonts w:ascii="Arial" w:hAnsi="Arial" w:cs="Arial"/>
          <w:sz w:val="22"/>
          <w:szCs w:val="22"/>
        </w:rPr>
        <w:t>dulliau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E609B">
        <w:rPr>
          <w:rFonts w:ascii="Arial" w:hAnsi="Arial" w:cs="Arial"/>
          <w:sz w:val="22"/>
          <w:szCs w:val="22"/>
        </w:rPr>
        <w:t>cymysg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E609B">
        <w:rPr>
          <w:rFonts w:ascii="Arial" w:hAnsi="Arial" w:cs="Arial"/>
          <w:sz w:val="22"/>
          <w:szCs w:val="22"/>
        </w:rPr>
        <w:t>ar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E609B">
        <w:rPr>
          <w:rFonts w:ascii="Arial" w:hAnsi="Arial" w:cs="Arial"/>
          <w:sz w:val="22"/>
          <w:szCs w:val="22"/>
        </w:rPr>
        <w:t>gyfer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E609B">
        <w:rPr>
          <w:rFonts w:ascii="Arial" w:hAnsi="Arial" w:cs="Arial"/>
          <w:sz w:val="22"/>
          <w:szCs w:val="22"/>
        </w:rPr>
        <w:t>eich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E609B">
        <w:rPr>
          <w:rFonts w:ascii="Arial" w:hAnsi="Arial" w:cs="Arial"/>
          <w:sz w:val="22"/>
          <w:szCs w:val="22"/>
        </w:rPr>
        <w:t>ffocws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006E609B">
        <w:rPr>
          <w:rFonts w:ascii="Arial" w:hAnsi="Arial" w:cs="Arial"/>
          <w:sz w:val="22"/>
          <w:szCs w:val="22"/>
        </w:rPr>
        <w:t>angen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E609B">
        <w:rPr>
          <w:rFonts w:ascii="Arial" w:hAnsi="Arial" w:cs="Arial"/>
          <w:sz w:val="22"/>
          <w:szCs w:val="22"/>
        </w:rPr>
        <w:t>creu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E609B">
        <w:rPr>
          <w:rFonts w:ascii="Arial" w:hAnsi="Arial" w:cs="Arial"/>
          <w:sz w:val="22"/>
          <w:szCs w:val="22"/>
        </w:rPr>
        <w:t>dau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neu </w:t>
      </w:r>
      <w:proofErr w:type="spellStart"/>
      <w:r w:rsidRPr="006E609B">
        <w:rPr>
          <w:rFonts w:ascii="Arial" w:hAnsi="Arial" w:cs="Arial"/>
          <w:sz w:val="22"/>
          <w:szCs w:val="22"/>
        </w:rPr>
        <w:t>dri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E609B">
        <w:rPr>
          <w:rFonts w:ascii="Arial" w:hAnsi="Arial" w:cs="Arial"/>
          <w:sz w:val="22"/>
          <w:szCs w:val="22"/>
        </w:rPr>
        <w:t>chwestiwn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E609B">
        <w:rPr>
          <w:rFonts w:ascii="Arial" w:hAnsi="Arial" w:cs="Arial"/>
          <w:sz w:val="22"/>
          <w:szCs w:val="22"/>
        </w:rPr>
        <w:t>ymchwil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E609B">
        <w:rPr>
          <w:rFonts w:ascii="Arial" w:hAnsi="Arial" w:cs="Arial"/>
          <w:sz w:val="22"/>
          <w:szCs w:val="22"/>
        </w:rPr>
        <w:t>i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E609B">
        <w:rPr>
          <w:rFonts w:ascii="Arial" w:hAnsi="Arial" w:cs="Arial"/>
          <w:sz w:val="22"/>
          <w:szCs w:val="22"/>
        </w:rPr>
        <w:t>gefnogi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E609B">
        <w:rPr>
          <w:rFonts w:ascii="Arial" w:hAnsi="Arial" w:cs="Arial"/>
          <w:sz w:val="22"/>
          <w:szCs w:val="22"/>
        </w:rPr>
        <w:t>eich</w:t>
      </w:r>
      <w:proofErr w:type="spellEnd"/>
      <w:r w:rsidRPr="006E60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E609B">
        <w:rPr>
          <w:rFonts w:ascii="Arial" w:hAnsi="Arial" w:cs="Arial"/>
          <w:sz w:val="22"/>
          <w:szCs w:val="22"/>
        </w:rPr>
        <w:t>ffocws</w:t>
      </w:r>
      <w:proofErr w:type="spellEnd"/>
      <w:r w:rsidRPr="006E609B">
        <w:rPr>
          <w:rFonts w:ascii="Arial" w:hAnsi="Arial" w:cs="Arial"/>
          <w:sz w:val="22"/>
          <w:szCs w:val="22"/>
        </w:rPr>
        <w:t>.</w:t>
      </w:r>
    </w:p>
    <w:p w14:paraId="086F0241" w14:textId="77777777" w:rsidR="00C01A3F" w:rsidRPr="002D5A78" w:rsidRDefault="00C01A3F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25B63C1A" w14:textId="77777777" w:rsidR="00D22D9C" w:rsidRPr="002D5A78" w:rsidRDefault="00D22D9C" w:rsidP="00D22D9C">
      <w:pPr>
        <w:jc w:val="both"/>
        <w:rPr>
          <w:rFonts w:ascii="Arial" w:hAnsi="Arial" w:cs="Arial"/>
          <w:b/>
          <w:sz w:val="22"/>
          <w:szCs w:val="22"/>
          <w:lang w:val="cy-GB"/>
        </w:rPr>
      </w:pPr>
    </w:p>
    <w:p w14:paraId="5B2C65AB" w14:textId="77777777" w:rsidR="00D22D9C" w:rsidRPr="002D5A78" w:rsidRDefault="004A2F0B" w:rsidP="00D22D9C">
      <w:pPr>
        <w:numPr>
          <w:ilvl w:val="0"/>
          <w:numId w:val="11"/>
        </w:num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2D5A78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14:paraId="5145421D" w14:textId="77777777" w:rsidR="00DB444C" w:rsidRPr="002D5A78" w:rsidRDefault="004A2F0B" w:rsidP="00DB444C">
      <w:pPr>
        <w:jc w:val="both"/>
        <w:rPr>
          <w:rFonts w:ascii="Arial" w:hAnsi="Arial" w:cs="Arial"/>
          <w:sz w:val="22"/>
          <w:szCs w:val="22"/>
          <w:lang w:val="cy-GB"/>
        </w:rPr>
      </w:pPr>
      <w:r w:rsidRPr="002D5A78">
        <w:rPr>
          <w:rFonts w:ascii="Arial" w:hAnsi="Arial" w:cs="Arial"/>
          <w:sz w:val="22"/>
          <w:szCs w:val="22"/>
          <w:lang w:val="cy-GB"/>
        </w:rPr>
        <w:t>Ar lefel 7, dylech allu dangos gwreiddioldeb wrth gymhwyso gwybodaeth, ynghyd â dealltwriaeth ymarferol o'r modd y defnyddir technegau ymchwil ac ymholi sefydledig i greu a dehongli gwybodaeth yn y ddisgyblaeth.</w:t>
      </w:r>
      <w:r w:rsidR="00DB444C" w:rsidRPr="002D5A78">
        <w:rPr>
          <w:lang w:val="cy-GB"/>
        </w:rPr>
        <w:t xml:space="preserve"> 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Mae hyn yn cynnwys gweithredu’n ymreolaethol wrth gynllunio a gweithredu tasgau ar lefel broffesiynol neu gyfatebol, gwreiddioldeb wrth fynd i’r afael â phroblemau a’u datrys, a gwneud  penderfyniadau mewn cyd-destunau neu sefyllfaoedd cymhleth ac anrhagweladwy. </w:t>
      </w:r>
    </w:p>
    <w:p w14:paraId="69062913" w14:textId="77777777" w:rsidR="00DB444C" w:rsidRPr="002D5A78" w:rsidRDefault="00DB444C" w:rsidP="008440FE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2C62B63D" w14:textId="77777777" w:rsidR="00D22D9C" w:rsidRPr="002D5A78" w:rsidRDefault="004A2F0B" w:rsidP="006F1715">
      <w:pPr>
        <w:jc w:val="both"/>
        <w:rPr>
          <w:rFonts w:ascii="Arial" w:hAnsi="Arial" w:cs="Arial"/>
          <w:sz w:val="22"/>
          <w:szCs w:val="22"/>
          <w:lang w:val="cy-GB"/>
        </w:rPr>
      </w:pPr>
      <w:r w:rsidRPr="002D5A78">
        <w:rPr>
          <w:rFonts w:ascii="Arial" w:hAnsi="Arial" w:cs="Arial"/>
          <w:sz w:val="22"/>
          <w:szCs w:val="22"/>
          <w:lang w:val="cy-GB"/>
        </w:rPr>
        <w:t xml:space="preserve">Dylech allu dangos meistrolaeth </w:t>
      </w:r>
      <w:r w:rsidR="007D2588" w:rsidRPr="002D5A78">
        <w:rPr>
          <w:rFonts w:ascii="Arial" w:hAnsi="Arial" w:cs="Arial"/>
          <w:sz w:val="22"/>
          <w:szCs w:val="22"/>
          <w:lang w:val="cy-GB"/>
        </w:rPr>
        <w:t>a</w:t>
      </w:r>
      <w:r w:rsidRPr="002D5A78">
        <w:rPr>
          <w:rFonts w:ascii="Arial" w:hAnsi="Arial" w:cs="Arial"/>
          <w:sz w:val="22"/>
          <w:szCs w:val="22"/>
          <w:lang w:val="cy-GB"/>
        </w:rPr>
        <w:t>r</w:t>
      </w:r>
      <w:r w:rsidR="007D2588" w:rsidRPr="002D5A78">
        <w:rPr>
          <w:rFonts w:ascii="Arial" w:hAnsi="Arial" w:cs="Arial"/>
          <w:sz w:val="22"/>
          <w:szCs w:val="22"/>
          <w:lang w:val="cy-GB"/>
        </w:rPr>
        <w:t xml:space="preserve"> y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 cysyniadau a’r syniadau </w:t>
      </w:r>
      <w:r w:rsidR="003E5BF1" w:rsidRPr="002D5A78">
        <w:rPr>
          <w:rFonts w:ascii="Arial" w:hAnsi="Arial" w:cs="Arial"/>
          <w:sz w:val="22"/>
          <w:szCs w:val="22"/>
          <w:lang w:val="cy-GB"/>
        </w:rPr>
        <w:t xml:space="preserve">blaengar 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sy’n gysylltiedig â’r pwnc </w:t>
      </w:r>
      <w:r w:rsidR="003E5BF1" w:rsidRPr="002D5A78">
        <w:rPr>
          <w:rFonts w:ascii="Arial" w:hAnsi="Arial" w:cs="Arial"/>
          <w:sz w:val="22"/>
          <w:szCs w:val="22"/>
          <w:lang w:val="cy-GB"/>
        </w:rPr>
        <w:t xml:space="preserve">fel y maent </w:t>
      </w:r>
      <w:r w:rsidRPr="002D5A78">
        <w:rPr>
          <w:rFonts w:ascii="Arial" w:hAnsi="Arial" w:cs="Arial"/>
          <w:sz w:val="22"/>
          <w:szCs w:val="22"/>
          <w:lang w:val="cy-GB"/>
        </w:rPr>
        <w:t>yn berthnasol i sefyllfaoedd yn y byd go iawn a/neu mewn cyd-destun</w:t>
      </w:r>
      <w:r w:rsidR="003E5BF1" w:rsidRPr="002D5A78">
        <w:rPr>
          <w:rFonts w:ascii="Arial" w:hAnsi="Arial" w:cs="Arial"/>
          <w:sz w:val="22"/>
          <w:szCs w:val="22"/>
          <w:lang w:val="cy-GB"/>
        </w:rPr>
        <w:t>au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 penodol.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 </w:t>
      </w:r>
      <w:r w:rsidR="003E5BF1" w:rsidRPr="002D5A78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 </w:t>
      </w:r>
      <w:r w:rsidR="003E5BF1" w:rsidRPr="002D5A78">
        <w:rPr>
          <w:rFonts w:ascii="Arial" w:hAnsi="Arial" w:cs="Arial"/>
          <w:sz w:val="22"/>
          <w:szCs w:val="22"/>
          <w:lang w:val="cy-GB"/>
        </w:rPr>
        <w:t xml:space="preserve">Byddwch yn defnyddio modelau, dulliau, technegau, a/neu theorïau, yn y cyd-destunau neu’r amgylchiadau hynny, i asesu sefyllfaoedd cyfredol, efallai er mwyn llunio cynlluniau neu argymhellion credadwy y mae modd eu cyfiawnhau i ddatrys problemau, neu i gynnig modelau newydd, neu </w:t>
      </w:r>
      <w:r w:rsidR="007D2588" w:rsidRPr="002D5A78">
        <w:rPr>
          <w:rFonts w:ascii="Arial" w:hAnsi="Arial" w:cs="Arial"/>
          <w:sz w:val="22"/>
          <w:szCs w:val="22"/>
          <w:lang w:val="cy-GB"/>
        </w:rPr>
        <w:t xml:space="preserve">i </w:t>
      </w:r>
      <w:r w:rsidR="003E5BF1" w:rsidRPr="002D5A78">
        <w:rPr>
          <w:rFonts w:ascii="Arial" w:hAnsi="Arial" w:cs="Arial"/>
          <w:sz w:val="22"/>
          <w:szCs w:val="22"/>
          <w:lang w:val="cy-GB"/>
        </w:rPr>
        <w:t xml:space="preserve">greu arteffactau, a all fod yn arloesol ac yn greadigol, ac felly arddangos eich dealltwriaeth o’r modd </w:t>
      </w:r>
      <w:r w:rsidR="00377D40" w:rsidRPr="002D5A78">
        <w:rPr>
          <w:rFonts w:ascii="Arial" w:hAnsi="Arial" w:cs="Arial"/>
          <w:sz w:val="22"/>
          <w:szCs w:val="22"/>
          <w:lang w:val="cy-GB"/>
        </w:rPr>
        <w:t>y mae</w:t>
      </w:r>
      <w:r w:rsidR="003E5BF1" w:rsidRPr="002D5A78">
        <w:rPr>
          <w:rFonts w:ascii="Arial" w:hAnsi="Arial" w:cs="Arial"/>
          <w:sz w:val="22"/>
          <w:szCs w:val="22"/>
          <w:lang w:val="cy-GB"/>
        </w:rPr>
        <w:t xml:space="preserve"> ffiniau gwybodaeth </w:t>
      </w:r>
      <w:r w:rsidR="00377D40" w:rsidRPr="002D5A78">
        <w:rPr>
          <w:rFonts w:ascii="Arial" w:hAnsi="Arial" w:cs="Arial"/>
          <w:sz w:val="22"/>
          <w:szCs w:val="22"/>
          <w:lang w:val="cy-GB"/>
        </w:rPr>
        <w:t xml:space="preserve">yn ehangu </w:t>
      </w:r>
      <w:r w:rsidR="003E5BF1" w:rsidRPr="002D5A78">
        <w:rPr>
          <w:rFonts w:ascii="Arial" w:hAnsi="Arial" w:cs="Arial"/>
          <w:sz w:val="22"/>
          <w:szCs w:val="22"/>
          <w:lang w:val="cy-GB"/>
        </w:rPr>
        <w:t xml:space="preserve">drwy ymchwil a/neu gymhwyso. 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 </w:t>
      </w:r>
      <w:r w:rsidR="00377D40" w:rsidRPr="002D5A78">
        <w:rPr>
          <w:rFonts w:ascii="Arial" w:hAnsi="Arial" w:cs="Arial"/>
          <w:sz w:val="22"/>
          <w:szCs w:val="22"/>
          <w:lang w:val="cy-GB"/>
        </w:rPr>
        <w:t>Mae hyn yn debygol o gynnwys, er enghraifft, defnyddio arteffactau, enghreifftiau ac achosion o’r byd go iawn, cymhwyso model o fewn sefydliad a/neu feincnodi un theori neu sefydliad yn erbyn rhai eraill.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 </w:t>
      </w:r>
    </w:p>
    <w:p w14:paraId="61F6110F" w14:textId="77777777" w:rsidR="00D22D9C" w:rsidRPr="002D5A78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37F9508E" w14:textId="77777777" w:rsidR="00C01A3F" w:rsidRPr="00207CB1" w:rsidRDefault="00377D40" w:rsidP="3654D229">
      <w:pPr>
        <w:jc w:val="both"/>
        <w:rPr>
          <w:rFonts w:ascii="Arial" w:hAnsi="Arial" w:cs="Arial"/>
          <w:i/>
          <w:iCs/>
          <w:sz w:val="22"/>
          <w:szCs w:val="22"/>
          <w:lang w:val="cy-GB"/>
        </w:rPr>
      </w:pPr>
      <w:r w:rsidRPr="00207CB1">
        <w:rPr>
          <w:rFonts w:ascii="Arial" w:hAnsi="Arial" w:cs="Arial"/>
          <w:b/>
          <w:bCs/>
          <w:i/>
          <w:iCs/>
          <w:sz w:val="22"/>
          <w:szCs w:val="22"/>
          <w:lang w:val="cy-GB"/>
        </w:rPr>
        <w:t xml:space="preserve">Canllawiau penodol i'r asesiad hwn: </w:t>
      </w:r>
      <w:r w:rsidR="00C01A3F" w:rsidRPr="00207CB1">
        <w:rPr>
          <w:rFonts w:ascii="Arial" w:hAnsi="Arial" w:cs="Arial"/>
          <w:i/>
          <w:iCs/>
          <w:sz w:val="22"/>
          <w:szCs w:val="22"/>
          <w:lang w:val="cy-GB"/>
        </w:rPr>
        <w:t xml:space="preserve"> </w:t>
      </w:r>
    </w:p>
    <w:p w14:paraId="479CABD9" w14:textId="28F8D2D9" w:rsidR="3654D229" w:rsidRDefault="0097356F" w:rsidP="3654D229">
      <w:pPr>
        <w:jc w:val="both"/>
        <w:rPr>
          <w:rFonts w:ascii="Arial" w:hAnsi="Arial" w:cs="Arial"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</w:rPr>
        <w:t xml:space="preserve">Angen </w:t>
      </w:r>
      <w:proofErr w:type="spellStart"/>
      <w:r>
        <w:rPr>
          <w:rFonts w:ascii="Arial" w:hAnsi="Arial" w:cs="Arial"/>
          <w:sz w:val="22"/>
          <w:szCs w:val="22"/>
        </w:rPr>
        <w:t>i</w:t>
      </w:r>
      <w:proofErr w:type="spellEnd"/>
      <w:r>
        <w:rPr>
          <w:rFonts w:ascii="Arial" w:hAnsi="Arial" w:cs="Arial"/>
          <w:sz w:val="22"/>
          <w:szCs w:val="22"/>
        </w:rPr>
        <w:t xml:space="preserve"> chi </w:t>
      </w:r>
      <w:proofErr w:type="spellStart"/>
      <w:r>
        <w:rPr>
          <w:rFonts w:ascii="Arial" w:hAnsi="Arial" w:cs="Arial"/>
          <w:sz w:val="22"/>
          <w:szCs w:val="22"/>
        </w:rPr>
        <w:t>dd</w:t>
      </w:r>
      <w:r w:rsidRPr="0097356F">
        <w:rPr>
          <w:rFonts w:ascii="Arial" w:hAnsi="Arial" w:cs="Arial"/>
          <w:sz w:val="22"/>
          <w:szCs w:val="22"/>
        </w:rPr>
        <w:t>angos</w:t>
      </w:r>
      <w:proofErr w:type="spellEnd"/>
      <w:r w:rsidRPr="0097356F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97356F">
        <w:rPr>
          <w:rFonts w:ascii="Arial" w:hAnsi="Arial" w:cs="Arial"/>
          <w:sz w:val="22"/>
          <w:szCs w:val="22"/>
        </w:rPr>
        <w:t>chymhwyso</w:t>
      </w:r>
      <w:proofErr w:type="spellEnd"/>
      <w:r w:rsidRPr="009735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356F">
        <w:rPr>
          <w:rFonts w:ascii="Arial" w:hAnsi="Arial" w:cs="Arial"/>
          <w:sz w:val="22"/>
          <w:szCs w:val="22"/>
        </w:rPr>
        <w:t>goblygiadau</w:t>
      </w:r>
      <w:proofErr w:type="spellEnd"/>
      <w:r w:rsidRPr="009735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356F">
        <w:rPr>
          <w:rFonts w:ascii="Arial" w:hAnsi="Arial" w:cs="Arial"/>
          <w:sz w:val="22"/>
          <w:szCs w:val="22"/>
        </w:rPr>
        <w:t>moesegol</w:t>
      </w:r>
      <w:proofErr w:type="spellEnd"/>
      <w:r w:rsidRPr="009735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356F">
        <w:rPr>
          <w:rFonts w:ascii="Arial" w:hAnsi="Arial" w:cs="Arial"/>
          <w:sz w:val="22"/>
          <w:szCs w:val="22"/>
        </w:rPr>
        <w:t>perthnasol</w:t>
      </w:r>
      <w:proofErr w:type="spellEnd"/>
      <w:r w:rsidRPr="0097356F">
        <w:rPr>
          <w:rFonts w:ascii="Arial" w:hAnsi="Arial" w:cs="Arial"/>
          <w:sz w:val="22"/>
          <w:szCs w:val="22"/>
        </w:rPr>
        <w:t>.</w:t>
      </w:r>
    </w:p>
    <w:p w14:paraId="385609FF" w14:textId="77777777" w:rsidR="008566E5" w:rsidRPr="002D5A78" w:rsidRDefault="008566E5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57CA56F9" w14:textId="77777777" w:rsidR="00D22D9C" w:rsidRPr="002D5A78" w:rsidRDefault="00377D40" w:rsidP="00D22D9C">
      <w:pPr>
        <w:numPr>
          <w:ilvl w:val="0"/>
          <w:numId w:val="11"/>
        </w:num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2D5A78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2D5A78">
        <w:rPr>
          <w:rFonts w:ascii="Arial" w:hAnsi="Arial" w:cs="Arial"/>
          <w:b/>
          <w:sz w:val="22"/>
          <w:szCs w:val="22"/>
          <w:lang w:val="cy-GB"/>
        </w:rPr>
        <w:t xml:space="preserve"> </w:t>
      </w:r>
    </w:p>
    <w:p w14:paraId="08777869" w14:textId="77777777" w:rsidR="00995D51" w:rsidRPr="002D5A78" w:rsidRDefault="00377D40" w:rsidP="002466CE">
      <w:pPr>
        <w:jc w:val="both"/>
        <w:rPr>
          <w:rFonts w:ascii="Arial" w:hAnsi="Arial" w:cs="Arial"/>
          <w:sz w:val="22"/>
          <w:szCs w:val="22"/>
          <w:lang w:val="cy-GB"/>
        </w:rPr>
      </w:pPr>
      <w:r w:rsidRPr="002D5A78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i ôl-raddedigion mewn amgylchiadau sy’n gofyn am farn gadarn, cyfrifoldeb a menter personol mewn amgylcheddau proffesiynol cymhleth ac anrhagweladwy. 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 </w:t>
      </w:r>
      <w:r w:rsidRPr="002D5A78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2D5A78">
        <w:rPr>
          <w:rFonts w:ascii="Arial" w:hAnsi="Arial" w:cs="Arial"/>
          <w:sz w:val="22"/>
          <w:szCs w:val="22"/>
          <w:lang w:val="cy-GB"/>
        </w:rPr>
        <w:t xml:space="preserve"> </w:t>
      </w:r>
      <w:r w:rsidR="00B07FA3" w:rsidRPr="002D5A78">
        <w:rPr>
          <w:rFonts w:ascii="Arial" w:hAnsi="Arial" w:cs="Arial"/>
          <w:sz w:val="22"/>
          <w:szCs w:val="22"/>
          <w:lang w:val="cy-GB"/>
        </w:rPr>
        <w:t xml:space="preserve">y gallu i ddysgu’n annibynnol ar gyfer datblygiad proffesiynol parhaus i wella sgiliau presennol a chaffael cymwyseddau newydd o natur broffesiynol a fydd yn eich galluogi i ymgymryd â chyfrifoldeb sylweddol o fewn sefydliadau; eich bod yn gallu cychwyn a chwblhau tasgau, prosiectau a gweithdrefnau, boed yn unigol a/neu’n gydweithredol, at lefel broffesiynol; eich bod yn gallu defnyddio cyfryngau priodol i gyfleu gwybodaeth, dadleuon a dadansoddiad yn effeithiol ar amrywiaeth o ffurfiau ar gyfer amrywiaeth o gynulleidfaoedd; rhuglder mynegiant; eglurder ac effeithiolrwydd o ran cyflwyniad a threfn. </w:t>
      </w:r>
      <w:r w:rsidR="00995D51" w:rsidRPr="002D5A78">
        <w:rPr>
          <w:rFonts w:ascii="Arial" w:hAnsi="Arial" w:cs="Arial"/>
          <w:sz w:val="22"/>
          <w:szCs w:val="22"/>
          <w:lang w:val="cy-GB"/>
        </w:rPr>
        <w:t xml:space="preserve"> </w:t>
      </w:r>
      <w:r w:rsidR="00021AE6" w:rsidRPr="002D5A78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14:paraId="0D6C7B0B" w14:textId="1764927F" w:rsidR="00D22D9C" w:rsidRPr="002D5A78" w:rsidRDefault="00D22D9C" w:rsidP="3654D229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15B900AF" w14:textId="77777777" w:rsidR="00C01A3F" w:rsidRPr="002D5A78" w:rsidRDefault="00021AE6" w:rsidP="00C01A3F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2D5A7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2D5A78">
        <w:rPr>
          <w:rFonts w:ascii="Arial" w:hAnsi="Arial" w:cs="Arial"/>
          <w:i/>
          <w:sz w:val="22"/>
          <w:szCs w:val="22"/>
          <w:lang w:val="cy-GB"/>
        </w:rPr>
        <w:t xml:space="preserve"> </w:t>
      </w:r>
    </w:p>
    <w:p w14:paraId="411849FA" w14:textId="0C3E0407" w:rsidR="00C01A3F" w:rsidRPr="002D5A78" w:rsidRDefault="000B0D40">
      <w:pPr>
        <w:rPr>
          <w:rFonts w:ascii="Arial" w:hAnsi="Arial" w:cs="Arial"/>
          <w:sz w:val="22"/>
          <w:szCs w:val="22"/>
          <w:lang w:val="cy-GB"/>
        </w:rPr>
      </w:pPr>
      <w:proofErr w:type="spellStart"/>
      <w:r w:rsidRPr="000B0D40">
        <w:rPr>
          <w:rFonts w:ascii="Arial" w:hAnsi="Arial" w:cs="Arial"/>
          <w:sz w:val="22"/>
          <w:szCs w:val="22"/>
        </w:rPr>
        <w:t>Dylech</w:t>
      </w:r>
      <w:proofErr w:type="spellEnd"/>
      <w:r w:rsidRPr="000B0D4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B0D40">
        <w:rPr>
          <w:rFonts w:ascii="Arial" w:hAnsi="Arial" w:cs="Arial"/>
          <w:sz w:val="22"/>
          <w:szCs w:val="22"/>
        </w:rPr>
        <w:t>ddangos</w:t>
      </w:r>
      <w:proofErr w:type="spellEnd"/>
      <w:r w:rsidRPr="000B0D4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0B0D40">
        <w:rPr>
          <w:rFonts w:ascii="Arial" w:hAnsi="Arial" w:cs="Arial"/>
          <w:sz w:val="22"/>
          <w:szCs w:val="22"/>
        </w:rPr>
        <w:t>rhinweddau</w:t>
      </w:r>
      <w:proofErr w:type="spellEnd"/>
      <w:r w:rsidRPr="000B0D4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0B0D40">
        <w:rPr>
          <w:rFonts w:ascii="Arial" w:hAnsi="Arial" w:cs="Arial"/>
          <w:sz w:val="22"/>
          <w:szCs w:val="22"/>
        </w:rPr>
        <w:t>ddisgwylir</w:t>
      </w:r>
      <w:proofErr w:type="spellEnd"/>
      <w:r w:rsidRPr="000B0D4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B0D40">
        <w:rPr>
          <w:rFonts w:ascii="Arial" w:hAnsi="Arial" w:cs="Arial"/>
          <w:sz w:val="22"/>
          <w:szCs w:val="22"/>
        </w:rPr>
        <w:t>mewn</w:t>
      </w:r>
      <w:proofErr w:type="spellEnd"/>
      <w:r w:rsidRPr="000B0D4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B0D40">
        <w:rPr>
          <w:rFonts w:ascii="Arial" w:hAnsi="Arial" w:cs="Arial"/>
          <w:sz w:val="22"/>
          <w:szCs w:val="22"/>
        </w:rPr>
        <w:t>ymarfer</w:t>
      </w:r>
      <w:proofErr w:type="spellEnd"/>
      <w:r w:rsidRPr="000B0D4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B0D40">
        <w:rPr>
          <w:rFonts w:ascii="Arial" w:hAnsi="Arial" w:cs="Arial"/>
          <w:sz w:val="22"/>
          <w:szCs w:val="22"/>
        </w:rPr>
        <w:t>proffesiynol</w:t>
      </w:r>
      <w:proofErr w:type="spellEnd"/>
      <w:r w:rsidRPr="000B0D4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B0D40">
        <w:rPr>
          <w:rFonts w:ascii="Arial" w:hAnsi="Arial" w:cs="Arial"/>
          <w:sz w:val="22"/>
          <w:szCs w:val="22"/>
        </w:rPr>
        <w:t>gan</w:t>
      </w:r>
      <w:proofErr w:type="spellEnd"/>
      <w:r w:rsidRPr="000B0D4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B0D40">
        <w:rPr>
          <w:rFonts w:ascii="Arial" w:hAnsi="Arial" w:cs="Arial"/>
          <w:sz w:val="22"/>
          <w:szCs w:val="22"/>
        </w:rPr>
        <w:t>gynnwys</w:t>
      </w:r>
      <w:proofErr w:type="spellEnd"/>
      <w:r w:rsidRPr="000B0D4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B0D40">
        <w:rPr>
          <w:rFonts w:ascii="Arial" w:hAnsi="Arial" w:cs="Arial"/>
          <w:sz w:val="22"/>
          <w:szCs w:val="22"/>
        </w:rPr>
        <w:t>menter</w:t>
      </w:r>
      <w:proofErr w:type="spellEnd"/>
      <w:r w:rsidRPr="000B0D4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B0D40">
        <w:rPr>
          <w:rFonts w:ascii="Arial" w:hAnsi="Arial" w:cs="Arial"/>
          <w:sz w:val="22"/>
          <w:szCs w:val="22"/>
        </w:rPr>
        <w:t>unigol</w:t>
      </w:r>
      <w:proofErr w:type="spellEnd"/>
      <w:r w:rsidRPr="000B0D4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B0D40">
        <w:rPr>
          <w:rFonts w:ascii="Arial" w:hAnsi="Arial" w:cs="Arial"/>
          <w:sz w:val="22"/>
          <w:szCs w:val="22"/>
        </w:rPr>
        <w:t>rheoli</w:t>
      </w:r>
      <w:proofErr w:type="spellEnd"/>
      <w:r w:rsidRPr="000B0D4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B0D40">
        <w:rPr>
          <w:rFonts w:ascii="Arial" w:hAnsi="Arial" w:cs="Arial"/>
          <w:sz w:val="22"/>
          <w:szCs w:val="22"/>
        </w:rPr>
        <w:t>prosiectau</w:t>
      </w:r>
      <w:proofErr w:type="spellEnd"/>
      <w:r w:rsidRPr="000B0D4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0B0D40">
        <w:rPr>
          <w:rFonts w:ascii="Arial" w:hAnsi="Arial" w:cs="Arial"/>
          <w:sz w:val="22"/>
          <w:szCs w:val="22"/>
        </w:rPr>
        <w:t>lle</w:t>
      </w:r>
      <w:proofErr w:type="spellEnd"/>
      <w:r w:rsidRPr="000B0D4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B0D40">
        <w:rPr>
          <w:rFonts w:ascii="Arial" w:hAnsi="Arial" w:cs="Arial"/>
          <w:sz w:val="22"/>
          <w:szCs w:val="22"/>
        </w:rPr>
        <w:t>bo'n</w:t>
      </w:r>
      <w:proofErr w:type="spellEnd"/>
      <w:r w:rsidRPr="000B0D4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B0D40">
        <w:rPr>
          <w:rFonts w:ascii="Arial" w:hAnsi="Arial" w:cs="Arial"/>
          <w:sz w:val="22"/>
          <w:szCs w:val="22"/>
        </w:rPr>
        <w:t>berthnasol</w:t>
      </w:r>
      <w:proofErr w:type="spellEnd"/>
      <w:r w:rsidRPr="000B0D4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B0D40">
        <w:rPr>
          <w:rFonts w:ascii="Arial" w:hAnsi="Arial" w:cs="Arial"/>
          <w:sz w:val="22"/>
          <w:szCs w:val="22"/>
        </w:rPr>
        <w:t>sgiliau</w:t>
      </w:r>
      <w:proofErr w:type="spellEnd"/>
      <w:r w:rsidRPr="000B0D4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B0D40">
        <w:rPr>
          <w:rFonts w:ascii="Arial" w:hAnsi="Arial" w:cs="Arial"/>
          <w:sz w:val="22"/>
          <w:szCs w:val="22"/>
        </w:rPr>
        <w:t>cydweithio</w:t>
      </w:r>
      <w:proofErr w:type="spellEnd"/>
      <w:r w:rsidRPr="000B0D4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0B0D40">
        <w:rPr>
          <w:rFonts w:ascii="Arial" w:hAnsi="Arial" w:cs="Arial"/>
          <w:sz w:val="22"/>
          <w:szCs w:val="22"/>
        </w:rPr>
        <w:t>rhyngbersonol</w:t>
      </w:r>
      <w:proofErr w:type="spellEnd"/>
      <w:r w:rsidRPr="000B0D40">
        <w:rPr>
          <w:rFonts w:ascii="Arial" w:hAnsi="Arial" w:cs="Arial"/>
          <w:sz w:val="22"/>
          <w:szCs w:val="22"/>
        </w:rPr>
        <w:t xml:space="preserve">. Dylai </w:t>
      </w:r>
      <w:proofErr w:type="spellStart"/>
      <w:r w:rsidRPr="000B0D40">
        <w:rPr>
          <w:rFonts w:ascii="Arial" w:hAnsi="Arial" w:cs="Arial"/>
          <w:sz w:val="22"/>
          <w:szCs w:val="22"/>
        </w:rPr>
        <w:t>eich</w:t>
      </w:r>
      <w:proofErr w:type="spellEnd"/>
      <w:r w:rsidRPr="000B0D4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B0D40">
        <w:rPr>
          <w:rFonts w:ascii="Arial" w:hAnsi="Arial" w:cs="Arial"/>
          <w:sz w:val="22"/>
          <w:szCs w:val="22"/>
        </w:rPr>
        <w:t>aseiniad</w:t>
      </w:r>
      <w:proofErr w:type="spellEnd"/>
      <w:r w:rsidRPr="000B0D4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B0D40">
        <w:rPr>
          <w:rFonts w:ascii="Arial" w:hAnsi="Arial" w:cs="Arial"/>
          <w:sz w:val="22"/>
          <w:szCs w:val="22"/>
        </w:rPr>
        <w:t>gael</w:t>
      </w:r>
      <w:proofErr w:type="spellEnd"/>
      <w:r w:rsidRPr="000B0D4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B0D40">
        <w:rPr>
          <w:rFonts w:ascii="Arial" w:hAnsi="Arial" w:cs="Arial"/>
          <w:sz w:val="22"/>
          <w:szCs w:val="22"/>
        </w:rPr>
        <w:t>ei</w:t>
      </w:r>
      <w:proofErr w:type="spellEnd"/>
      <w:r w:rsidRPr="000B0D4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B0D40">
        <w:rPr>
          <w:rFonts w:ascii="Arial" w:hAnsi="Arial" w:cs="Arial"/>
          <w:sz w:val="22"/>
          <w:szCs w:val="22"/>
        </w:rPr>
        <w:t>ysgrifennu</w:t>
      </w:r>
      <w:proofErr w:type="spellEnd"/>
      <w:r w:rsidRPr="000B0D4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B0D40">
        <w:rPr>
          <w:rFonts w:ascii="Arial" w:hAnsi="Arial" w:cs="Arial"/>
          <w:sz w:val="22"/>
          <w:szCs w:val="22"/>
        </w:rPr>
        <w:t>mewn</w:t>
      </w:r>
      <w:proofErr w:type="spellEnd"/>
      <w:r w:rsidRPr="000B0D4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B0D40">
        <w:rPr>
          <w:rFonts w:ascii="Arial" w:hAnsi="Arial" w:cs="Arial"/>
          <w:sz w:val="22"/>
          <w:szCs w:val="22"/>
        </w:rPr>
        <w:t>arddull</w:t>
      </w:r>
      <w:proofErr w:type="spellEnd"/>
      <w:r w:rsidRPr="000B0D4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B0D40">
        <w:rPr>
          <w:rFonts w:ascii="Arial" w:hAnsi="Arial" w:cs="Arial"/>
          <w:sz w:val="22"/>
          <w:szCs w:val="22"/>
        </w:rPr>
        <w:t>ffurfiol</w:t>
      </w:r>
      <w:proofErr w:type="spellEnd"/>
      <w:r w:rsidRPr="000B0D4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0B0D40">
        <w:rPr>
          <w:rFonts w:ascii="Arial" w:hAnsi="Arial" w:cs="Arial"/>
          <w:sz w:val="22"/>
          <w:szCs w:val="22"/>
        </w:rPr>
        <w:t>chynnwys</w:t>
      </w:r>
      <w:proofErr w:type="spellEnd"/>
      <w:r w:rsidRPr="000B0D4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B0D40">
        <w:rPr>
          <w:rFonts w:ascii="Arial" w:hAnsi="Arial" w:cs="Arial"/>
          <w:sz w:val="22"/>
          <w:szCs w:val="22"/>
        </w:rPr>
        <w:t>rhestr</w:t>
      </w:r>
      <w:proofErr w:type="spellEnd"/>
      <w:r w:rsidRPr="000B0D4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B0D40">
        <w:rPr>
          <w:rFonts w:ascii="Arial" w:hAnsi="Arial" w:cs="Arial"/>
          <w:sz w:val="22"/>
          <w:szCs w:val="22"/>
        </w:rPr>
        <w:t>gyfeiriadau</w:t>
      </w:r>
      <w:proofErr w:type="spellEnd"/>
      <w:r w:rsidRPr="000B0D40">
        <w:rPr>
          <w:rFonts w:ascii="Arial" w:hAnsi="Arial" w:cs="Arial"/>
          <w:sz w:val="22"/>
          <w:szCs w:val="22"/>
        </w:rPr>
        <w:t>.</w:t>
      </w:r>
      <w:r w:rsidR="00C01A3F" w:rsidRPr="002D5A78">
        <w:rPr>
          <w:rFonts w:ascii="Arial" w:hAnsi="Arial" w:cs="Arial"/>
          <w:sz w:val="22"/>
          <w:szCs w:val="22"/>
          <w:lang w:val="cy-GB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2D5A78" w14:paraId="77826C33" w14:textId="77777777" w:rsidTr="0028206A">
        <w:trPr>
          <w:jc w:val="center"/>
        </w:trPr>
        <w:tc>
          <w:tcPr>
            <w:tcW w:w="10670" w:type="dxa"/>
            <w:shd w:val="clear" w:color="auto" w:fill="BFBFBF"/>
          </w:tcPr>
          <w:p w14:paraId="5BDAE4A5" w14:textId="77777777" w:rsidR="00152E9D" w:rsidRPr="002D5A78" w:rsidRDefault="00152E9D" w:rsidP="00D32E3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sz w:val="32"/>
                <w:szCs w:val="32"/>
                <w:lang w:val="cy-GB"/>
              </w:rPr>
              <w:lastRenderedPageBreak/>
              <w:br w:type="page"/>
            </w:r>
            <w:r w:rsidR="004D5E9B" w:rsidRPr="002D5A78">
              <w:rPr>
                <w:rFonts w:ascii="Arial" w:hAnsi="Arial" w:cs="Arial"/>
                <w:b/>
                <w:caps/>
                <w:sz w:val="40"/>
                <w:lang w:val="cy-GB"/>
              </w:rPr>
              <w:t xml:space="preserve">     </w:t>
            </w:r>
            <w:r w:rsidR="002D3527" w:rsidRPr="002D5A78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14:paraId="617DCDB2" w14:textId="77777777" w:rsidR="00152E9D" w:rsidRPr="002D5A78" w:rsidRDefault="00152E9D" w:rsidP="00152E9D">
      <w:pPr>
        <w:rPr>
          <w:rFonts w:ascii="Arial" w:hAnsi="Arial" w:cs="Arial"/>
          <w:lang w:val="cy-GB"/>
        </w:rPr>
      </w:pPr>
    </w:p>
    <w:p w14:paraId="32491888" w14:textId="77777777" w:rsidR="00152E9D" w:rsidRPr="002D5A78" w:rsidRDefault="002D3527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  <w:lang w:val="cy-GB"/>
        </w:rPr>
      </w:pPr>
      <w:r w:rsidRPr="002D5A78">
        <w:rPr>
          <w:rFonts w:ascii="Arial" w:hAnsi="Arial" w:cs="Arial"/>
          <w:sz w:val="20"/>
          <w:lang w:val="cy-GB"/>
        </w:rPr>
        <w:t xml:space="preserve">Noda’r adran hon y </w:t>
      </w:r>
      <w:r w:rsidRPr="002D5A78">
        <w:rPr>
          <w:rFonts w:ascii="Arial" w:hAnsi="Arial" w:cs="Arial"/>
          <w:i/>
          <w:sz w:val="20"/>
          <w:lang w:val="cy-GB"/>
        </w:rPr>
        <w:t>graddau</w:t>
      </w:r>
      <w:r w:rsidRPr="002D5A78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2D5A78">
        <w:rPr>
          <w:rFonts w:ascii="Arial" w:hAnsi="Arial" w:cs="Arial"/>
          <w:sz w:val="20"/>
          <w:lang w:val="cy-GB"/>
        </w:rPr>
        <w:t xml:space="preserve"> </w:t>
      </w:r>
      <w:r w:rsidRPr="002D5A78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2D5A78">
        <w:rPr>
          <w:rFonts w:ascii="Arial" w:hAnsi="Arial" w:cs="Arial"/>
          <w:sz w:val="20"/>
          <w:lang w:val="cy-GB"/>
        </w:rPr>
        <w:t xml:space="preserve"> </w:t>
      </w:r>
      <w:r w:rsidRPr="002D5A78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14:paraId="393EDE57" w14:textId="77777777" w:rsidR="00152E9D" w:rsidRPr="002D5A78" w:rsidRDefault="00152E9D" w:rsidP="00152E9D">
      <w:pPr>
        <w:rPr>
          <w:rFonts w:ascii="Arial" w:hAnsi="Arial" w:cs="Arial"/>
          <w:b/>
          <w:sz w:val="22"/>
          <w:szCs w:val="22"/>
          <w:lang w:val="cy-GB"/>
        </w:rPr>
        <w:sectPr w:rsidR="00152E9D" w:rsidRPr="002D5A78" w:rsidSect="007B2510">
          <w:headerReference w:type="default" r:id="rId12"/>
          <w:footerReference w:type="default" r:id="rId13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3BE48DA4" w14:textId="77777777" w:rsidR="00152E9D" w:rsidRPr="002D5A78" w:rsidRDefault="00152E9D" w:rsidP="00152E9D">
      <w:pPr>
        <w:rPr>
          <w:rFonts w:ascii="Arial" w:hAnsi="Arial" w:cs="Arial"/>
          <w:b/>
          <w:sz w:val="22"/>
          <w:szCs w:val="22"/>
          <w:lang w:val="cy-GB"/>
        </w:rPr>
      </w:pPr>
    </w:p>
    <w:tbl>
      <w:tblPr>
        <w:tblW w:w="10444" w:type="dxa"/>
        <w:tblLayout w:type="fixed"/>
        <w:tblLook w:val="04A0" w:firstRow="1" w:lastRow="0" w:firstColumn="1" w:lastColumn="0" w:noHBand="0" w:noVBand="1"/>
      </w:tblPr>
      <w:tblGrid>
        <w:gridCol w:w="8505"/>
        <w:gridCol w:w="1072"/>
        <w:gridCol w:w="867"/>
      </w:tblGrid>
      <w:tr w:rsidR="00152E9D" w:rsidRPr="002D5A78" w14:paraId="03A47F70" w14:textId="77777777" w:rsidTr="438DDF17">
        <w:trPr>
          <w:trHeight w:val="1002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A1AA4D8" w14:textId="77777777" w:rsidR="00152E9D" w:rsidRPr="002D5A78" w:rsidRDefault="002D3527" w:rsidP="00D32E34">
            <w:pPr>
              <w:rPr>
                <w:rFonts w:ascii="Arial" w:hAnsi="Arial" w:cs="Arial"/>
                <w:b/>
                <w:sz w:val="22"/>
                <w:lang w:val="cy-GB"/>
              </w:rPr>
            </w:pPr>
            <w:r w:rsidRPr="002D5A78">
              <w:rPr>
                <w:rFonts w:ascii="Arial" w:hAnsi="Arial" w:cs="Arial"/>
                <w:b/>
                <w:sz w:val="22"/>
                <w:szCs w:val="16"/>
                <w:lang w:val="cy-GB"/>
              </w:rPr>
              <w:t>Meini Prawf Asesu Generig</w:t>
            </w:r>
            <w:r w:rsidR="00152E9D" w:rsidRPr="002D5A78">
              <w:rPr>
                <w:rFonts w:ascii="Arial" w:hAnsi="Arial" w:cs="Arial"/>
                <w:b/>
                <w:sz w:val="22"/>
                <w:szCs w:val="16"/>
                <w:lang w:val="cy-GB"/>
              </w:rPr>
              <w:t xml:space="preserve"> 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</w:tcPr>
          <w:p w14:paraId="7B32CB41" w14:textId="77777777" w:rsidR="00152E9D" w:rsidRPr="002D5A78" w:rsidRDefault="002D3527" w:rsidP="00D32E34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66AC862E" w14:textId="77777777" w:rsidR="00152E9D" w:rsidRPr="002D5A78" w:rsidRDefault="002D3527" w:rsidP="00D32E34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2D5A78" w14:paraId="55CBDBF6" w14:textId="77777777" w:rsidTr="438DDF17">
        <w:trPr>
          <w:trHeight w:val="450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8B98E4E" w14:textId="77777777" w:rsidR="00152E9D" w:rsidRPr="002D5A78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  <w:r w:rsidRPr="002D5A78">
              <w:rPr>
                <w:rFonts w:ascii="Arial" w:hAnsi="Arial" w:cs="Arial"/>
                <w:b/>
                <w:szCs w:val="16"/>
                <w:lang w:val="cy-GB"/>
              </w:rPr>
              <w:t xml:space="preserve">1. </w:t>
            </w:r>
            <w:r w:rsidR="002D3527" w:rsidRPr="002D5A78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14:paraId="61951D07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  <w:r w:rsidRPr="002D5A78">
              <w:rPr>
                <w:rFonts w:ascii="Arial" w:hAnsi="Arial" w:cs="Arial"/>
                <w:sz w:val="14"/>
                <w:szCs w:val="14"/>
                <w:lang w:val="cy-GB"/>
              </w:rPr>
              <w:t>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0877574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7B1A9CC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2D5A78" w14:paraId="799B0D36" w14:textId="77777777" w:rsidTr="438DDF17">
        <w:trPr>
          <w:trHeight w:val="450"/>
        </w:trPr>
        <w:tc>
          <w:tcPr>
            <w:tcW w:w="8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C258F1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22DAD099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3F813627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5B075553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43614537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05A936AF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A39A09" w14:textId="4A2B0393" w:rsidR="00152E9D" w:rsidRPr="002D5A78" w:rsidRDefault="6D6C115E" w:rsidP="00152E9D">
            <w:pPr>
              <w:jc w:val="center"/>
              <w:rPr>
                <w:rFonts w:ascii="Arial" w:hAnsi="Arial" w:cs="Arial"/>
                <w:sz w:val="32"/>
                <w:szCs w:val="32"/>
                <w:lang w:val="cy-GB"/>
              </w:rPr>
            </w:pPr>
            <w:r w:rsidRPr="56F35711">
              <w:rPr>
                <w:rFonts w:ascii="Arial" w:hAnsi="Arial" w:cs="Arial"/>
                <w:sz w:val="32"/>
                <w:szCs w:val="32"/>
                <w:lang w:val="cy-GB"/>
              </w:rPr>
              <w:t>20</w:t>
            </w:r>
          </w:p>
        </w:tc>
        <w:tc>
          <w:tcPr>
            <w:tcW w:w="8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92987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2D5A78" w14:paraId="4DBD4B68" w14:textId="77777777" w:rsidTr="438DDF17">
        <w:trPr>
          <w:trHeight w:val="451"/>
        </w:trPr>
        <w:tc>
          <w:tcPr>
            <w:tcW w:w="8505" w:type="dxa"/>
            <w:vMerge/>
          </w:tcPr>
          <w:p w14:paraId="4C56C368" w14:textId="77777777" w:rsidR="00152E9D" w:rsidRPr="002D5A78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10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3511C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867" w:type="dxa"/>
            <w:vMerge/>
          </w:tcPr>
          <w:p w14:paraId="299B8154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2D5A78" w14:paraId="1D2BE486" w14:textId="77777777" w:rsidTr="438DDF17">
        <w:trPr>
          <w:trHeight w:val="450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202B117" w14:textId="77777777" w:rsidR="00152E9D" w:rsidRPr="002D5A78" w:rsidRDefault="00152E9D" w:rsidP="00152E9D">
            <w:pPr>
              <w:rPr>
                <w:rFonts w:ascii="Arial" w:hAnsi="Arial" w:cs="Arial"/>
                <w:b/>
                <w:lang w:val="cy-GB"/>
              </w:rPr>
            </w:pPr>
            <w:r w:rsidRPr="002D5A78">
              <w:rPr>
                <w:rFonts w:ascii="Arial" w:hAnsi="Arial" w:cs="Arial"/>
                <w:b/>
                <w:szCs w:val="16"/>
                <w:lang w:val="cy-GB"/>
              </w:rPr>
              <w:t xml:space="preserve">2. </w:t>
            </w:r>
            <w:r w:rsidR="002D3527" w:rsidRPr="002D5A78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14:paraId="6C50B72A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F8FB12E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68D1357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2D5A78" w14:paraId="2E40B995" w14:textId="77777777" w:rsidTr="438DDF17">
        <w:trPr>
          <w:trHeight w:val="450"/>
        </w:trPr>
        <w:tc>
          <w:tcPr>
            <w:tcW w:w="8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EA9C28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3E757C34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3C2AB048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4CB98862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04B1E35C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376BE609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64C827" w14:textId="7F865644" w:rsidR="00152E9D" w:rsidRPr="002D5A78" w:rsidRDefault="681F3A6F" w:rsidP="00152E9D">
            <w:pPr>
              <w:jc w:val="center"/>
              <w:rPr>
                <w:rFonts w:ascii="Arial" w:hAnsi="Arial" w:cs="Arial"/>
                <w:sz w:val="32"/>
                <w:szCs w:val="32"/>
                <w:lang w:val="cy-GB"/>
              </w:rPr>
            </w:pPr>
            <w:r w:rsidRPr="56F35711">
              <w:rPr>
                <w:rFonts w:ascii="Arial" w:hAnsi="Arial" w:cs="Arial"/>
                <w:sz w:val="32"/>
                <w:szCs w:val="32"/>
                <w:lang w:val="cy-GB"/>
              </w:rPr>
              <w:t>20</w:t>
            </w:r>
          </w:p>
        </w:tc>
        <w:tc>
          <w:tcPr>
            <w:tcW w:w="8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F54B0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2D5A78" w14:paraId="40BB3280" w14:textId="77777777" w:rsidTr="438DDF17">
        <w:trPr>
          <w:trHeight w:val="451"/>
        </w:trPr>
        <w:tc>
          <w:tcPr>
            <w:tcW w:w="8505" w:type="dxa"/>
            <w:vMerge/>
          </w:tcPr>
          <w:p w14:paraId="041C5436" w14:textId="77777777" w:rsidR="00152E9D" w:rsidRPr="002D5A78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10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74F3E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867" w:type="dxa"/>
            <w:vMerge/>
          </w:tcPr>
          <w:p w14:paraId="5807DD21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2D5A78" w14:paraId="28216C4C" w14:textId="77777777" w:rsidTr="438DDF17">
        <w:trPr>
          <w:trHeight w:val="450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88D2779" w14:textId="77777777" w:rsidR="00152E9D" w:rsidRPr="002D5A78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  <w:r w:rsidRPr="002D5A78">
              <w:rPr>
                <w:rFonts w:ascii="Arial" w:hAnsi="Arial" w:cs="Arial"/>
                <w:b/>
                <w:szCs w:val="16"/>
                <w:lang w:val="cy-GB"/>
              </w:rPr>
              <w:t xml:space="preserve">3. </w:t>
            </w:r>
            <w:r w:rsidR="002D3527" w:rsidRPr="002D5A78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14:paraId="0A303808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6E25409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3BEC1E5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2D5A78" w14:paraId="3B09D6AE" w14:textId="77777777" w:rsidTr="438DDF17">
        <w:trPr>
          <w:trHeight w:val="450"/>
        </w:trPr>
        <w:tc>
          <w:tcPr>
            <w:tcW w:w="8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446DFC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4D3C363C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19F985E6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149283D3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53D80321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20FCDBC9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887CD9" w14:textId="4A49C33A" w:rsidR="00152E9D" w:rsidRPr="002D5A78" w:rsidRDefault="3EC517ED" w:rsidP="56F35711">
            <w:pPr>
              <w:spacing w:line="259" w:lineRule="auto"/>
              <w:jc w:val="center"/>
            </w:pPr>
            <w:r w:rsidRPr="56F35711">
              <w:rPr>
                <w:rFonts w:ascii="Arial" w:hAnsi="Arial" w:cs="Arial"/>
                <w:sz w:val="32"/>
                <w:szCs w:val="32"/>
                <w:lang w:val="cy-GB"/>
              </w:rPr>
              <w:t>20</w:t>
            </w:r>
          </w:p>
        </w:tc>
        <w:tc>
          <w:tcPr>
            <w:tcW w:w="8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A479B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2D5A78" w14:paraId="66ECB606" w14:textId="77777777" w:rsidTr="438DDF17">
        <w:trPr>
          <w:trHeight w:val="451"/>
        </w:trPr>
        <w:tc>
          <w:tcPr>
            <w:tcW w:w="8505" w:type="dxa"/>
            <w:vMerge/>
          </w:tcPr>
          <w:p w14:paraId="037DB518" w14:textId="77777777" w:rsidR="00152E9D" w:rsidRPr="002D5A78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10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91212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867" w:type="dxa"/>
            <w:vMerge/>
          </w:tcPr>
          <w:p w14:paraId="7356E06D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2D5A78" w14:paraId="00CD4740" w14:textId="77777777" w:rsidTr="438DDF17">
        <w:trPr>
          <w:trHeight w:val="450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0FEAE9" w14:textId="77777777" w:rsidR="00152E9D" w:rsidRPr="002D5A78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  <w:r w:rsidRPr="002D5A78">
              <w:rPr>
                <w:rFonts w:ascii="Arial" w:hAnsi="Arial" w:cs="Arial"/>
                <w:b/>
                <w:szCs w:val="16"/>
                <w:lang w:val="cy-GB"/>
              </w:rPr>
              <w:t xml:space="preserve">4. </w:t>
            </w:r>
            <w:r w:rsidR="002D3527" w:rsidRPr="002D5A78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14:paraId="57B3A13E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13DB4FF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7555C93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2D5A78" w14:paraId="2CF8D547" w14:textId="77777777" w:rsidTr="438DDF17">
        <w:trPr>
          <w:trHeight w:val="451"/>
        </w:trPr>
        <w:tc>
          <w:tcPr>
            <w:tcW w:w="8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331F8A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6A4DE14D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48C9290E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6838CF02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666A6028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F7D5F8" w14:textId="28356A2D" w:rsidR="00152E9D" w:rsidRPr="002D5A78" w:rsidRDefault="50A88846" w:rsidP="00152E9D">
            <w:pPr>
              <w:jc w:val="center"/>
              <w:rPr>
                <w:rFonts w:ascii="Arial" w:hAnsi="Arial" w:cs="Arial"/>
                <w:sz w:val="32"/>
                <w:szCs w:val="32"/>
                <w:lang w:val="cy-GB"/>
              </w:rPr>
            </w:pPr>
            <w:r w:rsidRPr="56F35711">
              <w:rPr>
                <w:rFonts w:ascii="Arial" w:hAnsi="Arial" w:cs="Arial"/>
                <w:sz w:val="32"/>
                <w:szCs w:val="32"/>
                <w:lang w:val="cy-GB"/>
              </w:rPr>
              <w:t>20</w:t>
            </w:r>
          </w:p>
        </w:tc>
        <w:tc>
          <w:tcPr>
            <w:tcW w:w="8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85319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2D5A78" w14:paraId="6130B688" w14:textId="77777777" w:rsidTr="438DDF17">
        <w:trPr>
          <w:trHeight w:val="450"/>
        </w:trPr>
        <w:tc>
          <w:tcPr>
            <w:tcW w:w="8505" w:type="dxa"/>
            <w:vMerge/>
          </w:tcPr>
          <w:p w14:paraId="611ACD8C" w14:textId="77777777" w:rsidR="00152E9D" w:rsidRPr="002D5A78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10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C5C02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867" w:type="dxa"/>
            <w:vMerge/>
          </w:tcPr>
          <w:p w14:paraId="7872A4FF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2D5A78" w14:paraId="7D61AE45" w14:textId="77777777" w:rsidTr="438DDF17">
        <w:trPr>
          <w:trHeight w:val="450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4D76ED4" w14:textId="77777777" w:rsidR="00152E9D" w:rsidRPr="002D5A78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  <w:r w:rsidRPr="002D5A78">
              <w:rPr>
                <w:rFonts w:ascii="Arial" w:hAnsi="Arial" w:cs="Arial"/>
                <w:b/>
                <w:szCs w:val="16"/>
                <w:lang w:val="cy-GB"/>
              </w:rPr>
              <w:t xml:space="preserve">5. </w:t>
            </w:r>
            <w:r w:rsidR="002D3527" w:rsidRPr="002D5A78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14:paraId="77C3724F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00542DA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4E26C4E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2D5A78" w14:paraId="5DED92D4" w14:textId="77777777" w:rsidTr="438DDF17">
        <w:trPr>
          <w:trHeight w:val="451"/>
        </w:trPr>
        <w:tc>
          <w:tcPr>
            <w:tcW w:w="8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678747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49BD6C29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02EB31AC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13DD3F9F" w14:textId="77777777" w:rsidR="00152E9D" w:rsidRPr="002D5A78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DE69B8" w14:textId="16C4B489" w:rsidR="00152E9D" w:rsidRPr="002D5A78" w:rsidRDefault="3E293C6F" w:rsidP="00152E9D">
            <w:pPr>
              <w:jc w:val="center"/>
              <w:rPr>
                <w:rFonts w:ascii="Arial" w:hAnsi="Arial" w:cs="Arial"/>
                <w:sz w:val="32"/>
                <w:szCs w:val="32"/>
                <w:lang w:val="cy-GB"/>
              </w:rPr>
            </w:pPr>
            <w:r w:rsidRPr="56F35711">
              <w:rPr>
                <w:rFonts w:ascii="Arial" w:hAnsi="Arial" w:cs="Arial"/>
                <w:sz w:val="32"/>
                <w:szCs w:val="32"/>
                <w:lang w:val="cy-GB"/>
              </w:rPr>
              <w:t>20</w:t>
            </w:r>
          </w:p>
        </w:tc>
        <w:tc>
          <w:tcPr>
            <w:tcW w:w="8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A6FBD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2D5A78" w14:paraId="3BA1D345" w14:textId="77777777" w:rsidTr="438DDF17">
        <w:trPr>
          <w:trHeight w:val="450"/>
        </w:trPr>
        <w:tc>
          <w:tcPr>
            <w:tcW w:w="8505" w:type="dxa"/>
            <w:vMerge/>
          </w:tcPr>
          <w:p w14:paraId="7E26C1CD" w14:textId="77777777" w:rsidR="00152E9D" w:rsidRPr="002D5A78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10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5E02B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867" w:type="dxa"/>
            <w:vMerge/>
          </w:tcPr>
          <w:p w14:paraId="20D58D7E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</w:tbl>
    <w:p w14:paraId="4A32D642" w14:textId="77777777" w:rsidR="00152E9D" w:rsidRPr="002D5A78" w:rsidRDefault="00152E9D" w:rsidP="00152E9D">
      <w:pPr>
        <w:ind w:left="284" w:right="531"/>
        <w:rPr>
          <w:rFonts w:ascii="Arial" w:hAnsi="Arial" w:cs="Arial"/>
          <w:b/>
          <w:sz w:val="16"/>
          <w:szCs w:val="16"/>
          <w:lang w:val="cy-GB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2D5A78" w14:paraId="47E268FC" w14:textId="77777777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1B5273CD" w14:textId="77777777" w:rsidR="00152E9D" w:rsidRPr="002D5A78" w:rsidRDefault="002D3527" w:rsidP="00D32E34">
            <w:pPr>
              <w:rPr>
                <w:rFonts w:ascii="Arial" w:hAnsi="Arial" w:cs="Arial"/>
                <w:sz w:val="16"/>
                <w:szCs w:val="16"/>
                <w:lang w:val="cy-GB"/>
              </w:rPr>
            </w:pPr>
            <w:r w:rsidRPr="002D5A78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2D5A78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2D5A78">
              <w:rPr>
                <w:rFonts w:ascii="Arial" w:hAnsi="Arial" w:cs="Arial"/>
                <w:sz w:val="16"/>
                <w:szCs w:val="16"/>
                <w:lang w:val="cy-GB"/>
              </w:rPr>
              <w:t xml:space="preserve">  </w:t>
            </w:r>
            <w:r w:rsidRPr="002D5A78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4531406F" w14:textId="77777777" w:rsidR="00152E9D" w:rsidRPr="002D5A78" w:rsidRDefault="002D3527" w:rsidP="00D32E34">
            <w:pPr>
              <w:rPr>
                <w:rFonts w:ascii="Arial" w:hAnsi="Arial" w:cs="Arial"/>
                <w:b/>
                <w:bCs/>
                <w:sz w:val="16"/>
                <w:szCs w:val="16"/>
                <w:lang w:val="cy-GB"/>
              </w:rPr>
            </w:pPr>
            <w:r w:rsidRPr="002D5A78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0D81CEAD" w14:textId="77777777" w:rsidR="00152E9D" w:rsidRPr="002D5A78" w:rsidRDefault="00152E9D" w:rsidP="00152E9D">
            <w:pPr>
              <w:jc w:val="right"/>
              <w:rPr>
                <w:rFonts w:ascii="Arial" w:hAnsi="Arial" w:cs="Arial"/>
                <w:b/>
                <w:bCs/>
                <w:lang w:val="cy-GB"/>
              </w:rPr>
            </w:pPr>
            <w:r w:rsidRPr="002D5A78">
              <w:rPr>
                <w:rFonts w:ascii="Arial" w:hAnsi="Arial" w:cs="Arial"/>
                <w:b/>
                <w:bCs/>
                <w:lang w:val="cy-GB"/>
              </w:rPr>
              <w:t>%</w:t>
            </w:r>
          </w:p>
        </w:tc>
      </w:tr>
      <w:tr w:rsidR="00152E9D" w:rsidRPr="002D5A78" w14:paraId="6137EE7F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53E276D8" w14:textId="77777777" w:rsidR="00152E9D" w:rsidRPr="002D5A78" w:rsidRDefault="00152E9D" w:rsidP="00152E9D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2903" w:type="dxa"/>
            <w:vAlign w:val="bottom"/>
          </w:tcPr>
          <w:p w14:paraId="31F61A81" w14:textId="77777777" w:rsidR="00152E9D" w:rsidRPr="002D5A78" w:rsidRDefault="002D3527" w:rsidP="00D32E34">
            <w:pPr>
              <w:rPr>
                <w:rFonts w:ascii="Arial" w:hAnsi="Arial" w:cs="Arial"/>
                <w:b/>
                <w:bCs/>
                <w:sz w:val="16"/>
                <w:szCs w:val="16"/>
                <w:lang w:val="cy-GB"/>
              </w:rPr>
            </w:pPr>
            <w:r w:rsidRPr="002D5A78">
              <w:rPr>
                <w:rFonts w:ascii="Arial" w:hAnsi="Arial" w:cs="Arial"/>
                <w:sz w:val="16"/>
                <w:szCs w:val="16"/>
                <w:lang w:val="cy-GB"/>
              </w:rPr>
              <w:t xml:space="preserve">Hyd </w:t>
            </w:r>
            <w:r w:rsidR="009E5F1E" w:rsidRPr="002D5A78">
              <w:rPr>
                <w:rFonts w:ascii="Arial" w:hAnsi="Arial" w:cs="Arial"/>
                <w:sz w:val="16"/>
                <w:szCs w:val="16"/>
                <w:lang w:val="cy-GB"/>
              </w:rPr>
              <w:t>at wythnos yn hwyr (uchafswm o 5</w:t>
            </w:r>
            <w:r w:rsidRPr="002D5A78">
              <w:rPr>
                <w:rFonts w:ascii="Arial" w:hAnsi="Arial" w:cs="Arial"/>
                <w:sz w:val="16"/>
                <w:szCs w:val="16"/>
                <w:lang w:val="cy-GB"/>
              </w:rPr>
              <w:t>0%)</w:t>
            </w:r>
          </w:p>
        </w:tc>
        <w:tc>
          <w:tcPr>
            <w:tcW w:w="641" w:type="dxa"/>
            <w:vAlign w:val="bottom"/>
          </w:tcPr>
          <w:p w14:paraId="49639F21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  <w:lang w:val="cy-GB"/>
              </w:rPr>
            </w:pPr>
          </w:p>
        </w:tc>
        <w:tc>
          <w:tcPr>
            <w:tcW w:w="1060" w:type="dxa"/>
            <w:vMerge/>
            <w:vAlign w:val="bottom"/>
          </w:tcPr>
          <w:p w14:paraId="0DDC8DC8" w14:textId="77777777" w:rsidR="00152E9D" w:rsidRPr="002D5A78" w:rsidRDefault="00152E9D" w:rsidP="00152E9D">
            <w:pPr>
              <w:ind w:leftChars="71" w:left="142"/>
              <w:rPr>
                <w:rFonts w:ascii="Arial" w:hAnsi="Arial" w:cs="Arial"/>
                <w:lang w:val="cy-GB"/>
              </w:rPr>
            </w:pPr>
          </w:p>
        </w:tc>
      </w:tr>
      <w:tr w:rsidR="00152E9D" w:rsidRPr="002D5A78" w14:paraId="236AB8CA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39C56ADC" w14:textId="77777777" w:rsidR="00152E9D" w:rsidRPr="002D5A78" w:rsidRDefault="00152E9D" w:rsidP="00152E9D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2903" w:type="dxa"/>
            <w:vAlign w:val="bottom"/>
          </w:tcPr>
          <w:p w14:paraId="65A142E6" w14:textId="77777777" w:rsidR="00152E9D" w:rsidRPr="002D5A78" w:rsidRDefault="002D3527" w:rsidP="00D32E34">
            <w:pPr>
              <w:rPr>
                <w:rFonts w:ascii="Arial" w:hAnsi="Arial" w:cs="Arial"/>
                <w:b/>
                <w:bCs/>
                <w:sz w:val="16"/>
                <w:szCs w:val="16"/>
                <w:lang w:val="cy-GB"/>
              </w:rPr>
            </w:pPr>
            <w:r w:rsidRPr="002D5A78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14:paraId="76906E9B" w14:textId="77777777" w:rsidR="00152E9D" w:rsidRPr="002D5A78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  <w:lang w:val="cy-GB"/>
              </w:rPr>
            </w:pPr>
          </w:p>
        </w:tc>
        <w:tc>
          <w:tcPr>
            <w:tcW w:w="1060" w:type="dxa"/>
            <w:vMerge/>
            <w:vAlign w:val="bottom"/>
          </w:tcPr>
          <w:p w14:paraId="1DF03695" w14:textId="77777777" w:rsidR="00152E9D" w:rsidRPr="002D5A78" w:rsidRDefault="00152E9D" w:rsidP="00152E9D">
            <w:pPr>
              <w:ind w:firstLineChars="141" w:firstLine="282"/>
              <w:rPr>
                <w:rFonts w:ascii="Arial" w:hAnsi="Arial" w:cs="Arial"/>
                <w:lang w:val="cy-GB"/>
              </w:rPr>
            </w:pPr>
          </w:p>
        </w:tc>
      </w:tr>
    </w:tbl>
    <w:p w14:paraId="503FDBDF" w14:textId="77777777" w:rsidR="00152E9D" w:rsidRPr="002D5A78" w:rsidRDefault="00152E9D" w:rsidP="00152E9D">
      <w:pPr>
        <w:rPr>
          <w:rFonts w:ascii="Arial" w:hAnsi="Arial" w:cs="Arial"/>
          <w:lang w:val="cy-GB"/>
        </w:rPr>
      </w:pPr>
    </w:p>
    <w:p w14:paraId="67B4C389" w14:textId="77777777" w:rsidR="00C073F1" w:rsidRPr="002D5A78" w:rsidRDefault="00C073F1" w:rsidP="00152E9D">
      <w:pPr>
        <w:rPr>
          <w:rFonts w:ascii="Arial" w:hAnsi="Arial" w:cs="Arial"/>
          <w:vanish/>
          <w:lang w:val="cy-GB"/>
        </w:rPr>
        <w:sectPr w:rsidR="00C073F1" w:rsidRPr="002D5A78" w:rsidSect="007B2510">
          <w:headerReference w:type="default" r:id="rId14"/>
          <w:footerReference w:type="default" r:id="rId15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1CBE3DB5" w14:textId="77777777" w:rsidR="00C073F1" w:rsidRPr="002D5A78" w:rsidRDefault="00C073F1" w:rsidP="00152E9D">
      <w:pPr>
        <w:rPr>
          <w:rFonts w:ascii="Arial" w:hAnsi="Arial" w:cs="Arial"/>
          <w:vanish/>
          <w:lang w:val="cy-GB"/>
        </w:rPr>
        <w:sectPr w:rsidR="00C073F1" w:rsidRPr="002D5A78" w:rsidSect="007B2510">
          <w:headerReference w:type="default" r:id="rId16"/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14:paraId="4952018D" w14:textId="77777777" w:rsidR="00C073F1" w:rsidRPr="002D5A78" w:rsidRDefault="00C073F1" w:rsidP="00152E9D">
      <w:pPr>
        <w:rPr>
          <w:rFonts w:ascii="Arial" w:hAnsi="Arial" w:cs="Arial"/>
          <w:vanish/>
          <w:lang w:val="cy-GB"/>
        </w:rPr>
      </w:pPr>
    </w:p>
    <w:p w14:paraId="6A124BEC" w14:textId="77777777" w:rsidR="001F50B6" w:rsidRPr="002D5A78" w:rsidRDefault="001F50B6" w:rsidP="001F50B6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tbl>
      <w:tblPr>
        <w:tblStyle w:val="TableGrid"/>
        <w:tblW w:w="0" w:type="auto"/>
        <w:shd w:val="clear" w:color="auto" w:fill="95B3D7" w:themeFill="accent1" w:themeFillTint="99"/>
        <w:tblLook w:val="04A0" w:firstRow="1" w:lastRow="0" w:firstColumn="1" w:lastColumn="0" w:noHBand="0" w:noVBand="1"/>
      </w:tblPr>
      <w:tblGrid>
        <w:gridCol w:w="13858"/>
      </w:tblGrid>
      <w:tr w:rsidR="00C073F1" w:rsidRPr="002D5A78" w14:paraId="64A07F26" w14:textId="77777777" w:rsidTr="000B6520">
        <w:tc>
          <w:tcPr>
            <w:tcW w:w="13858" w:type="dxa"/>
            <w:shd w:val="clear" w:color="auto" w:fill="95B3D7" w:themeFill="accent1" w:themeFillTint="99"/>
          </w:tcPr>
          <w:p w14:paraId="5AF7846F" w14:textId="77777777" w:rsidR="00C073F1" w:rsidRPr="002D5A78" w:rsidRDefault="002D3527" w:rsidP="00D32E34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</w:pPr>
            <w:r w:rsidRPr="002D5A78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>MEINI PRAWF ASESU GENERIG</w:t>
            </w:r>
          </w:p>
        </w:tc>
      </w:tr>
    </w:tbl>
    <w:p w14:paraId="7C3AB310" w14:textId="77777777" w:rsidR="00523199" w:rsidRPr="002D5A78" w:rsidRDefault="00523199" w:rsidP="002466CE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523199" w:rsidRPr="002D5A78" w14:paraId="232CE50D" w14:textId="77777777" w:rsidTr="003A4384">
        <w:tc>
          <w:tcPr>
            <w:tcW w:w="13948" w:type="dxa"/>
            <w:shd w:val="clear" w:color="auto" w:fill="95B3D7" w:themeFill="accent1" w:themeFillTint="99"/>
          </w:tcPr>
          <w:p w14:paraId="72F459FB" w14:textId="77777777" w:rsidR="00523199" w:rsidRPr="002D5A78" w:rsidRDefault="00523199" w:rsidP="003A4384">
            <w:pPr>
              <w:rPr>
                <w:rFonts w:ascii="Arial" w:hAnsi="Arial" w:cs="Arial"/>
                <w:b/>
                <w:lang w:val="cy-GB"/>
              </w:rPr>
            </w:pPr>
            <w:r w:rsidRPr="002D5A78">
              <w:rPr>
                <w:rFonts w:ascii="Arial" w:hAnsi="Arial" w:cs="Arial"/>
                <w:b/>
                <w:lang w:val="cy-GB"/>
              </w:rPr>
              <w:t>Lefel 7</w:t>
            </w:r>
          </w:p>
        </w:tc>
      </w:tr>
      <w:tr w:rsidR="00523199" w:rsidRPr="004355A2" w14:paraId="3CFC32F0" w14:textId="77777777" w:rsidTr="003A4384">
        <w:tc>
          <w:tcPr>
            <w:tcW w:w="13948" w:type="dxa"/>
            <w:shd w:val="clear" w:color="auto" w:fill="DBE5F1" w:themeFill="accent1" w:themeFillTint="33"/>
          </w:tcPr>
          <w:p w14:paraId="0C5BE8BC" w14:textId="77777777" w:rsidR="00523199" w:rsidRPr="002D5A78" w:rsidRDefault="00523199" w:rsidP="003A4384">
            <w:pPr>
              <w:rPr>
                <w:rFonts w:ascii="Arial" w:eastAsia="Arial" w:hAnsi="Arial" w:cs="Arial"/>
                <w:spacing w:val="-1"/>
                <w:lang w:val="cy-GB"/>
              </w:rPr>
            </w:pPr>
            <w:r w:rsidRPr="002D5A78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r w:rsidRPr="002D5A78">
              <w:rPr>
                <w:rFonts w:ascii="Arial" w:eastAsia="Arial" w:hAnsi="Arial" w:cs="Arial"/>
                <w:i/>
                <w:spacing w:val="-1"/>
                <w:lang w:val="cy-GB"/>
              </w:rPr>
              <w:t>Framework for Higher Education Qualifications</w:t>
            </w:r>
            <w:r w:rsidRPr="002D5A78">
              <w:rPr>
                <w:rFonts w:ascii="Arial" w:eastAsia="Arial" w:hAnsi="Arial" w:cs="Arial"/>
                <w:spacing w:val="-1"/>
                <w:lang w:val="cy-GB"/>
              </w:rPr>
              <w:t>, ar ddiwedd Lefel 7 dylai myfyrwyr allu arddangos: dealltwriaeth systematig o wybodaeth, ac ymwybyddiaeth feirniadol o broblemau cyfredol a/neu fewnwelediadau newydd, sydd i raddau helaeth ar ben blaen eu disgyblaeth academaidd neu faes ymarfer proffesiynol, neu wedi’u seilio ar y pen blaen hwnnw;  dealltwriaeth gynhwysfawr o dechnegau sy'n gymwys i'w hymchwil neu eu hysgolheictod uwch eu hunain; gwreiddioldeb wrth gymhwyso gwybodaeth, ynghyd â dealltwriaeth ymarferol o'r modd y defnyddir technegau ymchwil ac ymholi sefydledig i greu a dehongli gwybodaeth yn y ddisgyblaeth; dealltwriaeth gysyniadol sy’n galluogi’r myfyriwr i werthuso’n feirniadol ymchwil cyfredol ac ysgolheictod uwch yn y ddisgyblaeth er mwyn gwerthuso methodolegau a datblygu beirniadaethau ohonynt a, lle bo'n briodol, cynnig damcaniaethau newydd. Byddant yn gallu ymdrin â materion cymhleth yn systematig ac yn greadigol, llunio barn gadarn yn absenoldeb data cyflawn, a chyfleu eu casgliadau’n glir i gynulleidfaoedd arbenigol ac anarbenigol.  Byddant yn dangos hunan gyfeiriad a gwreiddioldeb wrth fynd i’r afael â phroblemau a’u datrys, ac yn gweithredu’n ymreolaethol wrth gynllunio a gweithredu tasgau ar lefel broffesiynol neu gyfatebol er mwyn parhau i gynyddu eu gwybodaeth a’u dealltwriaeth, a datblygu sgiliau newydd at lefel uchel.  Byddant yn datblygu’r rhinweddau a’r sgiliau trosglwyddadwy angenrheidiol ar gyfer cyflogaeth sy’n gofyn am arfer menter a chyfrifoldeb personol; gwneud penderfyniadau mewn sefyllfaoedd/amgylcheddau proffesiynol cymhleth ac anrhagweladwy; a’r gallu i ddysgu'n annibynnol sy’n ofynnol ar gyfer datblygiad proffesiynol parhaus.</w:t>
            </w:r>
          </w:p>
        </w:tc>
      </w:tr>
    </w:tbl>
    <w:p w14:paraId="323AF555" w14:textId="77777777" w:rsidR="00523199" w:rsidRPr="002D5A78" w:rsidRDefault="00523199" w:rsidP="00523199">
      <w:pPr>
        <w:rPr>
          <w:rFonts w:ascii="Arial" w:hAnsi="Arial" w:cs="Arial"/>
          <w:lang w:val="cy-GB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523199" w:rsidRPr="002D5A78" w14:paraId="586AFDE2" w14:textId="77777777" w:rsidTr="00331DE0">
        <w:trPr>
          <w:tblHeader/>
        </w:trPr>
        <w:tc>
          <w:tcPr>
            <w:tcW w:w="1735" w:type="dxa"/>
            <w:shd w:val="clear" w:color="auto" w:fill="95B3D7" w:themeFill="accent1" w:themeFillTint="99"/>
          </w:tcPr>
          <w:p w14:paraId="1AE2970C" w14:textId="77777777" w:rsidR="00523199" w:rsidRPr="002D5A78" w:rsidRDefault="00523199" w:rsidP="003A4384">
            <w:pPr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7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01C960AF" w14:textId="77777777" w:rsidR="00523199" w:rsidRPr="002D5A78" w:rsidRDefault="00523199" w:rsidP="003A438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258ECB54" w14:textId="77777777" w:rsidR="00523199" w:rsidRPr="002D5A78" w:rsidRDefault="00523199" w:rsidP="003A438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721B205E" w14:textId="77777777" w:rsidR="00523199" w:rsidRPr="002D5A78" w:rsidRDefault="00523199" w:rsidP="003A438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15B5B89A" w14:textId="77777777" w:rsidR="00523199" w:rsidRPr="002D5A78" w:rsidRDefault="00523199" w:rsidP="003A438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14:paraId="7777A88F" w14:textId="77777777" w:rsidR="00523199" w:rsidRPr="002D5A78" w:rsidRDefault="00523199" w:rsidP="003A438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>(Llwyddo)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448A7421" w14:textId="77777777" w:rsidR="00523199" w:rsidRPr="002D5A78" w:rsidRDefault="00523199" w:rsidP="003A438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>DA i DDA IAWN</w:t>
            </w:r>
          </w:p>
          <w:p w14:paraId="0E95EB56" w14:textId="77777777" w:rsidR="00523199" w:rsidRPr="002D5A78" w:rsidRDefault="00523199" w:rsidP="003A438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(Teilyngdod) 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2871F173" w14:textId="77777777" w:rsidR="00523199" w:rsidRPr="002D5A78" w:rsidRDefault="00523199" w:rsidP="003A438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14:paraId="36488CE3" w14:textId="77777777" w:rsidR="00523199" w:rsidRPr="002D5A78" w:rsidRDefault="00523199" w:rsidP="003A438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>(Rhagoriaeth)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1851BE94" w14:textId="77777777" w:rsidR="00523199" w:rsidRPr="002D5A78" w:rsidRDefault="00523199" w:rsidP="003A438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14:paraId="1308ECA4" w14:textId="77777777" w:rsidR="00523199" w:rsidRPr="002D5A78" w:rsidRDefault="00523199" w:rsidP="003A438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>(Rhagoriaeth)</w:t>
            </w:r>
          </w:p>
        </w:tc>
      </w:tr>
      <w:tr w:rsidR="00523199" w:rsidRPr="002D5A78" w14:paraId="2DD9883B" w14:textId="77777777" w:rsidTr="00331DE0">
        <w:trPr>
          <w:tblHeader/>
        </w:trPr>
        <w:tc>
          <w:tcPr>
            <w:tcW w:w="1735" w:type="dxa"/>
            <w:shd w:val="clear" w:color="auto" w:fill="95B3D7" w:themeFill="accent1" w:themeFillTint="99"/>
          </w:tcPr>
          <w:p w14:paraId="1B9AAAAF" w14:textId="77777777" w:rsidR="00523199" w:rsidRPr="002D5A78" w:rsidRDefault="00523199" w:rsidP="003A4384">
            <w:pPr>
              <w:ind w:left="171"/>
              <w:rPr>
                <w:rFonts w:ascii="Arial" w:hAnsi="Arial" w:cs="Arial"/>
                <w:sz w:val="18"/>
                <w:szCs w:val="18"/>
                <w:lang w:val="cy-GB"/>
              </w:rPr>
            </w:pPr>
            <w:r w:rsidRPr="002D5A78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1792BE6A" w14:textId="77777777" w:rsidR="00523199" w:rsidRPr="002D5A78" w:rsidRDefault="00523199" w:rsidP="003A438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>0-29%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739F9CE1" w14:textId="77777777" w:rsidR="00523199" w:rsidRPr="002D5A78" w:rsidRDefault="00523199" w:rsidP="003A438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>30-44%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4D5262AB" w14:textId="77777777" w:rsidR="00523199" w:rsidRPr="002D5A78" w:rsidRDefault="00523199" w:rsidP="003A438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>45-49%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6CA00892" w14:textId="77777777" w:rsidR="00523199" w:rsidRPr="002D5A78" w:rsidRDefault="00523199" w:rsidP="003A438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>50-59%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5275A9B2" w14:textId="77777777" w:rsidR="00523199" w:rsidRPr="002D5A78" w:rsidRDefault="00523199" w:rsidP="003A438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>60-69%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06FBF7CC" w14:textId="77777777" w:rsidR="00523199" w:rsidRPr="002D5A78" w:rsidRDefault="00523199" w:rsidP="003A438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>70-84%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0B5DF054" w14:textId="77777777" w:rsidR="00523199" w:rsidRPr="002D5A78" w:rsidRDefault="00523199" w:rsidP="003A438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b/>
                <w:sz w:val="18"/>
                <w:szCs w:val="18"/>
                <w:lang w:val="cy-GB"/>
              </w:rPr>
              <w:t>85-100%</w:t>
            </w:r>
          </w:p>
        </w:tc>
      </w:tr>
      <w:tr w:rsidR="00523199" w:rsidRPr="002D5A78" w14:paraId="6963235C" w14:textId="77777777" w:rsidTr="00331DE0">
        <w:tc>
          <w:tcPr>
            <w:tcW w:w="1735" w:type="dxa"/>
            <w:shd w:val="clear" w:color="auto" w:fill="95B3D7" w:themeFill="accent1" w:themeFillTint="99"/>
          </w:tcPr>
          <w:p w14:paraId="0D4BFE60" w14:textId="77777777" w:rsidR="00523199" w:rsidRPr="002D5A78" w:rsidRDefault="00523199" w:rsidP="003A4384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2D5A78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14:paraId="376A7288" w14:textId="77777777" w:rsidR="00523199" w:rsidRPr="002D5A78" w:rsidRDefault="00523199" w:rsidP="003A4384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2D5A78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ymchwil cyfredol,  cyfeirnodi, arferion academaidd a gonestrwydd academaidd) </w:t>
            </w:r>
            <w:r w:rsidRPr="002D5A78">
              <w:rPr>
                <w:rFonts w:ascii="Arial" w:eastAsia="Arial" w:hAnsi="Arial" w:cs="Arial"/>
                <w:b/>
                <w:bCs/>
                <w:lang w:val="cy-GB"/>
              </w:rPr>
              <w:t xml:space="preserve"> </w:t>
            </w:r>
          </w:p>
        </w:tc>
        <w:tc>
          <w:tcPr>
            <w:tcW w:w="1736" w:type="dxa"/>
          </w:tcPr>
          <w:p w14:paraId="09B89417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14:paraId="0915F12E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14:paraId="29D21561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Defnyddir arferion cyfeirnodi mewn modd  anghydlynol neu ar y cyfan maent yn absennol. </w:t>
            </w:r>
          </w:p>
        </w:tc>
        <w:tc>
          <w:tcPr>
            <w:tcW w:w="1736" w:type="dxa"/>
          </w:tcPr>
          <w:p w14:paraId="7B8AEF65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Ymgysylltu gwael â darllen hanfodol.  Dim tystiolaeth o ddarllen ehangach.  Yn dibynnu ar ffynonellau amhriodol, a/neu yn defnyddio ffynonellau’n ddiofal. Yn ddibynnol iawn ar wybodaeth a gafwyd drwy gyswllt â’r dosbarth.  Defnydd anghyson a </w:t>
            </w: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gwan o gyfeirnodi. </w:t>
            </w:r>
          </w:p>
        </w:tc>
        <w:tc>
          <w:tcPr>
            <w:tcW w:w="1736" w:type="dxa"/>
          </w:tcPr>
          <w:p w14:paraId="1C0EE8A2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Ymgysylltu ag ystod gyfyngedig iawn o ffynonellau perthnasol a chredadwy. Peth esgeulustod a mân wallau. </w:t>
            </w:r>
          </w:p>
          <w:p w14:paraId="02FF5AE8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</w:tcPr>
          <w:p w14:paraId="194F37C5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Ymgysylltu ag ystod briodol o lenyddiaeth sydd wedi’i seilio ar ymchwil, yn cynnwys ffynonellau a gyrchwyd yn annibynnol.  Rhywfaint o orddibyniaeth ar destunau.  Gall y cyfeirnodi ddangos mân anghywirdebau neu anghysonderau. </w:t>
            </w:r>
          </w:p>
        </w:tc>
        <w:tc>
          <w:tcPr>
            <w:tcW w:w="1736" w:type="dxa"/>
          </w:tcPr>
          <w:p w14:paraId="0F1B50F8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Ymgysylltu ag ystod eang o lenyddiaeth sydd wedi’i seilio ar ymchwil, yn cynnwys ffynonellau a gyrchwyd yn annibynnol. </w:t>
            </w:r>
          </w:p>
          <w:p w14:paraId="25FE00C1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>Detholiad o ffynonellau perthnasol a chredadwy.  Defnydd da iawn o gyfeirnodi, â fawr ddim/dim anghywirdebau neu anghysonderau.</w:t>
            </w:r>
          </w:p>
        </w:tc>
        <w:tc>
          <w:tcPr>
            <w:tcW w:w="1736" w:type="dxa"/>
          </w:tcPr>
          <w:p w14:paraId="1C6FAA9B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Ymgysylltu ag ystod helaeth o lenyddiaeth berthnasol a chredadwy, sydd wedi’i seilio ar yr ymchwil diweddaraf.  Cymhwyso cyfeirnodi’n gyson gywir.  </w:t>
            </w:r>
          </w:p>
        </w:tc>
        <w:tc>
          <w:tcPr>
            <w:tcW w:w="1736" w:type="dxa"/>
          </w:tcPr>
          <w:p w14:paraId="02F0C285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>Ymgysylltu eithriadol ag ystod helaeth o lenyddiaeth berthnasol a chredadwy, sydd wedi’i seilio ar yr ymchwil diweddaraf.  Sgiliau cyfeirnodi ar lefel uchel, wedi’u cymhwyso’n gyson ac yn broffesiynol.</w:t>
            </w:r>
          </w:p>
        </w:tc>
      </w:tr>
      <w:tr w:rsidR="00523199" w:rsidRPr="004355A2" w14:paraId="6415CAC2" w14:textId="77777777" w:rsidTr="00331DE0">
        <w:tc>
          <w:tcPr>
            <w:tcW w:w="1735" w:type="dxa"/>
            <w:shd w:val="clear" w:color="auto" w:fill="95B3D7" w:themeFill="accent1" w:themeFillTint="99"/>
          </w:tcPr>
          <w:p w14:paraId="1B505F5C" w14:textId="77777777" w:rsidR="00523199" w:rsidRPr="002D5A78" w:rsidRDefault="00523199" w:rsidP="003A4384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2D5A78">
              <w:rPr>
                <w:rFonts w:ascii="Arial" w:eastAsia="Arial" w:hAnsi="Arial" w:cs="Arial"/>
                <w:b/>
                <w:bCs/>
                <w:lang w:val="cy-GB"/>
              </w:rPr>
              <w:t>Gwybodaeth a dealltwriaeth</w:t>
            </w:r>
          </w:p>
          <w:p w14:paraId="75671C38" w14:textId="77777777" w:rsidR="00523199" w:rsidRPr="002D5A78" w:rsidRDefault="00523199" w:rsidP="003A4384">
            <w:pPr>
              <w:spacing w:before="34"/>
              <w:ind w:left="108" w:right="-54"/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</w:pPr>
            <w:r w:rsidRPr="002D5A78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</w:t>
            </w:r>
            <w:r w:rsidRPr="002D5A78">
              <w:rPr>
                <w:rFonts w:ascii="Arial" w:eastAsia="Arial" w:hAnsi="Arial" w:cs="Arial"/>
                <w:spacing w:val="-1"/>
                <w:lang w:val="cy-GB"/>
              </w:rPr>
              <w:t xml:space="preserve">Dealltwriaeth gysyniadol, systematig o wybodaeth, ac ymwybyddiaeth feirniadol o broblemau cyfredol a/neu fewnwelediadau newydd, sydd i raddau helaeth ar ben blaen y ddisgyblaeth, neu wedi’u seilio  ar y pen blaen hwnnw; dealltwriaeth gynhwysfawr o dechnegau sy'n gymwys i'w hymchwil eu hunain) </w:t>
            </w:r>
          </w:p>
          <w:p w14:paraId="0FB27B58" w14:textId="77777777" w:rsidR="00523199" w:rsidRPr="002D5A78" w:rsidRDefault="00523199" w:rsidP="003A4384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  <w:lang w:val="cy-GB"/>
              </w:rPr>
            </w:pPr>
          </w:p>
        </w:tc>
        <w:tc>
          <w:tcPr>
            <w:tcW w:w="1736" w:type="dxa"/>
          </w:tcPr>
          <w:p w14:paraId="4D32A121" w14:textId="77777777" w:rsidR="00523199" w:rsidRPr="002D5A78" w:rsidRDefault="00523199" w:rsidP="003A4384">
            <w:pPr>
              <w:spacing w:after="120"/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Bylchau mawr yn y wybodaeth ac nid yw’r ddealltwriaeth o’r maes pwnc yn systematig.  Anghywirdebau sylweddol. Dim ymwybyddiaeth o broblemau, mewnwelediad cyfredol neu’r ymchwil diweddaraf a/neu o ysgolheictod uwch yn y ddisgyblaeth. </w:t>
            </w:r>
          </w:p>
          <w:p w14:paraId="2A5C57BD" w14:textId="77777777" w:rsidR="00523199" w:rsidRPr="002D5A78" w:rsidRDefault="00523199" w:rsidP="003A4384">
            <w:pPr>
              <w:spacing w:after="120"/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339EC4F4" w14:textId="77777777" w:rsidR="00523199" w:rsidRPr="002D5A78" w:rsidRDefault="00523199" w:rsidP="003A4384">
            <w:pPr>
              <w:spacing w:after="120"/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Bylchau yn y wybodaeth, gyda dealltwriaeth systematig arwynebol yn unig. Rhai anghywirdebau sylweddol a/neu ddeunydd amherthnasol.   Dim ymwybyddiaeth feirniadol o broblemau, mewnwelediad cyfredol neu’r ymchwil diweddaraf yn y ddisgyblaeth. </w:t>
            </w:r>
          </w:p>
        </w:tc>
        <w:tc>
          <w:tcPr>
            <w:tcW w:w="1736" w:type="dxa"/>
          </w:tcPr>
          <w:p w14:paraId="6CF68F91" w14:textId="77777777" w:rsidR="00523199" w:rsidRPr="002D5A78" w:rsidRDefault="00523199" w:rsidP="003A4384">
            <w:pPr>
              <w:spacing w:after="120"/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Gwybodaeth a dealltwriaeth systematig gyfyngedig o’r cysyniadau a’r egwyddorion yn y maes pwnc, sydd i raddau ymylol, wedi’u seilio ar ymchwil ac ysgolheictod cyfredol.  Rhywfaint o ymwybyddiaeth feirniadol o broblemau cyfredol a/neu fewnwelediad newydd, ond yn aml heb ei datblygu’n ddigonol. </w:t>
            </w:r>
          </w:p>
        </w:tc>
        <w:tc>
          <w:tcPr>
            <w:tcW w:w="1736" w:type="dxa"/>
          </w:tcPr>
          <w:p w14:paraId="49EEA017" w14:textId="77777777" w:rsidR="00523199" w:rsidRPr="002D5A78" w:rsidRDefault="00523199" w:rsidP="003A4384">
            <w:pPr>
              <w:spacing w:after="120"/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Mae’r wybodaeth yn gywir ac yn gymharol fanwl.  Dealltwriaeth systematig o’r maes astudio wedi’i seilio, i ryw raddau, ar ymchwil ac ysgolheictod cyfredol.  Ymwybyddiaeth feirniadol o broblemau cyfredol a/neu fewnwelediad newydd, er yn achlysurol gall hon fod heb ei datblygu’n ddigonol.   </w:t>
            </w:r>
          </w:p>
        </w:tc>
        <w:tc>
          <w:tcPr>
            <w:tcW w:w="1736" w:type="dxa"/>
          </w:tcPr>
          <w:p w14:paraId="62807A47" w14:textId="77777777" w:rsidR="00523199" w:rsidRPr="002D5A78" w:rsidRDefault="00523199" w:rsidP="003A4384">
            <w:pPr>
              <w:spacing w:after="120"/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Mae’r wybodaeth â ffocws sydd wedi’i ddiffinio’n dda, ac yn gymharol helaeth, cydlynol a manwl, gydag ymwybyddiaeth feirniadol o broblemau cyfredol a/neu fewnwelediad newydd.    Arddengys ddealltwriaeth dda o ehangder a manylder safbwyntiau cyfoes a sefydledig, ac mae’r gwaith, yn rhannol o leiaf, wedi’i seilio’n dda ar ymchwil ac ysgolheictod cyfredol.  </w:t>
            </w:r>
          </w:p>
        </w:tc>
        <w:tc>
          <w:tcPr>
            <w:tcW w:w="1736" w:type="dxa"/>
          </w:tcPr>
          <w:p w14:paraId="75DFF385" w14:textId="77777777" w:rsidR="00523199" w:rsidRPr="002D5A78" w:rsidRDefault="00523199" w:rsidP="003A4384">
            <w:pPr>
              <w:spacing w:after="120"/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Meistrolaeth ragorol ar faes gwybodaeth cymhleth ac arbenigol.  Dealltwriaeth systematig, ragorol o gysyniadau’r pwnc wedi’i seilio ar ymchwil ac ysgolheictod cyfredol.  Ymwybyddiaeth feirniadol iawn o broblemau cyfredol a/neu fewnwelediad newydd.  Ymwybyddiaeth feirniadol o’r modd y mae ffiniau gwybodaeth yn ehangu drwy ymchwil. </w:t>
            </w:r>
          </w:p>
          <w:p w14:paraId="2B8E2D94" w14:textId="77777777" w:rsidR="00523199" w:rsidRPr="002D5A78" w:rsidRDefault="00523199" w:rsidP="003A4384">
            <w:pPr>
              <w:spacing w:after="120"/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08774EC7" w14:textId="77777777" w:rsidR="00523199" w:rsidRPr="002D5A78" w:rsidRDefault="00523199" w:rsidP="003A4384">
            <w:pPr>
              <w:spacing w:after="120"/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Meistrolaeth eithriadol ar faes gwybodaeth cymhleth ac arbenigol.  Ymwybyddiaeth eithriadol o feirniadol o broblemau cyfredol a/neu fewnwelediad newydd.  Dealltwriaeth ragorol o gysyniadau’r pwnc, wedi’i seilio’n dda ar ymchwil ac ysgolheictod cyfredol.  Ymwybyddiaeth feirniadol, soffistigedig a manwl o’r modd y mae ffiniau gwybodaeth yn ehangu drwy ymchwil. </w:t>
            </w:r>
          </w:p>
        </w:tc>
      </w:tr>
      <w:tr w:rsidR="00523199" w:rsidRPr="002D5A78" w14:paraId="0574FEEB" w14:textId="77777777" w:rsidTr="00331DE0">
        <w:tc>
          <w:tcPr>
            <w:tcW w:w="1735" w:type="dxa"/>
            <w:shd w:val="clear" w:color="auto" w:fill="95B3D7" w:themeFill="accent1" w:themeFillTint="99"/>
          </w:tcPr>
          <w:p w14:paraId="33106399" w14:textId="77777777" w:rsidR="00523199" w:rsidRPr="002D5A78" w:rsidRDefault="00523199" w:rsidP="003A438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2D5A78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t>Sgiliau gwybyddol a deallusol</w:t>
            </w:r>
            <w:r w:rsidRPr="002D5A78">
              <w:rPr>
                <w:rFonts w:ascii="Arial" w:eastAsia="Arial" w:hAnsi="Arial" w:cs="Arial"/>
                <w:b/>
                <w:bCs/>
                <w:lang w:val="cy-GB"/>
              </w:rPr>
              <w:t xml:space="preserve"> </w:t>
            </w:r>
          </w:p>
          <w:p w14:paraId="16C9A65F" w14:textId="77777777" w:rsidR="00523199" w:rsidRPr="002D5A78" w:rsidRDefault="00523199" w:rsidP="003A438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</w:pPr>
            <w:r w:rsidRPr="002D5A78">
              <w:rPr>
                <w:rFonts w:ascii="Arial" w:eastAsia="Arial" w:hAnsi="Arial" w:cs="Arial"/>
                <w:spacing w:val="-1"/>
                <w:lang w:val="cy-GB"/>
              </w:rPr>
              <w:t xml:space="preserve">(Gwerthuso’n feirniadol ymchwil a methodolegau cyfredol a </w:t>
            </w:r>
            <w:r w:rsidRPr="002D5A78">
              <w:rPr>
                <w:rFonts w:ascii="Arial" w:eastAsia="Arial" w:hAnsi="Arial" w:cs="Arial"/>
                <w:spacing w:val="-1"/>
                <w:lang w:val="cy-GB"/>
              </w:rPr>
              <w:lastRenderedPageBreak/>
              <w:t>datblygu beirniadaethau ohonynt a, lle bo'n briodol, cynnig damcaniaethau newydd; llunio barn gadarn yn absenoldeb data cyflawn.)</w:t>
            </w:r>
            <w:r w:rsidRPr="002D5A78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</w:t>
            </w:r>
          </w:p>
        </w:tc>
        <w:tc>
          <w:tcPr>
            <w:tcW w:w="1736" w:type="dxa"/>
          </w:tcPr>
          <w:p w14:paraId="5100506B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Gwaith hollol neu bron yn hollol ddisgrifiadol.  Fawr ddim neu ddim gwerthuso na beirniadaeth nac ymgais i </w:t>
            </w: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ddefnyddio dull systematig. </w:t>
            </w:r>
          </w:p>
          <w:p w14:paraId="141A04C5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>Wedi methu datblygu dadleuon, gan arwain at farn afresymegol neu annilys.  Cyffredinoliadau heb sail, wedi’u gwneud heb ddefnyddio tystiolaeth gredadwy.</w:t>
            </w:r>
          </w:p>
          <w:p w14:paraId="4535C29F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3A782B6C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Gwaith disgrifiadol ar y cyfan, gyda defnydd arwynebol o werthuso  ymchwil a methodolegau </w:t>
            </w:r>
            <w:r w:rsidRPr="002D5A78">
              <w:rPr>
                <w:rFonts w:ascii="Arial" w:hAnsi="Arial" w:cs="Arial"/>
                <w:lang w:val="cy-GB"/>
              </w:rPr>
              <w:lastRenderedPageBreak/>
              <w:t>mewn modd beirniadol.  Datblygiad damcaniaethau a barn yn wan neu’n absennol.  Derbynnir gwybodaeth yn anfeirniadol, defnyddia ddatganiadau cyffredinol heb fawr o dystiolaeth a barn heb sail.  Syniadau weithiau’n afresymegol ac yn gwrthddweud ei gilydd.</w:t>
            </w:r>
          </w:p>
        </w:tc>
        <w:tc>
          <w:tcPr>
            <w:tcW w:w="1736" w:type="dxa"/>
          </w:tcPr>
          <w:p w14:paraId="2F26AA06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Ymgais cyfyngedig at werthuso / beirniadu  ymchwil a methodolegau cyfredol mewn modd beirniadol, </w:t>
            </w: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gan dueddu tuag at ddisgrifio. </w:t>
            </w:r>
          </w:p>
          <w:p w14:paraId="79556F35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Ymgais cyfyngedig i gynnig damcaniaethau newydd.  Gall ymdrin â materion cymhleth ond nid yn systematig nac yn greadigol.  Peth tystiolaeth i gefnogi barn  gynyddol ond gall hon fod heb ei datblygu’n ddigonol neu ag ychydig o anghysondeb / camddehongli. </w:t>
            </w:r>
          </w:p>
          <w:p w14:paraId="5D984BF3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Gall haeru’n hytrach na dadlau achos. </w:t>
            </w:r>
          </w:p>
          <w:p w14:paraId="36A68152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2CBBEAAD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Rhywfaint o werthuso / beirniadu  ymchwil a methodolegau cyfredol mewn modd beirniadol, er bod hyn wedi’i </w:t>
            </w: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ddatblygu ychydig yn annigonol mewn mannau. Cynigia ddamcaniaethau newydd digonol ond cyfyngedig, lle bo’n berthnasol.   Gall ymdrin â materion cymhleth ond nid yn gyflawn systematig na  chreadigol. Gallu i lunio barn yn seiliedig ar ddata (a allai fod yn anghyflawn) ond gyda rhywfaint o duedd i haeru / datgan barn yn hytrach na dadlau ar sail rheswm a thystiolaeth. </w:t>
            </w:r>
          </w:p>
        </w:tc>
        <w:tc>
          <w:tcPr>
            <w:tcW w:w="1736" w:type="dxa"/>
          </w:tcPr>
          <w:p w14:paraId="4026B80E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Gwerthuso / beirniadu  ymchwil a methodolegau cyfredol mewn modd beirniadol, cadarn. Cynigia ddamcaniaethau </w:t>
            </w: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newydd, lle bo’n briodol.  Gall ymdrin â materion cymhleth yn systematig ac â rhywfaint o greadigrwydd.  Gallu i lunio barn gadarn yn seiliedig ar ddata (a allai fod yn anghyflawn) </w:t>
            </w:r>
          </w:p>
          <w:p w14:paraId="286FB652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</w:p>
          <w:p w14:paraId="60B23B55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309B1A06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Gwerthuso / beirniadu  ymchwil a methodolegau cyfredol mewn modd beirniadol, rhagorol. Cynigia ddamcaniaethau </w:t>
            </w: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arloesol, lle bo’n briodol.  Gall syntheseiddio materion cymhleth yn systematig ac yn greadigol.  Gallu i ymchwilio i wybodaeth groes neu anghyflawn a llunio dadleuon cadarn, argyhoeddiadol a barn soffistigedig. </w:t>
            </w:r>
            <w:r w:rsidRPr="002D5A78">
              <w:rPr>
                <w:lang w:val="cy-GB"/>
              </w:rPr>
              <w:t xml:space="preserve"> </w:t>
            </w:r>
          </w:p>
          <w:p w14:paraId="49423278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0B96FAB7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Gwerthuso / beirniadu  ymchwil a methodolegau cyfredol mewn modd beirniadol, eithriadol. Cynigia </w:t>
            </w:r>
            <w:r w:rsidRPr="002D5A78">
              <w:rPr>
                <w:rFonts w:ascii="Arial" w:hAnsi="Arial" w:cs="Arial"/>
                <w:lang w:val="cy-GB"/>
              </w:rPr>
              <w:lastRenderedPageBreak/>
              <w:t>ddamcaniaethau arloesol, lle bo’n briodol.</w:t>
            </w:r>
            <w:r w:rsidRPr="002D5A78">
              <w:rPr>
                <w:lang w:val="cy-GB"/>
              </w:rPr>
              <w:t xml:space="preserve"> </w:t>
            </w:r>
            <w:r w:rsidRPr="002D5A78">
              <w:rPr>
                <w:rFonts w:ascii="Arial" w:hAnsi="Arial" w:cs="Arial"/>
                <w:lang w:val="cy-GB"/>
              </w:rPr>
              <w:t xml:space="preserve">Synthesis systematig a chreadigol penigamp o faterion cymhleth.  </w:t>
            </w:r>
          </w:p>
          <w:p w14:paraId="3A1CFF25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Gallu i ymchwilio i wybodaeth groes neu anghyflawn a llunio dadleuon cadarn, argyhoeddiadol a barn soffistigedig, fanwl.  Potensial i gyhoeddi mewn cyfnodolyn neu wneud ymchwil doethurol. </w:t>
            </w:r>
          </w:p>
        </w:tc>
      </w:tr>
      <w:tr w:rsidR="00523199" w:rsidRPr="004355A2" w14:paraId="3C44D6C5" w14:textId="77777777" w:rsidTr="00331DE0">
        <w:tc>
          <w:tcPr>
            <w:tcW w:w="1735" w:type="dxa"/>
            <w:shd w:val="clear" w:color="auto" w:fill="95B3D7" w:themeFill="accent1" w:themeFillTint="99"/>
          </w:tcPr>
          <w:p w14:paraId="746433FE" w14:textId="77777777" w:rsidR="00523199" w:rsidRPr="002D5A78" w:rsidRDefault="00523199" w:rsidP="003A438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2D5A78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ymarferol</w:t>
            </w:r>
          </w:p>
          <w:p w14:paraId="432B8113" w14:textId="77777777" w:rsidR="00523199" w:rsidRPr="002D5A78" w:rsidRDefault="00523199" w:rsidP="003A438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  <w:lang w:val="cy-GB"/>
              </w:rPr>
            </w:pPr>
            <w:r w:rsidRPr="002D5A78">
              <w:rPr>
                <w:rFonts w:ascii="Arial" w:eastAsia="Arial" w:hAnsi="Arial" w:cs="Arial"/>
                <w:spacing w:val="-1"/>
                <w:sz w:val="18"/>
                <w:szCs w:val="18"/>
                <w:lang w:val="cy-GB"/>
              </w:rPr>
              <w:t xml:space="preserve">(Gwreiddioldeb / creadigrwydd wrth gymhwyso gwybodaeth, offer a thechnegau ac wrth fynd i’r afael â phroblemau a’u datrys mewn sefyllfaoedd proffesiynol cymhleth ac anrhagweladwy;   </w:t>
            </w:r>
            <w:r w:rsidRPr="002D5A78">
              <w:rPr>
                <w:rFonts w:ascii="Arial" w:eastAsia="Arial" w:hAnsi="Arial" w:cs="Arial"/>
                <w:spacing w:val="-1"/>
                <w:sz w:val="18"/>
                <w:szCs w:val="18"/>
                <w:lang w:val="cy-GB"/>
              </w:rPr>
              <w:lastRenderedPageBreak/>
              <w:t>defnydd ymarferol o dechnegau ymchwil ac ymholi sefydledig i greu a dehongli gwybodaeth yn y ddisgyblaeth.)</w:t>
            </w:r>
          </w:p>
        </w:tc>
        <w:tc>
          <w:tcPr>
            <w:tcW w:w="1736" w:type="dxa"/>
          </w:tcPr>
          <w:p w14:paraId="77037BA8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>Defnydd cyfyngedig, neu ddim defnydd o ddulliau, deunyddiau, offer a/neu dechnegau.</w:t>
            </w:r>
          </w:p>
          <w:p w14:paraId="5BABE05A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14:paraId="6BCAD481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Dealltwriaeth gyfyngedig o gymhwyso theori i arfer neu o wneud cysylltiadau priodol rhwng y ddau. </w:t>
            </w:r>
          </w:p>
          <w:p w14:paraId="5F4743B6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Sgiliau datrys problemau gwan iawn mewn cyd-destunau cymhleth ac anrhagweladwy.  </w:t>
            </w:r>
          </w:p>
        </w:tc>
        <w:tc>
          <w:tcPr>
            <w:tcW w:w="1736" w:type="dxa"/>
          </w:tcPr>
          <w:p w14:paraId="4BFD77DB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Cymhwyso dulliau, deunyddiau, offer a/neu dechnegau mewn modd elfennol ond heb ystyriaeth na chymhwysedd. Gwerthfawrogiad diffygiol o gyd-destun y cymhwyso. </w:t>
            </w:r>
          </w:p>
          <w:p w14:paraId="55EBE51F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Dealltwriaeth wan o gymhwyso theori i arfer, gyda thystiolaeth achlysurol yn unig o wneud cysylltiadau priodol rhwng y ddau.  Sgiliau datrys problemau gwan mewn cyd-destunau cymhleth ac anrhagweladwy.  </w:t>
            </w:r>
          </w:p>
          <w:p w14:paraId="55C1CAED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</w:p>
          <w:p w14:paraId="0692B8D3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45C91825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>Ymwybyddiaeth a chymhwyso dulliau, deunyddiau, offer a/neu dechnegau sefydledig mewn modd priodol ar y cyfan, gyda gwallau achlysurol.</w:t>
            </w:r>
          </w:p>
          <w:p w14:paraId="4EB024B3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>Gwerthfawrogiad sylfaenol o gyd-</w:t>
            </w: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destun y cymhwyso.  Gwybodaeth a dealltwriaeth ddamcaniaethol wedi’u cymhwyso’n ymarferol, ond heb wneud cysylltiadau rhesymegol rhwng y ddau bob tro. </w:t>
            </w:r>
          </w:p>
          <w:p w14:paraId="567CB806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Gall ddynodi problemau a chynnig atebion sylfaenol heb werthfawrogi cymhlethdod cyd-destunau anrhagweladwy’n llawn.  </w:t>
            </w:r>
          </w:p>
        </w:tc>
        <w:tc>
          <w:tcPr>
            <w:tcW w:w="1736" w:type="dxa"/>
          </w:tcPr>
          <w:p w14:paraId="09ACA596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>Cymhwyso dulliau, deunyddiau, offer a/neu dechnegau safonol mewn modd priodol.</w:t>
            </w:r>
          </w:p>
          <w:p w14:paraId="3F591215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Gwerthfawrogiad eglur o gyd-destun y cymhwyso.  Cymhwyso theori i arfer </w:t>
            </w: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mewn modd cyson, cywir a rhesymegol ar y cyfan, gan wneud cysylltiadau priodol rhwng y ddau. </w:t>
            </w:r>
          </w:p>
          <w:p w14:paraId="57177802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Gall ddynodi problemau a chynnig atebion priodol ar y cyfan mewn cyd-destunau cymhleth ac anrhagweladwy, gydag elfennau o wreiddioldeb. </w:t>
            </w:r>
          </w:p>
        </w:tc>
        <w:tc>
          <w:tcPr>
            <w:tcW w:w="1736" w:type="dxa"/>
          </w:tcPr>
          <w:p w14:paraId="3A63D066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>Cymhwyso ystod o ddulliau, deunyddiau, offer a/neu dechnegau mewn modd da iawn.</w:t>
            </w:r>
          </w:p>
          <w:p w14:paraId="223EB392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Ystyriaeth dda iawn o gyd-destun y cymhwyso, gyda mewnwelediad treiddgar.   Gall </w:t>
            </w:r>
            <w:r w:rsidRPr="002D5A78">
              <w:rPr>
                <w:rFonts w:ascii="Arial" w:hAnsi="Arial" w:cs="Arial"/>
                <w:lang w:val="cy-GB"/>
              </w:rPr>
              <w:lastRenderedPageBreak/>
              <w:t>ddynodi problemau a chynnig atebion priodol mewn cyd-destunau cymhleth ac anrhagweladwy.</w:t>
            </w:r>
          </w:p>
          <w:p w14:paraId="5A7BABB3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Tystiolaeth o wreiddioldeb a chreadigrwydd.  </w:t>
            </w:r>
          </w:p>
        </w:tc>
        <w:tc>
          <w:tcPr>
            <w:tcW w:w="1736" w:type="dxa"/>
          </w:tcPr>
          <w:p w14:paraId="5576CCB1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>Cymhwyso gwybodaeth, dulliau, deunyddiau, offer a/neu dechnegau mewn modd uwch.</w:t>
            </w:r>
          </w:p>
          <w:p w14:paraId="499773E6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Mae cyd-destun y cymhwyso yn ystyriol ac yn dreiddgar. </w:t>
            </w:r>
          </w:p>
          <w:p w14:paraId="524610FA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Gall ddynodi problemau cymhleth a chynnig atebion rhagorol.  Gafael ragorol ar dechnegau sy’n gymwys i’w ymchwil neu'i ysgolheictod uwch ei hun. </w:t>
            </w:r>
          </w:p>
          <w:p w14:paraId="6506192A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>Dengys wreiddioldeb wrth gymhwyso gwybodaeth a thechnegau, ac o'r modd y mae dulliau ymholi sefydledig yn creu a dehongli gwybodaeth yn y ddisgyblaeth.</w:t>
            </w:r>
          </w:p>
        </w:tc>
        <w:tc>
          <w:tcPr>
            <w:tcW w:w="1736" w:type="dxa"/>
          </w:tcPr>
          <w:p w14:paraId="36005200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Sgiliau cymhwyso eithriadol mewn cyd-destunau cymhleth, anrhagweladwy, gan dynnu’n fedrus ar yr ymchwil diweddaraf yn y ddisgyblaeth.  Gall ddynodi problemau </w:t>
            </w: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cymhleth a chynnig atebion soffistigedig, gwreiddiol.  </w:t>
            </w:r>
          </w:p>
          <w:p w14:paraId="45569980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Cymhwyso rhagorol ar dechnegau sy'n gymwys i’w ymchwil neu’i ysgolheictod uwch ei hun. </w:t>
            </w:r>
          </w:p>
          <w:p w14:paraId="264B92A0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>Dengys wreiddioldeb wrth gymhwyso gwybodaeth a thechnegau, ac o'r modd y mae dulliau ymholi sefydledig yn creu a dehongli gwybodaeth yn y ddisgyblaeth, gan gymathu a datblygu prosesau a thechnegau blaenllaw.</w:t>
            </w:r>
          </w:p>
        </w:tc>
      </w:tr>
      <w:tr w:rsidR="00523199" w:rsidRPr="002D5A78" w14:paraId="64CAC81D" w14:textId="77777777" w:rsidTr="00331DE0">
        <w:tc>
          <w:tcPr>
            <w:tcW w:w="1735" w:type="dxa"/>
            <w:shd w:val="clear" w:color="auto" w:fill="95B3D7" w:themeFill="accent1" w:themeFillTint="99"/>
          </w:tcPr>
          <w:p w14:paraId="37F02AD2" w14:textId="77777777" w:rsidR="00523199" w:rsidRPr="002D5A78" w:rsidRDefault="00523199" w:rsidP="003A438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2D5A78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trosglwyddadwy ar gyfer bywyd ac arfer proffesiynol</w:t>
            </w:r>
          </w:p>
          <w:p w14:paraId="13A7794F" w14:textId="77777777" w:rsidR="00523199" w:rsidRPr="002D5A78" w:rsidRDefault="00523199" w:rsidP="003A438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  <w:lang w:val="cy-GB"/>
              </w:rPr>
            </w:pPr>
            <w:r w:rsidRPr="002D5A78">
              <w:rPr>
                <w:rFonts w:ascii="Arial" w:hAnsi="Arial" w:cs="Arial"/>
                <w:sz w:val="18"/>
                <w:szCs w:val="18"/>
                <w:lang w:val="cy-GB"/>
              </w:rPr>
              <w:t xml:space="preserve">(Arfer </w:t>
            </w:r>
            <w:r w:rsidRPr="002D5A78">
              <w:rPr>
                <w:rFonts w:ascii="Arial" w:eastAsia="Arial" w:hAnsi="Arial" w:cs="Arial"/>
                <w:spacing w:val="-1"/>
                <w:lang w:val="cy-GB"/>
              </w:rPr>
              <w:t xml:space="preserve">hunan gyfeiriad, ymreolaeth a chyfrifoldeb personol; cynllunio a gweithredu </w:t>
            </w:r>
            <w:r w:rsidRPr="002D5A78">
              <w:rPr>
                <w:rFonts w:ascii="Arial" w:eastAsia="Arial" w:hAnsi="Arial" w:cs="Arial"/>
                <w:spacing w:val="-1"/>
                <w:lang w:val="cy-GB"/>
              </w:rPr>
              <w:lastRenderedPageBreak/>
              <w:t>tasgau ar lefel broffesiynol; dysgu annibynnol; defnyddio cyfryngau priodol i gyfathrebu’n effeithiol ac yn broffesiynol ag amrywiaeth o gynulleidfaoedd; rhuglder mynegiant; dull systematig; eglurder ac effeithiolrwydd o ran cyflwyniad a threfn.)</w:t>
            </w:r>
          </w:p>
        </w:tc>
        <w:tc>
          <w:tcPr>
            <w:tcW w:w="1736" w:type="dxa"/>
          </w:tcPr>
          <w:p w14:paraId="1AE575F6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>Cyfrwng cyfathrebu yn amhriodol neu wedi’i gam-gymhwyso.</w:t>
            </w:r>
          </w:p>
          <w:p w14:paraId="6FEB22ED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Mae’r gwaith wedi’i strwythuro’n wael, yn ddi-drefn, a/neu wedi’i fynegi’n ddryslyd.  </w:t>
            </w:r>
            <w:r w:rsidRPr="002D5A78">
              <w:rPr>
                <w:rFonts w:ascii="Arial" w:hAnsi="Arial" w:cs="Arial"/>
                <w:lang w:val="cy-GB"/>
              </w:rPr>
              <w:lastRenderedPageBreak/>
              <w:t>Defnydd gwan iawn o iaith a/neu arddull amhriodol iawn.  Fawr ddim neu ddim tystiolaeth o ymreolaeth (neu o gydweithio, pan fo’n berthnasol) wrth gwblhau tasgau.</w:t>
            </w:r>
            <w:r w:rsidRPr="002D5A78">
              <w:rPr>
                <w:lang w:val="cy-GB"/>
              </w:rPr>
              <w:t xml:space="preserve"> </w:t>
            </w:r>
            <w:r w:rsidRPr="002D5A78">
              <w:rPr>
                <w:rFonts w:ascii="Arial" w:hAnsi="Arial" w:cs="Arial"/>
                <w:lang w:val="cy-GB"/>
              </w:rPr>
              <w:t xml:space="preserve">Fawr ddim neu ddim tystiolaeth o’r sgiliau sy’n ofynnol ar gyfer cyflogaeth broffesiynol i ôl-raddedigion. </w:t>
            </w:r>
          </w:p>
          <w:p w14:paraId="2AA7BFA8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</w:p>
          <w:p w14:paraId="007056B1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70BA82CA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Cyfrwng cyfathrebu wedi’i ddylunio’n wael a/neu ddim yn addas at y gynulleidfa. </w:t>
            </w:r>
          </w:p>
          <w:p w14:paraId="3E386BF5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Mae’r gwaith wedi’i gyflwyno’n wael mewn modd digyswllt.  Mae wedi’i strwythuro’n llac, </w:t>
            </w: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ac ar brydiau’n anghydlynol, a gwybodaeth a syniadau wedi’u mynegi’n wael yn aml.  Defnydd gwan o iaith a/neu arddull amhriodol.  Menter annibynnol (neu gydweithio, os ydy’n berthnasol), wan. Tystiolaeth gyfyngedig o’r sgiliau sy’n ofynnol ar gyfer cyflogaeth broffesiynol i ôl-raddedigion. </w:t>
            </w:r>
          </w:p>
        </w:tc>
        <w:tc>
          <w:tcPr>
            <w:tcW w:w="1736" w:type="dxa"/>
          </w:tcPr>
          <w:p w14:paraId="15925CAA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Gall gyfathrebu mewn cyfrwng addas ond gyda lle i wella. </w:t>
            </w:r>
          </w:p>
          <w:p w14:paraId="2AF9A440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Cyflwyniad a strwythur yn drefnus ar y cyfan, lle mynegir syniadau / cysyniadau perthnasol </w:t>
            </w: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mewn modd rhesymol.  Gall fod diffyg cydlyniad mewn mannau yn y gwaith.  Gall weithio fel rhan o dîm, ond gyda chyfranogiad cyfyngedig mewn gweithgareddau grŵp. </w:t>
            </w:r>
          </w:p>
          <w:p w14:paraId="461EF175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Arddengys rai ond nid yr holl sgiliau sylfaenol sy’n ofynnol ar gyfer cyflogaeth broffesiynol i ôl-raddedigion, gyda rhai meysydd o fân wendid. </w:t>
            </w:r>
          </w:p>
        </w:tc>
        <w:tc>
          <w:tcPr>
            <w:tcW w:w="1736" w:type="dxa"/>
          </w:tcPr>
          <w:p w14:paraId="2C21F6EA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>Gall gyfathrebu’n effeithiol mewn fformat addas, ond gall fod â mân wallau.</w:t>
            </w:r>
          </w:p>
          <w:p w14:paraId="2E0A2795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Mae’r gwaith yn gydlynol a threfnus ar y cyfan, mewn strwythur addas ac ar y cyfan mae wedi’i </w:t>
            </w: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fynegi’n eglur.  Gall weithio’n effeithiol yn annibynnol a/neu fel rhan o dîm, gyda chyfraniadau eglur at weithgareddau grŵp. </w:t>
            </w:r>
          </w:p>
          <w:p w14:paraId="569D37EC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Arddengys y sgiliau sy’n ofynnol ar gyfer cyflogaeth broffesiynol i ôl-raddedigion, gyda rhai meysydd o gryfder a rhai o fân wendid. </w:t>
            </w:r>
          </w:p>
        </w:tc>
        <w:tc>
          <w:tcPr>
            <w:tcW w:w="1736" w:type="dxa"/>
          </w:tcPr>
          <w:p w14:paraId="68774CCC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>Gall gyfathrebu’n dda, yn hyderus ac yn gyson mewn fformat addas.</w:t>
            </w:r>
          </w:p>
          <w:p w14:paraId="43CA15CF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Mae’r gwaith yn gydlynol, yn rhugl, wedi’i strwythuro’n dda ac yn drefnus.  Gall weithio’n dda iawn yn </w:t>
            </w: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ymreolaethol a/neu fel rhan o dîm, gyda chyfraniadau da at weithgareddau grŵp. </w:t>
            </w:r>
          </w:p>
          <w:p w14:paraId="3AB38F06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Arddengys sgiliau cynhwysfawr ar gyfer cyflogaeth broffesiynol i ôl-raddedigion. </w:t>
            </w:r>
          </w:p>
        </w:tc>
        <w:tc>
          <w:tcPr>
            <w:tcW w:w="1736" w:type="dxa"/>
          </w:tcPr>
          <w:p w14:paraId="1582B771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>Gall gyfathrebu’n broffesiynol, yn hyderus ac yn gyson mewn fformat addas.</w:t>
            </w:r>
          </w:p>
          <w:p w14:paraId="52C430DB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Mae’r gwaith yn gydlynol, yn rhugl iawn ac wedi’i gyflwyno’n broffesiynol. Gall weithio’n ymreolaethol </w:t>
            </w: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gyda menter.  Lle bo’n berthnasol gall weithio’n broffesiynol o fewn tîm, gan ddangos sgiliau arwain fel y bo’n briodol, gan reoli gwrthdaro a chan fodloni ymrwymiadau. Arddengys sgiliau rhagorol ar gyfer cyflogaeth broffesiynol i ôl-raddedigion ac awydd cryf i ddatblygu ymhellach. </w:t>
            </w:r>
          </w:p>
          <w:p w14:paraId="4B933459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694C1EA9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lastRenderedPageBreak/>
              <w:t xml:space="preserve">Gall gyfathrebu gyda lefel eithriadol o uchel o broffesiynoldeb. </w:t>
            </w:r>
          </w:p>
          <w:p w14:paraId="28411B8D" w14:textId="77777777" w:rsidR="00523199" w:rsidRPr="002D5A78" w:rsidRDefault="00523199" w:rsidP="003A4384">
            <w:pPr>
              <w:rPr>
                <w:rFonts w:ascii="Arial" w:hAnsi="Arial" w:cs="Arial"/>
                <w:lang w:val="cy-GB"/>
              </w:rPr>
            </w:pPr>
            <w:r w:rsidRPr="002D5A78">
              <w:rPr>
                <w:rFonts w:ascii="Arial" w:hAnsi="Arial" w:cs="Arial"/>
                <w:lang w:val="cy-GB"/>
              </w:rPr>
              <w:t xml:space="preserve">Mae’r gwaith yn hynod o gydlynol, yn rhugl iawn ac wedi’i gyflwyno’n broffesiynol. Gall weithio’n </w:t>
            </w:r>
            <w:r w:rsidRPr="002D5A78">
              <w:rPr>
                <w:rFonts w:ascii="Arial" w:hAnsi="Arial" w:cs="Arial"/>
                <w:lang w:val="cy-GB"/>
              </w:rPr>
              <w:lastRenderedPageBreak/>
              <w:t>eithriadol o dda a phroffesiynol o fewn tîm, gan ddangos sgiliau arwain uwch.</w:t>
            </w:r>
            <w:r w:rsidRPr="002D5A78">
              <w:rPr>
                <w:lang w:val="cy-GB"/>
              </w:rPr>
              <w:t xml:space="preserve"> </w:t>
            </w:r>
            <w:bookmarkStart w:id="0" w:name="WfTarget"/>
            <w:r w:rsidRPr="002D5A78">
              <w:rPr>
                <w:rFonts w:ascii="Arial" w:hAnsi="Arial" w:cs="Arial"/>
                <w:lang w:val="cy-GB"/>
              </w:rPr>
              <w:t>Arddengys sgiliau penigamp ar gyfer cyflogaeth broffesiynol i ôl-raddedigion ac awydd cryf i ddatblygu ymhellach.</w:t>
            </w:r>
            <w:bookmarkEnd w:id="0"/>
          </w:p>
        </w:tc>
      </w:tr>
    </w:tbl>
    <w:p w14:paraId="526BDCD9" w14:textId="77777777" w:rsidR="00523199" w:rsidRPr="002D5A78" w:rsidRDefault="00523199" w:rsidP="00523199">
      <w:pPr>
        <w:rPr>
          <w:lang w:val="cy-GB"/>
        </w:rPr>
      </w:pPr>
      <w:bookmarkStart w:id="1" w:name="cysill"/>
      <w:bookmarkEnd w:id="1"/>
    </w:p>
    <w:p w14:paraId="0F044248" w14:textId="77777777" w:rsidR="00995D51" w:rsidRPr="002D5A78" w:rsidRDefault="00995D51" w:rsidP="002466CE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316F88A4" w14:textId="77777777" w:rsidR="00EF7116" w:rsidRPr="002D5A78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1ED9D62B" w14:textId="77777777" w:rsidR="00EF7116" w:rsidRPr="002D5A78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25F9FA40" w14:textId="77777777" w:rsidR="00EF7116" w:rsidRPr="002D5A78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02023FCC" w14:textId="77777777" w:rsidR="00EF7116" w:rsidRPr="002D5A78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2B5620B8" w14:textId="77777777" w:rsidR="00EF7116" w:rsidRPr="002D5A78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223201BF" w14:textId="77777777" w:rsidR="00EF7116" w:rsidRPr="002D5A78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7379D121" w14:textId="77777777" w:rsidR="00EF7116" w:rsidRPr="002D5A78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2358C98A" w14:textId="77777777" w:rsidR="00EF7116" w:rsidRPr="002D5A78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50A8B825" w14:textId="77777777" w:rsidR="00EF7116" w:rsidRPr="002D5A78" w:rsidRDefault="00EF7116" w:rsidP="00EF7116">
      <w:pPr>
        <w:rPr>
          <w:rFonts w:ascii="Arial" w:hAnsi="Arial" w:cs="Arial"/>
          <w:lang w:val="cy-GB"/>
        </w:rPr>
      </w:pPr>
      <w:r w:rsidRPr="002D5A78">
        <w:rPr>
          <w:rFonts w:ascii="Arial" w:hAnsi="Arial" w:cs="Arial"/>
          <w:b/>
          <w:bCs/>
          <w:lang w:val="cy-GB"/>
        </w:rPr>
        <w:t>MAE'R DDOGFEN HON AR GAEL HEFYD YN SAESNEG</w:t>
      </w:r>
    </w:p>
    <w:sectPr w:rsidR="00EF7116" w:rsidRPr="002D5A78" w:rsidSect="007B2510">
      <w:headerReference w:type="default" r:id="rId17"/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1719BF" w14:textId="77777777" w:rsidR="007B2510" w:rsidRDefault="007B2510">
      <w:r>
        <w:separator/>
      </w:r>
    </w:p>
  </w:endnote>
  <w:endnote w:type="continuationSeparator" w:id="0">
    <w:p w14:paraId="4BA86DC0" w14:textId="77777777" w:rsidR="007B2510" w:rsidRDefault="007B2510">
      <w:r>
        <w:continuationSeparator/>
      </w:r>
    </w:p>
  </w:endnote>
  <w:endnote w:type="continuationNotice" w:id="1">
    <w:p w14:paraId="38C0F3F8" w14:textId="77777777" w:rsidR="007B2510" w:rsidRDefault="007B251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93209" w14:textId="77777777" w:rsidR="00131FEF" w:rsidRDefault="005D2825">
    <w:pPr>
      <w:pStyle w:val="Footer"/>
      <w:jc w:val="center"/>
    </w:pPr>
    <w:r w:rsidRPr="005D2825">
      <w:rPr>
        <w:lang w:val="cy-GB"/>
      </w:rPr>
      <w:t>Tudalen</w:t>
    </w:r>
    <w:r w:rsidR="00131FEF" w:rsidRPr="005D2825">
      <w:rPr>
        <w:lang w:val="cy-GB"/>
      </w:rPr>
      <w:t xml:space="preserve"> </w:t>
    </w:r>
    <w:r w:rsidR="00131FEF" w:rsidRPr="005D2825">
      <w:rPr>
        <w:b/>
        <w:sz w:val="24"/>
        <w:szCs w:val="24"/>
        <w:lang w:val="cy-GB"/>
      </w:rPr>
      <w:fldChar w:fldCharType="begin"/>
    </w:r>
    <w:r w:rsidR="00131FEF" w:rsidRPr="005D2825">
      <w:rPr>
        <w:b/>
        <w:lang w:val="cy-GB"/>
      </w:rPr>
      <w:instrText xml:space="preserve"> PAGE </w:instrText>
    </w:r>
    <w:r w:rsidR="00131FEF" w:rsidRPr="005D2825">
      <w:rPr>
        <w:b/>
        <w:sz w:val="24"/>
        <w:szCs w:val="24"/>
        <w:lang w:val="cy-GB"/>
      </w:rPr>
      <w:fldChar w:fldCharType="separate"/>
    </w:r>
    <w:r w:rsidR="009E5F1E">
      <w:rPr>
        <w:b/>
        <w:noProof/>
        <w:lang w:val="cy-GB"/>
      </w:rPr>
      <w:t>5</w:t>
    </w:r>
    <w:r w:rsidR="00131FEF" w:rsidRPr="005D2825">
      <w:rPr>
        <w:b/>
        <w:sz w:val="24"/>
        <w:szCs w:val="24"/>
        <w:lang w:val="cy-GB"/>
      </w:rPr>
      <w:fldChar w:fldCharType="end"/>
    </w:r>
    <w:r w:rsidR="00131FEF" w:rsidRPr="005D2825">
      <w:rPr>
        <w:lang w:val="cy-GB"/>
      </w:rPr>
      <w:t xml:space="preserve"> o</w:t>
    </w:r>
    <w:r w:rsidR="00131FEF">
      <w:t xml:space="preserve"> </w:t>
    </w:r>
    <w:r w:rsidR="00131FEF">
      <w:rPr>
        <w:b/>
        <w:sz w:val="24"/>
        <w:szCs w:val="24"/>
      </w:rPr>
      <w:fldChar w:fldCharType="begin"/>
    </w:r>
    <w:r w:rsidR="00131FEF">
      <w:rPr>
        <w:b/>
      </w:rPr>
      <w:instrText xml:space="preserve"> NUMPAGES  </w:instrText>
    </w:r>
    <w:r w:rsidR="00131FEF">
      <w:rPr>
        <w:b/>
        <w:sz w:val="24"/>
        <w:szCs w:val="24"/>
      </w:rPr>
      <w:fldChar w:fldCharType="separate"/>
    </w:r>
    <w:r w:rsidR="009E5F1E">
      <w:rPr>
        <w:b/>
        <w:noProof/>
      </w:rPr>
      <w:t>11</w:t>
    </w:r>
    <w:r w:rsidR="00131FEF">
      <w:rPr>
        <w:b/>
        <w:sz w:val="24"/>
        <w:szCs w:val="24"/>
      </w:rPr>
      <w:fldChar w:fldCharType="end"/>
    </w:r>
  </w:p>
  <w:p w14:paraId="40912BCE" w14:textId="77777777" w:rsidR="00131FEF" w:rsidRDefault="00131FEF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C27CD" w14:textId="77777777" w:rsidR="00131FEF" w:rsidRDefault="00131FEF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897033" w14:textId="77777777" w:rsidR="007B2510" w:rsidRDefault="007B2510">
      <w:r>
        <w:separator/>
      </w:r>
    </w:p>
  </w:footnote>
  <w:footnote w:type="continuationSeparator" w:id="0">
    <w:p w14:paraId="2E34691D" w14:textId="77777777" w:rsidR="007B2510" w:rsidRDefault="007B2510">
      <w:r>
        <w:continuationSeparator/>
      </w:r>
    </w:p>
  </w:footnote>
  <w:footnote w:type="continuationNotice" w:id="1">
    <w:p w14:paraId="4B4CC83F" w14:textId="77777777" w:rsidR="007B2510" w:rsidRDefault="007B251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0"/>
      <w:gridCol w:w="3480"/>
      <w:gridCol w:w="3480"/>
    </w:tblGrid>
    <w:tr w:rsidR="56F35711" w14:paraId="24B07594" w14:textId="77777777" w:rsidTr="56F35711">
      <w:trPr>
        <w:trHeight w:val="300"/>
      </w:trPr>
      <w:tc>
        <w:tcPr>
          <w:tcW w:w="3480" w:type="dxa"/>
        </w:tcPr>
        <w:p w14:paraId="05086213" w14:textId="3D31D439" w:rsidR="56F35711" w:rsidRDefault="56F35711" w:rsidP="56F35711">
          <w:pPr>
            <w:pStyle w:val="Header"/>
            <w:ind w:left="-115"/>
          </w:pPr>
        </w:p>
      </w:tc>
      <w:tc>
        <w:tcPr>
          <w:tcW w:w="3480" w:type="dxa"/>
        </w:tcPr>
        <w:p w14:paraId="6BE022B2" w14:textId="6A1F8E1C" w:rsidR="56F35711" w:rsidRDefault="56F35711" w:rsidP="56F35711">
          <w:pPr>
            <w:pStyle w:val="Header"/>
            <w:jc w:val="center"/>
          </w:pPr>
        </w:p>
      </w:tc>
      <w:tc>
        <w:tcPr>
          <w:tcW w:w="3480" w:type="dxa"/>
        </w:tcPr>
        <w:p w14:paraId="0D705FD3" w14:textId="721DD2E2" w:rsidR="56F35711" w:rsidRDefault="56F35711" w:rsidP="56F35711">
          <w:pPr>
            <w:pStyle w:val="Header"/>
            <w:ind w:right="-115"/>
            <w:jc w:val="right"/>
          </w:pPr>
        </w:p>
      </w:tc>
    </w:tr>
  </w:tbl>
  <w:p w14:paraId="09457112" w14:textId="37EF8D9A" w:rsidR="00BA317E" w:rsidRDefault="00BA317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0"/>
      <w:gridCol w:w="3480"/>
      <w:gridCol w:w="3480"/>
    </w:tblGrid>
    <w:tr w:rsidR="56F35711" w14:paraId="7253C087" w14:textId="77777777" w:rsidTr="56F35711">
      <w:trPr>
        <w:trHeight w:val="300"/>
      </w:trPr>
      <w:tc>
        <w:tcPr>
          <w:tcW w:w="3480" w:type="dxa"/>
        </w:tcPr>
        <w:p w14:paraId="6376252E" w14:textId="0AD08B38" w:rsidR="56F35711" w:rsidRDefault="56F35711" w:rsidP="56F35711">
          <w:pPr>
            <w:pStyle w:val="Header"/>
            <w:ind w:left="-115"/>
          </w:pPr>
        </w:p>
      </w:tc>
      <w:tc>
        <w:tcPr>
          <w:tcW w:w="3480" w:type="dxa"/>
        </w:tcPr>
        <w:p w14:paraId="5D3F9C3E" w14:textId="374D3147" w:rsidR="56F35711" w:rsidRDefault="56F35711" w:rsidP="56F35711">
          <w:pPr>
            <w:pStyle w:val="Header"/>
            <w:jc w:val="center"/>
          </w:pPr>
        </w:p>
      </w:tc>
      <w:tc>
        <w:tcPr>
          <w:tcW w:w="3480" w:type="dxa"/>
        </w:tcPr>
        <w:p w14:paraId="66385D7C" w14:textId="3D291A6F" w:rsidR="56F35711" w:rsidRDefault="56F35711" w:rsidP="56F35711">
          <w:pPr>
            <w:pStyle w:val="Header"/>
            <w:ind w:right="-115"/>
            <w:jc w:val="right"/>
          </w:pPr>
        </w:p>
      </w:tc>
    </w:tr>
  </w:tbl>
  <w:p w14:paraId="7BE9F1B9" w14:textId="00B459C3" w:rsidR="00BA317E" w:rsidRDefault="00BA317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56F35711" w14:paraId="27D3A4F8" w14:textId="77777777" w:rsidTr="56F35711">
      <w:trPr>
        <w:trHeight w:val="300"/>
      </w:trPr>
      <w:tc>
        <w:tcPr>
          <w:tcW w:w="5130" w:type="dxa"/>
        </w:tcPr>
        <w:p w14:paraId="0F89A7EA" w14:textId="1FA30270" w:rsidR="56F35711" w:rsidRDefault="56F35711" w:rsidP="56F35711">
          <w:pPr>
            <w:pStyle w:val="Header"/>
            <w:ind w:left="-115"/>
          </w:pPr>
        </w:p>
      </w:tc>
      <w:tc>
        <w:tcPr>
          <w:tcW w:w="5130" w:type="dxa"/>
        </w:tcPr>
        <w:p w14:paraId="15D0E57E" w14:textId="6475158A" w:rsidR="56F35711" w:rsidRDefault="56F35711" w:rsidP="56F35711">
          <w:pPr>
            <w:pStyle w:val="Header"/>
            <w:jc w:val="center"/>
          </w:pPr>
        </w:p>
      </w:tc>
      <w:tc>
        <w:tcPr>
          <w:tcW w:w="5130" w:type="dxa"/>
        </w:tcPr>
        <w:p w14:paraId="0E880C7B" w14:textId="34833EDC" w:rsidR="56F35711" w:rsidRDefault="56F35711" w:rsidP="56F35711">
          <w:pPr>
            <w:pStyle w:val="Header"/>
            <w:ind w:right="-115"/>
            <w:jc w:val="right"/>
          </w:pPr>
        </w:p>
      </w:tc>
    </w:tr>
  </w:tbl>
  <w:p w14:paraId="4451DE89" w14:textId="466C326D" w:rsidR="00BA317E" w:rsidRDefault="00BA317E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56F35711" w14:paraId="16329D6D" w14:textId="77777777" w:rsidTr="56F35711">
      <w:trPr>
        <w:trHeight w:val="300"/>
      </w:trPr>
      <w:tc>
        <w:tcPr>
          <w:tcW w:w="5130" w:type="dxa"/>
        </w:tcPr>
        <w:p w14:paraId="37F14F90" w14:textId="52B15DE7" w:rsidR="56F35711" w:rsidRDefault="56F35711" w:rsidP="56F35711">
          <w:pPr>
            <w:pStyle w:val="Header"/>
            <w:ind w:left="-115"/>
          </w:pPr>
        </w:p>
      </w:tc>
      <w:tc>
        <w:tcPr>
          <w:tcW w:w="5130" w:type="dxa"/>
        </w:tcPr>
        <w:p w14:paraId="1283E582" w14:textId="57BD7EAA" w:rsidR="56F35711" w:rsidRDefault="56F35711" w:rsidP="56F35711">
          <w:pPr>
            <w:pStyle w:val="Header"/>
            <w:jc w:val="center"/>
          </w:pPr>
        </w:p>
      </w:tc>
      <w:tc>
        <w:tcPr>
          <w:tcW w:w="5130" w:type="dxa"/>
        </w:tcPr>
        <w:p w14:paraId="016BC077" w14:textId="037D54E0" w:rsidR="56F35711" w:rsidRDefault="56F35711" w:rsidP="56F35711">
          <w:pPr>
            <w:pStyle w:val="Header"/>
            <w:ind w:right="-115"/>
            <w:jc w:val="right"/>
          </w:pPr>
        </w:p>
      </w:tc>
    </w:tr>
  </w:tbl>
  <w:p w14:paraId="53D9B11C" w14:textId="602EA8DA" w:rsidR="00BA317E" w:rsidRDefault="00BA317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7E18AA"/>
    <w:multiLevelType w:val="hybridMultilevel"/>
    <w:tmpl w:val="4E0A5BC2"/>
    <w:lvl w:ilvl="0" w:tplc="7AAED1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67A3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0527B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90CE0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50F18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D7277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F081B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DF47E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DA02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A81B94"/>
    <w:multiLevelType w:val="hybridMultilevel"/>
    <w:tmpl w:val="455A16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A02D09"/>
    <w:multiLevelType w:val="multilevel"/>
    <w:tmpl w:val="BDF2951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DF312B"/>
    <w:multiLevelType w:val="multilevel"/>
    <w:tmpl w:val="D2DE070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9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1" w15:restartNumberingAfterBreak="0">
    <w:nsid w:val="298E576A"/>
    <w:multiLevelType w:val="multilevel"/>
    <w:tmpl w:val="9474C28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B261D37"/>
    <w:multiLevelType w:val="hybridMultilevel"/>
    <w:tmpl w:val="E0B8B2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933DCD"/>
    <w:multiLevelType w:val="multilevel"/>
    <w:tmpl w:val="32B227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AB2317"/>
    <w:multiLevelType w:val="multilevel"/>
    <w:tmpl w:val="DCAC3B4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C4807ED"/>
    <w:multiLevelType w:val="multilevel"/>
    <w:tmpl w:val="8408B6E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E022C82"/>
    <w:multiLevelType w:val="multilevel"/>
    <w:tmpl w:val="755EF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ECC4C6"/>
    <w:multiLevelType w:val="hybridMultilevel"/>
    <w:tmpl w:val="302EA106"/>
    <w:lvl w:ilvl="0" w:tplc="0D6C44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8EC66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088F0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006625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ADAB5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EB64DB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48047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63CA0B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2AE22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35076E"/>
    <w:multiLevelType w:val="hybridMultilevel"/>
    <w:tmpl w:val="7D8CFECE"/>
    <w:lvl w:ilvl="0" w:tplc="F1DE80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C86199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2CAD5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12C88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8243A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E4ADB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D06536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88E8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63AF0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4D001DA"/>
    <w:multiLevelType w:val="hybridMultilevel"/>
    <w:tmpl w:val="C8109E54"/>
    <w:lvl w:ilvl="0" w:tplc="863662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940D8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92E67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B4CDD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27070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B1699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50A1BA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29070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2D4BB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BA2128"/>
    <w:multiLevelType w:val="multilevel"/>
    <w:tmpl w:val="516CEB4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EC56D39"/>
    <w:multiLevelType w:val="hybridMultilevel"/>
    <w:tmpl w:val="AD5E9D2C"/>
    <w:lvl w:ilvl="0" w:tplc="3D2E63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C4817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92EF74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F65B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152C6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750964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0EE59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1D61C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034E5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3593050">
    <w:abstractNumId w:val="1"/>
  </w:num>
  <w:num w:numId="2" w16cid:durableId="988361400">
    <w:abstractNumId w:val="25"/>
  </w:num>
  <w:num w:numId="3" w16cid:durableId="8072735">
    <w:abstractNumId w:val="23"/>
  </w:num>
  <w:num w:numId="4" w16cid:durableId="619067646">
    <w:abstractNumId w:val="30"/>
  </w:num>
  <w:num w:numId="5" w16cid:durableId="2012676399">
    <w:abstractNumId w:val="28"/>
  </w:num>
  <w:num w:numId="6" w16cid:durableId="40642427">
    <w:abstractNumId w:val="4"/>
  </w:num>
  <w:num w:numId="7" w16cid:durableId="540364911">
    <w:abstractNumId w:val="16"/>
  </w:num>
  <w:num w:numId="8" w16cid:durableId="1291667010">
    <w:abstractNumId w:val="27"/>
  </w:num>
  <w:num w:numId="9" w16cid:durableId="1250499563">
    <w:abstractNumId w:val="18"/>
  </w:num>
  <w:num w:numId="10" w16cid:durableId="2138599138">
    <w:abstractNumId w:val="13"/>
  </w:num>
  <w:num w:numId="11" w16cid:durableId="534002633">
    <w:abstractNumId w:val="26"/>
  </w:num>
  <w:num w:numId="12" w16cid:durableId="422802992">
    <w:abstractNumId w:val="5"/>
  </w:num>
  <w:num w:numId="13" w16cid:durableId="1658418552">
    <w:abstractNumId w:val="24"/>
  </w:num>
  <w:num w:numId="14" w16cid:durableId="106432265">
    <w:abstractNumId w:val="17"/>
  </w:num>
  <w:num w:numId="15" w16cid:durableId="591398113">
    <w:abstractNumId w:val="8"/>
  </w:num>
  <w:num w:numId="16" w16cid:durableId="353457167">
    <w:abstractNumId w:val="9"/>
  </w:num>
  <w:num w:numId="17" w16cid:durableId="1875187609">
    <w:abstractNumId w:val="14"/>
  </w:num>
  <w:num w:numId="18" w16cid:durableId="108286084">
    <w:abstractNumId w:val="22"/>
  </w:num>
  <w:num w:numId="19" w16cid:durableId="1619288454">
    <w:abstractNumId w:val="6"/>
  </w:num>
  <w:num w:numId="20" w16cid:durableId="169761623">
    <w:abstractNumId w:val="0"/>
  </w:num>
  <w:num w:numId="21" w16cid:durableId="173695215">
    <w:abstractNumId w:val="10"/>
  </w:num>
  <w:num w:numId="22" w16cid:durableId="1112822840">
    <w:abstractNumId w:val="21"/>
  </w:num>
  <w:num w:numId="23" w16cid:durableId="1320380427">
    <w:abstractNumId w:val="15"/>
  </w:num>
  <w:num w:numId="24" w16cid:durableId="1107894691">
    <w:abstractNumId w:val="11"/>
  </w:num>
  <w:num w:numId="25" w16cid:durableId="1407915467">
    <w:abstractNumId w:val="3"/>
  </w:num>
  <w:num w:numId="26" w16cid:durableId="905454496">
    <w:abstractNumId w:val="19"/>
  </w:num>
  <w:num w:numId="27" w16cid:durableId="1231766606">
    <w:abstractNumId w:val="20"/>
  </w:num>
  <w:num w:numId="28" w16cid:durableId="1929582335">
    <w:abstractNumId w:val="7"/>
  </w:num>
  <w:num w:numId="29" w16cid:durableId="1680885575">
    <w:abstractNumId w:val="29"/>
  </w:num>
  <w:num w:numId="30" w16cid:durableId="1434935757">
    <w:abstractNumId w:val="2"/>
  </w:num>
  <w:num w:numId="31" w16cid:durableId="129953366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521"/>
    <w:rsid w:val="000023D4"/>
    <w:rsid w:val="00010726"/>
    <w:rsid w:val="00011666"/>
    <w:rsid w:val="00011C22"/>
    <w:rsid w:val="00021AE6"/>
    <w:rsid w:val="00026B02"/>
    <w:rsid w:val="000721E5"/>
    <w:rsid w:val="00081FBF"/>
    <w:rsid w:val="000822E5"/>
    <w:rsid w:val="000971FC"/>
    <w:rsid w:val="000A2A3A"/>
    <w:rsid w:val="000A492A"/>
    <w:rsid w:val="000B0D40"/>
    <w:rsid w:val="000B45DA"/>
    <w:rsid w:val="000B489B"/>
    <w:rsid w:val="000B6520"/>
    <w:rsid w:val="000D2F80"/>
    <w:rsid w:val="000E11DF"/>
    <w:rsid w:val="000E413A"/>
    <w:rsid w:val="000F5AA3"/>
    <w:rsid w:val="00100396"/>
    <w:rsid w:val="00100B5C"/>
    <w:rsid w:val="00103507"/>
    <w:rsid w:val="001106E9"/>
    <w:rsid w:val="00124CA5"/>
    <w:rsid w:val="00131FEF"/>
    <w:rsid w:val="00134F77"/>
    <w:rsid w:val="00152E9D"/>
    <w:rsid w:val="00154346"/>
    <w:rsid w:val="00154487"/>
    <w:rsid w:val="001571F0"/>
    <w:rsid w:val="0017512A"/>
    <w:rsid w:val="00180057"/>
    <w:rsid w:val="00196958"/>
    <w:rsid w:val="001A1369"/>
    <w:rsid w:val="001A1E39"/>
    <w:rsid w:val="001A24F3"/>
    <w:rsid w:val="001B405C"/>
    <w:rsid w:val="001B5F45"/>
    <w:rsid w:val="001E1050"/>
    <w:rsid w:val="001E1E1F"/>
    <w:rsid w:val="001E2007"/>
    <w:rsid w:val="001E305A"/>
    <w:rsid w:val="001E57C1"/>
    <w:rsid w:val="001E7775"/>
    <w:rsid w:val="001F07EF"/>
    <w:rsid w:val="001F214E"/>
    <w:rsid w:val="001F50B6"/>
    <w:rsid w:val="001F6D7A"/>
    <w:rsid w:val="002075BC"/>
    <w:rsid w:val="00207CB1"/>
    <w:rsid w:val="00211320"/>
    <w:rsid w:val="002120E8"/>
    <w:rsid w:val="0022746E"/>
    <w:rsid w:val="00231461"/>
    <w:rsid w:val="00233EDE"/>
    <w:rsid w:val="00235F71"/>
    <w:rsid w:val="002444CA"/>
    <w:rsid w:val="002466CE"/>
    <w:rsid w:val="00253982"/>
    <w:rsid w:val="00260DE6"/>
    <w:rsid w:val="00273FEE"/>
    <w:rsid w:val="0028204E"/>
    <w:rsid w:val="0028206A"/>
    <w:rsid w:val="0028591B"/>
    <w:rsid w:val="00291841"/>
    <w:rsid w:val="002A4C54"/>
    <w:rsid w:val="002B038E"/>
    <w:rsid w:val="002C449B"/>
    <w:rsid w:val="002C6040"/>
    <w:rsid w:val="002D3527"/>
    <w:rsid w:val="002D5A78"/>
    <w:rsid w:val="002D5B3F"/>
    <w:rsid w:val="002E272E"/>
    <w:rsid w:val="002F5778"/>
    <w:rsid w:val="002F5AA4"/>
    <w:rsid w:val="003223E0"/>
    <w:rsid w:val="00331DE0"/>
    <w:rsid w:val="003402B1"/>
    <w:rsid w:val="00352C4A"/>
    <w:rsid w:val="0035430D"/>
    <w:rsid w:val="00362560"/>
    <w:rsid w:val="003732FD"/>
    <w:rsid w:val="003753B2"/>
    <w:rsid w:val="00376559"/>
    <w:rsid w:val="00377D40"/>
    <w:rsid w:val="00382BAA"/>
    <w:rsid w:val="00384D73"/>
    <w:rsid w:val="00393EB6"/>
    <w:rsid w:val="003A3CE5"/>
    <w:rsid w:val="003A4384"/>
    <w:rsid w:val="003B366F"/>
    <w:rsid w:val="003B3F9D"/>
    <w:rsid w:val="003B6C95"/>
    <w:rsid w:val="003E5751"/>
    <w:rsid w:val="003E5BF1"/>
    <w:rsid w:val="004046A9"/>
    <w:rsid w:val="00404C50"/>
    <w:rsid w:val="00414656"/>
    <w:rsid w:val="00423934"/>
    <w:rsid w:val="00426244"/>
    <w:rsid w:val="004355A2"/>
    <w:rsid w:val="00470A38"/>
    <w:rsid w:val="00473FD3"/>
    <w:rsid w:val="004874DE"/>
    <w:rsid w:val="004A2F0B"/>
    <w:rsid w:val="004B5334"/>
    <w:rsid w:val="004B6C14"/>
    <w:rsid w:val="004C4F19"/>
    <w:rsid w:val="004D390D"/>
    <w:rsid w:val="004D49F4"/>
    <w:rsid w:val="004D5E9B"/>
    <w:rsid w:val="004D63D9"/>
    <w:rsid w:val="004E52FB"/>
    <w:rsid w:val="004E6585"/>
    <w:rsid w:val="0050249F"/>
    <w:rsid w:val="00511721"/>
    <w:rsid w:val="00523199"/>
    <w:rsid w:val="00524566"/>
    <w:rsid w:val="00530BEF"/>
    <w:rsid w:val="00552351"/>
    <w:rsid w:val="00561F00"/>
    <w:rsid w:val="00562C4E"/>
    <w:rsid w:val="00562DEC"/>
    <w:rsid w:val="0056492A"/>
    <w:rsid w:val="00576AB4"/>
    <w:rsid w:val="005775FE"/>
    <w:rsid w:val="00577917"/>
    <w:rsid w:val="00590667"/>
    <w:rsid w:val="005969E2"/>
    <w:rsid w:val="005A1689"/>
    <w:rsid w:val="005B61CD"/>
    <w:rsid w:val="005C1718"/>
    <w:rsid w:val="005D1D58"/>
    <w:rsid w:val="005D2825"/>
    <w:rsid w:val="005D432C"/>
    <w:rsid w:val="005D5DB5"/>
    <w:rsid w:val="005E197E"/>
    <w:rsid w:val="005E285E"/>
    <w:rsid w:val="005E72F8"/>
    <w:rsid w:val="005F0579"/>
    <w:rsid w:val="005F3A53"/>
    <w:rsid w:val="006062A3"/>
    <w:rsid w:val="00610DC2"/>
    <w:rsid w:val="00610E08"/>
    <w:rsid w:val="006140BF"/>
    <w:rsid w:val="006161BE"/>
    <w:rsid w:val="006177C4"/>
    <w:rsid w:val="00620787"/>
    <w:rsid w:val="00632434"/>
    <w:rsid w:val="0063478F"/>
    <w:rsid w:val="00636F8B"/>
    <w:rsid w:val="00644256"/>
    <w:rsid w:val="00657BD8"/>
    <w:rsid w:val="00661D6F"/>
    <w:rsid w:val="006628E9"/>
    <w:rsid w:val="0066725E"/>
    <w:rsid w:val="006716C7"/>
    <w:rsid w:val="00674829"/>
    <w:rsid w:val="00676241"/>
    <w:rsid w:val="00681208"/>
    <w:rsid w:val="00681FA9"/>
    <w:rsid w:val="00691EA9"/>
    <w:rsid w:val="006934D4"/>
    <w:rsid w:val="006A6DC3"/>
    <w:rsid w:val="006C1480"/>
    <w:rsid w:val="006D49ED"/>
    <w:rsid w:val="006D55CE"/>
    <w:rsid w:val="006D637A"/>
    <w:rsid w:val="006D6B5E"/>
    <w:rsid w:val="006D6F24"/>
    <w:rsid w:val="006E3E4E"/>
    <w:rsid w:val="006E4942"/>
    <w:rsid w:val="006E609B"/>
    <w:rsid w:val="006F14F5"/>
    <w:rsid w:val="006F1715"/>
    <w:rsid w:val="006F45BF"/>
    <w:rsid w:val="006F60E0"/>
    <w:rsid w:val="00702F71"/>
    <w:rsid w:val="00702FE1"/>
    <w:rsid w:val="00727395"/>
    <w:rsid w:val="00732101"/>
    <w:rsid w:val="00735D3F"/>
    <w:rsid w:val="007366DF"/>
    <w:rsid w:val="00754DEE"/>
    <w:rsid w:val="007562EC"/>
    <w:rsid w:val="00757839"/>
    <w:rsid w:val="00770C81"/>
    <w:rsid w:val="00791024"/>
    <w:rsid w:val="00793695"/>
    <w:rsid w:val="00793F0A"/>
    <w:rsid w:val="007A2657"/>
    <w:rsid w:val="007B2510"/>
    <w:rsid w:val="007B3F8C"/>
    <w:rsid w:val="007C4A19"/>
    <w:rsid w:val="007C682C"/>
    <w:rsid w:val="007C6B00"/>
    <w:rsid w:val="007D2385"/>
    <w:rsid w:val="007D2588"/>
    <w:rsid w:val="007D2943"/>
    <w:rsid w:val="007E6F99"/>
    <w:rsid w:val="007F214F"/>
    <w:rsid w:val="00800069"/>
    <w:rsid w:val="0080139E"/>
    <w:rsid w:val="008042F0"/>
    <w:rsid w:val="008248E7"/>
    <w:rsid w:val="008310A0"/>
    <w:rsid w:val="00835D29"/>
    <w:rsid w:val="008428AC"/>
    <w:rsid w:val="00842E7F"/>
    <w:rsid w:val="008440FE"/>
    <w:rsid w:val="008528E9"/>
    <w:rsid w:val="00852933"/>
    <w:rsid w:val="008566E5"/>
    <w:rsid w:val="008566FE"/>
    <w:rsid w:val="00865B46"/>
    <w:rsid w:val="00870E81"/>
    <w:rsid w:val="00876776"/>
    <w:rsid w:val="00882823"/>
    <w:rsid w:val="00896134"/>
    <w:rsid w:val="008A62BC"/>
    <w:rsid w:val="008B43E7"/>
    <w:rsid w:val="008D763F"/>
    <w:rsid w:val="008D7F4D"/>
    <w:rsid w:val="008F036F"/>
    <w:rsid w:val="008F1308"/>
    <w:rsid w:val="008F326D"/>
    <w:rsid w:val="008F485E"/>
    <w:rsid w:val="008F78C2"/>
    <w:rsid w:val="00904568"/>
    <w:rsid w:val="00911394"/>
    <w:rsid w:val="00923EF2"/>
    <w:rsid w:val="00926D25"/>
    <w:rsid w:val="00926E9D"/>
    <w:rsid w:val="00932C6E"/>
    <w:rsid w:val="00933F10"/>
    <w:rsid w:val="00935EC6"/>
    <w:rsid w:val="009433C5"/>
    <w:rsid w:val="009657D5"/>
    <w:rsid w:val="00965881"/>
    <w:rsid w:val="009733A1"/>
    <w:rsid w:val="0097356F"/>
    <w:rsid w:val="009871FF"/>
    <w:rsid w:val="00990799"/>
    <w:rsid w:val="00995D51"/>
    <w:rsid w:val="00996860"/>
    <w:rsid w:val="009A0631"/>
    <w:rsid w:val="009B10ED"/>
    <w:rsid w:val="009C3ECD"/>
    <w:rsid w:val="009D3EA4"/>
    <w:rsid w:val="009D649C"/>
    <w:rsid w:val="009E0038"/>
    <w:rsid w:val="009E4BC1"/>
    <w:rsid w:val="009E5F1E"/>
    <w:rsid w:val="009F5CB2"/>
    <w:rsid w:val="00A00012"/>
    <w:rsid w:val="00A03BB8"/>
    <w:rsid w:val="00A060D4"/>
    <w:rsid w:val="00A3505D"/>
    <w:rsid w:val="00A4036F"/>
    <w:rsid w:val="00A406E5"/>
    <w:rsid w:val="00A4641C"/>
    <w:rsid w:val="00A55876"/>
    <w:rsid w:val="00A67F45"/>
    <w:rsid w:val="00A67FB1"/>
    <w:rsid w:val="00A71279"/>
    <w:rsid w:val="00A80690"/>
    <w:rsid w:val="00A85BFE"/>
    <w:rsid w:val="00A90FE3"/>
    <w:rsid w:val="00A95A23"/>
    <w:rsid w:val="00AB6FE7"/>
    <w:rsid w:val="00AB7AD7"/>
    <w:rsid w:val="00AC5F32"/>
    <w:rsid w:val="00AD2430"/>
    <w:rsid w:val="00AE41A6"/>
    <w:rsid w:val="00AF0E34"/>
    <w:rsid w:val="00AF271D"/>
    <w:rsid w:val="00AF2A56"/>
    <w:rsid w:val="00AF56C2"/>
    <w:rsid w:val="00B004E6"/>
    <w:rsid w:val="00B03A8E"/>
    <w:rsid w:val="00B0744D"/>
    <w:rsid w:val="00B07FA3"/>
    <w:rsid w:val="00B10CF0"/>
    <w:rsid w:val="00B50EA8"/>
    <w:rsid w:val="00B53CC1"/>
    <w:rsid w:val="00B64082"/>
    <w:rsid w:val="00B66780"/>
    <w:rsid w:val="00B72325"/>
    <w:rsid w:val="00B72EC6"/>
    <w:rsid w:val="00B754C6"/>
    <w:rsid w:val="00B81AD3"/>
    <w:rsid w:val="00B829D8"/>
    <w:rsid w:val="00B84B5B"/>
    <w:rsid w:val="00B86446"/>
    <w:rsid w:val="00BA1176"/>
    <w:rsid w:val="00BA317E"/>
    <w:rsid w:val="00BC09C5"/>
    <w:rsid w:val="00BE0B01"/>
    <w:rsid w:val="00BE0F70"/>
    <w:rsid w:val="00BE11AC"/>
    <w:rsid w:val="00BE3CAA"/>
    <w:rsid w:val="00BE79C7"/>
    <w:rsid w:val="00BF3CB5"/>
    <w:rsid w:val="00C0073F"/>
    <w:rsid w:val="00C01A3F"/>
    <w:rsid w:val="00C0564B"/>
    <w:rsid w:val="00C073F1"/>
    <w:rsid w:val="00C1285B"/>
    <w:rsid w:val="00C1361B"/>
    <w:rsid w:val="00C14E1F"/>
    <w:rsid w:val="00C315AF"/>
    <w:rsid w:val="00C31DFE"/>
    <w:rsid w:val="00C36D9A"/>
    <w:rsid w:val="00C40058"/>
    <w:rsid w:val="00C44A72"/>
    <w:rsid w:val="00C61FC2"/>
    <w:rsid w:val="00C67E4D"/>
    <w:rsid w:val="00C705F9"/>
    <w:rsid w:val="00C80F0F"/>
    <w:rsid w:val="00C8667A"/>
    <w:rsid w:val="00C93BCB"/>
    <w:rsid w:val="00CC241A"/>
    <w:rsid w:val="00CD5426"/>
    <w:rsid w:val="00CE4035"/>
    <w:rsid w:val="00CE65AB"/>
    <w:rsid w:val="00CF4266"/>
    <w:rsid w:val="00D22D9C"/>
    <w:rsid w:val="00D241F1"/>
    <w:rsid w:val="00D275CB"/>
    <w:rsid w:val="00D30DFA"/>
    <w:rsid w:val="00D32E34"/>
    <w:rsid w:val="00D463A5"/>
    <w:rsid w:val="00D4710D"/>
    <w:rsid w:val="00D47D25"/>
    <w:rsid w:val="00D62ACD"/>
    <w:rsid w:val="00D646AA"/>
    <w:rsid w:val="00D6661F"/>
    <w:rsid w:val="00D678F6"/>
    <w:rsid w:val="00DA36EE"/>
    <w:rsid w:val="00DB116D"/>
    <w:rsid w:val="00DB444C"/>
    <w:rsid w:val="00DC13A4"/>
    <w:rsid w:val="00DD17CC"/>
    <w:rsid w:val="00DE217A"/>
    <w:rsid w:val="00DE5D6A"/>
    <w:rsid w:val="00DF321B"/>
    <w:rsid w:val="00E20872"/>
    <w:rsid w:val="00E230E0"/>
    <w:rsid w:val="00E51AAC"/>
    <w:rsid w:val="00E66CC0"/>
    <w:rsid w:val="00E728A9"/>
    <w:rsid w:val="00E807D9"/>
    <w:rsid w:val="00E855EC"/>
    <w:rsid w:val="00EA0F4E"/>
    <w:rsid w:val="00EA1F86"/>
    <w:rsid w:val="00EA295B"/>
    <w:rsid w:val="00EA3B9B"/>
    <w:rsid w:val="00EA6801"/>
    <w:rsid w:val="00EA682E"/>
    <w:rsid w:val="00EB1FEC"/>
    <w:rsid w:val="00EB4F96"/>
    <w:rsid w:val="00EB5A58"/>
    <w:rsid w:val="00ED7072"/>
    <w:rsid w:val="00EE3132"/>
    <w:rsid w:val="00EE3D9D"/>
    <w:rsid w:val="00EE6F25"/>
    <w:rsid w:val="00EF7116"/>
    <w:rsid w:val="00F02126"/>
    <w:rsid w:val="00F03D85"/>
    <w:rsid w:val="00F07C8C"/>
    <w:rsid w:val="00F13E32"/>
    <w:rsid w:val="00F249F1"/>
    <w:rsid w:val="00F25B9D"/>
    <w:rsid w:val="00F2664E"/>
    <w:rsid w:val="00F31163"/>
    <w:rsid w:val="00F31C04"/>
    <w:rsid w:val="00F32865"/>
    <w:rsid w:val="00F33B43"/>
    <w:rsid w:val="00F442A7"/>
    <w:rsid w:val="00F44A17"/>
    <w:rsid w:val="00F45764"/>
    <w:rsid w:val="00F57A89"/>
    <w:rsid w:val="00F61A20"/>
    <w:rsid w:val="00F63DD9"/>
    <w:rsid w:val="00F67644"/>
    <w:rsid w:val="00F8381F"/>
    <w:rsid w:val="00FA04CD"/>
    <w:rsid w:val="00FA25F5"/>
    <w:rsid w:val="00FA2810"/>
    <w:rsid w:val="00FA68F8"/>
    <w:rsid w:val="00FB1DC0"/>
    <w:rsid w:val="00FB1EAC"/>
    <w:rsid w:val="00FB3B4E"/>
    <w:rsid w:val="00FB4521"/>
    <w:rsid w:val="00FB4F84"/>
    <w:rsid w:val="00FB5CF8"/>
    <w:rsid w:val="00FE5651"/>
    <w:rsid w:val="00FF273B"/>
    <w:rsid w:val="00FF564C"/>
    <w:rsid w:val="0131158C"/>
    <w:rsid w:val="0155F8B4"/>
    <w:rsid w:val="02363344"/>
    <w:rsid w:val="0239E058"/>
    <w:rsid w:val="03D203A5"/>
    <w:rsid w:val="056DD406"/>
    <w:rsid w:val="06B8DD38"/>
    <w:rsid w:val="0709A467"/>
    <w:rsid w:val="071FF078"/>
    <w:rsid w:val="07DA6490"/>
    <w:rsid w:val="07FD4562"/>
    <w:rsid w:val="08A574C8"/>
    <w:rsid w:val="094B4EF6"/>
    <w:rsid w:val="099AF290"/>
    <w:rsid w:val="0A281CCC"/>
    <w:rsid w:val="0A414529"/>
    <w:rsid w:val="0AF6F6D7"/>
    <w:rsid w:val="0C2BB700"/>
    <w:rsid w:val="0CD29352"/>
    <w:rsid w:val="0D78E5EB"/>
    <w:rsid w:val="1024F9E6"/>
    <w:rsid w:val="10B086AD"/>
    <w:rsid w:val="11BB52BF"/>
    <w:rsid w:val="134B50ED"/>
    <w:rsid w:val="13A3425E"/>
    <w:rsid w:val="147EBC9D"/>
    <w:rsid w:val="1484263E"/>
    <w:rsid w:val="164C4FDD"/>
    <w:rsid w:val="17B65D5F"/>
    <w:rsid w:val="17F0A793"/>
    <w:rsid w:val="1983F09F"/>
    <w:rsid w:val="19A4236F"/>
    <w:rsid w:val="1AFF60E1"/>
    <w:rsid w:val="1C179B23"/>
    <w:rsid w:val="1C764A48"/>
    <w:rsid w:val="1C971AE1"/>
    <w:rsid w:val="1FFB1FA9"/>
    <w:rsid w:val="205712EB"/>
    <w:rsid w:val="21049F9B"/>
    <w:rsid w:val="21B0AEE4"/>
    <w:rsid w:val="21F2E34C"/>
    <w:rsid w:val="248C7123"/>
    <w:rsid w:val="25F17B55"/>
    <w:rsid w:val="2669DA77"/>
    <w:rsid w:val="26A10025"/>
    <w:rsid w:val="2742A6C0"/>
    <w:rsid w:val="29C59762"/>
    <w:rsid w:val="2CD9A2B1"/>
    <w:rsid w:val="305DBCE6"/>
    <w:rsid w:val="3186E880"/>
    <w:rsid w:val="3345FBA9"/>
    <w:rsid w:val="354EADC2"/>
    <w:rsid w:val="3654D229"/>
    <w:rsid w:val="3782EA3B"/>
    <w:rsid w:val="38F60CDB"/>
    <w:rsid w:val="3933C218"/>
    <w:rsid w:val="3B20A934"/>
    <w:rsid w:val="3C46D5FA"/>
    <w:rsid w:val="3DE0A0E2"/>
    <w:rsid w:val="3E293C6F"/>
    <w:rsid w:val="3EC517ED"/>
    <w:rsid w:val="3F320DA6"/>
    <w:rsid w:val="3F7B5E27"/>
    <w:rsid w:val="424C74CA"/>
    <w:rsid w:val="438DDF17"/>
    <w:rsid w:val="4539FE8A"/>
    <w:rsid w:val="4718EB66"/>
    <w:rsid w:val="478385E0"/>
    <w:rsid w:val="47F03427"/>
    <w:rsid w:val="4893C939"/>
    <w:rsid w:val="489D2EA7"/>
    <w:rsid w:val="498DA2EE"/>
    <w:rsid w:val="49BE268F"/>
    <w:rsid w:val="4CA89542"/>
    <w:rsid w:val="4DA218EE"/>
    <w:rsid w:val="4E447CEE"/>
    <w:rsid w:val="4E653988"/>
    <w:rsid w:val="4ECCC393"/>
    <w:rsid w:val="4F95A4C5"/>
    <w:rsid w:val="50A88846"/>
    <w:rsid w:val="519D1B4D"/>
    <w:rsid w:val="51E19EB0"/>
    <w:rsid w:val="536DD9B8"/>
    <w:rsid w:val="557A9E6E"/>
    <w:rsid w:val="55FC3B29"/>
    <w:rsid w:val="56F35711"/>
    <w:rsid w:val="57166ECF"/>
    <w:rsid w:val="58B23F30"/>
    <w:rsid w:val="58D67297"/>
    <w:rsid w:val="5ABC8054"/>
    <w:rsid w:val="5B19001F"/>
    <w:rsid w:val="5B46C0B3"/>
    <w:rsid w:val="5D55A5AA"/>
    <w:rsid w:val="5D761F55"/>
    <w:rsid w:val="5DA80B8F"/>
    <w:rsid w:val="5E11D5F3"/>
    <w:rsid w:val="5F211C0D"/>
    <w:rsid w:val="6028EB8E"/>
    <w:rsid w:val="608110FA"/>
    <w:rsid w:val="60838824"/>
    <w:rsid w:val="630DE1C7"/>
    <w:rsid w:val="6441202D"/>
    <w:rsid w:val="65E78BF1"/>
    <w:rsid w:val="679F8FDC"/>
    <w:rsid w:val="67D05923"/>
    <w:rsid w:val="67FC1AF3"/>
    <w:rsid w:val="681F3A6F"/>
    <w:rsid w:val="682D3A45"/>
    <w:rsid w:val="68985851"/>
    <w:rsid w:val="69A05425"/>
    <w:rsid w:val="6AC1084A"/>
    <w:rsid w:val="6BB5FA2D"/>
    <w:rsid w:val="6CC3B94A"/>
    <w:rsid w:val="6D6C115E"/>
    <w:rsid w:val="702246FB"/>
    <w:rsid w:val="7071FC8F"/>
    <w:rsid w:val="72D93EA0"/>
    <w:rsid w:val="73A99D51"/>
    <w:rsid w:val="740F7373"/>
    <w:rsid w:val="75080B73"/>
    <w:rsid w:val="752D3522"/>
    <w:rsid w:val="75456DB2"/>
    <w:rsid w:val="757C0355"/>
    <w:rsid w:val="7645407D"/>
    <w:rsid w:val="76E13E13"/>
    <w:rsid w:val="76EB9316"/>
    <w:rsid w:val="77280163"/>
    <w:rsid w:val="7737D55E"/>
    <w:rsid w:val="783FAC35"/>
    <w:rsid w:val="787D0E74"/>
    <w:rsid w:val="79DB7C96"/>
    <w:rsid w:val="7A18DED5"/>
    <w:rsid w:val="7A1DC00B"/>
    <w:rsid w:val="7A2333D8"/>
    <w:rsid w:val="7A6DE1AB"/>
    <w:rsid w:val="7BB4AF36"/>
    <w:rsid w:val="7C7BC402"/>
    <w:rsid w:val="7CA78F16"/>
    <w:rsid w:val="7D5AD49A"/>
    <w:rsid w:val="7DC52B56"/>
    <w:rsid w:val="7DD6F2D7"/>
    <w:rsid w:val="7E204358"/>
    <w:rsid w:val="7FF858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66ECE21"/>
  <w15:docId w15:val="{33E597A4-5FF6-474F-AEED-6C4310B0D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1" w:qFormat="1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10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character" w:customStyle="1" w:styleId="normaltextrun">
    <w:name w:val="normaltextrun"/>
    <w:basedOn w:val="DefaultParagraphFont"/>
    <w:rsid w:val="00B66780"/>
  </w:style>
  <w:style w:type="character" w:customStyle="1" w:styleId="eop">
    <w:name w:val="eop"/>
    <w:basedOn w:val="DefaultParagraphFont"/>
    <w:rsid w:val="00B66780"/>
  </w:style>
  <w:style w:type="paragraph" w:customStyle="1" w:styleId="paragraph">
    <w:name w:val="paragraph"/>
    <w:basedOn w:val="Normal"/>
    <w:rsid w:val="007C6B00"/>
    <w:pPr>
      <w:spacing w:before="100" w:beforeAutospacing="1" w:after="100" w:afterAutospacing="1"/>
    </w:pPr>
    <w:rPr>
      <w:sz w:val="24"/>
      <w:szCs w:val="24"/>
    </w:rPr>
  </w:style>
  <w:style w:type="character" w:customStyle="1" w:styleId="ui-provider">
    <w:name w:val="ui-provider"/>
    <w:basedOn w:val="DefaultParagraphFont"/>
    <w:uiPriority w:val="1"/>
    <w:rsid w:val="3C46D5FA"/>
  </w:style>
  <w:style w:type="paragraph" w:styleId="NoSpacing">
    <w:name w:val="No Spacing"/>
    <w:uiPriority w:val="1"/>
    <w:qFormat/>
    <w:rsid w:val="002A4C54"/>
    <w:rPr>
      <w:rFonts w:ascii="Arial" w:hAnsi="Arial"/>
      <w:sz w:val="2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82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88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7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34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046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6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9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755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322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cid:image001.png@01D0EA4A.2BD679A0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8AE554D8956149B2A7D1DCA4C0A1D4" ma:contentTypeVersion="6" ma:contentTypeDescription="Create a new document." ma:contentTypeScope="" ma:versionID="3229a3401a4b4dfd20cd88388d5ab595">
  <xsd:schema xmlns:xsd="http://www.w3.org/2001/XMLSchema" xmlns:xs="http://www.w3.org/2001/XMLSchema" xmlns:p="http://schemas.microsoft.com/office/2006/metadata/properties" xmlns:ns2="b8d55579-4ba0-48f9-8102-ee9760f296ae" targetNamespace="http://schemas.microsoft.com/office/2006/metadata/properties" ma:root="true" ma:fieldsID="ff75f46c2162732e3858d951b410dd1c" ns2:_="">
    <xsd:import namespace="b8d55579-4ba0-48f9-8102-ee9760f296a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d55579-4ba0-48f9-8102-ee9760f296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F2D0717-9A73-4E63-AF92-5458658B1E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d55579-4ba0-48f9-8102-ee9760f296a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85B6BFA-D787-4B2D-973B-3DC42CBAE1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24063EA-55F0-4D16-B0D5-621F4F09DCD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4</TotalTime>
  <Pages>11</Pages>
  <Words>3998</Words>
  <Characters>24154</Characters>
  <Application>Microsoft Office Word</Application>
  <DocSecurity>0</DocSecurity>
  <Lines>201</Lines>
  <Paragraphs>56</Paragraphs>
  <ScaleCrop>false</ScaleCrop>
  <Company>S.I.H.E.</Company>
  <LinksUpToDate>false</LinksUpToDate>
  <CharactersWithSpaces>28096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GA36d Lefel 7</dc:title>
  <dc:subject/>
  <dc:creator>fad-lc</dc:creator>
  <cp:keywords/>
  <dc:description>Awst 2018</dc:description>
  <cp:lastModifiedBy>Catherine Morgan</cp:lastModifiedBy>
  <cp:revision>10</cp:revision>
  <cp:lastPrinted>2023-12-20T15:43:00Z</cp:lastPrinted>
  <dcterms:created xsi:type="dcterms:W3CDTF">2026-04-23T14:02:00Z</dcterms:created>
  <dcterms:modified xsi:type="dcterms:W3CDTF">2026-04-23T14:07:00Z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  <property fmtid="{D5CDD505-2E9C-101B-9397-08002B2CF9AE}" pid="5" name="ContentTypeId">
    <vt:lpwstr>0x010100488AE554D8956149B2A7D1DCA4C0A1D4</vt:lpwstr>
  </property>
</Properties>
</file>