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ED052" w14:textId="101D0A72" w:rsidR="001A5429" w:rsidRDefault="00EC0FB3" w:rsidP="001E1E58">
      <w:r>
        <w:t>No A</w:t>
      </w:r>
      <w:r w:rsidR="00C53177">
        <w:t xml:space="preserve">.I was used for this </w:t>
      </w:r>
      <w:proofErr w:type="gramStart"/>
      <w:r w:rsidR="00C53177">
        <w:t>assignment</w:t>
      </w:r>
      <w:proofErr w:type="gramEnd"/>
    </w:p>
    <w:p w14:paraId="2F9A10AA" w14:textId="77777777" w:rsidR="00EC0FB3" w:rsidRDefault="00EC0FB3" w:rsidP="001E1E58"/>
    <w:p w14:paraId="32AD5E59" w14:textId="77777777" w:rsidR="00EC0FB3" w:rsidRDefault="00EC0FB3" w:rsidP="001E1E58"/>
    <w:p w14:paraId="3D2556BB" w14:textId="77777777" w:rsidR="00EC0FB3" w:rsidRDefault="00EC0FB3" w:rsidP="001E1E58"/>
    <w:p w14:paraId="477040A7" w14:textId="77777777" w:rsidR="00EC0FB3" w:rsidRDefault="00EC0FB3" w:rsidP="001E1E58"/>
    <w:p w14:paraId="4DC9E9CB" w14:textId="77777777" w:rsidR="00EC0FB3" w:rsidRDefault="00EC0FB3" w:rsidP="001E1E58"/>
    <w:p w14:paraId="6401F301" w14:textId="77777777" w:rsidR="00EC0FB3" w:rsidRDefault="00EC0FB3" w:rsidP="001E1E58"/>
    <w:p w14:paraId="2234CB1D" w14:textId="77777777" w:rsidR="00EC0FB3" w:rsidRDefault="00EC0FB3" w:rsidP="001E1E58"/>
    <w:p w14:paraId="44642C39" w14:textId="77777777" w:rsidR="00EC0FB3" w:rsidRDefault="00EC0FB3" w:rsidP="001E1E58"/>
    <w:p w14:paraId="1C658F91" w14:textId="77777777" w:rsidR="00EC0FB3" w:rsidRDefault="00EC0FB3" w:rsidP="001E1E58"/>
    <w:p w14:paraId="09CBABC2" w14:textId="77777777" w:rsidR="00EC0FB3" w:rsidRDefault="00EC0FB3" w:rsidP="001E1E58"/>
    <w:p w14:paraId="502BB1A8" w14:textId="77777777" w:rsidR="00EC0FB3" w:rsidRDefault="00EC0FB3" w:rsidP="001E1E58"/>
    <w:p w14:paraId="608F9BAA" w14:textId="77777777" w:rsidR="00EC0FB3" w:rsidRDefault="00EC0FB3" w:rsidP="001E1E58"/>
    <w:p w14:paraId="25748387" w14:textId="77777777" w:rsidR="00EC0FB3" w:rsidRDefault="00EC0FB3" w:rsidP="001E1E58"/>
    <w:p w14:paraId="0906A10B" w14:textId="77777777" w:rsidR="00EC0FB3" w:rsidRDefault="00EC0FB3" w:rsidP="001E1E58"/>
    <w:p w14:paraId="2B1B42EF" w14:textId="77777777" w:rsidR="00EC0FB3" w:rsidRDefault="00EC0FB3" w:rsidP="001E1E58"/>
    <w:p w14:paraId="690BD821" w14:textId="77777777" w:rsidR="00EC0FB3" w:rsidRDefault="00EC0FB3" w:rsidP="001E1E58"/>
    <w:p w14:paraId="78726C30" w14:textId="77777777" w:rsidR="00EC0FB3" w:rsidRDefault="00EC0FB3" w:rsidP="001E1E58"/>
    <w:p w14:paraId="11485343" w14:textId="77777777" w:rsidR="00EC0FB3" w:rsidRDefault="00EC0FB3" w:rsidP="001E1E58"/>
    <w:p w14:paraId="35BB210A" w14:textId="77777777" w:rsidR="00EC0FB3" w:rsidRDefault="00EC0FB3" w:rsidP="001E1E58"/>
    <w:p w14:paraId="05DB1CE2" w14:textId="77777777" w:rsidR="00EC0FB3" w:rsidRDefault="00EC0FB3" w:rsidP="001E1E58"/>
    <w:p w14:paraId="27343253" w14:textId="77777777" w:rsidR="00EC0FB3" w:rsidRPr="008D3900" w:rsidRDefault="00EC0FB3" w:rsidP="001E1E58"/>
    <w:tbl>
      <w:tblPr>
        <w:tblW w:w="0" w:type="auto"/>
        <w:tblLook w:val="0600" w:firstRow="0" w:lastRow="0" w:firstColumn="0" w:lastColumn="0" w:noHBand="1" w:noVBand="1"/>
      </w:tblPr>
      <w:tblGrid>
        <w:gridCol w:w="1134"/>
        <w:gridCol w:w="1161"/>
        <w:gridCol w:w="4535"/>
        <w:gridCol w:w="1190"/>
        <w:gridCol w:w="1006"/>
      </w:tblGrid>
      <w:tr w:rsidR="0092125E" w:rsidRPr="008D3900" w14:paraId="484A0FDD" w14:textId="77777777" w:rsidTr="00A75609">
        <w:tc>
          <w:tcPr>
            <w:tcW w:w="9026" w:type="dxa"/>
            <w:gridSpan w:val="5"/>
            <w:vAlign w:val="center"/>
          </w:tcPr>
          <w:p w14:paraId="1E3A93F0" w14:textId="54542262" w:rsidR="0092125E" w:rsidRPr="008D3900" w:rsidRDefault="00000000" w:rsidP="0092125E">
            <w:pPr>
              <w:pStyle w:val="Title"/>
            </w:pPr>
            <w:sdt>
              <w:sdtPr>
                <w:alias w:val="Title"/>
                <w:tag w:val=""/>
                <w:id w:val="2016188051"/>
                <w:placeholder>
                  <w:docPart w:val="64FD1CB2538948CBA67FE8A86C6D65E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15:appearance w15:val="hidden"/>
                <w:text/>
              </w:sdtPr>
              <w:sdtContent>
                <w:r w:rsidR="00F42673" w:rsidRPr="008D3900">
                  <w:t>portfolio</w:t>
                </w:r>
              </w:sdtContent>
            </w:sdt>
          </w:p>
        </w:tc>
      </w:tr>
      <w:tr w:rsidR="0092125E" w:rsidRPr="008D3900" w14:paraId="4D13EFA1" w14:textId="77777777" w:rsidTr="00A75609">
        <w:trPr>
          <w:trHeight w:val="144"/>
        </w:trPr>
        <w:tc>
          <w:tcPr>
            <w:tcW w:w="1134" w:type="dxa"/>
            <w:shd w:val="clear" w:color="auto" w:fill="auto"/>
          </w:tcPr>
          <w:p w14:paraId="5C4F7B88" w14:textId="77777777" w:rsidR="0092125E" w:rsidRPr="008D3900" w:rsidRDefault="0092125E" w:rsidP="0092125E">
            <w:pPr>
              <w:spacing w:before="0" w:after="0"/>
              <w:rPr>
                <w:sz w:val="10"/>
                <w:szCs w:val="10"/>
              </w:rPr>
            </w:pPr>
          </w:p>
        </w:tc>
        <w:tc>
          <w:tcPr>
            <w:tcW w:w="6886" w:type="dxa"/>
            <w:gridSpan w:val="3"/>
            <w:shd w:val="clear" w:color="auto" w:fill="549E39" w:themeFill="accent1"/>
            <w:vAlign w:val="center"/>
          </w:tcPr>
          <w:p w14:paraId="7042FFF9" w14:textId="77777777" w:rsidR="0092125E" w:rsidRPr="008D3900" w:rsidRDefault="0092125E" w:rsidP="0092125E">
            <w:pPr>
              <w:spacing w:before="0" w:after="0"/>
              <w:rPr>
                <w:sz w:val="10"/>
                <w:szCs w:val="10"/>
              </w:rPr>
            </w:pPr>
          </w:p>
        </w:tc>
        <w:tc>
          <w:tcPr>
            <w:tcW w:w="1006" w:type="dxa"/>
            <w:shd w:val="clear" w:color="auto" w:fill="auto"/>
          </w:tcPr>
          <w:p w14:paraId="5562DF0E" w14:textId="77777777" w:rsidR="0092125E" w:rsidRPr="008D3900" w:rsidRDefault="0092125E" w:rsidP="0092125E">
            <w:pPr>
              <w:spacing w:before="0" w:after="0"/>
              <w:rPr>
                <w:sz w:val="10"/>
                <w:szCs w:val="10"/>
              </w:rPr>
            </w:pPr>
          </w:p>
        </w:tc>
      </w:tr>
      <w:tr w:rsidR="0092125E" w:rsidRPr="008D3900" w14:paraId="04C8DE25" w14:textId="77777777" w:rsidTr="00A75609">
        <w:tc>
          <w:tcPr>
            <w:tcW w:w="9026" w:type="dxa"/>
            <w:gridSpan w:val="5"/>
            <w:vAlign w:val="center"/>
          </w:tcPr>
          <w:p w14:paraId="10DCE1A3" w14:textId="78D09285" w:rsidR="0092125E" w:rsidRPr="008D3900" w:rsidRDefault="00F42673" w:rsidP="00D83966">
            <w:pPr>
              <w:pStyle w:val="Title"/>
            </w:pPr>
            <w:r w:rsidRPr="008D3900">
              <w:t>of volunteering</w:t>
            </w:r>
          </w:p>
        </w:tc>
      </w:tr>
      <w:tr w:rsidR="0092125E" w:rsidRPr="008D3900" w14:paraId="27E88F6B" w14:textId="77777777" w:rsidTr="00A75609">
        <w:trPr>
          <w:trHeight w:val="1368"/>
        </w:trPr>
        <w:tc>
          <w:tcPr>
            <w:tcW w:w="2295" w:type="dxa"/>
            <w:gridSpan w:val="2"/>
          </w:tcPr>
          <w:p w14:paraId="28FEE033" w14:textId="77777777" w:rsidR="0092125E" w:rsidRPr="008D3900" w:rsidRDefault="0092125E" w:rsidP="001E1E58"/>
        </w:tc>
        <w:tc>
          <w:tcPr>
            <w:tcW w:w="4535" w:type="dxa"/>
            <w:shd w:val="clear" w:color="auto" w:fill="549E39" w:themeFill="accent1"/>
            <w:vAlign w:val="center"/>
          </w:tcPr>
          <w:p w14:paraId="54EBC531" w14:textId="5ED17406" w:rsidR="0092125E" w:rsidRPr="008D3900" w:rsidRDefault="00F42673" w:rsidP="0092125E">
            <w:pPr>
              <w:pStyle w:val="Subtitle"/>
            </w:pPr>
            <w:r w:rsidRPr="00CD493F">
              <w:rPr>
                <w:color w:val="2AFCCE" w:themeColor="accent4" w:themeTint="99"/>
                <w:lang w:bidi="en-GB"/>
              </w:rPr>
              <w:t>EXPERIENCE</w:t>
            </w:r>
          </w:p>
        </w:tc>
        <w:tc>
          <w:tcPr>
            <w:tcW w:w="2196" w:type="dxa"/>
            <w:gridSpan w:val="2"/>
          </w:tcPr>
          <w:p w14:paraId="73F8B945" w14:textId="77777777" w:rsidR="0092125E" w:rsidRPr="008D3900" w:rsidRDefault="0092125E" w:rsidP="001E1E58"/>
        </w:tc>
      </w:tr>
    </w:tbl>
    <w:p w14:paraId="1FD2BF62" w14:textId="77777777" w:rsidR="00066DE2" w:rsidRPr="008D3900" w:rsidRDefault="001A5429" w:rsidP="0092125E">
      <w:r w:rsidRPr="008D3900">
        <w:rPr>
          <w:lang w:bidi="en-GB"/>
        </w:rPr>
        <w:t xml:space="preserve"> </w:t>
      </w:r>
    </w:p>
    <w:p w14:paraId="1CF8735B" w14:textId="7491F30C" w:rsidR="00066DE2" w:rsidRPr="008D3900" w:rsidRDefault="00D02465" w:rsidP="00F42673">
      <w:pPr>
        <w:spacing w:before="0" w:after="160" w:line="259" w:lineRule="auto"/>
        <w:sectPr w:rsidR="00066DE2" w:rsidRPr="008D3900" w:rsidSect="00D02465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6480" w:right="1440" w:bottom="720" w:left="1440" w:header="288" w:footer="288" w:gutter="0"/>
          <w:cols w:space="708"/>
          <w:docGrid w:linePitch="360"/>
        </w:sectPr>
      </w:pPr>
      <w:r w:rsidRPr="008D3900">
        <w:rPr>
          <w:lang w:bidi="en-GB"/>
        </w:rPr>
        <w:br w:type="page"/>
      </w:r>
    </w:p>
    <w:sdt>
      <w:sdtPr>
        <w:rPr>
          <w:rFonts w:asciiTheme="minorHAnsi" w:hAnsiTheme="minorHAnsi"/>
          <w:b w:val="0"/>
          <w:color w:val="595959" w:themeColor="text1" w:themeTint="A6"/>
          <w:sz w:val="24"/>
          <w:szCs w:val="40"/>
        </w:rPr>
        <w:id w:val="350538378"/>
        <w:docPartObj>
          <w:docPartGallery w:val="Table of Contents"/>
          <w:docPartUnique/>
        </w:docPartObj>
      </w:sdtPr>
      <w:sdtEndPr>
        <w:rPr>
          <w:bCs/>
          <w:szCs w:val="22"/>
        </w:rPr>
      </w:sdtEndPr>
      <w:sdtContent>
        <w:p w14:paraId="026E3BCF" w14:textId="77777777" w:rsidR="001E1E58" w:rsidRPr="008D3900" w:rsidRDefault="00493EC0" w:rsidP="003F13B0">
          <w:pPr>
            <w:pStyle w:val="TOCHeading"/>
            <w:rPr>
              <w:szCs w:val="40"/>
            </w:rPr>
          </w:pPr>
          <w:r w:rsidRPr="008D3900">
            <w:rPr>
              <w:szCs w:val="40"/>
              <w:lang w:bidi="en-GB"/>
            </w:rPr>
            <w:t>TABLE OF CONTENTS</w:t>
          </w:r>
        </w:p>
        <w:p w14:paraId="59F92E31" w14:textId="77777777" w:rsidR="00FC3A64" w:rsidRPr="008D3900" w:rsidRDefault="001E1E58">
          <w:pPr>
            <w:pStyle w:val="TOC1"/>
            <w:tabs>
              <w:tab w:val="right" w:leader="dot" w:pos="4696"/>
            </w:tabs>
          </w:pPr>
          <w:r w:rsidRPr="008D3900">
            <w:rPr>
              <w:b/>
              <w:lang w:bidi="en-GB"/>
            </w:rPr>
            <w:fldChar w:fldCharType="begin"/>
          </w:r>
          <w:r w:rsidRPr="008D3900">
            <w:rPr>
              <w:b/>
              <w:lang w:bidi="en-GB"/>
            </w:rPr>
            <w:instrText xml:space="preserve"> TOC \o "1-3" \h \z \u </w:instrText>
          </w:r>
          <w:r w:rsidRPr="008D3900">
            <w:rPr>
              <w:b/>
              <w:lang w:bidi="en-GB"/>
            </w:rPr>
            <w:fldChar w:fldCharType="separate"/>
          </w:r>
          <w:hyperlink w:anchor="_Toc24553696" w:history="1">
            <w:r w:rsidR="00FC3A64" w:rsidRPr="008D3900">
              <w:rPr>
                <w:rStyle w:val="Hyperlink"/>
                <w:lang w:bidi="en-GB"/>
              </w:rPr>
              <w:t>Introduction</w:t>
            </w:r>
            <w:r w:rsidR="00FC3A64" w:rsidRPr="008D3900">
              <w:rPr>
                <w:webHidden/>
              </w:rPr>
              <w:tab/>
            </w:r>
            <w:r w:rsidR="00FC3A64" w:rsidRPr="008D3900">
              <w:rPr>
                <w:webHidden/>
              </w:rPr>
              <w:fldChar w:fldCharType="begin"/>
            </w:r>
            <w:r w:rsidR="00FC3A64" w:rsidRPr="008D3900">
              <w:rPr>
                <w:webHidden/>
              </w:rPr>
              <w:instrText xml:space="preserve"> PAGEREF _Toc24553696 \h </w:instrText>
            </w:r>
            <w:r w:rsidR="00FC3A64" w:rsidRPr="008D3900">
              <w:rPr>
                <w:webHidden/>
              </w:rPr>
            </w:r>
            <w:r w:rsidR="00FC3A64" w:rsidRPr="008D3900">
              <w:rPr>
                <w:webHidden/>
              </w:rPr>
              <w:fldChar w:fldCharType="separate"/>
            </w:r>
            <w:r w:rsidR="00FC3A64" w:rsidRPr="008D3900">
              <w:rPr>
                <w:webHidden/>
              </w:rPr>
              <w:t>3</w:t>
            </w:r>
            <w:r w:rsidR="00FC3A64" w:rsidRPr="008D3900">
              <w:rPr>
                <w:webHidden/>
              </w:rPr>
              <w:fldChar w:fldCharType="end"/>
            </w:r>
          </w:hyperlink>
        </w:p>
        <w:p w14:paraId="3280CDA2" w14:textId="1D13654B" w:rsidR="008D3900" w:rsidRDefault="008D3900" w:rsidP="008D3900">
          <w:r w:rsidRPr="008D3900">
            <w:t>Reflection</w:t>
          </w:r>
          <w:r w:rsidR="00083FD5">
            <w:t>……………………………</w:t>
          </w:r>
          <w:proofErr w:type="gramStart"/>
          <w:r w:rsidR="00083FD5">
            <w:t>…..</w:t>
          </w:r>
          <w:proofErr w:type="gramEnd"/>
          <w:r w:rsidR="00083FD5">
            <w:t>…...3</w:t>
          </w:r>
        </w:p>
        <w:p w14:paraId="1C846A67" w14:textId="3FDA07D9" w:rsidR="0064550B" w:rsidRPr="008D3900" w:rsidRDefault="00083FD5" w:rsidP="008D3900">
          <w:r>
            <w:t>Reference………………………</w:t>
          </w:r>
          <w:proofErr w:type="gramStart"/>
          <w:r>
            <w:t>…..</w:t>
          </w:r>
          <w:proofErr w:type="gramEnd"/>
          <w:r>
            <w:t xml:space="preserve">………..4 </w:t>
          </w:r>
        </w:p>
        <w:p w14:paraId="0BE24F2F" w14:textId="02D9F5C8" w:rsidR="008D3900" w:rsidRDefault="00A033F5" w:rsidP="008D3900">
          <w:r>
            <w:t>Evidence</w:t>
          </w:r>
          <w:r w:rsidR="00A346AE">
            <w:t>…………………………………</w:t>
          </w:r>
          <w:proofErr w:type="gramStart"/>
          <w:r w:rsidR="00A346AE">
            <w:t>…..</w:t>
          </w:r>
          <w:proofErr w:type="gramEnd"/>
        </w:p>
        <w:p w14:paraId="64719E1F" w14:textId="51F068E3" w:rsidR="00A033F5" w:rsidRDefault="00A033F5" w:rsidP="008D3900">
          <w:r>
            <w:t>Training</w:t>
          </w:r>
          <w:r w:rsidR="00A346AE">
            <w:t>………………………………………</w:t>
          </w:r>
        </w:p>
        <w:p w14:paraId="39744BE7" w14:textId="0C36818F" w:rsidR="00A033F5" w:rsidRDefault="00A033F5" w:rsidP="008D3900">
          <w:r>
            <w:t>Mission Statement</w:t>
          </w:r>
          <w:r w:rsidR="005F07BE">
            <w:t>………………………….</w:t>
          </w:r>
        </w:p>
        <w:p w14:paraId="17B89F20" w14:textId="0BF3D4F4" w:rsidR="00A033F5" w:rsidRDefault="005F07BE" w:rsidP="008D3900">
          <w:r>
            <w:t>Conclusion……………………………………</w:t>
          </w:r>
        </w:p>
        <w:p w14:paraId="3A80459A" w14:textId="69161769" w:rsidR="00A033F5" w:rsidRDefault="00A346AE" w:rsidP="008D3900">
          <w:r>
            <w:t>appendix</w:t>
          </w:r>
          <w:r w:rsidR="005F07BE">
            <w:t>………………………………………</w:t>
          </w:r>
        </w:p>
        <w:p w14:paraId="58BA5375" w14:textId="5C668B31" w:rsidR="00A346AE" w:rsidRPr="008D3900" w:rsidRDefault="005F07BE" w:rsidP="008D3900">
          <w:r>
            <w:t>Reference…………………………………….</w:t>
          </w:r>
        </w:p>
        <w:p w14:paraId="6E6798CC" w14:textId="77777777" w:rsidR="001E1E58" w:rsidRPr="008D3900" w:rsidRDefault="001E1E58" w:rsidP="00974BF8">
          <w:pPr>
            <w:tabs>
              <w:tab w:val="left" w:pos="5670"/>
            </w:tabs>
            <w:ind w:left="5103"/>
          </w:pPr>
          <w:r w:rsidRPr="008D3900">
            <w:rPr>
              <w:b/>
              <w:lang w:bidi="en-GB"/>
            </w:rPr>
            <w:fldChar w:fldCharType="end"/>
          </w:r>
        </w:p>
      </w:sdtContent>
    </w:sdt>
    <w:p w14:paraId="175DB4F6" w14:textId="77777777" w:rsidR="000A7626" w:rsidRPr="008D3900" w:rsidRDefault="000A7626" w:rsidP="000A7626"/>
    <w:p w14:paraId="00F3F5BF" w14:textId="77777777" w:rsidR="000A7626" w:rsidRPr="008D3900" w:rsidRDefault="000A7626" w:rsidP="000A7626">
      <w:pPr>
        <w:sectPr w:rsidR="000A7626" w:rsidRPr="008D3900" w:rsidSect="00D02465">
          <w:footerReference w:type="first" r:id="rId15"/>
          <w:type w:val="continuous"/>
          <w:pgSz w:w="11906" w:h="16838" w:code="9"/>
          <w:pgMar w:top="2160" w:right="1080" w:bottom="720" w:left="6120" w:header="432" w:footer="432" w:gutter="0"/>
          <w:pgNumType w:fmt="lowerRoman"/>
          <w:cols w:space="708"/>
          <w:titlePg/>
          <w:docGrid w:linePitch="360"/>
        </w:sectPr>
      </w:pPr>
    </w:p>
    <w:bookmarkStart w:id="0" w:name="_Toc24553696"/>
    <w:p w14:paraId="2A275297" w14:textId="77777777" w:rsidR="001E1E58" w:rsidRPr="008D3900" w:rsidRDefault="00000000" w:rsidP="003471C7">
      <w:pPr>
        <w:pStyle w:val="Heading1"/>
        <w:jc w:val="center"/>
        <w:rPr>
          <w:color w:val="2AFCCE" w:themeColor="accent4" w:themeTint="99"/>
        </w:rPr>
      </w:pPr>
      <w:sdt>
        <w:sdtPr>
          <w:rPr>
            <w:color w:val="2AFCCE" w:themeColor="accent4" w:themeTint="99"/>
          </w:rPr>
          <w:id w:val="1498622095"/>
          <w:placeholder>
            <w:docPart w:val="9B6CFA6F468246568A52A3BE5A6D9501"/>
          </w:placeholder>
          <w:temporary/>
          <w:showingPlcHdr/>
          <w15:appearance w15:val="hidden"/>
        </w:sdtPr>
        <w:sdtContent>
          <w:r w:rsidR="00347AF5" w:rsidRPr="008A7DF5">
            <w:rPr>
              <w:rFonts w:ascii="Times New Roman" w:hAnsi="Times New Roman" w:cs="Times New Roman"/>
              <w:color w:val="auto"/>
              <w:lang w:bidi="en-GB"/>
            </w:rPr>
            <w:t>Introduction</w:t>
          </w:r>
        </w:sdtContent>
      </w:sdt>
      <w:bookmarkEnd w:id="0"/>
    </w:p>
    <w:p w14:paraId="68EC1138" w14:textId="435D8BDA" w:rsidR="00A449E0" w:rsidRPr="008A7DF5" w:rsidRDefault="00F42673" w:rsidP="004F3DF7">
      <w:pPr>
        <w:jc w:val="both"/>
        <w:rPr>
          <w:rFonts w:ascii="Times New Roman" w:hAnsi="Times New Roman" w:cs="Times New Roman"/>
          <w:color w:val="auto"/>
        </w:rPr>
      </w:pPr>
      <w:r w:rsidRPr="008A7DF5">
        <w:rPr>
          <w:rFonts w:ascii="Times New Roman" w:hAnsi="Times New Roman" w:cs="Times New Roman"/>
          <w:color w:val="auto"/>
        </w:rPr>
        <w:t xml:space="preserve">Volunteering is an excellent way to help the </w:t>
      </w:r>
      <w:r w:rsidR="004F3DF7" w:rsidRPr="008A7DF5">
        <w:rPr>
          <w:rFonts w:ascii="Times New Roman" w:hAnsi="Times New Roman" w:cs="Times New Roman"/>
          <w:color w:val="auto"/>
        </w:rPr>
        <w:t>community,</w:t>
      </w:r>
      <w:r w:rsidRPr="008A7DF5">
        <w:rPr>
          <w:rFonts w:ascii="Times New Roman" w:hAnsi="Times New Roman" w:cs="Times New Roman"/>
          <w:color w:val="auto"/>
        </w:rPr>
        <w:t xml:space="preserve"> especially those who struggle with </w:t>
      </w:r>
      <w:r w:rsidR="004F3DF7" w:rsidRPr="008A7DF5">
        <w:rPr>
          <w:rFonts w:ascii="Times New Roman" w:hAnsi="Times New Roman" w:cs="Times New Roman"/>
          <w:color w:val="auto"/>
        </w:rPr>
        <w:t>day-to-day</w:t>
      </w:r>
      <w:r w:rsidRPr="008A7DF5">
        <w:rPr>
          <w:rFonts w:ascii="Times New Roman" w:hAnsi="Times New Roman" w:cs="Times New Roman"/>
          <w:color w:val="auto"/>
        </w:rPr>
        <w:t xml:space="preserve"> life or have no family close by or at all. So why do charities struggle to get volunteers in this portfolio </w:t>
      </w:r>
      <w:r w:rsidR="004F3DF7" w:rsidRPr="008A7DF5">
        <w:rPr>
          <w:rFonts w:ascii="Times New Roman" w:hAnsi="Times New Roman" w:cs="Times New Roman"/>
          <w:color w:val="auto"/>
        </w:rPr>
        <w:t xml:space="preserve">I will be reflecting on the difficulties of becoming a volunteer, the training required the interviews and DBS checks that </w:t>
      </w:r>
      <w:proofErr w:type="gramStart"/>
      <w:r w:rsidR="004F3DF7" w:rsidRPr="008A7DF5">
        <w:rPr>
          <w:rFonts w:ascii="Times New Roman" w:hAnsi="Times New Roman" w:cs="Times New Roman"/>
          <w:color w:val="auto"/>
        </w:rPr>
        <w:t>are required</w:t>
      </w:r>
      <w:proofErr w:type="gramEnd"/>
      <w:r w:rsidR="004F3DF7" w:rsidRPr="008A7DF5">
        <w:rPr>
          <w:rFonts w:ascii="Times New Roman" w:hAnsi="Times New Roman" w:cs="Times New Roman"/>
          <w:color w:val="auto"/>
        </w:rPr>
        <w:t xml:space="preserve">. All the previously mentioned are not quick tasks that </w:t>
      </w:r>
      <w:proofErr w:type="gramStart"/>
      <w:r w:rsidR="004F3DF7" w:rsidRPr="008A7DF5">
        <w:rPr>
          <w:rFonts w:ascii="Times New Roman" w:hAnsi="Times New Roman" w:cs="Times New Roman"/>
          <w:color w:val="auto"/>
        </w:rPr>
        <w:t>are done</w:t>
      </w:r>
      <w:proofErr w:type="gramEnd"/>
      <w:r w:rsidR="004F3DF7" w:rsidRPr="008A7DF5">
        <w:rPr>
          <w:rFonts w:ascii="Times New Roman" w:hAnsi="Times New Roman" w:cs="Times New Roman"/>
          <w:color w:val="auto"/>
        </w:rPr>
        <w:t xml:space="preserve"> this process has taken months before I was cleared for a match (a service user), all with good reason if a volunteer is adequately </w:t>
      </w:r>
      <w:r w:rsidR="00107F03" w:rsidRPr="008A7DF5">
        <w:rPr>
          <w:rFonts w:ascii="Times New Roman" w:hAnsi="Times New Roman" w:cs="Times New Roman"/>
          <w:color w:val="auto"/>
        </w:rPr>
        <w:t>prepared,</w:t>
      </w:r>
      <w:r w:rsidR="004F3DF7" w:rsidRPr="008A7DF5">
        <w:rPr>
          <w:rFonts w:ascii="Times New Roman" w:hAnsi="Times New Roman" w:cs="Times New Roman"/>
          <w:color w:val="auto"/>
        </w:rPr>
        <w:t xml:space="preserve"> </w:t>
      </w:r>
      <w:r w:rsidR="00107F03" w:rsidRPr="008A7DF5">
        <w:rPr>
          <w:rFonts w:ascii="Times New Roman" w:hAnsi="Times New Roman" w:cs="Times New Roman"/>
          <w:color w:val="auto"/>
        </w:rPr>
        <w:t xml:space="preserve">they would not be able to adequately support the clients. Due to this and the time it took I applied to numerous charities and have completed training for two, one of which is Marie Curie, for whom I have a </w:t>
      </w:r>
      <w:proofErr w:type="gramStart"/>
      <w:r w:rsidR="00107F03" w:rsidRPr="008A7DF5">
        <w:rPr>
          <w:rFonts w:ascii="Times New Roman" w:hAnsi="Times New Roman" w:cs="Times New Roman"/>
          <w:color w:val="auto"/>
        </w:rPr>
        <w:t>possible match</w:t>
      </w:r>
      <w:proofErr w:type="gramEnd"/>
      <w:r w:rsidR="00107F03" w:rsidRPr="008A7DF5">
        <w:rPr>
          <w:rFonts w:ascii="Times New Roman" w:hAnsi="Times New Roman" w:cs="Times New Roman"/>
          <w:color w:val="auto"/>
        </w:rPr>
        <w:t>, the manager</w:t>
      </w:r>
      <w:r w:rsidR="00A449E0" w:rsidRPr="008A7DF5">
        <w:rPr>
          <w:rFonts w:ascii="Times New Roman" w:hAnsi="Times New Roman" w:cs="Times New Roman"/>
          <w:color w:val="auto"/>
        </w:rPr>
        <w:t xml:space="preserve"> is going to</w:t>
      </w:r>
      <w:r w:rsidR="00107F03" w:rsidRPr="008A7DF5">
        <w:rPr>
          <w:rFonts w:ascii="Times New Roman" w:hAnsi="Times New Roman" w:cs="Times New Roman"/>
          <w:color w:val="auto"/>
        </w:rPr>
        <w:t xml:space="preserve"> </w:t>
      </w:r>
      <w:r w:rsidR="00A449E0" w:rsidRPr="008A7DF5">
        <w:rPr>
          <w:rFonts w:ascii="Times New Roman" w:hAnsi="Times New Roman" w:cs="Times New Roman"/>
          <w:color w:val="auto"/>
        </w:rPr>
        <w:t>speak and visit</w:t>
      </w:r>
      <w:r w:rsidR="00107F03" w:rsidRPr="008A7DF5">
        <w:rPr>
          <w:rFonts w:ascii="Times New Roman" w:hAnsi="Times New Roman" w:cs="Times New Roman"/>
          <w:color w:val="auto"/>
        </w:rPr>
        <w:t xml:space="preserve"> them before I receive the client’s information. The second is through </w:t>
      </w:r>
      <w:r w:rsidR="00A449E0" w:rsidRPr="008A7DF5">
        <w:rPr>
          <w:rFonts w:ascii="Times New Roman" w:hAnsi="Times New Roman" w:cs="Times New Roman"/>
          <w:color w:val="auto"/>
        </w:rPr>
        <w:t>Involve,</w:t>
      </w:r>
      <w:r w:rsidR="00107F03" w:rsidRPr="008A7DF5">
        <w:rPr>
          <w:rFonts w:ascii="Times New Roman" w:hAnsi="Times New Roman" w:cs="Times New Roman"/>
          <w:color w:val="auto"/>
        </w:rPr>
        <w:t xml:space="preserve"> which a DBS check still needs to </w:t>
      </w:r>
      <w:proofErr w:type="gramStart"/>
      <w:r w:rsidR="00107F03" w:rsidRPr="008A7DF5">
        <w:rPr>
          <w:rFonts w:ascii="Times New Roman" w:hAnsi="Times New Roman" w:cs="Times New Roman"/>
          <w:color w:val="auto"/>
        </w:rPr>
        <w:t>be completed</w:t>
      </w:r>
      <w:proofErr w:type="gramEnd"/>
      <w:r w:rsidR="00107F03" w:rsidRPr="008A7DF5">
        <w:rPr>
          <w:rFonts w:ascii="Times New Roman" w:hAnsi="Times New Roman" w:cs="Times New Roman"/>
          <w:color w:val="auto"/>
        </w:rPr>
        <w:t xml:space="preserve"> before I am assigned to </w:t>
      </w:r>
      <w:r w:rsidR="00A449E0" w:rsidRPr="008A7DF5">
        <w:rPr>
          <w:rFonts w:ascii="Times New Roman" w:hAnsi="Times New Roman" w:cs="Times New Roman"/>
          <w:color w:val="auto"/>
        </w:rPr>
        <w:t xml:space="preserve">the Mental Health and wellbeing service to support people who are in hospital or transitioning from hospital to re- entering society. </w:t>
      </w:r>
    </w:p>
    <w:p w14:paraId="2A1B26A1" w14:textId="77777777" w:rsidR="00A449E0" w:rsidRPr="008D3900" w:rsidRDefault="00A449E0" w:rsidP="004F3DF7">
      <w:pPr>
        <w:jc w:val="both"/>
      </w:pPr>
    </w:p>
    <w:p w14:paraId="46C8C45D" w14:textId="1CEEC45E" w:rsidR="00F42673" w:rsidRPr="008A7DF5" w:rsidRDefault="00A449E0" w:rsidP="004F3DF7">
      <w:pPr>
        <w:jc w:val="both"/>
        <w:rPr>
          <w:rFonts w:ascii="Times New Roman" w:hAnsi="Times New Roman" w:cs="Times New Roman"/>
          <w:color w:val="auto"/>
          <w:sz w:val="40"/>
          <w:szCs w:val="40"/>
          <w:u w:val="single"/>
        </w:rPr>
      </w:pPr>
      <w:r w:rsidRPr="008A7DF5">
        <w:rPr>
          <w:rFonts w:ascii="Times New Roman" w:hAnsi="Times New Roman" w:cs="Times New Roman"/>
          <w:color w:val="auto"/>
          <w:sz w:val="40"/>
          <w:szCs w:val="40"/>
          <w:u w:val="single"/>
        </w:rPr>
        <w:t>Reflection</w:t>
      </w:r>
    </w:p>
    <w:p w14:paraId="20864AFE" w14:textId="4B4AE2BA" w:rsidR="00CD493F" w:rsidRDefault="00261AC7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 w:rsidRPr="008A7DF5">
        <w:rPr>
          <w:rFonts w:ascii="Times New Roman" w:hAnsi="Times New Roman" w:cs="Times New Roman"/>
          <w:color w:val="auto"/>
          <w:szCs w:val="24"/>
        </w:rPr>
        <w:t>While doing the train</w:t>
      </w:r>
      <w:r w:rsidR="0036397C" w:rsidRPr="008A7DF5">
        <w:rPr>
          <w:rFonts w:ascii="Times New Roman" w:hAnsi="Times New Roman" w:cs="Times New Roman"/>
          <w:color w:val="auto"/>
          <w:szCs w:val="24"/>
        </w:rPr>
        <w:t>ing for both Involve and Marie Curie</w:t>
      </w:r>
      <w:r w:rsidR="00807883" w:rsidRPr="008A7DF5">
        <w:rPr>
          <w:rFonts w:ascii="Times New Roman" w:hAnsi="Times New Roman" w:cs="Times New Roman"/>
          <w:color w:val="auto"/>
          <w:szCs w:val="24"/>
        </w:rPr>
        <w:t xml:space="preserve">, the </w:t>
      </w:r>
      <w:r w:rsidR="008A7DF5" w:rsidRPr="008A7DF5">
        <w:rPr>
          <w:rFonts w:ascii="Times New Roman" w:hAnsi="Times New Roman" w:cs="Times New Roman"/>
          <w:color w:val="auto"/>
          <w:szCs w:val="24"/>
        </w:rPr>
        <w:t>first thing</w:t>
      </w:r>
      <w:r w:rsidR="00807883" w:rsidRPr="008A7DF5">
        <w:rPr>
          <w:rFonts w:ascii="Times New Roman" w:hAnsi="Times New Roman" w:cs="Times New Roman"/>
          <w:color w:val="auto"/>
          <w:szCs w:val="24"/>
        </w:rPr>
        <w:t xml:space="preserve"> that they both</w:t>
      </w:r>
      <w:r w:rsidR="001225E9" w:rsidRPr="008A7DF5">
        <w:rPr>
          <w:rFonts w:ascii="Times New Roman" w:hAnsi="Times New Roman" w:cs="Times New Roman"/>
          <w:color w:val="auto"/>
          <w:szCs w:val="24"/>
        </w:rPr>
        <w:t xml:space="preserve"> ensure that is understood is that </w:t>
      </w:r>
      <w:r w:rsidR="000F73E3" w:rsidRPr="008A7DF5">
        <w:rPr>
          <w:rFonts w:ascii="Times New Roman" w:hAnsi="Times New Roman" w:cs="Times New Roman"/>
          <w:color w:val="auto"/>
          <w:szCs w:val="24"/>
        </w:rPr>
        <w:t xml:space="preserve">they are not </w:t>
      </w:r>
      <w:r w:rsidR="00C60333" w:rsidRPr="008A7DF5">
        <w:rPr>
          <w:rFonts w:ascii="Times New Roman" w:hAnsi="Times New Roman" w:cs="Times New Roman"/>
          <w:color w:val="auto"/>
          <w:szCs w:val="24"/>
        </w:rPr>
        <w:t>counsellors,</w:t>
      </w:r>
      <w:r w:rsidR="000F73E3" w:rsidRPr="008A7DF5">
        <w:rPr>
          <w:rFonts w:ascii="Times New Roman" w:hAnsi="Times New Roman" w:cs="Times New Roman"/>
          <w:color w:val="auto"/>
          <w:szCs w:val="24"/>
        </w:rPr>
        <w:t xml:space="preserve"> </w:t>
      </w:r>
      <w:r w:rsidR="008A7DF5">
        <w:rPr>
          <w:rFonts w:ascii="Times New Roman" w:hAnsi="Times New Roman" w:cs="Times New Roman"/>
          <w:color w:val="auto"/>
          <w:szCs w:val="24"/>
        </w:rPr>
        <w:t>and we are not to beha</w:t>
      </w:r>
      <w:r w:rsidR="00C60333">
        <w:rPr>
          <w:rFonts w:ascii="Times New Roman" w:hAnsi="Times New Roman" w:cs="Times New Roman"/>
          <w:color w:val="auto"/>
          <w:szCs w:val="24"/>
        </w:rPr>
        <w:t>v</w:t>
      </w:r>
      <w:r w:rsidR="008A7DF5">
        <w:rPr>
          <w:rFonts w:ascii="Times New Roman" w:hAnsi="Times New Roman" w:cs="Times New Roman"/>
          <w:color w:val="auto"/>
          <w:szCs w:val="24"/>
        </w:rPr>
        <w:t xml:space="preserve">e as </w:t>
      </w:r>
      <w:r w:rsidR="00C60333">
        <w:rPr>
          <w:rFonts w:ascii="Times New Roman" w:hAnsi="Times New Roman" w:cs="Times New Roman"/>
          <w:color w:val="auto"/>
          <w:szCs w:val="24"/>
        </w:rPr>
        <w:t xml:space="preserve">such </w:t>
      </w:r>
      <w:r w:rsidR="005C1333">
        <w:rPr>
          <w:rFonts w:ascii="Times New Roman" w:hAnsi="Times New Roman" w:cs="Times New Roman"/>
          <w:color w:val="auto"/>
          <w:szCs w:val="24"/>
        </w:rPr>
        <w:t xml:space="preserve">which is </w:t>
      </w:r>
      <w:r w:rsidR="00562AA7">
        <w:rPr>
          <w:rFonts w:ascii="Times New Roman" w:hAnsi="Times New Roman" w:cs="Times New Roman"/>
          <w:color w:val="auto"/>
          <w:szCs w:val="24"/>
        </w:rPr>
        <w:t>understandab</w:t>
      </w:r>
      <w:r w:rsidR="00350D29">
        <w:rPr>
          <w:rFonts w:ascii="Times New Roman" w:hAnsi="Times New Roman" w:cs="Times New Roman"/>
          <w:color w:val="auto"/>
          <w:szCs w:val="24"/>
        </w:rPr>
        <w:t>le, which when</w:t>
      </w:r>
      <w:r w:rsidR="00E05D6B">
        <w:rPr>
          <w:rFonts w:ascii="Times New Roman" w:hAnsi="Times New Roman" w:cs="Times New Roman"/>
          <w:color w:val="auto"/>
          <w:szCs w:val="24"/>
        </w:rPr>
        <w:t xml:space="preserve"> </w:t>
      </w:r>
      <w:r w:rsidR="00350D29">
        <w:rPr>
          <w:rFonts w:ascii="Times New Roman" w:hAnsi="Times New Roman" w:cs="Times New Roman"/>
          <w:color w:val="auto"/>
          <w:szCs w:val="24"/>
        </w:rPr>
        <w:t xml:space="preserve">looking </w:t>
      </w:r>
      <w:r w:rsidR="00E05D6B">
        <w:rPr>
          <w:rFonts w:ascii="Times New Roman" w:hAnsi="Times New Roman" w:cs="Times New Roman"/>
          <w:color w:val="auto"/>
          <w:szCs w:val="24"/>
        </w:rPr>
        <w:t xml:space="preserve">back on a year and half of </w:t>
      </w:r>
      <w:r w:rsidR="00173A22">
        <w:rPr>
          <w:rFonts w:ascii="Times New Roman" w:hAnsi="Times New Roman" w:cs="Times New Roman"/>
          <w:color w:val="auto"/>
          <w:szCs w:val="24"/>
        </w:rPr>
        <w:t xml:space="preserve">counselling lessons are remarkably </w:t>
      </w:r>
      <w:r w:rsidR="009903C3">
        <w:rPr>
          <w:rFonts w:ascii="Times New Roman" w:hAnsi="Times New Roman" w:cs="Times New Roman"/>
          <w:color w:val="auto"/>
          <w:szCs w:val="24"/>
        </w:rPr>
        <w:t xml:space="preserve">similar especially </w:t>
      </w:r>
      <w:r w:rsidR="007D2525">
        <w:rPr>
          <w:rFonts w:ascii="Times New Roman" w:hAnsi="Times New Roman" w:cs="Times New Roman"/>
          <w:color w:val="auto"/>
          <w:szCs w:val="24"/>
        </w:rPr>
        <w:t xml:space="preserve">S.O.L.E.R, which </w:t>
      </w:r>
      <w:r w:rsidR="006A724A">
        <w:rPr>
          <w:rFonts w:ascii="Times New Roman" w:hAnsi="Times New Roman" w:cs="Times New Roman"/>
          <w:color w:val="auto"/>
          <w:szCs w:val="24"/>
        </w:rPr>
        <w:t xml:space="preserve">they </w:t>
      </w:r>
      <w:r w:rsidR="00331397">
        <w:rPr>
          <w:rFonts w:ascii="Times New Roman" w:hAnsi="Times New Roman" w:cs="Times New Roman"/>
          <w:color w:val="auto"/>
          <w:szCs w:val="24"/>
        </w:rPr>
        <w:t xml:space="preserve">require </w:t>
      </w:r>
      <w:r w:rsidR="009D5B68">
        <w:rPr>
          <w:rFonts w:ascii="Times New Roman" w:hAnsi="Times New Roman" w:cs="Times New Roman"/>
          <w:color w:val="auto"/>
          <w:szCs w:val="24"/>
        </w:rPr>
        <w:t xml:space="preserve">to be used to show the client that what they are saying is important and that we are actively </w:t>
      </w:r>
      <w:r w:rsidR="004375E2">
        <w:rPr>
          <w:rFonts w:ascii="Times New Roman" w:hAnsi="Times New Roman" w:cs="Times New Roman"/>
          <w:color w:val="auto"/>
          <w:szCs w:val="24"/>
        </w:rPr>
        <w:t>listening</w:t>
      </w:r>
      <w:r w:rsidR="00C76BE5">
        <w:rPr>
          <w:rFonts w:ascii="Times New Roman" w:hAnsi="Times New Roman" w:cs="Times New Roman"/>
          <w:color w:val="auto"/>
          <w:szCs w:val="24"/>
        </w:rPr>
        <w:t xml:space="preserve"> to what they are telling us</w:t>
      </w:r>
      <w:r w:rsidR="0011360B">
        <w:rPr>
          <w:rFonts w:ascii="Times New Roman" w:hAnsi="Times New Roman" w:cs="Times New Roman"/>
          <w:color w:val="auto"/>
          <w:szCs w:val="24"/>
        </w:rPr>
        <w:t xml:space="preserve">, </w:t>
      </w:r>
      <w:r w:rsidR="009074FA">
        <w:rPr>
          <w:rFonts w:ascii="Times New Roman" w:hAnsi="Times New Roman" w:cs="Times New Roman"/>
          <w:color w:val="auto"/>
          <w:szCs w:val="24"/>
        </w:rPr>
        <w:t xml:space="preserve">they also </w:t>
      </w:r>
      <w:r w:rsidR="00F6400A">
        <w:rPr>
          <w:rFonts w:ascii="Times New Roman" w:hAnsi="Times New Roman" w:cs="Times New Roman"/>
          <w:color w:val="auto"/>
          <w:szCs w:val="24"/>
        </w:rPr>
        <w:t xml:space="preserve">suggest paraphrasing and if a client </w:t>
      </w:r>
      <w:r w:rsidR="00A21B93">
        <w:rPr>
          <w:rFonts w:ascii="Times New Roman" w:hAnsi="Times New Roman" w:cs="Times New Roman"/>
          <w:color w:val="auto"/>
          <w:szCs w:val="24"/>
        </w:rPr>
        <w:t xml:space="preserve">starts discussing something at the end of the time to request </w:t>
      </w:r>
      <w:r w:rsidR="001D5B22">
        <w:rPr>
          <w:rFonts w:ascii="Times New Roman" w:hAnsi="Times New Roman" w:cs="Times New Roman"/>
          <w:color w:val="auto"/>
          <w:szCs w:val="24"/>
        </w:rPr>
        <w:t xml:space="preserve">compassionately </w:t>
      </w:r>
      <w:r w:rsidR="00A21F8D">
        <w:rPr>
          <w:rFonts w:ascii="Times New Roman" w:hAnsi="Times New Roman" w:cs="Times New Roman"/>
          <w:color w:val="auto"/>
          <w:szCs w:val="24"/>
        </w:rPr>
        <w:t xml:space="preserve">to resume the conversation </w:t>
      </w:r>
      <w:r w:rsidR="00ED2091">
        <w:rPr>
          <w:rFonts w:ascii="Times New Roman" w:hAnsi="Times New Roman" w:cs="Times New Roman"/>
          <w:color w:val="auto"/>
          <w:szCs w:val="24"/>
        </w:rPr>
        <w:t>on our next visit</w:t>
      </w:r>
      <w:r w:rsidR="001D2D9A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8BD49C9" w14:textId="359CE785" w:rsidR="00883272" w:rsidRDefault="00C53D1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Safeguarding is also </w:t>
      </w:r>
      <w:r w:rsidR="00271E93">
        <w:rPr>
          <w:rFonts w:ascii="Times New Roman" w:hAnsi="Times New Roman" w:cs="Times New Roman"/>
          <w:color w:val="auto"/>
          <w:szCs w:val="24"/>
        </w:rPr>
        <w:t>covered by them</w:t>
      </w:r>
      <w:r w:rsidR="008D5ECE">
        <w:rPr>
          <w:rFonts w:ascii="Times New Roman" w:hAnsi="Times New Roman" w:cs="Times New Roman"/>
          <w:color w:val="auto"/>
          <w:szCs w:val="24"/>
        </w:rPr>
        <w:t>,</w:t>
      </w:r>
      <w:r w:rsidR="00271E93">
        <w:rPr>
          <w:rFonts w:ascii="Times New Roman" w:hAnsi="Times New Roman" w:cs="Times New Roman"/>
          <w:color w:val="auto"/>
          <w:szCs w:val="24"/>
        </w:rPr>
        <w:t xml:space="preserve"> Involve</w:t>
      </w:r>
      <w:r w:rsidR="008D5ECE">
        <w:rPr>
          <w:rFonts w:ascii="Times New Roman" w:hAnsi="Times New Roman" w:cs="Times New Roman"/>
          <w:color w:val="auto"/>
          <w:szCs w:val="24"/>
        </w:rPr>
        <w:t xml:space="preserve"> </w:t>
      </w:r>
      <w:r w:rsidR="00AF79B3">
        <w:rPr>
          <w:rFonts w:ascii="Times New Roman" w:hAnsi="Times New Roman" w:cs="Times New Roman"/>
          <w:color w:val="auto"/>
          <w:szCs w:val="24"/>
        </w:rPr>
        <w:t xml:space="preserve">cover this in depth which result in </w:t>
      </w:r>
      <w:r w:rsidR="009F47F1">
        <w:rPr>
          <w:rFonts w:ascii="Times New Roman" w:hAnsi="Times New Roman" w:cs="Times New Roman"/>
          <w:color w:val="auto"/>
          <w:szCs w:val="24"/>
        </w:rPr>
        <w:t xml:space="preserve">a certificate </w:t>
      </w:r>
      <w:r w:rsidR="002D4616">
        <w:rPr>
          <w:rFonts w:ascii="Times New Roman" w:hAnsi="Times New Roman" w:cs="Times New Roman"/>
          <w:color w:val="auto"/>
          <w:szCs w:val="24"/>
        </w:rPr>
        <w:t xml:space="preserve">which is valid for three years when it has to be redone to be certified </w:t>
      </w:r>
      <w:r w:rsidR="00D06895">
        <w:rPr>
          <w:rFonts w:ascii="Times New Roman" w:hAnsi="Times New Roman" w:cs="Times New Roman"/>
          <w:color w:val="auto"/>
          <w:szCs w:val="24"/>
        </w:rPr>
        <w:t xml:space="preserve">again which is not </w:t>
      </w:r>
      <w:r w:rsidR="00DA00F4">
        <w:rPr>
          <w:rFonts w:ascii="Times New Roman" w:hAnsi="Times New Roman" w:cs="Times New Roman"/>
          <w:color w:val="auto"/>
          <w:szCs w:val="24"/>
        </w:rPr>
        <w:t>to say that Marie Curie</w:t>
      </w:r>
      <w:r w:rsidR="00802644">
        <w:rPr>
          <w:rFonts w:ascii="Times New Roman" w:hAnsi="Times New Roman" w:cs="Times New Roman"/>
          <w:color w:val="auto"/>
          <w:szCs w:val="24"/>
        </w:rPr>
        <w:t xml:space="preserve"> does </w:t>
      </w:r>
      <w:r w:rsidR="009D1069">
        <w:rPr>
          <w:rFonts w:ascii="Times New Roman" w:hAnsi="Times New Roman" w:cs="Times New Roman"/>
          <w:color w:val="auto"/>
          <w:szCs w:val="24"/>
        </w:rPr>
        <w:t>not make sure that the trainees make sure that they know what to look out for as they do</w:t>
      </w:r>
      <w:r w:rsidR="00427048">
        <w:rPr>
          <w:rFonts w:ascii="Times New Roman" w:hAnsi="Times New Roman" w:cs="Times New Roman"/>
          <w:color w:val="auto"/>
          <w:szCs w:val="24"/>
        </w:rPr>
        <w:t xml:space="preserve">, but their safeguarding is slightly different </w:t>
      </w:r>
      <w:r w:rsidR="00CB21A1">
        <w:rPr>
          <w:rFonts w:ascii="Times New Roman" w:hAnsi="Times New Roman" w:cs="Times New Roman"/>
          <w:color w:val="auto"/>
          <w:szCs w:val="24"/>
        </w:rPr>
        <w:t xml:space="preserve">where Involve focus on all aspects There are </w:t>
      </w:r>
      <w:r w:rsidR="006E17DE">
        <w:rPr>
          <w:rFonts w:ascii="Times New Roman" w:hAnsi="Times New Roman" w:cs="Times New Roman"/>
          <w:color w:val="auto"/>
          <w:szCs w:val="24"/>
        </w:rPr>
        <w:t>clients who use Marie Curie that have broken the law in some way</w:t>
      </w:r>
      <w:r w:rsidR="00E52ABB">
        <w:rPr>
          <w:rFonts w:ascii="Times New Roman" w:hAnsi="Times New Roman" w:cs="Times New Roman"/>
          <w:color w:val="auto"/>
          <w:szCs w:val="24"/>
        </w:rPr>
        <w:t xml:space="preserve">, they are not turned away as Marie Curie </w:t>
      </w:r>
      <w:r w:rsidR="00DD4E00">
        <w:rPr>
          <w:rFonts w:ascii="Times New Roman" w:hAnsi="Times New Roman" w:cs="Times New Roman"/>
          <w:color w:val="auto"/>
          <w:szCs w:val="24"/>
        </w:rPr>
        <w:t xml:space="preserve">are an end of life care charity and just because they have broken the </w:t>
      </w:r>
      <w:r w:rsidR="0090503A">
        <w:rPr>
          <w:rFonts w:ascii="Times New Roman" w:hAnsi="Times New Roman" w:cs="Times New Roman"/>
          <w:color w:val="auto"/>
          <w:szCs w:val="24"/>
        </w:rPr>
        <w:t xml:space="preserve">law this does not discriminate them being entitled to </w:t>
      </w:r>
      <w:r w:rsidR="00883272">
        <w:rPr>
          <w:rFonts w:ascii="Times New Roman" w:hAnsi="Times New Roman" w:cs="Times New Roman"/>
          <w:color w:val="auto"/>
          <w:szCs w:val="24"/>
        </w:rPr>
        <w:t>support.</w:t>
      </w:r>
      <w:r w:rsidR="00040FDF">
        <w:rPr>
          <w:rFonts w:ascii="Times New Roman" w:hAnsi="Times New Roman" w:cs="Times New Roman"/>
          <w:color w:val="auto"/>
          <w:szCs w:val="24"/>
        </w:rPr>
        <w:t xml:space="preserve"> </w:t>
      </w:r>
      <w:proofErr w:type="gramStart"/>
      <w:r w:rsidR="00040FDF">
        <w:rPr>
          <w:rFonts w:ascii="Times New Roman" w:hAnsi="Times New Roman" w:cs="Times New Roman"/>
          <w:color w:val="auto"/>
          <w:szCs w:val="24"/>
        </w:rPr>
        <w:t>Some of</w:t>
      </w:r>
      <w:proofErr w:type="gramEnd"/>
      <w:r w:rsidR="00040FDF">
        <w:rPr>
          <w:rFonts w:ascii="Times New Roman" w:hAnsi="Times New Roman" w:cs="Times New Roman"/>
          <w:color w:val="auto"/>
          <w:szCs w:val="24"/>
        </w:rPr>
        <w:t xml:space="preserve"> what the Marie Curie </w:t>
      </w:r>
      <w:r w:rsidR="00C50043">
        <w:rPr>
          <w:rFonts w:ascii="Times New Roman" w:hAnsi="Times New Roman" w:cs="Times New Roman"/>
          <w:color w:val="auto"/>
          <w:szCs w:val="24"/>
        </w:rPr>
        <w:t xml:space="preserve">clients tell me </w:t>
      </w:r>
      <w:r w:rsidR="00EC6BA1">
        <w:rPr>
          <w:rFonts w:ascii="Times New Roman" w:hAnsi="Times New Roman" w:cs="Times New Roman"/>
          <w:color w:val="auto"/>
          <w:szCs w:val="24"/>
        </w:rPr>
        <w:t>may be their past</w:t>
      </w:r>
      <w:r w:rsidR="002432A4">
        <w:rPr>
          <w:rFonts w:ascii="Times New Roman" w:hAnsi="Times New Roman" w:cs="Times New Roman"/>
          <w:color w:val="auto"/>
          <w:szCs w:val="24"/>
        </w:rPr>
        <w:t xml:space="preserve"> and does not fall under safeguarding</w:t>
      </w:r>
      <w:r w:rsidR="006176E1">
        <w:rPr>
          <w:rFonts w:ascii="Times New Roman" w:hAnsi="Times New Roman" w:cs="Times New Roman"/>
          <w:color w:val="auto"/>
          <w:szCs w:val="24"/>
        </w:rPr>
        <w:t xml:space="preserve"> although it would go on </w:t>
      </w:r>
      <w:r w:rsidR="00212CF4">
        <w:rPr>
          <w:rFonts w:ascii="Times New Roman" w:hAnsi="Times New Roman" w:cs="Times New Roman"/>
          <w:color w:val="auto"/>
          <w:szCs w:val="24"/>
        </w:rPr>
        <w:t>my diary sheets</w:t>
      </w:r>
      <w:r w:rsidR="009853E6">
        <w:rPr>
          <w:rFonts w:ascii="Times New Roman" w:hAnsi="Times New Roman" w:cs="Times New Roman"/>
          <w:color w:val="auto"/>
          <w:szCs w:val="24"/>
        </w:rPr>
        <w:t xml:space="preserve">, </w:t>
      </w:r>
      <w:r w:rsidR="001A0A8D">
        <w:rPr>
          <w:rFonts w:ascii="Times New Roman" w:hAnsi="Times New Roman" w:cs="Times New Roman"/>
          <w:color w:val="auto"/>
          <w:szCs w:val="24"/>
        </w:rPr>
        <w:t xml:space="preserve">I would still have to be </w:t>
      </w:r>
      <w:r w:rsidR="0064550B">
        <w:rPr>
          <w:rFonts w:ascii="Times New Roman" w:hAnsi="Times New Roman" w:cs="Times New Roman"/>
          <w:color w:val="auto"/>
          <w:szCs w:val="24"/>
        </w:rPr>
        <w:t>vigilant to</w:t>
      </w:r>
      <w:r w:rsidR="00551FA3">
        <w:rPr>
          <w:rFonts w:ascii="Times New Roman" w:hAnsi="Times New Roman" w:cs="Times New Roman"/>
          <w:color w:val="auto"/>
          <w:szCs w:val="24"/>
        </w:rPr>
        <w:t xml:space="preserve"> ensure that no safeguarding issues</w:t>
      </w:r>
      <w:r w:rsidR="00EB3643">
        <w:rPr>
          <w:rFonts w:ascii="Times New Roman" w:hAnsi="Times New Roman" w:cs="Times New Roman"/>
          <w:color w:val="auto"/>
          <w:szCs w:val="24"/>
        </w:rPr>
        <w:t xml:space="preserve"> that could arise.</w:t>
      </w:r>
    </w:p>
    <w:p w14:paraId="2C32D623" w14:textId="0EE9B40A" w:rsidR="00150072" w:rsidRDefault="006056E3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After each </w:t>
      </w:r>
      <w:r w:rsidR="0028589D">
        <w:rPr>
          <w:rFonts w:ascii="Times New Roman" w:hAnsi="Times New Roman" w:cs="Times New Roman"/>
          <w:color w:val="auto"/>
          <w:szCs w:val="24"/>
        </w:rPr>
        <w:t>client</w:t>
      </w:r>
      <w:r w:rsidR="00D65BBC">
        <w:rPr>
          <w:rFonts w:ascii="Times New Roman" w:hAnsi="Times New Roman" w:cs="Times New Roman"/>
          <w:color w:val="auto"/>
          <w:szCs w:val="24"/>
        </w:rPr>
        <w:t xml:space="preserve"> </w:t>
      </w:r>
      <w:r w:rsidR="009C063A">
        <w:rPr>
          <w:rFonts w:ascii="Times New Roman" w:hAnsi="Times New Roman" w:cs="Times New Roman"/>
          <w:color w:val="auto"/>
          <w:szCs w:val="24"/>
        </w:rPr>
        <w:t xml:space="preserve">we need to complete diary sheets </w:t>
      </w:r>
      <w:r w:rsidR="0067199F">
        <w:rPr>
          <w:rFonts w:ascii="Times New Roman" w:hAnsi="Times New Roman" w:cs="Times New Roman"/>
          <w:color w:val="auto"/>
          <w:szCs w:val="24"/>
        </w:rPr>
        <w:t xml:space="preserve">so that the company can account for our time </w:t>
      </w:r>
      <w:r w:rsidR="004D0F58">
        <w:rPr>
          <w:rFonts w:ascii="Times New Roman" w:hAnsi="Times New Roman" w:cs="Times New Roman"/>
          <w:color w:val="auto"/>
          <w:szCs w:val="24"/>
        </w:rPr>
        <w:t xml:space="preserve">mostly for the donations, but for their records and </w:t>
      </w:r>
      <w:r w:rsidR="00920FC9">
        <w:rPr>
          <w:rFonts w:ascii="Times New Roman" w:hAnsi="Times New Roman" w:cs="Times New Roman"/>
          <w:color w:val="auto"/>
          <w:szCs w:val="24"/>
        </w:rPr>
        <w:t xml:space="preserve">safeguarding reports to </w:t>
      </w:r>
      <w:proofErr w:type="gramStart"/>
      <w:r w:rsidR="00920FC9">
        <w:rPr>
          <w:rFonts w:ascii="Times New Roman" w:hAnsi="Times New Roman" w:cs="Times New Roman"/>
          <w:color w:val="auto"/>
          <w:szCs w:val="24"/>
        </w:rPr>
        <w:t>be submitted</w:t>
      </w:r>
      <w:proofErr w:type="gramEnd"/>
      <w:r w:rsidR="00920FC9">
        <w:rPr>
          <w:rFonts w:ascii="Times New Roman" w:hAnsi="Times New Roman" w:cs="Times New Roman"/>
          <w:color w:val="auto"/>
          <w:szCs w:val="24"/>
        </w:rPr>
        <w:t xml:space="preserve"> and recorded. For Marie Curie it is a way to mark the </w:t>
      </w:r>
      <w:r w:rsidR="009B5B64">
        <w:rPr>
          <w:rFonts w:ascii="Times New Roman" w:hAnsi="Times New Roman" w:cs="Times New Roman"/>
          <w:color w:val="auto"/>
          <w:szCs w:val="24"/>
        </w:rPr>
        <w:t>client’s</w:t>
      </w:r>
      <w:r w:rsidR="00920FC9">
        <w:rPr>
          <w:rFonts w:ascii="Times New Roman" w:hAnsi="Times New Roman" w:cs="Times New Roman"/>
          <w:color w:val="auto"/>
          <w:szCs w:val="24"/>
        </w:rPr>
        <w:t xml:space="preserve"> needs </w:t>
      </w:r>
      <w:r w:rsidR="005F79A5">
        <w:rPr>
          <w:rFonts w:ascii="Times New Roman" w:hAnsi="Times New Roman" w:cs="Times New Roman"/>
          <w:color w:val="auto"/>
          <w:szCs w:val="24"/>
        </w:rPr>
        <w:t>to their support, the client that they have ma</w:t>
      </w:r>
      <w:r w:rsidR="00D06890">
        <w:rPr>
          <w:rFonts w:ascii="Times New Roman" w:hAnsi="Times New Roman" w:cs="Times New Roman"/>
          <w:color w:val="auto"/>
          <w:szCs w:val="24"/>
        </w:rPr>
        <w:t>t</w:t>
      </w:r>
      <w:r w:rsidR="005F79A5">
        <w:rPr>
          <w:rFonts w:ascii="Times New Roman" w:hAnsi="Times New Roman" w:cs="Times New Roman"/>
          <w:color w:val="auto"/>
          <w:szCs w:val="24"/>
        </w:rPr>
        <w:t xml:space="preserve">ched </w:t>
      </w:r>
      <w:r w:rsidR="00D06890">
        <w:rPr>
          <w:rFonts w:ascii="Times New Roman" w:hAnsi="Times New Roman" w:cs="Times New Roman"/>
          <w:color w:val="auto"/>
          <w:szCs w:val="24"/>
        </w:rPr>
        <w:t>me to</w:t>
      </w:r>
      <w:r w:rsidR="00442E7B">
        <w:rPr>
          <w:rFonts w:ascii="Times New Roman" w:hAnsi="Times New Roman" w:cs="Times New Roman"/>
          <w:color w:val="auto"/>
          <w:szCs w:val="24"/>
        </w:rPr>
        <w:t xml:space="preserve"> has dementia so any decline in memory would be recorded </w:t>
      </w:r>
      <w:r w:rsidR="0027081B">
        <w:rPr>
          <w:rFonts w:ascii="Times New Roman" w:hAnsi="Times New Roman" w:cs="Times New Roman"/>
          <w:color w:val="auto"/>
          <w:szCs w:val="24"/>
        </w:rPr>
        <w:t xml:space="preserve">on the diary sheet so if or when home nursing support is needed the company will know straight away and </w:t>
      </w:r>
      <w:r w:rsidR="002C35F4">
        <w:rPr>
          <w:rFonts w:ascii="Times New Roman" w:hAnsi="Times New Roman" w:cs="Times New Roman"/>
          <w:color w:val="auto"/>
          <w:szCs w:val="24"/>
        </w:rPr>
        <w:t xml:space="preserve">supply one for them once they have had a conversation with the family so that they are aware </w:t>
      </w:r>
      <w:r w:rsidR="00A179F5">
        <w:rPr>
          <w:rFonts w:ascii="Times New Roman" w:hAnsi="Times New Roman" w:cs="Times New Roman"/>
          <w:color w:val="auto"/>
          <w:szCs w:val="24"/>
        </w:rPr>
        <w:t>of the support their loved one requires</w:t>
      </w:r>
      <w:r w:rsidR="00150072">
        <w:rPr>
          <w:rFonts w:ascii="Times New Roman" w:hAnsi="Times New Roman" w:cs="Times New Roman"/>
          <w:color w:val="auto"/>
          <w:szCs w:val="24"/>
        </w:rPr>
        <w:t>.</w:t>
      </w:r>
    </w:p>
    <w:p w14:paraId="03D29474" w14:textId="29DB8BA5" w:rsidR="000F514F" w:rsidRDefault="00150072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The main </w:t>
      </w:r>
      <w:r w:rsidR="00AB349E">
        <w:rPr>
          <w:rFonts w:ascii="Times New Roman" w:hAnsi="Times New Roman" w:cs="Times New Roman"/>
          <w:color w:val="auto"/>
          <w:szCs w:val="24"/>
        </w:rPr>
        <w:t xml:space="preserve">role that I have is to support the client </w:t>
      </w:r>
      <w:r w:rsidR="0012530C">
        <w:rPr>
          <w:rFonts w:ascii="Times New Roman" w:hAnsi="Times New Roman" w:cs="Times New Roman"/>
          <w:color w:val="auto"/>
          <w:szCs w:val="24"/>
        </w:rPr>
        <w:t xml:space="preserve">in their needs, which does not diminish the role I have in the family </w:t>
      </w:r>
      <w:r w:rsidR="00DA00F4">
        <w:rPr>
          <w:rFonts w:ascii="Times New Roman" w:hAnsi="Times New Roman" w:cs="Times New Roman"/>
          <w:color w:val="auto"/>
          <w:szCs w:val="24"/>
        </w:rPr>
        <w:t xml:space="preserve"> </w:t>
      </w:r>
      <w:r w:rsidR="00327E60">
        <w:rPr>
          <w:rFonts w:ascii="Times New Roman" w:hAnsi="Times New Roman" w:cs="Times New Roman"/>
          <w:color w:val="auto"/>
          <w:szCs w:val="24"/>
        </w:rPr>
        <w:t xml:space="preserve">for the most part with Involve </w:t>
      </w:r>
      <w:r w:rsidR="00492B56">
        <w:rPr>
          <w:rFonts w:ascii="Times New Roman" w:hAnsi="Times New Roman" w:cs="Times New Roman"/>
          <w:color w:val="auto"/>
          <w:szCs w:val="24"/>
        </w:rPr>
        <w:t xml:space="preserve">I am meeting the client while they are </w:t>
      </w:r>
      <w:r w:rsidR="007E54B3">
        <w:rPr>
          <w:rFonts w:ascii="Times New Roman" w:hAnsi="Times New Roman" w:cs="Times New Roman"/>
          <w:color w:val="auto"/>
          <w:szCs w:val="24"/>
        </w:rPr>
        <w:t xml:space="preserve">in hospital so that a rapport with them </w:t>
      </w:r>
      <w:r w:rsidR="002F7FDA">
        <w:rPr>
          <w:rFonts w:ascii="Times New Roman" w:hAnsi="Times New Roman" w:cs="Times New Roman"/>
          <w:color w:val="auto"/>
          <w:szCs w:val="24"/>
        </w:rPr>
        <w:t xml:space="preserve">is built, </w:t>
      </w:r>
      <w:r w:rsidR="00304749">
        <w:rPr>
          <w:rFonts w:ascii="Times New Roman" w:hAnsi="Times New Roman" w:cs="Times New Roman"/>
          <w:color w:val="auto"/>
          <w:szCs w:val="24"/>
        </w:rPr>
        <w:t xml:space="preserve">and then I will work with them until they are settled </w:t>
      </w:r>
      <w:r w:rsidR="00271E93">
        <w:rPr>
          <w:rFonts w:ascii="Times New Roman" w:hAnsi="Times New Roman" w:cs="Times New Roman"/>
          <w:color w:val="auto"/>
          <w:szCs w:val="24"/>
        </w:rPr>
        <w:t xml:space="preserve"> </w:t>
      </w:r>
      <w:r w:rsidR="00EC7CFB">
        <w:rPr>
          <w:rFonts w:ascii="Times New Roman" w:hAnsi="Times New Roman" w:cs="Times New Roman"/>
          <w:color w:val="auto"/>
          <w:szCs w:val="24"/>
        </w:rPr>
        <w:t xml:space="preserve">in to society before I am finished </w:t>
      </w:r>
      <w:r w:rsidR="006925DD">
        <w:rPr>
          <w:rFonts w:ascii="Times New Roman" w:hAnsi="Times New Roman" w:cs="Times New Roman"/>
          <w:color w:val="auto"/>
          <w:szCs w:val="24"/>
        </w:rPr>
        <w:t xml:space="preserve">they would have built a widder support system </w:t>
      </w:r>
      <w:r w:rsidR="00C5307D">
        <w:rPr>
          <w:rFonts w:ascii="Times New Roman" w:hAnsi="Times New Roman" w:cs="Times New Roman"/>
          <w:color w:val="auto"/>
          <w:szCs w:val="24"/>
        </w:rPr>
        <w:t>with support groups</w:t>
      </w:r>
      <w:r w:rsidR="00BE57E6">
        <w:rPr>
          <w:rFonts w:ascii="Times New Roman" w:hAnsi="Times New Roman" w:cs="Times New Roman"/>
          <w:color w:val="auto"/>
          <w:szCs w:val="24"/>
        </w:rPr>
        <w:t xml:space="preserve">, hopefully friends who understand them and a </w:t>
      </w:r>
      <w:r w:rsidR="00BE57E6">
        <w:rPr>
          <w:rFonts w:ascii="Times New Roman" w:hAnsi="Times New Roman" w:cs="Times New Roman"/>
          <w:color w:val="auto"/>
          <w:szCs w:val="24"/>
        </w:rPr>
        <w:lastRenderedPageBreak/>
        <w:t>job that they enjoy</w:t>
      </w:r>
      <w:r w:rsidR="00961879">
        <w:rPr>
          <w:rFonts w:ascii="Times New Roman" w:hAnsi="Times New Roman" w:cs="Times New Roman"/>
          <w:color w:val="auto"/>
          <w:szCs w:val="24"/>
        </w:rPr>
        <w:t xml:space="preserve">. Most of the time I will spend getting them out into society </w:t>
      </w:r>
      <w:r w:rsidR="00040641">
        <w:rPr>
          <w:rFonts w:ascii="Times New Roman" w:hAnsi="Times New Roman" w:cs="Times New Roman"/>
          <w:color w:val="auto"/>
          <w:szCs w:val="24"/>
        </w:rPr>
        <w:t xml:space="preserve">to watch a film, go to the shop for a coffee and other </w:t>
      </w:r>
      <w:r w:rsidR="008F09DF">
        <w:rPr>
          <w:rFonts w:ascii="Times New Roman" w:hAnsi="Times New Roman" w:cs="Times New Roman"/>
          <w:color w:val="auto"/>
          <w:szCs w:val="24"/>
        </w:rPr>
        <w:t xml:space="preserve">activities that would encourage them to </w:t>
      </w:r>
      <w:r w:rsidR="003A3E93">
        <w:rPr>
          <w:rFonts w:ascii="Times New Roman" w:hAnsi="Times New Roman" w:cs="Times New Roman"/>
          <w:color w:val="auto"/>
          <w:szCs w:val="24"/>
        </w:rPr>
        <w:t>be out and about after being hospitalised</w:t>
      </w:r>
      <w:r w:rsidR="002248AE">
        <w:rPr>
          <w:rFonts w:ascii="Times New Roman" w:hAnsi="Times New Roman" w:cs="Times New Roman"/>
          <w:color w:val="auto"/>
          <w:szCs w:val="24"/>
        </w:rPr>
        <w:t xml:space="preserve">, I am hoping that by supporting the client </w:t>
      </w:r>
      <w:r w:rsidR="00BC1BA0">
        <w:rPr>
          <w:rFonts w:ascii="Times New Roman" w:hAnsi="Times New Roman" w:cs="Times New Roman"/>
          <w:color w:val="auto"/>
          <w:szCs w:val="24"/>
        </w:rPr>
        <w:t xml:space="preserve">this way </w:t>
      </w:r>
      <w:r w:rsidR="00AE6BE9">
        <w:rPr>
          <w:rFonts w:ascii="Times New Roman" w:hAnsi="Times New Roman" w:cs="Times New Roman"/>
          <w:color w:val="auto"/>
          <w:szCs w:val="24"/>
        </w:rPr>
        <w:t xml:space="preserve">that it will help with institutionalisation that </w:t>
      </w:r>
      <w:r w:rsidR="000B5D32">
        <w:rPr>
          <w:rFonts w:ascii="Times New Roman" w:hAnsi="Times New Roman" w:cs="Times New Roman"/>
          <w:color w:val="auto"/>
          <w:szCs w:val="24"/>
        </w:rPr>
        <w:t xml:space="preserve">can occur sometimes </w:t>
      </w:r>
      <w:r w:rsidR="00F46624">
        <w:rPr>
          <w:rFonts w:ascii="Times New Roman" w:hAnsi="Times New Roman" w:cs="Times New Roman"/>
          <w:color w:val="auto"/>
          <w:szCs w:val="24"/>
        </w:rPr>
        <w:t>especially with long term stays</w:t>
      </w:r>
      <w:r w:rsidR="00A608F9">
        <w:rPr>
          <w:rFonts w:ascii="Times New Roman" w:hAnsi="Times New Roman" w:cs="Times New Roman"/>
          <w:color w:val="auto"/>
          <w:szCs w:val="24"/>
        </w:rPr>
        <w:t xml:space="preserve">. </w:t>
      </w:r>
      <w:r w:rsidR="00D12DBF">
        <w:rPr>
          <w:rFonts w:ascii="Times New Roman" w:hAnsi="Times New Roman" w:cs="Times New Roman"/>
          <w:color w:val="auto"/>
          <w:szCs w:val="24"/>
        </w:rPr>
        <w:t>With Marie Curie my main role is compan</w:t>
      </w:r>
      <w:r w:rsidR="00845611">
        <w:rPr>
          <w:rFonts w:ascii="Times New Roman" w:hAnsi="Times New Roman" w:cs="Times New Roman"/>
          <w:color w:val="auto"/>
          <w:szCs w:val="24"/>
        </w:rPr>
        <w:t>ionship I will be supporting the client with what ever they wish it could be</w:t>
      </w:r>
      <w:r w:rsidR="009F37C9">
        <w:rPr>
          <w:rFonts w:ascii="Times New Roman" w:hAnsi="Times New Roman" w:cs="Times New Roman"/>
          <w:color w:val="auto"/>
          <w:szCs w:val="24"/>
        </w:rPr>
        <w:t xml:space="preserve"> anything from having a cuppa </w:t>
      </w:r>
      <w:r w:rsidR="009B4CAE">
        <w:rPr>
          <w:rFonts w:ascii="Times New Roman" w:hAnsi="Times New Roman" w:cs="Times New Roman"/>
          <w:color w:val="auto"/>
          <w:szCs w:val="24"/>
        </w:rPr>
        <w:t>to going for walks</w:t>
      </w:r>
      <w:r w:rsidR="00575BD0">
        <w:rPr>
          <w:rFonts w:ascii="Times New Roman" w:hAnsi="Times New Roman" w:cs="Times New Roman"/>
          <w:color w:val="auto"/>
          <w:szCs w:val="24"/>
        </w:rPr>
        <w:t xml:space="preserve">, I could accompany them while they go shopping </w:t>
      </w:r>
      <w:r w:rsidR="00761DB5">
        <w:rPr>
          <w:rFonts w:ascii="Times New Roman" w:hAnsi="Times New Roman" w:cs="Times New Roman"/>
          <w:color w:val="auto"/>
          <w:szCs w:val="24"/>
        </w:rPr>
        <w:t xml:space="preserve">or even just </w:t>
      </w:r>
      <w:r w:rsidR="0068602E">
        <w:rPr>
          <w:rFonts w:ascii="Times New Roman" w:hAnsi="Times New Roman" w:cs="Times New Roman"/>
          <w:color w:val="auto"/>
          <w:szCs w:val="24"/>
        </w:rPr>
        <w:t>go with them to appointments, if they want to go out for coffee</w:t>
      </w:r>
      <w:r w:rsidR="00B870EF">
        <w:rPr>
          <w:rFonts w:ascii="Times New Roman" w:hAnsi="Times New Roman" w:cs="Times New Roman"/>
          <w:color w:val="auto"/>
          <w:szCs w:val="24"/>
        </w:rPr>
        <w:t xml:space="preserve"> </w:t>
      </w:r>
      <w:r w:rsidR="009D4E9E">
        <w:rPr>
          <w:rFonts w:ascii="Times New Roman" w:hAnsi="Times New Roman" w:cs="Times New Roman"/>
          <w:color w:val="auto"/>
          <w:szCs w:val="24"/>
        </w:rPr>
        <w:t xml:space="preserve">or </w:t>
      </w:r>
      <w:r w:rsidR="00F63A03">
        <w:rPr>
          <w:rFonts w:ascii="Times New Roman" w:hAnsi="Times New Roman" w:cs="Times New Roman"/>
          <w:color w:val="auto"/>
          <w:szCs w:val="24"/>
        </w:rPr>
        <w:t xml:space="preserve">try a hobby </w:t>
      </w:r>
      <w:r w:rsidR="00A26608">
        <w:rPr>
          <w:rFonts w:ascii="Times New Roman" w:hAnsi="Times New Roman" w:cs="Times New Roman"/>
          <w:color w:val="auto"/>
          <w:szCs w:val="24"/>
        </w:rPr>
        <w:t>that they liked the look of or used to do</w:t>
      </w:r>
      <w:r w:rsidR="00040FDF">
        <w:rPr>
          <w:rFonts w:ascii="Times New Roman" w:hAnsi="Times New Roman" w:cs="Times New Roman"/>
          <w:color w:val="auto"/>
          <w:szCs w:val="24"/>
        </w:rPr>
        <w:t>,</w:t>
      </w:r>
      <w:r w:rsidR="00554D6A">
        <w:rPr>
          <w:rFonts w:ascii="Times New Roman" w:hAnsi="Times New Roman" w:cs="Times New Roman"/>
          <w:color w:val="auto"/>
          <w:szCs w:val="24"/>
        </w:rPr>
        <w:t xml:space="preserve"> due to the </w:t>
      </w:r>
      <w:r w:rsidR="008E46DB">
        <w:rPr>
          <w:rFonts w:ascii="Times New Roman" w:hAnsi="Times New Roman" w:cs="Times New Roman"/>
          <w:color w:val="auto"/>
          <w:szCs w:val="24"/>
        </w:rPr>
        <w:t>time in the client</w:t>
      </w:r>
      <w:r w:rsidR="00093A25">
        <w:rPr>
          <w:rFonts w:ascii="Times New Roman" w:hAnsi="Times New Roman" w:cs="Times New Roman"/>
          <w:color w:val="auto"/>
          <w:szCs w:val="24"/>
        </w:rPr>
        <w:t>s life that I will be providing support they may have concern</w:t>
      </w:r>
      <w:r w:rsidR="00014DAE">
        <w:rPr>
          <w:rFonts w:ascii="Times New Roman" w:hAnsi="Times New Roman" w:cs="Times New Roman"/>
          <w:color w:val="auto"/>
          <w:szCs w:val="24"/>
        </w:rPr>
        <w:t xml:space="preserve">s about certain aspects like their funeral arrangements, </w:t>
      </w:r>
      <w:r w:rsidR="00BC7CA3">
        <w:rPr>
          <w:rFonts w:ascii="Times New Roman" w:hAnsi="Times New Roman" w:cs="Times New Roman"/>
          <w:color w:val="auto"/>
          <w:szCs w:val="24"/>
        </w:rPr>
        <w:t>religious beliefs that are allowed in the UK, they may want to have their will redone or done</w:t>
      </w:r>
      <w:r w:rsidR="008C748F">
        <w:rPr>
          <w:rFonts w:ascii="Times New Roman" w:hAnsi="Times New Roman" w:cs="Times New Roman"/>
          <w:color w:val="auto"/>
          <w:szCs w:val="24"/>
        </w:rPr>
        <w:t xml:space="preserve">, which </w:t>
      </w:r>
      <w:r w:rsidR="00DE3B41">
        <w:rPr>
          <w:rFonts w:ascii="Times New Roman" w:hAnsi="Times New Roman" w:cs="Times New Roman"/>
          <w:color w:val="auto"/>
          <w:szCs w:val="24"/>
        </w:rPr>
        <w:t xml:space="preserve">Marie Curie provides service for so I would put them into contact </w:t>
      </w:r>
      <w:r w:rsidR="00491C78">
        <w:rPr>
          <w:rFonts w:ascii="Times New Roman" w:hAnsi="Times New Roman" w:cs="Times New Roman"/>
          <w:color w:val="auto"/>
          <w:szCs w:val="24"/>
        </w:rPr>
        <w:t>to get it done, I could also look into funeral</w:t>
      </w:r>
      <w:r w:rsidR="00DC3FCF">
        <w:rPr>
          <w:rFonts w:ascii="Times New Roman" w:hAnsi="Times New Roman" w:cs="Times New Roman"/>
          <w:color w:val="auto"/>
          <w:szCs w:val="24"/>
        </w:rPr>
        <w:t xml:space="preserve"> rites that are permitted to be able to accommodate their reli</w:t>
      </w:r>
      <w:r w:rsidR="001036BC">
        <w:rPr>
          <w:rFonts w:ascii="Times New Roman" w:hAnsi="Times New Roman" w:cs="Times New Roman"/>
          <w:color w:val="auto"/>
          <w:szCs w:val="24"/>
        </w:rPr>
        <w:t>gion or help them find a method that would</w:t>
      </w:r>
      <w:r w:rsidR="004707FF">
        <w:rPr>
          <w:rFonts w:ascii="Times New Roman" w:hAnsi="Times New Roman" w:cs="Times New Roman"/>
          <w:color w:val="auto"/>
          <w:szCs w:val="24"/>
        </w:rPr>
        <w:t xml:space="preserve"> </w:t>
      </w:r>
      <w:r w:rsidR="008C1C58">
        <w:rPr>
          <w:rFonts w:ascii="Times New Roman" w:hAnsi="Times New Roman" w:cs="Times New Roman"/>
          <w:color w:val="auto"/>
          <w:szCs w:val="24"/>
        </w:rPr>
        <w:t>be within their religion.</w:t>
      </w:r>
      <w:r w:rsidR="00040FDF">
        <w:rPr>
          <w:rFonts w:ascii="Times New Roman" w:hAnsi="Times New Roman" w:cs="Times New Roman"/>
          <w:color w:val="auto"/>
          <w:szCs w:val="24"/>
        </w:rPr>
        <w:t xml:space="preserve"> </w:t>
      </w:r>
      <w:r w:rsidR="008C1C58">
        <w:rPr>
          <w:rFonts w:ascii="Times New Roman" w:hAnsi="Times New Roman" w:cs="Times New Roman"/>
          <w:color w:val="auto"/>
          <w:szCs w:val="24"/>
        </w:rPr>
        <w:t>M</w:t>
      </w:r>
      <w:r w:rsidR="009A7DF1">
        <w:rPr>
          <w:rFonts w:ascii="Times New Roman" w:hAnsi="Times New Roman" w:cs="Times New Roman"/>
          <w:color w:val="auto"/>
          <w:szCs w:val="24"/>
        </w:rPr>
        <w:t xml:space="preserve">y role with the client is till end of life which is </w:t>
      </w:r>
      <w:r w:rsidR="000543BB">
        <w:rPr>
          <w:rFonts w:ascii="Times New Roman" w:hAnsi="Times New Roman" w:cs="Times New Roman"/>
          <w:color w:val="auto"/>
          <w:szCs w:val="24"/>
        </w:rPr>
        <w:t xml:space="preserve">an unfortunate and </w:t>
      </w:r>
      <w:r w:rsidR="00B7281F">
        <w:rPr>
          <w:rFonts w:ascii="Times New Roman" w:hAnsi="Times New Roman" w:cs="Times New Roman"/>
          <w:color w:val="auto"/>
          <w:szCs w:val="24"/>
        </w:rPr>
        <w:t xml:space="preserve">adverse </w:t>
      </w:r>
      <w:r w:rsidR="004926FD">
        <w:rPr>
          <w:rFonts w:ascii="Times New Roman" w:hAnsi="Times New Roman" w:cs="Times New Roman"/>
          <w:color w:val="auto"/>
          <w:szCs w:val="24"/>
        </w:rPr>
        <w:t xml:space="preserve">eventuality, my role then changes to accommodate the family of the client </w:t>
      </w:r>
      <w:r w:rsidR="007E71CF">
        <w:rPr>
          <w:rFonts w:ascii="Times New Roman" w:hAnsi="Times New Roman" w:cs="Times New Roman"/>
          <w:color w:val="auto"/>
          <w:szCs w:val="24"/>
        </w:rPr>
        <w:t xml:space="preserve">they become the client </w:t>
      </w:r>
      <w:r w:rsidR="008D25EC">
        <w:rPr>
          <w:rFonts w:ascii="Times New Roman" w:hAnsi="Times New Roman" w:cs="Times New Roman"/>
          <w:color w:val="auto"/>
          <w:szCs w:val="24"/>
        </w:rPr>
        <w:t xml:space="preserve">and I support them in their grief </w:t>
      </w:r>
      <w:r w:rsidR="00BC2753">
        <w:rPr>
          <w:rFonts w:ascii="Times New Roman" w:hAnsi="Times New Roman" w:cs="Times New Roman"/>
          <w:color w:val="auto"/>
          <w:szCs w:val="24"/>
        </w:rPr>
        <w:t xml:space="preserve">for as long as they require me to, some families </w:t>
      </w:r>
      <w:r w:rsidR="00AA0D6D">
        <w:rPr>
          <w:rFonts w:ascii="Times New Roman" w:hAnsi="Times New Roman" w:cs="Times New Roman"/>
          <w:color w:val="auto"/>
          <w:szCs w:val="24"/>
        </w:rPr>
        <w:t xml:space="preserve">may request that no support is given others may require short term </w:t>
      </w:r>
      <w:r w:rsidR="005A7C8A">
        <w:rPr>
          <w:rFonts w:ascii="Times New Roman" w:hAnsi="Times New Roman" w:cs="Times New Roman"/>
          <w:color w:val="auto"/>
          <w:szCs w:val="24"/>
        </w:rPr>
        <w:t>while others may need longer.</w:t>
      </w:r>
    </w:p>
    <w:p w14:paraId="40B46BA9" w14:textId="521128C4" w:rsidR="003F1791" w:rsidRDefault="008C2672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Another place where </w:t>
      </w:r>
      <w:r w:rsidR="00634E23">
        <w:rPr>
          <w:rFonts w:ascii="Times New Roman" w:hAnsi="Times New Roman" w:cs="Times New Roman"/>
          <w:color w:val="auto"/>
          <w:szCs w:val="24"/>
        </w:rPr>
        <w:t xml:space="preserve">there is </w:t>
      </w:r>
      <w:r w:rsidR="00E8173B">
        <w:rPr>
          <w:rFonts w:ascii="Times New Roman" w:hAnsi="Times New Roman" w:cs="Times New Roman"/>
          <w:color w:val="auto"/>
          <w:szCs w:val="24"/>
        </w:rPr>
        <w:t xml:space="preserve">a </w:t>
      </w:r>
      <w:r w:rsidR="00AC23D1">
        <w:rPr>
          <w:rFonts w:ascii="Times New Roman" w:hAnsi="Times New Roman" w:cs="Times New Roman"/>
          <w:color w:val="auto"/>
          <w:szCs w:val="24"/>
        </w:rPr>
        <w:t>similarity</w:t>
      </w:r>
      <w:r w:rsidR="00E8173B">
        <w:rPr>
          <w:rFonts w:ascii="Times New Roman" w:hAnsi="Times New Roman" w:cs="Times New Roman"/>
          <w:color w:val="auto"/>
          <w:szCs w:val="24"/>
        </w:rPr>
        <w:t xml:space="preserve"> </w:t>
      </w:r>
      <w:r w:rsidR="00AC23D1">
        <w:rPr>
          <w:rFonts w:ascii="Times New Roman" w:hAnsi="Times New Roman" w:cs="Times New Roman"/>
          <w:color w:val="auto"/>
          <w:szCs w:val="24"/>
        </w:rPr>
        <w:t>between my role as a volunteer and that of a counsello</w:t>
      </w:r>
      <w:r w:rsidR="0074315E">
        <w:rPr>
          <w:rFonts w:ascii="Times New Roman" w:hAnsi="Times New Roman" w:cs="Times New Roman"/>
          <w:color w:val="auto"/>
          <w:szCs w:val="24"/>
        </w:rPr>
        <w:t xml:space="preserve">r is a big one no matter the role or job tittle and in my mind as important </w:t>
      </w:r>
      <w:r w:rsidR="00A17B92">
        <w:rPr>
          <w:rFonts w:ascii="Times New Roman" w:hAnsi="Times New Roman" w:cs="Times New Roman"/>
          <w:color w:val="auto"/>
          <w:szCs w:val="24"/>
        </w:rPr>
        <w:t>as the role it self and that is confidentiality</w:t>
      </w:r>
      <w:r w:rsidR="00AB2592">
        <w:rPr>
          <w:rFonts w:ascii="Times New Roman" w:hAnsi="Times New Roman" w:cs="Times New Roman"/>
          <w:color w:val="auto"/>
          <w:szCs w:val="24"/>
        </w:rPr>
        <w:t xml:space="preserve">, what it is permitted to talk about and to who, </w:t>
      </w:r>
      <w:r w:rsidR="00A55D0A">
        <w:rPr>
          <w:rFonts w:ascii="Times New Roman" w:hAnsi="Times New Roman" w:cs="Times New Roman"/>
          <w:color w:val="auto"/>
          <w:szCs w:val="24"/>
        </w:rPr>
        <w:t xml:space="preserve">either role that I will be doing could be taxing mentally </w:t>
      </w:r>
      <w:r w:rsidR="001E6EF0">
        <w:rPr>
          <w:rFonts w:ascii="Times New Roman" w:hAnsi="Times New Roman" w:cs="Times New Roman"/>
          <w:color w:val="auto"/>
          <w:szCs w:val="24"/>
        </w:rPr>
        <w:t>so who can I talk to and how, the first rule is no identifier</w:t>
      </w:r>
      <w:r w:rsidR="00BC5E48">
        <w:rPr>
          <w:rFonts w:ascii="Times New Roman" w:hAnsi="Times New Roman" w:cs="Times New Roman"/>
          <w:color w:val="auto"/>
          <w:szCs w:val="24"/>
        </w:rPr>
        <w:t xml:space="preserve"> of the client to my family, and about my family to the client</w:t>
      </w:r>
      <w:r w:rsidR="00A00BD3">
        <w:rPr>
          <w:rFonts w:ascii="Times New Roman" w:hAnsi="Times New Roman" w:cs="Times New Roman"/>
          <w:color w:val="auto"/>
          <w:szCs w:val="24"/>
        </w:rPr>
        <w:t xml:space="preserve"> I have the ability to talk to my team</w:t>
      </w:r>
      <w:r w:rsidR="005E0DB7">
        <w:rPr>
          <w:rFonts w:ascii="Times New Roman" w:hAnsi="Times New Roman" w:cs="Times New Roman"/>
          <w:color w:val="auto"/>
          <w:szCs w:val="24"/>
        </w:rPr>
        <w:t xml:space="preserve"> in Involve about Involve clients and Marie Curie about Marie Curie clients</w:t>
      </w:r>
      <w:r w:rsidR="00AA1D8C">
        <w:rPr>
          <w:rFonts w:ascii="Times New Roman" w:hAnsi="Times New Roman" w:cs="Times New Roman"/>
          <w:color w:val="auto"/>
          <w:szCs w:val="24"/>
        </w:rPr>
        <w:t xml:space="preserve"> </w:t>
      </w:r>
      <w:r w:rsidR="00C70A07">
        <w:rPr>
          <w:rFonts w:ascii="Times New Roman" w:hAnsi="Times New Roman" w:cs="Times New Roman"/>
          <w:color w:val="auto"/>
          <w:szCs w:val="24"/>
        </w:rPr>
        <w:t xml:space="preserve">although they are two different </w:t>
      </w:r>
      <w:r w:rsidR="007621DA">
        <w:rPr>
          <w:rFonts w:ascii="Times New Roman" w:hAnsi="Times New Roman" w:cs="Times New Roman"/>
          <w:color w:val="auto"/>
          <w:szCs w:val="24"/>
        </w:rPr>
        <w:t>charities I cannot discuss across charities</w:t>
      </w:r>
      <w:r w:rsidR="00173D3A">
        <w:rPr>
          <w:rFonts w:ascii="Times New Roman" w:hAnsi="Times New Roman" w:cs="Times New Roman"/>
          <w:color w:val="auto"/>
          <w:szCs w:val="24"/>
        </w:rPr>
        <w:t xml:space="preserve">. Marie Curie has an essential </w:t>
      </w:r>
      <w:r w:rsidR="004824B5">
        <w:rPr>
          <w:rFonts w:ascii="Times New Roman" w:hAnsi="Times New Roman" w:cs="Times New Roman"/>
          <w:color w:val="auto"/>
          <w:szCs w:val="24"/>
        </w:rPr>
        <w:t xml:space="preserve">time off between clients and essential meeting to ensure </w:t>
      </w:r>
      <w:r w:rsidR="00095B5E">
        <w:rPr>
          <w:rFonts w:ascii="Times New Roman" w:hAnsi="Times New Roman" w:cs="Times New Roman"/>
          <w:color w:val="auto"/>
          <w:szCs w:val="24"/>
        </w:rPr>
        <w:t xml:space="preserve">that volunteers are ready mentally to </w:t>
      </w:r>
      <w:r w:rsidR="001D652A">
        <w:rPr>
          <w:rFonts w:ascii="Times New Roman" w:hAnsi="Times New Roman" w:cs="Times New Roman"/>
          <w:color w:val="auto"/>
          <w:szCs w:val="24"/>
        </w:rPr>
        <w:t xml:space="preserve">take on another </w:t>
      </w:r>
      <w:r w:rsidR="008D4A2F">
        <w:rPr>
          <w:rFonts w:ascii="Times New Roman" w:hAnsi="Times New Roman" w:cs="Times New Roman"/>
          <w:color w:val="auto"/>
          <w:szCs w:val="24"/>
        </w:rPr>
        <w:t xml:space="preserve">client, if they wish </w:t>
      </w:r>
      <w:r w:rsidR="00A6377B">
        <w:rPr>
          <w:rFonts w:ascii="Times New Roman" w:hAnsi="Times New Roman" w:cs="Times New Roman"/>
          <w:color w:val="auto"/>
          <w:szCs w:val="24"/>
        </w:rPr>
        <w:t xml:space="preserve">to return </w:t>
      </w:r>
      <w:proofErr w:type="gramStart"/>
      <w:r w:rsidR="00A6377B">
        <w:rPr>
          <w:rFonts w:ascii="Times New Roman" w:hAnsi="Times New Roman" w:cs="Times New Roman"/>
          <w:color w:val="auto"/>
          <w:szCs w:val="24"/>
        </w:rPr>
        <w:t>some</w:t>
      </w:r>
      <w:proofErr w:type="gramEnd"/>
      <w:r w:rsidR="00A6377B">
        <w:rPr>
          <w:rFonts w:ascii="Times New Roman" w:hAnsi="Times New Roman" w:cs="Times New Roman"/>
          <w:color w:val="auto"/>
          <w:szCs w:val="24"/>
        </w:rPr>
        <w:t xml:space="preserve"> volunteers find </w:t>
      </w:r>
      <w:r w:rsidR="00180C25">
        <w:rPr>
          <w:rFonts w:ascii="Times New Roman" w:hAnsi="Times New Roman" w:cs="Times New Roman"/>
          <w:color w:val="auto"/>
          <w:szCs w:val="24"/>
        </w:rPr>
        <w:t>the loss to difficult to go through</w:t>
      </w:r>
      <w:r w:rsidR="0020463C">
        <w:rPr>
          <w:rFonts w:ascii="Times New Roman" w:hAnsi="Times New Roman" w:cs="Times New Roman"/>
          <w:color w:val="auto"/>
          <w:szCs w:val="24"/>
        </w:rPr>
        <w:t xml:space="preserve"> more than once.</w:t>
      </w:r>
      <w:r w:rsidR="001E6EF0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BC876CE" w14:textId="77777777" w:rsidR="0064550B" w:rsidRDefault="00895FA7" w:rsidP="004F3DF7">
      <w:pPr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 xml:space="preserve">Even though my main role </w:t>
      </w:r>
      <w:r w:rsidR="00B5221E">
        <w:rPr>
          <w:rFonts w:ascii="Times New Roman" w:hAnsi="Times New Roman" w:cs="Times New Roman"/>
          <w:color w:val="auto"/>
          <w:szCs w:val="24"/>
        </w:rPr>
        <w:t xml:space="preserve">is to support it is not just physical support that will be provided </w:t>
      </w:r>
      <w:r w:rsidR="001260EC">
        <w:rPr>
          <w:rFonts w:ascii="Times New Roman" w:hAnsi="Times New Roman" w:cs="Times New Roman"/>
          <w:color w:val="auto"/>
          <w:szCs w:val="24"/>
        </w:rPr>
        <w:t xml:space="preserve">it is </w:t>
      </w:r>
      <w:r w:rsidR="002544CC">
        <w:rPr>
          <w:rFonts w:ascii="Times New Roman" w:hAnsi="Times New Roman" w:cs="Times New Roman"/>
          <w:color w:val="auto"/>
          <w:szCs w:val="24"/>
        </w:rPr>
        <w:t xml:space="preserve">also emotional and a listening ear, due to my lack of uniform </w:t>
      </w:r>
      <w:r w:rsidR="00871473">
        <w:rPr>
          <w:rFonts w:ascii="Times New Roman" w:hAnsi="Times New Roman" w:cs="Times New Roman"/>
          <w:color w:val="auto"/>
          <w:szCs w:val="24"/>
        </w:rPr>
        <w:t xml:space="preserve">and that I am a volunteer </w:t>
      </w:r>
      <w:r w:rsidR="007311AB">
        <w:rPr>
          <w:rFonts w:ascii="Times New Roman" w:hAnsi="Times New Roman" w:cs="Times New Roman"/>
          <w:color w:val="auto"/>
          <w:szCs w:val="24"/>
        </w:rPr>
        <w:t xml:space="preserve">the client would feel more comfortable </w:t>
      </w:r>
      <w:r w:rsidR="009824FA">
        <w:rPr>
          <w:rFonts w:ascii="Times New Roman" w:hAnsi="Times New Roman" w:cs="Times New Roman"/>
          <w:color w:val="auto"/>
          <w:szCs w:val="24"/>
        </w:rPr>
        <w:t xml:space="preserve">opening up to me about issues they think may hinder their release from hospital or </w:t>
      </w:r>
      <w:r w:rsidR="004145D7">
        <w:rPr>
          <w:rFonts w:ascii="Times New Roman" w:hAnsi="Times New Roman" w:cs="Times New Roman"/>
          <w:color w:val="auto"/>
          <w:szCs w:val="24"/>
        </w:rPr>
        <w:t>they may think that their words would not be believe</w:t>
      </w:r>
      <w:r w:rsidR="00685F14">
        <w:rPr>
          <w:rFonts w:ascii="Times New Roman" w:hAnsi="Times New Roman" w:cs="Times New Roman"/>
          <w:color w:val="auto"/>
          <w:szCs w:val="24"/>
        </w:rPr>
        <w:t>d or</w:t>
      </w:r>
      <w:r w:rsidR="004145D7">
        <w:rPr>
          <w:rFonts w:ascii="Times New Roman" w:hAnsi="Times New Roman" w:cs="Times New Roman"/>
          <w:color w:val="auto"/>
          <w:szCs w:val="24"/>
        </w:rPr>
        <w:t xml:space="preserve"> being a </w:t>
      </w:r>
      <w:r w:rsidR="006D2BD4">
        <w:rPr>
          <w:rFonts w:ascii="Times New Roman" w:hAnsi="Times New Roman" w:cs="Times New Roman"/>
          <w:color w:val="auto"/>
          <w:szCs w:val="24"/>
        </w:rPr>
        <w:t xml:space="preserve">symptom </w:t>
      </w:r>
      <w:r w:rsidR="00685F14">
        <w:rPr>
          <w:rFonts w:ascii="Times New Roman" w:hAnsi="Times New Roman" w:cs="Times New Roman"/>
          <w:color w:val="auto"/>
          <w:szCs w:val="24"/>
        </w:rPr>
        <w:t xml:space="preserve">of their </w:t>
      </w:r>
      <w:r w:rsidR="00573A16">
        <w:rPr>
          <w:rFonts w:ascii="Times New Roman" w:hAnsi="Times New Roman" w:cs="Times New Roman"/>
          <w:color w:val="auto"/>
          <w:szCs w:val="24"/>
        </w:rPr>
        <w:t>diagnosis</w:t>
      </w:r>
      <w:r w:rsidR="00F71FBB">
        <w:rPr>
          <w:rFonts w:ascii="Times New Roman" w:hAnsi="Times New Roman" w:cs="Times New Roman"/>
          <w:color w:val="auto"/>
          <w:szCs w:val="24"/>
        </w:rPr>
        <w:t xml:space="preserve">, some may just need to vent </w:t>
      </w:r>
      <w:r w:rsidR="00BA6C37">
        <w:rPr>
          <w:rFonts w:ascii="Times New Roman" w:hAnsi="Times New Roman" w:cs="Times New Roman"/>
          <w:color w:val="auto"/>
          <w:szCs w:val="24"/>
        </w:rPr>
        <w:t xml:space="preserve">about their diagnosis, family, </w:t>
      </w:r>
      <w:r w:rsidR="00263982">
        <w:rPr>
          <w:rFonts w:ascii="Times New Roman" w:hAnsi="Times New Roman" w:cs="Times New Roman"/>
          <w:color w:val="auto"/>
          <w:szCs w:val="24"/>
        </w:rPr>
        <w:t xml:space="preserve">or the unfairness of it all. </w:t>
      </w:r>
      <w:r w:rsidR="000C1037">
        <w:rPr>
          <w:rFonts w:ascii="Times New Roman" w:hAnsi="Times New Roman" w:cs="Times New Roman"/>
          <w:color w:val="auto"/>
          <w:szCs w:val="24"/>
        </w:rPr>
        <w:t>So,</w:t>
      </w:r>
      <w:r w:rsidR="00263982">
        <w:rPr>
          <w:rFonts w:ascii="Times New Roman" w:hAnsi="Times New Roman" w:cs="Times New Roman"/>
          <w:color w:val="auto"/>
          <w:szCs w:val="24"/>
        </w:rPr>
        <w:t xml:space="preserve"> although I </w:t>
      </w:r>
      <w:r w:rsidR="00533CFD">
        <w:rPr>
          <w:rFonts w:ascii="Times New Roman" w:hAnsi="Times New Roman" w:cs="Times New Roman"/>
          <w:color w:val="auto"/>
          <w:szCs w:val="24"/>
        </w:rPr>
        <w:t xml:space="preserve">would not be acting as a counsellor a lot of </w:t>
      </w:r>
      <w:r w:rsidR="000C1037">
        <w:rPr>
          <w:rFonts w:ascii="Times New Roman" w:hAnsi="Times New Roman" w:cs="Times New Roman"/>
          <w:color w:val="auto"/>
          <w:szCs w:val="24"/>
        </w:rPr>
        <w:t xml:space="preserve">my </w:t>
      </w:r>
      <w:r w:rsidR="0054443F">
        <w:rPr>
          <w:rFonts w:ascii="Times New Roman" w:hAnsi="Times New Roman" w:cs="Times New Roman"/>
          <w:color w:val="auto"/>
          <w:szCs w:val="24"/>
        </w:rPr>
        <w:t>role is</w:t>
      </w:r>
      <w:r w:rsidR="005A11B6">
        <w:rPr>
          <w:rFonts w:ascii="Times New Roman" w:hAnsi="Times New Roman" w:cs="Times New Roman"/>
          <w:color w:val="auto"/>
          <w:szCs w:val="24"/>
        </w:rPr>
        <w:t xml:space="preserve"> </w:t>
      </w:r>
      <w:proofErr w:type="gramStart"/>
      <w:r w:rsidR="0054443F">
        <w:rPr>
          <w:rFonts w:ascii="Times New Roman" w:hAnsi="Times New Roman" w:cs="Times New Roman"/>
          <w:color w:val="auto"/>
          <w:szCs w:val="24"/>
        </w:rPr>
        <w:t>similar</w:t>
      </w:r>
      <w:r w:rsidR="005A11B6">
        <w:rPr>
          <w:rFonts w:ascii="Times New Roman" w:hAnsi="Times New Roman" w:cs="Times New Roman"/>
          <w:color w:val="auto"/>
          <w:szCs w:val="24"/>
        </w:rPr>
        <w:t xml:space="preserve"> to</w:t>
      </w:r>
      <w:proofErr w:type="gramEnd"/>
      <w:r w:rsidR="005A11B6">
        <w:rPr>
          <w:rFonts w:ascii="Times New Roman" w:hAnsi="Times New Roman" w:cs="Times New Roman"/>
          <w:color w:val="auto"/>
          <w:szCs w:val="24"/>
        </w:rPr>
        <w:t xml:space="preserve"> that of a counsellor</w:t>
      </w:r>
      <w:r w:rsidR="000B50E6">
        <w:rPr>
          <w:rFonts w:ascii="Times New Roman" w:hAnsi="Times New Roman" w:cs="Times New Roman"/>
          <w:color w:val="auto"/>
          <w:szCs w:val="24"/>
        </w:rPr>
        <w:t xml:space="preserve">, </w:t>
      </w:r>
      <w:r w:rsidR="000F22DC">
        <w:rPr>
          <w:rFonts w:ascii="Times New Roman" w:hAnsi="Times New Roman" w:cs="Times New Roman"/>
          <w:color w:val="auto"/>
          <w:szCs w:val="24"/>
        </w:rPr>
        <w:t xml:space="preserve">I am being encouraged to </w:t>
      </w:r>
      <w:r w:rsidR="0020463C">
        <w:rPr>
          <w:rFonts w:ascii="Times New Roman" w:hAnsi="Times New Roman" w:cs="Times New Roman"/>
          <w:color w:val="auto"/>
          <w:szCs w:val="24"/>
        </w:rPr>
        <w:t>paraphrase, use</w:t>
      </w:r>
      <w:r w:rsidR="005B143D">
        <w:rPr>
          <w:rFonts w:ascii="Times New Roman" w:hAnsi="Times New Roman" w:cs="Times New Roman"/>
          <w:color w:val="auto"/>
          <w:szCs w:val="24"/>
        </w:rPr>
        <w:t xml:space="preserve"> S.O.L.E.R</w:t>
      </w:r>
      <w:r w:rsidR="0054443F">
        <w:rPr>
          <w:rFonts w:ascii="Times New Roman" w:hAnsi="Times New Roman" w:cs="Times New Roman"/>
          <w:color w:val="auto"/>
          <w:szCs w:val="24"/>
        </w:rPr>
        <w:t xml:space="preserve"> </w:t>
      </w:r>
      <w:r w:rsidR="00727513">
        <w:rPr>
          <w:rFonts w:ascii="Times New Roman" w:hAnsi="Times New Roman" w:cs="Times New Roman"/>
          <w:color w:val="auto"/>
          <w:szCs w:val="24"/>
        </w:rPr>
        <w:t>and be empathic</w:t>
      </w:r>
      <w:r w:rsidR="0064550B">
        <w:rPr>
          <w:rFonts w:ascii="Times New Roman" w:hAnsi="Times New Roman" w:cs="Times New Roman"/>
          <w:color w:val="auto"/>
          <w:szCs w:val="24"/>
        </w:rPr>
        <w:t>.</w:t>
      </w:r>
    </w:p>
    <w:p w14:paraId="6EC97BD0" w14:textId="77777777" w:rsidR="0064550B" w:rsidRDefault="0064550B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76B024B6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08F379A4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1099C021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5B970B3A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48DBE2CC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1240E502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75A46BA1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0ECBCE73" w14:textId="77777777" w:rsidR="00096CB6" w:rsidRDefault="00096CB6" w:rsidP="004F3DF7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103BED76" w14:textId="0AE25CBC" w:rsidR="00AB48BF" w:rsidRDefault="0064550B" w:rsidP="0064550B">
      <w:pPr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64550B">
        <w:rPr>
          <w:rFonts w:ascii="Times New Roman" w:hAnsi="Times New Roman" w:cs="Times New Roman"/>
          <w:color w:val="auto"/>
          <w:sz w:val="28"/>
          <w:szCs w:val="28"/>
          <w:u w:val="single"/>
        </w:rPr>
        <w:lastRenderedPageBreak/>
        <w:t>References</w:t>
      </w:r>
    </w:p>
    <w:p w14:paraId="3528F790" w14:textId="77777777" w:rsidR="004F240E" w:rsidRDefault="004F240E" w:rsidP="0064550B">
      <w:pPr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</w:p>
    <w:p w14:paraId="2017E3F8" w14:textId="366B7005" w:rsidR="00971454" w:rsidRPr="00B948AF" w:rsidRDefault="006969F7" w:rsidP="00971454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948AF">
        <w:rPr>
          <w:rFonts w:ascii="Times New Roman" w:hAnsi="Times New Roman" w:cs="Times New Roman"/>
          <w:color w:val="auto"/>
          <w:sz w:val="28"/>
          <w:szCs w:val="28"/>
        </w:rPr>
        <w:t xml:space="preserve">Abraham, C. </w:t>
      </w:r>
      <w:r w:rsidR="00C21F9F" w:rsidRPr="00B948AF">
        <w:rPr>
          <w:rFonts w:ascii="Times New Roman" w:hAnsi="Times New Roman" w:cs="Times New Roman"/>
          <w:color w:val="auto"/>
          <w:sz w:val="28"/>
          <w:szCs w:val="28"/>
        </w:rPr>
        <w:t xml:space="preserve">(2025). </w:t>
      </w:r>
      <w:r w:rsidR="00C21F9F" w:rsidRPr="00B948AF">
        <w:rPr>
          <w:rFonts w:ascii="Times New Roman" w:hAnsi="Times New Roman" w:cs="Times New Roman"/>
          <w:i/>
          <w:iCs/>
          <w:color w:val="auto"/>
          <w:sz w:val="28"/>
          <w:szCs w:val="28"/>
        </w:rPr>
        <w:t>Marie Curie</w:t>
      </w:r>
      <w:r w:rsidR="008B3DBD" w:rsidRPr="00B948AF">
        <w:rPr>
          <w:rFonts w:ascii="Times New Roman" w:hAnsi="Times New Roman" w:cs="Times New Roman"/>
          <w:i/>
          <w:iCs/>
          <w:color w:val="auto"/>
          <w:sz w:val="28"/>
          <w:szCs w:val="28"/>
        </w:rPr>
        <w:t>, the end-of-life Charity.</w:t>
      </w:r>
    </w:p>
    <w:p w14:paraId="18D8AF03" w14:textId="24A56047" w:rsidR="00971454" w:rsidRPr="00B948AF" w:rsidRDefault="0034279A" w:rsidP="004F240E">
      <w:pPr>
        <w:ind w:left="720"/>
        <w:jc w:val="both"/>
        <w:rPr>
          <w:rFonts w:ascii="Times New Roman" w:hAnsi="Times New Roman" w:cs="Times New Roman"/>
          <w:color w:val="auto"/>
        </w:rPr>
      </w:pPr>
      <w:hyperlink r:id="rId16" w:history="1">
        <w:r w:rsidRPr="00B948AF">
          <w:rPr>
            <w:rStyle w:val="Hyperlink"/>
            <w:rFonts w:ascii="Times New Roman" w:hAnsi="Times New Roman" w:cs="Times New Roman"/>
            <w:color w:val="auto"/>
          </w:rPr>
          <w:t>Marie Curi</w:t>
        </w:r>
        <w:hyperlink r:id="rId17" w:history="1">
          <w:r w:rsidRPr="00B948AF">
            <w:rPr>
              <w:rStyle w:val="Hyperlink"/>
              <w:rFonts w:ascii="Times New Roman" w:hAnsi="Times New Roman" w:cs="Times New Roman"/>
              <w:color w:val="auto"/>
            </w:rPr>
            <w:t>Marie Curie | The UK’s leading end of lifehttps://www.mariecurie.org.uk/ charity</w:t>
          </w:r>
        </w:hyperlink>
        <w:r w:rsidRPr="00B948AF">
          <w:rPr>
            <w:rStyle w:val="Hyperlink"/>
            <w:rFonts w:ascii="Times New Roman" w:hAnsi="Times New Roman" w:cs="Times New Roman"/>
            <w:color w:val="auto"/>
          </w:rPr>
          <w:t>e | The UK’s leading end of life charity</w:t>
        </w:r>
      </w:hyperlink>
    </w:p>
    <w:p w14:paraId="6B6E7BBA" w14:textId="77777777" w:rsidR="004F240E" w:rsidRPr="00B948AF" w:rsidRDefault="004F240E" w:rsidP="004F3DF7">
      <w:pPr>
        <w:jc w:val="both"/>
        <w:rPr>
          <w:rFonts w:ascii="Times New Roman" w:hAnsi="Times New Roman" w:cs="Times New Roman"/>
          <w:color w:val="auto"/>
        </w:rPr>
      </w:pPr>
    </w:p>
    <w:p w14:paraId="0FCEE418" w14:textId="160AB3D7" w:rsidR="008B3DBD" w:rsidRPr="00B948AF" w:rsidRDefault="004F240E" w:rsidP="004F3DF7">
      <w:pPr>
        <w:jc w:val="both"/>
        <w:rPr>
          <w:rFonts w:ascii="Times New Roman" w:hAnsi="Times New Roman" w:cs="Times New Roman"/>
          <w:i/>
          <w:iCs/>
          <w:color w:val="auto"/>
        </w:rPr>
      </w:pPr>
      <w:r w:rsidRPr="00B948AF">
        <w:rPr>
          <w:rFonts w:ascii="Times New Roman" w:hAnsi="Times New Roman" w:cs="Times New Roman"/>
          <w:color w:val="auto"/>
        </w:rPr>
        <w:t>Locke</w:t>
      </w:r>
      <w:r w:rsidR="001A15EB" w:rsidRPr="00B948AF">
        <w:rPr>
          <w:rFonts w:ascii="Times New Roman" w:hAnsi="Times New Roman" w:cs="Times New Roman"/>
          <w:color w:val="auto"/>
        </w:rPr>
        <w:t xml:space="preserve">, D. (2024). </w:t>
      </w:r>
      <w:r w:rsidR="00D967DA" w:rsidRPr="00B948AF">
        <w:rPr>
          <w:rFonts w:ascii="Times New Roman" w:hAnsi="Times New Roman" w:cs="Times New Roman"/>
          <w:i/>
          <w:iCs/>
          <w:color w:val="auto"/>
        </w:rPr>
        <w:t>Involve</w:t>
      </w:r>
      <w:r w:rsidR="001A15EB" w:rsidRPr="00B948AF">
        <w:rPr>
          <w:rFonts w:ascii="Times New Roman" w:hAnsi="Times New Roman" w:cs="Times New Roman"/>
          <w:i/>
          <w:iCs/>
          <w:color w:val="auto"/>
        </w:rPr>
        <w:t xml:space="preserve"> </w:t>
      </w:r>
      <w:r w:rsidR="00D967DA" w:rsidRPr="00B948AF">
        <w:rPr>
          <w:rFonts w:ascii="Times New Roman" w:hAnsi="Times New Roman" w:cs="Times New Roman"/>
          <w:i/>
          <w:iCs/>
          <w:color w:val="auto"/>
        </w:rPr>
        <w:t xml:space="preserve">Training: SCVS, Swansea council </w:t>
      </w:r>
      <w:r w:rsidR="00452430" w:rsidRPr="00B948AF">
        <w:rPr>
          <w:rFonts w:ascii="Times New Roman" w:hAnsi="Times New Roman" w:cs="Times New Roman"/>
          <w:i/>
          <w:iCs/>
          <w:color w:val="auto"/>
        </w:rPr>
        <w:t>for Volunteer service.</w:t>
      </w:r>
    </w:p>
    <w:p w14:paraId="569E9742" w14:textId="6531EF35" w:rsidR="00971454" w:rsidRPr="00B948AF" w:rsidRDefault="00971454" w:rsidP="00452430">
      <w:pPr>
        <w:ind w:firstLine="720"/>
        <w:jc w:val="both"/>
        <w:rPr>
          <w:rFonts w:ascii="Times New Roman" w:hAnsi="Times New Roman" w:cs="Times New Roman"/>
          <w:color w:val="auto"/>
        </w:rPr>
      </w:pPr>
      <w:hyperlink r:id="rId18" w:history="1">
        <w:r w:rsidRPr="00B948AF">
          <w:rPr>
            <w:rStyle w:val="Hyperlink"/>
            <w:rFonts w:ascii="Times New Roman" w:hAnsi="Times New Roman" w:cs="Times New Roman"/>
            <w:color w:val="auto"/>
          </w:rPr>
          <w:t>Involve | Swanshttps://www.scvs.org.uk/involveea CVS</w:t>
        </w:r>
      </w:hyperlink>
    </w:p>
    <w:p w14:paraId="2F2BED89" w14:textId="77777777" w:rsidR="00096CB6" w:rsidRDefault="00096CB6" w:rsidP="00096CB6">
      <w:pPr>
        <w:jc w:val="both"/>
        <w:rPr>
          <w:color w:val="auto"/>
        </w:rPr>
      </w:pPr>
    </w:p>
    <w:p w14:paraId="31BF4B46" w14:textId="77777777" w:rsidR="00096CB6" w:rsidRDefault="00096CB6" w:rsidP="00096CB6">
      <w:pPr>
        <w:jc w:val="both"/>
        <w:rPr>
          <w:color w:val="auto"/>
        </w:rPr>
      </w:pPr>
    </w:p>
    <w:p w14:paraId="2427339E" w14:textId="77777777" w:rsidR="00096CB6" w:rsidRDefault="00096CB6" w:rsidP="00096CB6">
      <w:pPr>
        <w:jc w:val="both"/>
        <w:rPr>
          <w:color w:val="auto"/>
        </w:rPr>
      </w:pPr>
    </w:p>
    <w:p w14:paraId="3F975C97" w14:textId="77777777" w:rsidR="00096CB6" w:rsidRDefault="00096CB6" w:rsidP="00096CB6">
      <w:pPr>
        <w:jc w:val="both"/>
        <w:rPr>
          <w:color w:val="auto"/>
        </w:rPr>
      </w:pPr>
    </w:p>
    <w:p w14:paraId="08F60E5A" w14:textId="77777777" w:rsidR="00096CB6" w:rsidRDefault="00096CB6" w:rsidP="00096CB6">
      <w:pPr>
        <w:jc w:val="both"/>
        <w:rPr>
          <w:color w:val="auto"/>
        </w:rPr>
      </w:pPr>
    </w:p>
    <w:p w14:paraId="7B9F67BF" w14:textId="77777777" w:rsidR="00096CB6" w:rsidRDefault="00096CB6" w:rsidP="00096CB6">
      <w:pPr>
        <w:jc w:val="both"/>
        <w:rPr>
          <w:color w:val="auto"/>
        </w:rPr>
      </w:pPr>
    </w:p>
    <w:p w14:paraId="3DC48366" w14:textId="77777777" w:rsidR="00096CB6" w:rsidRDefault="00096CB6" w:rsidP="00096CB6">
      <w:pPr>
        <w:jc w:val="both"/>
        <w:rPr>
          <w:color w:val="auto"/>
        </w:rPr>
      </w:pPr>
    </w:p>
    <w:p w14:paraId="746C613A" w14:textId="77777777" w:rsidR="00096CB6" w:rsidRDefault="00096CB6" w:rsidP="00096CB6">
      <w:pPr>
        <w:jc w:val="both"/>
        <w:rPr>
          <w:color w:val="auto"/>
        </w:rPr>
      </w:pPr>
    </w:p>
    <w:p w14:paraId="770A988E" w14:textId="77777777" w:rsidR="00096CB6" w:rsidRDefault="00096CB6" w:rsidP="00096CB6">
      <w:pPr>
        <w:jc w:val="both"/>
        <w:rPr>
          <w:color w:val="auto"/>
        </w:rPr>
      </w:pPr>
    </w:p>
    <w:p w14:paraId="3C39D695" w14:textId="77777777" w:rsidR="00096CB6" w:rsidRDefault="00096CB6" w:rsidP="00096CB6">
      <w:pPr>
        <w:jc w:val="both"/>
        <w:rPr>
          <w:color w:val="auto"/>
        </w:rPr>
      </w:pPr>
    </w:p>
    <w:p w14:paraId="54EEE7B2" w14:textId="77777777" w:rsidR="00096CB6" w:rsidRDefault="00096CB6" w:rsidP="00096CB6">
      <w:pPr>
        <w:jc w:val="both"/>
        <w:rPr>
          <w:color w:val="auto"/>
        </w:rPr>
      </w:pPr>
    </w:p>
    <w:p w14:paraId="43B1432B" w14:textId="77777777" w:rsidR="00096CB6" w:rsidRDefault="00096CB6" w:rsidP="00096CB6">
      <w:pPr>
        <w:jc w:val="both"/>
        <w:rPr>
          <w:color w:val="auto"/>
        </w:rPr>
      </w:pPr>
    </w:p>
    <w:p w14:paraId="4ED366F4" w14:textId="77777777" w:rsidR="00096CB6" w:rsidRDefault="00096CB6" w:rsidP="00096CB6">
      <w:pPr>
        <w:jc w:val="both"/>
        <w:rPr>
          <w:color w:val="auto"/>
        </w:rPr>
      </w:pPr>
    </w:p>
    <w:p w14:paraId="63D29B71" w14:textId="77777777" w:rsidR="00096CB6" w:rsidRDefault="00096CB6" w:rsidP="00096CB6">
      <w:pPr>
        <w:jc w:val="both"/>
        <w:rPr>
          <w:color w:val="auto"/>
        </w:rPr>
      </w:pPr>
    </w:p>
    <w:p w14:paraId="63AEE9A9" w14:textId="77777777" w:rsidR="00096CB6" w:rsidRDefault="00096CB6" w:rsidP="00096CB6">
      <w:pPr>
        <w:jc w:val="both"/>
        <w:rPr>
          <w:color w:val="auto"/>
        </w:rPr>
      </w:pPr>
    </w:p>
    <w:p w14:paraId="62D358BF" w14:textId="77777777" w:rsidR="00096CB6" w:rsidRDefault="00096CB6" w:rsidP="00096CB6">
      <w:pPr>
        <w:jc w:val="both"/>
        <w:rPr>
          <w:color w:val="auto"/>
        </w:rPr>
      </w:pPr>
    </w:p>
    <w:p w14:paraId="6DAD7A12" w14:textId="77777777" w:rsidR="00096CB6" w:rsidRDefault="00096CB6" w:rsidP="00096CB6">
      <w:pPr>
        <w:jc w:val="both"/>
        <w:rPr>
          <w:color w:val="auto"/>
        </w:rPr>
      </w:pPr>
    </w:p>
    <w:p w14:paraId="7728C5E1" w14:textId="77777777" w:rsidR="00096CB6" w:rsidRDefault="00096CB6" w:rsidP="00096CB6">
      <w:pPr>
        <w:jc w:val="both"/>
        <w:rPr>
          <w:color w:val="auto"/>
        </w:rPr>
      </w:pPr>
    </w:p>
    <w:p w14:paraId="0B1DD607" w14:textId="77777777" w:rsidR="00096CB6" w:rsidRDefault="00096CB6" w:rsidP="00096CB6">
      <w:pPr>
        <w:jc w:val="both"/>
        <w:rPr>
          <w:color w:val="auto"/>
        </w:rPr>
      </w:pPr>
    </w:p>
    <w:p w14:paraId="63E363E7" w14:textId="77777777" w:rsidR="00096CB6" w:rsidRDefault="00096CB6" w:rsidP="00096CB6">
      <w:pPr>
        <w:jc w:val="both"/>
        <w:rPr>
          <w:color w:val="auto"/>
        </w:rPr>
      </w:pPr>
    </w:p>
    <w:p w14:paraId="6DC1277A" w14:textId="77777777" w:rsidR="00096CB6" w:rsidRDefault="00096CB6" w:rsidP="00096CB6">
      <w:pPr>
        <w:jc w:val="both"/>
        <w:rPr>
          <w:color w:val="auto"/>
        </w:rPr>
      </w:pPr>
    </w:p>
    <w:p w14:paraId="3A772A40" w14:textId="77777777" w:rsidR="00096CB6" w:rsidRDefault="00096CB6" w:rsidP="00096CB6">
      <w:pPr>
        <w:jc w:val="both"/>
        <w:rPr>
          <w:color w:val="auto"/>
        </w:rPr>
      </w:pPr>
    </w:p>
    <w:p w14:paraId="346F8A73" w14:textId="77777777" w:rsidR="005B2432" w:rsidRDefault="005B2432" w:rsidP="006C4259">
      <w:pPr>
        <w:rPr>
          <w:color w:val="auto"/>
        </w:rPr>
      </w:pPr>
    </w:p>
    <w:p w14:paraId="52FF76FD" w14:textId="0F2985EE" w:rsidR="006C4259" w:rsidRPr="00B948AF" w:rsidRDefault="006C4259" w:rsidP="006C4259">
      <w:pPr>
        <w:rPr>
          <w:rFonts w:ascii="Times New Roman" w:hAnsi="Times New Roman" w:cs="Times New Roman"/>
          <w:color w:val="auto"/>
          <w:sz w:val="32"/>
          <w:szCs w:val="32"/>
        </w:rPr>
      </w:pPr>
      <w:r w:rsidRPr="00B948AF">
        <w:rPr>
          <w:rFonts w:ascii="Times New Roman" w:hAnsi="Times New Roman" w:cs="Times New Roman"/>
          <w:color w:val="auto"/>
          <w:sz w:val="32"/>
          <w:szCs w:val="32"/>
          <w:u w:val="single"/>
        </w:rPr>
        <w:lastRenderedPageBreak/>
        <w:t>Evidence</w:t>
      </w:r>
    </w:p>
    <w:p w14:paraId="718673F0" w14:textId="712F5B77" w:rsidR="006C4259" w:rsidRDefault="007B5ACB" w:rsidP="006C4259">
      <w:pPr>
        <w:rPr>
          <w:color w:val="auto"/>
        </w:rPr>
      </w:pPr>
      <w:r>
        <w:rPr>
          <w:noProof/>
          <w:color w:val="auto"/>
        </w:rPr>
        <mc:AlternateContent>
          <mc:Choice Requires="wpg">
            <w:drawing>
              <wp:inline distT="0" distB="0" distL="0" distR="0" wp14:anchorId="40D4E542" wp14:editId="32ED57C9">
                <wp:extent cx="6645910" cy="4372089"/>
                <wp:effectExtent l="0" t="0" r="2540" b="9525"/>
                <wp:docPr id="1420836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4372089"/>
                          <a:chOff x="0" y="0"/>
                          <a:chExt cx="6645910" cy="4372089"/>
                        </a:xfrm>
                      </wpg:grpSpPr>
                      <pic:pic xmlns:pic="http://schemas.openxmlformats.org/drawingml/2006/picture">
                        <pic:nvPicPr>
                          <pic:cNvPr id="8036309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9712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8053868" name="Text Box 2"/>
                        <wps:cNvSpPr txBox="1"/>
                        <wps:spPr>
                          <a:xfrm>
                            <a:off x="0" y="3970769"/>
                            <a:ext cx="6645910" cy="4013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C931BD" w14:textId="3F69A4B5" w:rsidR="007B5ACB" w:rsidRPr="007B5ACB" w:rsidRDefault="007B5ACB" w:rsidP="007B5AC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instrText>HYPERLINK "https://laventanaciudadana.cl/pensamientos-de-marie-curie-2/"</w:instrTex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7B5ACB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7B5ACB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Pr="007B5ACB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Pr="007B5ACB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21" w:history="1">
                                <w:r w:rsidRPr="007B5AC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D4E542" id="Group 3" o:spid="_x0000_s1026" style="width:523.3pt;height:344.25pt;mso-position-horizontal-relative:char;mso-position-vertical-relative:line" coordsize="66459,437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459;height:39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">
                  <v:imagedata r:id="rId2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9707;width:66459;height:4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" stroked="f">
                  <v:textbox style="mso-fit-shape-to-text:t">
                    <w:txbxContent>
                      <w:p w14:paraId="39C931BD" w14:textId="3F69A4B5" w:rsidR="007B5ACB" w:rsidRPr="007B5ACB" w:rsidRDefault="007B5ACB" w:rsidP="007B5ACB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sz w:val="18"/>
                            <w:szCs w:val="18"/>
                          </w:rPr>
                          <w:instrText>HYPERLINK "https://laventanaciudadana.cl/pensamientos-de-marie-curie-2/"</w:instrText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r w:rsidRPr="007B5ACB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end"/>
                        </w:r>
                        <w:r w:rsidRPr="007B5ACB">
                          <w:rPr>
                            <w:sz w:val="18"/>
                            <w:szCs w:val="18"/>
                          </w:rPr>
                          <w:t xml:space="preserve"> by Unknown Author </w:t>
                        </w:r>
                        <w:proofErr w:type="gramStart"/>
                        <w:r w:rsidRPr="007B5ACB">
                          <w:rPr>
                            <w:sz w:val="18"/>
                            <w:szCs w:val="18"/>
                          </w:rPr>
                          <w:t>is licensed</w:t>
                        </w:r>
                        <w:proofErr w:type="gramEnd"/>
                        <w:r w:rsidRPr="007B5ACB">
                          <w:rPr>
                            <w:sz w:val="18"/>
                            <w:szCs w:val="18"/>
                          </w:rPr>
                          <w:t xml:space="preserve"> under </w:t>
                        </w:r>
                        <w:hyperlink r:id="rId23" w:history="1">
                          <w:r w:rsidRPr="007B5AC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934E98" w14:textId="3D118ABA" w:rsidR="007B5ACB" w:rsidRPr="00B948AF" w:rsidRDefault="007B5ACB" w:rsidP="006C4259">
      <w:pPr>
        <w:rPr>
          <w:rFonts w:ascii="Times New Roman" w:hAnsi="Times New Roman" w:cs="Times New Roman"/>
          <w:color w:val="auto"/>
        </w:rPr>
      </w:pPr>
      <w:r w:rsidRPr="00B948AF">
        <w:rPr>
          <w:rFonts w:ascii="Times New Roman" w:hAnsi="Times New Roman" w:cs="Times New Roman"/>
          <w:color w:val="auto"/>
        </w:rPr>
        <w:t xml:space="preserve">This is Marie Curie </w:t>
      </w:r>
    </w:p>
    <w:p w14:paraId="1FC38948" w14:textId="74FADA98" w:rsidR="00B65A51" w:rsidRDefault="00B65A51" w:rsidP="006C4259">
      <w:pPr>
        <w:rPr>
          <w:color w:val="auto"/>
        </w:rPr>
      </w:pPr>
      <w:r>
        <w:rPr>
          <w:noProof/>
          <w:color w:val="auto"/>
        </w:rPr>
        <w:drawing>
          <wp:inline distT="0" distB="0" distL="0" distR="0" wp14:anchorId="56A0FDD7" wp14:editId="742500C6">
            <wp:extent cx="6645910" cy="2524125"/>
            <wp:effectExtent l="0" t="0" r="2540" b="9525"/>
            <wp:docPr id="1073926305" name="Picture 4" descr="A logo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926305" name="Picture 4" descr="A logo with blue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FAA83" w14:textId="20D65AAB" w:rsidR="00B65A51" w:rsidRPr="00B948AF" w:rsidRDefault="00B65A51" w:rsidP="006C4259">
      <w:pPr>
        <w:rPr>
          <w:rFonts w:ascii="Times New Roman" w:hAnsi="Times New Roman" w:cs="Times New Roman"/>
          <w:color w:val="auto"/>
        </w:rPr>
      </w:pPr>
      <w:r w:rsidRPr="00B948AF">
        <w:rPr>
          <w:rFonts w:ascii="Times New Roman" w:hAnsi="Times New Roman" w:cs="Times New Roman"/>
          <w:color w:val="auto"/>
        </w:rPr>
        <w:t xml:space="preserve">This is </w:t>
      </w:r>
      <w:r w:rsidR="002332C1" w:rsidRPr="00B948AF">
        <w:rPr>
          <w:rFonts w:ascii="Times New Roman" w:hAnsi="Times New Roman" w:cs="Times New Roman"/>
          <w:color w:val="auto"/>
        </w:rPr>
        <w:t xml:space="preserve">Marie Curie </w:t>
      </w:r>
      <w:proofErr w:type="gramStart"/>
      <w:r w:rsidR="002332C1" w:rsidRPr="00B948AF">
        <w:rPr>
          <w:rFonts w:ascii="Times New Roman" w:hAnsi="Times New Roman" w:cs="Times New Roman"/>
          <w:color w:val="auto"/>
        </w:rPr>
        <w:t>volunteering</w:t>
      </w:r>
      <w:proofErr w:type="gramEnd"/>
    </w:p>
    <w:p w14:paraId="5B4B0046" w14:textId="77777777" w:rsidR="002332C1" w:rsidRDefault="002332C1" w:rsidP="006C4259">
      <w:pPr>
        <w:rPr>
          <w:color w:val="auto"/>
        </w:rPr>
      </w:pPr>
    </w:p>
    <w:p w14:paraId="77251AD0" w14:textId="77777777" w:rsidR="002332C1" w:rsidRDefault="002332C1" w:rsidP="006C4259">
      <w:pPr>
        <w:rPr>
          <w:color w:val="auto"/>
        </w:rPr>
      </w:pPr>
    </w:p>
    <w:p w14:paraId="5C7B7616" w14:textId="77777777" w:rsidR="002332C1" w:rsidRDefault="002332C1" w:rsidP="006C4259">
      <w:pPr>
        <w:rPr>
          <w:color w:val="auto"/>
        </w:rPr>
      </w:pPr>
    </w:p>
    <w:p w14:paraId="26644836" w14:textId="08BAE036" w:rsidR="002332C1" w:rsidRDefault="002332C1" w:rsidP="006C4259">
      <w:pPr>
        <w:rPr>
          <w:color w:val="auto"/>
        </w:rPr>
      </w:pPr>
      <w:r>
        <w:rPr>
          <w:noProof/>
          <w:color w:val="auto"/>
        </w:rPr>
        <w:lastRenderedPageBreak/>
        <mc:AlternateContent>
          <mc:Choice Requires="wpg">
            <w:drawing>
              <wp:inline distT="0" distB="0" distL="0" distR="0" wp14:anchorId="0438379C" wp14:editId="22071F9A">
                <wp:extent cx="6645910" cy="3208779"/>
                <wp:effectExtent l="0" t="0" r="2540" b="0"/>
                <wp:docPr id="19409544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3208779"/>
                          <a:chOff x="0" y="0"/>
                          <a:chExt cx="6645910" cy="3208779"/>
                        </a:xfrm>
                      </wpg:grpSpPr>
                      <pic:pic xmlns:pic="http://schemas.openxmlformats.org/drawingml/2006/picture">
                        <pic:nvPicPr>
                          <pic:cNvPr id="2033250954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2807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0853181" name="Text Box 7"/>
                        <wps:cNvSpPr txBox="1"/>
                        <wps:spPr>
                          <a:xfrm>
                            <a:off x="0" y="2807459"/>
                            <a:ext cx="6645910" cy="4013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F78C046" w14:textId="2962099B" w:rsidR="002332C1" w:rsidRPr="002332C1" w:rsidRDefault="002332C1" w:rsidP="002332C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Pr="002332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332C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9" w:history="1">
                                <w:r w:rsidRPr="002332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38379C" id="Group 8" o:spid="_x0000_s1029" style="width:523.3pt;height:252.65pt;mso-position-horizontal-relative:char;mso-position-vertical-relative:line" coordsize="66459,320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">
                <v:shape id="Picture 6" o:spid="_x0000_s1030" type="#_x0000_t75" style="position:absolute;width:66459;height:28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">
                  <v:imagedata r:id="rId30" o:title=""/>
                </v:shape>
                <v:shape id="Text Box 7" o:spid="_x0000_s1031" type="#_x0000_t202" style="position:absolute;top:28074;width:66459;height:4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" stroked="f">
                  <v:textbox style="mso-fit-shape-to-text:t">
                    <w:txbxContent>
                      <w:p w14:paraId="3F78C046" w14:textId="2962099B" w:rsidR="002332C1" w:rsidRPr="002332C1" w:rsidRDefault="002332C1" w:rsidP="002332C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1" w:history="1">
                          <w:r w:rsidRPr="002332C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332C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2" w:history="1">
                          <w:r w:rsidRPr="002332C1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11EC88" w14:textId="4FBCF0AC" w:rsidR="002332C1" w:rsidRPr="00B948AF" w:rsidRDefault="002332C1" w:rsidP="00EE2CD3">
      <w:pPr>
        <w:jc w:val="both"/>
        <w:rPr>
          <w:rFonts w:ascii="Times New Roman" w:hAnsi="Times New Roman" w:cs="Times New Roman"/>
          <w:color w:val="auto"/>
        </w:rPr>
      </w:pPr>
      <w:r w:rsidRPr="00B948AF">
        <w:rPr>
          <w:rFonts w:ascii="Times New Roman" w:hAnsi="Times New Roman" w:cs="Times New Roman"/>
          <w:color w:val="auto"/>
        </w:rPr>
        <w:t xml:space="preserve">In this section I am supposed to discuss </w:t>
      </w:r>
      <w:r w:rsidR="00E13482" w:rsidRPr="00B948AF">
        <w:rPr>
          <w:rFonts w:ascii="Times New Roman" w:hAnsi="Times New Roman" w:cs="Times New Roman"/>
          <w:color w:val="auto"/>
        </w:rPr>
        <w:t xml:space="preserve">the work I have done for my volunteering I spent a year attempting </w:t>
      </w:r>
      <w:r w:rsidR="00281F5D" w:rsidRPr="00B948AF">
        <w:rPr>
          <w:rFonts w:ascii="Times New Roman" w:hAnsi="Times New Roman" w:cs="Times New Roman"/>
          <w:color w:val="auto"/>
        </w:rPr>
        <w:t xml:space="preserve">to join numerous charities to complete this, and with good reason </w:t>
      </w:r>
      <w:r w:rsidR="00EF3320" w:rsidRPr="00B948AF">
        <w:rPr>
          <w:rFonts w:ascii="Times New Roman" w:hAnsi="Times New Roman" w:cs="Times New Roman"/>
          <w:color w:val="auto"/>
        </w:rPr>
        <w:t xml:space="preserve">I still have not been given a placement, and not because I failed my DBS check but because these </w:t>
      </w:r>
      <w:r w:rsidR="0059711D" w:rsidRPr="00B948AF">
        <w:rPr>
          <w:rFonts w:ascii="Times New Roman" w:hAnsi="Times New Roman" w:cs="Times New Roman"/>
          <w:color w:val="auto"/>
        </w:rPr>
        <w:t xml:space="preserve">charities are thorough in their training and screening </w:t>
      </w:r>
      <w:r w:rsidR="00EE2CD3" w:rsidRPr="00B948AF">
        <w:rPr>
          <w:rFonts w:ascii="Times New Roman" w:hAnsi="Times New Roman" w:cs="Times New Roman"/>
          <w:color w:val="auto"/>
        </w:rPr>
        <w:t>of volunteers to protect their clients</w:t>
      </w:r>
      <w:r w:rsidR="007B6A51" w:rsidRPr="00B948AF">
        <w:rPr>
          <w:rFonts w:ascii="Times New Roman" w:hAnsi="Times New Roman" w:cs="Times New Roman"/>
          <w:color w:val="auto"/>
        </w:rPr>
        <w:t xml:space="preserve"> wellbeing.</w:t>
      </w:r>
    </w:p>
    <w:p w14:paraId="0CD69FE6" w14:textId="5F5D229A" w:rsidR="00DA139B" w:rsidRPr="00B948AF" w:rsidRDefault="004875E6" w:rsidP="00EE2CD3">
      <w:pPr>
        <w:jc w:val="both"/>
        <w:rPr>
          <w:rFonts w:ascii="Times New Roman" w:hAnsi="Times New Roman" w:cs="Times New Roman"/>
          <w:color w:val="auto"/>
        </w:rPr>
      </w:pPr>
      <w:r w:rsidRPr="00B948AF">
        <w:rPr>
          <w:rFonts w:ascii="Times New Roman" w:hAnsi="Times New Roman" w:cs="Times New Roman"/>
          <w:color w:val="auto"/>
        </w:rPr>
        <w:t xml:space="preserve">I have as stated </w:t>
      </w:r>
      <w:r w:rsidR="00386C29" w:rsidRPr="00B948AF">
        <w:rPr>
          <w:rFonts w:ascii="Times New Roman" w:hAnsi="Times New Roman" w:cs="Times New Roman"/>
          <w:color w:val="auto"/>
        </w:rPr>
        <w:t xml:space="preserve">earlier been matched but the organisation is having trouble </w:t>
      </w:r>
      <w:r w:rsidR="003D6A44" w:rsidRPr="00B948AF">
        <w:rPr>
          <w:rFonts w:ascii="Times New Roman" w:hAnsi="Times New Roman" w:cs="Times New Roman"/>
          <w:color w:val="auto"/>
        </w:rPr>
        <w:t>reaching the family</w:t>
      </w:r>
      <w:r w:rsidR="00BE5810" w:rsidRPr="00B948AF">
        <w:rPr>
          <w:rFonts w:ascii="Times New Roman" w:hAnsi="Times New Roman" w:cs="Times New Roman"/>
          <w:color w:val="auto"/>
        </w:rPr>
        <w:t xml:space="preserve"> to arrange a meeting with them and myself</w:t>
      </w:r>
      <w:r w:rsidR="002B0108" w:rsidRPr="00B948AF">
        <w:rPr>
          <w:rFonts w:ascii="Times New Roman" w:hAnsi="Times New Roman" w:cs="Times New Roman"/>
          <w:color w:val="auto"/>
        </w:rPr>
        <w:t xml:space="preserve">, although I am not giving up the wait just because it is taking </w:t>
      </w:r>
      <w:r w:rsidR="00DE1E0C" w:rsidRPr="00B948AF">
        <w:rPr>
          <w:rFonts w:ascii="Times New Roman" w:hAnsi="Times New Roman" w:cs="Times New Roman"/>
          <w:color w:val="auto"/>
        </w:rPr>
        <w:t>a lot of time to go through</w:t>
      </w:r>
      <w:r w:rsidR="000A1C0E" w:rsidRPr="00B948AF">
        <w:rPr>
          <w:rFonts w:ascii="Times New Roman" w:hAnsi="Times New Roman" w:cs="Times New Roman"/>
          <w:color w:val="auto"/>
        </w:rPr>
        <w:t>,</w:t>
      </w:r>
      <w:r w:rsidR="00DE1E0C" w:rsidRPr="00B948AF">
        <w:rPr>
          <w:rFonts w:ascii="Times New Roman" w:hAnsi="Times New Roman" w:cs="Times New Roman"/>
          <w:color w:val="auto"/>
        </w:rPr>
        <w:t xml:space="preserve"> </w:t>
      </w:r>
      <w:r w:rsidR="000A1C0E" w:rsidRPr="00B948AF">
        <w:rPr>
          <w:rFonts w:ascii="Times New Roman" w:hAnsi="Times New Roman" w:cs="Times New Roman"/>
          <w:color w:val="auto"/>
        </w:rPr>
        <w:t xml:space="preserve">so instead I am </w:t>
      </w:r>
      <w:r w:rsidR="00A6753F" w:rsidRPr="00B948AF">
        <w:rPr>
          <w:rFonts w:ascii="Times New Roman" w:hAnsi="Times New Roman" w:cs="Times New Roman"/>
          <w:color w:val="auto"/>
        </w:rPr>
        <w:t>going to discuss the</w:t>
      </w:r>
      <w:r w:rsidR="00305117" w:rsidRPr="00B948AF">
        <w:rPr>
          <w:rFonts w:ascii="Times New Roman" w:hAnsi="Times New Roman" w:cs="Times New Roman"/>
          <w:color w:val="auto"/>
        </w:rPr>
        <w:t xml:space="preserve"> </w:t>
      </w:r>
      <w:r w:rsidR="00590DB6" w:rsidRPr="00B948AF">
        <w:rPr>
          <w:rFonts w:ascii="Times New Roman" w:hAnsi="Times New Roman" w:cs="Times New Roman"/>
          <w:color w:val="auto"/>
        </w:rPr>
        <w:t>diary sheet</w:t>
      </w:r>
      <w:r w:rsidR="00084F4E" w:rsidRPr="00B948AF">
        <w:rPr>
          <w:rFonts w:ascii="Times New Roman" w:hAnsi="Times New Roman" w:cs="Times New Roman"/>
          <w:color w:val="auto"/>
        </w:rPr>
        <w:t xml:space="preserve">s that they require </w:t>
      </w:r>
      <w:r w:rsidR="00BD1869" w:rsidRPr="00B948AF">
        <w:rPr>
          <w:rFonts w:ascii="Times New Roman" w:hAnsi="Times New Roman" w:cs="Times New Roman"/>
          <w:color w:val="auto"/>
        </w:rPr>
        <w:t>me to fill out</w:t>
      </w:r>
      <w:r w:rsidR="00BD1869" w:rsidRPr="00B948AF">
        <w:rPr>
          <w:rFonts w:ascii="Times New Roman" w:hAnsi="Times New Roman" w:cs="Times New Roman"/>
          <w:color w:val="auto"/>
        </w:rPr>
        <w:t>.</w:t>
      </w:r>
    </w:p>
    <w:p w14:paraId="5D66C671" w14:textId="24F41505" w:rsidR="007B6A51" w:rsidRDefault="00DA139B" w:rsidP="00EE2CD3">
      <w:pPr>
        <w:jc w:val="both"/>
        <w:rPr>
          <w:color w:val="auto"/>
        </w:rPr>
      </w:pPr>
      <w:r>
        <w:rPr>
          <w:noProof/>
          <w:color w:val="auto"/>
        </w:rPr>
        <mc:AlternateContent>
          <mc:Choice Requires="wpg">
            <w:drawing>
              <wp:inline distT="0" distB="0" distL="0" distR="0" wp14:anchorId="3B8D4A4B" wp14:editId="6CC08939">
                <wp:extent cx="6519553" cy="3794166"/>
                <wp:effectExtent l="0" t="0" r="0" b="0"/>
                <wp:docPr id="193158363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9553" cy="3794166"/>
                          <a:chOff x="0" y="0"/>
                          <a:chExt cx="3048412" cy="3016295"/>
                        </a:xfrm>
                      </wpg:grpSpPr>
                      <pic:pic xmlns:pic="http://schemas.openxmlformats.org/drawingml/2006/picture">
                        <pic:nvPicPr>
                          <pic:cNvPr id="480802742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2" y="0"/>
                            <a:ext cx="3048000" cy="2457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4297884" name="Text Box 10"/>
                        <wps:cNvSpPr txBox="1"/>
                        <wps:spPr>
                          <a:xfrm>
                            <a:off x="0" y="2456860"/>
                            <a:ext cx="3047365" cy="5594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4A98FD" w14:textId="09158982" w:rsidR="00DA139B" w:rsidRPr="00DA139B" w:rsidRDefault="00DA139B" w:rsidP="00DA13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5" w:history="1">
                                <w:r w:rsidRPr="00DA13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A13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6" w:history="1">
                                <w:r w:rsidRPr="00DA13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8D4A4B" id="Group 11" o:spid="_x0000_s1032" style="width:513.35pt;height:298.75pt;mso-position-horizontal-relative:char;mso-position-vertical-relative:line" coordsize="30484,301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">
                <v:shape id="Picture 9" o:spid="_x0000_s1033" type="#_x0000_t75" style="position:absolute;left:4;width:30480;height:24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">
                  <v:imagedata r:id="rId37" o:title=""/>
                </v:shape>
                <v:shape id="Text Box 10" o:spid="_x0000_s1034" type="#_x0000_t202" style="position:absolute;top:24568;width:30473;height:5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" stroked="f">
                  <v:textbox>
                    <w:txbxContent>
                      <w:p w14:paraId="2C4A98FD" w14:textId="09158982" w:rsidR="00DA139B" w:rsidRPr="00DA139B" w:rsidRDefault="00DA139B" w:rsidP="00DA139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8" w:history="1">
                          <w:r w:rsidRPr="00DA139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A139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9" w:history="1">
                          <w:r w:rsidRPr="00DA139B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0B32CBF" w14:textId="73377F5F" w:rsidR="00BD1869" w:rsidRDefault="00B948AF" w:rsidP="00EE2CD3">
      <w:pPr>
        <w:jc w:val="both"/>
        <w:rPr>
          <w:rFonts w:ascii="Times New Roman" w:hAnsi="Times New Roman" w:cs="Times New Roman"/>
          <w:color w:val="auto"/>
        </w:rPr>
      </w:pPr>
      <w:r w:rsidRPr="00B948AF">
        <w:rPr>
          <w:rFonts w:ascii="Times New Roman" w:hAnsi="Times New Roman" w:cs="Times New Roman"/>
          <w:color w:val="auto"/>
        </w:rPr>
        <w:lastRenderedPageBreak/>
        <w:t>To fill</w:t>
      </w:r>
      <w:r>
        <w:rPr>
          <w:rFonts w:ascii="Times New Roman" w:hAnsi="Times New Roman" w:cs="Times New Roman"/>
          <w:color w:val="auto"/>
        </w:rPr>
        <w:t xml:space="preserve"> out my </w:t>
      </w:r>
      <w:r w:rsidR="006F61C1">
        <w:rPr>
          <w:rFonts w:ascii="Times New Roman" w:hAnsi="Times New Roman" w:cs="Times New Roman"/>
          <w:color w:val="auto"/>
        </w:rPr>
        <w:t xml:space="preserve">diary sheets even </w:t>
      </w:r>
      <w:r w:rsidR="00663EBA">
        <w:rPr>
          <w:rFonts w:ascii="Times New Roman" w:hAnsi="Times New Roman" w:cs="Times New Roman"/>
          <w:color w:val="auto"/>
        </w:rPr>
        <w:t>if there is nothing alarming or concerning to report I am going to follow Gi</w:t>
      </w:r>
      <w:r w:rsidR="00F21579">
        <w:rPr>
          <w:rFonts w:ascii="Times New Roman" w:hAnsi="Times New Roman" w:cs="Times New Roman"/>
          <w:color w:val="auto"/>
        </w:rPr>
        <w:t xml:space="preserve">bbs reflective cycle so that I am being as thorough </w:t>
      </w:r>
      <w:r w:rsidR="00AC0896">
        <w:rPr>
          <w:rFonts w:ascii="Times New Roman" w:hAnsi="Times New Roman" w:cs="Times New Roman"/>
          <w:color w:val="auto"/>
        </w:rPr>
        <w:t xml:space="preserve">in my account of </w:t>
      </w:r>
      <w:r w:rsidR="00A95E98">
        <w:rPr>
          <w:rFonts w:ascii="Times New Roman" w:hAnsi="Times New Roman" w:cs="Times New Roman"/>
          <w:color w:val="auto"/>
        </w:rPr>
        <w:t>the visit as possible</w:t>
      </w:r>
      <w:r w:rsidR="00625CDE">
        <w:rPr>
          <w:rFonts w:ascii="Times New Roman" w:hAnsi="Times New Roman" w:cs="Times New Roman"/>
          <w:color w:val="auto"/>
        </w:rPr>
        <w:t xml:space="preserve"> </w:t>
      </w:r>
      <w:r w:rsidR="00FE049E">
        <w:rPr>
          <w:rFonts w:ascii="Times New Roman" w:hAnsi="Times New Roman" w:cs="Times New Roman"/>
          <w:color w:val="auto"/>
        </w:rPr>
        <w:t xml:space="preserve">and that </w:t>
      </w:r>
      <w:r w:rsidR="00DC4616">
        <w:rPr>
          <w:rFonts w:ascii="Times New Roman" w:hAnsi="Times New Roman" w:cs="Times New Roman"/>
          <w:color w:val="auto"/>
        </w:rPr>
        <w:t xml:space="preserve">I get in to the practice so that if </w:t>
      </w:r>
      <w:r w:rsidR="009C75F2">
        <w:rPr>
          <w:rFonts w:ascii="Times New Roman" w:hAnsi="Times New Roman" w:cs="Times New Roman"/>
          <w:color w:val="auto"/>
        </w:rPr>
        <w:t xml:space="preserve">and hopefully not any safeguarding issues arise I am accustomed </w:t>
      </w:r>
      <w:r w:rsidR="00E220D0">
        <w:rPr>
          <w:rFonts w:ascii="Times New Roman" w:hAnsi="Times New Roman" w:cs="Times New Roman"/>
          <w:color w:val="auto"/>
        </w:rPr>
        <w:t xml:space="preserve">to </w:t>
      </w:r>
      <w:r w:rsidR="004E65A6">
        <w:rPr>
          <w:rFonts w:ascii="Times New Roman" w:hAnsi="Times New Roman" w:cs="Times New Roman"/>
          <w:color w:val="auto"/>
        </w:rPr>
        <w:t>writing in this way</w:t>
      </w:r>
      <w:r w:rsidR="002560C5">
        <w:rPr>
          <w:rFonts w:ascii="Times New Roman" w:hAnsi="Times New Roman" w:cs="Times New Roman"/>
          <w:color w:val="auto"/>
        </w:rPr>
        <w:t xml:space="preserve">, to avoid any issues </w:t>
      </w:r>
      <w:r w:rsidR="002233BB">
        <w:rPr>
          <w:rFonts w:ascii="Times New Roman" w:hAnsi="Times New Roman" w:cs="Times New Roman"/>
          <w:color w:val="auto"/>
        </w:rPr>
        <w:t>if the full account is needed</w:t>
      </w:r>
      <w:r w:rsidR="00F22215">
        <w:rPr>
          <w:rFonts w:ascii="Times New Roman" w:hAnsi="Times New Roman" w:cs="Times New Roman"/>
          <w:color w:val="auto"/>
        </w:rPr>
        <w:t xml:space="preserve">, it would also allow </w:t>
      </w:r>
      <w:r w:rsidR="007F307B">
        <w:rPr>
          <w:rFonts w:ascii="Times New Roman" w:hAnsi="Times New Roman" w:cs="Times New Roman"/>
          <w:color w:val="auto"/>
        </w:rPr>
        <w:t>the management to track</w:t>
      </w:r>
      <w:r w:rsidR="00A127DF">
        <w:rPr>
          <w:rFonts w:ascii="Times New Roman" w:hAnsi="Times New Roman" w:cs="Times New Roman"/>
          <w:color w:val="auto"/>
        </w:rPr>
        <w:t xml:space="preserve"> the</w:t>
      </w:r>
      <w:r w:rsidR="007F307B">
        <w:rPr>
          <w:rFonts w:ascii="Times New Roman" w:hAnsi="Times New Roman" w:cs="Times New Roman"/>
          <w:color w:val="auto"/>
        </w:rPr>
        <w:t xml:space="preserve"> progress</w:t>
      </w:r>
      <w:r w:rsidRPr="00B948AF">
        <w:rPr>
          <w:rFonts w:ascii="Times New Roman" w:hAnsi="Times New Roman" w:cs="Times New Roman"/>
          <w:color w:val="auto"/>
        </w:rPr>
        <w:t xml:space="preserve"> </w:t>
      </w:r>
      <w:r w:rsidR="00A127DF">
        <w:rPr>
          <w:rFonts w:ascii="Times New Roman" w:hAnsi="Times New Roman" w:cs="Times New Roman"/>
          <w:color w:val="auto"/>
        </w:rPr>
        <w:t xml:space="preserve">of the client, either with Marie Curie the progress of decline </w:t>
      </w:r>
      <w:r w:rsidR="00BC49E9">
        <w:rPr>
          <w:rFonts w:ascii="Times New Roman" w:hAnsi="Times New Roman" w:cs="Times New Roman"/>
          <w:color w:val="auto"/>
        </w:rPr>
        <w:t>in</w:t>
      </w:r>
      <w:r w:rsidR="00A127DF">
        <w:rPr>
          <w:rFonts w:ascii="Times New Roman" w:hAnsi="Times New Roman" w:cs="Times New Roman"/>
          <w:color w:val="auto"/>
        </w:rPr>
        <w:t xml:space="preserve"> memory</w:t>
      </w:r>
      <w:r w:rsidR="00BC49E9">
        <w:rPr>
          <w:rFonts w:ascii="Times New Roman" w:hAnsi="Times New Roman" w:cs="Times New Roman"/>
          <w:color w:val="auto"/>
        </w:rPr>
        <w:t xml:space="preserve"> and Involve </w:t>
      </w:r>
      <w:r w:rsidR="00B93308">
        <w:rPr>
          <w:rFonts w:ascii="Times New Roman" w:hAnsi="Times New Roman" w:cs="Times New Roman"/>
          <w:color w:val="auto"/>
        </w:rPr>
        <w:t xml:space="preserve">the progress they make </w:t>
      </w:r>
      <w:r w:rsidR="004074DC">
        <w:rPr>
          <w:rFonts w:ascii="Times New Roman" w:hAnsi="Times New Roman" w:cs="Times New Roman"/>
          <w:color w:val="auto"/>
        </w:rPr>
        <w:t xml:space="preserve">in their  ability to function in society and </w:t>
      </w:r>
      <w:r w:rsidR="00AE3D7A">
        <w:rPr>
          <w:rFonts w:ascii="Times New Roman" w:hAnsi="Times New Roman" w:cs="Times New Roman"/>
          <w:color w:val="auto"/>
        </w:rPr>
        <w:t>manage their mental health</w:t>
      </w:r>
      <w:r w:rsidR="006D1800">
        <w:rPr>
          <w:rFonts w:ascii="Times New Roman" w:hAnsi="Times New Roman" w:cs="Times New Roman"/>
          <w:color w:val="auto"/>
        </w:rPr>
        <w:t xml:space="preserve"> at the same time </w:t>
      </w:r>
      <w:r w:rsidR="006C5B4D">
        <w:rPr>
          <w:rFonts w:ascii="Times New Roman" w:hAnsi="Times New Roman" w:cs="Times New Roman"/>
          <w:color w:val="auto"/>
        </w:rPr>
        <w:t xml:space="preserve">or to be able to see </w:t>
      </w:r>
      <w:r w:rsidR="00922F84">
        <w:rPr>
          <w:rFonts w:ascii="Times New Roman" w:hAnsi="Times New Roman" w:cs="Times New Roman"/>
          <w:color w:val="auto"/>
        </w:rPr>
        <w:t xml:space="preserve">where the client could use extra support either from myself or from </w:t>
      </w:r>
      <w:r w:rsidR="00EB5AAF">
        <w:rPr>
          <w:rFonts w:ascii="Times New Roman" w:hAnsi="Times New Roman" w:cs="Times New Roman"/>
          <w:color w:val="auto"/>
        </w:rPr>
        <w:t xml:space="preserve">another service that </w:t>
      </w:r>
      <w:r w:rsidR="008E5916">
        <w:rPr>
          <w:rFonts w:ascii="Times New Roman" w:hAnsi="Times New Roman" w:cs="Times New Roman"/>
          <w:color w:val="auto"/>
        </w:rPr>
        <w:t>is provided.</w:t>
      </w:r>
    </w:p>
    <w:p w14:paraId="2E8D20B1" w14:textId="6038E99C" w:rsidR="008E5916" w:rsidRDefault="008E5916" w:rsidP="00EE2CD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I have a great moral compass </w:t>
      </w:r>
      <w:r w:rsidR="009B7067">
        <w:rPr>
          <w:rFonts w:ascii="Times New Roman" w:hAnsi="Times New Roman" w:cs="Times New Roman"/>
          <w:color w:val="auto"/>
        </w:rPr>
        <w:t xml:space="preserve">and expectations from </w:t>
      </w:r>
      <w:r w:rsidR="004C6BD4">
        <w:rPr>
          <w:rFonts w:ascii="Times New Roman" w:hAnsi="Times New Roman" w:cs="Times New Roman"/>
          <w:color w:val="auto"/>
        </w:rPr>
        <w:t>myself,</w:t>
      </w:r>
      <w:r w:rsidR="009B7067">
        <w:rPr>
          <w:rFonts w:ascii="Times New Roman" w:hAnsi="Times New Roman" w:cs="Times New Roman"/>
          <w:color w:val="auto"/>
        </w:rPr>
        <w:t xml:space="preserve"> but </w:t>
      </w:r>
      <w:r w:rsidR="005945B3">
        <w:rPr>
          <w:rFonts w:ascii="Times New Roman" w:hAnsi="Times New Roman" w:cs="Times New Roman"/>
          <w:color w:val="auto"/>
        </w:rPr>
        <w:t xml:space="preserve">Marie Carie started the charity to do research </w:t>
      </w:r>
      <w:r w:rsidR="00E836C4">
        <w:rPr>
          <w:rFonts w:ascii="Times New Roman" w:hAnsi="Times New Roman" w:cs="Times New Roman"/>
          <w:color w:val="auto"/>
        </w:rPr>
        <w:t xml:space="preserve">on cancer and to give </w:t>
      </w:r>
      <w:r w:rsidR="00885DBB">
        <w:rPr>
          <w:rFonts w:ascii="Times New Roman" w:hAnsi="Times New Roman" w:cs="Times New Roman"/>
          <w:color w:val="auto"/>
        </w:rPr>
        <w:t>palliative care to the c</w:t>
      </w:r>
      <w:r w:rsidR="007F1710">
        <w:rPr>
          <w:rFonts w:ascii="Times New Roman" w:hAnsi="Times New Roman" w:cs="Times New Roman"/>
          <w:color w:val="auto"/>
        </w:rPr>
        <w:t>lients with cancer. In 2015</w:t>
      </w:r>
      <w:r w:rsidR="009031FB">
        <w:rPr>
          <w:rFonts w:ascii="Times New Roman" w:hAnsi="Times New Roman" w:cs="Times New Roman"/>
          <w:color w:val="auto"/>
        </w:rPr>
        <w:t xml:space="preserve"> </w:t>
      </w:r>
      <w:r w:rsidR="00654BA6">
        <w:rPr>
          <w:rFonts w:ascii="Times New Roman" w:hAnsi="Times New Roman" w:cs="Times New Roman"/>
          <w:color w:val="auto"/>
        </w:rPr>
        <w:t>this changed</w:t>
      </w:r>
      <w:r w:rsidR="00AB6A2C">
        <w:rPr>
          <w:rFonts w:ascii="Times New Roman" w:hAnsi="Times New Roman" w:cs="Times New Roman"/>
          <w:color w:val="auto"/>
        </w:rPr>
        <w:t xml:space="preserve"> to provide support for all </w:t>
      </w:r>
      <w:r w:rsidR="004C6BD4">
        <w:rPr>
          <w:rFonts w:ascii="Times New Roman" w:hAnsi="Times New Roman" w:cs="Times New Roman"/>
          <w:color w:val="auto"/>
        </w:rPr>
        <w:t>end-of-life</w:t>
      </w:r>
      <w:r w:rsidR="00AB6A2C">
        <w:rPr>
          <w:rFonts w:ascii="Times New Roman" w:hAnsi="Times New Roman" w:cs="Times New Roman"/>
          <w:color w:val="auto"/>
        </w:rPr>
        <w:t xml:space="preserve"> diagnosis not just cancer</w:t>
      </w:r>
      <w:r w:rsidR="004C6BD4">
        <w:rPr>
          <w:rFonts w:ascii="Times New Roman" w:hAnsi="Times New Roman" w:cs="Times New Roman"/>
          <w:color w:val="auto"/>
        </w:rPr>
        <w:t xml:space="preserve"> they still do research to try and reduce this </w:t>
      </w:r>
      <w:r w:rsidR="00067E9B">
        <w:rPr>
          <w:rFonts w:ascii="Times New Roman" w:hAnsi="Times New Roman" w:cs="Times New Roman"/>
          <w:color w:val="auto"/>
        </w:rPr>
        <w:t xml:space="preserve">need. Involve </w:t>
      </w:r>
      <w:r w:rsidR="00924B4F">
        <w:rPr>
          <w:rFonts w:ascii="Times New Roman" w:hAnsi="Times New Roman" w:cs="Times New Roman"/>
          <w:color w:val="auto"/>
        </w:rPr>
        <w:t xml:space="preserve">focuses </w:t>
      </w:r>
      <w:r w:rsidR="00A47EED">
        <w:rPr>
          <w:rFonts w:ascii="Times New Roman" w:hAnsi="Times New Roman" w:cs="Times New Roman"/>
          <w:color w:val="auto"/>
        </w:rPr>
        <w:t>on rehabilitation</w:t>
      </w:r>
      <w:r w:rsidR="0086357C">
        <w:rPr>
          <w:rFonts w:ascii="Times New Roman" w:hAnsi="Times New Roman" w:cs="Times New Roman"/>
          <w:color w:val="auto"/>
        </w:rPr>
        <w:t xml:space="preserve"> and</w:t>
      </w:r>
      <w:r w:rsidR="0093286A">
        <w:rPr>
          <w:rFonts w:ascii="Times New Roman" w:hAnsi="Times New Roman" w:cs="Times New Roman"/>
          <w:color w:val="auto"/>
        </w:rPr>
        <w:t xml:space="preserve"> </w:t>
      </w:r>
      <w:r w:rsidR="00971056">
        <w:rPr>
          <w:rFonts w:ascii="Times New Roman" w:hAnsi="Times New Roman" w:cs="Times New Roman"/>
          <w:color w:val="auto"/>
        </w:rPr>
        <w:t>mental well-being</w:t>
      </w:r>
      <w:r w:rsidR="008466A6">
        <w:rPr>
          <w:rFonts w:ascii="Times New Roman" w:hAnsi="Times New Roman" w:cs="Times New Roman"/>
          <w:color w:val="auto"/>
        </w:rPr>
        <w:t xml:space="preserve">, I do not believe I have the grit to </w:t>
      </w:r>
      <w:r w:rsidR="00376284">
        <w:rPr>
          <w:rFonts w:ascii="Times New Roman" w:hAnsi="Times New Roman" w:cs="Times New Roman"/>
          <w:color w:val="auto"/>
        </w:rPr>
        <w:t>become</w:t>
      </w:r>
      <w:r w:rsidR="00ED28A9">
        <w:rPr>
          <w:rFonts w:ascii="Times New Roman" w:hAnsi="Times New Roman" w:cs="Times New Roman"/>
          <w:color w:val="auto"/>
        </w:rPr>
        <w:t xml:space="preserve"> like</w:t>
      </w:r>
      <w:r w:rsidR="00376284">
        <w:rPr>
          <w:rFonts w:ascii="Times New Roman" w:hAnsi="Times New Roman" w:cs="Times New Roman"/>
          <w:color w:val="auto"/>
        </w:rPr>
        <w:t xml:space="preserve"> </w:t>
      </w:r>
      <w:r w:rsidR="00ED28A9">
        <w:rPr>
          <w:rFonts w:ascii="Times New Roman" w:hAnsi="Times New Roman" w:cs="Times New Roman"/>
          <w:color w:val="auto"/>
        </w:rPr>
        <w:t>Marie Carie</w:t>
      </w:r>
      <w:r w:rsidR="00647ADB">
        <w:rPr>
          <w:rFonts w:ascii="Times New Roman" w:hAnsi="Times New Roman" w:cs="Times New Roman"/>
          <w:color w:val="auto"/>
        </w:rPr>
        <w:t xml:space="preserve"> but </w:t>
      </w:r>
      <w:r w:rsidR="00F305FE">
        <w:rPr>
          <w:rFonts w:ascii="Times New Roman" w:hAnsi="Times New Roman" w:cs="Times New Roman"/>
          <w:color w:val="auto"/>
        </w:rPr>
        <w:t xml:space="preserve">I do </w:t>
      </w:r>
      <w:r w:rsidR="00DC2AB8">
        <w:rPr>
          <w:rFonts w:ascii="Times New Roman" w:hAnsi="Times New Roman" w:cs="Times New Roman"/>
          <w:color w:val="auto"/>
        </w:rPr>
        <w:t xml:space="preserve">have the ability to help </w:t>
      </w:r>
      <w:r w:rsidR="00FD3423">
        <w:rPr>
          <w:rFonts w:ascii="Times New Roman" w:hAnsi="Times New Roman" w:cs="Times New Roman"/>
          <w:color w:val="auto"/>
        </w:rPr>
        <w:t xml:space="preserve">and support </w:t>
      </w:r>
      <w:r w:rsidR="000A4037">
        <w:rPr>
          <w:rFonts w:ascii="Times New Roman" w:hAnsi="Times New Roman" w:cs="Times New Roman"/>
          <w:color w:val="auto"/>
        </w:rPr>
        <w:t>the clients</w:t>
      </w:r>
      <w:r w:rsidR="00570A82">
        <w:rPr>
          <w:rFonts w:ascii="Times New Roman" w:hAnsi="Times New Roman" w:cs="Times New Roman"/>
          <w:color w:val="auto"/>
        </w:rPr>
        <w:t xml:space="preserve">, I expect  </w:t>
      </w:r>
      <w:r w:rsidR="00D340E3">
        <w:rPr>
          <w:rFonts w:ascii="Times New Roman" w:hAnsi="Times New Roman" w:cs="Times New Roman"/>
          <w:color w:val="auto"/>
        </w:rPr>
        <w:t>th</w:t>
      </w:r>
      <w:r w:rsidR="00DF3076">
        <w:rPr>
          <w:rFonts w:ascii="Times New Roman" w:hAnsi="Times New Roman" w:cs="Times New Roman"/>
          <w:color w:val="auto"/>
        </w:rPr>
        <w:t>at volunteering with Marie Curie will be hard mentally as the cl</w:t>
      </w:r>
      <w:r w:rsidR="003622A6">
        <w:rPr>
          <w:rFonts w:ascii="Times New Roman" w:hAnsi="Times New Roman" w:cs="Times New Roman"/>
          <w:color w:val="auto"/>
        </w:rPr>
        <w:t>ient has dementia and I am with them until they no longer need me</w:t>
      </w:r>
      <w:r w:rsidR="00E1518B">
        <w:rPr>
          <w:rFonts w:ascii="Times New Roman" w:hAnsi="Times New Roman" w:cs="Times New Roman"/>
          <w:color w:val="auto"/>
        </w:rPr>
        <w:t xml:space="preserve">, which for the client means when they </w:t>
      </w:r>
      <w:r w:rsidR="00ED28A9">
        <w:rPr>
          <w:rFonts w:ascii="Times New Roman" w:hAnsi="Times New Roman" w:cs="Times New Roman"/>
          <w:color w:val="auto"/>
        </w:rPr>
        <w:t xml:space="preserve"> </w:t>
      </w:r>
      <w:r w:rsidR="00E1518B">
        <w:rPr>
          <w:rFonts w:ascii="Times New Roman" w:hAnsi="Times New Roman" w:cs="Times New Roman"/>
          <w:color w:val="auto"/>
        </w:rPr>
        <w:t>have passed</w:t>
      </w:r>
      <w:r w:rsidR="00952A74">
        <w:rPr>
          <w:rFonts w:ascii="Times New Roman" w:hAnsi="Times New Roman" w:cs="Times New Roman"/>
          <w:color w:val="auto"/>
        </w:rPr>
        <w:t xml:space="preserve"> away, which will be hard to deal with</w:t>
      </w:r>
      <w:r w:rsidR="00F50F6C">
        <w:rPr>
          <w:rFonts w:ascii="Times New Roman" w:hAnsi="Times New Roman" w:cs="Times New Roman"/>
          <w:color w:val="auto"/>
        </w:rPr>
        <w:t>.</w:t>
      </w:r>
    </w:p>
    <w:p w14:paraId="43006F13" w14:textId="77777777" w:rsidR="00F50F6C" w:rsidRDefault="00F50F6C" w:rsidP="00EE2CD3">
      <w:pPr>
        <w:jc w:val="both"/>
        <w:rPr>
          <w:rFonts w:ascii="Times New Roman" w:hAnsi="Times New Roman" w:cs="Times New Roman"/>
          <w:color w:val="auto"/>
        </w:rPr>
      </w:pPr>
    </w:p>
    <w:p w14:paraId="0519F59B" w14:textId="254D0000" w:rsidR="00F50F6C" w:rsidRDefault="00CD5B9E" w:rsidP="00EE2CD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u w:val="single"/>
        </w:rPr>
        <w:t>Training</w:t>
      </w:r>
    </w:p>
    <w:p w14:paraId="7801B01B" w14:textId="5CA393A4" w:rsidR="00CD5B9E" w:rsidRDefault="00B970FB" w:rsidP="00EE2CD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The train</w:t>
      </w:r>
      <w:r w:rsidR="00D45554">
        <w:rPr>
          <w:rFonts w:ascii="Times New Roman" w:hAnsi="Times New Roman" w:cs="Times New Roman"/>
          <w:color w:val="auto"/>
        </w:rPr>
        <w:t xml:space="preserve">ing I received for </w:t>
      </w:r>
      <w:r w:rsidR="00923973">
        <w:rPr>
          <w:rFonts w:ascii="Times New Roman" w:hAnsi="Times New Roman" w:cs="Times New Roman"/>
          <w:color w:val="auto"/>
        </w:rPr>
        <w:t>Involve was</w:t>
      </w:r>
      <w:r w:rsidR="00492976">
        <w:rPr>
          <w:rFonts w:ascii="Times New Roman" w:hAnsi="Times New Roman" w:cs="Times New Roman"/>
          <w:color w:val="auto"/>
        </w:rPr>
        <w:t xml:space="preserve"> extensive</w:t>
      </w:r>
      <w:r w:rsidR="002B489D">
        <w:rPr>
          <w:rFonts w:ascii="Times New Roman" w:hAnsi="Times New Roman" w:cs="Times New Roman"/>
          <w:color w:val="auto"/>
        </w:rPr>
        <w:t xml:space="preserve"> the sessions started </w:t>
      </w:r>
      <w:r w:rsidR="001256D5">
        <w:rPr>
          <w:rFonts w:ascii="Times New Roman" w:hAnsi="Times New Roman" w:cs="Times New Roman"/>
          <w:color w:val="auto"/>
        </w:rPr>
        <w:t>at</w:t>
      </w:r>
      <w:r w:rsidR="00AD33F8">
        <w:rPr>
          <w:rFonts w:ascii="Times New Roman" w:hAnsi="Times New Roman" w:cs="Times New Roman"/>
          <w:color w:val="auto"/>
        </w:rPr>
        <w:t xml:space="preserve"> 0930 hours and ended at 1700 hours</w:t>
      </w:r>
      <w:r w:rsidR="008227CE">
        <w:rPr>
          <w:rFonts w:ascii="Times New Roman" w:hAnsi="Times New Roman" w:cs="Times New Roman"/>
          <w:color w:val="auto"/>
        </w:rPr>
        <w:t xml:space="preserve"> for two consecutive </w:t>
      </w:r>
      <w:r w:rsidR="00A005C2">
        <w:rPr>
          <w:rFonts w:ascii="Times New Roman" w:hAnsi="Times New Roman" w:cs="Times New Roman"/>
          <w:color w:val="auto"/>
        </w:rPr>
        <w:t xml:space="preserve">Tuesdays which included </w:t>
      </w:r>
      <w:r w:rsidR="005D41C1">
        <w:rPr>
          <w:rFonts w:ascii="Times New Roman" w:hAnsi="Times New Roman" w:cs="Times New Roman"/>
          <w:color w:val="auto"/>
        </w:rPr>
        <w:t>the safeguarding</w:t>
      </w:r>
      <w:r w:rsidR="00705A84">
        <w:rPr>
          <w:rFonts w:ascii="Times New Roman" w:hAnsi="Times New Roman" w:cs="Times New Roman"/>
          <w:color w:val="auto"/>
        </w:rPr>
        <w:t xml:space="preserve"> needed, </w:t>
      </w:r>
      <w:r w:rsidR="00C568F1">
        <w:rPr>
          <w:rFonts w:ascii="Times New Roman" w:hAnsi="Times New Roman" w:cs="Times New Roman"/>
          <w:color w:val="auto"/>
        </w:rPr>
        <w:t xml:space="preserve">for </w:t>
      </w:r>
      <w:r w:rsidR="00BF32DA">
        <w:rPr>
          <w:rFonts w:ascii="Times New Roman" w:hAnsi="Times New Roman" w:cs="Times New Roman"/>
          <w:color w:val="auto"/>
        </w:rPr>
        <w:t xml:space="preserve">volunteers </w:t>
      </w:r>
      <w:r w:rsidR="002D233F">
        <w:rPr>
          <w:rFonts w:ascii="Times New Roman" w:hAnsi="Times New Roman" w:cs="Times New Roman"/>
          <w:color w:val="auto"/>
        </w:rPr>
        <w:t xml:space="preserve">to be </w:t>
      </w:r>
      <w:r w:rsidR="000148F7">
        <w:rPr>
          <w:rFonts w:ascii="Times New Roman" w:hAnsi="Times New Roman" w:cs="Times New Roman"/>
          <w:color w:val="auto"/>
        </w:rPr>
        <w:t>able to support</w:t>
      </w:r>
      <w:r w:rsidR="00535FC1">
        <w:rPr>
          <w:rFonts w:ascii="Times New Roman" w:hAnsi="Times New Roman" w:cs="Times New Roman"/>
          <w:color w:val="auto"/>
        </w:rPr>
        <w:t xml:space="preserve"> </w:t>
      </w:r>
      <w:r w:rsidR="000C00E7">
        <w:rPr>
          <w:rFonts w:ascii="Times New Roman" w:hAnsi="Times New Roman" w:cs="Times New Roman"/>
          <w:color w:val="auto"/>
        </w:rPr>
        <w:t>the client</w:t>
      </w:r>
      <w:r w:rsidR="007552CE">
        <w:rPr>
          <w:rFonts w:ascii="Times New Roman" w:hAnsi="Times New Roman" w:cs="Times New Roman"/>
          <w:color w:val="auto"/>
        </w:rPr>
        <w:t xml:space="preserve">, there were a lot of information delivered </w:t>
      </w:r>
      <w:r w:rsidR="00631D94">
        <w:rPr>
          <w:rFonts w:ascii="Times New Roman" w:hAnsi="Times New Roman" w:cs="Times New Roman"/>
          <w:color w:val="auto"/>
        </w:rPr>
        <w:t xml:space="preserve">which is displayed in appendix </w:t>
      </w:r>
      <w:r w:rsidR="00E868BB">
        <w:rPr>
          <w:rFonts w:ascii="Times New Roman" w:hAnsi="Times New Roman" w:cs="Times New Roman"/>
          <w:color w:val="auto"/>
        </w:rPr>
        <w:t xml:space="preserve">1 and 2. Appendix </w:t>
      </w:r>
      <w:r w:rsidR="00932838">
        <w:rPr>
          <w:rFonts w:ascii="Times New Roman" w:hAnsi="Times New Roman" w:cs="Times New Roman"/>
          <w:color w:val="auto"/>
        </w:rPr>
        <w:t>2 is the safeguarding with information on what to look out for</w:t>
      </w:r>
      <w:r w:rsidR="009247AD">
        <w:rPr>
          <w:rFonts w:ascii="Times New Roman" w:hAnsi="Times New Roman" w:cs="Times New Roman"/>
          <w:color w:val="auto"/>
        </w:rPr>
        <w:t>.</w:t>
      </w:r>
    </w:p>
    <w:p w14:paraId="7452C0A7" w14:textId="41ABC1C5" w:rsidR="00A31FFA" w:rsidRDefault="00A31FFA" w:rsidP="00EE2CD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Marie Curie’s trainin</w:t>
      </w:r>
      <w:r w:rsidR="00E0753A">
        <w:rPr>
          <w:rFonts w:ascii="Times New Roman" w:hAnsi="Times New Roman" w:cs="Times New Roman"/>
          <w:color w:val="auto"/>
        </w:rPr>
        <w:t xml:space="preserve">g was a </w:t>
      </w:r>
      <w:r w:rsidR="00923973">
        <w:rPr>
          <w:rFonts w:ascii="Times New Roman" w:hAnsi="Times New Roman" w:cs="Times New Roman"/>
          <w:color w:val="auto"/>
        </w:rPr>
        <w:t>two-hour team</w:t>
      </w:r>
      <w:r w:rsidR="00E0753A">
        <w:rPr>
          <w:rFonts w:ascii="Times New Roman" w:hAnsi="Times New Roman" w:cs="Times New Roman"/>
          <w:color w:val="auto"/>
        </w:rPr>
        <w:t xml:space="preserve"> meeting where they went through </w:t>
      </w:r>
      <w:r w:rsidR="00495B0B">
        <w:rPr>
          <w:rFonts w:ascii="Times New Roman" w:hAnsi="Times New Roman" w:cs="Times New Roman"/>
          <w:color w:val="auto"/>
        </w:rPr>
        <w:t xml:space="preserve">safeguarding, codes of conduct, confidentiality and what </w:t>
      </w:r>
      <w:r w:rsidR="00923973">
        <w:rPr>
          <w:rFonts w:ascii="Times New Roman" w:hAnsi="Times New Roman" w:cs="Times New Roman"/>
          <w:color w:val="auto"/>
        </w:rPr>
        <w:t>I can and cannot do with the client.</w:t>
      </w:r>
      <w:r w:rsidR="009247AD">
        <w:rPr>
          <w:rFonts w:ascii="Times New Roman" w:hAnsi="Times New Roman" w:cs="Times New Roman"/>
          <w:color w:val="auto"/>
        </w:rPr>
        <w:t xml:space="preserve"> </w:t>
      </w:r>
      <w:r w:rsidR="00224C42">
        <w:rPr>
          <w:rFonts w:ascii="Times New Roman" w:hAnsi="Times New Roman" w:cs="Times New Roman"/>
          <w:color w:val="auto"/>
        </w:rPr>
        <w:t>Appendixes</w:t>
      </w:r>
      <w:r w:rsidR="009247AD">
        <w:rPr>
          <w:rFonts w:ascii="Times New Roman" w:hAnsi="Times New Roman" w:cs="Times New Roman"/>
          <w:color w:val="auto"/>
        </w:rPr>
        <w:t xml:space="preserve"> 3, 4, and 5 are the </w:t>
      </w:r>
      <w:r w:rsidR="003F7188">
        <w:rPr>
          <w:rFonts w:ascii="Times New Roman" w:hAnsi="Times New Roman" w:cs="Times New Roman"/>
          <w:color w:val="auto"/>
        </w:rPr>
        <w:t xml:space="preserve">information provided from Marie Curie on the </w:t>
      </w:r>
      <w:r w:rsidR="00310F8D">
        <w:rPr>
          <w:rFonts w:ascii="Times New Roman" w:hAnsi="Times New Roman" w:cs="Times New Roman"/>
          <w:color w:val="auto"/>
        </w:rPr>
        <w:t>guide, code of conduct and confidentiality.</w:t>
      </w:r>
    </w:p>
    <w:p w14:paraId="4589D5C0" w14:textId="77777777" w:rsidR="00923973" w:rsidRDefault="00923973" w:rsidP="00EE2CD3">
      <w:pPr>
        <w:jc w:val="both"/>
        <w:rPr>
          <w:rFonts w:ascii="Times New Roman" w:hAnsi="Times New Roman" w:cs="Times New Roman"/>
          <w:color w:val="auto"/>
        </w:rPr>
      </w:pPr>
    </w:p>
    <w:p w14:paraId="58489D6A" w14:textId="0E396DF9" w:rsidR="0006753B" w:rsidRPr="00DC06CF" w:rsidRDefault="0006753B" w:rsidP="00EE2CD3">
      <w:pPr>
        <w:jc w:val="both"/>
        <w:rPr>
          <w:rFonts w:ascii="Times New Roman" w:hAnsi="Times New Roman" w:cs="Times New Roman"/>
          <w:color w:val="auto"/>
        </w:rPr>
      </w:pPr>
      <w:r w:rsidRPr="00DC06CF">
        <w:rPr>
          <w:rFonts w:ascii="Times New Roman" w:hAnsi="Times New Roman" w:cs="Times New Roman"/>
          <w:color w:val="auto"/>
          <w:u w:val="single"/>
        </w:rPr>
        <w:t>Mission Statement</w:t>
      </w:r>
    </w:p>
    <w:p w14:paraId="4EF18393" w14:textId="679D036D" w:rsidR="00EE2CD3" w:rsidRDefault="007B6A51" w:rsidP="00EE2CD3">
      <w:pPr>
        <w:jc w:val="both"/>
        <w:rPr>
          <w:rFonts w:ascii="Times New Roman" w:hAnsi="Times New Roman" w:cs="Times New Roman"/>
          <w:color w:val="auto"/>
        </w:rPr>
      </w:pPr>
      <w:r w:rsidRPr="00DC06CF">
        <w:rPr>
          <w:rFonts w:ascii="Times New Roman" w:hAnsi="Times New Roman" w:cs="Times New Roman"/>
          <w:color w:val="auto"/>
        </w:rPr>
        <w:t xml:space="preserve"> </w:t>
      </w:r>
      <w:r w:rsidR="006C52AB" w:rsidRPr="00DC06CF">
        <w:rPr>
          <w:rFonts w:ascii="Times New Roman" w:hAnsi="Times New Roman" w:cs="Times New Roman"/>
          <w:color w:val="auto"/>
        </w:rPr>
        <w:t>Marie Curie</w:t>
      </w:r>
      <w:r w:rsidR="00DC06CF" w:rsidRPr="00DC06CF">
        <w:rPr>
          <w:rFonts w:ascii="Times New Roman" w:hAnsi="Times New Roman" w:cs="Times New Roman"/>
          <w:color w:val="auto"/>
        </w:rPr>
        <w:t xml:space="preserve"> mission for the ne</w:t>
      </w:r>
      <w:r w:rsidR="00DC06CF">
        <w:rPr>
          <w:rFonts w:ascii="Times New Roman" w:hAnsi="Times New Roman" w:cs="Times New Roman"/>
          <w:color w:val="auto"/>
        </w:rPr>
        <w:t xml:space="preserve">xt five years </w:t>
      </w:r>
      <w:r w:rsidR="00224C42">
        <w:rPr>
          <w:rFonts w:ascii="Times New Roman" w:hAnsi="Times New Roman" w:cs="Times New Roman"/>
          <w:color w:val="auto"/>
        </w:rPr>
        <w:t>is: -</w:t>
      </w:r>
      <w:r w:rsidR="00DC06CF">
        <w:rPr>
          <w:rFonts w:ascii="Times New Roman" w:hAnsi="Times New Roman" w:cs="Times New Roman"/>
          <w:color w:val="auto"/>
        </w:rPr>
        <w:t xml:space="preserve"> </w:t>
      </w:r>
      <w:r w:rsidR="005B280E">
        <w:rPr>
          <w:rFonts w:ascii="Times New Roman" w:hAnsi="Times New Roman" w:cs="Times New Roman"/>
          <w:color w:val="auto"/>
        </w:rPr>
        <w:t>that o</w:t>
      </w:r>
      <w:r w:rsidR="00DC06CF" w:rsidRPr="00DC06CF">
        <w:rPr>
          <w:rFonts w:ascii="Times New Roman" w:hAnsi="Times New Roman" w:cs="Times New Roman"/>
          <w:color w:val="auto"/>
        </w:rPr>
        <w:t xml:space="preserve">ver the next five years and beyond, our mission is to close the gap in </w:t>
      </w:r>
      <w:r w:rsidR="00224C42" w:rsidRPr="00DC06CF">
        <w:rPr>
          <w:rFonts w:ascii="Times New Roman" w:hAnsi="Times New Roman" w:cs="Times New Roman"/>
          <w:color w:val="auto"/>
        </w:rPr>
        <w:t>end-of-life</w:t>
      </w:r>
      <w:r w:rsidR="00DC06CF" w:rsidRPr="00DC06CF">
        <w:rPr>
          <w:rFonts w:ascii="Times New Roman" w:hAnsi="Times New Roman" w:cs="Times New Roman"/>
          <w:color w:val="auto"/>
        </w:rPr>
        <w:t xml:space="preserve"> care. Between now and 2028 </w:t>
      </w:r>
      <w:proofErr w:type="gramStart"/>
      <w:r w:rsidR="00DC06CF" w:rsidRPr="00DC06CF">
        <w:rPr>
          <w:rFonts w:ascii="Times New Roman" w:hAnsi="Times New Roman" w:cs="Times New Roman"/>
          <w:color w:val="auto"/>
        </w:rPr>
        <w:t>we'll</w:t>
      </w:r>
      <w:proofErr w:type="gramEnd"/>
      <w:r w:rsidR="00DC06CF" w:rsidRPr="00DC06CF">
        <w:rPr>
          <w:rFonts w:ascii="Times New Roman" w:hAnsi="Times New Roman" w:cs="Times New Roman"/>
          <w:color w:val="auto"/>
        </w:rPr>
        <w:t xml:space="preserve"> design and deliver services providing the best possible care and support to people living with any terminal illness, and those close to them. And </w:t>
      </w:r>
      <w:proofErr w:type="gramStart"/>
      <w:r w:rsidR="00DC06CF" w:rsidRPr="00DC06CF">
        <w:rPr>
          <w:rFonts w:ascii="Times New Roman" w:hAnsi="Times New Roman" w:cs="Times New Roman"/>
          <w:color w:val="auto"/>
        </w:rPr>
        <w:t>we'll</w:t>
      </w:r>
      <w:proofErr w:type="gramEnd"/>
      <w:r w:rsidR="00DC06CF" w:rsidRPr="00DC06CF">
        <w:rPr>
          <w:rFonts w:ascii="Times New Roman" w:hAnsi="Times New Roman" w:cs="Times New Roman"/>
          <w:color w:val="auto"/>
        </w:rPr>
        <w:t xml:space="preserve"> play a leading role in shaping the </w:t>
      </w:r>
      <w:r w:rsidR="00DC06CF" w:rsidRPr="00DC06CF">
        <w:rPr>
          <w:rFonts w:ascii="Times New Roman" w:hAnsi="Times New Roman" w:cs="Times New Roman"/>
          <w:color w:val="auto"/>
        </w:rPr>
        <w:t>end-of-life</w:t>
      </w:r>
      <w:r w:rsidR="00DC06CF" w:rsidRPr="00DC06CF">
        <w:rPr>
          <w:rFonts w:ascii="Times New Roman" w:hAnsi="Times New Roman" w:cs="Times New Roman"/>
          <w:color w:val="auto"/>
        </w:rPr>
        <w:t xml:space="preserve"> system across the </w:t>
      </w:r>
      <w:r w:rsidR="00224C42" w:rsidRPr="00DC06CF">
        <w:rPr>
          <w:rFonts w:ascii="Times New Roman" w:hAnsi="Times New Roman" w:cs="Times New Roman"/>
          <w:color w:val="auto"/>
        </w:rPr>
        <w:t>UK.</w:t>
      </w:r>
    </w:p>
    <w:p w14:paraId="0C06F608" w14:textId="4A1826B8" w:rsidR="00DC06CF" w:rsidRDefault="00DC06CF" w:rsidP="00EE2CD3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Involves mission statement </w:t>
      </w:r>
      <w:proofErr w:type="gramStart"/>
      <w:r w:rsidR="00224C42">
        <w:rPr>
          <w:rFonts w:ascii="Times New Roman" w:hAnsi="Times New Roman" w:cs="Times New Roman"/>
          <w:color w:val="auto"/>
        </w:rPr>
        <w:t>is;</w:t>
      </w:r>
      <w:proofErr w:type="gramEnd"/>
      <w:r w:rsidR="00224C42">
        <w:rPr>
          <w:rFonts w:ascii="Times New Roman" w:hAnsi="Times New Roman" w:cs="Times New Roman"/>
          <w:color w:val="auto"/>
        </w:rPr>
        <w:t xml:space="preserve"> -</w:t>
      </w:r>
      <w:r w:rsidR="0045134B">
        <w:rPr>
          <w:rFonts w:ascii="Times New Roman" w:hAnsi="Times New Roman" w:cs="Times New Roman"/>
          <w:color w:val="auto"/>
        </w:rPr>
        <w:t xml:space="preserve"> </w:t>
      </w:r>
      <w:r w:rsidR="005B280E">
        <w:rPr>
          <w:rFonts w:ascii="Times New Roman" w:hAnsi="Times New Roman" w:cs="Times New Roman"/>
          <w:color w:val="auto"/>
        </w:rPr>
        <w:t>They</w:t>
      </w:r>
      <w:r w:rsidR="005B280E" w:rsidRPr="005B280E">
        <w:rPr>
          <w:rFonts w:ascii="Times New Roman" w:hAnsi="Times New Roman" w:cs="Times New Roman"/>
          <w:color w:val="auto"/>
        </w:rPr>
        <w:t xml:space="preserve"> work to support and develop the Third Sector by providing a wide range of information, advice and support services and by representing the views of the sector to government and policy makers.</w:t>
      </w:r>
    </w:p>
    <w:p w14:paraId="07185364" w14:textId="77777777" w:rsidR="006044AB" w:rsidRDefault="006044AB" w:rsidP="00EE2CD3">
      <w:pPr>
        <w:jc w:val="both"/>
        <w:rPr>
          <w:rFonts w:ascii="Times New Roman" w:hAnsi="Times New Roman" w:cs="Times New Roman"/>
          <w:color w:val="auto"/>
        </w:rPr>
      </w:pPr>
    </w:p>
    <w:p w14:paraId="0623FC89" w14:textId="0FE4212D" w:rsidR="006044AB" w:rsidRDefault="006044AB" w:rsidP="00EE2CD3">
      <w:pPr>
        <w:jc w:val="both"/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Conclusion</w:t>
      </w:r>
    </w:p>
    <w:p w14:paraId="133BD2A9" w14:textId="7076CC7D" w:rsidR="006044AB" w:rsidRPr="0057778C" w:rsidRDefault="00976AFD" w:rsidP="00EE2CD3">
      <w:pPr>
        <w:jc w:val="both"/>
        <w:rPr>
          <w:rFonts w:ascii="Times New Roman" w:hAnsi="Times New Roman" w:cs="Times New Roman"/>
          <w:color w:val="auto"/>
        </w:rPr>
      </w:pPr>
      <w:r w:rsidRPr="0057778C">
        <w:rPr>
          <w:rFonts w:ascii="Times New Roman" w:hAnsi="Times New Roman" w:cs="Times New Roman"/>
          <w:color w:val="auto"/>
        </w:rPr>
        <w:t xml:space="preserve">To conclude </w:t>
      </w:r>
      <w:r w:rsidR="0057778C">
        <w:rPr>
          <w:rFonts w:ascii="Times New Roman" w:hAnsi="Times New Roman" w:cs="Times New Roman"/>
          <w:color w:val="auto"/>
        </w:rPr>
        <w:t>there is an increased need for volunteers, but being able to volunteer is a long and arduous process for good reason</w:t>
      </w:r>
      <w:r w:rsidR="00F35120">
        <w:rPr>
          <w:rFonts w:ascii="Times New Roman" w:hAnsi="Times New Roman" w:cs="Times New Roman"/>
          <w:color w:val="auto"/>
        </w:rPr>
        <w:t xml:space="preserve">, the charities </w:t>
      </w:r>
      <w:r w:rsidR="00D47AE9">
        <w:rPr>
          <w:rFonts w:ascii="Times New Roman" w:hAnsi="Times New Roman" w:cs="Times New Roman"/>
          <w:color w:val="auto"/>
        </w:rPr>
        <w:t>need to protect their clients from less than authentic personas</w:t>
      </w:r>
      <w:r w:rsidR="00226F2A">
        <w:rPr>
          <w:rFonts w:ascii="Times New Roman" w:hAnsi="Times New Roman" w:cs="Times New Roman"/>
          <w:color w:val="auto"/>
        </w:rPr>
        <w:t xml:space="preserve">. I am also aware due to the clients </w:t>
      </w:r>
      <w:r w:rsidR="00EC726F">
        <w:rPr>
          <w:rFonts w:ascii="Times New Roman" w:hAnsi="Times New Roman" w:cs="Times New Roman"/>
          <w:color w:val="auto"/>
        </w:rPr>
        <w:t>I am going to be supporting it is not an easy task to accomplish or be able to continue to do on a long term basis</w:t>
      </w:r>
      <w:r w:rsidR="00A45015">
        <w:rPr>
          <w:rFonts w:ascii="Times New Roman" w:hAnsi="Times New Roman" w:cs="Times New Roman"/>
          <w:color w:val="auto"/>
        </w:rPr>
        <w:t xml:space="preserve"> due to the mental stress it could cause especially Marie Curie as all their clients </w:t>
      </w:r>
      <w:r w:rsidR="003D5061">
        <w:rPr>
          <w:rFonts w:ascii="Times New Roman" w:hAnsi="Times New Roman" w:cs="Times New Roman"/>
          <w:color w:val="auto"/>
        </w:rPr>
        <w:t xml:space="preserve">are </w:t>
      </w:r>
      <w:r w:rsidR="003D5061">
        <w:rPr>
          <w:rFonts w:ascii="Times New Roman" w:hAnsi="Times New Roman" w:cs="Times New Roman"/>
          <w:color w:val="auto"/>
        </w:rPr>
        <w:lastRenderedPageBreak/>
        <w:t xml:space="preserve">receiving end of life care and support, which means the volunteers </w:t>
      </w:r>
      <w:r w:rsidR="00B72E67">
        <w:rPr>
          <w:rFonts w:ascii="Times New Roman" w:hAnsi="Times New Roman" w:cs="Times New Roman"/>
          <w:color w:val="auto"/>
        </w:rPr>
        <w:t xml:space="preserve">will be building a good relationship and rapport </w:t>
      </w:r>
      <w:r w:rsidR="000408A5">
        <w:rPr>
          <w:rFonts w:ascii="Times New Roman" w:hAnsi="Times New Roman" w:cs="Times New Roman"/>
          <w:color w:val="auto"/>
        </w:rPr>
        <w:t>with the client to eventually lose them which could take a toll</w:t>
      </w:r>
      <w:r w:rsidR="003527AF">
        <w:rPr>
          <w:rFonts w:ascii="Times New Roman" w:hAnsi="Times New Roman" w:cs="Times New Roman"/>
          <w:color w:val="auto"/>
        </w:rPr>
        <w:t xml:space="preserve">, to prevent this I will be practicing </w:t>
      </w:r>
      <w:r w:rsidR="00335681">
        <w:rPr>
          <w:rFonts w:ascii="Times New Roman" w:hAnsi="Times New Roman" w:cs="Times New Roman"/>
          <w:color w:val="auto"/>
        </w:rPr>
        <w:t xml:space="preserve">in journaling I will have a good and bad so that I can get all my feelings </w:t>
      </w:r>
      <w:r w:rsidR="001B66B0">
        <w:rPr>
          <w:rFonts w:ascii="Times New Roman" w:hAnsi="Times New Roman" w:cs="Times New Roman"/>
          <w:color w:val="auto"/>
        </w:rPr>
        <w:t xml:space="preserve">down and unburden myself, due to confidentiality my journals will be locked away </w:t>
      </w:r>
      <w:r w:rsidR="00067C8A">
        <w:rPr>
          <w:rFonts w:ascii="Times New Roman" w:hAnsi="Times New Roman" w:cs="Times New Roman"/>
          <w:color w:val="auto"/>
        </w:rPr>
        <w:t>so that I am protecting my client.</w:t>
      </w:r>
    </w:p>
    <w:p w14:paraId="063F5B37" w14:textId="77777777" w:rsidR="005B280E" w:rsidRDefault="005B280E" w:rsidP="00EE2CD3">
      <w:pPr>
        <w:jc w:val="both"/>
        <w:rPr>
          <w:rFonts w:ascii="Times New Roman" w:hAnsi="Times New Roman" w:cs="Times New Roman"/>
          <w:color w:val="auto"/>
        </w:rPr>
      </w:pPr>
    </w:p>
    <w:p w14:paraId="201CDDCD" w14:textId="77777777" w:rsidR="005B280E" w:rsidRDefault="005B280E" w:rsidP="00EE2CD3">
      <w:pPr>
        <w:jc w:val="both"/>
        <w:rPr>
          <w:rFonts w:ascii="Times New Roman" w:hAnsi="Times New Roman" w:cs="Times New Roman"/>
          <w:color w:val="auto"/>
        </w:rPr>
      </w:pPr>
    </w:p>
    <w:p w14:paraId="54A5E035" w14:textId="77777777" w:rsidR="005B280E" w:rsidRDefault="005B280E" w:rsidP="00EE2CD3">
      <w:pPr>
        <w:jc w:val="both"/>
        <w:rPr>
          <w:rFonts w:ascii="Times New Roman" w:hAnsi="Times New Roman" w:cs="Times New Roman"/>
          <w:color w:val="auto"/>
        </w:rPr>
      </w:pPr>
    </w:p>
    <w:p w14:paraId="314C3485" w14:textId="77777777" w:rsidR="005B280E" w:rsidRDefault="005B280E" w:rsidP="004F3DF7">
      <w:pPr>
        <w:jc w:val="both"/>
        <w:rPr>
          <w:rFonts w:ascii="Times New Roman" w:hAnsi="Times New Roman" w:cs="Times New Roman"/>
          <w:color w:val="auto"/>
        </w:rPr>
      </w:pPr>
    </w:p>
    <w:p w14:paraId="055C84D8" w14:textId="77777777" w:rsidR="00224C42" w:rsidRDefault="00224C42" w:rsidP="004F3DF7">
      <w:pPr>
        <w:jc w:val="both"/>
        <w:rPr>
          <w:rFonts w:ascii="Times New Roman" w:hAnsi="Times New Roman" w:cs="Times New Roman"/>
          <w:color w:val="auto"/>
        </w:rPr>
      </w:pPr>
    </w:p>
    <w:p w14:paraId="61E20D42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4896E7CA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2034E052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1F0F43AD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58625C2D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0380793D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11322F61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1F8754B4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346FAEC9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4883A4D7" w14:textId="77777777" w:rsidR="00067C8A" w:rsidRDefault="00067C8A" w:rsidP="004F3DF7">
      <w:pPr>
        <w:jc w:val="both"/>
        <w:rPr>
          <w:rFonts w:ascii="Times New Roman" w:hAnsi="Times New Roman" w:cs="Times New Roman"/>
          <w:color w:val="auto"/>
        </w:rPr>
      </w:pPr>
    </w:p>
    <w:p w14:paraId="17CA9DAA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0DA85F0B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B50A390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0E750E1E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35747781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8D0DD61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CE8A761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645C901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3D2A3B13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B56DAD5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40D2F660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308375A4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754D529C" w14:textId="77777777" w:rsidR="00B97012" w:rsidRDefault="00B97012" w:rsidP="004F3DF7">
      <w:pPr>
        <w:jc w:val="both"/>
        <w:rPr>
          <w:rFonts w:ascii="Times New Roman" w:hAnsi="Times New Roman" w:cs="Times New Roman"/>
          <w:color w:val="auto"/>
        </w:rPr>
      </w:pPr>
    </w:p>
    <w:p w14:paraId="654CC01A" w14:textId="4087B58A" w:rsidR="00A449E0" w:rsidRPr="008A7DF5" w:rsidRDefault="000009C0" w:rsidP="004F3DF7">
      <w:pPr>
        <w:jc w:val="both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8A7DF5">
        <w:rPr>
          <w:rFonts w:ascii="Times New Roman" w:hAnsi="Times New Roman" w:cs="Times New Roman"/>
          <w:color w:val="auto"/>
          <w:sz w:val="28"/>
          <w:szCs w:val="28"/>
          <w:u w:val="single"/>
        </w:rPr>
        <w:lastRenderedPageBreak/>
        <w:t>Appendix</w:t>
      </w:r>
    </w:p>
    <w:p w14:paraId="1DD28A77" w14:textId="2C921E90" w:rsidR="00CD493F" w:rsidRDefault="00CD493F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 w:rsidRPr="00C60333">
        <w:rPr>
          <w:color w:val="auto"/>
          <w:sz w:val="28"/>
          <w:szCs w:val="28"/>
          <w:u w:val="single"/>
        </w:rPr>
        <w:t>1</w:t>
      </w:r>
      <w:r w:rsidR="009E4B19" w:rsidRPr="008D3900">
        <w:rPr>
          <w:color w:val="2AFCCE" w:themeColor="accent4" w:themeTint="99"/>
          <w:sz w:val="28"/>
          <w:szCs w:val="28"/>
          <w:u w:val="single"/>
        </w:rPr>
        <w:br/>
      </w:r>
      <w:r w:rsidR="00AD6345"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D88CE78" wp14:editId="55F80442">
            <wp:extent cx="6188454" cy="2147888"/>
            <wp:effectExtent l="0" t="0" r="3175" b="5080"/>
            <wp:docPr id="1050051045" name="Picture 2" descr="A white rectangular sig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051045" name="Picture 2" descr="A white rectangular sign with text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860" cy="216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CBFFD" w14:textId="77777777" w:rsidR="00CD493F" w:rsidRDefault="00AD6345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A9FAA64" wp14:editId="68EEB2D5">
            <wp:extent cx="6186911" cy="2560293"/>
            <wp:effectExtent l="0" t="0" r="4445" b="0"/>
            <wp:docPr id="1705222683" name="Picture 3" descr="A white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222683" name="Picture 3" descr="A white sign with black text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721" cy="257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795D276" wp14:editId="2E0DD652">
            <wp:extent cx="6188710" cy="3089892"/>
            <wp:effectExtent l="0" t="0" r="2540" b="0"/>
            <wp:docPr id="670591232" name="Picture 4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91232" name="Picture 4" descr="A yellow and black sign with black text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318" cy="309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9CE8914" wp14:editId="029C8DBF">
            <wp:extent cx="6188710" cy="2795204"/>
            <wp:effectExtent l="0" t="0" r="2540" b="5715"/>
            <wp:docPr id="467403612" name="Picture 5" descr="A yellow and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03612" name="Picture 5" descr="A yellow and white card with black text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620" cy="28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02CE18E" wp14:editId="1BBDA9E0">
            <wp:extent cx="6187440" cy="2383507"/>
            <wp:effectExtent l="0" t="0" r="3810" b="0"/>
            <wp:docPr id="562431586" name="Picture 6" descr="A white and orange cartoon fig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431586" name="Picture 6" descr="A white and orange cartoon figures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428" cy="239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194705B" wp14:editId="33454DD4">
            <wp:extent cx="6187936" cy="3147566"/>
            <wp:effectExtent l="0" t="0" r="3810" b="0"/>
            <wp:docPr id="403225470" name="Picture 7" descr="A yellow and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225470" name="Picture 7" descr="A yellow and black text on a white background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89" cy="3158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A02D0E3" wp14:editId="298B6DEC">
            <wp:extent cx="6186805" cy="2781300"/>
            <wp:effectExtent l="0" t="0" r="4445" b="0"/>
            <wp:docPr id="1887417057" name="Picture 8" descr="A group of women in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417057" name="Picture 8" descr="A group of women in a chart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865" cy="2805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F98C413" wp14:editId="6A56ABC0">
            <wp:extent cx="6187891" cy="2786537"/>
            <wp:effectExtent l="0" t="0" r="3810" b="0"/>
            <wp:docPr id="1338639399" name="Picture 9" descr="A yellow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39399" name="Picture 9" descr="A yellow and black text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637" cy="279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B9F56D2" wp14:editId="58524A35">
            <wp:extent cx="6188075" cy="2864542"/>
            <wp:effectExtent l="0" t="0" r="3175" b="0"/>
            <wp:docPr id="1149245943" name="Picture 10" descr="A clipboard with a pen and check mar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45943" name="Picture 10" descr="A clipboard with a pen and check marks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390" cy="287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2F87F0E" wp14:editId="6759D8EA">
            <wp:extent cx="6188655" cy="2626191"/>
            <wp:effectExtent l="0" t="0" r="3175" b="3175"/>
            <wp:docPr id="2102278296" name="Picture 11" descr="A yellow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278296" name="Picture 11" descr="A yellow and white card with text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4270" cy="263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F19862B" wp14:editId="2F23739E">
            <wp:extent cx="6651625" cy="2655891"/>
            <wp:effectExtent l="0" t="0" r="0" b="0"/>
            <wp:docPr id="1426582294" name="Picture 12" descr="A yellow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582294" name="Picture 12" descr="A yellow card with black text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1862" cy="267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13B51E0" wp14:editId="7B10A4EE">
            <wp:extent cx="6712823" cy="3203575"/>
            <wp:effectExtent l="0" t="0" r="0" b="0"/>
            <wp:docPr id="823172493" name="Picture 13" descr="A yellow and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172493" name="Picture 13" descr="A yellow and white card with black text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553" cy="321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F814CCF" wp14:editId="65F7C73D">
            <wp:extent cx="6728828" cy="2652193"/>
            <wp:effectExtent l="0" t="0" r="0" b="0"/>
            <wp:docPr id="1581359309" name="Picture 14" descr="A diary sheets of pap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359309" name="Picture 14" descr="A diary sheets of papers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8071" cy="26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3AA556C" wp14:editId="64183D60">
            <wp:extent cx="6711312" cy="2561573"/>
            <wp:effectExtent l="0" t="0" r="0" b="0"/>
            <wp:docPr id="276367529" name="Picture 15" descr="A close-up of a b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367529" name="Picture 15" descr="A close-up of a bill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2626" cy="257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39E9E07" wp14:editId="67252CD6">
            <wp:extent cx="6723298" cy="2931090"/>
            <wp:effectExtent l="0" t="0" r="1905" b="3175"/>
            <wp:docPr id="108801647" name="Picture 16" descr="Close-up of a medical consent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01647" name="Picture 16" descr="Close-up of a medical consent card&#10;&#10;Description automatically generated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566" cy="295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814290A" wp14:editId="113D3828">
            <wp:extent cx="6703695" cy="2981551"/>
            <wp:effectExtent l="0" t="0" r="1905" b="9525"/>
            <wp:docPr id="67935374" name="Picture 17" descr="A card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35374" name="Picture 17" descr="A card with text on it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8276" cy="299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4E31FD5" wp14:editId="76A5D9B5">
            <wp:extent cx="6760493" cy="2660650"/>
            <wp:effectExtent l="0" t="0" r="2540" b="6350"/>
            <wp:docPr id="532954756" name="Picture 18" descr="A yellow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54756" name="Picture 18" descr="A yellow card with black text&#10;&#10;Description automatically generated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771" cy="266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DDB50A7" wp14:editId="69D20178">
            <wp:extent cx="6772369" cy="2787041"/>
            <wp:effectExtent l="0" t="0" r="9525" b="0"/>
            <wp:docPr id="526461609" name="Picture 19" descr="A yellow and green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461609" name="Picture 19" descr="A yellow and green card with black text&#10;&#10;Description automatically generated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580" cy="280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228BEDC" wp14:editId="5A365CF9">
            <wp:extent cx="6803390" cy="3042222"/>
            <wp:effectExtent l="0" t="0" r="0" b="6350"/>
            <wp:docPr id="801854914" name="Picture 20" descr="A yellow and white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54914" name="Picture 20" descr="A yellow and white sign with black text&#10;&#10;Description automatically generated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1164" cy="305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80A7F9B" wp14:editId="0B482C06">
            <wp:extent cx="6802723" cy="2680570"/>
            <wp:effectExtent l="0" t="0" r="0" b="5715"/>
            <wp:docPr id="208850046" name="Picture 2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50046" name="Picture 21" descr="A close-up of a sign&#10;&#10;Description automatically generated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424" cy="26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C481519" wp14:editId="4C083FAA">
            <wp:extent cx="6743064" cy="2872821"/>
            <wp:effectExtent l="0" t="0" r="1270" b="3810"/>
            <wp:docPr id="724061372" name="Picture 22" descr="A yellow and black information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61372" name="Picture 22" descr="A yellow and black information card&#10;&#10;Description automatically generated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181" cy="288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7C3A4DF" wp14:editId="7451D3CF">
            <wp:extent cx="6743158" cy="3115310"/>
            <wp:effectExtent l="0" t="0" r="635" b="8890"/>
            <wp:docPr id="1769932873" name="Picture 23" descr="A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2873" name="Picture 23" descr="A white card with black text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4600" cy="312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706357B" wp14:editId="40CBF414">
            <wp:extent cx="6382298" cy="2743200"/>
            <wp:effectExtent l="0" t="0" r="0" b="0"/>
            <wp:docPr id="904661961" name="Picture 24" descr="A yellow and black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661961" name="Picture 24" descr="A yellow and black sign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9386" cy="275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28BC0CE" wp14:editId="08B1E1D6">
            <wp:extent cx="6517808" cy="2344420"/>
            <wp:effectExtent l="0" t="0" r="0" b="0"/>
            <wp:docPr id="992931470" name="Picture 25" descr="A yellow and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931470" name="Picture 25" descr="A yellow and white background with black text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547" cy="235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5838357" wp14:editId="0CF36176">
            <wp:extent cx="6461125" cy="3479920"/>
            <wp:effectExtent l="0" t="0" r="0" b="6350"/>
            <wp:docPr id="344609687" name="Picture 26" descr="A diagram of a vicious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609687" name="Picture 26" descr="A diagram of a vicious circle&#10;&#10;Description automatically generated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1548" cy="350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1CCA172" wp14:editId="2E7C518A">
            <wp:extent cx="6612493" cy="2782203"/>
            <wp:effectExtent l="0" t="0" r="0" b="0"/>
            <wp:docPr id="1938890799" name="Picture 27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890799" name="Picture 27" descr="A close-up of a card&#10;&#10;Description automatically generated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402" cy="279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14422E9" wp14:editId="7288D3B3">
            <wp:extent cx="6621554" cy="3146230"/>
            <wp:effectExtent l="0" t="0" r="8255" b="0"/>
            <wp:docPr id="1874770657" name="Picture 28" descr="A yellow and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770657" name="Picture 28" descr="A yellow and black text&#10;&#10;Description automatically generated with medium confidence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956" cy="3193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AD4B97E" wp14:editId="0E6FE551">
            <wp:extent cx="6603671" cy="2682529"/>
            <wp:effectExtent l="0" t="0" r="6985" b="3810"/>
            <wp:docPr id="1358694635" name="Picture 29" descr="A yellow and green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694635" name="Picture 29" descr="A yellow and green card with text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25" cy="2704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0E942F9" wp14:editId="29FB9B9F">
            <wp:extent cx="6611738" cy="3042222"/>
            <wp:effectExtent l="0" t="0" r="0" b="6350"/>
            <wp:docPr id="1145695513" name="Picture 30" descr="A yellow and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695513" name="Picture 30" descr="A yellow and white card with black text&#10;&#10;Description automatically generated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590" cy="306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11F5477" wp14:editId="4D2BF427">
            <wp:extent cx="6659880" cy="2886210"/>
            <wp:effectExtent l="0" t="0" r="7620" b="9525"/>
            <wp:docPr id="209709675" name="Picture 31" descr="A diagram of a company's company's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09675" name="Picture 31" descr="A diagram of a company's company's company&#10;&#10;Description automatically generated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508" cy="290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A4AA7D9" wp14:editId="5814C39E">
            <wp:extent cx="6617482" cy="2638907"/>
            <wp:effectExtent l="0" t="0" r="0" b="9525"/>
            <wp:docPr id="853904005" name="Picture 32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904005" name="Picture 32" descr="A close-up of a sign&#10;&#10;Description automatically generated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531" cy="2658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880DB69" wp14:editId="28762F8F">
            <wp:extent cx="6543675" cy="3089649"/>
            <wp:effectExtent l="0" t="0" r="0" b="0"/>
            <wp:docPr id="1732017880" name="Picture 33" descr="A close-up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017880" name="Picture 33" descr="A close-up of a survey&#10;&#10;Description automatically generated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2129" cy="310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E287558" wp14:editId="740CE2CD">
            <wp:extent cx="6551930" cy="2604523"/>
            <wp:effectExtent l="0" t="0" r="1270" b="5715"/>
            <wp:docPr id="780636409" name="Picture 34" descr="A yellow and green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36409" name="Picture 34" descr="A yellow and green sign with black text&#10;&#10;Description automatically generated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914" cy="262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4275C67" wp14:editId="5A7AAB7B">
            <wp:extent cx="6621780" cy="2907878"/>
            <wp:effectExtent l="0" t="0" r="7620" b="6985"/>
            <wp:docPr id="62597068" name="Picture 35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97068" name="Picture 35" descr="A yellow and black sign with black text&#10;&#10;Description automatically generated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8693" cy="294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74A98" w14:textId="5601916A" w:rsidR="00CD493F" w:rsidRPr="00CD493F" w:rsidRDefault="00CD493F" w:rsidP="004F3DF7">
      <w:pPr>
        <w:jc w:val="both"/>
        <w:rPr>
          <w:color w:val="FFFFFF" w:themeColor="background1"/>
          <w:sz w:val="28"/>
          <w:szCs w:val="28"/>
          <w:u w:val="single"/>
        </w:rPr>
      </w:pPr>
    </w:p>
    <w:p w14:paraId="78DB0BE8" w14:textId="638B684A" w:rsidR="00CD493F" w:rsidRDefault="00AD6345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F75C3E9" wp14:editId="69EA7B5C">
            <wp:extent cx="6593362" cy="2006930"/>
            <wp:effectExtent l="0" t="0" r="0" b="0"/>
            <wp:docPr id="145053905" name="Picture 36" descr="A yellow and white card with a couple of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53905" name="Picture 36" descr="A yellow and white card with a couple of squares&#10;&#10;Description automatically generated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920" cy="202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7057509" wp14:editId="0AEC02A8">
            <wp:extent cx="6568723" cy="2705622"/>
            <wp:effectExtent l="0" t="0" r="3810" b="0"/>
            <wp:docPr id="1077098878" name="Picture 37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98878" name="Picture 37" descr="A yellow and black sign with black text&#10;&#10;Description automatically generated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8129" cy="272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4F65613" wp14:editId="209E2368">
            <wp:extent cx="6710221" cy="3597275"/>
            <wp:effectExtent l="0" t="0" r="0" b="3175"/>
            <wp:docPr id="1259459242" name="Picture 38" descr="A yellow and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459242" name="Picture 38" descr="A yellow and white card with black text&#10;&#10;Description automatically generated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6332" cy="375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B936CFD" wp14:editId="5DEFE708">
            <wp:extent cx="6773904" cy="2625501"/>
            <wp:effectExtent l="0" t="0" r="8255" b="3810"/>
            <wp:docPr id="1649917994" name="Picture 39" descr="A yellow and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917994" name="Picture 39" descr="A yellow and white background with black text&#10;&#10;Description automatically generated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409" cy="265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6B2F80C" wp14:editId="3005E9A9">
            <wp:extent cx="6465804" cy="2924175"/>
            <wp:effectExtent l="0" t="0" r="0" b="0"/>
            <wp:docPr id="984260886" name="Picture 40" descr="A yellow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260886" name="Picture 40" descr="A yellow card with black text&#10;&#10;Description automatically generated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125" cy="293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250B8AE" wp14:editId="4782374D">
            <wp:extent cx="6400800" cy="2730199"/>
            <wp:effectExtent l="0" t="0" r="0" b="0"/>
            <wp:docPr id="1179699393" name="Picture 41" descr="A yellow and black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699393" name="Picture 41" descr="A yellow and black card with black text&#10;&#10;Description automatically generated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3896" cy="27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562B090" wp14:editId="546C1FEC">
            <wp:extent cx="6435090" cy="2886210"/>
            <wp:effectExtent l="0" t="0" r="3810" b="9525"/>
            <wp:docPr id="2074996420" name="Picture 42" descr="A yellow and green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996420" name="Picture 42" descr="A yellow and green text on a white background&#10;&#10;Description automatically generated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419" cy="289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1AA4228" wp14:editId="2F7E8BCA">
            <wp:extent cx="6578479" cy="2933700"/>
            <wp:effectExtent l="0" t="0" r="0" b="0"/>
            <wp:docPr id="526476452" name="Picture 43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476452" name="Picture 43" descr="A yellow and black sign with black text&#10;&#10;Description automatically generated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5257" cy="294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770EBAE" wp14:editId="675BF958">
            <wp:extent cx="6565478" cy="2933700"/>
            <wp:effectExtent l="0" t="0" r="6985" b="0"/>
            <wp:docPr id="1156157699" name="Picture 44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157699" name="Picture 44" descr="A yellow and black sign with black text&#10;&#10;Description automatically generated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247" cy="293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EF0D319" wp14:editId="6054DF12">
            <wp:extent cx="6587147" cy="2776220"/>
            <wp:effectExtent l="0" t="0" r="4445" b="5080"/>
            <wp:docPr id="1463502617" name="Picture 45" descr="A yellow emoji with a finger pointing to a sad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502617" name="Picture 45" descr="A yellow emoji with a finger pointing to a sad face&#10;&#10;Description automatically generated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108" cy="278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8A0A7C3" wp14:editId="33C45780">
            <wp:extent cx="6435469" cy="2557145"/>
            <wp:effectExtent l="0" t="0" r="3810" b="0"/>
            <wp:docPr id="1817765320" name="Picture 46" descr="A yellow and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765320" name="Picture 46" descr="A yellow and white rectangular object with black text&#10;&#10;Description automatically generated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5061" cy="256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47B0465" wp14:editId="60BC14F8">
            <wp:extent cx="6392132" cy="2781300"/>
            <wp:effectExtent l="0" t="0" r="8890" b="0"/>
            <wp:docPr id="1967432628" name="Picture 47" descr="A yellow and black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432628" name="Picture 47" descr="A yellow and black sign with black text&#10;&#10;Description automatically generated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172" cy="279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EBC7E38" wp14:editId="23B79DA2">
            <wp:extent cx="6370464" cy="2571534"/>
            <wp:effectExtent l="0" t="0" r="0" b="635"/>
            <wp:docPr id="732285851" name="Picture 48" descr="A yellow and white informational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285851" name="Picture 48" descr="A yellow and white informational sign&#10;&#10;Description automatically generated with medium confidence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8561" cy="259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F745499" wp14:editId="44C7012E">
            <wp:extent cx="6483139" cy="2328545"/>
            <wp:effectExtent l="0" t="0" r="0" b="0"/>
            <wp:docPr id="1267988078" name="Picture 49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988078" name="Picture 49" descr="A close-up of a card&#10;&#10;Description automatically generated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093" cy="2340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EFC7E08" wp14:editId="0D65EA74">
            <wp:extent cx="6431135" cy="3033395"/>
            <wp:effectExtent l="0" t="0" r="8255" b="0"/>
            <wp:docPr id="1648095750" name="Picture 50" descr="A yellow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095750" name="Picture 50" descr="A yellow card with black text&#10;&#10;Description automatically generated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073" cy="304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4490EDC" wp14:editId="356AB0E9">
            <wp:extent cx="6461471" cy="2595245"/>
            <wp:effectExtent l="0" t="0" r="0" b="0"/>
            <wp:docPr id="985664017" name="Picture 51" descr="A yellow and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664017" name="Picture 51" descr="A yellow and white card with black text&#10;&#10;Description automatically generated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768" cy="260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11899D9" wp14:editId="7CA66A98">
            <wp:extent cx="6292215" cy="2556853"/>
            <wp:effectExtent l="0" t="0" r="0" b="0"/>
            <wp:docPr id="93623788" name="Picture 52" descr="A yellow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23788" name="Picture 52" descr="A yellow card with black text&#10;&#10;Description automatically generated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705" cy="258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CCCC83E" wp14:editId="6378D352">
            <wp:extent cx="6275124" cy="2152650"/>
            <wp:effectExtent l="0" t="0" r="0" b="0"/>
            <wp:docPr id="390632645" name="Picture 53" descr="A yellow and green card with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632645" name="Picture 53" descr="A yellow and green card with words&#10;&#10;Description automatically generated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958" cy="215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2F9A069" wp14:editId="40403BB0">
            <wp:extent cx="6257789" cy="2533531"/>
            <wp:effectExtent l="0" t="0" r="0" b="635"/>
            <wp:docPr id="1397988837" name="Picture 54" descr="A yellow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88837" name="Picture 54" descr="A yellow sign with black text&#10;&#10;Description automatically generated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788" cy="254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33B50F1" wp14:editId="7F05A88D">
            <wp:extent cx="6262123" cy="2695575"/>
            <wp:effectExtent l="0" t="0" r="5715" b="0"/>
            <wp:docPr id="801181224" name="Picture 56" descr="A diagram of a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181224" name="Picture 56" descr="A diagram of a process&#10;&#10;Description automatically generated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346" cy="270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AA62A44" wp14:editId="7FE86894">
            <wp:extent cx="6235700" cy="2361156"/>
            <wp:effectExtent l="0" t="0" r="0" b="1270"/>
            <wp:docPr id="997811505" name="Picture 55" descr="A yellow and green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811505" name="Picture 55" descr="A yellow and green sign with black text&#10;&#10;Description automatically generated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993" cy="237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5E54679" wp14:editId="4FDAD5DB">
            <wp:extent cx="6178489" cy="2436313"/>
            <wp:effectExtent l="0" t="0" r="0" b="2540"/>
            <wp:docPr id="2025288363" name="Picture 57" descr="A white character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288363" name="Picture 57" descr="A white character with a question mark&#10;&#10;Description automatically generated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6303" cy="245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ED745" w14:textId="777B143D" w:rsidR="00CD493F" w:rsidRPr="00CD493F" w:rsidRDefault="00CD493F" w:rsidP="004F3DF7">
      <w:pPr>
        <w:jc w:val="both"/>
        <w:rPr>
          <w:color w:val="FFFFFF" w:themeColor="background1"/>
          <w:sz w:val="28"/>
          <w:szCs w:val="28"/>
          <w:u w:val="single"/>
        </w:rPr>
      </w:pPr>
      <w:r>
        <w:rPr>
          <w:color w:val="FFFFFF" w:themeColor="background1"/>
          <w:sz w:val="28"/>
          <w:szCs w:val="28"/>
          <w:u w:val="single"/>
        </w:rPr>
        <w:t>2</w:t>
      </w:r>
    </w:p>
    <w:p w14:paraId="582CFC9F" w14:textId="77777777" w:rsidR="00CD493F" w:rsidRDefault="00AD6345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C18DC61" wp14:editId="4ACDC3C1">
            <wp:extent cx="6188075" cy="3112718"/>
            <wp:effectExtent l="0" t="0" r="3175" b="0"/>
            <wp:docPr id="1661048769" name="Picture 5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048769" name="Picture 58" descr="A screenshot of a computer&#10;&#10;Description automatically generated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012" cy="335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80F1" w14:textId="44F077B4" w:rsidR="009D787A" w:rsidRDefault="00AD6345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F7DADC5" wp14:editId="0A450B2A">
            <wp:extent cx="6188710" cy="3589655"/>
            <wp:effectExtent l="0" t="0" r="2540" b="0"/>
            <wp:docPr id="1155138477" name="Picture 59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138477" name="Picture 59" descr="A close-up of a sign&#10;&#10;Description automatically generated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977E4BA" wp14:editId="2469CF5E">
            <wp:extent cx="6188710" cy="3524250"/>
            <wp:effectExtent l="0" t="0" r="2540" b="0"/>
            <wp:docPr id="979821404" name="Picture 60" descr="A cartoon character giving a speech to a chi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821404" name="Picture 60" descr="A cartoon character giving a speech to a child&#10;&#10;Description automatically generated with medium confidence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4D5E3D6" wp14:editId="1155D219">
            <wp:extent cx="6188710" cy="3635375"/>
            <wp:effectExtent l="0" t="0" r="2540" b="3175"/>
            <wp:docPr id="1522642383" name="Picture 61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642383" name="Picture 61" descr="A close-up of a purple and white page&#10;&#10;Description automatically generated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047E43A" wp14:editId="6B2029B7">
            <wp:extent cx="6188710" cy="3531235"/>
            <wp:effectExtent l="0" t="0" r="2540" b="0"/>
            <wp:docPr id="79037966" name="Picture 62" descr="A person standing next to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37966" name="Picture 62" descr="A person standing next to a question mark&#10;&#10;Description automatically generated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9040FD8" wp14:editId="097BB0FD">
            <wp:extent cx="6188710" cy="3512185"/>
            <wp:effectExtent l="0" t="0" r="2540" b="0"/>
            <wp:docPr id="784657779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657779" name="Picture 784657779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793E903" wp14:editId="64115F23">
            <wp:extent cx="6188710" cy="3507105"/>
            <wp:effectExtent l="0" t="0" r="2540" b="0"/>
            <wp:docPr id="660194204" name="Picture 64" descr="A purple and white rectangular objec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194204" name="Picture 64" descr="A purple and white rectangular object with text&#10;&#10;Description automatically generated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395C242" wp14:editId="55E8EE78">
            <wp:extent cx="6188710" cy="3506470"/>
            <wp:effectExtent l="0" t="0" r="2540" b="0"/>
            <wp:docPr id="1571427192" name="Picture 65" descr="A hand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427192" name="Picture 65" descr="A hand holding a phone&#10;&#10;Description automatically generated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C6E296E" wp14:editId="3FE1D659">
            <wp:extent cx="6188710" cy="3558540"/>
            <wp:effectExtent l="0" t="0" r="2540" b="3810"/>
            <wp:docPr id="1508730217" name="Picture 66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730217" name="Picture 66" descr="A close-up of a sign&#10;&#10;Description automatically generated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1D179F0" wp14:editId="37973BE7">
            <wp:extent cx="6188710" cy="3553460"/>
            <wp:effectExtent l="0" t="0" r="2540" b="8890"/>
            <wp:docPr id="1749246091" name="Picture 67" descr="A close-up of a war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246091" name="Picture 67" descr="A close-up of a warning&#10;&#10;Description automatically generated"/>
                    <pic:cNvPicPr/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B96E468" wp14:editId="0B2222A1">
            <wp:extent cx="6188710" cy="3443605"/>
            <wp:effectExtent l="0" t="0" r="2540" b="4445"/>
            <wp:docPr id="850094033" name="Picture 68" descr="A close-up of a purple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094033" name="Picture 68" descr="A close-up of a purple and white text&#10;&#10;Description automatically generated"/>
                    <pic:cNvPicPr/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4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EBED80F" wp14:editId="4D31D0C0">
            <wp:extent cx="6188710" cy="3789680"/>
            <wp:effectExtent l="0" t="0" r="2540" b="1270"/>
            <wp:docPr id="207215787" name="Picture 69" descr="A close-up of a purple and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15787" name="Picture 69" descr="A close-up of a purple and white card&#10;&#10;Description automatically generated"/>
                    <pic:cNvPicPr/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38FE615" wp14:editId="29D4363F">
            <wp:extent cx="6188710" cy="3571240"/>
            <wp:effectExtent l="0" t="0" r="2540" b="0"/>
            <wp:docPr id="271956130" name="Picture 70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956130" name="Picture 70" descr="A close-up of a document&#10;&#10;Description automatically generated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7D01795" wp14:editId="3367A290">
            <wp:extent cx="6188710" cy="3672205"/>
            <wp:effectExtent l="0" t="0" r="2540" b="4445"/>
            <wp:docPr id="52861020" name="Picture 71" descr="A close-up of a legal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61020" name="Picture 71" descr="A close-up of a legal document&#10;&#10;Description automatically generated"/>
                    <pic:cNvPicPr/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539C80B" wp14:editId="387674B2">
            <wp:extent cx="6188710" cy="3519805"/>
            <wp:effectExtent l="0" t="0" r="2540" b="4445"/>
            <wp:docPr id="530806047" name="Picture 72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806047" name="Picture 72" descr="A close-up of a message&#10;&#10;Description automatically generated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2B0771E" wp14:editId="55B91564">
            <wp:extent cx="6188710" cy="3468370"/>
            <wp:effectExtent l="0" t="0" r="2540" b="0"/>
            <wp:docPr id="558896244" name="Picture 73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96244" name="Picture 73" descr="A close-up of a document&#10;&#10;Description automatically generated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F063252" wp14:editId="549E3DE3">
            <wp:extent cx="6188710" cy="3283585"/>
            <wp:effectExtent l="0" t="0" r="2540" b="0"/>
            <wp:docPr id="373710013" name="Picture 74" descr="A purple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710013" name="Picture 74" descr="A purple and white text&#10;&#10;Description automatically generated"/>
                    <pic:cNvPicPr/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3E4E959" wp14:editId="7363BEDE">
            <wp:extent cx="6188710" cy="3792220"/>
            <wp:effectExtent l="0" t="0" r="2540" b="0"/>
            <wp:docPr id="868537260" name="Picture 75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537260" name="Picture 75" descr="A close-up of a purple and white page&#10;&#10;Description automatically generated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E3A2051" wp14:editId="286CDCEA">
            <wp:extent cx="6188710" cy="3367405"/>
            <wp:effectExtent l="0" t="0" r="2540" b="4445"/>
            <wp:docPr id="1936196620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196620" name="Picture 1936196620"/>
                    <pic:cNvPicPr/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CDFCD82" wp14:editId="6D81D247">
            <wp:extent cx="6188710" cy="3189605"/>
            <wp:effectExtent l="0" t="0" r="2540" b="0"/>
            <wp:docPr id="443451068" name="Picture 77" descr="A person holding a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451068" name="Picture 77" descr="A person holding a paper&#10;&#10;Description automatically generated with medium confidence"/>
                    <pic:cNvPicPr/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83ABCEE" wp14:editId="0A3D520F">
            <wp:extent cx="6188710" cy="3660775"/>
            <wp:effectExtent l="0" t="0" r="2540" b="0"/>
            <wp:docPr id="133086603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86603" name="Picture 133086603"/>
                    <pic:cNvPicPr/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8657718" wp14:editId="5D0E5770">
            <wp:extent cx="6188710" cy="3602990"/>
            <wp:effectExtent l="0" t="0" r="2540" b="0"/>
            <wp:docPr id="1746356942" name="Picture 79" descr="A diagram of a child and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56942" name="Picture 79" descr="A diagram of a child and a child&#10;&#10;Description automatically generated"/>
                    <pic:cNvPicPr/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418C804" wp14:editId="0F12BDF7">
            <wp:extent cx="6188710" cy="3580130"/>
            <wp:effectExtent l="0" t="0" r="2540" b="1270"/>
            <wp:docPr id="1227559315" name="Picture 80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559315" name="Picture 80" descr="A white rectangular object with black text&#10;&#10;Description automatically generated"/>
                    <pic:cNvPicPr/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F696305" wp14:editId="12818D34">
            <wp:extent cx="6188710" cy="3596005"/>
            <wp:effectExtent l="0" t="0" r="2540" b="4445"/>
            <wp:docPr id="588017482" name="Picture 81" descr="A close-up of a white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017482" name="Picture 81" descr="A close-up of a white box&#10;&#10;Description automatically generated"/>
                    <pic:cNvPicPr/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3BD13DF" wp14:editId="757E8A03">
            <wp:extent cx="6188710" cy="3514090"/>
            <wp:effectExtent l="0" t="0" r="2540" b="0"/>
            <wp:docPr id="1444620069" name="Picture 8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620069" name="Picture 82" descr="A close-up of a document&#10;&#10;Description automatically generated"/>
                    <pic:cNvPicPr/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7952F73" wp14:editId="7F478321">
            <wp:extent cx="6188710" cy="3544570"/>
            <wp:effectExtent l="0" t="0" r="2540" b="0"/>
            <wp:docPr id="1374458950" name="Picture 83" descr="A close-up of a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458950" name="Picture 83" descr="A close-up of a white card&#10;&#10;Description automatically generated"/>
                    <pic:cNvPicPr/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6CF9DFA" wp14:editId="27DDB3CD">
            <wp:extent cx="6188710" cy="3386455"/>
            <wp:effectExtent l="0" t="0" r="2540" b="4445"/>
            <wp:docPr id="1252323952" name="Picture 84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23952" name="Picture 84" descr="A close-up of a paper&#10;&#10;Description automatically generated"/>
                    <pic:cNvPicPr/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CC95DD8" wp14:editId="6D4915FE">
            <wp:extent cx="6188710" cy="3512185"/>
            <wp:effectExtent l="0" t="0" r="2540" b="0"/>
            <wp:docPr id="1752683292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683292" name="Picture 1752683292"/>
                    <pic:cNvPicPr/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9D59114" wp14:editId="45ABDCF9">
            <wp:extent cx="6188710" cy="3576955"/>
            <wp:effectExtent l="0" t="0" r="2540" b="4445"/>
            <wp:docPr id="1439127704" name="Picture 86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127704" name="Picture 86" descr="A close-up of a purple and white page&#10;&#10;Description automatically generated"/>
                    <pic:cNvPicPr/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05C2D9A" wp14:editId="7CA449B0">
            <wp:extent cx="6188710" cy="3569335"/>
            <wp:effectExtent l="0" t="0" r="2540" b="0"/>
            <wp:docPr id="796185819" name="Picture 87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185819" name="Picture 87" descr="A close-up of a document&#10;&#10;Description automatically generated"/>
                    <pic:cNvPicPr/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43C9040" wp14:editId="1E173DA3">
            <wp:extent cx="6188710" cy="3363595"/>
            <wp:effectExtent l="0" t="0" r="2540" b="8255"/>
            <wp:docPr id="292008049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008049" name="Picture 292008049"/>
                    <pic:cNvPicPr/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158B221" wp14:editId="605E5607">
            <wp:extent cx="6188710" cy="3510915"/>
            <wp:effectExtent l="0" t="0" r="2540" b="0"/>
            <wp:docPr id="300202903" name="Picture 89" descr="A close-up of a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202903" name="Picture 89" descr="A close-up of a white card&#10;&#10;Description automatically generated"/>
                    <pic:cNvPicPr/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D13D348" wp14:editId="28730A49">
            <wp:extent cx="6188710" cy="3518535"/>
            <wp:effectExtent l="0" t="0" r="2540" b="5715"/>
            <wp:docPr id="1900532616" name="Picture 90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532616" name="Picture 90" descr="A close-up of a sign&#10;&#10;Description automatically generated"/>
                    <pic:cNvPicPr/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D0759C3" wp14:editId="1ED9E6AC">
            <wp:extent cx="6188710" cy="3434080"/>
            <wp:effectExtent l="0" t="0" r="2540" b="0"/>
            <wp:docPr id="679071499" name="Picture 91" descr="A diagram of a child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071499" name="Picture 91" descr="A diagram of a child's body&#10;&#10;Description automatically generated"/>
                    <pic:cNvPicPr/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3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835B3DF" wp14:editId="64940D95">
            <wp:extent cx="6188710" cy="3517900"/>
            <wp:effectExtent l="0" t="0" r="2540" b="6350"/>
            <wp:docPr id="1967433210" name="Picture 92" descr="A diagram of a child's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433210" name="Picture 92" descr="A diagram of a child's body&#10;&#10;Description automatically generated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63A8AE0" wp14:editId="73176BEB">
            <wp:extent cx="6188710" cy="3515360"/>
            <wp:effectExtent l="0" t="0" r="2540" b="8890"/>
            <wp:docPr id="1016072222" name="Picture 93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72222" name="Picture 93" descr="A close-up of a purple and white page&#10;&#10;Description automatically generated"/>
                    <pic:cNvPicPr/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76F4F19" wp14:editId="12E194D5">
            <wp:extent cx="6188710" cy="3586480"/>
            <wp:effectExtent l="0" t="0" r="2540" b="0"/>
            <wp:docPr id="1838817080" name="Picture 94" descr="A close-up of a purple and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817080" name="Picture 94" descr="A close-up of a purple and white card&#10;&#10;Description automatically generated"/>
                    <pic:cNvPicPr/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ED13B59" wp14:editId="4B0ED3D6">
            <wp:extent cx="6188710" cy="3556000"/>
            <wp:effectExtent l="0" t="0" r="2540" b="6350"/>
            <wp:docPr id="2002306576" name="Picture 9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306576" name="Picture 95" descr="A close-up of a document&#10;&#10;Description automatically generated"/>
                    <pic:cNvPicPr/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F3D6C50" wp14:editId="249A35CE">
            <wp:extent cx="6188710" cy="3616325"/>
            <wp:effectExtent l="0" t="0" r="2540" b="3175"/>
            <wp:docPr id="1914277285" name="Picture 9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277285" name="Picture 96" descr="A close-up of a text&#10;&#10;Description automatically generated"/>
                    <pic:cNvPicPr/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BA7E3A6" wp14:editId="30E38CB8">
            <wp:extent cx="6188710" cy="3449320"/>
            <wp:effectExtent l="0" t="0" r="2540" b="0"/>
            <wp:docPr id="1161532008" name="Picture 97" descr="A purple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532008" name="Picture 97" descr="A purple rectangle with black text&#10;&#10;Description automatically generated"/>
                    <pic:cNvPicPr/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E02E4E5" wp14:editId="4538D8D7">
            <wp:extent cx="6188710" cy="3550285"/>
            <wp:effectExtent l="0" t="0" r="2540" b="0"/>
            <wp:docPr id="2096851336" name="Picture 98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851336" name="Picture 98" descr="A close-up of a card&#10;&#10;Description automatically generated"/>
                    <pic:cNvPicPr/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3FAEA2E" wp14:editId="0429734C">
            <wp:extent cx="6188710" cy="3536950"/>
            <wp:effectExtent l="0" t="0" r="2540" b="6350"/>
            <wp:docPr id="2014074516" name="Picture 9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074516" name="Picture 99" descr="A close-up of a text&#10;&#10;Description automatically generated"/>
                    <pic:cNvPicPr/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86EBE8D" wp14:editId="1F2FB46D">
            <wp:extent cx="6188710" cy="3608070"/>
            <wp:effectExtent l="0" t="0" r="2540" b="0"/>
            <wp:docPr id="370268124" name="Picture 100" descr="A close-up of a purple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68124" name="Picture 100" descr="A close-up of a purple and white background&#10;&#10;Description automatically generated"/>
                    <pic:cNvPicPr/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79DC753" wp14:editId="577784D5">
            <wp:extent cx="6188710" cy="3517265"/>
            <wp:effectExtent l="0" t="0" r="2540" b="6985"/>
            <wp:docPr id="39121624" name="Picture 10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21624" name="Picture 101" descr="A close-up of a text&#10;&#10;Description automatically generated"/>
                    <pic:cNvPicPr/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1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998EB82" wp14:editId="72FC6339">
            <wp:extent cx="6188710" cy="3440430"/>
            <wp:effectExtent l="0" t="0" r="2540" b="7620"/>
            <wp:docPr id="76386332" name="Picture 102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86332" name="Picture 102" descr="A close-up of a purple and white page&#10;&#10;Description automatically generated"/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E16D041" wp14:editId="1F1B3CE8">
            <wp:extent cx="6188710" cy="3528060"/>
            <wp:effectExtent l="0" t="0" r="2540" b="0"/>
            <wp:docPr id="1233493526" name="Picture 103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493526" name="Picture 103" descr="A close-up of a questionnaire&#10;&#10;Description automatically generated"/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E074F71" wp14:editId="71B09A45">
            <wp:extent cx="6188710" cy="3488690"/>
            <wp:effectExtent l="0" t="0" r="2540" b="0"/>
            <wp:docPr id="1370243873" name="Picture 104" descr="A close-up of a white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243873" name="Picture 104" descr="A close-up of a white paper&#10;&#10;Description automatically generated"/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4982B93" wp14:editId="353948F4">
            <wp:extent cx="6188710" cy="3655060"/>
            <wp:effectExtent l="0" t="0" r="2540" b="2540"/>
            <wp:docPr id="1107457603" name="Picture 105" descr="A close-up of a purple and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457603" name="Picture 105" descr="A close-up of a purple and white card&#10;&#10;Description automatically generated"/>
                    <pic:cNvPicPr/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1FEC5EF" wp14:editId="39D4D698">
            <wp:extent cx="6188710" cy="3488055"/>
            <wp:effectExtent l="0" t="0" r="2540" b="0"/>
            <wp:docPr id="1772179098" name="Picture 106" descr="A close-up of a purple and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179098" name="Picture 106" descr="A close-up of a purple and white card&#10;&#10;Description automatically generated"/>
                    <pic:cNvPicPr/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BEECE22" wp14:editId="2D27CE40">
            <wp:extent cx="6188710" cy="3648075"/>
            <wp:effectExtent l="0" t="0" r="2540" b="9525"/>
            <wp:docPr id="1058931598" name="Picture 107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931598" name="Picture 107" descr="A close-up of a sign&#10;&#10;Description automatically generated"/>
                    <pic:cNvPicPr/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C2145BE" wp14:editId="14B6354F">
            <wp:extent cx="6188710" cy="3544570"/>
            <wp:effectExtent l="0" t="0" r="2540" b="0"/>
            <wp:docPr id="1543202171" name="Picture 108" descr="A collage of 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02171" name="Picture 108" descr="A collage of two people&#10;&#10;Description automatically generated"/>
                    <pic:cNvPicPr/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6E1D8A3" wp14:editId="36346FEA">
            <wp:extent cx="6188710" cy="3585210"/>
            <wp:effectExtent l="0" t="0" r="2540" b="0"/>
            <wp:docPr id="648739918" name="Picture 109" descr="A person with blonde hair and blue ey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739918" name="Picture 109" descr="A person with blonde hair and blue eyes&#10;&#10;Description automatically generated"/>
                    <pic:cNvPicPr/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B1EFB0F" wp14:editId="09525285">
            <wp:extent cx="6188710" cy="3609975"/>
            <wp:effectExtent l="0" t="0" r="2540" b="9525"/>
            <wp:docPr id="634900381" name="Picture 110" descr="A close-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00381" name="Picture 110" descr="A close-up of a person&#10;&#10;Description automatically generated"/>
                    <pic:cNvPicPr/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FE69AF0" wp14:editId="2F952FAA">
            <wp:extent cx="6188710" cy="3557905"/>
            <wp:effectExtent l="0" t="0" r="2540" b="4445"/>
            <wp:docPr id="509501961" name="Picture 111" descr="A person wearing a heads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501961" name="Picture 111" descr="A person wearing a headset&#10;&#10;Description automatically generated"/>
                    <pic:cNvPicPr/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6B79D39" wp14:editId="58F7A581">
            <wp:extent cx="6188710" cy="3609340"/>
            <wp:effectExtent l="0" t="0" r="2540" b="0"/>
            <wp:docPr id="1605749472" name="Picture 112" descr="A collage of a person with a be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749472" name="Picture 112" descr="A collage of a person with a beard&#10;&#10;Description automatically generated"/>
                    <pic:cNvPicPr/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CA10691" wp14:editId="3B4041D7">
            <wp:extent cx="6188710" cy="3630295"/>
            <wp:effectExtent l="0" t="0" r="2540" b="8255"/>
            <wp:docPr id="1355895783" name="Picture 113" descr="A close-up of a purple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895783" name="Picture 113" descr="A close-up of a purple and white background&#10;&#10;Description automatically generated"/>
                    <pic:cNvPicPr/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6DB5B45" wp14:editId="0D0CB31E">
            <wp:extent cx="6188710" cy="3646805"/>
            <wp:effectExtent l="0" t="0" r="2540" b="0"/>
            <wp:docPr id="1191436080" name="Picture 114" descr="A purple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436080" name="Picture 114" descr="A purple and white card with text&#10;&#10;Description automatically generated"/>
                    <pic:cNvPicPr/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D5680E2" wp14:editId="1F514D3C">
            <wp:extent cx="6188710" cy="3587750"/>
            <wp:effectExtent l="0" t="0" r="2540" b="0"/>
            <wp:docPr id="882279124" name="Picture 115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279124" name="Picture 115" descr="A cartoon of a child&#10;&#10;Description automatically generated"/>
                    <pic:cNvPicPr/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3723350" wp14:editId="3234669C">
            <wp:extent cx="6188710" cy="3498850"/>
            <wp:effectExtent l="0" t="0" r="2540" b="6350"/>
            <wp:docPr id="1118921619" name="Picture 11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921619" name="Picture 116" descr="A close-up of a document&#10;&#10;Description automatically generated"/>
                    <pic:cNvPicPr/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6382747" wp14:editId="05B2AA1A">
            <wp:extent cx="6188710" cy="3615055"/>
            <wp:effectExtent l="0" t="0" r="2540" b="4445"/>
            <wp:docPr id="561660717" name="Picture 117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660717" name="Picture 117" descr="A close-up of a questionnaire&#10;&#10;Description automatically generated"/>
                    <pic:cNvPicPr/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12A3A44" wp14:editId="0BE5B08C">
            <wp:extent cx="6188710" cy="3502025"/>
            <wp:effectExtent l="0" t="0" r="2540" b="3175"/>
            <wp:docPr id="1176119399" name="Picture 118" descr="A purple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119399" name="Picture 118" descr="A purple and white card with text&#10;&#10;Description automatically generated"/>
                    <pic:cNvPicPr/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1CA44E1" wp14:editId="4AA73694">
            <wp:extent cx="6188710" cy="3671570"/>
            <wp:effectExtent l="0" t="0" r="2540" b="5080"/>
            <wp:docPr id="1105141215" name="Picture 119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141215" name="Picture 119" descr="A close-up of a message&#10;&#10;Description automatically generated"/>
                    <pic:cNvPicPr/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9E77479" wp14:editId="7D83F6FD">
            <wp:extent cx="6188710" cy="3655060"/>
            <wp:effectExtent l="0" t="0" r="2540" b="2540"/>
            <wp:docPr id="672739673" name="Picture 120" descr="A close-up of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739673" name="Picture 120" descr="A close-up of a question&#10;&#10;Description automatically generated"/>
                    <pic:cNvPicPr/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9ED671C" wp14:editId="2907DBD9">
            <wp:extent cx="6188710" cy="3636010"/>
            <wp:effectExtent l="0" t="0" r="2540" b="2540"/>
            <wp:docPr id="261548108" name="Picture 121" descr="A close-up of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548108" name="Picture 121" descr="A close-up of a question&#10;&#10;Description automatically generated"/>
                    <pic:cNvPicPr/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0904" cy="363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A7194CE" wp14:editId="0A1028B2">
            <wp:extent cx="6188710" cy="3705225"/>
            <wp:effectExtent l="0" t="0" r="2540" b="9525"/>
            <wp:docPr id="1784145995" name="Picture 122" descr="A close-up of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145995" name="Picture 122" descr="A close-up of a question mark&#10;&#10;Description automatically generated"/>
                    <pic:cNvPicPr/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601D299" wp14:editId="4D6EA6F5">
            <wp:extent cx="6188710" cy="3720465"/>
            <wp:effectExtent l="0" t="0" r="2540" b="0"/>
            <wp:docPr id="1552296005" name="Picture 123" descr="A purple rectang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296005" name="Picture 123" descr="A purple rectangle with white text&#10;&#10;Description automatically generated"/>
                    <pic:cNvPicPr/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894" cy="372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AC44621" wp14:editId="69A72015">
            <wp:extent cx="6188710" cy="3543935"/>
            <wp:effectExtent l="0" t="0" r="2540" b="0"/>
            <wp:docPr id="850802374" name="Picture 124" descr="A close-up of a purple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802374" name="Picture 124" descr="A close-up of a purple rectangle&#10;&#10;Description automatically generated"/>
                    <pic:cNvPicPr/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770ECDD" wp14:editId="21582420">
            <wp:extent cx="6188710" cy="3537585"/>
            <wp:effectExtent l="0" t="0" r="2540" b="5715"/>
            <wp:docPr id="1171723378" name="Picture 125" descr="A house with a broken la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723378" name="Picture 125" descr="A house with a broken lawn&#10;&#10;Description automatically generated"/>
                    <pic:cNvPicPr/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770" cy="354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9093BC3" wp14:editId="4CB1B849">
            <wp:extent cx="6188710" cy="3644265"/>
            <wp:effectExtent l="0" t="0" r="2540" b="0"/>
            <wp:docPr id="302722462" name="Picture 126" descr="A room full of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22462" name="Picture 126" descr="A room full of books&#10;&#10;Description automatically generated"/>
                    <pic:cNvPicPr/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04CA847" wp14:editId="05BC3C0B">
            <wp:extent cx="6188710" cy="3631248"/>
            <wp:effectExtent l="0" t="0" r="2540" b="7620"/>
            <wp:docPr id="1508008529" name="Picture 127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08529" name="Picture 127" descr="A close-up of a questionnaire&#10;&#10;Description automatically generated"/>
                    <pic:cNvPicPr/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063" cy="363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15F4D56" wp14:editId="2DB8C41F">
            <wp:extent cx="6188710" cy="3625215"/>
            <wp:effectExtent l="0" t="0" r="2540" b="0"/>
            <wp:docPr id="583749918" name="Picture 128" descr="A close-up of a purpl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49918" name="Picture 128" descr="A close-up of a purple and white page&#10;&#10;Description automatically generated"/>
                    <pic:cNvPicPr/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4A72ABB" wp14:editId="7A8DD1DB">
            <wp:extent cx="6188710" cy="3596640"/>
            <wp:effectExtent l="0" t="0" r="2540" b="3810"/>
            <wp:docPr id="774526205" name="Picture 129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526205" name="Picture 129" descr="A close-up of a card&#10;&#10;Description automatically generated"/>
                    <pic:cNvPicPr/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74F5212" wp14:editId="0D5B16FE">
            <wp:extent cx="6188710" cy="3604895"/>
            <wp:effectExtent l="0" t="0" r="2540" b="0"/>
            <wp:docPr id="1587085034" name="Picture 130" descr="A close-up of a war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085034" name="Picture 130" descr="A close-up of a warning&#10;&#10;Description automatically generated"/>
                    <pic:cNvPicPr/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27CC69D" wp14:editId="595AA6C2">
            <wp:extent cx="6188710" cy="3585527"/>
            <wp:effectExtent l="0" t="0" r="2540" b="0"/>
            <wp:docPr id="1368243419" name="Picture 131" descr="A person and child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243419" name="Picture 131" descr="A person and child sitting at a table&#10;&#10;Description automatically generated"/>
                    <pic:cNvPicPr/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035" cy="358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9F9D2BD" wp14:editId="749487A9">
            <wp:extent cx="6188710" cy="3605530"/>
            <wp:effectExtent l="0" t="0" r="2540" b="0"/>
            <wp:docPr id="327502694" name="Picture 132" descr="A close-up of a re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502694" name="Picture 132" descr="A close-up of a report&#10;&#10;Description automatically generated"/>
                    <pic:cNvPicPr/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71DD9C2" wp14:editId="394DB138">
            <wp:extent cx="6188710" cy="3554730"/>
            <wp:effectExtent l="0" t="0" r="2540" b="7620"/>
            <wp:docPr id="1117821655" name="Picture 133" descr="A close-up of a post-it no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821655" name="Picture 133" descr="A close-up of a post-it note&#10;&#10;Description automatically generated"/>
                    <pic:cNvPicPr/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B19615F" wp14:editId="316636B6">
            <wp:extent cx="6188710" cy="3637915"/>
            <wp:effectExtent l="0" t="0" r="2540" b="635"/>
            <wp:docPr id="1452361967" name="Picture 134" descr="A close-up of a purple and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361967" name="Picture 134" descr="A close-up of a purple and white card&#10;&#10;Description automatically generated"/>
                    <pic:cNvPicPr/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9BB1E03" wp14:editId="71890A8A">
            <wp:extent cx="6188710" cy="3523615"/>
            <wp:effectExtent l="0" t="0" r="2540" b="635"/>
            <wp:docPr id="2076677816" name="Picture 135" descr="A close-up of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677816" name="Picture 135" descr="A close-up of a question&#10;&#10;Description automatically generated"/>
                    <pic:cNvPicPr/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61BDE1B" wp14:editId="23EDB6C3">
            <wp:extent cx="6188710" cy="3552190"/>
            <wp:effectExtent l="0" t="0" r="2540" b="0"/>
            <wp:docPr id="104616809" name="Picture 136" descr="A close-up of a safety instru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16809" name="Picture 136" descr="A close-up of a safety instruction&#10;&#10;Description automatically generated"/>
                    <pic:cNvPicPr/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D361316" wp14:editId="5BCEB474">
            <wp:extent cx="6188710" cy="3410585"/>
            <wp:effectExtent l="0" t="0" r="2540" b="0"/>
            <wp:docPr id="808542324" name="Picture 137" descr="A close-up of a war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542324" name="Picture 137" descr="A close-up of a warning&#10;&#10;Description automatically generated"/>
                    <pic:cNvPicPr/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8AC5207" wp14:editId="18E672CC">
            <wp:extent cx="6188710" cy="3366135"/>
            <wp:effectExtent l="0" t="0" r="2540" b="5715"/>
            <wp:docPr id="644368433" name="Picture 138" descr="A close-up of a blue and purple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368433" name="Picture 138" descr="A close-up of a blue and purple sign&#10;&#10;Description automatically generated"/>
                    <pic:cNvPicPr/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E7A0B88" wp14:editId="3B3FC7F2">
            <wp:extent cx="6188710" cy="3373120"/>
            <wp:effectExtent l="0" t="0" r="2540" b="0"/>
            <wp:docPr id="2129296495" name="Picture 139" descr="A close-up of a white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296495" name="Picture 139" descr="A close-up of a white card&#10;&#10;Description automatically generated"/>
                    <pic:cNvPicPr/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4ABE3C3" wp14:editId="2FD5E1AF">
            <wp:extent cx="6188710" cy="3525520"/>
            <wp:effectExtent l="0" t="0" r="2540" b="0"/>
            <wp:docPr id="1188401575" name="Picture 140" descr="A close-up of a white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401575" name="Picture 140" descr="A close-up of a white paper&#10;&#10;Description automatically generated"/>
                    <pic:cNvPicPr/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3900"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CAE798F" wp14:editId="505A35FC">
            <wp:extent cx="6188710" cy="3535680"/>
            <wp:effectExtent l="0" t="0" r="2540" b="7620"/>
            <wp:docPr id="1769936345" name="Picture 141" descr="A close-up of a purple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6345" name="Picture 141" descr="A close-up of a purple box&#10;&#10;Description automatically generated"/>
                    <pic:cNvPicPr/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22584" w14:textId="3DF2FB61" w:rsidR="00CD493F" w:rsidRPr="00E868BB" w:rsidRDefault="00CD493F" w:rsidP="004F3DF7">
      <w:pPr>
        <w:jc w:val="both"/>
        <w:rPr>
          <w:color w:val="auto"/>
          <w:sz w:val="28"/>
          <w:szCs w:val="28"/>
          <w:u w:val="single"/>
        </w:rPr>
      </w:pPr>
      <w:r w:rsidRPr="00E868BB">
        <w:rPr>
          <w:color w:val="auto"/>
          <w:sz w:val="28"/>
          <w:szCs w:val="28"/>
          <w:u w:val="single"/>
        </w:rPr>
        <w:t>3</w:t>
      </w:r>
    </w:p>
    <w:p w14:paraId="20D5A135" w14:textId="7BE98BF0" w:rsidR="00CD493F" w:rsidRPr="00CD493F" w:rsidRDefault="00CD493F" w:rsidP="004F3DF7">
      <w:pPr>
        <w:jc w:val="both"/>
        <w:rPr>
          <w:color w:val="FFFFFF" w:themeColor="background1"/>
          <w:sz w:val="28"/>
          <w:szCs w:val="28"/>
          <w:u w:val="single"/>
        </w:rPr>
      </w:pPr>
      <w:r w:rsidRPr="00CD493F">
        <w:rPr>
          <w:color w:val="FFFFFF" w:themeColor="background1"/>
          <w:sz w:val="28"/>
          <w:szCs w:val="28"/>
          <w:u w:val="single"/>
        </w:rPr>
        <w:t>3</w:t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9AA7C62" wp14:editId="05F3E4C7">
            <wp:extent cx="6073682" cy="4428808"/>
            <wp:effectExtent l="0" t="0" r="3810" b="0"/>
            <wp:docPr id="2001842310" name="Picture 142" descr="A group of people in a yellow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842310" name="Picture 142" descr="A group of people in a yellow square&#10;&#10;Description automatically generated with medium confidence"/>
                    <pic:cNvPicPr/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401" cy="450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D48BC" w14:textId="050E2511" w:rsidR="008D3900" w:rsidRDefault="00CD493F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1BD5185" wp14:editId="1FB6C767">
            <wp:extent cx="6645480" cy="4418648"/>
            <wp:effectExtent l="0" t="0" r="3175" b="1270"/>
            <wp:docPr id="426438656" name="Picture 144" descr="A screenshot of a black and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438656" name="Picture 144" descr="A screenshot of a black and white screen&#10;&#10;Description automatically generated"/>
                    <pic:cNvPicPr/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007" cy="442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E8F598E" wp14:editId="14AF71C0">
            <wp:extent cx="6645910" cy="4322128"/>
            <wp:effectExtent l="0" t="0" r="2540" b="2540"/>
            <wp:docPr id="342478078" name="Picture 145" descr="A group of women in yellow shi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478078" name="Picture 145" descr="A group of women in yellow shirts&#10;&#10;Description automatically generated"/>
                    <pic:cNvPicPr/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738" cy="433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6463DE8" wp14:editId="0DBB3B93">
            <wp:extent cx="6645491" cy="4374515"/>
            <wp:effectExtent l="0" t="0" r="3175" b="6985"/>
            <wp:docPr id="2007050261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050261" name="Picture 2007050261"/>
                    <pic:cNvPicPr/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678" cy="439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790806A" wp14:editId="2245E22A">
            <wp:extent cx="6645910" cy="3808730"/>
            <wp:effectExtent l="0" t="0" r="2540" b="1270"/>
            <wp:docPr id="905456568" name="Picture 147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56568" name="Picture 147" descr="A screenshot of a phone&#10;&#10;Description automatically generated"/>
                    <pic:cNvPicPr/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449" cy="382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5762645" wp14:editId="1EC4ED28">
            <wp:extent cx="6645910" cy="4128135"/>
            <wp:effectExtent l="0" t="0" r="2540" b="5715"/>
            <wp:docPr id="926721140" name="Picture 148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721140" name="Picture 148" descr="A screenshot of a black screen&#10;&#10;Description automatically generated"/>
                    <pic:cNvPicPr/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495" cy="4137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5A5516A" wp14:editId="78F591F9">
            <wp:extent cx="6645523" cy="4481512"/>
            <wp:effectExtent l="0" t="0" r="3175" b="0"/>
            <wp:docPr id="1167591080" name="Picture 149" descr="A group of people around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591080" name="Picture 149" descr="A group of people around a table&#10;&#10;Description automatically generated"/>
                    <pic:cNvPicPr/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735" cy="449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A57D3DB" wp14:editId="242A4659">
            <wp:extent cx="6645910" cy="4238625"/>
            <wp:effectExtent l="0" t="0" r="2540" b="9525"/>
            <wp:docPr id="2102785859" name="Picture 150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785859" name="Picture 150" descr="A screenshot of a black screen&#10;&#10;Description automatically generated"/>
                    <pic:cNvPicPr/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775" cy="42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92F6B1D" wp14:editId="56269489">
            <wp:extent cx="6645910" cy="3400425"/>
            <wp:effectExtent l="0" t="0" r="2540" b="9525"/>
            <wp:docPr id="1007678150" name="Picture 151" descr="A person and a child looking at a tab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78150" name="Picture 151" descr="A person and a child looking at a tablet&#10;&#10;Description automatically generated"/>
                    <pic:cNvPicPr/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39" cy="340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B08F2EB" wp14:editId="6DF9300B">
            <wp:extent cx="6645910" cy="4425315"/>
            <wp:effectExtent l="0" t="0" r="2540" b="0"/>
            <wp:docPr id="642266198" name="Picture 152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266198" name="Picture 152" descr="A screenshot of a black screen&#10;&#10;Description automatically generated"/>
                    <pic:cNvPicPr/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302" cy="443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9CC0564" wp14:editId="4A7AB630">
            <wp:extent cx="6645275" cy="4276725"/>
            <wp:effectExtent l="0" t="0" r="3175" b="0"/>
            <wp:docPr id="1346098402" name="Picture 153" descr="A person applying a nail pol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098402" name="Picture 153" descr="A person applying a nail polish&#10;&#10;Description automatically generated"/>
                    <pic:cNvPicPr/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480" cy="429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0C3D13A" wp14:editId="15BE84FB">
            <wp:extent cx="6645910" cy="4186873"/>
            <wp:effectExtent l="0" t="0" r="2540" b="4445"/>
            <wp:docPr id="198953383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53383" name="Picture 198953383"/>
                    <pic:cNvPicPr/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158" cy="419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91399A6" wp14:editId="23929258">
            <wp:extent cx="6645275" cy="4452937"/>
            <wp:effectExtent l="0" t="0" r="3175" b="5080"/>
            <wp:docPr id="646180481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180481" name="Picture 646180481"/>
                    <pic:cNvPicPr/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384" cy="446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D67A615" wp14:editId="173058E4">
            <wp:extent cx="6645910" cy="4109085"/>
            <wp:effectExtent l="0" t="0" r="2540" b="5715"/>
            <wp:docPr id="1242727113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27113" name="Picture 1242727113"/>
                    <pic:cNvPicPr/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120" cy="4120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6F33010" wp14:editId="76C7A687">
            <wp:extent cx="6645910" cy="4586288"/>
            <wp:effectExtent l="0" t="0" r="2540" b="5080"/>
            <wp:docPr id="964121256" name="Picture 157" descr="A screenshot of a black and yellow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121256" name="Picture 157" descr="A screenshot of a black and yellow message&#10;&#10;Description automatically generated"/>
                    <pic:cNvPicPr/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357" cy="459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C0E1BA8" wp14:editId="1F7ABF37">
            <wp:extent cx="6645910" cy="3871913"/>
            <wp:effectExtent l="0" t="0" r="2540" b="0"/>
            <wp:docPr id="758737337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737337" name="Picture 758737337"/>
                    <pic:cNvPicPr/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895" cy="388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1F6A1748" wp14:editId="2FC69923">
            <wp:extent cx="6645910" cy="4480878"/>
            <wp:effectExtent l="0" t="0" r="2540" b="0"/>
            <wp:docPr id="1710471183" name="Picture 159" descr="A person in a yellow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471183" name="Picture 159" descr="A person in a yellow shirt&#10;&#10;Description automatically generated"/>
                    <pic:cNvPicPr/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645" cy="448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FD50999" wp14:editId="07A03462">
            <wp:extent cx="6645910" cy="4148138"/>
            <wp:effectExtent l="0" t="0" r="2540" b="5080"/>
            <wp:docPr id="1578207406" name="Picture 160" descr="A group of people in yellow shi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207406" name="Picture 160" descr="A group of people in yellow shirts&#10;&#10;Description automatically generated"/>
                    <pic:cNvPicPr/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186" cy="415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14B8E39" wp14:editId="7F92B3A6">
            <wp:extent cx="6645910" cy="4581525"/>
            <wp:effectExtent l="0" t="0" r="2540" b="9525"/>
            <wp:docPr id="1394727060" name="Picture 16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727060" name="Picture 161" descr="A screenshot of a phone&#10;&#10;Description automatically generated"/>
                    <pic:cNvPicPr/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774" cy="458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8D23263" wp14:editId="282B06A6">
            <wp:extent cx="6645485" cy="4176078"/>
            <wp:effectExtent l="0" t="0" r="3175" b="0"/>
            <wp:docPr id="508466817" name="Picture 162" descr="A person in a s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466817" name="Picture 162" descr="A person in a suit&#10;&#10;Description automatically generated"/>
                    <pic:cNvPicPr/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548" cy="4183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135489A" wp14:editId="6672299B">
            <wp:extent cx="6645910" cy="4331334"/>
            <wp:effectExtent l="0" t="0" r="2540" b="0"/>
            <wp:docPr id="1381205756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205756" name="Picture 1381205756"/>
                    <pic:cNvPicPr/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283" cy="434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6703EA8" wp14:editId="7ED1F371">
            <wp:extent cx="6645275" cy="3586097"/>
            <wp:effectExtent l="0" t="0" r="3175" b="0"/>
            <wp:docPr id="1469261223" name="Picture 16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261223" name="Picture 164" descr="A screenshot of a social media post&#10;&#10;Description automatically generated"/>
                    <pic:cNvPicPr/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006" cy="3595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59B4FAD" wp14:editId="2E3AD994">
            <wp:extent cx="6645910" cy="4432300"/>
            <wp:effectExtent l="0" t="0" r="2540" b="6350"/>
            <wp:docPr id="1236542309" name="Picture 165" descr="A person serving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42309" name="Picture 165" descr="A person serving a person&#10;&#10;Description automatically generated with medium confidence"/>
                    <pic:cNvPicPr/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312" cy="4435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63D129A" wp14:editId="1FEF2F22">
            <wp:extent cx="6645519" cy="3295968"/>
            <wp:effectExtent l="0" t="0" r="3175" b="0"/>
            <wp:docPr id="1101804046" name="Picture 166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804046" name="Picture 166" descr="A screenshot of a black screen&#10;&#10;Description automatically generated"/>
                    <pic:cNvPicPr/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658" cy="330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CE3A65D" wp14:editId="526C0019">
            <wp:extent cx="6645910" cy="5310188"/>
            <wp:effectExtent l="0" t="0" r="2540" b="5080"/>
            <wp:docPr id="1304972079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972079" name="Picture 1304972079"/>
                    <pic:cNvPicPr/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510" cy="531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E4982E1" wp14:editId="76A520A3">
            <wp:extent cx="6645910" cy="4597400"/>
            <wp:effectExtent l="0" t="0" r="2540" b="0"/>
            <wp:docPr id="1196674103" name="Picture 168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674103" name="Picture 168" descr="A screenshot of a black screen&#10;&#10;Description automatically generated"/>
                    <pic:cNvPicPr/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106" cy="460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87051FB" wp14:editId="60BA05F9">
            <wp:extent cx="6645138" cy="3934143"/>
            <wp:effectExtent l="0" t="0" r="3810" b="9525"/>
            <wp:docPr id="482899655" name="Picture 169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899655" name="Picture 169" descr="A screenshot of a black screen&#10;&#10;Description automatically generated"/>
                    <pic:cNvPicPr/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248" cy="394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4350012" wp14:editId="0FA90765">
            <wp:extent cx="6645910" cy="4048125"/>
            <wp:effectExtent l="0" t="0" r="2540" b="9525"/>
            <wp:docPr id="504939234" name="Picture 170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39234" name="Picture 170" descr="A screenshot of a black screen&#10;&#10;Description automatically generated"/>
                    <pic:cNvPicPr/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719" cy="405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B1C1349" wp14:editId="3DB4CE42">
            <wp:extent cx="6645910" cy="4666615"/>
            <wp:effectExtent l="0" t="0" r="2540" b="635"/>
            <wp:docPr id="2051329528" name="Picture 171" descr="A person looking at a person's shoul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329528" name="Picture 171" descr="A person looking at a person's shoulder&#10;&#10;Description automatically generated"/>
                    <pic:cNvPicPr/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083" cy="4677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0700BED" wp14:editId="67E6A41C">
            <wp:extent cx="6645910" cy="3534728"/>
            <wp:effectExtent l="0" t="0" r="2540" b="8890"/>
            <wp:docPr id="1307975318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75318" name="Picture 1307975318"/>
                    <pic:cNvPicPr/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523" cy="354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E761CC7" wp14:editId="6DCBED1B">
            <wp:extent cx="6645910" cy="4852987"/>
            <wp:effectExtent l="0" t="0" r="2540" b="5080"/>
            <wp:docPr id="1408695694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695694" name="Picture 1408695694"/>
                    <pic:cNvPicPr/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589" cy="488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14C75035" wp14:editId="43C48BA2">
            <wp:extent cx="6645910" cy="4514215"/>
            <wp:effectExtent l="0" t="0" r="2540" b="635"/>
            <wp:docPr id="1894455711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455711" name="Picture 1894455711"/>
                    <pic:cNvPicPr/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565" cy="4520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7CA1F12" wp14:editId="59266445">
            <wp:extent cx="6645299" cy="4267200"/>
            <wp:effectExtent l="0" t="0" r="3175" b="0"/>
            <wp:docPr id="899339150" name="Picture 175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39150" name="Picture 175" descr="A screenshot of a phone&#10;&#10;Description automatically generated"/>
                    <pic:cNvPicPr/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339" cy="427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264DE930" wp14:editId="63C219B3">
            <wp:extent cx="6645910" cy="4181475"/>
            <wp:effectExtent l="0" t="0" r="2540" b="9525"/>
            <wp:docPr id="220217748" name="Picture 176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217748" name="Picture 176" descr="A screenshot of a black screen&#10;&#10;Description automatically generated"/>
                    <pic:cNvPicPr/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954" cy="418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94D5B0B" wp14:editId="1488323B">
            <wp:extent cx="6645143" cy="4552950"/>
            <wp:effectExtent l="0" t="0" r="3810" b="0"/>
            <wp:docPr id="647787574" name="Picture 177" descr="A person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787574" name="Picture 177" descr="A person smiling at the camera&#10;&#10;Description automatically generated"/>
                    <pic:cNvPicPr/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542" cy="456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EF39D0C" wp14:editId="4A880BA4">
            <wp:extent cx="6645910" cy="4723448"/>
            <wp:effectExtent l="0" t="0" r="2540" b="1270"/>
            <wp:docPr id="402582025" name="Picture 178" descr="A screenshot of a black check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582025" name="Picture 178" descr="A screenshot of a black checklist&#10;&#10;Description automatically generated"/>
                    <pic:cNvPicPr/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180" cy="473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7A8B294" wp14:editId="5EEE3E7B">
            <wp:extent cx="6645538" cy="3966210"/>
            <wp:effectExtent l="0" t="0" r="3175" b="0"/>
            <wp:docPr id="938328624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328624" name="Picture 179"/>
                    <pic:cNvPicPr/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396" cy="398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02387" w14:textId="0188DE94" w:rsidR="00CD493F" w:rsidRPr="00CD493F" w:rsidRDefault="00CD493F" w:rsidP="004F3DF7">
      <w:pPr>
        <w:jc w:val="both"/>
        <w:rPr>
          <w:color w:val="FFFFFF" w:themeColor="background1"/>
          <w:sz w:val="28"/>
          <w:szCs w:val="28"/>
          <w:u w:val="single"/>
        </w:rPr>
      </w:pPr>
      <w:r w:rsidRPr="00E868BB">
        <w:rPr>
          <w:color w:val="auto"/>
          <w:sz w:val="28"/>
          <w:szCs w:val="28"/>
          <w:u w:val="single"/>
        </w:rPr>
        <w:lastRenderedPageBreak/>
        <w:t>4</w:t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ACF7A5A" wp14:editId="5E655698">
            <wp:extent cx="6643865" cy="3938588"/>
            <wp:effectExtent l="0" t="0" r="5080" b="5080"/>
            <wp:docPr id="350987296" name="Picture 181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987296" name="Picture 181" descr="A screenshot of a black screen&#10;&#10;Description automatically generated"/>
                    <pic:cNvPicPr/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1013" cy="3966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7996E7A" wp14:editId="500EC849">
            <wp:extent cx="6645910" cy="4624387"/>
            <wp:effectExtent l="0" t="0" r="2540" b="5080"/>
            <wp:docPr id="814737068" name="Picture 180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737068" name="Picture 180" descr="A screenshot of a black screen&#10;&#10;Description automatically generated"/>
                    <pic:cNvPicPr/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137" cy="462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F2266" w14:textId="77777777" w:rsidR="00CD493F" w:rsidRDefault="00CD493F" w:rsidP="004F3DF7">
      <w:pPr>
        <w:jc w:val="both"/>
        <w:rPr>
          <w:color w:val="2AFCCE" w:themeColor="accent4" w:themeTint="99"/>
          <w:sz w:val="28"/>
          <w:szCs w:val="28"/>
          <w:u w:val="single"/>
        </w:rPr>
      </w:pP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470BFDB8" wp14:editId="52507EB4">
            <wp:extent cx="6645910" cy="4484370"/>
            <wp:effectExtent l="0" t="0" r="2540" b="0"/>
            <wp:docPr id="1479907567" name="Picture 183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07567" name="Picture 183" descr="A screenshot of a black screen&#10;&#10;Description automatically generated"/>
                    <pic:cNvPicPr/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3AD812F" wp14:editId="180D80F1">
            <wp:extent cx="6645910" cy="4253230"/>
            <wp:effectExtent l="0" t="0" r="2540" b="0"/>
            <wp:docPr id="174579980" name="Picture 18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79980" name="Picture 182" descr="A screenshot of a computer&#10;&#10;Description automatically generated"/>
                    <pic:cNvPicPr/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300" cy="425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5D04C2F" wp14:editId="2FEFC1DB">
            <wp:extent cx="6645910" cy="4209733"/>
            <wp:effectExtent l="0" t="0" r="2540" b="635"/>
            <wp:docPr id="921498406" name="Picture 184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498406" name="Picture 184" descr="A screenshot of a black screen&#10;&#10;Description automatically generated"/>
                    <pic:cNvPicPr/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590" cy="421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58A8D46" wp14:editId="0B281DB9">
            <wp:extent cx="6645910" cy="4405312"/>
            <wp:effectExtent l="0" t="0" r="2540" b="0"/>
            <wp:docPr id="1009008459" name="Picture 185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08459" name="Picture 185" descr="A screenshot of a black screen&#10;&#10;Description automatically generated"/>
                    <pic:cNvPicPr/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980" cy="4417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090F9A3" wp14:editId="76EEB485">
            <wp:extent cx="6645275" cy="4269377"/>
            <wp:effectExtent l="0" t="0" r="3175" b="0"/>
            <wp:docPr id="1760690864" name="Picture 186" descr="A screenshot of a black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690864" name="Picture 186" descr="A screenshot of a black and white page&#10;&#10;Description automatically generated"/>
                    <pic:cNvPicPr/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897" cy="4285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3AD97E22" wp14:editId="55ED4308">
            <wp:extent cx="6645368" cy="4433888"/>
            <wp:effectExtent l="0" t="0" r="3175" b="5080"/>
            <wp:docPr id="2094359992" name="Picture 18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359992" name="Picture 187" descr="A screenshot of a computer&#10;&#10;Description automatically generated"/>
                    <pic:cNvPicPr/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063" cy="4440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ECEDD0F" wp14:editId="20C83296">
            <wp:extent cx="6645910" cy="4509453"/>
            <wp:effectExtent l="0" t="0" r="2540" b="5715"/>
            <wp:docPr id="45260157" name="Picture 188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60157" name="Picture 188" descr="A screenshot of a black screen&#10;&#10;Description automatically generated"/>
                    <pic:cNvPicPr/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294" cy="451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2A796584" wp14:editId="051706A3">
            <wp:extent cx="6645910" cy="3680143"/>
            <wp:effectExtent l="0" t="0" r="2540" b="0"/>
            <wp:docPr id="419496087" name="Picture 189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496087" name="Picture 189" descr="A screenshot of a black screen&#10;&#10;Description automatically generated"/>
                    <pic:cNvPicPr/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797" cy="368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1B614EF" wp14:editId="437EAF7B">
            <wp:extent cx="6645909" cy="3821113"/>
            <wp:effectExtent l="0" t="0" r="3175" b="8255"/>
            <wp:docPr id="245422750" name="Picture 19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22750" name="Picture 190" descr="A screenshot of a computer&#10;&#10;Description automatically generated"/>
                    <pic:cNvPicPr/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975" cy="38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71DD2BB" wp14:editId="780F1EDD">
            <wp:extent cx="6645563" cy="4426903"/>
            <wp:effectExtent l="0" t="0" r="3175" b="0"/>
            <wp:docPr id="1528697850" name="Picture 191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697850" name="Picture 191" descr="A screenshot of a black screen&#10;&#10;Description automatically generated"/>
                    <pic:cNvPicPr/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009" cy="4432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B831A" w14:textId="6B1762D1" w:rsidR="00CD493F" w:rsidRDefault="00CD493F" w:rsidP="004F3DF7">
      <w:pPr>
        <w:jc w:val="both"/>
        <w:rPr>
          <w:color w:val="auto"/>
          <w:sz w:val="28"/>
          <w:szCs w:val="28"/>
          <w:u w:val="single"/>
        </w:rPr>
      </w:pPr>
      <w:r w:rsidRPr="00E868BB">
        <w:rPr>
          <w:color w:val="auto"/>
          <w:sz w:val="28"/>
          <w:szCs w:val="28"/>
          <w:u w:val="single"/>
        </w:rPr>
        <w:lastRenderedPageBreak/>
        <w:t>5</w:t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DB9DA50" wp14:editId="72392DF3">
            <wp:extent cx="6645910" cy="3629660"/>
            <wp:effectExtent l="0" t="0" r="2540" b="8890"/>
            <wp:docPr id="887043345" name="Picture 192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043345" name="Picture 192" descr="A screenshot of a black screen&#10;&#10;Description automatically generated"/>
                    <pic:cNvPicPr/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6" cy="363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5CB1531" wp14:editId="3924FBC5">
            <wp:extent cx="6645910" cy="4396105"/>
            <wp:effectExtent l="0" t="0" r="2540" b="4445"/>
            <wp:docPr id="544173485" name="Picture 193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173485" name="Picture 193" descr="A screenshot of a black screen&#10;&#10;Description automatically generated"/>
                    <pic:cNvPicPr/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399" cy="44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B565648" wp14:editId="25EB785C">
            <wp:extent cx="6645910" cy="3770630"/>
            <wp:effectExtent l="0" t="0" r="2540" b="1270"/>
            <wp:docPr id="772570384" name="Picture 194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570384" name="Picture 194" descr="A screenshot of a phone&#10;&#10;Description automatically generated"/>
                    <pic:cNvPicPr/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862" cy="377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850C13A" wp14:editId="2E732A89">
            <wp:extent cx="6644955" cy="4857750"/>
            <wp:effectExtent l="0" t="0" r="3810" b="0"/>
            <wp:docPr id="734718029" name="Picture 195" descr="A group of people wearing yellow shirts and pom po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718029" name="Picture 195" descr="A group of people wearing yellow shirts and pom poms&#10;&#10;Description automatically generated"/>
                    <pic:cNvPicPr/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348" cy="486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89AB389" wp14:editId="29C02315">
            <wp:extent cx="6645363" cy="3783330"/>
            <wp:effectExtent l="0" t="0" r="3175" b="7620"/>
            <wp:docPr id="1574560734" name="Picture 196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560734" name="Picture 196" descr="A screenshot of a phone&#10;&#10;Description automatically generated"/>
                    <pic:cNvPicPr/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768" cy="3789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59158FD" wp14:editId="768710B5">
            <wp:extent cx="6645910" cy="4794568"/>
            <wp:effectExtent l="0" t="0" r="2540" b="6350"/>
            <wp:docPr id="762598832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598832" name="Picture 762598832"/>
                    <pic:cNvPicPr/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485" cy="479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DA145B5" wp14:editId="56D4DBD1">
            <wp:extent cx="6645910" cy="4775518"/>
            <wp:effectExtent l="0" t="0" r="2540" b="6350"/>
            <wp:docPr id="862661120" name="Picture 198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661120" name="Picture 198" descr="A screenshot of a phone&#10;&#10;Description automatically generated"/>
                    <pic:cNvPicPr/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724" cy="4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5768FC91" wp14:editId="04F3B4DE">
            <wp:extent cx="6645275" cy="3794959"/>
            <wp:effectExtent l="0" t="0" r="3175" b="0"/>
            <wp:docPr id="402187694" name="Picture 199" descr="A screenshot of a phone ser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187694" name="Picture 199" descr="A screenshot of a phone service&#10;&#10;Description automatically generated"/>
                    <pic:cNvPicPr/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866" cy="380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D278D3E" wp14:editId="39BD3D4C">
            <wp:extent cx="6645439" cy="4234498"/>
            <wp:effectExtent l="0" t="0" r="3175" b="0"/>
            <wp:docPr id="582108196" name="Picture 200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108196" name="Picture 200" descr="A screenshot of a social media post&#10;&#10;Description automatically generated"/>
                    <pic:cNvPicPr/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510" cy="423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412E4D4D" wp14:editId="24BD1A34">
            <wp:extent cx="6645910" cy="4564698"/>
            <wp:effectExtent l="0" t="0" r="2540" b="7620"/>
            <wp:docPr id="399813678" name="Picture 20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813678" name="Picture 201" descr="A screenshot of a phone&#10;&#10;Description automatically generated"/>
                    <pic:cNvPicPr/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867" cy="456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6D9CEE3E" wp14:editId="38502580">
            <wp:extent cx="6645910" cy="3919538"/>
            <wp:effectExtent l="0" t="0" r="2540" b="5080"/>
            <wp:docPr id="1005750257" name="Picture 202" descr="A screenshot of a social medi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50257" name="Picture 202" descr="A screenshot of a social media page&#10;&#10;Description automatically generated"/>
                    <pic:cNvPicPr/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338" cy="39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7BF2962C" wp14:editId="3C73E9BB">
            <wp:extent cx="6645407" cy="4786312"/>
            <wp:effectExtent l="0" t="0" r="3175" b="0"/>
            <wp:docPr id="1658120741" name="Picture 203" descr="A screenshot of a black and white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120741" name="Picture 203" descr="A screenshot of a black and white website&#10;&#10;Description automatically generated"/>
                    <pic:cNvPicPr/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437" cy="479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0EDCEDB6" wp14:editId="51458B1D">
            <wp:extent cx="6645910" cy="4624387"/>
            <wp:effectExtent l="0" t="0" r="2540" b="5080"/>
            <wp:docPr id="1033643949" name="Picture 204" descr="A person and person giving a baby a coin to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643949" name="Picture 204" descr="A person and person giving a baby a coin to a person&#10;&#10;Description automatically generated"/>
                    <pic:cNvPicPr/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391" cy="462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6CF74B97" wp14:editId="685A4DEF">
            <wp:extent cx="6645156" cy="3890962"/>
            <wp:effectExtent l="0" t="0" r="3810" b="0"/>
            <wp:docPr id="712298220" name="Picture 205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298220" name="Picture 205" descr="A screenshot of a phone&#10;&#10;Description automatically generated"/>
                    <pic:cNvPicPr/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9" cy="390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7A6DBD8F" wp14:editId="69E382E3">
            <wp:extent cx="6645910" cy="4496753"/>
            <wp:effectExtent l="0" t="0" r="2540" b="0"/>
            <wp:docPr id="775140831" name="Picture 206" descr="A screenshot of a black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140831" name="Picture 206" descr="A screenshot of a black and white page&#10;&#10;Description automatically generated"/>
                    <pic:cNvPicPr/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413" cy="449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DB0AFDE" wp14:editId="37A7C664">
            <wp:extent cx="6645486" cy="3971925"/>
            <wp:effectExtent l="0" t="0" r="3175" b="0"/>
            <wp:docPr id="1304840621" name="Picture 207" descr="A screenshot of a black and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840621" name="Picture 207" descr="A screenshot of a black and white screen&#10;&#10;Description automatically generated"/>
                    <pic:cNvPicPr/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5258" cy="397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3A31C876" wp14:editId="4389FF7A">
            <wp:extent cx="6645420" cy="3435350"/>
            <wp:effectExtent l="0" t="0" r="3175" b="0"/>
            <wp:docPr id="1190027236" name="Picture 208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027236" name="Picture 208" descr="A screenshot of a phone&#10;&#10;Description automatically generated"/>
                    <pic:cNvPicPr/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390" cy="343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drawing>
          <wp:inline distT="0" distB="0" distL="0" distR="0" wp14:anchorId="0738BC49" wp14:editId="4CD3CDE4">
            <wp:extent cx="6645910" cy="5394008"/>
            <wp:effectExtent l="0" t="0" r="2540" b="0"/>
            <wp:docPr id="1625438082" name="Picture 209" descr="A screenshot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438082" name="Picture 209" descr="A screenshot of a message&#10;&#10;Description automatically generated"/>
                    <pic:cNvPicPr/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333" cy="539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29676" w:themeColor="accent4"/>
          <w:sz w:val="28"/>
          <w:szCs w:val="28"/>
          <w:u w:val="single"/>
        </w:rPr>
        <w:lastRenderedPageBreak/>
        <w:drawing>
          <wp:inline distT="0" distB="0" distL="0" distR="0" wp14:anchorId="5E047B89" wp14:editId="64BED9F3">
            <wp:extent cx="6645475" cy="3759518"/>
            <wp:effectExtent l="0" t="0" r="3175" b="0"/>
            <wp:docPr id="800053230" name="Picture 210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053230" name="Picture 210" descr="A screenshot of a phone&#10;&#10;Description automatically generated"/>
                    <pic:cNvPicPr/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807" cy="377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4F1D9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04227178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0027FEE3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0FE9F321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116C7E56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0B1A776E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552E9288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15429F33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7BF89B94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34ACCED3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35AFEB63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6A858104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65EA3C0E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61575DE5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4CD37D11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019F7505" w14:textId="77777777" w:rsidR="005133E1" w:rsidRDefault="005133E1" w:rsidP="004F3DF7">
      <w:pPr>
        <w:jc w:val="both"/>
        <w:rPr>
          <w:color w:val="auto"/>
          <w:sz w:val="28"/>
          <w:szCs w:val="28"/>
          <w:u w:val="single"/>
        </w:rPr>
      </w:pPr>
    </w:p>
    <w:p w14:paraId="5584818C" w14:textId="70B73926" w:rsidR="005133E1" w:rsidRDefault="00AB3F1B" w:rsidP="005133E1">
      <w:pPr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lastRenderedPageBreak/>
        <w:t>Reference</w:t>
      </w:r>
    </w:p>
    <w:p w14:paraId="398DABA7" w14:textId="77777777" w:rsidR="00AB3F1B" w:rsidRDefault="00AB3F1B" w:rsidP="00AB3F1B">
      <w:pPr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</w:p>
    <w:p w14:paraId="0AFEFD4D" w14:textId="77777777" w:rsidR="00AB3F1B" w:rsidRPr="00B948AF" w:rsidRDefault="00AB3F1B" w:rsidP="00AB3F1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948AF">
        <w:rPr>
          <w:rFonts w:ascii="Times New Roman" w:hAnsi="Times New Roman" w:cs="Times New Roman"/>
          <w:color w:val="auto"/>
          <w:sz w:val="28"/>
          <w:szCs w:val="28"/>
        </w:rPr>
        <w:t xml:space="preserve">Abraham, C. (2025). </w:t>
      </w:r>
      <w:r w:rsidRPr="00B948AF">
        <w:rPr>
          <w:rFonts w:ascii="Times New Roman" w:hAnsi="Times New Roman" w:cs="Times New Roman"/>
          <w:i/>
          <w:iCs/>
          <w:color w:val="auto"/>
          <w:sz w:val="28"/>
          <w:szCs w:val="28"/>
        </w:rPr>
        <w:t>Marie Curie, the end-of-life Charity.</w:t>
      </w:r>
    </w:p>
    <w:p w14:paraId="734823AC" w14:textId="77777777" w:rsidR="00AB3F1B" w:rsidRPr="00B948AF" w:rsidRDefault="00AB3F1B" w:rsidP="00AB3F1B">
      <w:pPr>
        <w:ind w:left="720"/>
        <w:jc w:val="both"/>
        <w:rPr>
          <w:rFonts w:ascii="Times New Roman" w:hAnsi="Times New Roman" w:cs="Times New Roman"/>
          <w:color w:val="auto"/>
        </w:rPr>
      </w:pPr>
      <w:hyperlink r:id="rId248" w:history="1">
        <w:r w:rsidRPr="00B948AF">
          <w:rPr>
            <w:rStyle w:val="Hyperlink"/>
            <w:rFonts w:ascii="Times New Roman" w:hAnsi="Times New Roman" w:cs="Times New Roman"/>
            <w:color w:val="auto"/>
          </w:rPr>
          <w:t>Marie Curi</w:t>
        </w:r>
        <w:hyperlink r:id="rId249" w:history="1">
          <w:r w:rsidRPr="00B948AF">
            <w:rPr>
              <w:rStyle w:val="Hyperlink"/>
              <w:rFonts w:ascii="Times New Roman" w:hAnsi="Times New Roman" w:cs="Times New Roman"/>
              <w:color w:val="auto"/>
            </w:rPr>
            <w:t>Marie Curie | The UK’s leading end of lifehttps://www.mariecurie.org.uk/ charity</w:t>
          </w:r>
        </w:hyperlink>
        <w:r w:rsidRPr="00B948AF">
          <w:rPr>
            <w:rStyle w:val="Hyperlink"/>
            <w:rFonts w:ascii="Times New Roman" w:hAnsi="Times New Roman" w:cs="Times New Roman"/>
            <w:color w:val="auto"/>
          </w:rPr>
          <w:t>e | The UK’s leading end of life charity</w:t>
        </w:r>
      </w:hyperlink>
    </w:p>
    <w:p w14:paraId="318D803C" w14:textId="77777777" w:rsidR="00AB3F1B" w:rsidRPr="00B948AF" w:rsidRDefault="00AB3F1B" w:rsidP="00AB3F1B">
      <w:pPr>
        <w:jc w:val="both"/>
        <w:rPr>
          <w:rFonts w:ascii="Times New Roman" w:hAnsi="Times New Roman" w:cs="Times New Roman"/>
          <w:color w:val="auto"/>
        </w:rPr>
      </w:pPr>
    </w:p>
    <w:p w14:paraId="1C7D564A" w14:textId="77777777" w:rsidR="00AB3F1B" w:rsidRPr="00B948AF" w:rsidRDefault="00AB3F1B" w:rsidP="00AB3F1B">
      <w:pPr>
        <w:jc w:val="both"/>
        <w:rPr>
          <w:rFonts w:ascii="Times New Roman" w:hAnsi="Times New Roman" w:cs="Times New Roman"/>
          <w:i/>
          <w:iCs/>
          <w:color w:val="auto"/>
        </w:rPr>
      </w:pPr>
      <w:r w:rsidRPr="00B948AF">
        <w:rPr>
          <w:rFonts w:ascii="Times New Roman" w:hAnsi="Times New Roman" w:cs="Times New Roman"/>
          <w:color w:val="auto"/>
        </w:rPr>
        <w:t xml:space="preserve">Locke, D. (2024). </w:t>
      </w:r>
      <w:r w:rsidRPr="00B948AF">
        <w:rPr>
          <w:rFonts w:ascii="Times New Roman" w:hAnsi="Times New Roman" w:cs="Times New Roman"/>
          <w:i/>
          <w:iCs/>
          <w:color w:val="auto"/>
        </w:rPr>
        <w:t>Involve Training: SCVS, Swansea council for Volunteer service.</w:t>
      </w:r>
    </w:p>
    <w:p w14:paraId="0F641C38" w14:textId="77777777" w:rsidR="00AB3F1B" w:rsidRPr="00B948AF" w:rsidRDefault="00AB3F1B" w:rsidP="00AB3F1B">
      <w:pPr>
        <w:ind w:firstLine="720"/>
        <w:jc w:val="both"/>
        <w:rPr>
          <w:rFonts w:ascii="Times New Roman" w:hAnsi="Times New Roman" w:cs="Times New Roman"/>
          <w:color w:val="auto"/>
        </w:rPr>
      </w:pPr>
      <w:hyperlink r:id="rId250" w:history="1">
        <w:r w:rsidRPr="00B948AF">
          <w:rPr>
            <w:rStyle w:val="Hyperlink"/>
            <w:rFonts w:ascii="Times New Roman" w:hAnsi="Times New Roman" w:cs="Times New Roman"/>
            <w:color w:val="auto"/>
          </w:rPr>
          <w:t>Involve | Swanshttps://www.scvs.org.uk/involveea CVS</w:t>
        </w:r>
      </w:hyperlink>
    </w:p>
    <w:p w14:paraId="01F857B4" w14:textId="77777777" w:rsidR="00AB3F1B" w:rsidRPr="005133E1" w:rsidRDefault="00AB3F1B" w:rsidP="00AB3F1B">
      <w:pPr>
        <w:jc w:val="both"/>
        <w:rPr>
          <w:rFonts w:ascii="Times New Roman" w:hAnsi="Times New Roman" w:cs="Times New Roman"/>
          <w:color w:val="2AFCCE" w:themeColor="accent4" w:themeTint="99"/>
          <w:sz w:val="28"/>
          <w:szCs w:val="28"/>
          <w:u w:val="single"/>
        </w:rPr>
      </w:pPr>
    </w:p>
    <w:sectPr w:rsidR="00AB3F1B" w:rsidRPr="005133E1" w:rsidSect="00AD6345">
      <w:footerReference w:type="first" r:id="rId251"/>
      <w:type w:val="continuous"/>
      <w:pgSz w:w="11906" w:h="16838" w:code="9"/>
      <w:pgMar w:top="720" w:right="720" w:bottom="720" w:left="720" w:header="64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A4432" w14:textId="77777777" w:rsidR="00415157" w:rsidRPr="008D3900" w:rsidRDefault="00415157" w:rsidP="005A20E2">
      <w:pPr>
        <w:spacing w:after="0"/>
      </w:pPr>
      <w:r w:rsidRPr="008D3900">
        <w:separator/>
      </w:r>
    </w:p>
    <w:p w14:paraId="6E86F36D" w14:textId="77777777" w:rsidR="00415157" w:rsidRPr="008D3900" w:rsidRDefault="00415157"/>
    <w:p w14:paraId="4A357E74" w14:textId="77777777" w:rsidR="00415157" w:rsidRPr="008D3900" w:rsidRDefault="00415157" w:rsidP="009B4773"/>
    <w:p w14:paraId="01410AAD" w14:textId="77777777" w:rsidR="00415157" w:rsidRPr="008D3900" w:rsidRDefault="00415157" w:rsidP="00513832"/>
  </w:endnote>
  <w:endnote w:type="continuationSeparator" w:id="0">
    <w:p w14:paraId="29826545" w14:textId="77777777" w:rsidR="00415157" w:rsidRPr="008D3900" w:rsidRDefault="00415157" w:rsidP="005A20E2">
      <w:pPr>
        <w:spacing w:after="0"/>
      </w:pPr>
      <w:r w:rsidRPr="008D3900">
        <w:continuationSeparator/>
      </w:r>
    </w:p>
    <w:p w14:paraId="0A73C07E" w14:textId="77777777" w:rsidR="00415157" w:rsidRPr="008D3900" w:rsidRDefault="00415157"/>
    <w:p w14:paraId="15AC4CA3" w14:textId="77777777" w:rsidR="00415157" w:rsidRPr="008D3900" w:rsidRDefault="00415157" w:rsidP="009B4773"/>
    <w:p w14:paraId="0E04B8CC" w14:textId="77777777" w:rsidR="00415157" w:rsidRPr="008D3900" w:rsidRDefault="00415157" w:rsidP="00513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5F244" w14:textId="77777777" w:rsidR="00CD493F" w:rsidRPr="00CD493F" w:rsidRDefault="00CD493F">
    <w:pPr>
      <w:pStyle w:val="Footer"/>
      <w:jc w:val="center"/>
      <w:rPr>
        <w:color w:val="FFFFFF" w:themeColor="background1"/>
      </w:rPr>
    </w:pPr>
    <w:r w:rsidRPr="00CD493F">
      <w:rPr>
        <w:color w:val="FFFFFF" w:themeColor="background1"/>
      </w:rPr>
      <w:t xml:space="preserve">Page </w:t>
    </w:r>
    <w:r w:rsidRPr="00CD493F">
      <w:rPr>
        <w:color w:val="FFFFFF" w:themeColor="background1"/>
      </w:rPr>
      <w:fldChar w:fldCharType="begin"/>
    </w:r>
    <w:r w:rsidRPr="00CD493F">
      <w:rPr>
        <w:color w:val="FFFFFF" w:themeColor="background1"/>
      </w:rPr>
      <w:instrText>PAGE  \* Arabic  \* MERGEFORMAT</w:instrText>
    </w:r>
    <w:r w:rsidRPr="00CD493F">
      <w:rPr>
        <w:color w:val="FFFFFF" w:themeColor="background1"/>
      </w:rPr>
      <w:fldChar w:fldCharType="separate"/>
    </w:r>
    <w:proofErr w:type="gramStart"/>
    <w:r w:rsidRPr="00CD493F">
      <w:rPr>
        <w:color w:val="FFFFFF" w:themeColor="background1"/>
      </w:rPr>
      <w:t>2</w:t>
    </w:r>
    <w:proofErr w:type="gramEnd"/>
    <w:r w:rsidRPr="00CD493F">
      <w:rPr>
        <w:color w:val="FFFFFF" w:themeColor="background1"/>
      </w:rPr>
      <w:fldChar w:fldCharType="end"/>
    </w:r>
    <w:r w:rsidRPr="00CD493F">
      <w:rPr>
        <w:color w:val="FFFFFF" w:themeColor="background1"/>
      </w:rPr>
      <w:t xml:space="preserve"> of </w:t>
    </w:r>
    <w:r w:rsidRPr="00CD493F">
      <w:rPr>
        <w:color w:val="FFFFFF" w:themeColor="background1"/>
      </w:rPr>
      <w:fldChar w:fldCharType="begin"/>
    </w:r>
    <w:r w:rsidRPr="00CD493F">
      <w:rPr>
        <w:color w:val="FFFFFF" w:themeColor="background1"/>
      </w:rPr>
      <w:instrText>NUMPAGES  \* Arabic  \* MERGEFORMAT</w:instrText>
    </w:r>
    <w:r w:rsidRPr="00CD493F">
      <w:rPr>
        <w:color w:val="FFFFFF" w:themeColor="background1"/>
      </w:rPr>
      <w:fldChar w:fldCharType="separate"/>
    </w:r>
    <w:r w:rsidRPr="00CD493F">
      <w:rPr>
        <w:color w:val="FFFFFF" w:themeColor="background1"/>
      </w:rPr>
      <w:t>2</w:t>
    </w:r>
    <w:r w:rsidRPr="00CD493F">
      <w:rPr>
        <w:color w:val="FFFFFF" w:themeColor="background1"/>
      </w:rPr>
      <w:fldChar w:fldCharType="end"/>
    </w:r>
  </w:p>
  <w:p w14:paraId="1A96B8A0" w14:textId="77777777" w:rsidR="00CD493F" w:rsidRDefault="00CD493F" w:rsidP="00CD493F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2348994"/>
      <w:docPartObj>
        <w:docPartGallery w:val="Page Numbers (Bottom of Page)"/>
        <w:docPartUnique/>
      </w:docPartObj>
    </w:sdtPr>
    <w:sdtContent>
      <w:sdt>
        <w:sdtPr>
          <w:id w:val="173551353"/>
          <w:docPartObj>
            <w:docPartGallery w:val="Page Numbers (Bottom of Page)"/>
            <w:docPartUnique/>
          </w:docPartObj>
        </w:sdtPr>
        <w:sdtContent>
          <w:p w14:paraId="4055E38D" w14:textId="77777777" w:rsidR="00FC3A64" w:rsidRPr="008D3900" w:rsidRDefault="00FC3A64" w:rsidP="00F8411A">
            <w:pPr>
              <w:pStyle w:val="Footer"/>
            </w:pPr>
            <w:r w:rsidRPr="008D3900">
              <w:rPr>
                <w:lang w:bidi="en-GB"/>
              </w:rPr>
              <w:fldChar w:fldCharType="begin"/>
            </w:r>
            <w:r w:rsidRPr="008D3900">
              <w:rPr>
                <w:lang w:bidi="en-GB"/>
              </w:rPr>
              <w:instrText xml:space="preserve"> PAGE   \* MERGEFORMAT </w:instrText>
            </w:r>
            <w:r w:rsidRPr="008D3900">
              <w:rPr>
                <w:lang w:bidi="en-GB"/>
              </w:rPr>
              <w:fldChar w:fldCharType="separate"/>
            </w:r>
            <w:r w:rsidRPr="008D3900">
              <w:rPr>
                <w:lang w:bidi="en-GB"/>
              </w:rPr>
              <w:t>1</w:t>
            </w:r>
            <w:r w:rsidRPr="008D3900">
              <w:rPr>
                <w:lang w:bidi="en-GB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5307862"/>
      <w:docPartObj>
        <w:docPartGallery w:val="Page Numbers (Bottom of Page)"/>
        <w:docPartUnique/>
      </w:docPartObj>
    </w:sdtPr>
    <w:sdtContent>
      <w:p w14:paraId="4B0B9D58" w14:textId="77777777" w:rsidR="00FC3A64" w:rsidRPr="008D3900" w:rsidRDefault="00FC3A64" w:rsidP="00D94688">
        <w:pPr>
          <w:pStyle w:val="Footer"/>
          <w:jc w:val="right"/>
        </w:pPr>
        <w:r w:rsidRPr="008D3900">
          <w:rPr>
            <w:lang w:bidi="en-GB"/>
          </w:rPr>
          <w:fldChar w:fldCharType="begin"/>
        </w:r>
        <w:r w:rsidRPr="008D3900">
          <w:rPr>
            <w:lang w:bidi="en-GB"/>
          </w:rPr>
          <w:instrText xml:space="preserve"> PAGE   \* MERGEFORMAT </w:instrText>
        </w:r>
        <w:r w:rsidRPr="008D3900">
          <w:rPr>
            <w:lang w:bidi="en-GB"/>
          </w:rPr>
          <w:fldChar w:fldCharType="separate"/>
        </w:r>
        <w:r w:rsidRPr="008D3900">
          <w:rPr>
            <w:lang w:bidi="en-GB"/>
          </w:rPr>
          <w:t>ii</w:t>
        </w:r>
        <w:r w:rsidRPr="008D3900">
          <w:rPr>
            <w:lang w:bidi="en-GB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689699"/>
      <w:docPartObj>
        <w:docPartGallery w:val="Page Numbers (Bottom of Page)"/>
        <w:docPartUnique/>
      </w:docPartObj>
    </w:sdtPr>
    <w:sdtContent>
      <w:sdt>
        <w:sdtPr>
          <w:id w:val="724266714"/>
          <w:docPartObj>
            <w:docPartGallery w:val="Page Numbers (Bottom of Page)"/>
            <w:docPartUnique/>
          </w:docPartObj>
        </w:sdtPr>
        <w:sdtContent>
          <w:p w14:paraId="42ED6F3E" w14:textId="77777777" w:rsidR="00FC3A64" w:rsidRPr="008D3900" w:rsidRDefault="00FC3A64" w:rsidP="00F8411A">
            <w:pPr>
              <w:pStyle w:val="Footer"/>
            </w:pPr>
            <w:r w:rsidRPr="008D3900">
              <w:rPr>
                <w:lang w:bidi="en-GB"/>
              </w:rPr>
              <w:t xml:space="preserve">January 24, 20XX                                                                                                                                                  </w:t>
            </w:r>
            <w:r w:rsidRPr="008D3900">
              <w:rPr>
                <w:lang w:bidi="en-GB"/>
              </w:rPr>
              <w:fldChar w:fldCharType="begin"/>
            </w:r>
            <w:r w:rsidRPr="008D3900">
              <w:rPr>
                <w:lang w:bidi="en-GB"/>
              </w:rPr>
              <w:instrText xml:space="preserve"> PAGE   \* MERGEFORMAT </w:instrText>
            </w:r>
            <w:r w:rsidRPr="008D3900">
              <w:rPr>
                <w:lang w:bidi="en-GB"/>
              </w:rPr>
              <w:fldChar w:fldCharType="separate"/>
            </w:r>
            <w:proofErr w:type="gramStart"/>
            <w:r w:rsidRPr="008D3900">
              <w:rPr>
                <w:lang w:bidi="en-GB"/>
              </w:rPr>
              <w:t>1</w:t>
            </w:r>
            <w:proofErr w:type="gramEnd"/>
            <w:r w:rsidRPr="008D3900">
              <w:rPr>
                <w:lang w:bidi="en-GB"/>
              </w:rPr>
              <w:fldChar w:fldCharType="end"/>
            </w:r>
          </w:p>
        </w:sdtContent>
      </w:sdt>
      <w:p w14:paraId="29D173C5" w14:textId="77777777" w:rsidR="00FC3A64" w:rsidRPr="008D3900" w:rsidRDefault="00000000" w:rsidP="00F8411A">
        <w:pPr>
          <w:pStyle w:val="Foo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3718B" w14:textId="77777777" w:rsidR="00415157" w:rsidRPr="008D3900" w:rsidRDefault="00415157" w:rsidP="005A20E2">
      <w:pPr>
        <w:spacing w:after="0"/>
      </w:pPr>
      <w:r w:rsidRPr="008D3900">
        <w:separator/>
      </w:r>
    </w:p>
    <w:p w14:paraId="2C37B45E" w14:textId="77777777" w:rsidR="00415157" w:rsidRPr="008D3900" w:rsidRDefault="00415157"/>
    <w:p w14:paraId="700F4FF0" w14:textId="77777777" w:rsidR="00415157" w:rsidRPr="008D3900" w:rsidRDefault="00415157" w:rsidP="009B4773"/>
    <w:p w14:paraId="167AA992" w14:textId="77777777" w:rsidR="00415157" w:rsidRPr="008D3900" w:rsidRDefault="00415157" w:rsidP="00513832"/>
  </w:footnote>
  <w:footnote w:type="continuationSeparator" w:id="0">
    <w:p w14:paraId="63859C97" w14:textId="77777777" w:rsidR="00415157" w:rsidRPr="008D3900" w:rsidRDefault="00415157" w:rsidP="005A20E2">
      <w:pPr>
        <w:spacing w:after="0"/>
      </w:pPr>
      <w:r w:rsidRPr="008D3900">
        <w:continuationSeparator/>
      </w:r>
    </w:p>
    <w:p w14:paraId="17D53D7A" w14:textId="77777777" w:rsidR="00415157" w:rsidRPr="008D3900" w:rsidRDefault="00415157"/>
    <w:p w14:paraId="6AA42505" w14:textId="77777777" w:rsidR="00415157" w:rsidRPr="008D3900" w:rsidRDefault="00415157" w:rsidP="009B4773"/>
    <w:p w14:paraId="362D1765" w14:textId="77777777" w:rsidR="00415157" w:rsidRPr="008D3900" w:rsidRDefault="00415157" w:rsidP="005138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1820" w14:textId="69BAD476" w:rsidR="00FC3A64" w:rsidRPr="008D3900" w:rsidRDefault="00CD493F" w:rsidP="005A20E2">
    <w:pPr>
      <w:pStyle w:val="Header"/>
      <w:tabs>
        <w:tab w:val="clear" w:pos="9689"/>
        <w:tab w:val="right" w:pos="11057"/>
      </w:tabs>
      <w:ind w:left="-1134" w:right="-1085"/>
    </w:pPr>
    <w:r w:rsidRPr="008D3900">
      <w:rPr>
        <w:noProof/>
        <w:lang w:bidi="en-GB"/>
      </w:rPr>
      <w:drawing>
        <wp:anchor distT="0" distB="0" distL="114300" distR="114300" simplePos="0" relativeHeight="251695103" behindDoc="1" locked="0" layoutInCell="1" allowOverlap="1" wp14:anchorId="6BDD2EAE" wp14:editId="2A8BE46F">
          <wp:simplePos x="0" y="0"/>
          <wp:positionH relativeFrom="page">
            <wp:posOffset>53439</wp:posOffset>
          </wp:positionH>
          <wp:positionV relativeFrom="page">
            <wp:posOffset>-95003</wp:posOffset>
          </wp:positionV>
          <wp:extent cx="7226135" cy="10598785"/>
          <wp:effectExtent l="0" t="0" r="0" b="0"/>
          <wp:wrapNone/>
          <wp:docPr id="7" name="Picture 7" descr="Two woman discuss somethi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ettyImages-731742045_super.jpg"/>
                  <pic:cNvPicPr/>
                </pic:nvPicPr>
                <pic:blipFill rotWithShape="1">
                  <a:blip r:embed="rId1">
                    <a:alphaModFix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artisticPhotocopy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395" t="33230" r="40830" b="5725"/>
                  <a:stretch/>
                </pic:blipFill>
                <pic:spPr bwMode="auto">
                  <a:xfrm>
                    <a:off x="0" y="0"/>
                    <a:ext cx="7229008" cy="106029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bidi="en-GB"/>
      </w:rPr>
      <w:t>lo</w:t>
    </w:r>
  </w:p>
  <w:p w14:paraId="01330E3C" w14:textId="110E3959" w:rsidR="00CD493F" w:rsidRDefault="00CD4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3C923" w14:textId="77777777" w:rsidR="00FC3A64" w:rsidRPr="008D3900" w:rsidRDefault="00FC3A64">
    <w:r w:rsidRPr="008D3900">
      <w:rPr>
        <w:noProof/>
        <w:lang w:bidi="en-GB"/>
      </w:rPr>
      <w:drawing>
        <wp:anchor distT="0" distB="0" distL="114300" distR="114300" simplePos="0" relativeHeight="251696128" behindDoc="1" locked="0" layoutInCell="1" allowOverlap="1" wp14:anchorId="12F94D99" wp14:editId="38A8422C">
          <wp:simplePos x="0" y="0"/>
          <wp:positionH relativeFrom="column">
            <wp:posOffset>-3543300</wp:posOffset>
          </wp:positionH>
          <wp:positionV relativeFrom="margin">
            <wp:posOffset>-737380</wp:posOffset>
          </wp:positionV>
          <wp:extent cx="3268800" cy="9428400"/>
          <wp:effectExtent l="0" t="0" r="8255" b="1905"/>
          <wp:wrapNone/>
          <wp:docPr id="8" name="Picture 8" descr="Group of peopl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GettyImages-696273168_super.jpg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artisticPhotocopy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928" t="2929" r="45411" b="7707"/>
                  <a:stretch/>
                </pic:blipFill>
                <pic:spPr bwMode="auto">
                  <a:xfrm flipH="1">
                    <a:off x="0" y="0"/>
                    <a:ext cx="3268800" cy="9428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98A0C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3"/>
    <w:multiLevelType w:val="singleLevel"/>
    <w:tmpl w:val="8E049D40"/>
    <w:lvl w:ilvl="0">
      <w:start w:val="1"/>
      <w:numFmt w:val="bullet"/>
      <w:pStyle w:val="ListBullet2"/>
      <w:lvlText w:val="o"/>
      <w:lvlJc w:val="left"/>
      <w:pPr>
        <w:ind w:left="720" w:hanging="360"/>
      </w:pPr>
      <w:rPr>
        <w:rFonts w:ascii="Courier New" w:hAnsi="Courier New" w:cs="Courier New" w:hint="default"/>
        <w:color w:val="8AB833" w:themeColor="accent2"/>
      </w:rPr>
    </w:lvl>
  </w:abstractNum>
  <w:abstractNum w:abstractNumId="2" w15:restartNumberingAfterBreak="0">
    <w:nsid w:val="FFFFFF88"/>
    <w:multiLevelType w:val="singleLevel"/>
    <w:tmpl w:val="A080F5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2A0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E91F2A"/>
    <w:multiLevelType w:val="hybridMultilevel"/>
    <w:tmpl w:val="6DC0BC34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0675B0"/>
    <w:multiLevelType w:val="hybridMultilevel"/>
    <w:tmpl w:val="442A5648"/>
    <w:lvl w:ilvl="0" w:tplc="A4946864">
      <w:start w:val="1"/>
      <w:numFmt w:val="bullet"/>
      <w:pStyle w:val="Graphbullet4"/>
      <w:lvlText w:val=""/>
      <w:lvlJc w:val="left"/>
      <w:pPr>
        <w:ind w:left="720" w:hanging="360"/>
      </w:pPr>
      <w:rPr>
        <w:rFonts w:ascii="Symbol" w:hAnsi="Symbol" w:hint="default"/>
        <w:color w:val="8AB833" w:themeColor="accent2"/>
        <w:u w:color="549E39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1B0354"/>
    <w:multiLevelType w:val="hybridMultilevel"/>
    <w:tmpl w:val="0464C5E2"/>
    <w:lvl w:ilvl="0" w:tplc="13A87BB0">
      <w:start w:val="1"/>
      <w:numFmt w:val="bullet"/>
      <w:pStyle w:val="Graphbullet3"/>
      <w:lvlText w:val=""/>
      <w:lvlJc w:val="left"/>
      <w:pPr>
        <w:ind w:left="720" w:hanging="360"/>
      </w:pPr>
      <w:rPr>
        <w:rFonts w:ascii="Symbol" w:hAnsi="Symbol" w:hint="default"/>
        <w:color w:val="0989B1" w:themeColor="accent6"/>
        <w:u w:color="549E39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F059C5"/>
    <w:multiLevelType w:val="hybridMultilevel"/>
    <w:tmpl w:val="117894FC"/>
    <w:lvl w:ilvl="0" w:tplc="3060231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8AB833" w:themeColor="accent2"/>
        <w:u w:color="549E39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A86343"/>
    <w:multiLevelType w:val="hybridMultilevel"/>
    <w:tmpl w:val="DCAC3568"/>
    <w:lvl w:ilvl="0" w:tplc="2AFA43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533D15"/>
    <w:multiLevelType w:val="hybridMultilevel"/>
    <w:tmpl w:val="C234D8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09941A06"/>
    <w:multiLevelType w:val="hybridMultilevel"/>
    <w:tmpl w:val="3CB430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AB62834"/>
    <w:multiLevelType w:val="hybridMultilevel"/>
    <w:tmpl w:val="C08C66B0"/>
    <w:lvl w:ilvl="0" w:tplc="CFD24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566B04"/>
    <w:multiLevelType w:val="hybridMultilevel"/>
    <w:tmpl w:val="7E7A932C"/>
    <w:lvl w:ilvl="0" w:tplc="7B305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AB833" w:themeColor="accent2"/>
        <w:u w:color="549E39" w:themeColor="accent1"/>
      </w:rPr>
    </w:lvl>
    <w:lvl w:ilvl="1" w:tplc="21DA1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8AB833" w:themeColor="accent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920324"/>
    <w:multiLevelType w:val="hybridMultilevel"/>
    <w:tmpl w:val="6AF8351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8AB833" w:themeColor="accent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832639"/>
    <w:multiLevelType w:val="hybridMultilevel"/>
    <w:tmpl w:val="B256037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277AFC"/>
    <w:multiLevelType w:val="hybridMultilevel"/>
    <w:tmpl w:val="251E707C"/>
    <w:lvl w:ilvl="0" w:tplc="C7BC33B2">
      <w:start w:val="1"/>
      <w:numFmt w:val="bullet"/>
      <w:pStyle w:val="Graphbullet"/>
      <w:lvlText w:val=""/>
      <w:lvlJc w:val="left"/>
      <w:pPr>
        <w:ind w:left="720" w:hanging="360"/>
      </w:pPr>
      <w:rPr>
        <w:rFonts w:ascii="Symbol" w:hAnsi="Symbol" w:hint="default"/>
        <w:color w:val="C0CF3A" w:themeColor="accent3"/>
        <w:u w:color="549E39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DB6146"/>
    <w:multiLevelType w:val="hybridMultilevel"/>
    <w:tmpl w:val="1DF0CA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B872C6"/>
    <w:multiLevelType w:val="hybridMultilevel"/>
    <w:tmpl w:val="B2560376"/>
    <w:lvl w:ilvl="0" w:tplc="633C56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448EF"/>
    <w:multiLevelType w:val="hybridMultilevel"/>
    <w:tmpl w:val="A92A2166"/>
    <w:lvl w:ilvl="0" w:tplc="A4583C36">
      <w:start w:val="1"/>
      <w:numFmt w:val="bullet"/>
      <w:pStyle w:val="Graphbullet2"/>
      <w:lvlText w:val=""/>
      <w:lvlJc w:val="left"/>
      <w:pPr>
        <w:ind w:left="720" w:hanging="360"/>
      </w:pPr>
      <w:rPr>
        <w:rFonts w:ascii="Symbol" w:hAnsi="Symbol" w:hint="default"/>
        <w:color w:val="4AB5C4" w:themeColor="accent5"/>
        <w:u w:color="549E39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E867BE"/>
    <w:multiLevelType w:val="hybridMultilevel"/>
    <w:tmpl w:val="80663A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331351"/>
    <w:multiLevelType w:val="hybridMultilevel"/>
    <w:tmpl w:val="72966E82"/>
    <w:lvl w:ilvl="0" w:tplc="2AFA43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CF1929"/>
    <w:multiLevelType w:val="hybridMultilevel"/>
    <w:tmpl w:val="BB0440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1351B2"/>
    <w:multiLevelType w:val="hybridMultilevel"/>
    <w:tmpl w:val="C2A236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344304">
      <w:start w:val="1"/>
      <w:numFmt w:val="bullet"/>
      <w:lvlText w:val="o"/>
      <w:lvlJc w:val="center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30B7AF6"/>
    <w:multiLevelType w:val="hybridMultilevel"/>
    <w:tmpl w:val="F46C5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E6C7223"/>
    <w:multiLevelType w:val="hybridMultilevel"/>
    <w:tmpl w:val="D6FAB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8F198D"/>
    <w:multiLevelType w:val="hybridMultilevel"/>
    <w:tmpl w:val="03680CDA"/>
    <w:lvl w:ilvl="0" w:tplc="8376AA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2013B8"/>
    <w:multiLevelType w:val="hybridMultilevel"/>
    <w:tmpl w:val="7BF042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425193"/>
    <w:multiLevelType w:val="hybridMultilevel"/>
    <w:tmpl w:val="2B4662AC"/>
    <w:lvl w:ilvl="0" w:tplc="F27AD30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8C1828"/>
    <w:multiLevelType w:val="hybridMultilevel"/>
    <w:tmpl w:val="45148FEC"/>
    <w:lvl w:ilvl="0" w:tplc="C9B6E9BC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/>
        <w:color w:val="8AB833" w:themeColor="accent2"/>
        <w:u w:color="549E39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92F8B"/>
    <w:multiLevelType w:val="hybridMultilevel"/>
    <w:tmpl w:val="4552D1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2926AB"/>
    <w:multiLevelType w:val="hybridMultilevel"/>
    <w:tmpl w:val="74EAD57A"/>
    <w:lvl w:ilvl="0" w:tplc="21DA163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8AB833" w:themeColor="accent2"/>
        <w:u w:color="549E39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6156C"/>
    <w:multiLevelType w:val="hybridMultilevel"/>
    <w:tmpl w:val="C656764A"/>
    <w:lvl w:ilvl="0" w:tplc="9020A65A">
      <w:start w:val="1"/>
      <w:numFmt w:val="decimal"/>
      <w:lvlText w:val="%1."/>
      <w:lvlJc w:val="left"/>
      <w:pPr>
        <w:ind w:left="121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D02171"/>
    <w:multiLevelType w:val="hybridMultilevel"/>
    <w:tmpl w:val="68700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FE6E66"/>
    <w:multiLevelType w:val="hybridMultilevel"/>
    <w:tmpl w:val="040A3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DB023C"/>
    <w:multiLevelType w:val="hybridMultilevel"/>
    <w:tmpl w:val="02829B4A"/>
    <w:lvl w:ilvl="0" w:tplc="CB6ECA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1F4F44"/>
    <w:multiLevelType w:val="hybridMultilevel"/>
    <w:tmpl w:val="7F5EAAF0"/>
    <w:lvl w:ilvl="0" w:tplc="302A1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8AB833" w:themeColor="accent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961309"/>
    <w:multiLevelType w:val="hybridMultilevel"/>
    <w:tmpl w:val="C656764A"/>
    <w:lvl w:ilvl="0" w:tplc="9020A65A">
      <w:start w:val="1"/>
      <w:numFmt w:val="decimal"/>
      <w:lvlText w:val="%1."/>
      <w:lvlJc w:val="left"/>
      <w:pPr>
        <w:ind w:left="1210" w:hanging="360"/>
      </w:pPr>
      <w:rPr>
        <w:rFonts w:hint="default"/>
        <w:b/>
        <w:i/>
        <w:color w:val="8AB833" w:themeColor="accent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01D07"/>
    <w:multiLevelType w:val="hybridMultilevel"/>
    <w:tmpl w:val="79DC4B2A"/>
    <w:lvl w:ilvl="0" w:tplc="124C5DAE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6766">
    <w:abstractNumId w:val="27"/>
  </w:num>
  <w:num w:numId="2" w16cid:durableId="951321143">
    <w:abstractNumId w:val="35"/>
  </w:num>
  <w:num w:numId="3" w16cid:durableId="550767456">
    <w:abstractNumId w:val="17"/>
  </w:num>
  <w:num w:numId="4" w16cid:durableId="1070077049">
    <w:abstractNumId w:val="25"/>
  </w:num>
  <w:num w:numId="5" w16cid:durableId="953246585">
    <w:abstractNumId w:val="14"/>
  </w:num>
  <w:num w:numId="6" w16cid:durableId="1040671609">
    <w:abstractNumId w:val="8"/>
  </w:num>
  <w:num w:numId="7" w16cid:durableId="1162501952">
    <w:abstractNumId w:val="34"/>
  </w:num>
  <w:num w:numId="8" w16cid:durableId="1315839689">
    <w:abstractNumId w:val="13"/>
  </w:num>
  <w:num w:numId="9" w16cid:durableId="102920670">
    <w:abstractNumId w:val="36"/>
  </w:num>
  <w:num w:numId="10" w16cid:durableId="1756046305">
    <w:abstractNumId w:val="31"/>
  </w:num>
  <w:num w:numId="11" w16cid:durableId="735081671">
    <w:abstractNumId w:val="4"/>
  </w:num>
  <w:num w:numId="12" w16cid:durableId="399332057">
    <w:abstractNumId w:val="11"/>
  </w:num>
  <w:num w:numId="13" w16cid:durableId="50425001">
    <w:abstractNumId w:val="16"/>
  </w:num>
  <w:num w:numId="14" w16cid:durableId="1496188869">
    <w:abstractNumId w:val="24"/>
  </w:num>
  <w:num w:numId="15" w16cid:durableId="1239512797">
    <w:abstractNumId w:val="20"/>
  </w:num>
  <w:num w:numId="16" w16cid:durableId="402143095">
    <w:abstractNumId w:val="7"/>
  </w:num>
  <w:num w:numId="17" w16cid:durableId="1762221096">
    <w:abstractNumId w:val="26"/>
  </w:num>
  <w:num w:numId="18" w16cid:durableId="577324591">
    <w:abstractNumId w:val="37"/>
  </w:num>
  <w:num w:numId="19" w16cid:durableId="367070321">
    <w:abstractNumId w:val="10"/>
  </w:num>
  <w:num w:numId="20" w16cid:durableId="1571770768">
    <w:abstractNumId w:val="29"/>
  </w:num>
  <w:num w:numId="21" w16cid:durableId="1740667752">
    <w:abstractNumId w:val="12"/>
  </w:num>
  <w:num w:numId="22" w16cid:durableId="1894539083">
    <w:abstractNumId w:val="21"/>
  </w:num>
  <w:num w:numId="23" w16cid:durableId="894854776">
    <w:abstractNumId w:val="23"/>
  </w:num>
  <w:num w:numId="24" w16cid:durableId="602348714">
    <w:abstractNumId w:val="19"/>
  </w:num>
  <w:num w:numId="25" w16cid:durableId="1394545127">
    <w:abstractNumId w:val="22"/>
  </w:num>
  <w:num w:numId="26" w16cid:durableId="1434473081">
    <w:abstractNumId w:val="9"/>
  </w:num>
  <w:num w:numId="27" w16cid:durableId="311251992">
    <w:abstractNumId w:val="32"/>
  </w:num>
  <w:num w:numId="28" w16cid:durableId="25832609">
    <w:abstractNumId w:val="15"/>
  </w:num>
  <w:num w:numId="29" w16cid:durableId="588469498">
    <w:abstractNumId w:val="6"/>
  </w:num>
  <w:num w:numId="30" w16cid:durableId="1405033760">
    <w:abstractNumId w:val="18"/>
  </w:num>
  <w:num w:numId="31" w16cid:durableId="1326931162">
    <w:abstractNumId w:val="5"/>
  </w:num>
  <w:num w:numId="32" w16cid:durableId="1190148098">
    <w:abstractNumId w:val="28"/>
  </w:num>
  <w:num w:numId="33" w16cid:durableId="18557026">
    <w:abstractNumId w:val="30"/>
  </w:num>
  <w:num w:numId="34" w16cid:durableId="816841075">
    <w:abstractNumId w:val="3"/>
  </w:num>
  <w:num w:numId="35" w16cid:durableId="494683889">
    <w:abstractNumId w:val="1"/>
  </w:num>
  <w:num w:numId="36" w16cid:durableId="26028175">
    <w:abstractNumId w:val="2"/>
  </w:num>
  <w:num w:numId="37" w16cid:durableId="1157113989">
    <w:abstractNumId w:val="0"/>
  </w:num>
  <w:num w:numId="38" w16cid:durableId="969676475">
    <w:abstractNumId w:val="3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73"/>
    <w:rsid w:val="0000092E"/>
    <w:rsid w:val="000009C0"/>
    <w:rsid w:val="000013FD"/>
    <w:rsid w:val="00003408"/>
    <w:rsid w:val="00012A83"/>
    <w:rsid w:val="000148F7"/>
    <w:rsid w:val="00014DAE"/>
    <w:rsid w:val="00017C3C"/>
    <w:rsid w:val="00021F2E"/>
    <w:rsid w:val="00026EAE"/>
    <w:rsid w:val="0003123C"/>
    <w:rsid w:val="00032A10"/>
    <w:rsid w:val="00040641"/>
    <w:rsid w:val="000408A5"/>
    <w:rsid w:val="00040FDF"/>
    <w:rsid w:val="00043FFE"/>
    <w:rsid w:val="00044074"/>
    <w:rsid w:val="0004430C"/>
    <w:rsid w:val="00051A24"/>
    <w:rsid w:val="000543BB"/>
    <w:rsid w:val="000612A6"/>
    <w:rsid w:val="00066DE2"/>
    <w:rsid w:val="0006753B"/>
    <w:rsid w:val="00067C8A"/>
    <w:rsid w:val="00067E9B"/>
    <w:rsid w:val="00077931"/>
    <w:rsid w:val="000811A0"/>
    <w:rsid w:val="00083FD5"/>
    <w:rsid w:val="00084E91"/>
    <w:rsid w:val="00084F4E"/>
    <w:rsid w:val="000900B6"/>
    <w:rsid w:val="00093A25"/>
    <w:rsid w:val="00095B5E"/>
    <w:rsid w:val="00096BE1"/>
    <w:rsid w:val="00096CB6"/>
    <w:rsid w:val="000A1C0E"/>
    <w:rsid w:val="000A4037"/>
    <w:rsid w:val="000A649E"/>
    <w:rsid w:val="000A7626"/>
    <w:rsid w:val="000B1B5F"/>
    <w:rsid w:val="000B50E6"/>
    <w:rsid w:val="000B5D32"/>
    <w:rsid w:val="000B5DA2"/>
    <w:rsid w:val="000B6224"/>
    <w:rsid w:val="000C00E7"/>
    <w:rsid w:val="000C1037"/>
    <w:rsid w:val="000C1C28"/>
    <w:rsid w:val="000C5872"/>
    <w:rsid w:val="000E0979"/>
    <w:rsid w:val="000E1544"/>
    <w:rsid w:val="000F22DC"/>
    <w:rsid w:val="000F514F"/>
    <w:rsid w:val="000F73E3"/>
    <w:rsid w:val="00100314"/>
    <w:rsid w:val="001036BC"/>
    <w:rsid w:val="00107F03"/>
    <w:rsid w:val="0011360B"/>
    <w:rsid w:val="001155CE"/>
    <w:rsid w:val="001225D9"/>
    <w:rsid w:val="001225E9"/>
    <w:rsid w:val="00124370"/>
    <w:rsid w:val="0012530C"/>
    <w:rsid w:val="001256D5"/>
    <w:rsid w:val="001260EC"/>
    <w:rsid w:val="00150072"/>
    <w:rsid w:val="00160392"/>
    <w:rsid w:val="00173A22"/>
    <w:rsid w:val="00173D3A"/>
    <w:rsid w:val="00180C25"/>
    <w:rsid w:val="001A0A8D"/>
    <w:rsid w:val="001A15EB"/>
    <w:rsid w:val="001A5429"/>
    <w:rsid w:val="001B66B0"/>
    <w:rsid w:val="001D1C22"/>
    <w:rsid w:val="001D2D9A"/>
    <w:rsid w:val="001D59C9"/>
    <w:rsid w:val="001D5B22"/>
    <w:rsid w:val="001D652A"/>
    <w:rsid w:val="001E11F1"/>
    <w:rsid w:val="001E1E58"/>
    <w:rsid w:val="001E6EF0"/>
    <w:rsid w:val="0020463C"/>
    <w:rsid w:val="00206719"/>
    <w:rsid w:val="00212CF4"/>
    <w:rsid w:val="002233BB"/>
    <w:rsid w:val="002248AE"/>
    <w:rsid w:val="00224C42"/>
    <w:rsid w:val="00226F2A"/>
    <w:rsid w:val="002332C1"/>
    <w:rsid w:val="00234FE7"/>
    <w:rsid w:val="00240312"/>
    <w:rsid w:val="002432A4"/>
    <w:rsid w:val="00247B17"/>
    <w:rsid w:val="00252E4A"/>
    <w:rsid w:val="002544CC"/>
    <w:rsid w:val="002560C5"/>
    <w:rsid w:val="00261AC7"/>
    <w:rsid w:val="00263982"/>
    <w:rsid w:val="002642A8"/>
    <w:rsid w:val="0027081B"/>
    <w:rsid w:val="00271E93"/>
    <w:rsid w:val="00281F5D"/>
    <w:rsid w:val="0028589D"/>
    <w:rsid w:val="002A137B"/>
    <w:rsid w:val="002B0108"/>
    <w:rsid w:val="002B489D"/>
    <w:rsid w:val="002C35F4"/>
    <w:rsid w:val="002D233F"/>
    <w:rsid w:val="002D4616"/>
    <w:rsid w:val="002F7FDA"/>
    <w:rsid w:val="003034F1"/>
    <w:rsid w:val="00304749"/>
    <w:rsid w:val="00305117"/>
    <w:rsid w:val="00310F8D"/>
    <w:rsid w:val="0031130D"/>
    <w:rsid w:val="00314A6F"/>
    <w:rsid w:val="00327E60"/>
    <w:rsid w:val="00331397"/>
    <w:rsid w:val="00334394"/>
    <w:rsid w:val="00335681"/>
    <w:rsid w:val="0034279A"/>
    <w:rsid w:val="003471C7"/>
    <w:rsid w:val="00347AF5"/>
    <w:rsid w:val="00350D29"/>
    <w:rsid w:val="003527AF"/>
    <w:rsid w:val="00360F98"/>
    <w:rsid w:val="003622A6"/>
    <w:rsid w:val="00362478"/>
    <w:rsid w:val="0036397C"/>
    <w:rsid w:val="00374421"/>
    <w:rsid w:val="00376284"/>
    <w:rsid w:val="00386C29"/>
    <w:rsid w:val="003A3E93"/>
    <w:rsid w:val="003B5758"/>
    <w:rsid w:val="003D5061"/>
    <w:rsid w:val="003D59A7"/>
    <w:rsid w:val="003D6A44"/>
    <w:rsid w:val="003E78A7"/>
    <w:rsid w:val="003F0714"/>
    <w:rsid w:val="003F13B0"/>
    <w:rsid w:val="003F1791"/>
    <w:rsid w:val="003F5F4A"/>
    <w:rsid w:val="003F7188"/>
    <w:rsid w:val="004020D0"/>
    <w:rsid w:val="00403423"/>
    <w:rsid w:val="004074DC"/>
    <w:rsid w:val="004145D7"/>
    <w:rsid w:val="00415157"/>
    <w:rsid w:val="00423C21"/>
    <w:rsid w:val="004262DD"/>
    <w:rsid w:val="0042646F"/>
    <w:rsid w:val="00427048"/>
    <w:rsid w:val="00435096"/>
    <w:rsid w:val="004375E2"/>
    <w:rsid w:val="004411FB"/>
    <w:rsid w:val="00442E7B"/>
    <w:rsid w:val="00443212"/>
    <w:rsid w:val="0045134B"/>
    <w:rsid w:val="00452430"/>
    <w:rsid w:val="004707FF"/>
    <w:rsid w:val="004824B5"/>
    <w:rsid w:val="004875E6"/>
    <w:rsid w:val="00491C78"/>
    <w:rsid w:val="004926FD"/>
    <w:rsid w:val="00492976"/>
    <w:rsid w:val="00492B56"/>
    <w:rsid w:val="00493EC0"/>
    <w:rsid w:val="00495909"/>
    <w:rsid w:val="00495B0B"/>
    <w:rsid w:val="004B5251"/>
    <w:rsid w:val="004B5779"/>
    <w:rsid w:val="004B7B64"/>
    <w:rsid w:val="004C6BD4"/>
    <w:rsid w:val="004C7B3E"/>
    <w:rsid w:val="004D0F58"/>
    <w:rsid w:val="004D2C93"/>
    <w:rsid w:val="004E65A6"/>
    <w:rsid w:val="004E67B3"/>
    <w:rsid w:val="004F240E"/>
    <w:rsid w:val="004F3DF7"/>
    <w:rsid w:val="005133E1"/>
    <w:rsid w:val="00513832"/>
    <w:rsid w:val="00526C37"/>
    <w:rsid w:val="00533047"/>
    <w:rsid w:val="00533CFD"/>
    <w:rsid w:val="00535FC1"/>
    <w:rsid w:val="0054443F"/>
    <w:rsid w:val="00551FA3"/>
    <w:rsid w:val="00554D6A"/>
    <w:rsid w:val="00562AA7"/>
    <w:rsid w:val="00570A82"/>
    <w:rsid w:val="00573A16"/>
    <w:rsid w:val="00575BD0"/>
    <w:rsid w:val="0057778C"/>
    <w:rsid w:val="00577B45"/>
    <w:rsid w:val="00590DB6"/>
    <w:rsid w:val="005919AF"/>
    <w:rsid w:val="005945B3"/>
    <w:rsid w:val="0059711D"/>
    <w:rsid w:val="005A0FC5"/>
    <w:rsid w:val="005A11B6"/>
    <w:rsid w:val="005A20E2"/>
    <w:rsid w:val="005A7C8A"/>
    <w:rsid w:val="005B143D"/>
    <w:rsid w:val="005B2432"/>
    <w:rsid w:val="005B280E"/>
    <w:rsid w:val="005B3466"/>
    <w:rsid w:val="005B6A1A"/>
    <w:rsid w:val="005C1333"/>
    <w:rsid w:val="005D169B"/>
    <w:rsid w:val="005D2146"/>
    <w:rsid w:val="005D41C1"/>
    <w:rsid w:val="005E0DB7"/>
    <w:rsid w:val="005F07BE"/>
    <w:rsid w:val="005F6388"/>
    <w:rsid w:val="005F79A5"/>
    <w:rsid w:val="006044AB"/>
    <w:rsid w:val="006056E3"/>
    <w:rsid w:val="00615F25"/>
    <w:rsid w:val="006176E1"/>
    <w:rsid w:val="00625CDE"/>
    <w:rsid w:val="00626FD8"/>
    <w:rsid w:val="00631D94"/>
    <w:rsid w:val="006329E1"/>
    <w:rsid w:val="00633E73"/>
    <w:rsid w:val="00634E23"/>
    <w:rsid w:val="0064550B"/>
    <w:rsid w:val="00647ADB"/>
    <w:rsid w:val="0065229E"/>
    <w:rsid w:val="00654BA6"/>
    <w:rsid w:val="00655308"/>
    <w:rsid w:val="00663EBA"/>
    <w:rsid w:val="00664450"/>
    <w:rsid w:val="0067199F"/>
    <w:rsid w:val="00682CAF"/>
    <w:rsid w:val="00685F14"/>
    <w:rsid w:val="0068602E"/>
    <w:rsid w:val="006925DD"/>
    <w:rsid w:val="006936EB"/>
    <w:rsid w:val="006951DE"/>
    <w:rsid w:val="00695777"/>
    <w:rsid w:val="006969F7"/>
    <w:rsid w:val="006A359E"/>
    <w:rsid w:val="006A724A"/>
    <w:rsid w:val="006B2383"/>
    <w:rsid w:val="006C07E8"/>
    <w:rsid w:val="006C0DC6"/>
    <w:rsid w:val="006C4259"/>
    <w:rsid w:val="006C42CF"/>
    <w:rsid w:val="006C52AB"/>
    <w:rsid w:val="006C5B4D"/>
    <w:rsid w:val="006D0144"/>
    <w:rsid w:val="006D1800"/>
    <w:rsid w:val="006D2BD4"/>
    <w:rsid w:val="006E17DE"/>
    <w:rsid w:val="006E3FC8"/>
    <w:rsid w:val="006E47E4"/>
    <w:rsid w:val="006F1C41"/>
    <w:rsid w:val="006F61C1"/>
    <w:rsid w:val="00705A84"/>
    <w:rsid w:val="007157EF"/>
    <w:rsid w:val="00727513"/>
    <w:rsid w:val="007311AB"/>
    <w:rsid w:val="0073193C"/>
    <w:rsid w:val="0073670F"/>
    <w:rsid w:val="00740FCE"/>
    <w:rsid w:val="0074315E"/>
    <w:rsid w:val="00753E67"/>
    <w:rsid w:val="007552CE"/>
    <w:rsid w:val="00761DB5"/>
    <w:rsid w:val="007621DA"/>
    <w:rsid w:val="00783D8C"/>
    <w:rsid w:val="007920A2"/>
    <w:rsid w:val="007B17C4"/>
    <w:rsid w:val="007B1F5A"/>
    <w:rsid w:val="007B3AB6"/>
    <w:rsid w:val="007B5ACB"/>
    <w:rsid w:val="007B5AFF"/>
    <w:rsid w:val="007B6A51"/>
    <w:rsid w:val="007C136F"/>
    <w:rsid w:val="007C5AF4"/>
    <w:rsid w:val="007D2525"/>
    <w:rsid w:val="007D2C96"/>
    <w:rsid w:val="007D36E9"/>
    <w:rsid w:val="007D5767"/>
    <w:rsid w:val="007E54B3"/>
    <w:rsid w:val="007E71CF"/>
    <w:rsid w:val="007F1710"/>
    <w:rsid w:val="007F307B"/>
    <w:rsid w:val="007F793B"/>
    <w:rsid w:val="00802644"/>
    <w:rsid w:val="00807883"/>
    <w:rsid w:val="00813EC8"/>
    <w:rsid w:val="00817F8C"/>
    <w:rsid w:val="008227CE"/>
    <w:rsid w:val="00826CE8"/>
    <w:rsid w:val="0083428B"/>
    <w:rsid w:val="008422E6"/>
    <w:rsid w:val="00845611"/>
    <w:rsid w:val="008466A6"/>
    <w:rsid w:val="0086357C"/>
    <w:rsid w:val="00863B11"/>
    <w:rsid w:val="00871473"/>
    <w:rsid w:val="00876F99"/>
    <w:rsid w:val="008820B3"/>
    <w:rsid w:val="00883272"/>
    <w:rsid w:val="00885DBB"/>
    <w:rsid w:val="00886169"/>
    <w:rsid w:val="0088683F"/>
    <w:rsid w:val="0089181A"/>
    <w:rsid w:val="00895FA7"/>
    <w:rsid w:val="008965F6"/>
    <w:rsid w:val="008A2B5E"/>
    <w:rsid w:val="008A7DF5"/>
    <w:rsid w:val="008B3DBD"/>
    <w:rsid w:val="008B4BAD"/>
    <w:rsid w:val="008B7663"/>
    <w:rsid w:val="008C1C58"/>
    <w:rsid w:val="008C2672"/>
    <w:rsid w:val="008C5032"/>
    <w:rsid w:val="008C748F"/>
    <w:rsid w:val="008D25EC"/>
    <w:rsid w:val="008D3386"/>
    <w:rsid w:val="008D3900"/>
    <w:rsid w:val="008D4A2F"/>
    <w:rsid w:val="008D5ECE"/>
    <w:rsid w:val="008D6225"/>
    <w:rsid w:val="008E2EB8"/>
    <w:rsid w:val="008E3A18"/>
    <w:rsid w:val="008E46DB"/>
    <w:rsid w:val="008E5916"/>
    <w:rsid w:val="008F09DF"/>
    <w:rsid w:val="008F704C"/>
    <w:rsid w:val="0090206C"/>
    <w:rsid w:val="00902998"/>
    <w:rsid w:val="009031FB"/>
    <w:rsid w:val="0090503A"/>
    <w:rsid w:val="009074FA"/>
    <w:rsid w:val="00912C1B"/>
    <w:rsid w:val="00920FC9"/>
    <w:rsid w:val="0092125E"/>
    <w:rsid w:val="00922F84"/>
    <w:rsid w:val="00923973"/>
    <w:rsid w:val="00924319"/>
    <w:rsid w:val="009247AD"/>
    <w:rsid w:val="00924B4F"/>
    <w:rsid w:val="00932838"/>
    <w:rsid w:val="0093286A"/>
    <w:rsid w:val="009500FA"/>
    <w:rsid w:val="0095135C"/>
    <w:rsid w:val="00952A74"/>
    <w:rsid w:val="00952A7A"/>
    <w:rsid w:val="00961879"/>
    <w:rsid w:val="00971056"/>
    <w:rsid w:val="00971454"/>
    <w:rsid w:val="00974BF8"/>
    <w:rsid w:val="00974DD3"/>
    <w:rsid w:val="00976AFD"/>
    <w:rsid w:val="009778A3"/>
    <w:rsid w:val="009824FA"/>
    <w:rsid w:val="009853E6"/>
    <w:rsid w:val="009903C3"/>
    <w:rsid w:val="009A3B33"/>
    <w:rsid w:val="009A45A0"/>
    <w:rsid w:val="009A7DF1"/>
    <w:rsid w:val="009B35B5"/>
    <w:rsid w:val="009B4773"/>
    <w:rsid w:val="009B4CAE"/>
    <w:rsid w:val="009B5B64"/>
    <w:rsid w:val="009B7067"/>
    <w:rsid w:val="009C063A"/>
    <w:rsid w:val="009C75F2"/>
    <w:rsid w:val="009D1069"/>
    <w:rsid w:val="009D2556"/>
    <w:rsid w:val="009D4E9E"/>
    <w:rsid w:val="009D5B68"/>
    <w:rsid w:val="009D787A"/>
    <w:rsid w:val="009E4B19"/>
    <w:rsid w:val="009E5A92"/>
    <w:rsid w:val="009F0F8B"/>
    <w:rsid w:val="009F37C9"/>
    <w:rsid w:val="009F47F1"/>
    <w:rsid w:val="009F5B70"/>
    <w:rsid w:val="00A005C2"/>
    <w:rsid w:val="00A00AC8"/>
    <w:rsid w:val="00A00BD3"/>
    <w:rsid w:val="00A033F5"/>
    <w:rsid w:val="00A127DF"/>
    <w:rsid w:val="00A162A9"/>
    <w:rsid w:val="00A179F5"/>
    <w:rsid w:val="00A17B92"/>
    <w:rsid w:val="00A21B93"/>
    <w:rsid w:val="00A21F8D"/>
    <w:rsid w:val="00A26608"/>
    <w:rsid w:val="00A31FFA"/>
    <w:rsid w:val="00A346AE"/>
    <w:rsid w:val="00A41799"/>
    <w:rsid w:val="00A449E0"/>
    <w:rsid w:val="00A45015"/>
    <w:rsid w:val="00A47EED"/>
    <w:rsid w:val="00A55D0A"/>
    <w:rsid w:val="00A608F9"/>
    <w:rsid w:val="00A630FD"/>
    <w:rsid w:val="00A6377B"/>
    <w:rsid w:val="00A6753F"/>
    <w:rsid w:val="00A74908"/>
    <w:rsid w:val="00A75609"/>
    <w:rsid w:val="00A91213"/>
    <w:rsid w:val="00A95E98"/>
    <w:rsid w:val="00A960DC"/>
    <w:rsid w:val="00AA0D6D"/>
    <w:rsid w:val="00AA1D8C"/>
    <w:rsid w:val="00AA29B1"/>
    <w:rsid w:val="00AA66D7"/>
    <w:rsid w:val="00AB2592"/>
    <w:rsid w:val="00AB349E"/>
    <w:rsid w:val="00AB3F1B"/>
    <w:rsid w:val="00AB48BF"/>
    <w:rsid w:val="00AB6A2C"/>
    <w:rsid w:val="00AC0896"/>
    <w:rsid w:val="00AC0AE4"/>
    <w:rsid w:val="00AC100C"/>
    <w:rsid w:val="00AC23D1"/>
    <w:rsid w:val="00AC3653"/>
    <w:rsid w:val="00AC4859"/>
    <w:rsid w:val="00AD33F8"/>
    <w:rsid w:val="00AD6345"/>
    <w:rsid w:val="00AE0241"/>
    <w:rsid w:val="00AE3D7A"/>
    <w:rsid w:val="00AE5008"/>
    <w:rsid w:val="00AE6BE9"/>
    <w:rsid w:val="00AF79B3"/>
    <w:rsid w:val="00B23B52"/>
    <w:rsid w:val="00B26302"/>
    <w:rsid w:val="00B35467"/>
    <w:rsid w:val="00B37B3B"/>
    <w:rsid w:val="00B44C47"/>
    <w:rsid w:val="00B5221E"/>
    <w:rsid w:val="00B57756"/>
    <w:rsid w:val="00B57F4F"/>
    <w:rsid w:val="00B65A51"/>
    <w:rsid w:val="00B7281F"/>
    <w:rsid w:val="00B72E67"/>
    <w:rsid w:val="00B74A29"/>
    <w:rsid w:val="00B7636D"/>
    <w:rsid w:val="00B80CF1"/>
    <w:rsid w:val="00B870EF"/>
    <w:rsid w:val="00B93308"/>
    <w:rsid w:val="00B948AF"/>
    <w:rsid w:val="00B96713"/>
    <w:rsid w:val="00B97012"/>
    <w:rsid w:val="00B970FB"/>
    <w:rsid w:val="00BA2A38"/>
    <w:rsid w:val="00BA31C4"/>
    <w:rsid w:val="00BA6C37"/>
    <w:rsid w:val="00BB02E6"/>
    <w:rsid w:val="00BC1BA0"/>
    <w:rsid w:val="00BC2753"/>
    <w:rsid w:val="00BC49E9"/>
    <w:rsid w:val="00BC5E48"/>
    <w:rsid w:val="00BC7CA3"/>
    <w:rsid w:val="00BD0C60"/>
    <w:rsid w:val="00BD1869"/>
    <w:rsid w:val="00BE57E6"/>
    <w:rsid w:val="00BE5810"/>
    <w:rsid w:val="00BF32DA"/>
    <w:rsid w:val="00C17BCF"/>
    <w:rsid w:val="00C21F9F"/>
    <w:rsid w:val="00C3246A"/>
    <w:rsid w:val="00C46402"/>
    <w:rsid w:val="00C50043"/>
    <w:rsid w:val="00C5307D"/>
    <w:rsid w:val="00C53177"/>
    <w:rsid w:val="00C53D16"/>
    <w:rsid w:val="00C568F1"/>
    <w:rsid w:val="00C60333"/>
    <w:rsid w:val="00C65564"/>
    <w:rsid w:val="00C70A07"/>
    <w:rsid w:val="00C7536E"/>
    <w:rsid w:val="00C76BE5"/>
    <w:rsid w:val="00CA61D8"/>
    <w:rsid w:val="00CB21A1"/>
    <w:rsid w:val="00CC2DA1"/>
    <w:rsid w:val="00CD1D98"/>
    <w:rsid w:val="00CD493F"/>
    <w:rsid w:val="00CD5B9E"/>
    <w:rsid w:val="00CF0586"/>
    <w:rsid w:val="00CF1267"/>
    <w:rsid w:val="00D02465"/>
    <w:rsid w:val="00D06890"/>
    <w:rsid w:val="00D06895"/>
    <w:rsid w:val="00D12DBF"/>
    <w:rsid w:val="00D13200"/>
    <w:rsid w:val="00D24B3C"/>
    <w:rsid w:val="00D26769"/>
    <w:rsid w:val="00D27AF8"/>
    <w:rsid w:val="00D33152"/>
    <w:rsid w:val="00D340E3"/>
    <w:rsid w:val="00D45554"/>
    <w:rsid w:val="00D47AE9"/>
    <w:rsid w:val="00D6543F"/>
    <w:rsid w:val="00D65BBC"/>
    <w:rsid w:val="00D74E0C"/>
    <w:rsid w:val="00D83966"/>
    <w:rsid w:val="00D86A0F"/>
    <w:rsid w:val="00D91D46"/>
    <w:rsid w:val="00D92397"/>
    <w:rsid w:val="00D94688"/>
    <w:rsid w:val="00D967DA"/>
    <w:rsid w:val="00D96A64"/>
    <w:rsid w:val="00D96CD3"/>
    <w:rsid w:val="00DA00F4"/>
    <w:rsid w:val="00DA139B"/>
    <w:rsid w:val="00DA1776"/>
    <w:rsid w:val="00DB4C65"/>
    <w:rsid w:val="00DB5A2E"/>
    <w:rsid w:val="00DC0528"/>
    <w:rsid w:val="00DC06CF"/>
    <w:rsid w:val="00DC1104"/>
    <w:rsid w:val="00DC2470"/>
    <w:rsid w:val="00DC2AB8"/>
    <w:rsid w:val="00DC3FCF"/>
    <w:rsid w:val="00DC4616"/>
    <w:rsid w:val="00DC7466"/>
    <w:rsid w:val="00DC7E1C"/>
    <w:rsid w:val="00DD4E00"/>
    <w:rsid w:val="00DE16D8"/>
    <w:rsid w:val="00DE1E0C"/>
    <w:rsid w:val="00DE3B41"/>
    <w:rsid w:val="00DE4AC5"/>
    <w:rsid w:val="00DE65A2"/>
    <w:rsid w:val="00DF2DCC"/>
    <w:rsid w:val="00DF3076"/>
    <w:rsid w:val="00E00A57"/>
    <w:rsid w:val="00E01D0E"/>
    <w:rsid w:val="00E05D6B"/>
    <w:rsid w:val="00E0753A"/>
    <w:rsid w:val="00E10B4A"/>
    <w:rsid w:val="00E13482"/>
    <w:rsid w:val="00E1518B"/>
    <w:rsid w:val="00E15D61"/>
    <w:rsid w:val="00E16215"/>
    <w:rsid w:val="00E20A15"/>
    <w:rsid w:val="00E220D0"/>
    <w:rsid w:val="00E237E8"/>
    <w:rsid w:val="00E31650"/>
    <w:rsid w:val="00E35169"/>
    <w:rsid w:val="00E52ABB"/>
    <w:rsid w:val="00E53724"/>
    <w:rsid w:val="00E552C8"/>
    <w:rsid w:val="00E75006"/>
    <w:rsid w:val="00E8173B"/>
    <w:rsid w:val="00E836C4"/>
    <w:rsid w:val="00E84350"/>
    <w:rsid w:val="00E85863"/>
    <w:rsid w:val="00E862EA"/>
    <w:rsid w:val="00E868BB"/>
    <w:rsid w:val="00E91AE4"/>
    <w:rsid w:val="00EA0789"/>
    <w:rsid w:val="00EA431D"/>
    <w:rsid w:val="00EB35A3"/>
    <w:rsid w:val="00EB3643"/>
    <w:rsid w:val="00EB5AAF"/>
    <w:rsid w:val="00EC0FB3"/>
    <w:rsid w:val="00EC4BCD"/>
    <w:rsid w:val="00EC5F4A"/>
    <w:rsid w:val="00EC6BA1"/>
    <w:rsid w:val="00EC726F"/>
    <w:rsid w:val="00EC7CFB"/>
    <w:rsid w:val="00ED2091"/>
    <w:rsid w:val="00ED28A9"/>
    <w:rsid w:val="00ED54F1"/>
    <w:rsid w:val="00EE2CD3"/>
    <w:rsid w:val="00EE3F75"/>
    <w:rsid w:val="00EF3320"/>
    <w:rsid w:val="00F11392"/>
    <w:rsid w:val="00F21579"/>
    <w:rsid w:val="00F22215"/>
    <w:rsid w:val="00F24CB9"/>
    <w:rsid w:val="00F305FE"/>
    <w:rsid w:val="00F33F5E"/>
    <w:rsid w:val="00F35120"/>
    <w:rsid w:val="00F379BC"/>
    <w:rsid w:val="00F42673"/>
    <w:rsid w:val="00F46624"/>
    <w:rsid w:val="00F50F6C"/>
    <w:rsid w:val="00F52D86"/>
    <w:rsid w:val="00F60840"/>
    <w:rsid w:val="00F63A03"/>
    <w:rsid w:val="00F6400A"/>
    <w:rsid w:val="00F71FBB"/>
    <w:rsid w:val="00F75B86"/>
    <w:rsid w:val="00F77933"/>
    <w:rsid w:val="00F8411A"/>
    <w:rsid w:val="00FC1405"/>
    <w:rsid w:val="00FC3A64"/>
    <w:rsid w:val="00FD3423"/>
    <w:rsid w:val="00FE049E"/>
    <w:rsid w:val="00FE5A6F"/>
    <w:rsid w:val="00FF0913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DF3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F1B"/>
    <w:pPr>
      <w:spacing w:before="120" w:after="120" w:line="288" w:lineRule="auto"/>
    </w:pPr>
    <w:rPr>
      <w:color w:val="595959" w:themeColor="text1" w:themeTint="A6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2465"/>
    <w:pPr>
      <w:keepNext/>
      <w:keepLines/>
      <w:pageBreakBefore/>
      <w:pBdr>
        <w:bottom w:val="single" w:sz="24" w:space="4" w:color="549E39" w:themeColor="accent1"/>
      </w:pBdr>
      <w:spacing w:after="400"/>
      <w:outlineLvl w:val="0"/>
    </w:pPr>
    <w:rPr>
      <w:rFonts w:asciiTheme="majorHAnsi" w:eastAsiaTheme="majorEastAsia" w:hAnsiTheme="majorHAnsi" w:cstheme="majorBidi"/>
      <w:b/>
      <w:caps/>
      <w:color w:val="8AB833" w:themeColor="accent2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4450"/>
    <w:pPr>
      <w:spacing w:line="240" w:lineRule="auto"/>
      <w:outlineLvl w:val="1"/>
    </w:pPr>
    <w:rPr>
      <w:rFonts w:asciiTheme="majorHAnsi" w:hAnsiTheme="majorHAnsi"/>
      <w:b/>
      <w:color w:val="318B98" w:themeColor="accent5" w:themeShade="BF"/>
      <w:sz w:val="40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1A54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94E1C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1A54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E762A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20E2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47AF5"/>
    <w:rPr>
      <w:color w:val="595959" w:themeColor="text1" w:themeTint="A6"/>
      <w:sz w:val="24"/>
    </w:rPr>
  </w:style>
  <w:style w:type="paragraph" w:styleId="Footer">
    <w:name w:val="footer"/>
    <w:basedOn w:val="Normal"/>
    <w:link w:val="FooterChar"/>
    <w:uiPriority w:val="99"/>
    <w:rsid w:val="008E3A18"/>
    <w:pPr>
      <w:pBdr>
        <w:top w:val="single" w:sz="8" w:space="1" w:color="E3DED1" w:themeColor="background2"/>
      </w:pBdr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8E3A18"/>
    <w:rPr>
      <w:color w:val="595959" w:themeColor="text1" w:themeTint="A6"/>
      <w:sz w:val="18"/>
    </w:rPr>
  </w:style>
  <w:style w:type="character" w:styleId="PlaceholderText">
    <w:name w:val="Placeholder Text"/>
    <w:basedOn w:val="DefaultParagraphFont"/>
    <w:uiPriority w:val="99"/>
    <w:semiHidden/>
    <w:rsid w:val="005A20E2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A162A9"/>
    <w:pPr>
      <w:spacing w:after="0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62A9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3966"/>
    <w:pPr>
      <w:numPr>
        <w:ilvl w:val="1"/>
      </w:numPr>
      <w:spacing w:after="0"/>
      <w:jc w:val="center"/>
    </w:pPr>
    <w:rPr>
      <w:rFonts w:eastAsiaTheme="minorEastAsia"/>
      <w:b/>
      <w:i/>
      <w:color w:val="8AB833" w:themeColor="accent2"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D83966"/>
    <w:rPr>
      <w:rFonts w:eastAsiaTheme="minorEastAsia"/>
      <w:b/>
      <w:i/>
      <w:color w:val="8AB833" w:themeColor="accent2"/>
      <w:spacing w:val="15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D02465"/>
    <w:rPr>
      <w:rFonts w:asciiTheme="majorHAnsi" w:eastAsiaTheme="majorEastAsia" w:hAnsiTheme="majorHAnsi" w:cstheme="majorBidi"/>
      <w:b/>
      <w:caps/>
      <w:color w:val="8AB833" w:themeColor="accent2"/>
      <w:sz w:val="44"/>
      <w:szCs w:val="32"/>
    </w:rPr>
  </w:style>
  <w:style w:type="paragraph" w:customStyle="1" w:styleId="Default">
    <w:name w:val="Default"/>
    <w:semiHidden/>
    <w:rsid w:val="005D21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3">
    <w:name w:val="A3"/>
    <w:uiPriority w:val="99"/>
    <w:semiHidden/>
    <w:rsid w:val="005D2146"/>
    <w:rPr>
      <w:i/>
      <w:iCs/>
      <w:color w:val="545758"/>
      <w:sz w:val="28"/>
      <w:szCs w:val="28"/>
    </w:rPr>
  </w:style>
  <w:style w:type="paragraph" w:styleId="ListParagraph">
    <w:name w:val="List Paragraph"/>
    <w:basedOn w:val="Normal"/>
    <w:uiPriority w:val="34"/>
    <w:semiHidden/>
    <w:qFormat/>
    <w:rsid w:val="005D2146"/>
    <w:pPr>
      <w:ind w:left="720"/>
      <w:contextualSpacing/>
    </w:pPr>
  </w:style>
  <w:style w:type="character" w:styleId="SubtleEmphasis">
    <w:name w:val="Subtle Emphasis"/>
    <w:uiPriority w:val="19"/>
    <w:qFormat/>
    <w:rsid w:val="00E85863"/>
    <w:rPr>
      <w:rFonts w:asciiTheme="majorHAnsi" w:hAnsiTheme="majorHAnsi"/>
      <w:b/>
      <w:i w:val="0"/>
      <w:color w:val="8AB833" w:themeColor="accent2"/>
      <w:sz w:val="28"/>
    </w:rPr>
  </w:style>
  <w:style w:type="character" w:styleId="Emphasis">
    <w:name w:val="Emphasis"/>
    <w:uiPriority w:val="20"/>
    <w:qFormat/>
    <w:rsid w:val="007D2C96"/>
    <w:rPr>
      <w:rFonts w:cstheme="minorHAnsi"/>
      <w:i/>
      <w:color w:val="262626" w:themeColor="text1" w:themeTint="D9"/>
    </w:rPr>
  </w:style>
  <w:style w:type="character" w:styleId="IntenseEmphasis">
    <w:name w:val="Intense Emphasis"/>
    <w:uiPriority w:val="21"/>
    <w:semiHidden/>
    <w:qFormat/>
    <w:rsid w:val="00AE0241"/>
    <w:rPr>
      <w:color w:val="595959" w:themeColor="text1" w:themeTint="A6"/>
      <w:sz w:val="20"/>
    </w:rPr>
  </w:style>
  <w:style w:type="table" w:styleId="TableGrid">
    <w:name w:val="Table Grid"/>
    <w:basedOn w:val="TableNormal"/>
    <w:uiPriority w:val="39"/>
    <w:rsid w:val="00077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30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047"/>
    <w:rPr>
      <w:rFonts w:ascii="Segoe UI" w:hAnsi="Segoe UI" w:cs="Segoe UI"/>
      <w:i/>
      <w:color w:val="595959" w:themeColor="text1" w:themeTint="A6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664450"/>
    <w:rPr>
      <w:rFonts w:asciiTheme="majorHAnsi" w:hAnsiTheme="majorHAnsi"/>
      <w:b/>
      <w:color w:val="318B98" w:themeColor="accent5" w:themeShade="BF"/>
      <w:sz w:val="40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AF5"/>
    <w:rPr>
      <w:rFonts w:asciiTheme="majorHAnsi" w:eastAsiaTheme="majorEastAsia" w:hAnsiTheme="majorHAnsi" w:cstheme="majorBidi"/>
      <w:color w:val="294E1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AF5"/>
    <w:rPr>
      <w:rFonts w:asciiTheme="majorHAnsi" w:eastAsiaTheme="majorEastAsia" w:hAnsiTheme="majorHAnsi" w:cstheme="majorBidi"/>
      <w:i/>
      <w:iCs/>
      <w:color w:val="3E762A" w:themeColor="accent1" w:themeShade="BF"/>
      <w:sz w:val="24"/>
    </w:rPr>
  </w:style>
  <w:style w:type="paragraph" w:styleId="TOCHeading">
    <w:name w:val="TOC Heading"/>
    <w:basedOn w:val="Normal"/>
    <w:next w:val="Normal"/>
    <w:uiPriority w:val="39"/>
    <w:qFormat/>
    <w:rsid w:val="00D94688"/>
    <w:pPr>
      <w:pBdr>
        <w:bottom w:val="single" w:sz="24" w:space="1" w:color="549E39" w:themeColor="accent1"/>
      </w:pBdr>
    </w:pPr>
    <w:rPr>
      <w:rFonts w:asciiTheme="majorHAnsi" w:hAnsiTheme="majorHAnsi"/>
      <w:b/>
      <w:color w:val="8AB833" w:themeColor="accent2"/>
      <w:sz w:val="40"/>
    </w:rPr>
  </w:style>
  <w:style w:type="paragraph" w:styleId="TOC1">
    <w:name w:val="toc 1"/>
    <w:basedOn w:val="Normal"/>
    <w:next w:val="Normal"/>
    <w:autoRedefine/>
    <w:uiPriority w:val="39"/>
    <w:rsid w:val="001E1E5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E1E58"/>
    <w:rPr>
      <w:color w:val="6B9F25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rsid w:val="00D94688"/>
    <w:pPr>
      <w:tabs>
        <w:tab w:val="right" w:leader="dot" w:pos="5256"/>
      </w:tabs>
      <w:spacing w:after="100"/>
      <w:ind w:left="360"/>
    </w:pPr>
  </w:style>
  <w:style w:type="character" w:styleId="CommentReference">
    <w:name w:val="annotation reference"/>
    <w:basedOn w:val="DefaultParagraphFont"/>
    <w:uiPriority w:val="99"/>
    <w:semiHidden/>
    <w:unhideWhenUsed/>
    <w:rsid w:val="007C136F"/>
    <w:rPr>
      <w:sz w:val="16"/>
      <w:szCs w:val="16"/>
    </w:rPr>
  </w:style>
  <w:style w:type="paragraph" w:styleId="NoSpacing">
    <w:name w:val="No Spacing"/>
    <w:uiPriority w:val="1"/>
    <w:semiHidden/>
    <w:qFormat/>
    <w:rsid w:val="009B35B5"/>
    <w:pPr>
      <w:spacing w:after="0" w:line="240" w:lineRule="auto"/>
    </w:pPr>
    <w:rPr>
      <w:i/>
      <w:color w:val="595959" w:themeColor="text1" w:themeTint="A6"/>
      <w:sz w:val="24"/>
    </w:rPr>
  </w:style>
  <w:style w:type="paragraph" w:styleId="ListBullet">
    <w:name w:val="List Bullet"/>
    <w:basedOn w:val="Normal"/>
    <w:uiPriority w:val="99"/>
    <w:rsid w:val="0003123C"/>
    <w:pPr>
      <w:numPr>
        <w:numId w:val="16"/>
      </w:numPr>
      <w:spacing w:before="0" w:after="200" w:line="276" w:lineRule="auto"/>
      <w:ind w:left="340" w:hanging="340"/>
    </w:pPr>
  </w:style>
  <w:style w:type="paragraph" w:styleId="ListNumber">
    <w:name w:val="List Number"/>
    <w:basedOn w:val="Normal"/>
    <w:uiPriority w:val="99"/>
    <w:rsid w:val="0003123C"/>
    <w:pPr>
      <w:numPr>
        <w:numId w:val="32"/>
      </w:numPr>
      <w:spacing w:before="0" w:after="200" w:line="276" w:lineRule="auto"/>
      <w:ind w:left="340" w:hanging="340"/>
    </w:pPr>
  </w:style>
  <w:style w:type="character" w:styleId="Strong">
    <w:name w:val="Strong"/>
    <w:basedOn w:val="DefaultParagraphFont"/>
    <w:uiPriority w:val="22"/>
    <w:qFormat/>
    <w:rsid w:val="00BA31C4"/>
    <w:rPr>
      <w:b/>
      <w:bCs/>
    </w:rPr>
  </w:style>
  <w:style w:type="character" w:customStyle="1" w:styleId="Bold">
    <w:name w:val="Bold"/>
    <w:uiPriority w:val="1"/>
    <w:qFormat/>
    <w:rsid w:val="00BA31C4"/>
    <w:rPr>
      <w:b/>
      <w:bCs/>
    </w:rPr>
  </w:style>
  <w:style w:type="paragraph" w:styleId="ListBullet2">
    <w:name w:val="List Bullet 2"/>
    <w:basedOn w:val="Normal"/>
    <w:uiPriority w:val="99"/>
    <w:rsid w:val="00D27AF8"/>
    <w:pPr>
      <w:numPr>
        <w:numId w:val="35"/>
      </w:numPr>
      <w:spacing w:before="0"/>
    </w:pPr>
  </w:style>
  <w:style w:type="paragraph" w:customStyle="1" w:styleId="Graphheading1">
    <w:name w:val="Graph heading 1"/>
    <w:basedOn w:val="Normal"/>
    <w:qFormat/>
    <w:rsid w:val="008965F6"/>
    <w:pPr>
      <w:spacing w:after="60" w:line="240" w:lineRule="auto"/>
    </w:pPr>
    <w:rPr>
      <w:b/>
      <w:color w:val="C0CF3A" w:themeColor="accent3"/>
    </w:rPr>
  </w:style>
  <w:style w:type="paragraph" w:customStyle="1" w:styleId="Graphheading2">
    <w:name w:val="Graph heading 2"/>
    <w:basedOn w:val="Normal"/>
    <w:qFormat/>
    <w:rsid w:val="00664450"/>
    <w:pPr>
      <w:spacing w:after="60" w:line="240" w:lineRule="auto"/>
    </w:pPr>
    <w:rPr>
      <w:b/>
      <w:color w:val="4AB5C4" w:themeColor="accent5"/>
    </w:rPr>
  </w:style>
  <w:style w:type="paragraph" w:customStyle="1" w:styleId="Graphheading3">
    <w:name w:val="Graph heading 3"/>
    <w:basedOn w:val="Normal"/>
    <w:qFormat/>
    <w:rsid w:val="00664450"/>
    <w:pPr>
      <w:spacing w:after="60" w:line="240" w:lineRule="auto"/>
    </w:pPr>
    <w:rPr>
      <w:b/>
      <w:color w:val="0989B1" w:themeColor="accent6"/>
    </w:rPr>
  </w:style>
  <w:style w:type="paragraph" w:customStyle="1" w:styleId="Graphheading4">
    <w:name w:val="Graph heading 4"/>
    <w:basedOn w:val="Normal"/>
    <w:qFormat/>
    <w:rsid w:val="008965F6"/>
    <w:pPr>
      <w:spacing w:after="60" w:line="240" w:lineRule="auto"/>
    </w:pPr>
    <w:rPr>
      <w:b/>
      <w:color w:val="8AB833" w:themeColor="accent2"/>
    </w:rPr>
  </w:style>
  <w:style w:type="paragraph" w:customStyle="1" w:styleId="Graphbullet">
    <w:name w:val="Graph bullet"/>
    <w:basedOn w:val="Normal"/>
    <w:qFormat/>
    <w:rsid w:val="008965F6"/>
    <w:pPr>
      <w:numPr>
        <w:numId w:val="28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2">
    <w:name w:val="Graph bullet 2"/>
    <w:basedOn w:val="Normal"/>
    <w:qFormat/>
    <w:rsid w:val="008965F6"/>
    <w:pPr>
      <w:numPr>
        <w:numId w:val="30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3">
    <w:name w:val="Graph bullet 3"/>
    <w:basedOn w:val="Normal"/>
    <w:qFormat/>
    <w:rsid w:val="008965F6"/>
    <w:pPr>
      <w:numPr>
        <w:numId w:val="29"/>
      </w:numPr>
      <w:spacing w:before="0" w:after="0" w:line="216" w:lineRule="auto"/>
      <w:ind w:left="284" w:hanging="284"/>
    </w:pPr>
    <w:rPr>
      <w:sz w:val="20"/>
    </w:rPr>
  </w:style>
  <w:style w:type="paragraph" w:customStyle="1" w:styleId="Graphbullet4">
    <w:name w:val="Graph bullet 4"/>
    <w:basedOn w:val="Normal"/>
    <w:qFormat/>
    <w:rsid w:val="008965F6"/>
    <w:pPr>
      <w:numPr>
        <w:numId w:val="31"/>
      </w:numPr>
      <w:spacing w:before="0" w:after="0" w:line="240" w:lineRule="auto"/>
      <w:ind w:left="284" w:hanging="284"/>
    </w:pPr>
    <w:rPr>
      <w:sz w:val="20"/>
    </w:rPr>
  </w:style>
  <w:style w:type="paragraph" w:customStyle="1" w:styleId="TableTextLarge">
    <w:name w:val="Table Text Large"/>
    <w:basedOn w:val="Normal"/>
    <w:qFormat/>
    <w:rsid w:val="00E237E8"/>
    <w:pPr>
      <w:spacing w:before="0" w:after="0" w:line="240" w:lineRule="auto"/>
    </w:pPr>
    <w:rPr>
      <w:color w:val="0D0D0D" w:themeColor="text1" w:themeTint="F2"/>
      <w:sz w:val="18"/>
    </w:rPr>
  </w:style>
  <w:style w:type="paragraph" w:customStyle="1" w:styleId="TableHeadings">
    <w:name w:val="Table Headings"/>
    <w:basedOn w:val="Normal"/>
    <w:qFormat/>
    <w:rsid w:val="00A162A9"/>
    <w:pPr>
      <w:spacing w:before="0" w:after="0" w:line="216" w:lineRule="auto"/>
      <w:ind w:left="85"/>
    </w:pPr>
    <w:rPr>
      <w:b/>
      <w:caps/>
      <w:color w:val="FFFFFF" w:themeColor="background1"/>
      <w:sz w:val="18"/>
      <w:szCs w:val="18"/>
    </w:rPr>
  </w:style>
  <w:style w:type="character" w:styleId="PageNumber">
    <w:name w:val="page number"/>
    <w:basedOn w:val="DefaultParagraphFont"/>
    <w:uiPriority w:val="99"/>
    <w:rsid w:val="00096BE1"/>
    <w:rPr>
      <w:color w:val="auto"/>
      <w:sz w:val="18"/>
      <w:bdr w:val="none" w:sz="0" w:space="0" w:color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FE5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7.png"/><Relationship Id="rId21" Type="http://schemas.openxmlformats.org/officeDocument/2006/relationships/hyperlink" Target="https://creativecommons.org/licenses/by/3.0/" TargetMode="External"/><Relationship Id="rId42" Type="http://schemas.openxmlformats.org/officeDocument/2006/relationships/image" Target="media/image12.png"/><Relationship Id="rId63" Type="http://schemas.openxmlformats.org/officeDocument/2006/relationships/image" Target="media/image33.png"/><Relationship Id="rId84" Type="http://schemas.openxmlformats.org/officeDocument/2006/relationships/image" Target="media/image54.png"/><Relationship Id="rId138" Type="http://schemas.openxmlformats.org/officeDocument/2006/relationships/image" Target="media/image108.png"/><Relationship Id="rId159" Type="http://schemas.openxmlformats.org/officeDocument/2006/relationships/image" Target="media/image129.png"/><Relationship Id="rId170" Type="http://schemas.openxmlformats.org/officeDocument/2006/relationships/image" Target="media/image140.png"/><Relationship Id="rId191" Type="http://schemas.openxmlformats.org/officeDocument/2006/relationships/image" Target="media/image161.png"/><Relationship Id="rId205" Type="http://schemas.openxmlformats.org/officeDocument/2006/relationships/image" Target="media/image175.png"/><Relationship Id="rId226" Type="http://schemas.openxmlformats.org/officeDocument/2006/relationships/image" Target="media/image196.png"/><Relationship Id="rId247" Type="http://schemas.openxmlformats.org/officeDocument/2006/relationships/image" Target="media/image217.png"/><Relationship Id="rId107" Type="http://schemas.openxmlformats.org/officeDocument/2006/relationships/image" Target="media/image77.png"/><Relationship Id="rId11" Type="http://schemas.openxmlformats.org/officeDocument/2006/relationships/header" Target="header1.xml"/><Relationship Id="rId32" Type="http://schemas.openxmlformats.org/officeDocument/2006/relationships/hyperlink" Target="https://creativecommons.org/licenses/by-nc-sa/3.0/" TargetMode="External"/><Relationship Id="rId53" Type="http://schemas.openxmlformats.org/officeDocument/2006/relationships/image" Target="media/image23.png"/><Relationship Id="rId74" Type="http://schemas.openxmlformats.org/officeDocument/2006/relationships/image" Target="media/image44.png"/><Relationship Id="rId128" Type="http://schemas.openxmlformats.org/officeDocument/2006/relationships/image" Target="media/image98.png"/><Relationship Id="rId149" Type="http://schemas.openxmlformats.org/officeDocument/2006/relationships/image" Target="media/image119.png"/><Relationship Id="rId5" Type="http://schemas.openxmlformats.org/officeDocument/2006/relationships/numbering" Target="numbering.xml"/><Relationship Id="rId95" Type="http://schemas.openxmlformats.org/officeDocument/2006/relationships/image" Target="media/image65.png"/><Relationship Id="rId160" Type="http://schemas.openxmlformats.org/officeDocument/2006/relationships/image" Target="media/image130.png"/><Relationship Id="rId181" Type="http://schemas.openxmlformats.org/officeDocument/2006/relationships/image" Target="media/image151.png"/><Relationship Id="rId216" Type="http://schemas.openxmlformats.org/officeDocument/2006/relationships/image" Target="media/image186.png"/><Relationship Id="rId237" Type="http://schemas.openxmlformats.org/officeDocument/2006/relationships/image" Target="media/image207.png"/><Relationship Id="rId22" Type="http://schemas.openxmlformats.org/officeDocument/2006/relationships/image" Target="media/image4.jpeg"/><Relationship Id="rId43" Type="http://schemas.openxmlformats.org/officeDocument/2006/relationships/image" Target="media/image13.png"/><Relationship Id="rId64" Type="http://schemas.openxmlformats.org/officeDocument/2006/relationships/image" Target="media/image34.png"/><Relationship Id="rId118" Type="http://schemas.openxmlformats.org/officeDocument/2006/relationships/image" Target="media/image88.png"/><Relationship Id="rId139" Type="http://schemas.openxmlformats.org/officeDocument/2006/relationships/image" Target="media/image109.png"/><Relationship Id="rId85" Type="http://schemas.openxmlformats.org/officeDocument/2006/relationships/image" Target="media/image55.png"/><Relationship Id="rId150" Type="http://schemas.openxmlformats.org/officeDocument/2006/relationships/image" Target="media/image120.png"/><Relationship Id="rId171" Type="http://schemas.openxmlformats.org/officeDocument/2006/relationships/image" Target="media/image141.png"/><Relationship Id="rId192" Type="http://schemas.openxmlformats.org/officeDocument/2006/relationships/image" Target="media/image162.png"/><Relationship Id="rId206" Type="http://schemas.openxmlformats.org/officeDocument/2006/relationships/image" Target="media/image176.png"/><Relationship Id="rId227" Type="http://schemas.openxmlformats.org/officeDocument/2006/relationships/image" Target="media/image197.png"/><Relationship Id="rId248" Type="http://schemas.openxmlformats.org/officeDocument/2006/relationships/hyperlink" Target="https://www.mariecurie.org.uk/" TargetMode="External"/><Relationship Id="rId12" Type="http://schemas.openxmlformats.org/officeDocument/2006/relationships/footer" Target="footer1.xml"/><Relationship Id="rId33" Type="http://schemas.openxmlformats.org/officeDocument/2006/relationships/image" Target="media/image8.jpg"/><Relationship Id="rId108" Type="http://schemas.openxmlformats.org/officeDocument/2006/relationships/image" Target="media/image78.png"/><Relationship Id="rId129" Type="http://schemas.openxmlformats.org/officeDocument/2006/relationships/image" Target="media/image99.png"/><Relationship Id="rId54" Type="http://schemas.openxmlformats.org/officeDocument/2006/relationships/image" Target="media/image24.png"/><Relationship Id="rId75" Type="http://schemas.openxmlformats.org/officeDocument/2006/relationships/image" Target="media/image45.png"/><Relationship Id="rId96" Type="http://schemas.openxmlformats.org/officeDocument/2006/relationships/image" Target="media/image66.png"/><Relationship Id="rId140" Type="http://schemas.openxmlformats.org/officeDocument/2006/relationships/image" Target="media/image110.png"/><Relationship Id="rId161" Type="http://schemas.openxmlformats.org/officeDocument/2006/relationships/image" Target="media/image131.png"/><Relationship Id="rId182" Type="http://schemas.openxmlformats.org/officeDocument/2006/relationships/image" Target="media/image152.png"/><Relationship Id="rId217" Type="http://schemas.openxmlformats.org/officeDocument/2006/relationships/image" Target="media/image187.png"/><Relationship Id="rId6" Type="http://schemas.openxmlformats.org/officeDocument/2006/relationships/styles" Target="styles.xml"/><Relationship Id="rId238" Type="http://schemas.openxmlformats.org/officeDocument/2006/relationships/image" Target="media/image208.png"/><Relationship Id="rId23" Type="http://schemas.openxmlformats.org/officeDocument/2006/relationships/hyperlink" Target="https://creativecommons.org/licenses/by/3.0/" TargetMode="External"/><Relationship Id="rId119" Type="http://schemas.openxmlformats.org/officeDocument/2006/relationships/image" Target="media/image89.png"/><Relationship Id="rId44" Type="http://schemas.openxmlformats.org/officeDocument/2006/relationships/image" Target="media/image14.png"/><Relationship Id="rId65" Type="http://schemas.openxmlformats.org/officeDocument/2006/relationships/image" Target="media/image35.png"/><Relationship Id="rId86" Type="http://schemas.openxmlformats.org/officeDocument/2006/relationships/image" Target="media/image56.png"/><Relationship Id="rId130" Type="http://schemas.openxmlformats.org/officeDocument/2006/relationships/image" Target="media/image100.png"/><Relationship Id="rId151" Type="http://schemas.openxmlformats.org/officeDocument/2006/relationships/image" Target="media/image121.png"/><Relationship Id="rId172" Type="http://schemas.openxmlformats.org/officeDocument/2006/relationships/image" Target="media/image142.png"/><Relationship Id="rId193" Type="http://schemas.openxmlformats.org/officeDocument/2006/relationships/image" Target="media/image163.png"/><Relationship Id="rId207" Type="http://schemas.openxmlformats.org/officeDocument/2006/relationships/image" Target="media/image177.png"/><Relationship Id="rId228" Type="http://schemas.openxmlformats.org/officeDocument/2006/relationships/image" Target="media/image198.png"/><Relationship Id="rId249" Type="http://schemas.openxmlformats.org/officeDocument/2006/relationships/hyperlink" Target="https://www.mariecurie.org.uk/" TargetMode="External"/><Relationship Id="rId13" Type="http://schemas.openxmlformats.org/officeDocument/2006/relationships/header" Target="header2.xml"/><Relationship Id="rId109" Type="http://schemas.openxmlformats.org/officeDocument/2006/relationships/image" Target="media/image79.png"/><Relationship Id="rId34" Type="http://schemas.openxmlformats.org/officeDocument/2006/relationships/hyperlink" Target="https://rudai23.blogspot.com/p/thing-6-reflective-practice.html" TargetMode="External"/><Relationship Id="rId55" Type="http://schemas.openxmlformats.org/officeDocument/2006/relationships/image" Target="media/image25.png"/><Relationship Id="rId76" Type="http://schemas.openxmlformats.org/officeDocument/2006/relationships/image" Target="media/image46.png"/><Relationship Id="rId97" Type="http://schemas.openxmlformats.org/officeDocument/2006/relationships/image" Target="media/image67.png"/><Relationship Id="rId120" Type="http://schemas.openxmlformats.org/officeDocument/2006/relationships/image" Target="media/image90.png"/><Relationship Id="rId141" Type="http://schemas.openxmlformats.org/officeDocument/2006/relationships/image" Target="media/image111.png"/><Relationship Id="rId7" Type="http://schemas.openxmlformats.org/officeDocument/2006/relationships/settings" Target="settings.xml"/><Relationship Id="rId162" Type="http://schemas.openxmlformats.org/officeDocument/2006/relationships/image" Target="media/image132.png"/><Relationship Id="rId183" Type="http://schemas.openxmlformats.org/officeDocument/2006/relationships/image" Target="media/image153.png"/><Relationship Id="rId218" Type="http://schemas.openxmlformats.org/officeDocument/2006/relationships/image" Target="media/image188.png"/><Relationship Id="rId239" Type="http://schemas.openxmlformats.org/officeDocument/2006/relationships/image" Target="media/image209.png"/><Relationship Id="rId250" Type="http://schemas.openxmlformats.org/officeDocument/2006/relationships/hyperlink" Target="https://www.scvs.org.uk/involve" TargetMode="External"/><Relationship Id="rId24" Type="http://schemas.openxmlformats.org/officeDocument/2006/relationships/image" Target="media/image5.png"/><Relationship Id="rId45" Type="http://schemas.openxmlformats.org/officeDocument/2006/relationships/image" Target="media/image15.png"/><Relationship Id="rId66" Type="http://schemas.openxmlformats.org/officeDocument/2006/relationships/image" Target="media/image36.png"/><Relationship Id="rId87" Type="http://schemas.openxmlformats.org/officeDocument/2006/relationships/image" Target="media/image57.png"/><Relationship Id="rId110" Type="http://schemas.openxmlformats.org/officeDocument/2006/relationships/image" Target="media/image80.png"/><Relationship Id="rId131" Type="http://schemas.openxmlformats.org/officeDocument/2006/relationships/image" Target="media/image101.png"/><Relationship Id="rId152" Type="http://schemas.openxmlformats.org/officeDocument/2006/relationships/image" Target="media/image122.png"/><Relationship Id="rId173" Type="http://schemas.openxmlformats.org/officeDocument/2006/relationships/image" Target="media/image143.png"/><Relationship Id="rId194" Type="http://schemas.openxmlformats.org/officeDocument/2006/relationships/image" Target="media/image164.png"/><Relationship Id="rId208" Type="http://schemas.openxmlformats.org/officeDocument/2006/relationships/image" Target="media/image178.png"/><Relationship Id="rId229" Type="http://schemas.openxmlformats.org/officeDocument/2006/relationships/image" Target="media/image199.png"/><Relationship Id="rId240" Type="http://schemas.openxmlformats.org/officeDocument/2006/relationships/image" Target="media/image210.png"/><Relationship Id="rId14" Type="http://schemas.openxmlformats.org/officeDocument/2006/relationships/footer" Target="footer2.xml"/><Relationship Id="rId35" Type="http://schemas.openxmlformats.org/officeDocument/2006/relationships/hyperlink" Target="https://rudai23.blogspot.com/p/thing-6-reflective-practice.html" TargetMode="External"/><Relationship Id="rId56" Type="http://schemas.openxmlformats.org/officeDocument/2006/relationships/image" Target="media/image26.png"/><Relationship Id="rId77" Type="http://schemas.openxmlformats.org/officeDocument/2006/relationships/image" Target="media/image47.png"/><Relationship Id="rId100" Type="http://schemas.openxmlformats.org/officeDocument/2006/relationships/image" Target="media/image70.png"/><Relationship Id="rId8" Type="http://schemas.openxmlformats.org/officeDocument/2006/relationships/webSettings" Target="webSettings.xml"/><Relationship Id="rId98" Type="http://schemas.openxmlformats.org/officeDocument/2006/relationships/image" Target="media/image68.png"/><Relationship Id="rId121" Type="http://schemas.openxmlformats.org/officeDocument/2006/relationships/image" Target="media/image91.png"/><Relationship Id="rId142" Type="http://schemas.openxmlformats.org/officeDocument/2006/relationships/image" Target="media/image112.png"/><Relationship Id="rId163" Type="http://schemas.openxmlformats.org/officeDocument/2006/relationships/image" Target="media/image133.png"/><Relationship Id="rId184" Type="http://schemas.openxmlformats.org/officeDocument/2006/relationships/image" Target="media/image154.png"/><Relationship Id="rId219" Type="http://schemas.openxmlformats.org/officeDocument/2006/relationships/image" Target="media/image189.png"/><Relationship Id="rId230" Type="http://schemas.openxmlformats.org/officeDocument/2006/relationships/image" Target="media/image200.png"/><Relationship Id="rId251" Type="http://schemas.openxmlformats.org/officeDocument/2006/relationships/footer" Target="footer4.xml"/><Relationship Id="rId25" Type="http://schemas.openxmlformats.org/officeDocument/2006/relationships/hyperlink" Target="https://research-liverpool.mariecurie.org.uk/" TargetMode="External"/><Relationship Id="rId46" Type="http://schemas.openxmlformats.org/officeDocument/2006/relationships/image" Target="media/image16.png"/><Relationship Id="rId67" Type="http://schemas.openxmlformats.org/officeDocument/2006/relationships/image" Target="media/image37.png"/><Relationship Id="rId88" Type="http://schemas.openxmlformats.org/officeDocument/2006/relationships/image" Target="media/image58.png"/><Relationship Id="rId111" Type="http://schemas.openxmlformats.org/officeDocument/2006/relationships/image" Target="media/image81.png"/><Relationship Id="rId132" Type="http://schemas.openxmlformats.org/officeDocument/2006/relationships/image" Target="media/image102.png"/><Relationship Id="rId153" Type="http://schemas.openxmlformats.org/officeDocument/2006/relationships/image" Target="media/image123.png"/><Relationship Id="rId174" Type="http://schemas.openxmlformats.org/officeDocument/2006/relationships/image" Target="media/image144.png"/><Relationship Id="rId195" Type="http://schemas.openxmlformats.org/officeDocument/2006/relationships/image" Target="media/image165.png"/><Relationship Id="rId209" Type="http://schemas.openxmlformats.org/officeDocument/2006/relationships/image" Target="media/image179.png"/><Relationship Id="rId220" Type="http://schemas.openxmlformats.org/officeDocument/2006/relationships/image" Target="media/image190.png"/><Relationship Id="rId241" Type="http://schemas.openxmlformats.org/officeDocument/2006/relationships/image" Target="media/image211.png"/><Relationship Id="rId15" Type="http://schemas.openxmlformats.org/officeDocument/2006/relationships/footer" Target="footer3.xml"/><Relationship Id="rId36" Type="http://schemas.openxmlformats.org/officeDocument/2006/relationships/hyperlink" Target="https://creativecommons.org/licenses/by-nc/3.0/" TargetMode="External"/><Relationship Id="rId57" Type="http://schemas.openxmlformats.org/officeDocument/2006/relationships/image" Target="media/image27.png"/><Relationship Id="rId78" Type="http://schemas.openxmlformats.org/officeDocument/2006/relationships/image" Target="media/image48.png"/><Relationship Id="rId99" Type="http://schemas.openxmlformats.org/officeDocument/2006/relationships/image" Target="media/image69.png"/><Relationship Id="rId101" Type="http://schemas.openxmlformats.org/officeDocument/2006/relationships/image" Target="media/image71.png"/><Relationship Id="rId122" Type="http://schemas.openxmlformats.org/officeDocument/2006/relationships/image" Target="media/image92.png"/><Relationship Id="rId143" Type="http://schemas.openxmlformats.org/officeDocument/2006/relationships/image" Target="media/image113.png"/><Relationship Id="rId164" Type="http://schemas.openxmlformats.org/officeDocument/2006/relationships/image" Target="media/image134.png"/><Relationship Id="rId185" Type="http://schemas.openxmlformats.org/officeDocument/2006/relationships/image" Target="media/image155.png"/><Relationship Id="rId9" Type="http://schemas.openxmlformats.org/officeDocument/2006/relationships/footnotes" Target="footnotes.xml"/><Relationship Id="rId210" Type="http://schemas.openxmlformats.org/officeDocument/2006/relationships/image" Target="media/image180.png"/><Relationship Id="rId26" Type="http://schemas.openxmlformats.org/officeDocument/2006/relationships/image" Target="media/image6.jpg"/><Relationship Id="rId231" Type="http://schemas.openxmlformats.org/officeDocument/2006/relationships/image" Target="media/image201.png"/><Relationship Id="rId252" Type="http://schemas.openxmlformats.org/officeDocument/2006/relationships/fontTable" Target="fontTable.xml"/><Relationship Id="rId47" Type="http://schemas.openxmlformats.org/officeDocument/2006/relationships/image" Target="media/image17.png"/><Relationship Id="rId68" Type="http://schemas.openxmlformats.org/officeDocument/2006/relationships/image" Target="media/image38.png"/><Relationship Id="rId89" Type="http://schemas.openxmlformats.org/officeDocument/2006/relationships/image" Target="media/image59.png"/><Relationship Id="rId112" Type="http://schemas.openxmlformats.org/officeDocument/2006/relationships/image" Target="media/image82.png"/><Relationship Id="rId133" Type="http://schemas.openxmlformats.org/officeDocument/2006/relationships/image" Target="media/image103.png"/><Relationship Id="rId154" Type="http://schemas.openxmlformats.org/officeDocument/2006/relationships/image" Target="media/image124.png"/><Relationship Id="rId175" Type="http://schemas.openxmlformats.org/officeDocument/2006/relationships/image" Target="media/image145.png"/><Relationship Id="rId196" Type="http://schemas.openxmlformats.org/officeDocument/2006/relationships/image" Target="media/image166.png"/><Relationship Id="rId200" Type="http://schemas.openxmlformats.org/officeDocument/2006/relationships/image" Target="media/image170.png"/><Relationship Id="rId16" Type="http://schemas.openxmlformats.org/officeDocument/2006/relationships/hyperlink" Target="https://www.mariecurie.org.uk/" TargetMode="External"/><Relationship Id="rId221" Type="http://schemas.openxmlformats.org/officeDocument/2006/relationships/image" Target="media/image191.png"/><Relationship Id="rId242" Type="http://schemas.openxmlformats.org/officeDocument/2006/relationships/image" Target="media/image212.png"/><Relationship Id="rId37" Type="http://schemas.openxmlformats.org/officeDocument/2006/relationships/image" Target="media/image9.jpeg"/><Relationship Id="rId58" Type="http://schemas.openxmlformats.org/officeDocument/2006/relationships/image" Target="media/image28.png"/><Relationship Id="rId79" Type="http://schemas.openxmlformats.org/officeDocument/2006/relationships/image" Target="media/image49.png"/><Relationship Id="rId102" Type="http://schemas.openxmlformats.org/officeDocument/2006/relationships/image" Target="media/image72.png"/><Relationship Id="rId123" Type="http://schemas.openxmlformats.org/officeDocument/2006/relationships/image" Target="media/image93.png"/><Relationship Id="rId144" Type="http://schemas.openxmlformats.org/officeDocument/2006/relationships/image" Target="media/image114.png"/><Relationship Id="rId90" Type="http://schemas.openxmlformats.org/officeDocument/2006/relationships/image" Target="media/image60.png"/><Relationship Id="rId165" Type="http://schemas.openxmlformats.org/officeDocument/2006/relationships/image" Target="media/image135.png"/><Relationship Id="rId186" Type="http://schemas.openxmlformats.org/officeDocument/2006/relationships/image" Target="media/image156.png"/><Relationship Id="rId211" Type="http://schemas.openxmlformats.org/officeDocument/2006/relationships/image" Target="media/image181.png"/><Relationship Id="rId232" Type="http://schemas.openxmlformats.org/officeDocument/2006/relationships/image" Target="media/image202.png"/><Relationship Id="rId253" Type="http://schemas.openxmlformats.org/officeDocument/2006/relationships/glossaryDocument" Target="glossary/document.xml"/><Relationship Id="rId27" Type="http://schemas.openxmlformats.org/officeDocument/2006/relationships/hyperlink" Target="https://www.tonybates.ca/2014/08/26/why-learner-support-is-an-important-component-in-the-design-of-teaching-and-learning/" TargetMode="External"/><Relationship Id="rId48" Type="http://schemas.openxmlformats.org/officeDocument/2006/relationships/image" Target="media/image18.png"/><Relationship Id="rId69" Type="http://schemas.openxmlformats.org/officeDocument/2006/relationships/image" Target="media/image39.png"/><Relationship Id="rId113" Type="http://schemas.openxmlformats.org/officeDocument/2006/relationships/image" Target="media/image83.png"/><Relationship Id="rId134" Type="http://schemas.openxmlformats.org/officeDocument/2006/relationships/image" Target="media/image104.png"/><Relationship Id="rId80" Type="http://schemas.openxmlformats.org/officeDocument/2006/relationships/image" Target="media/image50.png"/><Relationship Id="rId155" Type="http://schemas.openxmlformats.org/officeDocument/2006/relationships/image" Target="media/image125.png"/><Relationship Id="rId176" Type="http://schemas.openxmlformats.org/officeDocument/2006/relationships/image" Target="media/image146.png"/><Relationship Id="rId197" Type="http://schemas.openxmlformats.org/officeDocument/2006/relationships/image" Target="media/image167.png"/><Relationship Id="rId201" Type="http://schemas.openxmlformats.org/officeDocument/2006/relationships/image" Target="media/image171.png"/><Relationship Id="rId222" Type="http://schemas.openxmlformats.org/officeDocument/2006/relationships/image" Target="media/image192.png"/><Relationship Id="rId243" Type="http://schemas.openxmlformats.org/officeDocument/2006/relationships/image" Target="media/image213.png"/><Relationship Id="rId17" Type="http://schemas.openxmlformats.org/officeDocument/2006/relationships/hyperlink" Target="https://www.mariecurie.org.uk/" TargetMode="External"/><Relationship Id="rId38" Type="http://schemas.openxmlformats.org/officeDocument/2006/relationships/hyperlink" Target="https://rudai23.blogspot.com/p/thing-6-reflective-practice.html" TargetMode="External"/><Relationship Id="rId59" Type="http://schemas.openxmlformats.org/officeDocument/2006/relationships/image" Target="media/image29.png"/><Relationship Id="rId103" Type="http://schemas.openxmlformats.org/officeDocument/2006/relationships/image" Target="media/image73.png"/><Relationship Id="rId124" Type="http://schemas.openxmlformats.org/officeDocument/2006/relationships/image" Target="media/image94.png"/><Relationship Id="rId70" Type="http://schemas.openxmlformats.org/officeDocument/2006/relationships/image" Target="media/image40.png"/><Relationship Id="rId91" Type="http://schemas.openxmlformats.org/officeDocument/2006/relationships/image" Target="media/image61.png"/><Relationship Id="rId145" Type="http://schemas.openxmlformats.org/officeDocument/2006/relationships/image" Target="media/image115.png"/><Relationship Id="rId166" Type="http://schemas.openxmlformats.org/officeDocument/2006/relationships/image" Target="media/image136.png"/><Relationship Id="rId187" Type="http://schemas.openxmlformats.org/officeDocument/2006/relationships/image" Target="media/image157.png"/><Relationship Id="rId1" Type="http://schemas.openxmlformats.org/officeDocument/2006/relationships/customXml" Target="../customXml/item1.xml"/><Relationship Id="rId212" Type="http://schemas.openxmlformats.org/officeDocument/2006/relationships/image" Target="media/image182.png"/><Relationship Id="rId233" Type="http://schemas.openxmlformats.org/officeDocument/2006/relationships/image" Target="media/image203.png"/><Relationship Id="rId254" Type="http://schemas.openxmlformats.org/officeDocument/2006/relationships/theme" Target="theme/theme1.xml"/><Relationship Id="rId28" Type="http://schemas.openxmlformats.org/officeDocument/2006/relationships/hyperlink" Target="https://www.tonybates.ca/2014/08/26/why-learner-support-is-an-important-component-in-the-design-of-teaching-and-learning/" TargetMode="External"/><Relationship Id="rId49" Type="http://schemas.openxmlformats.org/officeDocument/2006/relationships/image" Target="media/image19.png"/><Relationship Id="rId114" Type="http://schemas.openxmlformats.org/officeDocument/2006/relationships/image" Target="media/image84.png"/><Relationship Id="rId60" Type="http://schemas.openxmlformats.org/officeDocument/2006/relationships/image" Target="media/image30.png"/><Relationship Id="rId81" Type="http://schemas.openxmlformats.org/officeDocument/2006/relationships/image" Target="media/image51.png"/><Relationship Id="rId135" Type="http://schemas.openxmlformats.org/officeDocument/2006/relationships/image" Target="media/image105.png"/><Relationship Id="rId156" Type="http://schemas.openxmlformats.org/officeDocument/2006/relationships/image" Target="media/image126.png"/><Relationship Id="rId177" Type="http://schemas.openxmlformats.org/officeDocument/2006/relationships/image" Target="media/image147.png"/><Relationship Id="rId198" Type="http://schemas.openxmlformats.org/officeDocument/2006/relationships/image" Target="media/image168.png"/><Relationship Id="rId202" Type="http://schemas.openxmlformats.org/officeDocument/2006/relationships/image" Target="media/image172.png"/><Relationship Id="rId223" Type="http://schemas.openxmlformats.org/officeDocument/2006/relationships/image" Target="media/image193.png"/><Relationship Id="rId244" Type="http://schemas.openxmlformats.org/officeDocument/2006/relationships/image" Target="media/image214.png"/><Relationship Id="rId18" Type="http://schemas.openxmlformats.org/officeDocument/2006/relationships/hyperlink" Target="https://www.scvs.org.uk/involve" TargetMode="External"/><Relationship Id="rId39" Type="http://schemas.openxmlformats.org/officeDocument/2006/relationships/hyperlink" Target="https://creativecommons.org/licenses/by-nc/3.0/" TargetMode="External"/><Relationship Id="rId50" Type="http://schemas.openxmlformats.org/officeDocument/2006/relationships/image" Target="media/image20.png"/><Relationship Id="rId104" Type="http://schemas.openxmlformats.org/officeDocument/2006/relationships/image" Target="media/image74.png"/><Relationship Id="rId125" Type="http://schemas.openxmlformats.org/officeDocument/2006/relationships/image" Target="media/image95.png"/><Relationship Id="rId146" Type="http://schemas.openxmlformats.org/officeDocument/2006/relationships/image" Target="media/image116.png"/><Relationship Id="rId167" Type="http://schemas.openxmlformats.org/officeDocument/2006/relationships/image" Target="media/image137.png"/><Relationship Id="rId188" Type="http://schemas.openxmlformats.org/officeDocument/2006/relationships/image" Target="media/image158.png"/><Relationship Id="rId71" Type="http://schemas.openxmlformats.org/officeDocument/2006/relationships/image" Target="media/image41.png"/><Relationship Id="rId92" Type="http://schemas.openxmlformats.org/officeDocument/2006/relationships/image" Target="media/image62.png"/><Relationship Id="rId213" Type="http://schemas.openxmlformats.org/officeDocument/2006/relationships/image" Target="media/image183.png"/><Relationship Id="rId234" Type="http://schemas.openxmlformats.org/officeDocument/2006/relationships/image" Target="media/image204.png"/><Relationship Id="rId2" Type="http://schemas.openxmlformats.org/officeDocument/2006/relationships/customXml" Target="../customXml/item2.xml"/><Relationship Id="rId29" Type="http://schemas.openxmlformats.org/officeDocument/2006/relationships/hyperlink" Target="https://creativecommons.org/licenses/by-nc-sa/3.0/" TargetMode="External"/><Relationship Id="rId40" Type="http://schemas.openxmlformats.org/officeDocument/2006/relationships/image" Target="media/image10.png"/><Relationship Id="rId115" Type="http://schemas.openxmlformats.org/officeDocument/2006/relationships/image" Target="media/image85.png"/><Relationship Id="rId136" Type="http://schemas.openxmlformats.org/officeDocument/2006/relationships/image" Target="media/image106.png"/><Relationship Id="rId157" Type="http://schemas.openxmlformats.org/officeDocument/2006/relationships/image" Target="media/image127.png"/><Relationship Id="rId178" Type="http://schemas.openxmlformats.org/officeDocument/2006/relationships/image" Target="media/image148.png"/><Relationship Id="rId61" Type="http://schemas.openxmlformats.org/officeDocument/2006/relationships/image" Target="media/image31.png"/><Relationship Id="rId82" Type="http://schemas.openxmlformats.org/officeDocument/2006/relationships/image" Target="media/image52.png"/><Relationship Id="rId199" Type="http://schemas.openxmlformats.org/officeDocument/2006/relationships/image" Target="media/image169.png"/><Relationship Id="rId203" Type="http://schemas.openxmlformats.org/officeDocument/2006/relationships/image" Target="media/image173.png"/><Relationship Id="rId19" Type="http://schemas.openxmlformats.org/officeDocument/2006/relationships/image" Target="media/image3.jpg"/><Relationship Id="rId224" Type="http://schemas.openxmlformats.org/officeDocument/2006/relationships/image" Target="media/image194.png"/><Relationship Id="rId245" Type="http://schemas.openxmlformats.org/officeDocument/2006/relationships/image" Target="media/image215.png"/><Relationship Id="rId30" Type="http://schemas.openxmlformats.org/officeDocument/2006/relationships/image" Target="media/image7.jpeg"/><Relationship Id="rId105" Type="http://schemas.openxmlformats.org/officeDocument/2006/relationships/image" Target="media/image75.png"/><Relationship Id="rId126" Type="http://schemas.openxmlformats.org/officeDocument/2006/relationships/image" Target="media/image96.png"/><Relationship Id="rId147" Type="http://schemas.openxmlformats.org/officeDocument/2006/relationships/image" Target="media/image117.png"/><Relationship Id="rId168" Type="http://schemas.openxmlformats.org/officeDocument/2006/relationships/image" Target="media/image138.png"/><Relationship Id="rId51" Type="http://schemas.openxmlformats.org/officeDocument/2006/relationships/image" Target="media/image21.png"/><Relationship Id="rId72" Type="http://schemas.openxmlformats.org/officeDocument/2006/relationships/image" Target="media/image42.png"/><Relationship Id="rId93" Type="http://schemas.openxmlformats.org/officeDocument/2006/relationships/image" Target="media/image63.png"/><Relationship Id="rId189" Type="http://schemas.openxmlformats.org/officeDocument/2006/relationships/image" Target="media/image159.png"/><Relationship Id="rId3" Type="http://schemas.openxmlformats.org/officeDocument/2006/relationships/customXml" Target="../customXml/item3.xml"/><Relationship Id="rId214" Type="http://schemas.openxmlformats.org/officeDocument/2006/relationships/image" Target="media/image184.png"/><Relationship Id="rId235" Type="http://schemas.openxmlformats.org/officeDocument/2006/relationships/image" Target="media/image205.png"/><Relationship Id="rId116" Type="http://schemas.openxmlformats.org/officeDocument/2006/relationships/image" Target="media/image86.png"/><Relationship Id="rId137" Type="http://schemas.openxmlformats.org/officeDocument/2006/relationships/image" Target="media/image107.png"/><Relationship Id="rId158" Type="http://schemas.openxmlformats.org/officeDocument/2006/relationships/image" Target="media/image128.png"/><Relationship Id="rId20" Type="http://schemas.openxmlformats.org/officeDocument/2006/relationships/hyperlink" Target="https://laventanaciudadana.cl/pensamientos-de-marie-curie-2/" TargetMode="External"/><Relationship Id="rId41" Type="http://schemas.openxmlformats.org/officeDocument/2006/relationships/image" Target="media/image11.png"/><Relationship Id="rId62" Type="http://schemas.openxmlformats.org/officeDocument/2006/relationships/image" Target="media/image32.png"/><Relationship Id="rId83" Type="http://schemas.openxmlformats.org/officeDocument/2006/relationships/image" Target="media/image53.png"/><Relationship Id="rId179" Type="http://schemas.openxmlformats.org/officeDocument/2006/relationships/image" Target="media/image149.png"/><Relationship Id="rId190" Type="http://schemas.openxmlformats.org/officeDocument/2006/relationships/image" Target="media/image160.png"/><Relationship Id="rId204" Type="http://schemas.openxmlformats.org/officeDocument/2006/relationships/image" Target="media/image174.png"/><Relationship Id="rId225" Type="http://schemas.openxmlformats.org/officeDocument/2006/relationships/image" Target="media/image195.png"/><Relationship Id="rId246" Type="http://schemas.openxmlformats.org/officeDocument/2006/relationships/image" Target="media/image216.png"/><Relationship Id="rId106" Type="http://schemas.openxmlformats.org/officeDocument/2006/relationships/image" Target="media/image76.png"/><Relationship Id="rId127" Type="http://schemas.openxmlformats.org/officeDocument/2006/relationships/image" Target="media/image97.png"/><Relationship Id="rId10" Type="http://schemas.openxmlformats.org/officeDocument/2006/relationships/endnotes" Target="endnotes.xml"/><Relationship Id="rId31" Type="http://schemas.openxmlformats.org/officeDocument/2006/relationships/hyperlink" Target="https://www.tonybates.ca/2014/08/26/why-learner-support-is-an-important-component-in-the-design-of-teaching-and-learning/" TargetMode="External"/><Relationship Id="rId52" Type="http://schemas.openxmlformats.org/officeDocument/2006/relationships/image" Target="media/image22.png"/><Relationship Id="rId73" Type="http://schemas.openxmlformats.org/officeDocument/2006/relationships/image" Target="media/image43.png"/><Relationship Id="rId94" Type="http://schemas.openxmlformats.org/officeDocument/2006/relationships/image" Target="media/image64.png"/><Relationship Id="rId148" Type="http://schemas.openxmlformats.org/officeDocument/2006/relationships/image" Target="media/image118.png"/><Relationship Id="rId169" Type="http://schemas.openxmlformats.org/officeDocument/2006/relationships/image" Target="media/image139.png"/><Relationship Id="rId4" Type="http://schemas.openxmlformats.org/officeDocument/2006/relationships/customXml" Target="../customXml/item4.xml"/><Relationship Id="rId180" Type="http://schemas.openxmlformats.org/officeDocument/2006/relationships/image" Target="media/image150.png"/><Relationship Id="rId215" Type="http://schemas.openxmlformats.org/officeDocument/2006/relationships/image" Target="media/image185.png"/><Relationship Id="rId236" Type="http://schemas.openxmlformats.org/officeDocument/2006/relationships/image" Target="media/image206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sae\AppData\Roaming\Microsoft\Templates\Professional%20services%20business%20pla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FD1CB2538948CBA67FE8A86C6D6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BD9A2-2D2F-4A7A-AC5A-0C11090690BD}"/>
      </w:docPartPr>
      <w:docPartBody>
        <w:p w:rsidR="007A76ED" w:rsidRDefault="007A76ED">
          <w:pPr>
            <w:pStyle w:val="64FD1CB2538948CBA67FE8A86C6D65E2"/>
          </w:pPr>
          <w:r w:rsidRPr="00FC3A64">
            <w:rPr>
              <w:noProof/>
              <w:lang w:bidi="en-GB"/>
            </w:rPr>
            <w:t>PROFESSIONAL</w:t>
          </w:r>
        </w:p>
      </w:docPartBody>
    </w:docPart>
    <w:docPart>
      <w:docPartPr>
        <w:name w:val="9B6CFA6F468246568A52A3BE5A6D95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3FBF7-93C4-4445-BC3B-7F119B5E5B33}"/>
      </w:docPartPr>
      <w:docPartBody>
        <w:p w:rsidR="007A76ED" w:rsidRDefault="007A76ED">
          <w:pPr>
            <w:pStyle w:val="9B6CFA6F468246568A52A3BE5A6D9501"/>
          </w:pPr>
          <w:r w:rsidRPr="00FC3A64">
            <w:rPr>
              <w:noProof/>
              <w:lang w:bidi="en-GB"/>
            </w:rPr>
            <w:t>Introduction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E049D40"/>
    <w:lvl w:ilvl="0">
      <w:start w:val="1"/>
      <w:numFmt w:val="bullet"/>
      <w:pStyle w:val="ListBullet2"/>
      <w:lvlText w:val="o"/>
      <w:lvlJc w:val="left"/>
      <w:pPr>
        <w:ind w:left="720" w:hanging="360"/>
      </w:pPr>
      <w:rPr>
        <w:rFonts w:ascii="Courier New" w:hAnsi="Courier New" w:cs="Courier New" w:hint="default"/>
        <w:color w:val="E97132" w:themeColor="accent2"/>
      </w:rPr>
    </w:lvl>
  </w:abstractNum>
  <w:abstractNum w:abstractNumId="1" w15:restartNumberingAfterBreak="0">
    <w:nsid w:val="010675B0"/>
    <w:multiLevelType w:val="hybridMultilevel"/>
    <w:tmpl w:val="442A5648"/>
    <w:lvl w:ilvl="0" w:tplc="A4946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97132" w:themeColor="accent2"/>
        <w:u w:color="156082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B0354"/>
    <w:multiLevelType w:val="hybridMultilevel"/>
    <w:tmpl w:val="0464C5E2"/>
    <w:lvl w:ilvl="0" w:tplc="13A87B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EA72E" w:themeColor="accent6"/>
        <w:u w:color="156082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059C5"/>
    <w:multiLevelType w:val="hybridMultilevel"/>
    <w:tmpl w:val="117894FC"/>
    <w:lvl w:ilvl="0" w:tplc="3060231A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E97132" w:themeColor="accent2"/>
        <w:u w:color="156082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77AFC"/>
    <w:multiLevelType w:val="hybridMultilevel"/>
    <w:tmpl w:val="251E707C"/>
    <w:lvl w:ilvl="0" w:tplc="C7BC3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96B24" w:themeColor="accent3"/>
        <w:u w:color="156082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448EF"/>
    <w:multiLevelType w:val="hybridMultilevel"/>
    <w:tmpl w:val="A92A2166"/>
    <w:lvl w:ilvl="0" w:tplc="A4583C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02B93" w:themeColor="accent5"/>
        <w:u w:color="156082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8C1828"/>
    <w:multiLevelType w:val="hybridMultilevel"/>
    <w:tmpl w:val="45148FEC"/>
    <w:lvl w:ilvl="0" w:tplc="C9B6E9BC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/>
        <w:color w:val="E97132" w:themeColor="accent2"/>
        <w:u w:color="156082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561395">
    <w:abstractNumId w:val="3"/>
  </w:num>
  <w:num w:numId="2" w16cid:durableId="195236545">
    <w:abstractNumId w:val="6"/>
  </w:num>
  <w:num w:numId="3" w16cid:durableId="803540607">
    <w:abstractNumId w:val="4"/>
  </w:num>
  <w:num w:numId="4" w16cid:durableId="303825658">
    <w:abstractNumId w:val="5"/>
  </w:num>
  <w:num w:numId="5" w16cid:durableId="365520691">
    <w:abstractNumId w:val="2"/>
  </w:num>
  <w:num w:numId="6" w16cid:durableId="1140726464">
    <w:abstractNumId w:val="1"/>
  </w:num>
  <w:num w:numId="7" w16cid:durableId="20782356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D14"/>
    <w:rsid w:val="00136A7C"/>
    <w:rsid w:val="006E47E4"/>
    <w:rsid w:val="006F3DD8"/>
    <w:rsid w:val="00783D8C"/>
    <w:rsid w:val="007A76ED"/>
    <w:rsid w:val="00A00AC8"/>
    <w:rsid w:val="00B6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FD1CB2538948CBA67FE8A86C6D65E2">
    <w:name w:val="64FD1CB2538948CBA67FE8A86C6D65E2"/>
  </w:style>
  <w:style w:type="paragraph" w:customStyle="1" w:styleId="9B6CFA6F468246568A52A3BE5A6D9501">
    <w:name w:val="9B6CFA6F468246568A52A3BE5A6D9501"/>
  </w:style>
  <w:style w:type="paragraph" w:styleId="ListBullet">
    <w:name w:val="List Bullet"/>
    <w:basedOn w:val="Normal"/>
    <w:uiPriority w:val="99"/>
    <w:pPr>
      <w:numPr>
        <w:numId w:val="1"/>
      </w:numPr>
      <w:spacing w:after="200" w:line="276" w:lineRule="auto"/>
      <w:ind w:left="340" w:hanging="340"/>
    </w:pPr>
    <w:rPr>
      <w:rFonts w:eastAsiaTheme="minorHAnsi"/>
      <w:color w:val="595959" w:themeColor="text1" w:themeTint="A6"/>
      <w:kern w:val="0"/>
      <w:szCs w:val="22"/>
      <w:lang w:val="en-US" w:eastAsia="en-US"/>
      <w14:ligatures w14:val="none"/>
    </w:rPr>
  </w:style>
  <w:style w:type="paragraph" w:styleId="ListNumber">
    <w:name w:val="List Number"/>
    <w:basedOn w:val="Normal"/>
    <w:uiPriority w:val="99"/>
    <w:pPr>
      <w:numPr>
        <w:numId w:val="2"/>
      </w:numPr>
      <w:spacing w:after="200" w:line="276" w:lineRule="auto"/>
      <w:ind w:left="340" w:hanging="340"/>
    </w:pPr>
    <w:rPr>
      <w:rFonts w:eastAsiaTheme="minorHAnsi"/>
      <w:color w:val="595959" w:themeColor="text1" w:themeTint="A6"/>
      <w:kern w:val="0"/>
      <w:szCs w:val="22"/>
      <w:lang w:val="en-US" w:eastAsia="en-US"/>
      <w14:ligatures w14:val="none"/>
    </w:rPr>
  </w:style>
  <w:style w:type="paragraph" w:styleId="ListBullet2">
    <w:name w:val="List Bullet 2"/>
    <w:basedOn w:val="Normal"/>
    <w:uiPriority w:val="99"/>
    <w:pPr>
      <w:numPr>
        <w:numId w:val="7"/>
      </w:numPr>
      <w:spacing w:after="120" w:line="288" w:lineRule="auto"/>
    </w:pPr>
    <w:rPr>
      <w:rFonts w:eastAsiaTheme="minorHAnsi"/>
      <w:color w:val="595959" w:themeColor="text1" w:themeTint="A6"/>
      <w:kern w:val="0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Custom 24">
      <a:majorFont>
        <a:latin typeface="Gill Sans MT"/>
        <a:ea typeface=""/>
        <a:cs typeface=""/>
      </a:majorFont>
      <a:minorFont>
        <a:latin typeface="Arial 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F9A196-CAFF-4056-A692-209B0BE006B5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A0B5A451-D620-45E3-8A95-3AA89D5137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38001-01D1-41D7-B618-EAF74E9BB7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85782C-80A3-4631-8B23-449B6BFEB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Professional services business plan</Template>
  <TotalTime>0</TotalTime>
  <Pages>107</Pages>
  <Words>1931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/>
  <dc:creator/>
  <cp:keywords/>
  <dc:description/>
  <cp:lastModifiedBy/>
  <cp:revision>1</cp:revision>
  <dcterms:created xsi:type="dcterms:W3CDTF">2025-01-24T11:01:00Z</dcterms:created>
  <dcterms:modified xsi:type="dcterms:W3CDTF">2025-01-27T13:00:00Z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