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A0E18" w14:textId="3590ECCF" w:rsidR="00763273" w:rsidRPr="00AF77E7" w:rsidRDefault="00AF77E7">
      <w:pPr>
        <w:pStyle w:val="Name"/>
        <w:rPr>
          <w:sz w:val="56"/>
          <w:szCs w:val="18"/>
        </w:rPr>
      </w:pPr>
      <w:r w:rsidRPr="00AF77E7">
        <w:rPr>
          <w:sz w:val="56"/>
          <w:szCs w:val="18"/>
        </w:rPr>
        <w:t>Tialanthia lynch</w:t>
      </w:r>
    </w:p>
    <w:p w14:paraId="7E9B75F9" w14:textId="133743AB" w:rsidR="00763273" w:rsidRDefault="00FA2AE7" w:rsidP="00AF77E7">
      <w:r>
        <w:t>Birmingham, UK</w:t>
      </w:r>
      <w:r w:rsidR="00AF77E7">
        <w:t xml:space="preserve">                    </w:t>
      </w:r>
      <w:r w:rsidR="00AF77E7" w:rsidRPr="0063041D">
        <w:t>Telephone: 07481184114     Email: tialanthialynch@gmail.com</w:t>
      </w:r>
    </w:p>
    <w:p w14:paraId="2D09C7B2" w14:textId="2B3145B1" w:rsidR="00763273" w:rsidRDefault="00AF77E7">
      <w:pPr>
        <w:pStyle w:val="Heading1"/>
      </w:pPr>
      <w:r>
        <w:t>personal statement</w:t>
      </w:r>
    </w:p>
    <w:p w14:paraId="724D233E" w14:textId="19C7D51F" w:rsidR="00AF77E7" w:rsidRPr="00364041" w:rsidRDefault="00AF77E7" w:rsidP="00AF77E7">
      <w:r w:rsidRPr="00364041">
        <w:t xml:space="preserve">I am a motivated, friendly and hardworking individual with experience across hospitality, customer service, healthcare and education. I am currently studying at the University of Wales Trinity Saint David alongside my professional experience, developing strong communication, </w:t>
      </w:r>
      <w:proofErr w:type="spellStart"/>
      <w:r w:rsidRPr="00364041">
        <w:t>organisation</w:t>
      </w:r>
      <w:proofErr w:type="spellEnd"/>
      <w:r w:rsidRPr="00364041">
        <w:t>, teamwork and time-management skills.</w:t>
      </w:r>
    </w:p>
    <w:p w14:paraId="6B3EC344" w14:textId="7EF3035E" w:rsidR="00763273" w:rsidRPr="00364041" w:rsidRDefault="00AF77E7" w:rsidP="00AF77E7">
      <w:r w:rsidRPr="00364041">
        <w:t>My previous roles have taught me to work effectively in fast-paced environments, provide excellent customer service and adapt to different situations. I have also taken on leadership responsibilities within a café, supporting colleagues and helping to ensure the smooth running of the workplace. My experience in a dental practice further developed my professionalism, attention to detail and ability to work responsibly. I am reliable, adaptable and eager to continue developing my skills in a professional environment.</w:t>
      </w:r>
    </w:p>
    <w:sdt>
      <w:sdtPr>
        <w:id w:val="1728489637"/>
        <w:placeholder>
          <w:docPart w:val="C970B6031C2AF44596B093E337EF4706"/>
        </w:placeholder>
        <w:temporary/>
        <w:showingPlcHdr/>
        <w15:appearance w15:val="hidden"/>
      </w:sdtPr>
      <w:sdtContent>
        <w:p w14:paraId="61D5EC1B" w14:textId="77777777" w:rsidR="00763273" w:rsidRDefault="00000000">
          <w:pPr>
            <w:pStyle w:val="Heading1"/>
          </w:pPr>
          <w:r>
            <w:t>Experience</w:t>
          </w:r>
        </w:p>
      </w:sdtContent>
    </w:sdt>
    <w:p w14:paraId="67B98200" w14:textId="77777777" w:rsidR="00AF77E7" w:rsidRPr="0063041D" w:rsidRDefault="00AF77E7" w:rsidP="00AF7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sz w:val="22"/>
          <w:szCs w:val="22"/>
        </w:rPr>
      </w:pPr>
      <w:r w:rsidRPr="0063041D">
        <w:rPr>
          <w:rFonts w:cs="System Font"/>
          <w:b/>
          <w:bCs/>
          <w:sz w:val="22"/>
          <w:szCs w:val="22"/>
        </w:rPr>
        <w:t>Starbucks</w:t>
      </w:r>
      <w:r>
        <w:rPr>
          <w:rFonts w:cs="System Font"/>
          <w:b/>
          <w:bCs/>
          <w:sz w:val="22"/>
        </w:rPr>
        <w:t xml:space="preserve">: </w:t>
      </w:r>
      <w:r w:rsidRPr="0063041D">
        <w:rPr>
          <w:rFonts w:cs="System Font"/>
          <w:b/>
          <w:bCs/>
          <w:sz w:val="22"/>
          <w:szCs w:val="22"/>
        </w:rPr>
        <w:t>Barista</w:t>
      </w:r>
    </w:p>
    <w:p w14:paraId="52BD3003" w14:textId="77777777" w:rsidR="00AF77E7" w:rsidRPr="00AF77E7" w:rsidRDefault="00AF77E7" w:rsidP="00AF7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sz w:val="21"/>
        </w:rPr>
      </w:pPr>
      <w:r w:rsidRPr="00AF77E7">
        <w:rPr>
          <w:rFonts w:cs="System Font"/>
          <w:i/>
          <w:iCs/>
          <w:sz w:val="21"/>
        </w:rPr>
        <w:t>January 2025 – July 2026</w:t>
      </w:r>
    </w:p>
    <w:p w14:paraId="3EE7C027" w14:textId="77777777" w:rsidR="00AF77E7" w:rsidRPr="00AF77E7" w:rsidRDefault="00AF77E7" w:rsidP="00AF7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rPr>
      </w:pPr>
      <w:r w:rsidRPr="00AF77E7">
        <w:rPr>
          <w:rFonts w:cs="System Font"/>
          <w:sz w:val="21"/>
        </w:rPr>
        <w:t>    </w:t>
      </w:r>
      <w:r w:rsidRPr="00AF77E7">
        <w:rPr>
          <w:rFonts w:cs="System Font"/>
        </w:rPr>
        <w:t>•    Delivered friendly, efficient customer service in a busy environment.</w:t>
      </w:r>
    </w:p>
    <w:p w14:paraId="5BC36292" w14:textId="77777777" w:rsidR="00AF77E7" w:rsidRPr="00AF77E7" w:rsidRDefault="00AF77E7" w:rsidP="00AF7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rPr>
      </w:pPr>
      <w:r w:rsidRPr="00AF77E7">
        <w:rPr>
          <w:rFonts w:cs="System Font"/>
        </w:rPr>
        <w:t>    •    Prepared food and beverages while maintaining quality and hygiene standards.</w:t>
      </w:r>
    </w:p>
    <w:p w14:paraId="71A96309" w14:textId="77777777" w:rsidR="00AF77E7" w:rsidRPr="00AF77E7" w:rsidRDefault="00AF77E7" w:rsidP="00AF7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rPr>
      </w:pPr>
      <w:r w:rsidRPr="00AF77E7">
        <w:rPr>
          <w:rFonts w:cs="System Font"/>
        </w:rPr>
        <w:t>    •    Processed orders and payments accurately and worked effectively as part of a team.</w:t>
      </w:r>
    </w:p>
    <w:p w14:paraId="48C39498" w14:textId="7DE5528B" w:rsidR="00763273" w:rsidRPr="00AF77E7" w:rsidRDefault="00AF77E7" w:rsidP="00AF7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rPr>
      </w:pPr>
      <w:r w:rsidRPr="00AF77E7">
        <w:rPr>
          <w:rFonts w:cs="System Font"/>
        </w:rPr>
        <w:t>    •    Managed competing demands while balancing employment with university studies.</w:t>
      </w:r>
    </w:p>
    <w:p w14:paraId="4FAC5458" w14:textId="77777777" w:rsidR="00AF77E7" w:rsidRDefault="00AF77E7" w:rsidP="00AF7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sz w:val="21"/>
        </w:rPr>
      </w:pPr>
    </w:p>
    <w:p w14:paraId="0ED05D47" w14:textId="77777777" w:rsidR="00AF77E7" w:rsidRPr="0063041D" w:rsidRDefault="00AF77E7" w:rsidP="00AF7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sz w:val="22"/>
          <w:szCs w:val="22"/>
        </w:rPr>
      </w:pPr>
      <w:r w:rsidRPr="0063041D">
        <w:rPr>
          <w:rFonts w:cs="System Font"/>
          <w:b/>
          <w:bCs/>
          <w:sz w:val="22"/>
          <w:szCs w:val="22"/>
        </w:rPr>
        <w:t>Longfellow Road Dental Practice</w:t>
      </w:r>
      <w:r w:rsidRPr="0063041D">
        <w:rPr>
          <w:rFonts w:cs="System Font"/>
          <w:b/>
          <w:bCs/>
          <w:sz w:val="22"/>
        </w:rPr>
        <w:t>:</w:t>
      </w:r>
      <w:r w:rsidRPr="0063041D">
        <w:rPr>
          <w:rFonts w:cs="System Font"/>
          <w:b/>
          <w:bCs/>
          <w:sz w:val="22"/>
          <w:szCs w:val="22"/>
        </w:rPr>
        <w:t xml:space="preserve"> Trainee Dental Nurse</w:t>
      </w:r>
    </w:p>
    <w:p w14:paraId="6A9733BF" w14:textId="77777777" w:rsidR="00AF77E7" w:rsidRPr="0063041D" w:rsidRDefault="00AF77E7" w:rsidP="00AF7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sz w:val="22"/>
          <w:szCs w:val="22"/>
        </w:rPr>
      </w:pPr>
      <w:r w:rsidRPr="0063041D">
        <w:rPr>
          <w:rFonts w:cs="System Font"/>
          <w:i/>
          <w:iCs/>
          <w:sz w:val="22"/>
          <w:szCs w:val="22"/>
        </w:rPr>
        <w:t>December 2023 – April 2024</w:t>
      </w:r>
    </w:p>
    <w:p w14:paraId="45A9271D" w14:textId="77777777" w:rsidR="00AF77E7" w:rsidRPr="00AF77E7" w:rsidRDefault="00AF77E7" w:rsidP="00AF7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szCs w:val="18"/>
        </w:rPr>
      </w:pPr>
      <w:r w:rsidRPr="00AF77E7">
        <w:rPr>
          <w:rFonts w:cs="System Font"/>
          <w:szCs w:val="18"/>
        </w:rPr>
        <w:t>    •    Assisted with patient care and chairside support during dental procedures.</w:t>
      </w:r>
    </w:p>
    <w:p w14:paraId="054E5FA0" w14:textId="77777777" w:rsidR="00AF77E7" w:rsidRPr="00AF77E7" w:rsidRDefault="00AF77E7" w:rsidP="00AF7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szCs w:val="18"/>
        </w:rPr>
      </w:pPr>
      <w:r w:rsidRPr="00AF77E7">
        <w:rPr>
          <w:rFonts w:cs="System Font"/>
          <w:szCs w:val="18"/>
        </w:rPr>
        <w:t>    •    Followed infection-control and safety procedures.</w:t>
      </w:r>
    </w:p>
    <w:p w14:paraId="2AB739AB" w14:textId="77777777" w:rsidR="00AF77E7" w:rsidRPr="00AF77E7" w:rsidRDefault="00AF77E7" w:rsidP="00AF7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szCs w:val="18"/>
        </w:rPr>
      </w:pPr>
      <w:r w:rsidRPr="00AF77E7">
        <w:rPr>
          <w:rFonts w:cs="System Font"/>
          <w:szCs w:val="18"/>
        </w:rPr>
        <w:t>    •    Maintained equipment and accurate patient records.</w:t>
      </w:r>
    </w:p>
    <w:p w14:paraId="45F867FB" w14:textId="6F9CF675" w:rsidR="00AF77E7" w:rsidRPr="00AF77E7" w:rsidRDefault="00AF77E7" w:rsidP="00AF77E7">
      <w:pPr>
        <w:rPr>
          <w:rFonts w:cs="System Font"/>
          <w:szCs w:val="18"/>
        </w:rPr>
      </w:pPr>
      <w:r w:rsidRPr="00AF77E7">
        <w:rPr>
          <w:rFonts w:cs="System Font"/>
          <w:szCs w:val="18"/>
        </w:rPr>
        <w:t>    •    Developed professional communication and attention to detail.</w:t>
      </w:r>
    </w:p>
    <w:p w14:paraId="04E81965" w14:textId="6D91CDE3" w:rsidR="00AF77E7" w:rsidRPr="0063041D" w:rsidRDefault="00AF77E7" w:rsidP="00AF7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sz w:val="22"/>
          <w:szCs w:val="22"/>
        </w:rPr>
      </w:pPr>
      <w:r w:rsidRPr="0063041D">
        <w:rPr>
          <w:rFonts w:cs="System Font"/>
          <w:b/>
          <w:bCs/>
          <w:sz w:val="22"/>
          <w:szCs w:val="22"/>
        </w:rPr>
        <w:t>Café Roj — Barista / Waitress</w:t>
      </w:r>
    </w:p>
    <w:p w14:paraId="5722E998" w14:textId="77777777" w:rsidR="00AF77E7" w:rsidRPr="0063041D" w:rsidRDefault="00AF77E7" w:rsidP="00AF7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sz w:val="22"/>
          <w:szCs w:val="22"/>
        </w:rPr>
      </w:pPr>
      <w:r w:rsidRPr="0063041D">
        <w:rPr>
          <w:rFonts w:cs="System Font"/>
          <w:i/>
          <w:iCs/>
          <w:sz w:val="22"/>
          <w:szCs w:val="22"/>
        </w:rPr>
        <w:t>October 2019 – August 2023</w:t>
      </w:r>
    </w:p>
    <w:p w14:paraId="71684502" w14:textId="77777777" w:rsidR="00AF77E7" w:rsidRPr="00AF77E7" w:rsidRDefault="00AF77E7" w:rsidP="00AF7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rPr>
      </w:pPr>
      <w:r w:rsidRPr="0063041D">
        <w:rPr>
          <w:rFonts w:cs="System Font"/>
          <w:sz w:val="22"/>
          <w:szCs w:val="22"/>
        </w:rPr>
        <w:t>    </w:t>
      </w:r>
      <w:r w:rsidRPr="00AF77E7">
        <w:rPr>
          <w:rFonts w:cs="System Font"/>
        </w:rPr>
        <w:t>•    Provided high-quality customer service in a busy café environment.</w:t>
      </w:r>
    </w:p>
    <w:p w14:paraId="482C40EE" w14:textId="77777777" w:rsidR="00AF77E7" w:rsidRPr="00AF77E7" w:rsidRDefault="00AF77E7" w:rsidP="00AF7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rPr>
      </w:pPr>
      <w:r w:rsidRPr="00AF77E7">
        <w:rPr>
          <w:rFonts w:cs="System Font"/>
        </w:rPr>
        <w:t>    • </w:t>
      </w:r>
      <w:r w:rsidRPr="00AF77E7">
        <w:rPr>
          <w:rFonts w:cstheme="minorHAnsi"/>
        </w:rPr>
        <w:t>   Managed orders, payments and telephone bookings.</w:t>
      </w:r>
    </w:p>
    <w:p w14:paraId="5D158F1E" w14:textId="77777777" w:rsidR="00AF77E7" w:rsidRPr="00AF77E7" w:rsidRDefault="00AF77E7" w:rsidP="00AF7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rPr>
      </w:pPr>
      <w:r w:rsidRPr="00AF77E7">
        <w:rPr>
          <w:rFonts w:cstheme="minorHAnsi"/>
        </w:rPr>
        <w:t>    •    Assisted with stock checks and supplier orders.</w:t>
      </w:r>
    </w:p>
    <w:p w14:paraId="3D085D17" w14:textId="5DC8B748" w:rsidR="00AF77E7" w:rsidRPr="00AF77E7" w:rsidRDefault="00AF77E7" w:rsidP="00AF7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rPr>
      </w:pPr>
      <w:r w:rsidRPr="00AF77E7">
        <w:rPr>
          <w:rFonts w:cstheme="minorHAnsi"/>
        </w:rPr>
        <w:t>    •    Regularly took on additional leadership responsibilities and supported the management of the café.</w:t>
      </w:r>
    </w:p>
    <w:sdt>
      <w:sdtPr>
        <w:id w:val="720946933"/>
        <w:placeholder>
          <w:docPart w:val="7351914ACF747B459B9F94F826B0D0F4"/>
        </w:placeholder>
        <w:temporary/>
        <w:showingPlcHdr/>
        <w15:appearance w15:val="hidden"/>
      </w:sdtPr>
      <w:sdtContent>
        <w:p w14:paraId="79CCB07E" w14:textId="77777777" w:rsidR="00763273" w:rsidRDefault="00000000">
          <w:pPr>
            <w:pStyle w:val="Heading1"/>
          </w:pPr>
          <w:r>
            <w:t>Education</w:t>
          </w:r>
        </w:p>
      </w:sdtContent>
    </w:sdt>
    <w:p w14:paraId="191633A7" w14:textId="77777777" w:rsidR="00AF77E7" w:rsidRPr="0063041D" w:rsidRDefault="00AF77E7" w:rsidP="00AF7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sz w:val="22"/>
          <w:szCs w:val="22"/>
        </w:rPr>
      </w:pPr>
      <w:r w:rsidRPr="0063041D">
        <w:rPr>
          <w:rFonts w:cs="System Font"/>
          <w:b/>
          <w:bCs/>
          <w:sz w:val="22"/>
          <w:szCs w:val="22"/>
        </w:rPr>
        <w:t>University of Wales Trinity Saint David</w:t>
      </w:r>
      <w:r>
        <w:rPr>
          <w:rFonts w:cs="System Font"/>
          <w:b/>
          <w:bCs/>
          <w:sz w:val="22"/>
        </w:rPr>
        <w:t xml:space="preserve">, </w:t>
      </w:r>
      <w:r w:rsidRPr="0063041D">
        <w:rPr>
          <w:rFonts w:cs="System Font"/>
          <w:b/>
          <w:bCs/>
          <w:sz w:val="22"/>
          <w:szCs w:val="22"/>
        </w:rPr>
        <w:t>Birmingham</w:t>
      </w:r>
    </w:p>
    <w:p w14:paraId="3674C339" w14:textId="43306465" w:rsidR="00AF77E7" w:rsidRDefault="00364041" w:rsidP="00AF7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b/>
          <w:bCs/>
          <w:sz w:val="21"/>
        </w:rPr>
      </w:pPr>
      <w:r w:rsidRPr="00364041">
        <w:rPr>
          <w:rFonts w:cs="System Font"/>
          <w:sz w:val="21"/>
        </w:rPr>
        <w:t xml:space="preserve">Business Skills for the Workplace </w:t>
      </w:r>
      <w:r w:rsidR="00AF77E7" w:rsidRPr="00364041">
        <w:rPr>
          <w:rFonts w:cs="System Font"/>
          <w:b/>
          <w:bCs/>
          <w:sz w:val="21"/>
        </w:rPr>
        <w:t>December 2025 – Present</w:t>
      </w:r>
    </w:p>
    <w:p w14:paraId="05EBD8B4" w14:textId="77777777" w:rsidR="00364041" w:rsidRPr="00364041" w:rsidRDefault="00364041" w:rsidP="00AF7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sz w:val="21"/>
        </w:rPr>
      </w:pPr>
    </w:p>
    <w:p w14:paraId="38723A93" w14:textId="77777777" w:rsidR="00AF77E7" w:rsidRPr="0063041D" w:rsidRDefault="00AF77E7" w:rsidP="00AF7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sz w:val="22"/>
          <w:szCs w:val="22"/>
        </w:rPr>
      </w:pPr>
      <w:r w:rsidRPr="0063041D">
        <w:rPr>
          <w:rFonts w:cs="System Font"/>
          <w:b/>
          <w:bCs/>
          <w:sz w:val="22"/>
          <w:szCs w:val="22"/>
        </w:rPr>
        <w:t>Ashlawn School Sixth Form</w:t>
      </w:r>
    </w:p>
    <w:p w14:paraId="0D5C4938" w14:textId="65BA6D13" w:rsidR="00AF77E7" w:rsidRPr="00364041" w:rsidRDefault="00AF77E7" w:rsidP="00AF7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szCs w:val="18"/>
        </w:rPr>
      </w:pPr>
      <w:r w:rsidRPr="00364041">
        <w:rPr>
          <w:rFonts w:cs="System Font"/>
          <w:szCs w:val="18"/>
        </w:rPr>
        <w:t xml:space="preserve">A Levels: English Literature (C), Psychology (C), Media Studies (C) | </w:t>
      </w:r>
      <w:r w:rsidRPr="00364041">
        <w:rPr>
          <w:rFonts w:cs="System Font"/>
          <w:b/>
          <w:bCs/>
          <w:szCs w:val="18"/>
        </w:rPr>
        <w:t>2019–2021</w:t>
      </w:r>
    </w:p>
    <w:p w14:paraId="1DC7AB29" w14:textId="77777777" w:rsidR="00AF77E7" w:rsidRPr="0063041D" w:rsidRDefault="00AF77E7" w:rsidP="00AF7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sz w:val="22"/>
          <w:szCs w:val="22"/>
        </w:rPr>
      </w:pPr>
    </w:p>
    <w:p w14:paraId="2871B2B3" w14:textId="77777777" w:rsidR="00AF77E7" w:rsidRPr="0063041D" w:rsidRDefault="00AF77E7" w:rsidP="00AF7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sz w:val="22"/>
          <w:szCs w:val="22"/>
        </w:rPr>
      </w:pPr>
      <w:r w:rsidRPr="0063041D">
        <w:rPr>
          <w:rFonts w:cs="System Font"/>
          <w:b/>
          <w:bCs/>
          <w:sz w:val="22"/>
          <w:szCs w:val="22"/>
        </w:rPr>
        <w:t>Ashlawn School</w:t>
      </w:r>
    </w:p>
    <w:p w14:paraId="3C9BD499" w14:textId="02A3ECA7" w:rsidR="00763273" w:rsidRPr="00364041" w:rsidRDefault="00AF77E7" w:rsidP="00AF7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szCs w:val="18"/>
        </w:rPr>
      </w:pPr>
      <w:r w:rsidRPr="00364041">
        <w:rPr>
          <w:rFonts w:cs="System Font"/>
          <w:szCs w:val="18"/>
        </w:rPr>
        <w:t xml:space="preserve">GCSEs including </w:t>
      </w:r>
      <w:proofErr w:type="spellStart"/>
      <w:r w:rsidRPr="00364041">
        <w:rPr>
          <w:rFonts w:cs="System Font"/>
          <w:szCs w:val="18"/>
        </w:rPr>
        <w:t>Maths</w:t>
      </w:r>
      <w:proofErr w:type="spellEnd"/>
      <w:r w:rsidRPr="00364041">
        <w:rPr>
          <w:rFonts w:cs="System Font"/>
          <w:szCs w:val="18"/>
        </w:rPr>
        <w:t xml:space="preserve"> (4), English Language (5), English Literature (5), Art &amp; Design (6) | </w:t>
      </w:r>
      <w:r w:rsidRPr="00364041">
        <w:rPr>
          <w:rFonts w:cs="System Font"/>
          <w:b/>
          <w:bCs/>
          <w:szCs w:val="18"/>
        </w:rPr>
        <w:t>2014–2019</w:t>
      </w:r>
    </w:p>
    <w:p w14:paraId="4137D0F7" w14:textId="1868B0DC" w:rsidR="00763273" w:rsidRDefault="00AF77E7">
      <w:pPr>
        <w:pStyle w:val="Heading1"/>
      </w:pPr>
      <w:r w:rsidRPr="00AF77E7">
        <w:lastRenderedPageBreak/>
        <w:t>ADDITIONAL EXPERIENCE</w:t>
      </w:r>
    </w:p>
    <w:p w14:paraId="558DC36C" w14:textId="77777777" w:rsidR="00AF77E7" w:rsidRPr="0063041D" w:rsidRDefault="00AF77E7" w:rsidP="00AF7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sz w:val="22"/>
          <w:szCs w:val="22"/>
        </w:rPr>
      </w:pPr>
      <w:r w:rsidRPr="0063041D">
        <w:rPr>
          <w:rFonts w:ascii="System Font" w:hAnsi="System Font" w:cs="System Font"/>
          <w:b/>
          <w:bCs/>
          <w:sz w:val="22"/>
          <w:szCs w:val="22"/>
        </w:rPr>
        <w:t>Teaching Assistant — Saint Marie’s Primary School</w:t>
      </w:r>
      <w:r w:rsidRPr="0063041D">
        <w:rPr>
          <w:rFonts w:ascii="System Font" w:hAnsi="System Font" w:cs="System Font"/>
          <w:sz w:val="22"/>
          <w:szCs w:val="22"/>
        </w:rPr>
        <w:t xml:space="preserve"> | </w:t>
      </w:r>
      <w:r w:rsidRPr="0063041D">
        <w:rPr>
          <w:rFonts w:ascii="System Font" w:hAnsi="System Font" w:cs="System Font"/>
          <w:i/>
          <w:iCs/>
          <w:sz w:val="22"/>
          <w:szCs w:val="22"/>
        </w:rPr>
        <w:t>2020</w:t>
      </w:r>
    </w:p>
    <w:p w14:paraId="3A8EF91A" w14:textId="77777777" w:rsidR="00AF77E7" w:rsidRPr="0063041D" w:rsidRDefault="00AF77E7" w:rsidP="00AF7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sz w:val="22"/>
          <w:szCs w:val="22"/>
        </w:rPr>
      </w:pPr>
      <w:r w:rsidRPr="0063041D">
        <w:rPr>
          <w:rFonts w:ascii="System Font" w:hAnsi="System Font" w:cs="System Font"/>
          <w:sz w:val="22"/>
          <w:szCs w:val="22"/>
        </w:rPr>
        <w:t>Supported children with classroom activities, reading and supervised break/lunchtime activities.</w:t>
      </w:r>
    </w:p>
    <w:p w14:paraId="19F71F62" w14:textId="77777777" w:rsidR="00AF77E7" w:rsidRPr="0063041D" w:rsidRDefault="00AF77E7" w:rsidP="00AF7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sz w:val="22"/>
          <w:szCs w:val="22"/>
        </w:rPr>
      </w:pPr>
    </w:p>
    <w:p w14:paraId="387BAA46" w14:textId="77777777" w:rsidR="00AF77E7" w:rsidRPr="0063041D" w:rsidRDefault="00AF77E7" w:rsidP="00AF7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sz w:val="22"/>
          <w:szCs w:val="22"/>
        </w:rPr>
      </w:pPr>
      <w:r w:rsidRPr="0063041D">
        <w:rPr>
          <w:rFonts w:ascii="System Font" w:hAnsi="System Font" w:cs="System Font"/>
          <w:b/>
          <w:bCs/>
          <w:sz w:val="22"/>
          <w:szCs w:val="22"/>
        </w:rPr>
        <w:t>Volunteer Sports Coach — Rugby &amp; Northampton Athletics Club</w:t>
      </w:r>
      <w:r w:rsidRPr="0063041D">
        <w:rPr>
          <w:rFonts w:ascii="System Font" w:hAnsi="System Font" w:cs="System Font"/>
          <w:sz w:val="22"/>
          <w:szCs w:val="22"/>
        </w:rPr>
        <w:t xml:space="preserve"> | </w:t>
      </w:r>
      <w:r w:rsidRPr="0063041D">
        <w:rPr>
          <w:rFonts w:ascii="System Font" w:hAnsi="System Font" w:cs="System Font"/>
          <w:i/>
          <w:iCs/>
          <w:sz w:val="22"/>
          <w:szCs w:val="22"/>
        </w:rPr>
        <w:t>2019</w:t>
      </w:r>
    </w:p>
    <w:p w14:paraId="7B4017B1" w14:textId="77777777" w:rsidR="00AF77E7" w:rsidRPr="0063041D" w:rsidRDefault="00AF77E7" w:rsidP="00AF77E7">
      <w:pPr>
        <w:rPr>
          <w:sz w:val="22"/>
          <w:szCs w:val="22"/>
        </w:rPr>
      </w:pPr>
      <w:r w:rsidRPr="0063041D">
        <w:rPr>
          <w:rFonts w:ascii="System Font" w:hAnsi="System Font" w:cs="System Font"/>
          <w:sz w:val="22"/>
          <w:szCs w:val="22"/>
        </w:rPr>
        <w:t>Coached young athletes, planned activities and promoted teamwork and safe participation.</w:t>
      </w:r>
    </w:p>
    <w:p w14:paraId="35C8ACFA" w14:textId="6E823B81" w:rsidR="00AF77E7" w:rsidRPr="00364041" w:rsidRDefault="00AF77E7" w:rsidP="00AF7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color w:val="000000" w:themeColor="text1"/>
          <w:sz w:val="24"/>
          <w:szCs w:val="24"/>
        </w:rPr>
      </w:pPr>
      <w:r w:rsidRPr="00364041">
        <w:rPr>
          <w:rFonts w:cs="System Font"/>
          <w:b/>
          <w:bCs/>
          <w:color w:val="000000" w:themeColor="text1"/>
          <w:sz w:val="24"/>
          <w:szCs w:val="24"/>
        </w:rPr>
        <w:t>KEY SKILLS</w:t>
      </w:r>
    </w:p>
    <w:p w14:paraId="6EA0B07C" w14:textId="77777777" w:rsidR="00AF77E7" w:rsidRPr="00AF77E7" w:rsidRDefault="00AF77E7" w:rsidP="00AF7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szCs w:val="18"/>
        </w:rPr>
      </w:pPr>
      <w:r w:rsidRPr="00AF77E7">
        <w:rPr>
          <w:rFonts w:cs="System Font"/>
          <w:szCs w:val="18"/>
        </w:rPr>
        <w:t xml:space="preserve">Communication • Customer Service • Teamwork • Leadership • </w:t>
      </w:r>
      <w:proofErr w:type="spellStart"/>
      <w:r w:rsidRPr="00AF77E7">
        <w:rPr>
          <w:rFonts w:cs="System Font"/>
          <w:szCs w:val="18"/>
        </w:rPr>
        <w:t>Organisation</w:t>
      </w:r>
      <w:proofErr w:type="spellEnd"/>
      <w:r w:rsidRPr="00AF77E7">
        <w:rPr>
          <w:rFonts w:cs="System Font"/>
          <w:szCs w:val="18"/>
        </w:rPr>
        <w:t xml:space="preserve"> • Time Management • Problem Solving • Attention to Detail • Adaptability • Working Under Pressure</w:t>
      </w:r>
    </w:p>
    <w:p w14:paraId="259F71B2" w14:textId="566C6A58" w:rsidR="00AF77E7" w:rsidRPr="0063041D" w:rsidRDefault="00AF77E7" w:rsidP="00AF7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sz w:val="26"/>
          <w:szCs w:val="26"/>
        </w:rPr>
      </w:pPr>
    </w:p>
    <w:p w14:paraId="626A76A9" w14:textId="1531B994" w:rsidR="00AF77E7" w:rsidRPr="00364041" w:rsidRDefault="00AF77E7" w:rsidP="00AF7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color w:val="000000" w:themeColor="text1"/>
          <w:sz w:val="24"/>
          <w:szCs w:val="24"/>
        </w:rPr>
      </w:pPr>
      <w:r w:rsidRPr="00364041">
        <w:rPr>
          <w:rFonts w:cs="System Font"/>
          <w:b/>
          <w:bCs/>
          <w:color w:val="000000" w:themeColor="text1"/>
          <w:sz w:val="24"/>
          <w:szCs w:val="24"/>
        </w:rPr>
        <w:t>INTERESTS</w:t>
      </w:r>
    </w:p>
    <w:p w14:paraId="295710EE" w14:textId="77777777" w:rsidR="00AF77E7" w:rsidRPr="00364041" w:rsidRDefault="00AF77E7" w:rsidP="00AF77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System Font"/>
          <w:szCs w:val="18"/>
        </w:rPr>
      </w:pPr>
      <w:r w:rsidRPr="00364041">
        <w:rPr>
          <w:rFonts w:cs="System Font"/>
          <w:szCs w:val="18"/>
        </w:rPr>
        <w:t>Competitive athletics and fitness, with over 11 years of involvement in Rugby &amp; Northampton Athletics Club. I enjoy strength training and maintaining an active lifestyle, which has developed my discipline, consistency and goal-oriented approach.</w:t>
      </w:r>
    </w:p>
    <w:p w14:paraId="7DC09C94" w14:textId="0B6C7B32" w:rsidR="00C2297F" w:rsidRDefault="00C2297F" w:rsidP="00AF77E7">
      <w:pPr>
        <w:pStyle w:val="ListBullet"/>
        <w:numPr>
          <w:ilvl w:val="0"/>
          <w:numId w:val="0"/>
        </w:numPr>
        <w:ind w:left="216" w:hanging="216"/>
      </w:pPr>
    </w:p>
    <w:p w14:paraId="16982A3F" w14:textId="0F17C2FC" w:rsidR="00C2297F" w:rsidRDefault="00C2297F">
      <w:r>
        <w:br w:type="page"/>
      </w:r>
      <w:r>
        <w:rPr>
          <w:noProof/>
        </w:rPr>
        <w:lastRenderedPageBreak/>
        <w:drawing>
          <wp:inline distT="0" distB="0" distL="0" distR="0" wp14:anchorId="1D9FEDF4" wp14:editId="7F24A843">
            <wp:extent cx="6858000" cy="7122160"/>
            <wp:effectExtent l="0" t="0" r="0" b="2540"/>
            <wp:docPr id="817934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934644" name="Picture 817934644"/>
                    <pic:cNvPicPr/>
                  </pic:nvPicPr>
                  <pic:blipFill>
                    <a:blip r:embed="rId8">
                      <a:extLst>
                        <a:ext uri="{28A0092B-C50C-407E-A947-70E740481C1C}">
                          <a14:useLocalDpi xmlns:a14="http://schemas.microsoft.com/office/drawing/2010/main" val="0"/>
                        </a:ext>
                      </a:extLst>
                    </a:blip>
                    <a:stretch>
                      <a:fillRect/>
                    </a:stretch>
                  </pic:blipFill>
                  <pic:spPr>
                    <a:xfrm>
                      <a:off x="0" y="0"/>
                      <a:ext cx="6858000" cy="7122160"/>
                    </a:xfrm>
                    <a:prstGeom prst="rect">
                      <a:avLst/>
                    </a:prstGeom>
                  </pic:spPr>
                </pic:pic>
              </a:graphicData>
            </a:graphic>
          </wp:inline>
        </w:drawing>
      </w:r>
    </w:p>
    <w:p w14:paraId="03CAA88C" w14:textId="77777777" w:rsidR="00C2297F" w:rsidRDefault="00C2297F"/>
    <w:p w14:paraId="20E6A9E2" w14:textId="77777777" w:rsidR="00C2297F" w:rsidRDefault="00C2297F"/>
    <w:p w14:paraId="1D02EB77" w14:textId="77777777" w:rsidR="00C2297F" w:rsidRDefault="00C2297F"/>
    <w:p w14:paraId="418C38AD" w14:textId="77777777" w:rsidR="00C2297F" w:rsidRDefault="00C2297F"/>
    <w:p w14:paraId="7D564003" w14:textId="70E2B22A" w:rsidR="00C2297F" w:rsidRDefault="00C2297F">
      <w:r>
        <w:t>t</w:t>
      </w:r>
    </w:p>
    <w:p w14:paraId="63AC514E" w14:textId="77777777" w:rsidR="00C2297F" w:rsidRDefault="00C2297F"/>
    <w:p w14:paraId="6699829C" w14:textId="5D052638" w:rsidR="00C2297F" w:rsidRPr="00C2297F" w:rsidRDefault="00C2297F" w:rsidP="00C229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color w:val="000000" w:themeColor="text1"/>
          <w:sz w:val="26"/>
          <w:szCs w:val="26"/>
        </w:rPr>
      </w:pPr>
      <w:r w:rsidRPr="00C2297F">
        <w:rPr>
          <w:rFonts w:ascii="System Font" w:hAnsi="System Font" w:cs="System Font"/>
          <w:b/>
          <w:bCs/>
          <w:color w:val="000000" w:themeColor="text1"/>
          <w:sz w:val="26"/>
          <w:szCs w:val="26"/>
        </w:rPr>
        <w:lastRenderedPageBreak/>
        <w:t>Cover Letter:  Primary School Teaching Assistan</w:t>
      </w:r>
      <w:r w:rsidRPr="00C2297F">
        <w:rPr>
          <w:rFonts w:ascii="System Font" w:hAnsi="System Font" w:cs="System Font"/>
          <w:b/>
          <w:bCs/>
          <w:color w:val="000000" w:themeColor="text1"/>
          <w:sz w:val="26"/>
          <w:szCs w:val="26"/>
        </w:rPr>
        <w:t xml:space="preserve">t </w:t>
      </w:r>
      <w:r w:rsidRPr="00C2297F">
        <w:rPr>
          <w:rFonts w:ascii="System Font" w:hAnsi="System Font" w:cs="System Font"/>
          <w:b/>
          <w:bCs/>
          <w:color w:val="000000" w:themeColor="text1"/>
          <w:sz w:val="26"/>
          <w:szCs w:val="26"/>
        </w:rPr>
        <w:t>Tialanthia Lynch</w:t>
      </w:r>
    </w:p>
    <w:p w14:paraId="2A347EB4" w14:textId="77777777" w:rsidR="00C2297F" w:rsidRPr="00C2297F" w:rsidRDefault="00C2297F" w:rsidP="00C229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color w:val="000000" w:themeColor="text1"/>
          <w:sz w:val="26"/>
          <w:szCs w:val="26"/>
        </w:rPr>
      </w:pPr>
      <w:r w:rsidRPr="00C2297F">
        <w:rPr>
          <w:rFonts w:ascii="System Font" w:hAnsi="System Font" w:cs="System Font"/>
          <w:color w:val="000000" w:themeColor="text1"/>
          <w:sz w:val="26"/>
          <w:szCs w:val="26"/>
        </w:rPr>
        <w:t>Birmingham, UK</w:t>
      </w:r>
    </w:p>
    <w:p w14:paraId="3AED85AD" w14:textId="77777777" w:rsidR="00C2297F" w:rsidRPr="00C2297F" w:rsidRDefault="00C2297F" w:rsidP="00C229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color w:val="000000" w:themeColor="text1"/>
          <w:sz w:val="26"/>
          <w:szCs w:val="26"/>
        </w:rPr>
      </w:pPr>
      <w:r w:rsidRPr="00C2297F">
        <w:rPr>
          <w:rFonts w:ascii="System Font" w:hAnsi="System Font" w:cs="System Font"/>
          <w:color w:val="000000" w:themeColor="text1"/>
          <w:sz w:val="26"/>
          <w:szCs w:val="26"/>
        </w:rPr>
        <w:t>07481184114</w:t>
      </w:r>
    </w:p>
    <w:p w14:paraId="452DFFDC" w14:textId="77777777" w:rsidR="00C2297F" w:rsidRPr="00C2297F" w:rsidRDefault="00C2297F" w:rsidP="00C229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color w:val="000000" w:themeColor="text1"/>
          <w:sz w:val="26"/>
          <w:szCs w:val="26"/>
        </w:rPr>
      </w:pPr>
      <w:r w:rsidRPr="00C2297F">
        <w:rPr>
          <w:rFonts w:ascii="System Font" w:hAnsi="System Font" w:cs="System Font"/>
          <w:color w:val="000000" w:themeColor="text1"/>
          <w:sz w:val="26"/>
          <w:szCs w:val="26"/>
        </w:rPr>
        <w:t>tialanthialynch@gmail.com</w:t>
      </w:r>
    </w:p>
    <w:p w14:paraId="10BD75BD" w14:textId="77777777" w:rsidR="00C2297F" w:rsidRPr="00C2297F" w:rsidRDefault="00C2297F" w:rsidP="00C229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color w:val="000000" w:themeColor="text1"/>
          <w:sz w:val="26"/>
          <w:szCs w:val="26"/>
        </w:rPr>
      </w:pPr>
    </w:p>
    <w:p w14:paraId="4F5A8CD4" w14:textId="77777777" w:rsidR="00C2297F" w:rsidRPr="00C2297F" w:rsidRDefault="00C2297F" w:rsidP="00C229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color w:val="000000" w:themeColor="text1"/>
          <w:sz w:val="26"/>
          <w:szCs w:val="26"/>
        </w:rPr>
      </w:pPr>
      <w:r w:rsidRPr="00C2297F">
        <w:rPr>
          <w:rFonts w:ascii="System Font" w:hAnsi="System Font" w:cs="System Font"/>
          <w:color w:val="000000" w:themeColor="text1"/>
          <w:sz w:val="26"/>
          <w:szCs w:val="26"/>
        </w:rPr>
        <w:t>19</w:t>
      </w:r>
      <w:r w:rsidRPr="00C2297F">
        <w:rPr>
          <w:rFonts w:ascii="System Font" w:hAnsi="System Font" w:cs="System Font"/>
          <w:color w:val="000000" w:themeColor="text1"/>
          <w:sz w:val="26"/>
          <w:szCs w:val="26"/>
          <w:vertAlign w:val="superscript"/>
        </w:rPr>
        <w:t>th</w:t>
      </w:r>
      <w:r w:rsidRPr="00C2297F">
        <w:rPr>
          <w:rFonts w:ascii="System Font" w:hAnsi="System Font" w:cs="System Font"/>
          <w:color w:val="000000" w:themeColor="text1"/>
          <w:sz w:val="26"/>
          <w:szCs w:val="26"/>
        </w:rPr>
        <w:t xml:space="preserve"> October 2026</w:t>
      </w:r>
    </w:p>
    <w:p w14:paraId="5FD9918E" w14:textId="77777777" w:rsidR="00C2297F" w:rsidRPr="00C2297F" w:rsidRDefault="00C2297F" w:rsidP="00C229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color w:val="000000" w:themeColor="text1"/>
          <w:sz w:val="26"/>
          <w:szCs w:val="26"/>
        </w:rPr>
      </w:pPr>
    </w:p>
    <w:p w14:paraId="38B1EE0C" w14:textId="77777777" w:rsidR="00C2297F" w:rsidRPr="00C2297F" w:rsidRDefault="00C2297F" w:rsidP="00C229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color w:val="000000" w:themeColor="text1"/>
          <w:sz w:val="26"/>
          <w:szCs w:val="26"/>
        </w:rPr>
      </w:pPr>
      <w:r w:rsidRPr="00C2297F">
        <w:rPr>
          <w:rFonts w:ascii="System Font" w:hAnsi="System Font" w:cs="System Font"/>
          <w:color w:val="000000" w:themeColor="text1"/>
          <w:sz w:val="26"/>
          <w:szCs w:val="26"/>
        </w:rPr>
        <w:t>Hiring Manager</w:t>
      </w:r>
    </w:p>
    <w:p w14:paraId="1D0606B2" w14:textId="77777777" w:rsidR="00C2297F" w:rsidRPr="00C2297F" w:rsidRDefault="00C2297F" w:rsidP="00C229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color w:val="000000" w:themeColor="text1"/>
          <w:sz w:val="26"/>
          <w:szCs w:val="26"/>
        </w:rPr>
      </w:pPr>
      <w:r w:rsidRPr="00C2297F">
        <w:rPr>
          <w:rFonts w:ascii="System Font" w:hAnsi="System Font" w:cs="System Font"/>
          <w:color w:val="000000" w:themeColor="text1"/>
          <w:sz w:val="26"/>
          <w:szCs w:val="26"/>
        </w:rPr>
        <w:t>Schools Mutual Services</w:t>
      </w:r>
    </w:p>
    <w:p w14:paraId="0B3BA752" w14:textId="77777777" w:rsidR="00C2297F" w:rsidRPr="00C2297F" w:rsidRDefault="00C2297F" w:rsidP="00C229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color w:val="000000" w:themeColor="text1"/>
          <w:sz w:val="26"/>
          <w:szCs w:val="26"/>
        </w:rPr>
      </w:pPr>
    </w:p>
    <w:p w14:paraId="0A8EA14D" w14:textId="77777777" w:rsidR="00C2297F" w:rsidRPr="00C2297F" w:rsidRDefault="00C2297F" w:rsidP="00C229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color w:val="000000" w:themeColor="text1"/>
          <w:sz w:val="26"/>
          <w:szCs w:val="26"/>
        </w:rPr>
      </w:pPr>
      <w:r w:rsidRPr="00C2297F">
        <w:rPr>
          <w:rFonts w:ascii="System Font" w:hAnsi="System Font" w:cs="System Font"/>
          <w:b/>
          <w:bCs/>
          <w:color w:val="000000" w:themeColor="text1"/>
          <w:sz w:val="26"/>
          <w:szCs w:val="26"/>
        </w:rPr>
        <w:t>Dear Hiring Manager,</w:t>
      </w:r>
    </w:p>
    <w:p w14:paraId="1CCEB668" w14:textId="77777777" w:rsidR="00C2297F" w:rsidRPr="00C2297F" w:rsidRDefault="00C2297F" w:rsidP="00C229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color w:val="000000" w:themeColor="text1"/>
          <w:sz w:val="26"/>
          <w:szCs w:val="26"/>
        </w:rPr>
      </w:pPr>
    </w:p>
    <w:p w14:paraId="4138666F" w14:textId="77777777" w:rsidR="00C2297F" w:rsidRPr="00C2297F" w:rsidRDefault="00C2297F" w:rsidP="00C229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color w:val="000000" w:themeColor="text1"/>
          <w:sz w:val="26"/>
          <w:szCs w:val="26"/>
        </w:rPr>
      </w:pPr>
      <w:r w:rsidRPr="00C2297F">
        <w:rPr>
          <w:rFonts w:ascii="System Font" w:hAnsi="System Font" w:cs="System Font"/>
          <w:b/>
          <w:bCs/>
          <w:color w:val="000000" w:themeColor="text1"/>
          <w:sz w:val="26"/>
          <w:szCs w:val="26"/>
        </w:rPr>
        <w:t>Re: Application for the position of Primary School Teaching Assistant</w:t>
      </w:r>
    </w:p>
    <w:p w14:paraId="2BBE8213" w14:textId="77777777" w:rsidR="00C2297F" w:rsidRPr="00C2297F" w:rsidRDefault="00C2297F" w:rsidP="00C229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color w:val="000000" w:themeColor="text1"/>
          <w:sz w:val="26"/>
          <w:szCs w:val="26"/>
        </w:rPr>
      </w:pPr>
    </w:p>
    <w:p w14:paraId="4690CCE6" w14:textId="77777777" w:rsidR="00C2297F" w:rsidRPr="00C2297F" w:rsidRDefault="00C2297F" w:rsidP="00C229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color w:val="000000" w:themeColor="text1"/>
          <w:sz w:val="26"/>
          <w:szCs w:val="26"/>
        </w:rPr>
      </w:pPr>
      <w:r w:rsidRPr="00C2297F">
        <w:rPr>
          <w:rFonts w:ascii="System Font" w:hAnsi="System Font" w:cs="System Font"/>
          <w:color w:val="000000" w:themeColor="text1"/>
          <w:sz w:val="26"/>
          <w:szCs w:val="26"/>
        </w:rPr>
        <w:t>I am writing to express my interest in the Primary School Teaching Assistant position at your school. I am a motivated, patient and hardworking individual with previous experience supporting children in a primary school environment. I am keen to contribute to a positive learning environment where children feel supported, encouraged and able to reach their full potential.</w:t>
      </w:r>
    </w:p>
    <w:p w14:paraId="3C115DA9" w14:textId="77777777" w:rsidR="00C2297F" w:rsidRPr="00C2297F" w:rsidRDefault="00C2297F" w:rsidP="00C229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color w:val="000000" w:themeColor="text1"/>
          <w:sz w:val="26"/>
          <w:szCs w:val="26"/>
        </w:rPr>
      </w:pPr>
    </w:p>
    <w:p w14:paraId="0142E887" w14:textId="77777777" w:rsidR="00C2297F" w:rsidRPr="00C2297F" w:rsidRDefault="00C2297F" w:rsidP="00C229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color w:val="000000" w:themeColor="text1"/>
          <w:sz w:val="26"/>
          <w:szCs w:val="26"/>
        </w:rPr>
      </w:pPr>
      <w:r w:rsidRPr="00C2297F">
        <w:rPr>
          <w:rFonts w:ascii="System Font" w:hAnsi="System Font" w:cs="System Font"/>
          <w:color w:val="000000" w:themeColor="text1"/>
          <w:sz w:val="26"/>
          <w:szCs w:val="26"/>
        </w:rPr>
        <w:t xml:space="preserve">During my previous experience as a Teaching Assistant at Saint Marie’s Primary School, I supported children with classroom activities, assisted with reading and helped supervise pupils during break and lunchtime. This experience strengthened my communication and </w:t>
      </w:r>
      <w:proofErr w:type="spellStart"/>
      <w:r w:rsidRPr="00C2297F">
        <w:rPr>
          <w:rFonts w:ascii="System Font" w:hAnsi="System Font" w:cs="System Font"/>
          <w:color w:val="000000" w:themeColor="text1"/>
          <w:sz w:val="26"/>
          <w:szCs w:val="26"/>
        </w:rPr>
        <w:t>organisational</w:t>
      </w:r>
      <w:proofErr w:type="spellEnd"/>
      <w:r w:rsidRPr="00C2297F">
        <w:rPr>
          <w:rFonts w:ascii="System Font" w:hAnsi="System Font" w:cs="System Font"/>
          <w:color w:val="000000" w:themeColor="text1"/>
          <w:sz w:val="26"/>
          <w:szCs w:val="26"/>
        </w:rPr>
        <w:t xml:space="preserve"> skills and gave me an understanding of the importance of creating a safe, supportive and engaging environment for children. I particularly enjoyed helping pupils with their learning and encouraging them to participate in classroom activities.</w:t>
      </w:r>
    </w:p>
    <w:p w14:paraId="7EDF2522" w14:textId="77777777" w:rsidR="00C2297F" w:rsidRPr="00C2297F" w:rsidRDefault="00C2297F" w:rsidP="00C229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color w:val="000000" w:themeColor="text1"/>
          <w:sz w:val="26"/>
          <w:szCs w:val="26"/>
        </w:rPr>
      </w:pPr>
    </w:p>
    <w:p w14:paraId="51A07BFE" w14:textId="77777777" w:rsidR="00C2297F" w:rsidRPr="00C2297F" w:rsidRDefault="00C2297F" w:rsidP="00C229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color w:val="000000" w:themeColor="text1"/>
          <w:sz w:val="26"/>
          <w:szCs w:val="26"/>
        </w:rPr>
      </w:pPr>
      <w:r w:rsidRPr="00C2297F">
        <w:rPr>
          <w:rFonts w:ascii="System Font" w:hAnsi="System Font" w:cs="System Font"/>
          <w:color w:val="000000" w:themeColor="text1"/>
          <w:sz w:val="26"/>
          <w:szCs w:val="26"/>
        </w:rPr>
        <w:t>Alongside this experience, my employment in hospitality, including my roles at Starbucks and Café Rojo, has helped me develop strong interpersonal skills, patience and the ability to remain calm in busy situations. I have also taken on additional leadership responsibilities in my previous café role, demonstrating initiative, reliability and the ability to work effectively as part of a team. I believe these transferable skills would allow me to build positive relationships with pupils and work collaboratively with teachers and other school staff.</w:t>
      </w:r>
    </w:p>
    <w:p w14:paraId="14C1A135" w14:textId="77777777" w:rsidR="00C2297F" w:rsidRPr="00C2297F" w:rsidRDefault="00C2297F" w:rsidP="00C229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color w:val="000000" w:themeColor="text1"/>
          <w:sz w:val="26"/>
          <w:szCs w:val="26"/>
        </w:rPr>
      </w:pPr>
    </w:p>
    <w:p w14:paraId="6352313D" w14:textId="77777777" w:rsidR="00C2297F" w:rsidRPr="00C2297F" w:rsidRDefault="00C2297F" w:rsidP="00C229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color w:val="000000" w:themeColor="text1"/>
          <w:sz w:val="26"/>
          <w:szCs w:val="26"/>
        </w:rPr>
      </w:pPr>
      <w:r w:rsidRPr="00C2297F">
        <w:rPr>
          <w:rFonts w:ascii="System Font" w:hAnsi="System Font" w:cs="System Font"/>
          <w:color w:val="000000" w:themeColor="text1"/>
          <w:sz w:val="26"/>
          <w:szCs w:val="26"/>
        </w:rPr>
        <w:t xml:space="preserve">I am currently studying at the University of Wales Trinity Saint David, where I continue to develop my </w:t>
      </w:r>
      <w:proofErr w:type="spellStart"/>
      <w:r w:rsidRPr="00C2297F">
        <w:rPr>
          <w:rFonts w:ascii="System Font" w:hAnsi="System Font" w:cs="System Font"/>
          <w:color w:val="000000" w:themeColor="text1"/>
          <w:sz w:val="26"/>
          <w:szCs w:val="26"/>
        </w:rPr>
        <w:t>organisation</w:t>
      </w:r>
      <w:proofErr w:type="spellEnd"/>
      <w:r w:rsidRPr="00C2297F">
        <w:rPr>
          <w:rFonts w:ascii="System Font" w:hAnsi="System Font" w:cs="System Font"/>
          <w:color w:val="000000" w:themeColor="text1"/>
          <w:sz w:val="26"/>
          <w:szCs w:val="26"/>
        </w:rPr>
        <w:t>, time management and independent learning skills. I am enthusiastic about opportunities to develop professionally, gain further experience in education and contribute positively to children’s academic and personal development.</w:t>
      </w:r>
    </w:p>
    <w:p w14:paraId="6337D9D5" w14:textId="77777777" w:rsidR="00C2297F" w:rsidRPr="00C2297F" w:rsidRDefault="00C2297F" w:rsidP="00C229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color w:val="000000" w:themeColor="text1"/>
          <w:sz w:val="26"/>
          <w:szCs w:val="26"/>
        </w:rPr>
      </w:pPr>
    </w:p>
    <w:p w14:paraId="70ACB710" w14:textId="77777777" w:rsidR="00C2297F" w:rsidRPr="00C2297F" w:rsidRDefault="00C2297F" w:rsidP="00C229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color w:val="000000" w:themeColor="text1"/>
          <w:sz w:val="26"/>
          <w:szCs w:val="26"/>
        </w:rPr>
      </w:pPr>
      <w:r w:rsidRPr="00C2297F">
        <w:rPr>
          <w:rFonts w:ascii="System Font" w:hAnsi="System Font" w:cs="System Font"/>
          <w:color w:val="000000" w:themeColor="text1"/>
          <w:sz w:val="26"/>
          <w:szCs w:val="26"/>
        </w:rPr>
        <w:t>I would welcome the opportunity to discuss my suitability for this position further. Thank you for considering my application. I look forward to hearing from you.</w:t>
      </w:r>
    </w:p>
    <w:p w14:paraId="2CF7D63A" w14:textId="77777777" w:rsidR="00C2297F" w:rsidRPr="00C2297F" w:rsidRDefault="00C2297F" w:rsidP="00C229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color w:val="000000" w:themeColor="text1"/>
          <w:sz w:val="26"/>
          <w:szCs w:val="26"/>
        </w:rPr>
      </w:pPr>
    </w:p>
    <w:p w14:paraId="3AE23AD3" w14:textId="77777777" w:rsidR="00C2297F" w:rsidRPr="00C2297F" w:rsidRDefault="00C2297F" w:rsidP="00C229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color w:val="000000" w:themeColor="text1"/>
          <w:sz w:val="26"/>
          <w:szCs w:val="26"/>
        </w:rPr>
      </w:pPr>
      <w:r w:rsidRPr="00C2297F">
        <w:rPr>
          <w:rFonts w:ascii="System Font" w:hAnsi="System Font" w:cs="System Font"/>
          <w:b/>
          <w:bCs/>
          <w:color w:val="000000" w:themeColor="text1"/>
          <w:sz w:val="26"/>
          <w:szCs w:val="26"/>
        </w:rPr>
        <w:t>Yours sincerely,</w:t>
      </w:r>
    </w:p>
    <w:p w14:paraId="13F77CA2" w14:textId="77777777" w:rsidR="00C2297F" w:rsidRPr="00C2297F" w:rsidRDefault="00C2297F" w:rsidP="00C2297F">
      <w:pPr>
        <w:rPr>
          <w:color w:val="000000" w:themeColor="text1"/>
        </w:rPr>
      </w:pPr>
      <w:r w:rsidRPr="00C2297F">
        <w:rPr>
          <w:rFonts w:ascii="System Font" w:hAnsi="System Font" w:cs="System Font"/>
          <w:color w:val="000000" w:themeColor="text1"/>
          <w:sz w:val="26"/>
          <w:szCs w:val="26"/>
        </w:rPr>
        <w:t>Tialanthia Lynch</w:t>
      </w:r>
    </w:p>
    <w:p w14:paraId="2DF60324" w14:textId="77777777" w:rsidR="00763273" w:rsidRDefault="00763273" w:rsidP="00AF77E7">
      <w:pPr>
        <w:pStyle w:val="ListBullet"/>
        <w:numPr>
          <w:ilvl w:val="0"/>
          <w:numId w:val="0"/>
        </w:numPr>
        <w:ind w:left="216" w:hanging="216"/>
      </w:pPr>
    </w:p>
    <w:sectPr w:rsidR="00763273" w:rsidSect="00AF77E7">
      <w:pgSz w:w="12240" w:h="15840" w:code="1"/>
      <w:pgMar w:top="720" w:right="720" w:bottom="720" w:left="720" w:header="720" w:footer="108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82B0F" w14:textId="77777777" w:rsidR="00992E51" w:rsidRDefault="00992E51">
      <w:r>
        <w:separator/>
      </w:r>
    </w:p>
  </w:endnote>
  <w:endnote w:type="continuationSeparator" w:id="0">
    <w:p w14:paraId="09E7E8F7" w14:textId="77777777" w:rsidR="00992E51" w:rsidRDefault="00992E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System Font">
    <w:altName w:val="Calibri"/>
    <w:panose1 w:val="020B0604020202020204"/>
    <w:charset w:val="00"/>
    <w:family w:val="auto"/>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2710A4" w14:textId="77777777" w:rsidR="00992E51" w:rsidRDefault="00992E51">
      <w:r>
        <w:separator/>
      </w:r>
    </w:p>
  </w:footnote>
  <w:footnote w:type="continuationSeparator" w:id="0">
    <w:p w14:paraId="082ED3C9" w14:textId="77777777" w:rsidR="00992E51" w:rsidRDefault="00992E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0AC940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0C72B50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A02177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818159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A0C779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370F02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C9AFBD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C20943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FC2BA48"/>
    <w:lvl w:ilvl="0">
      <w:start w:val="1"/>
      <w:numFmt w:val="decimal"/>
      <w:lvlText w:val="%1."/>
      <w:lvlJc w:val="left"/>
      <w:pPr>
        <w:tabs>
          <w:tab w:val="num" w:pos="216"/>
        </w:tabs>
        <w:ind w:left="216" w:hanging="216"/>
      </w:pPr>
      <w:rPr>
        <w:rFonts w:hint="default"/>
      </w:rPr>
    </w:lvl>
  </w:abstractNum>
  <w:abstractNum w:abstractNumId="9" w15:restartNumberingAfterBreak="0">
    <w:nsid w:val="FFFFFF89"/>
    <w:multiLevelType w:val="singleLevel"/>
    <w:tmpl w:val="1E24A5A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2366419"/>
    <w:multiLevelType w:val="hybridMultilevel"/>
    <w:tmpl w:val="AC56CE1A"/>
    <w:lvl w:ilvl="0" w:tplc="B24CB166">
      <w:start w:val="1"/>
      <w:numFmt w:val="bullet"/>
      <w:lvlText w:val=""/>
      <w:lvlJc w:val="left"/>
      <w:pPr>
        <w:ind w:left="1440" w:hanging="360"/>
      </w:pPr>
      <w:rPr>
        <w:rFonts w:ascii="Symbol" w:hAnsi="Symbol" w:hint="default"/>
        <w:color w:val="7F7F7F" w:themeColor="text1" w:themeTint="8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454416C3"/>
    <w:multiLevelType w:val="hybridMultilevel"/>
    <w:tmpl w:val="1884BEFA"/>
    <w:lvl w:ilvl="0" w:tplc="F1084306">
      <w:start w:val="1"/>
      <w:numFmt w:val="bullet"/>
      <w:pStyle w:val="ListBullet"/>
      <w:lvlText w:val=""/>
      <w:lvlJc w:val="left"/>
      <w:pPr>
        <w:tabs>
          <w:tab w:val="num" w:pos="216"/>
        </w:tabs>
        <w:ind w:left="216" w:hanging="216"/>
      </w:pPr>
      <w:rPr>
        <w:rFonts w:ascii="Wingdings" w:hAnsi="Wingdings" w:hint="default"/>
        <w:color w:val="E3AB47" w:themeColor="accent1"/>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5454655"/>
    <w:multiLevelType w:val="hybridMultilevel"/>
    <w:tmpl w:val="7AB01E5C"/>
    <w:lvl w:ilvl="0" w:tplc="14FA4362">
      <w:start w:val="1"/>
      <w:numFmt w:val="decimal"/>
      <w:pStyle w:val="ListNumb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45409970">
    <w:abstractNumId w:val="9"/>
  </w:num>
  <w:num w:numId="2" w16cid:durableId="1354916048">
    <w:abstractNumId w:val="11"/>
  </w:num>
  <w:num w:numId="3" w16cid:durableId="1020085450">
    <w:abstractNumId w:val="10"/>
  </w:num>
  <w:num w:numId="4" w16cid:durableId="408187375">
    <w:abstractNumId w:val="7"/>
  </w:num>
  <w:num w:numId="5" w16cid:durableId="1907032341">
    <w:abstractNumId w:val="6"/>
  </w:num>
  <w:num w:numId="6" w16cid:durableId="1141506626">
    <w:abstractNumId w:val="5"/>
  </w:num>
  <w:num w:numId="7" w16cid:durableId="2049261374">
    <w:abstractNumId w:val="4"/>
  </w:num>
  <w:num w:numId="8" w16cid:durableId="118571146">
    <w:abstractNumId w:val="8"/>
  </w:num>
  <w:num w:numId="9" w16cid:durableId="882986713">
    <w:abstractNumId w:val="3"/>
  </w:num>
  <w:num w:numId="10" w16cid:durableId="684669063">
    <w:abstractNumId w:val="2"/>
  </w:num>
  <w:num w:numId="11" w16cid:durableId="866483201">
    <w:abstractNumId w:val="1"/>
  </w:num>
  <w:num w:numId="12" w16cid:durableId="1902909069">
    <w:abstractNumId w:val="0"/>
  </w:num>
  <w:num w:numId="13" w16cid:durableId="91648207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7E7"/>
    <w:rsid w:val="00364041"/>
    <w:rsid w:val="00763273"/>
    <w:rsid w:val="00992E51"/>
    <w:rsid w:val="00AF77E7"/>
    <w:rsid w:val="00C2297F"/>
    <w:rsid w:val="00D45E23"/>
    <w:rsid w:val="00F054F4"/>
    <w:rsid w:val="00F073AA"/>
    <w:rsid w:val="00FA2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95B31B"/>
  <w15:chartTrackingRefBased/>
  <w15:docId w15:val="{084964DA-81A3-1A49-9A29-EC45274DF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7F7F7F" w:themeColor="text1" w:themeTint="80"/>
        <w:lang w:val="en-US" w:eastAsia="ja-JP" w:bidi="ar-SA"/>
      </w:rPr>
    </w:rPrDefault>
    <w:pPrDefault>
      <w:pPr>
        <w:spacing w:after="18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top w:val="single" w:sz="24" w:space="5" w:color="262626" w:themeColor="text1" w:themeTint="D9"/>
        <w:bottom w:val="single" w:sz="8" w:space="5" w:color="7F7F7F" w:themeColor="text1" w:themeTint="80"/>
      </w:pBdr>
      <w:spacing w:before="240" w:after="160" w:line="240" w:lineRule="auto"/>
      <w:outlineLvl w:val="0"/>
    </w:pPr>
    <w:rPr>
      <w:rFonts w:asciiTheme="majorHAnsi" w:eastAsiaTheme="majorEastAsia" w:hAnsiTheme="majorHAnsi" w:cstheme="majorBidi"/>
      <w:b/>
      <w:caps/>
      <w:color w:val="0E0B05" w:themeColor="text2"/>
      <w:sz w:val="24"/>
      <w:szCs w:val="32"/>
    </w:rPr>
  </w:style>
  <w:style w:type="paragraph" w:styleId="Heading2">
    <w:name w:val="heading 2"/>
    <w:basedOn w:val="Normal"/>
    <w:next w:val="Normal"/>
    <w:link w:val="Heading2Char"/>
    <w:uiPriority w:val="9"/>
    <w:semiHidden/>
    <w:unhideWhenUsed/>
    <w:qFormat/>
    <w:pPr>
      <w:keepNext/>
      <w:keepLines/>
      <w:spacing w:before="40" w:after="0"/>
      <w:outlineLvl w:val="1"/>
    </w:pPr>
    <w:rPr>
      <w:rFonts w:asciiTheme="majorHAnsi" w:eastAsiaTheme="majorEastAsia" w:hAnsiTheme="majorHAnsi" w:cstheme="majorBidi"/>
      <w:color w:val="0E0B05" w:themeColor="text2"/>
      <w:sz w:val="22"/>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0E0B05" w:themeColor="text2"/>
      <w:sz w:val="24"/>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Cs/>
      <w:color w:val="0E0B05" w:themeColor="text2"/>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b/>
      <w:caps/>
      <w:color w:val="0E0B05" w:themeColor="text2"/>
      <w:sz w:val="18"/>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ajorHAnsi" w:eastAsiaTheme="majorEastAsia" w:hAnsiTheme="majorHAnsi" w:cstheme="majorBidi"/>
      <w:b/>
      <w:color w:val="0E0B05" w:themeColor="text2"/>
      <w:sz w:val="18"/>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ajorHAnsi" w:eastAsiaTheme="majorEastAsia" w:hAnsiTheme="majorHAnsi" w:cstheme="majorBidi"/>
      <w:iCs/>
      <w:color w:val="0E0B05" w:themeColor="text2"/>
      <w:sz w:val="18"/>
    </w:rPr>
  </w:style>
  <w:style w:type="paragraph" w:styleId="Heading8">
    <w:name w:val="heading 8"/>
    <w:basedOn w:val="Normal"/>
    <w:next w:val="Normal"/>
    <w:link w:val="Heading8Char"/>
    <w:uiPriority w:val="9"/>
    <w:semiHidden/>
    <w:unhideWhenUsed/>
    <w:qFormat/>
    <w:pPr>
      <w:keepNext/>
      <w:keepLines/>
      <w:spacing w:before="40" w:after="0"/>
      <w:outlineLvl w:val="7"/>
    </w:pPr>
    <w:rPr>
      <w:rFonts w:asciiTheme="majorHAnsi" w:eastAsiaTheme="majorEastAsia" w:hAnsiTheme="majorHAnsi" w:cstheme="majorBidi"/>
      <w:color w:val="0E0B05" w:themeColor="text2"/>
      <w:sz w:val="18"/>
      <w:szCs w:val="21"/>
    </w:rPr>
  </w:style>
  <w:style w:type="paragraph" w:styleId="Heading9">
    <w:name w:val="heading 9"/>
    <w:basedOn w:val="Normal"/>
    <w:next w:val="Normal"/>
    <w:link w:val="Heading9Char"/>
    <w:uiPriority w:val="9"/>
    <w:semiHidden/>
    <w:unhideWhenUsed/>
    <w:qFormat/>
    <w:pPr>
      <w:keepNext/>
      <w:keepLines/>
      <w:spacing w:before="40" w:after="0"/>
      <w:outlineLvl w:val="8"/>
    </w:pPr>
    <w:rPr>
      <w:rFonts w:asciiTheme="majorHAnsi" w:eastAsiaTheme="majorEastAsia" w:hAnsiTheme="majorHAnsi" w:cstheme="majorBidi"/>
      <w:b/>
      <w:iCs/>
      <w:color w:val="0E0B05" w:themeColor="text2"/>
      <w:sz w:val="16"/>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caps/>
      <w:color w:val="0E0B05" w:themeColor="text2"/>
      <w:sz w:val="24"/>
      <w:szCs w:val="32"/>
    </w:rPr>
  </w:style>
  <w:style w:type="paragraph" w:customStyle="1" w:styleId="ContactInfo">
    <w:name w:val="Contact Info"/>
    <w:basedOn w:val="Normal"/>
    <w:uiPriority w:val="2"/>
    <w:qFormat/>
    <w:pPr>
      <w:spacing w:after="540" w:line="288" w:lineRule="auto"/>
      <w:ind w:right="2880"/>
      <w:contextualSpacing/>
    </w:pPr>
    <w:rPr>
      <w:rFonts w:asciiTheme="majorHAnsi" w:hAnsiTheme="majorHAnsi"/>
      <w:sz w:val="24"/>
    </w:rPr>
  </w:style>
  <w:style w:type="paragraph" w:styleId="Title">
    <w:name w:val="Title"/>
    <w:basedOn w:val="Normal"/>
    <w:next w:val="Normal"/>
    <w:link w:val="TitleChar"/>
    <w:uiPriority w:val="10"/>
    <w:semiHidden/>
    <w:unhideWhenUsed/>
    <w:qFormat/>
    <w:pPr>
      <w:spacing w:before="120" w:line="192" w:lineRule="auto"/>
      <w:contextualSpacing/>
    </w:pPr>
    <w:rPr>
      <w:rFonts w:asciiTheme="majorHAnsi" w:eastAsiaTheme="majorEastAsia" w:hAnsiTheme="majorHAnsi" w:cstheme="majorBidi"/>
      <w:b/>
      <w:caps/>
      <w:color w:val="000000" w:themeColor="text1"/>
      <w:kern w:val="28"/>
      <w:sz w:val="70"/>
      <w:szCs w:val="56"/>
    </w:rPr>
  </w:style>
  <w:style w:type="paragraph" w:styleId="Subtitle">
    <w:name w:val="Subtitle"/>
    <w:basedOn w:val="Normal"/>
    <w:next w:val="Normal"/>
    <w:link w:val="SubtitleChar"/>
    <w:uiPriority w:val="11"/>
    <w:semiHidden/>
    <w:unhideWhenUsed/>
    <w:qFormat/>
    <w:pPr>
      <w:numPr>
        <w:ilvl w:val="1"/>
      </w:numPr>
      <w:spacing w:after="540" w:line="288" w:lineRule="auto"/>
      <w:ind w:right="2880"/>
      <w:contextualSpacing/>
    </w:pPr>
    <w:rPr>
      <w:rFonts w:asciiTheme="majorHAnsi" w:eastAsiaTheme="minorEastAsia" w:hAnsiTheme="majorHAnsi"/>
      <w:spacing w:val="15"/>
      <w:sz w:val="24"/>
      <w:szCs w:val="22"/>
    </w:rPr>
  </w:style>
  <w:style w:type="paragraph" w:styleId="ListBullet">
    <w:name w:val="List Bullet"/>
    <w:basedOn w:val="Normal"/>
    <w:uiPriority w:val="9"/>
    <w:qFormat/>
    <w:pPr>
      <w:numPr>
        <w:numId w:val="2"/>
      </w:numPr>
      <w:spacing w:after="120"/>
    </w:pPr>
  </w:style>
  <w:style w:type="character" w:styleId="PlaceholderText">
    <w:name w:val="Placeholder Text"/>
    <w:basedOn w:val="DefaultParagraphFont"/>
    <w:uiPriority w:val="99"/>
    <w:semiHidden/>
    <w:rPr>
      <w:color w:val="808080"/>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Cs/>
      <w:color w:val="0E0B05" w:themeColor="text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caps/>
      <w:color w:val="0E0B05" w:themeColor="text2"/>
      <w:sz w:val="18"/>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color w:val="0E0B05" w:themeColor="text2"/>
      <w:sz w:val="18"/>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olor w:val="0E0B05" w:themeColor="text2"/>
      <w:sz w:val="18"/>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0E0B05" w:themeColor="text2"/>
      <w:sz w:val="18"/>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Cs/>
      <w:color w:val="0E0B05" w:themeColor="text2"/>
      <w:sz w:val="16"/>
      <w:szCs w:val="21"/>
    </w:rPr>
  </w:style>
  <w:style w:type="character" w:styleId="SubtleEmphasis">
    <w:name w:val="Subtle Emphasis"/>
    <w:basedOn w:val="DefaultParagraphFont"/>
    <w:uiPriority w:val="19"/>
    <w:semiHidden/>
    <w:unhideWhenUsed/>
    <w:qFormat/>
    <w:rPr>
      <w:i w:val="0"/>
      <w:iCs/>
      <w:color w:val="262626" w:themeColor="text1" w:themeTint="D9"/>
    </w:rPr>
  </w:style>
  <w:style w:type="character" w:styleId="BookTitle">
    <w:name w:val="Book Title"/>
    <w:basedOn w:val="DefaultParagraphFont"/>
    <w:uiPriority w:val="33"/>
    <w:semiHidden/>
    <w:unhideWhenUsed/>
    <w:qFormat/>
    <w:rPr>
      <w:b w:val="0"/>
      <w:bCs/>
      <w:i w:val="0"/>
      <w:iCs/>
      <w:caps/>
      <w:smallCaps w:val="0"/>
      <w:color w:val="7F7F7F" w:themeColor="text1" w:themeTint="80"/>
      <w:spacing w:val="0"/>
      <w:u w:val="single"/>
      <w:bdr w:val="none" w:sz="0" w:space="0" w:color="auto"/>
    </w:rPr>
  </w:style>
  <w:style w:type="paragraph" w:styleId="Footer">
    <w:name w:val="footer"/>
    <w:basedOn w:val="Normal"/>
    <w:link w:val="FooterChar"/>
    <w:uiPriority w:val="99"/>
    <w:unhideWhenUsed/>
    <w:qFormat/>
    <w:pPr>
      <w:spacing w:before="240" w:after="0" w:line="240" w:lineRule="auto"/>
    </w:pPr>
    <w:rPr>
      <w:color w:val="0E0B05" w:themeColor="text2"/>
      <w:sz w:val="24"/>
    </w:rPr>
  </w:style>
  <w:style w:type="character" w:customStyle="1" w:styleId="FooterChar">
    <w:name w:val="Footer Char"/>
    <w:basedOn w:val="DefaultParagraphFont"/>
    <w:link w:val="Footer"/>
    <w:uiPriority w:val="99"/>
    <w:rPr>
      <w:color w:val="0E0B05" w:themeColor="text2"/>
      <w:sz w:val="24"/>
    </w:rPr>
  </w:style>
  <w:style w:type="character" w:customStyle="1" w:styleId="SubtitleChar">
    <w:name w:val="Subtitle Char"/>
    <w:basedOn w:val="DefaultParagraphFont"/>
    <w:link w:val="Subtitle"/>
    <w:uiPriority w:val="11"/>
    <w:semiHidden/>
    <w:rPr>
      <w:rFonts w:asciiTheme="majorHAnsi" w:eastAsiaTheme="minorEastAsia" w:hAnsiTheme="majorHAnsi"/>
      <w:spacing w:val="15"/>
      <w:sz w:val="24"/>
      <w:szCs w:val="22"/>
    </w:rPr>
  </w:style>
  <w:style w:type="character" w:styleId="Emphasis">
    <w:name w:val="Emphasis"/>
    <w:basedOn w:val="DefaultParagraphFont"/>
    <w:uiPriority w:val="20"/>
    <w:semiHidden/>
    <w:unhideWhenUsed/>
    <w:qFormat/>
    <w:rPr>
      <w:i w:val="0"/>
      <w:iCs/>
      <w:color w:val="E3AB47" w:themeColor="accent1"/>
    </w:rPr>
  </w:style>
  <w:style w:type="paragraph" w:styleId="Quote">
    <w:name w:val="Quote"/>
    <w:basedOn w:val="Normal"/>
    <w:next w:val="Normal"/>
    <w:link w:val="QuoteChar"/>
    <w:uiPriority w:val="29"/>
    <w:semiHidden/>
    <w:unhideWhenUsed/>
    <w:qFormat/>
    <w:pPr>
      <w:spacing w:before="360" w:after="360"/>
    </w:pPr>
    <w:rPr>
      <w:iCs/>
      <w:sz w:val="26"/>
    </w:rPr>
  </w:style>
  <w:style w:type="character" w:customStyle="1" w:styleId="QuoteChar">
    <w:name w:val="Quote Char"/>
    <w:basedOn w:val="DefaultParagraphFont"/>
    <w:link w:val="Quote"/>
    <w:uiPriority w:val="29"/>
    <w:semiHidden/>
    <w:rPr>
      <w:iCs/>
      <w:sz w:val="26"/>
    </w:rPr>
  </w:style>
  <w:style w:type="paragraph" w:styleId="IntenseQuote">
    <w:name w:val="Intense Quote"/>
    <w:basedOn w:val="Normal"/>
    <w:next w:val="Normal"/>
    <w:link w:val="IntenseQuoteChar"/>
    <w:uiPriority w:val="30"/>
    <w:semiHidden/>
    <w:unhideWhenUsed/>
    <w:qFormat/>
    <w:pPr>
      <w:spacing w:before="360" w:after="360"/>
    </w:pPr>
    <w:rPr>
      <w:b/>
      <w:iCs/>
      <w:color w:val="262626" w:themeColor="text1" w:themeTint="D9"/>
      <w:sz w:val="26"/>
    </w:rPr>
  </w:style>
  <w:style w:type="character" w:customStyle="1" w:styleId="IntenseQuoteChar">
    <w:name w:val="Intense Quote Char"/>
    <w:basedOn w:val="DefaultParagraphFont"/>
    <w:link w:val="IntenseQuote"/>
    <w:uiPriority w:val="30"/>
    <w:semiHidden/>
    <w:rPr>
      <w:b/>
      <w:iCs/>
      <w:color w:val="262626" w:themeColor="text1" w:themeTint="D9"/>
      <w:sz w:val="26"/>
    </w:rPr>
  </w:style>
  <w:style w:type="character" w:styleId="IntenseEmphasis">
    <w:name w:val="Intense Emphasis"/>
    <w:basedOn w:val="DefaultParagraphFont"/>
    <w:uiPriority w:val="21"/>
    <w:semiHidden/>
    <w:unhideWhenUsed/>
    <w:qFormat/>
    <w:rPr>
      <w:b/>
      <w:i w:val="0"/>
      <w:iCs/>
      <w:color w:val="E3AB47" w:themeColor="accent1"/>
    </w:rPr>
  </w:style>
  <w:style w:type="character" w:styleId="IntenseReference">
    <w:name w:val="Intense Reference"/>
    <w:basedOn w:val="DefaultParagraphFont"/>
    <w:uiPriority w:val="32"/>
    <w:semiHidden/>
    <w:unhideWhenUsed/>
    <w:qFormat/>
    <w:rPr>
      <w:b w:val="0"/>
      <w:bCs/>
      <w:caps/>
      <w:smallCaps w:val="0"/>
      <w:color w:val="262626" w:themeColor="text1" w:themeTint="D9"/>
      <w:spacing w:val="0"/>
    </w:rPr>
  </w:style>
  <w:style w:type="character" w:styleId="Strong">
    <w:name w:val="Strong"/>
    <w:basedOn w:val="DefaultParagraphFont"/>
    <w:uiPriority w:val="22"/>
    <w:semiHidden/>
    <w:unhideWhenUsed/>
    <w:qFormat/>
    <w:rPr>
      <w:b/>
      <w:bCs/>
      <w:color w:val="262626" w:themeColor="text1" w:themeTint="D9"/>
    </w:rPr>
  </w:style>
  <w:style w:type="paragraph" w:styleId="Caption">
    <w:name w:val="caption"/>
    <w:basedOn w:val="Normal"/>
    <w:next w:val="Normal"/>
    <w:uiPriority w:val="35"/>
    <w:semiHidden/>
    <w:unhideWhenUsed/>
    <w:qFormat/>
    <w:pPr>
      <w:spacing w:before="40" w:after="160" w:line="240" w:lineRule="auto"/>
    </w:pPr>
    <w:rPr>
      <w:iCs/>
      <w:color w:val="262626" w:themeColor="text1" w:themeTint="D9"/>
      <w:sz w:val="18"/>
      <w:szCs w:val="18"/>
    </w:rPr>
  </w:style>
  <w:style w:type="paragraph" w:styleId="ListParagraph">
    <w:name w:val="List Paragraph"/>
    <w:basedOn w:val="Normal"/>
    <w:uiPriority w:val="34"/>
    <w:semiHidden/>
    <w:unhideWhenUsed/>
    <w:qFormat/>
    <w:pPr>
      <w:ind w:left="216"/>
      <w:contextualSpacing/>
    </w:pPr>
  </w:style>
  <w:style w:type="paragraph" w:styleId="TOCHeading">
    <w:name w:val="TOC Heading"/>
    <w:basedOn w:val="Heading1"/>
    <w:next w:val="Normal"/>
    <w:uiPriority w:val="39"/>
    <w:semiHidden/>
    <w:unhideWhenUsed/>
    <w:qFormat/>
    <w:pPr>
      <w:outlineLvl w:val="9"/>
    </w:pPr>
  </w:style>
  <w:style w:type="paragraph" w:styleId="TOAHeading">
    <w:name w:val="toa heading"/>
    <w:basedOn w:val="Normal"/>
    <w:next w:val="Normal"/>
    <w:uiPriority w:val="99"/>
    <w:semiHidden/>
    <w:unhideWhenUsed/>
    <w:pPr>
      <w:pBdr>
        <w:top w:val="single" w:sz="24" w:space="5" w:color="auto"/>
        <w:bottom w:val="single" w:sz="4" w:space="5" w:color="auto"/>
      </w:pBdr>
      <w:spacing w:before="120"/>
    </w:pPr>
    <w:rPr>
      <w:rFonts w:asciiTheme="majorHAnsi" w:eastAsiaTheme="majorEastAsia" w:hAnsiTheme="majorHAnsi" w:cstheme="majorBidi"/>
      <w:b/>
      <w:bCs/>
      <w:sz w:val="24"/>
      <w:szCs w:val="24"/>
    </w:rPr>
  </w:style>
  <w:style w:type="character" w:styleId="SubtleReference">
    <w:name w:val="Subtle Reference"/>
    <w:basedOn w:val="DefaultParagraphFont"/>
    <w:uiPriority w:val="31"/>
    <w:semiHidden/>
    <w:unhideWhenUsed/>
    <w:qFormat/>
    <w:rPr>
      <w:caps/>
      <w:smallCaps w:val="0"/>
      <w:color w:val="7F7F7F" w:themeColor="text1" w:themeTint="80"/>
    </w:rPr>
  </w:style>
  <w:style w:type="paragraph" w:customStyle="1" w:styleId="Name">
    <w:name w:val="Name"/>
    <w:basedOn w:val="Normal"/>
    <w:uiPriority w:val="1"/>
    <w:qFormat/>
    <w:pPr>
      <w:spacing w:line="192" w:lineRule="auto"/>
      <w:contextualSpacing/>
    </w:pPr>
    <w:rPr>
      <w:rFonts w:asciiTheme="majorHAnsi" w:hAnsiTheme="majorHAnsi"/>
      <w:b/>
      <w:caps/>
      <w:color w:val="0E0B05" w:themeColor="text2"/>
      <w:kern w:val="28"/>
      <w:sz w:val="70"/>
    </w:rPr>
  </w:style>
  <w:style w:type="character" w:customStyle="1" w:styleId="TitleChar">
    <w:name w:val="Title Char"/>
    <w:basedOn w:val="DefaultParagraphFont"/>
    <w:link w:val="Title"/>
    <w:uiPriority w:val="10"/>
    <w:semiHidden/>
    <w:rPr>
      <w:rFonts w:asciiTheme="majorHAnsi" w:eastAsiaTheme="majorEastAsia" w:hAnsiTheme="majorHAnsi" w:cstheme="majorBidi"/>
      <w:b/>
      <w:caps/>
      <w:color w:val="000000" w:themeColor="text1"/>
      <w:kern w:val="28"/>
      <w:sz w:val="70"/>
      <w:szCs w:val="5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0E0B05" w:themeColor="text2"/>
      <w:sz w:val="22"/>
      <w:szCs w:val="26"/>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ListNumber">
    <w:name w:val="List Number"/>
    <w:basedOn w:val="Normal"/>
    <w:uiPriority w:val="10"/>
    <w:qFormat/>
    <w:pPr>
      <w:numPr>
        <w:numId w:val="13"/>
      </w:numPr>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0E0B05" w:themeColor="text2"/>
      <w:sz w:val="24"/>
      <w:szCs w:val="24"/>
    </w:rPr>
  </w:style>
  <w:style w:type="paragraph" w:styleId="Date">
    <w:name w:val="Date"/>
    <w:basedOn w:val="Normal"/>
    <w:next w:val="Normal"/>
    <w:link w:val="DateChar"/>
    <w:uiPriority w:val="99"/>
    <w:semiHidden/>
    <w:unhideWhenUsed/>
    <w:pPr>
      <w:spacing w:before="720" w:after="280" w:line="240" w:lineRule="auto"/>
      <w:contextualSpacing/>
    </w:pPr>
    <w:rPr>
      <w:color w:val="0E0B05" w:themeColor="text2"/>
      <w:sz w:val="24"/>
    </w:rPr>
  </w:style>
  <w:style w:type="character" w:customStyle="1" w:styleId="DateChar">
    <w:name w:val="Date Char"/>
    <w:basedOn w:val="DefaultParagraphFont"/>
    <w:link w:val="Date"/>
    <w:uiPriority w:val="99"/>
    <w:semiHidden/>
    <w:rPr>
      <w:color w:val="0E0B05" w:themeColor="text2"/>
      <w:sz w:val="24"/>
    </w:rPr>
  </w:style>
  <w:style w:type="paragraph" w:styleId="Salutation">
    <w:name w:val="Salutation"/>
    <w:basedOn w:val="Normal"/>
    <w:next w:val="Normal"/>
    <w:link w:val="SalutationChar"/>
    <w:uiPriority w:val="99"/>
    <w:semiHidden/>
    <w:unhideWhenUsed/>
    <w:pPr>
      <w:spacing w:before="800" w:after="0" w:line="240" w:lineRule="auto"/>
    </w:pPr>
    <w:rPr>
      <w:color w:val="0E0B05" w:themeColor="text2"/>
      <w:sz w:val="24"/>
    </w:rPr>
  </w:style>
  <w:style w:type="character" w:customStyle="1" w:styleId="SalutationChar">
    <w:name w:val="Salutation Char"/>
    <w:basedOn w:val="DefaultParagraphFont"/>
    <w:link w:val="Salutation"/>
    <w:uiPriority w:val="99"/>
    <w:semiHidden/>
    <w:rPr>
      <w:color w:val="0E0B05" w:themeColor="text2"/>
      <w:sz w:val="24"/>
    </w:rPr>
  </w:style>
  <w:style w:type="paragraph" w:styleId="Signature">
    <w:name w:val="Signature"/>
    <w:basedOn w:val="Normal"/>
    <w:link w:val="SignatureChar"/>
    <w:uiPriority w:val="99"/>
    <w:semiHidden/>
    <w:unhideWhenUsed/>
    <w:pPr>
      <w:spacing w:before="1080" w:after="280" w:line="240" w:lineRule="auto"/>
      <w:contextualSpacing/>
    </w:pPr>
    <w:rPr>
      <w:color w:val="0E0B05" w:themeColor="text2"/>
    </w:rPr>
  </w:style>
  <w:style w:type="character" w:customStyle="1" w:styleId="SignatureChar">
    <w:name w:val="Signature Char"/>
    <w:basedOn w:val="DefaultParagraphFont"/>
    <w:link w:val="Signature"/>
    <w:uiPriority w:val="99"/>
    <w:semiHidden/>
    <w:rPr>
      <w:color w:val="0E0B05" w:themeColor="text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5846633">
      <w:bodyDiv w:val="1"/>
      <w:marLeft w:val="0"/>
      <w:marRight w:val="0"/>
      <w:marTop w:val="0"/>
      <w:marBottom w:val="0"/>
      <w:divBdr>
        <w:top w:val="none" w:sz="0" w:space="0" w:color="auto"/>
        <w:left w:val="none" w:sz="0" w:space="0" w:color="auto"/>
        <w:bottom w:val="none" w:sz="0" w:space="0" w:color="auto"/>
        <w:right w:val="none" w:sz="0" w:space="0" w:color="auto"/>
      </w:divBdr>
      <w:divsChild>
        <w:div w:id="2073117738">
          <w:marLeft w:val="0"/>
          <w:marRight w:val="0"/>
          <w:marTop w:val="0"/>
          <w:marBottom w:val="0"/>
          <w:divBdr>
            <w:top w:val="none" w:sz="0" w:space="0" w:color="auto"/>
            <w:left w:val="none" w:sz="0" w:space="0" w:color="auto"/>
            <w:bottom w:val="none" w:sz="0" w:space="0" w:color="auto"/>
            <w:right w:val="none" w:sz="0" w:space="0" w:color="auto"/>
          </w:divBdr>
          <w:divsChild>
            <w:div w:id="1785079210">
              <w:marLeft w:val="0"/>
              <w:marRight w:val="0"/>
              <w:marTop w:val="0"/>
              <w:marBottom w:val="0"/>
              <w:divBdr>
                <w:top w:val="none" w:sz="0" w:space="0" w:color="auto"/>
                <w:left w:val="none" w:sz="0" w:space="0" w:color="auto"/>
                <w:bottom w:val="none" w:sz="0" w:space="0" w:color="auto"/>
                <w:right w:val="none" w:sz="0" w:space="0" w:color="auto"/>
              </w:divBdr>
              <w:divsChild>
                <w:div w:id="961569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tialynch/Library/Containers/com.microsoft.Word/Data/Library/Application%20Support/Microsoft/Office/16.0/DTS/en-GB%7b59042271-86B5-4545-82D1-12BB252CEBCB%7d/%7b2DBD2501-766F-4E47-82F9-57EC4AEBD140%7dtf10002074.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970B6031C2AF44596B093E337EF4706"/>
        <w:category>
          <w:name w:val="General"/>
          <w:gallery w:val="placeholder"/>
        </w:category>
        <w:types>
          <w:type w:val="bbPlcHdr"/>
        </w:types>
        <w:behaviors>
          <w:behavior w:val="content"/>
        </w:behaviors>
        <w:guid w:val="{B52438DC-E582-944F-8059-B506D7F50662}"/>
      </w:docPartPr>
      <w:docPartBody>
        <w:p w:rsidR="00B50214" w:rsidRDefault="00000000">
          <w:pPr>
            <w:pStyle w:val="C970B6031C2AF44596B093E337EF4706"/>
          </w:pPr>
          <w:r>
            <w:t>Experience</w:t>
          </w:r>
        </w:p>
      </w:docPartBody>
    </w:docPart>
    <w:docPart>
      <w:docPartPr>
        <w:name w:val="7351914ACF747B459B9F94F826B0D0F4"/>
        <w:category>
          <w:name w:val="General"/>
          <w:gallery w:val="placeholder"/>
        </w:category>
        <w:types>
          <w:type w:val="bbPlcHdr"/>
        </w:types>
        <w:behaviors>
          <w:behavior w:val="content"/>
        </w:behaviors>
        <w:guid w:val="{EBC215AA-5438-C746-8D27-C569F95BBE8F}"/>
      </w:docPartPr>
      <w:docPartBody>
        <w:p w:rsidR="00B50214" w:rsidRDefault="00000000">
          <w:pPr>
            <w:pStyle w:val="7351914ACF747B459B9F94F826B0D0F4"/>
          </w:pPr>
          <w:r>
            <w:t>Education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System Font">
    <w:altName w:val="Calibri"/>
    <w:panose1 w:val="020B0604020202020204"/>
    <w:charset w:val="00"/>
    <w:family w:val="auto"/>
    <w:pitch w:val="default"/>
    <w:sig w:usb0="00000003"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4416C3"/>
    <w:multiLevelType w:val="hybridMultilevel"/>
    <w:tmpl w:val="1884BEFA"/>
    <w:lvl w:ilvl="0" w:tplc="F1084306">
      <w:start w:val="1"/>
      <w:numFmt w:val="bullet"/>
      <w:pStyle w:val="ListBullet"/>
      <w:lvlText w:val=""/>
      <w:lvlJc w:val="left"/>
      <w:pPr>
        <w:tabs>
          <w:tab w:val="num" w:pos="216"/>
        </w:tabs>
        <w:ind w:left="216" w:hanging="216"/>
      </w:pPr>
      <w:rPr>
        <w:rFonts w:ascii="Wingdings" w:hAnsi="Wingdings" w:hint="default"/>
        <w:color w:val="156082" w:themeColor="accent1"/>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384097">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7C2"/>
    <w:rsid w:val="00250CCD"/>
    <w:rsid w:val="004D27C2"/>
    <w:rsid w:val="006A0A9E"/>
    <w:rsid w:val="00B50214"/>
    <w:rsid w:val="00F073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970B6031C2AF44596B093E337EF4706">
    <w:name w:val="C970B6031C2AF44596B093E337EF4706"/>
  </w:style>
  <w:style w:type="paragraph" w:styleId="ListBullet">
    <w:name w:val="List Bullet"/>
    <w:basedOn w:val="Normal"/>
    <w:uiPriority w:val="9"/>
    <w:qFormat/>
    <w:pPr>
      <w:numPr>
        <w:numId w:val="1"/>
      </w:numPr>
      <w:tabs>
        <w:tab w:val="clear" w:pos="216"/>
      </w:tabs>
      <w:spacing w:after="120" w:line="312" w:lineRule="auto"/>
      <w:ind w:left="0" w:firstLine="0"/>
    </w:pPr>
    <w:rPr>
      <w:rFonts w:eastAsiaTheme="minorHAnsi"/>
      <w:color w:val="7F7F7F" w:themeColor="text1" w:themeTint="80"/>
      <w:kern w:val="0"/>
      <w:sz w:val="20"/>
      <w:szCs w:val="20"/>
      <w:lang w:val="en-US" w:eastAsia="ja-JP"/>
      <w14:ligatures w14:val="none"/>
    </w:rPr>
  </w:style>
  <w:style w:type="paragraph" w:customStyle="1" w:styleId="7351914ACF747B459B9F94F826B0D0F4">
    <w:name w:val="7351914ACF747B459B9F94F826B0D0F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Resume">
      <a:dk1>
        <a:sysClr val="windowText" lastClr="000000"/>
      </a:dk1>
      <a:lt1>
        <a:sysClr val="window" lastClr="FFFFFF"/>
      </a:lt1>
      <a:dk2>
        <a:srgbClr val="0E0B05"/>
      </a:dk2>
      <a:lt2>
        <a:srgbClr val="F7F6F5"/>
      </a:lt2>
      <a:accent1>
        <a:srgbClr val="E3AB47"/>
      </a:accent1>
      <a:accent2>
        <a:srgbClr val="E36A48"/>
      </a:accent2>
      <a:accent3>
        <a:srgbClr val="969691"/>
      </a:accent3>
      <a:accent4>
        <a:srgbClr val="53C3C7"/>
      </a:accent4>
      <a:accent5>
        <a:srgbClr val="4FA274"/>
      </a:accent5>
      <a:accent6>
        <a:srgbClr val="846B8E"/>
      </a:accent6>
      <a:hlink>
        <a:srgbClr val="53C3C7"/>
      </a:hlink>
      <a:folHlink>
        <a:srgbClr val="846B8E"/>
      </a:folHlink>
    </a:clrScheme>
    <a:fontScheme name="Yellow Border Resume">
      <a:majorFont>
        <a:latin typeface="Tahom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Tahom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98628-F691-48F0-A8D5-040D4D8B9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Bold Resume.dotx</Template>
  <TotalTime>2</TotalTime>
  <Pages>4</Pages>
  <Words>818</Words>
  <Characters>4667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 Lynch</dc:creator>
  <cp:keywords/>
  <dc:description/>
  <cp:lastModifiedBy>Tialanthia Lynch (2525166)</cp:lastModifiedBy>
  <cp:revision>2</cp:revision>
  <dcterms:created xsi:type="dcterms:W3CDTF">2026-10-19T19:38:00Z</dcterms:created>
  <dcterms:modified xsi:type="dcterms:W3CDTF">2026-10-19T19:38:00Z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TF10002018</vt:lpwstr>
  </property>
</Properties>
</file>