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AC764DB" wp14:editId="1E74CD9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342C53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A015A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Astudiaethau Addysg</w:t>
            </w:r>
            <w:r w:rsidR="00C70E4B">
              <w:rPr>
                <w:rFonts w:ascii="Arial" w:hAnsi="Arial" w:cs="Arial"/>
                <w:b/>
                <w:sz w:val="22"/>
                <w:szCs w:val="22"/>
              </w:rPr>
              <w:t>: C</w:t>
            </w:r>
            <w:r>
              <w:rPr>
                <w:rFonts w:ascii="Arial" w:hAnsi="Arial" w:cs="Arial"/>
                <w:b/>
                <w:sz w:val="22"/>
                <w:szCs w:val="22"/>
              </w:rPr>
              <w:t>ynradd</w:t>
            </w:r>
          </w:p>
        </w:tc>
      </w:tr>
      <w:tr w:rsidR="008F1308" w:rsidRPr="00A406E5" w:rsidTr="00274691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AC798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Dysgu yn yr 21ain Ganrif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F21B8D" w:rsidP="00AC798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M4X02158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AC798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(100%)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F21B8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F21B8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Ann-Marie Gealy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AC798D" w:rsidRPr="00AC798D" w:rsidRDefault="00AC798D" w:rsidP="00AC798D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C798D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Dangoswch </w:t>
            </w:r>
            <w:r w:rsidR="00F21B8D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sut y gall cyd-destunau ar </w:t>
            </w:r>
            <w:r w:rsidR="00F21B8D" w:rsidRPr="00F21B8D">
              <w:rPr>
                <w:rFonts w:ascii="Arial" w:hAnsi="Arial" w:cs="Arial"/>
                <w:b/>
                <w:sz w:val="22"/>
                <w:szCs w:val="22"/>
                <w:lang w:val="cy-GB"/>
              </w:rPr>
              <w:t>wahân</w:t>
            </w:r>
            <w:r w:rsidRPr="00AC798D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i’r </w:t>
            </w:r>
            <w:r w:rsidR="00F21B8D">
              <w:rPr>
                <w:rFonts w:ascii="Arial" w:hAnsi="Arial" w:cs="Arial"/>
                <w:b/>
                <w:sz w:val="22"/>
                <w:szCs w:val="22"/>
                <w:lang w:val="cy-GB"/>
              </w:rPr>
              <w:t>ystafell d</w:t>
            </w:r>
            <w:r w:rsidRPr="00AC798D">
              <w:rPr>
                <w:rFonts w:ascii="Arial" w:hAnsi="Arial" w:cs="Arial"/>
                <w:b/>
                <w:sz w:val="22"/>
                <w:szCs w:val="22"/>
                <w:lang w:val="cy-GB"/>
              </w:rPr>
              <w:t>dosbarth gefnogi dysgu</w:t>
            </w:r>
          </w:p>
          <w:p w:rsidR="00DB116D" w:rsidRPr="00A406E5" w:rsidRDefault="00DB116D" w:rsidP="00AC79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AC798D" w:rsidP="00AC798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Cyflwyniad grwp 10 munud yr un (+/- 10%)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F21B8D" w:rsidP="00A74E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18.01.21</w:t>
            </w:r>
            <w:r w:rsidR="009C59D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sz w:val="22"/>
                <w:szCs w:val="22"/>
              </w:rPr>
              <w:t>23:59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F21B8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15.02.21</w:t>
            </w:r>
            <w:r w:rsidR="009C59D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sz w:val="22"/>
                <w:szCs w:val="22"/>
              </w:rPr>
              <w:t>17:00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(o faes llafur y modw</w:t>
            </w:r>
            <w:r w:rsidR="00862E10">
              <w:rPr>
                <w:rFonts w:ascii="Arial" w:hAnsi="Arial" w:cs="Arial"/>
                <w:b/>
                <w:sz w:val="22"/>
                <w:szCs w:val="22"/>
                <w:lang w:val="cy-GB"/>
              </w:rPr>
              <w:t>14.01.20</w:t>
            </w: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AC798D" w:rsidRPr="00B12576" w:rsidRDefault="00AC798D" w:rsidP="00AC798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cy-GB"/>
              </w:rPr>
            </w:pPr>
            <w:r>
              <w:rPr>
                <w:rFonts w:ascii="Arial" w:hAnsi="Arial" w:cs="Arial"/>
                <w:color w:val="000000"/>
                <w:lang w:val="cy-GB"/>
              </w:rPr>
              <w:t>D</w:t>
            </w:r>
            <w:r w:rsidRPr="00B12576">
              <w:rPr>
                <w:rFonts w:ascii="Arial" w:hAnsi="Arial" w:cs="Arial"/>
                <w:color w:val="000000"/>
                <w:lang w:val="cy-GB"/>
              </w:rPr>
              <w:t>angos gwybodaeth o ystod o ddamcaniaethau dysgu a deall sut maent yn dylanwadu ar arfer cyfredol ym maes addysg</w:t>
            </w:r>
            <w:r>
              <w:rPr>
                <w:rFonts w:ascii="Arial" w:hAnsi="Arial" w:cs="Arial"/>
                <w:color w:val="000000"/>
                <w:lang w:val="cy-GB"/>
              </w:rPr>
              <w:t>.</w:t>
            </w:r>
          </w:p>
          <w:p w:rsidR="00AC798D" w:rsidRPr="00B12576" w:rsidRDefault="00AC798D" w:rsidP="00AC798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000000"/>
                <w:lang w:val="cy-GB"/>
              </w:rPr>
            </w:pPr>
            <w:r w:rsidRPr="00B12576">
              <w:rPr>
                <w:rFonts w:ascii="Arial" w:hAnsi="Arial" w:cs="Arial"/>
                <w:color w:val="000000"/>
                <w:lang w:val="cy-GB"/>
              </w:rPr>
              <w:t>Deall sut y gall yr awyr agored a chyfleoedd dysgu y tu allan i’r ysgol hwyluso datblygu a gwella gwybodaeth a sgiliau fel rhan o’r cwricwlwm a gynlluniwyd a gweithdrefnau asesu</w:t>
            </w:r>
            <w:r>
              <w:rPr>
                <w:rFonts w:ascii="Arial" w:hAnsi="Arial" w:cs="Arial"/>
                <w:color w:val="000000"/>
                <w:lang w:val="cy-GB"/>
              </w:rPr>
              <w:t>.</w:t>
            </w:r>
            <w:r w:rsidRPr="00B12576">
              <w:rPr>
                <w:rFonts w:ascii="Arial" w:hAnsi="Arial" w:cs="Arial"/>
                <w:color w:val="000000"/>
                <w:lang w:val="cy-GB"/>
              </w:rPr>
              <w:t xml:space="preserve"> </w:t>
            </w:r>
          </w:p>
          <w:p w:rsidR="00AC798D" w:rsidRPr="00B12576" w:rsidRDefault="00AC798D" w:rsidP="00AC798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cy-GB"/>
              </w:rPr>
            </w:pPr>
            <w:r w:rsidRPr="00B12576">
              <w:rPr>
                <w:rFonts w:ascii="Arial" w:hAnsi="Arial" w:cs="Arial"/>
                <w:color w:val="000000"/>
                <w:lang w:val="cy-GB"/>
              </w:rPr>
              <w:t>Trafod a gwerthuso cyd-destunau dysgu</w:t>
            </w:r>
            <w:r>
              <w:rPr>
                <w:rFonts w:ascii="Arial" w:hAnsi="Arial" w:cs="Arial"/>
                <w:color w:val="000000"/>
                <w:lang w:val="cy-GB"/>
              </w:rPr>
              <w:t>.</w:t>
            </w:r>
            <w:r w:rsidRPr="00B12576">
              <w:rPr>
                <w:rFonts w:ascii="Arial" w:hAnsi="Arial" w:cs="Arial"/>
                <w:color w:val="000000"/>
                <w:lang w:val="cy-GB"/>
              </w:rPr>
              <w:t xml:space="preserve"> </w:t>
            </w:r>
          </w:p>
          <w:p w:rsidR="00AC798D" w:rsidRPr="00B12576" w:rsidRDefault="00AC798D" w:rsidP="00AC798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000000"/>
                <w:lang w:val="cy-GB"/>
              </w:rPr>
            </w:pPr>
            <w:r w:rsidRPr="00B12576">
              <w:rPr>
                <w:rFonts w:ascii="Arial" w:hAnsi="Arial" w:cs="Arial"/>
                <w:color w:val="000000"/>
                <w:lang w:val="cy-GB"/>
              </w:rPr>
              <w:t>Trefnu eu gwybodaeth a’r hyn y maent wedi’i ddysgu drwy ddefnyddio amrywiaeth o ffynonellau gwybodaeth, gan gynnwys TGCh, a chyflwyno’u gwaith ar y lefel briodol</w:t>
            </w:r>
            <w:r>
              <w:rPr>
                <w:rFonts w:ascii="Arial" w:hAnsi="Arial" w:cs="Arial"/>
                <w:color w:val="000000"/>
                <w:lang w:val="cy-GB"/>
              </w:rPr>
              <w:t>.</w:t>
            </w:r>
            <w:r w:rsidRPr="00B12576">
              <w:rPr>
                <w:rFonts w:ascii="Arial" w:hAnsi="Arial" w:cs="Arial"/>
                <w:color w:val="000000"/>
                <w:lang w:val="cy-GB"/>
              </w:rPr>
              <w:t xml:space="preserve">  </w:t>
            </w: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F21B8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342C53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A67FB1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FA1411" w:rsidRPr="00FA1411" w:rsidRDefault="003A5AF4" w:rsidP="00FA1411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Cyflwyniad grŵp: </w:t>
      </w:r>
      <w:r w:rsidR="00F21B8D">
        <w:rPr>
          <w:rFonts w:ascii="Arial" w:hAnsi="Arial" w:cs="Arial"/>
          <w:sz w:val="24"/>
          <w:szCs w:val="24"/>
          <w:lang w:val="cy-GB" w:eastAsia="en-US"/>
        </w:rPr>
        <w:t xml:space="preserve">Dangoswch gyd-destun ar wahân i ysgol, lle mae dysgu yn gallu digwydd. Gallai hyn feddwl er enghraifft amgueddfa, canolfan anifeiliaid neu galeri. Dangoswch sut mae’r cyd-destun yn gallu gefnogi dysgu a rhowch rhai esiamplau o weithgareddau sy’n cefnogi’r hyn i chi’n dweud. </w:t>
      </w:r>
    </w:p>
    <w:p w:rsidR="00FA1411" w:rsidRPr="00F4788D" w:rsidRDefault="00FA1411" w:rsidP="00FA1411">
      <w:pPr>
        <w:rPr>
          <w:rFonts w:ascii="Arial" w:hAnsi="Arial" w:cs="Arial"/>
          <w:sz w:val="24"/>
          <w:szCs w:val="24"/>
        </w:rPr>
      </w:pPr>
    </w:p>
    <w:p w:rsidR="00FA1411" w:rsidRPr="00F4788D" w:rsidRDefault="00FA1411" w:rsidP="00FA1411">
      <w:pPr>
        <w:rPr>
          <w:rFonts w:ascii="Arial" w:hAnsi="Arial" w:cs="Arial"/>
          <w:sz w:val="24"/>
          <w:szCs w:val="24"/>
        </w:rPr>
      </w:pPr>
    </w:p>
    <w:p w:rsidR="00FA1411" w:rsidRDefault="003A5AF4" w:rsidP="003A5A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Gweithiwch fel grŵp i ddatblygu eich cyfl</w:t>
      </w:r>
      <w:r w:rsidR="005566D4">
        <w:rPr>
          <w:rFonts w:ascii="Arial" w:hAnsi="Arial" w:cs="Arial"/>
          <w:sz w:val="24"/>
          <w:szCs w:val="24"/>
          <w:lang w:eastAsia="en-US"/>
        </w:rPr>
        <w:t>wyniad a defnyddiwch Pwerbwynt i</w:t>
      </w:r>
      <w:r>
        <w:rPr>
          <w:rFonts w:ascii="Arial" w:hAnsi="Arial" w:cs="Arial"/>
          <w:sz w:val="24"/>
          <w:szCs w:val="24"/>
          <w:lang w:eastAsia="en-US"/>
        </w:rPr>
        <w:t xml:space="preserve">’w gefnogi. Cyflwynwch am 10 munud yr un. Gallwch rannu’r cyflwyniad rhyngoch chi. </w:t>
      </w:r>
      <w:r w:rsidR="005566D4">
        <w:rPr>
          <w:rFonts w:ascii="Arial" w:hAnsi="Arial" w:cs="Arial"/>
          <w:b/>
          <w:bCs/>
          <w:sz w:val="24"/>
          <w:szCs w:val="24"/>
          <w:lang w:eastAsia="en-US"/>
        </w:rPr>
        <w:t>Mae’n bwysig bod pob</w:t>
      </w:r>
      <w:r>
        <w:rPr>
          <w:rFonts w:ascii="Arial" w:hAnsi="Arial" w:cs="Arial"/>
          <w:b/>
          <w:bCs/>
          <w:sz w:val="24"/>
          <w:szCs w:val="24"/>
          <w:lang w:eastAsia="en-US"/>
        </w:rPr>
        <w:t xml:space="preserve"> unigolyn yn cwrdd â’r deilliannau dysgu.</w:t>
      </w:r>
    </w:p>
    <w:p w:rsidR="00DD654C" w:rsidRPr="00DD654C" w:rsidRDefault="00DD654C" w:rsidP="00FA1411">
      <w:pPr>
        <w:rPr>
          <w:rFonts w:ascii="Arial" w:hAnsi="Arial" w:cs="Arial"/>
          <w:b/>
          <w:sz w:val="24"/>
          <w:szCs w:val="24"/>
        </w:rPr>
      </w:pPr>
    </w:p>
    <w:p w:rsidR="00C70E4B" w:rsidRDefault="00F21B8D" w:rsidP="0031331D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Dylai’r sleid g</w:t>
      </w:r>
      <w:r w:rsidR="00C70E4B">
        <w:rPr>
          <w:rFonts w:ascii="Arial" w:hAnsi="Arial" w:cs="Arial"/>
          <w:sz w:val="24"/>
          <w:szCs w:val="24"/>
        </w:rPr>
        <w:t>yntaf gynnwys eich enwau, rhifau myfyrwyr a’r cwestiwn.</w:t>
      </w:r>
    </w:p>
    <w:p w:rsidR="00DD654C" w:rsidRDefault="00DD654C" w:rsidP="0031331D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DD654C">
        <w:rPr>
          <w:rFonts w:ascii="Arial" w:hAnsi="Arial" w:cs="Arial"/>
          <w:sz w:val="24"/>
          <w:szCs w:val="24"/>
        </w:rPr>
        <w:t xml:space="preserve">Cyfeiriwch at y cwestiwn gan </w:t>
      </w:r>
      <w:r w:rsidR="00F21B8D">
        <w:rPr>
          <w:rFonts w:ascii="Arial" w:hAnsi="Arial" w:cs="Arial"/>
          <w:sz w:val="24"/>
          <w:szCs w:val="24"/>
        </w:rPr>
        <w:t>amlinellu’r hyn fyddwch chi’n trafod. Rhowch ychydig o gyd-</w:t>
      </w:r>
      <w:r w:rsidRPr="00DD654C">
        <w:rPr>
          <w:rFonts w:ascii="Arial" w:hAnsi="Arial" w:cs="Arial"/>
          <w:sz w:val="24"/>
          <w:szCs w:val="24"/>
        </w:rPr>
        <w:t xml:space="preserve">destun e.e. pwysigrwydd </w:t>
      </w:r>
      <w:r w:rsidR="00F21B8D">
        <w:rPr>
          <w:rFonts w:ascii="Arial" w:hAnsi="Arial" w:cs="Arial"/>
          <w:sz w:val="24"/>
          <w:szCs w:val="24"/>
        </w:rPr>
        <w:t xml:space="preserve">dysgu y </w:t>
      </w:r>
      <w:r w:rsidRPr="00DD654C">
        <w:rPr>
          <w:rFonts w:ascii="Arial" w:hAnsi="Arial" w:cs="Arial"/>
          <w:sz w:val="24"/>
          <w:szCs w:val="24"/>
        </w:rPr>
        <w:t xml:space="preserve">tu allan </w:t>
      </w:r>
      <w:r w:rsidR="00F21B8D">
        <w:rPr>
          <w:rFonts w:ascii="Arial" w:hAnsi="Arial" w:cs="Arial"/>
          <w:sz w:val="24"/>
          <w:szCs w:val="24"/>
        </w:rPr>
        <w:t>i’r dosbarth mewn addysg</w:t>
      </w:r>
      <w:r w:rsidRPr="00DD654C">
        <w:rPr>
          <w:rFonts w:ascii="Arial" w:hAnsi="Arial" w:cs="Arial"/>
          <w:sz w:val="24"/>
          <w:szCs w:val="24"/>
        </w:rPr>
        <w:t xml:space="preserve">. </w:t>
      </w:r>
    </w:p>
    <w:p w:rsidR="00FA1411" w:rsidRPr="00DD654C" w:rsidRDefault="003A5AF4" w:rsidP="003A5AF4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Eglurwch sut gall y tu allan hyrwyddo datblygu sgiliau a gwybodaeth</w:t>
      </w:r>
      <w:r w:rsidR="00F21B8D">
        <w:rPr>
          <w:rFonts w:ascii="Arial" w:hAnsi="Arial" w:cs="Arial"/>
          <w:sz w:val="24"/>
          <w:szCs w:val="24"/>
          <w:lang w:eastAsia="en-US"/>
        </w:rPr>
        <w:t xml:space="preserve"> - rhowch enghreifftiau i gefnogi</w:t>
      </w:r>
      <w:r>
        <w:rPr>
          <w:rFonts w:ascii="Arial" w:hAnsi="Arial" w:cs="Arial"/>
          <w:sz w:val="24"/>
          <w:szCs w:val="24"/>
          <w:lang w:eastAsia="en-US"/>
        </w:rPr>
        <w:t xml:space="preserve"> eich pwyntiau.</w:t>
      </w:r>
    </w:p>
    <w:p w:rsidR="005437C9" w:rsidRDefault="003A5AF4" w:rsidP="003A5AF4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Eglurwch sut gall cyd-destun y tu allan </w:t>
      </w:r>
      <w:r w:rsidR="00F21B8D">
        <w:rPr>
          <w:rFonts w:ascii="Arial" w:hAnsi="Arial" w:cs="Arial"/>
          <w:sz w:val="24"/>
          <w:szCs w:val="24"/>
          <w:lang w:eastAsia="en-US"/>
        </w:rPr>
        <w:t xml:space="preserve">i’r dosbarth </w:t>
      </w:r>
      <w:r>
        <w:rPr>
          <w:rFonts w:ascii="Arial" w:hAnsi="Arial" w:cs="Arial"/>
          <w:sz w:val="24"/>
          <w:szCs w:val="24"/>
          <w:lang w:eastAsia="en-US"/>
        </w:rPr>
        <w:t xml:space="preserve">gael ei gynllunio a’i asesu - ystyriwch enghreifftiau o hyn. </w:t>
      </w:r>
      <w:r w:rsidR="00F21B8D">
        <w:rPr>
          <w:rFonts w:ascii="Arial" w:hAnsi="Arial" w:cs="Arial"/>
          <w:sz w:val="24"/>
          <w:szCs w:val="24"/>
          <w:lang w:eastAsia="en-US"/>
        </w:rPr>
        <w:t>Gellir cyfeirio at enghreifftiau o ddysgu y tu hwnt i’r dosbarth o fewn eich profiad eich hun</w:t>
      </w:r>
      <w:r>
        <w:rPr>
          <w:rFonts w:ascii="Arial" w:hAnsi="Arial" w:cs="Arial"/>
          <w:sz w:val="24"/>
          <w:szCs w:val="24"/>
          <w:lang w:eastAsia="en-US"/>
        </w:rPr>
        <w:t>.</w:t>
      </w:r>
    </w:p>
    <w:p w:rsidR="00FA1411" w:rsidRPr="005437C9" w:rsidRDefault="005437C9" w:rsidP="00182107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Ystyriwch </w:t>
      </w:r>
      <w:r w:rsidR="00F21B8D">
        <w:rPr>
          <w:rFonts w:ascii="Arial" w:hAnsi="Arial" w:cs="Arial"/>
          <w:sz w:val="24"/>
          <w:szCs w:val="24"/>
        </w:rPr>
        <w:t xml:space="preserve">sut mae </w:t>
      </w:r>
      <w:r>
        <w:rPr>
          <w:rFonts w:ascii="Arial" w:hAnsi="Arial" w:cs="Arial"/>
          <w:sz w:val="24"/>
          <w:szCs w:val="24"/>
        </w:rPr>
        <w:t>damcaniaethau</w:t>
      </w:r>
      <w:r w:rsidR="00F21B8D">
        <w:rPr>
          <w:rFonts w:ascii="Arial" w:hAnsi="Arial" w:cs="Arial"/>
          <w:sz w:val="24"/>
          <w:szCs w:val="24"/>
        </w:rPr>
        <w:t xml:space="preserve"> dysgu yn cael eu cymhwyso o fewn y </w:t>
      </w:r>
      <w:r>
        <w:rPr>
          <w:rFonts w:ascii="Arial" w:hAnsi="Arial" w:cs="Arial"/>
          <w:sz w:val="24"/>
          <w:szCs w:val="24"/>
        </w:rPr>
        <w:t>cyd-destun</w:t>
      </w:r>
      <w:r w:rsidR="00F21B8D">
        <w:rPr>
          <w:rFonts w:ascii="Arial" w:hAnsi="Arial" w:cs="Arial"/>
          <w:sz w:val="24"/>
          <w:szCs w:val="24"/>
        </w:rPr>
        <w:t>au yma.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A1411" w:rsidRPr="00F4788D" w:rsidRDefault="005437C9" w:rsidP="00FA1411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Cefnogwch ei</w:t>
      </w:r>
      <w:r w:rsidR="00F21B8D">
        <w:rPr>
          <w:rFonts w:ascii="Arial" w:hAnsi="Arial" w:cs="Arial"/>
          <w:sz w:val="24"/>
          <w:szCs w:val="24"/>
        </w:rPr>
        <w:t>ch gwaith trwy ddarllen yn eang e.e. rhestr</w:t>
      </w:r>
      <w:r>
        <w:rPr>
          <w:rFonts w:ascii="Arial" w:hAnsi="Arial" w:cs="Arial"/>
          <w:sz w:val="24"/>
          <w:szCs w:val="24"/>
        </w:rPr>
        <w:t xml:space="preserve"> </w:t>
      </w:r>
      <w:r w:rsidR="00F21B8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d</w:t>
      </w:r>
      <w:r w:rsidR="00F21B8D">
        <w:rPr>
          <w:rFonts w:ascii="Arial" w:hAnsi="Arial" w:cs="Arial"/>
          <w:sz w:val="24"/>
          <w:szCs w:val="24"/>
        </w:rPr>
        <w:t xml:space="preserve">arllen, cyfeirnodau ar ddiwedd sleidiau </w:t>
      </w:r>
      <w:r>
        <w:rPr>
          <w:rFonts w:ascii="Arial" w:hAnsi="Arial" w:cs="Arial"/>
          <w:sz w:val="24"/>
          <w:szCs w:val="24"/>
        </w:rPr>
        <w:t>darlith</w:t>
      </w:r>
      <w:r w:rsidR="00F21B8D">
        <w:rPr>
          <w:rFonts w:ascii="Arial" w:hAnsi="Arial" w:cs="Arial"/>
          <w:sz w:val="24"/>
          <w:szCs w:val="24"/>
        </w:rPr>
        <w:t>oedd, c</w:t>
      </w:r>
      <w:r>
        <w:rPr>
          <w:rFonts w:ascii="Arial" w:hAnsi="Arial" w:cs="Arial"/>
          <w:sz w:val="24"/>
          <w:szCs w:val="24"/>
        </w:rPr>
        <w:t>anllawiau cwric</w:t>
      </w:r>
      <w:r w:rsidR="00F21B8D">
        <w:rPr>
          <w:rFonts w:ascii="Arial" w:hAnsi="Arial" w:cs="Arial"/>
          <w:sz w:val="24"/>
          <w:szCs w:val="24"/>
        </w:rPr>
        <w:t>wlwm Llywodraeth Cymru, Arfer effeithiol</w:t>
      </w:r>
      <w:r>
        <w:rPr>
          <w:rFonts w:ascii="Arial" w:hAnsi="Arial" w:cs="Arial"/>
          <w:sz w:val="24"/>
          <w:szCs w:val="24"/>
        </w:rPr>
        <w:t xml:space="preserve"> Estyn</w:t>
      </w:r>
      <w:r w:rsidR="00F21B8D">
        <w:rPr>
          <w:rFonts w:ascii="Arial" w:hAnsi="Arial" w:cs="Arial"/>
          <w:sz w:val="24"/>
          <w:szCs w:val="24"/>
        </w:rPr>
        <w:t>.</w:t>
      </w:r>
    </w:p>
    <w:p w:rsidR="00FA1411" w:rsidRPr="00F4788D" w:rsidRDefault="00F21B8D" w:rsidP="00FA1411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Dewch â</w:t>
      </w:r>
      <w:r w:rsidR="005437C9">
        <w:rPr>
          <w:rFonts w:ascii="Arial" w:hAnsi="Arial" w:cs="Arial"/>
          <w:sz w:val="24"/>
          <w:szCs w:val="24"/>
        </w:rPr>
        <w:t>’r prif bwyn</w:t>
      </w:r>
      <w:r>
        <w:rPr>
          <w:rFonts w:ascii="Arial" w:hAnsi="Arial" w:cs="Arial"/>
          <w:sz w:val="24"/>
          <w:szCs w:val="24"/>
        </w:rPr>
        <w:t>tiau at ei gilydd a chyfeiriwch yn ô</w:t>
      </w:r>
      <w:r w:rsidR="005437C9">
        <w:rPr>
          <w:rFonts w:ascii="Arial" w:hAnsi="Arial" w:cs="Arial"/>
          <w:sz w:val="24"/>
          <w:szCs w:val="24"/>
        </w:rPr>
        <w:t>l at y cwestiwn. Beth yw’r oblygiadau ar gyfer y dyfodol?</w:t>
      </w:r>
      <w:r w:rsidR="00FA1411" w:rsidRPr="00F4788D">
        <w:rPr>
          <w:rFonts w:ascii="Arial" w:hAnsi="Arial" w:cs="Arial"/>
          <w:sz w:val="24"/>
          <w:szCs w:val="24"/>
        </w:rPr>
        <w:t xml:space="preserve"> </w:t>
      </w:r>
    </w:p>
    <w:p w:rsidR="00FA1411" w:rsidRPr="00F4788D" w:rsidRDefault="005437C9" w:rsidP="00FA1411">
      <w:pPr>
        <w:pStyle w:val="ListParagraph"/>
        <w:numPr>
          <w:ilvl w:val="0"/>
          <w:numId w:val="27"/>
        </w:numPr>
        <w:spacing w:after="160" w:line="259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Cofiwch lwytho eich slei</w:t>
      </w:r>
      <w:r w:rsidR="00A65570">
        <w:rPr>
          <w:rFonts w:ascii="Arial" w:hAnsi="Arial" w:cs="Arial"/>
          <w:b/>
          <w:sz w:val="24"/>
          <w:szCs w:val="24"/>
        </w:rPr>
        <w:t>diau Pwyntpwer a’ch nodiadau cyflwyno</w:t>
      </w:r>
      <w:r w:rsidR="003A5AF4">
        <w:rPr>
          <w:rFonts w:ascii="Arial" w:hAnsi="Arial" w:cs="Arial"/>
          <w:b/>
          <w:sz w:val="24"/>
          <w:szCs w:val="24"/>
        </w:rPr>
        <w:t xml:space="preserve"> i Turnitin erbyn y dyddiad cyflwyno. </w:t>
      </w:r>
    </w:p>
    <w:p w:rsidR="00FA1411" w:rsidRPr="00242752" w:rsidRDefault="00FA1411" w:rsidP="00FA1411">
      <w:pPr>
        <w:ind w:left="720"/>
        <w:rPr>
          <w:rFonts w:ascii="Arial" w:hAnsi="Arial" w:cs="Arial"/>
          <w:sz w:val="24"/>
          <w:szCs w:val="24"/>
        </w:rPr>
      </w:pPr>
    </w:p>
    <w:p w:rsidR="00FA1411" w:rsidRPr="00242752" w:rsidRDefault="00FA1411" w:rsidP="00FA1411">
      <w:pPr>
        <w:ind w:left="720"/>
        <w:rPr>
          <w:rFonts w:ascii="Arial" w:hAnsi="Arial" w:cs="Arial"/>
          <w:sz w:val="24"/>
          <w:szCs w:val="24"/>
        </w:rPr>
      </w:pPr>
      <w:bookmarkStart w:id="0" w:name="cysill"/>
      <w:bookmarkEnd w:id="0"/>
    </w:p>
    <w:p w:rsidR="00A015AC" w:rsidRPr="00A55FC3" w:rsidRDefault="00A015AC" w:rsidP="00A015AC">
      <w:pPr>
        <w:rPr>
          <w:rFonts w:ascii="Arial" w:hAnsi="Arial" w:cs="Arial"/>
          <w:sz w:val="24"/>
          <w:szCs w:val="24"/>
        </w:rPr>
      </w:pPr>
    </w:p>
    <w:p w:rsidR="00152E9D" w:rsidRPr="00DD2A6A" w:rsidRDefault="00152E9D" w:rsidP="00A67FB1">
      <w:pPr>
        <w:ind w:left="720"/>
        <w:rPr>
          <w:rFonts w:ascii="Arial" w:hAnsi="Arial" w:cs="Arial"/>
          <w:sz w:val="22"/>
          <w:szCs w:val="22"/>
        </w:rPr>
      </w:pPr>
    </w:p>
    <w:p w:rsidR="00152E9D" w:rsidRPr="00A015AC" w:rsidRDefault="00152E9D" w:rsidP="00A67FB1">
      <w:pPr>
        <w:ind w:left="720"/>
        <w:rPr>
          <w:rFonts w:ascii="Arial" w:hAnsi="Arial" w:cs="Arial"/>
          <w:sz w:val="22"/>
          <w:szCs w:val="22"/>
        </w:rPr>
      </w:pPr>
    </w:p>
    <w:p w:rsidR="00A85BFE" w:rsidRDefault="00A85BFE" w:rsidP="00A55FC3">
      <w:pPr>
        <w:jc w:val="both"/>
        <w:rPr>
          <w:rFonts w:ascii="Arial" w:hAnsi="Arial" w:cs="Arial"/>
          <w:sz w:val="22"/>
          <w:szCs w:val="22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342C53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A55FC3" w:rsidRDefault="00A04F8B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</w:p>
    <w:p w:rsidR="00A65570" w:rsidRPr="00A65570" w:rsidRDefault="00A65570" w:rsidP="00C01A3F">
      <w:pPr>
        <w:jc w:val="both"/>
        <w:rPr>
          <w:rFonts w:ascii="Arial" w:hAnsi="Arial" w:cs="Arial"/>
          <w:b/>
          <w:i/>
          <w:color w:val="FF0000"/>
          <w:sz w:val="22"/>
          <w:szCs w:val="22"/>
          <w:lang w:val="cy-GB"/>
        </w:rPr>
      </w:pPr>
    </w:p>
    <w:p w:rsidR="00A65570" w:rsidRPr="00C8098F" w:rsidRDefault="00A65570" w:rsidP="00A65570">
      <w:pPr>
        <w:pStyle w:val="ListParagraph"/>
        <w:numPr>
          <w:ilvl w:val="0"/>
          <w:numId w:val="28"/>
        </w:num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C8098F">
        <w:rPr>
          <w:rFonts w:ascii="Arial" w:hAnsi="Arial" w:cs="Arial"/>
          <w:i/>
          <w:color w:val="FF0000"/>
          <w:sz w:val="24"/>
          <w:szCs w:val="24"/>
        </w:rPr>
        <w:t>Dangos gwybodaeth am ystod o ddamc</w:t>
      </w:r>
      <w:r w:rsidRPr="00C8098F">
        <w:rPr>
          <w:rFonts w:ascii="Arial" w:hAnsi="Arial" w:cs="Arial"/>
          <w:i/>
          <w:color w:val="FF0000"/>
          <w:sz w:val="24"/>
          <w:szCs w:val="24"/>
        </w:rPr>
        <w:t>aniaethau dysgu a deall sut mae</w:t>
      </w:r>
      <w:r w:rsidRPr="00C8098F">
        <w:rPr>
          <w:rFonts w:ascii="Arial" w:hAnsi="Arial" w:cs="Arial"/>
          <w:i/>
          <w:color w:val="FF0000"/>
          <w:sz w:val="24"/>
          <w:szCs w:val="24"/>
        </w:rPr>
        <w:t xml:space="preserve"> nhw'n cysylltu â'ch cyd-destun dysgu dewisol.  Mae'n bwysig eich bod yn cynnwys cyfeiriadau academaidd yn eich cyflwyniad.  Dylech gynnwys rhestr gyfeirio ar</w:t>
      </w:r>
      <w:r w:rsidRPr="00C8098F">
        <w:rPr>
          <w:rFonts w:ascii="Arial" w:hAnsi="Arial" w:cs="Arial"/>
          <w:i/>
          <w:color w:val="FF0000"/>
          <w:sz w:val="24"/>
          <w:szCs w:val="24"/>
        </w:rPr>
        <w:t xml:space="preserve"> ddiwedd eich cyflwyniad a chyfeirnodi eich ffynonellau</w:t>
      </w:r>
      <w:r w:rsidRPr="00C8098F">
        <w:rPr>
          <w:rFonts w:ascii="Arial" w:hAnsi="Arial" w:cs="Arial"/>
          <w:i/>
          <w:color w:val="FF0000"/>
          <w:sz w:val="24"/>
          <w:szCs w:val="24"/>
        </w:rPr>
        <w:t xml:space="preserve"> drwyddi draw.</w:t>
      </w:r>
    </w:p>
    <w:p w:rsidR="00A65570" w:rsidRPr="00C8098F" w:rsidRDefault="00A65570" w:rsidP="00A65570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:rsidR="00A55FC3" w:rsidRPr="00C8098F" w:rsidRDefault="00A65570" w:rsidP="00A65570">
      <w:pPr>
        <w:pStyle w:val="ListParagraph"/>
        <w:numPr>
          <w:ilvl w:val="0"/>
          <w:numId w:val="28"/>
        </w:num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C8098F">
        <w:rPr>
          <w:rFonts w:ascii="Arial" w:hAnsi="Arial" w:cs="Arial"/>
          <w:i/>
          <w:color w:val="FF0000"/>
          <w:sz w:val="24"/>
          <w:szCs w:val="24"/>
        </w:rPr>
        <w:t>Wrth gyflwyno dylech gyfeirio at ffynonellau academaidd.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A65570" w:rsidRDefault="00A65570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A65570" w:rsidRPr="00C8098F" w:rsidRDefault="00A65570" w:rsidP="00A65570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 xml:space="preserve">Trafodwch a gwerthuswch sut mae'r cyd-destun dysgu yn hwyluso'r gwaith o ddatblygu a gwella gwybodaeth a sgiliau.  </w:t>
      </w:r>
    </w:p>
    <w:p w:rsidR="00A65570" w:rsidRPr="00C8098F" w:rsidRDefault="00A65570" w:rsidP="00A65570">
      <w:pPr>
        <w:pStyle w:val="ListParagraph"/>
        <w:jc w:val="both"/>
        <w:rPr>
          <w:rFonts w:ascii="Arial" w:hAnsi="Arial" w:cs="Arial"/>
          <w:color w:val="FF0000"/>
          <w:sz w:val="24"/>
          <w:szCs w:val="24"/>
        </w:rPr>
      </w:pPr>
    </w:p>
    <w:p w:rsidR="00D22D9C" w:rsidRPr="00C8098F" w:rsidRDefault="00A65570" w:rsidP="00A65570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>Cofiwch gynnwys enghreifftiau i gefnogi eich pwyntiau allweddol.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A65570" w:rsidRPr="00C8098F" w:rsidRDefault="00A65570" w:rsidP="00A65570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4"/>
          <w:szCs w:val="24"/>
          <w:lang w:val="cy-GB"/>
        </w:rPr>
      </w:pP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lastRenderedPageBreak/>
        <w:t>Dangos dealltwriaeth o bwy</w:t>
      </w: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>sigrwydd gwahanol safbwyntiau am</w:t>
      </w: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 xml:space="preserve"> ddamcaniaeth</w:t>
      </w: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>au</w:t>
      </w: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 xml:space="preserve"> dysgu.</w:t>
      </w:r>
    </w:p>
    <w:p w:rsidR="00AC798D" w:rsidRPr="00C8098F" w:rsidRDefault="00A65570" w:rsidP="00A65570">
      <w:pPr>
        <w:pStyle w:val="ListParagraph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4"/>
          <w:szCs w:val="24"/>
          <w:lang w:val="cy-GB"/>
        </w:rPr>
      </w:pP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>Mae'n bwysig eich bod yn cynnwys diagramau, delweddau a ffynonellau perthnasol sy'n cyfiawnhau eich dadl</w:t>
      </w: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>.</w:t>
      </w:r>
    </w:p>
    <w:p w:rsidR="00A65570" w:rsidRPr="00B12576" w:rsidRDefault="00A65570" w:rsidP="00A65570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lang w:val="cy-GB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C798D" w:rsidRDefault="00C01A3F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A55FC3" w:rsidRPr="00C8098F" w:rsidRDefault="00A65570" w:rsidP="00A65570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C8098F">
        <w:rPr>
          <w:rFonts w:ascii="Arial" w:hAnsi="Arial" w:cs="Arial"/>
          <w:i/>
          <w:color w:val="FF0000"/>
          <w:sz w:val="24"/>
          <w:szCs w:val="24"/>
          <w:lang w:val="cy-GB"/>
        </w:rPr>
        <w:t>Eglurwch sut y gellir cynllunio ac asesu dysgu y tu allan i'r ystafell ddosbarth – ystyriwch enghreifftiau o hyn. Gallech gyfeirio at rai enghreifftiau o'ch profiad eich hun.</w:t>
      </w: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</w:t>
      </w:r>
      <w:r w:rsidR="00C8098F">
        <w:rPr>
          <w:rFonts w:ascii="Arial" w:hAnsi="Arial" w:cs="Arial"/>
          <w:sz w:val="22"/>
          <w:szCs w:val="22"/>
          <w:lang w:val="cy-GB"/>
        </w:rPr>
        <w:t>bod yn gallu cyfleu canlyniadau ei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A65570" w:rsidRPr="00A65570" w:rsidRDefault="00A65570" w:rsidP="00A65570">
      <w:pPr>
        <w:rPr>
          <w:rFonts w:ascii="Arial" w:hAnsi="Arial" w:cs="Arial"/>
          <w:sz w:val="22"/>
          <w:szCs w:val="22"/>
        </w:rPr>
      </w:pPr>
    </w:p>
    <w:p w:rsidR="00A65570" w:rsidRPr="00C8098F" w:rsidRDefault="00A65570" w:rsidP="00A65570">
      <w:pPr>
        <w:pStyle w:val="ListParagraph"/>
        <w:numPr>
          <w:ilvl w:val="0"/>
          <w:numId w:val="31"/>
        </w:numPr>
        <w:rPr>
          <w:rFonts w:ascii="Arial" w:hAnsi="Arial" w:cs="Arial"/>
          <w:color w:val="FF0000"/>
          <w:sz w:val="24"/>
          <w:szCs w:val="24"/>
        </w:rPr>
      </w:pPr>
      <w:r w:rsidRPr="00C8098F">
        <w:rPr>
          <w:rFonts w:ascii="Arial" w:hAnsi="Arial" w:cs="Arial"/>
          <w:color w:val="FF0000"/>
          <w:sz w:val="24"/>
          <w:szCs w:val="24"/>
        </w:rPr>
        <w:t xml:space="preserve">Sicrhewch fod eich gwaith yn cael ei gyflwyno'n broffesiynol e.e. y cynllun a'r strwythur.  Hefyd, prawfddarllenwch eich gwaith i sicrhau na wneir unrhyw wallau </w:t>
      </w:r>
    </w:p>
    <w:p w:rsidR="00A65570" w:rsidRPr="00C8098F" w:rsidRDefault="00A65570" w:rsidP="00A65570">
      <w:pPr>
        <w:rPr>
          <w:rFonts w:ascii="Arial" w:hAnsi="Arial" w:cs="Arial"/>
          <w:color w:val="FF0000"/>
          <w:sz w:val="24"/>
          <w:szCs w:val="24"/>
        </w:rPr>
      </w:pPr>
    </w:p>
    <w:p w:rsidR="00A65570" w:rsidRPr="00C8098F" w:rsidRDefault="00A65570" w:rsidP="00A65570">
      <w:pPr>
        <w:pStyle w:val="ListParagraph"/>
        <w:numPr>
          <w:ilvl w:val="0"/>
          <w:numId w:val="31"/>
        </w:numPr>
        <w:rPr>
          <w:rFonts w:ascii="Arial" w:hAnsi="Arial" w:cs="Arial"/>
          <w:color w:val="FF0000"/>
          <w:sz w:val="24"/>
          <w:szCs w:val="24"/>
        </w:rPr>
      </w:pPr>
      <w:r w:rsidRPr="00C8098F">
        <w:rPr>
          <w:rFonts w:ascii="Arial" w:hAnsi="Arial" w:cs="Arial"/>
          <w:color w:val="FF0000"/>
          <w:sz w:val="24"/>
          <w:szCs w:val="24"/>
        </w:rPr>
        <w:t>Gweithiwch y</w:t>
      </w:r>
      <w:r w:rsidRPr="00C8098F">
        <w:rPr>
          <w:rFonts w:ascii="Arial" w:hAnsi="Arial" w:cs="Arial"/>
          <w:color w:val="FF0000"/>
          <w:sz w:val="24"/>
          <w:szCs w:val="24"/>
        </w:rPr>
        <w:t>n gydlynol fel grŵp</w:t>
      </w:r>
    </w:p>
    <w:p w:rsidR="00A65570" w:rsidRPr="00A406E5" w:rsidRDefault="00A65570" w:rsidP="00A65570">
      <w:pPr>
        <w:rPr>
          <w:rFonts w:ascii="Arial" w:hAnsi="Arial" w:cs="Arial"/>
          <w:sz w:val="22"/>
          <w:szCs w:val="22"/>
        </w:rPr>
      </w:pPr>
      <w:r w:rsidRPr="00A65570">
        <w:rPr>
          <w:rFonts w:ascii="Arial" w:hAnsi="Arial" w:cs="Arial"/>
          <w:sz w:val="22"/>
          <w:szCs w:val="22"/>
        </w:rPr>
        <w:t> </w:t>
      </w:r>
      <w:r w:rsidRPr="00A406E5">
        <w:rPr>
          <w:rFonts w:ascii="Arial" w:hAnsi="Arial" w:cs="Arial"/>
          <w:sz w:val="22"/>
          <w:szCs w:val="22"/>
        </w:rPr>
        <w:br w:type="page"/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342C53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A55FC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A65570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A65570" w:rsidRPr="00A65570" w:rsidRDefault="00A65570" w:rsidP="00A65570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A65570">
              <w:rPr>
                <w:rFonts w:ascii="Arial" w:hAnsi="Arial" w:cs="Arial"/>
                <w:i/>
                <w:color w:val="FF0000"/>
                <w:sz w:val="22"/>
                <w:szCs w:val="22"/>
              </w:rPr>
              <w:t>Dangos gwybodaeth am ystod o ddamcaniaethau dysgu a deall sut mae nhw'n cysylltu â'ch cyd-destun dysgu dewisol.  Mae'n bwysig eich bod yn cynnwys cyfeiriadau academaidd yn eich cyflwyniad.  Dylech gynnwys rhestr gyfeirio ar ddiwedd eich cyflwyniad a chyfeirnodi eich ffynonellau drwyddi draw.</w:t>
            </w:r>
          </w:p>
          <w:p w:rsidR="00A65570" w:rsidRPr="00A65570" w:rsidRDefault="00A65570" w:rsidP="00A65570">
            <w:pPr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:rsidR="00A65570" w:rsidRPr="00A65570" w:rsidRDefault="00A65570" w:rsidP="00A65570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A65570">
              <w:rPr>
                <w:rFonts w:ascii="Arial" w:hAnsi="Arial" w:cs="Arial"/>
                <w:i/>
                <w:color w:val="FF0000"/>
                <w:sz w:val="22"/>
                <w:szCs w:val="22"/>
              </w:rPr>
              <w:t>Wrth gyflwyno dylech gyfeirio at ffynonellau academaidd.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3B3BE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A55FC3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A65570" w:rsidRPr="00C8098F" w:rsidRDefault="00A65570" w:rsidP="00A6557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8098F">
              <w:rPr>
                <w:rFonts w:ascii="Arial" w:hAnsi="Arial" w:cs="Arial"/>
                <w:i/>
                <w:color w:val="FF0000"/>
                <w:sz w:val="22"/>
                <w:szCs w:val="22"/>
                <w:lang w:val="cy-GB"/>
              </w:rPr>
              <w:t xml:space="preserve">Trafodwch a gwerthuswch sut mae'r cyd-destun dysgu yn hwyluso'r gwaith o ddatblygu a gwella gwybodaeth a sgiliau.  </w:t>
            </w:r>
          </w:p>
          <w:p w:rsidR="00A65570" w:rsidRPr="00C8098F" w:rsidRDefault="00A65570" w:rsidP="00A65570">
            <w:pPr>
              <w:pStyle w:val="ListParagraph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A65570" w:rsidRPr="00C8098F" w:rsidRDefault="00A65570" w:rsidP="00A6557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8098F">
              <w:rPr>
                <w:rFonts w:ascii="Arial" w:hAnsi="Arial" w:cs="Arial"/>
                <w:i/>
                <w:color w:val="FF0000"/>
                <w:sz w:val="22"/>
                <w:szCs w:val="22"/>
                <w:lang w:val="cy-GB"/>
              </w:rPr>
              <w:t>Cofiwch gynnwys enghreifftiau i gefnogi eich pwyntiau allweddol.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A55FC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A65570" w:rsidRPr="00C8098F" w:rsidRDefault="00A65570" w:rsidP="00A65570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  <w:lang w:val="cy-GB"/>
              </w:rPr>
            </w:pPr>
            <w:r w:rsidRPr="00C8098F">
              <w:rPr>
                <w:rFonts w:ascii="Arial" w:hAnsi="Arial" w:cs="Arial"/>
                <w:i/>
                <w:color w:val="FF0000"/>
                <w:sz w:val="22"/>
                <w:szCs w:val="22"/>
                <w:lang w:val="cy-GB"/>
              </w:rPr>
              <w:t>Dangos dealltwriaeth o bwysigrwydd gwahanol safbwyntiau am ddamcaniaethau dysgu.</w:t>
            </w:r>
          </w:p>
          <w:p w:rsidR="00A65570" w:rsidRPr="00C8098F" w:rsidRDefault="00A65570" w:rsidP="00A65570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  <w:lang w:val="cy-GB"/>
              </w:rPr>
            </w:pPr>
            <w:r w:rsidRPr="00C8098F">
              <w:rPr>
                <w:rFonts w:ascii="Arial" w:hAnsi="Arial" w:cs="Arial"/>
                <w:i/>
                <w:color w:val="FF0000"/>
                <w:sz w:val="22"/>
                <w:szCs w:val="22"/>
                <w:lang w:val="cy-GB"/>
              </w:rPr>
              <w:t>Mae'n bwysig eich bod yn cynnwys diagramau, delweddau a ffynonellau perthnasol sy'n cyfiawnhau eich dadl.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3B3BE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A55FC3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C8098F" w:rsidRPr="00AC798D" w:rsidRDefault="00C8098F" w:rsidP="00C8098F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52E9D" w:rsidRPr="00C8098F" w:rsidRDefault="00C8098F" w:rsidP="00C8098F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C8098F">
              <w:rPr>
                <w:rFonts w:ascii="Arial" w:hAnsi="Arial" w:cs="Arial"/>
                <w:i/>
                <w:color w:val="FF0000"/>
                <w:sz w:val="22"/>
                <w:szCs w:val="22"/>
                <w:lang w:val="cy-GB"/>
              </w:rPr>
              <w:t>Eglurwch sut y gellir cynllunio ac asesu dysgu y tu allan i'r ystafell ddosbarth – ystyriwch enghreifftiau o hyn. Gallech gyfeirio at rai enghreifftiau o'ch profiad eich hun.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A6557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98F" w:rsidRDefault="00C8098F" w:rsidP="00C8098F">
            <w:pPr>
              <w:pStyle w:val="ListParagrap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C8098F" w:rsidRPr="00A65570" w:rsidRDefault="00C8098F" w:rsidP="00C8098F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65570">
              <w:rPr>
                <w:rFonts w:ascii="Arial" w:hAnsi="Arial" w:cs="Arial"/>
                <w:color w:val="FF0000"/>
                <w:sz w:val="22"/>
                <w:szCs w:val="22"/>
              </w:rPr>
              <w:t xml:space="preserve">Sicrhewch fod eich gwaith yn cael ei gyflwyno'n broffesiynol e.e. y cynllun a'r strwythur.  Hefyd, prawfddarllenwch eich gwaith i sicrhau na wneir unrhyw wallau </w:t>
            </w:r>
          </w:p>
          <w:p w:rsidR="00C8098F" w:rsidRPr="00A65570" w:rsidRDefault="00C8098F" w:rsidP="00C8098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C8098F" w:rsidRPr="00A65570" w:rsidRDefault="00C8098F" w:rsidP="00C8098F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Gweithiwch y</w:t>
            </w:r>
            <w:r w:rsidRPr="00A65570">
              <w:rPr>
                <w:rFonts w:ascii="Arial" w:hAnsi="Arial" w:cs="Arial"/>
                <w:color w:val="FF0000"/>
                <w:sz w:val="22"/>
                <w:szCs w:val="22"/>
              </w:rPr>
              <w:t>n gydlynol fel grŵp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Tr="0092447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:rsidTr="00EE00D3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:rsidTr="00924471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EF2593">
            <w:pPr>
              <w:rPr>
                <w:rFonts w:ascii="Arial" w:hAnsi="Arial" w:cs="Arial"/>
              </w:rPr>
            </w:pP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5A8" w:rsidRDefault="004775A8">
      <w:r>
        <w:separator/>
      </w:r>
    </w:p>
  </w:endnote>
  <w:endnote w:type="continuationSeparator" w:id="0">
    <w:p w:rsidR="004775A8" w:rsidRDefault="00477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C8098F">
      <w:rPr>
        <w:b/>
        <w:noProof/>
        <w:lang w:val="cy-GB"/>
      </w:rPr>
      <w:t>4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C8098F">
      <w:rPr>
        <w:b/>
        <w:noProof/>
      </w:rPr>
      <w:t>11</w:t>
    </w:r>
    <w:r w:rsidR="00274691">
      <w:rPr>
        <w:b/>
        <w:sz w:val="24"/>
        <w:szCs w:val="24"/>
      </w:rPr>
      <w:fldChar w:fldCharType="end"/>
    </w:r>
  </w:p>
  <w:p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5A8" w:rsidRDefault="004775A8">
      <w:r>
        <w:separator/>
      </w:r>
    </w:p>
  </w:footnote>
  <w:footnote w:type="continuationSeparator" w:id="0">
    <w:p w:rsidR="004775A8" w:rsidRDefault="00477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523AAE"/>
    <w:multiLevelType w:val="hybridMultilevel"/>
    <w:tmpl w:val="B928C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76AE"/>
    <w:multiLevelType w:val="hybridMultilevel"/>
    <w:tmpl w:val="76482AEC"/>
    <w:lvl w:ilvl="0" w:tplc="28E88FC6">
      <w:numFmt w:val="bullet"/>
      <w:lvlText w:val="–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B9726C"/>
    <w:multiLevelType w:val="hybridMultilevel"/>
    <w:tmpl w:val="24764996"/>
    <w:lvl w:ilvl="0" w:tplc="28E88FC6">
      <w:numFmt w:val="bullet"/>
      <w:lvlText w:val="–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0F7F3CCD"/>
    <w:multiLevelType w:val="hybridMultilevel"/>
    <w:tmpl w:val="8C865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34CB9"/>
    <w:multiLevelType w:val="hybridMultilevel"/>
    <w:tmpl w:val="D5001D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2C25F5A"/>
    <w:multiLevelType w:val="hybridMultilevel"/>
    <w:tmpl w:val="A91892F2"/>
    <w:lvl w:ilvl="0" w:tplc="28E88FC6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BB0C8B"/>
    <w:multiLevelType w:val="hybridMultilevel"/>
    <w:tmpl w:val="73B43298"/>
    <w:lvl w:ilvl="0" w:tplc="28E88FC6">
      <w:numFmt w:val="bullet"/>
      <w:lvlText w:val="–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22E31F83"/>
    <w:multiLevelType w:val="hybridMultilevel"/>
    <w:tmpl w:val="1766FBD0"/>
    <w:lvl w:ilvl="0" w:tplc="28E88FC6">
      <w:numFmt w:val="bullet"/>
      <w:lvlText w:val="–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E7733E"/>
    <w:multiLevelType w:val="hybridMultilevel"/>
    <w:tmpl w:val="E064DCE2"/>
    <w:lvl w:ilvl="0" w:tplc="1A2A13F2">
      <w:numFmt w:val="bullet"/>
      <w:lvlText w:val="•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0BC4C9A"/>
    <w:multiLevelType w:val="hybridMultilevel"/>
    <w:tmpl w:val="071C0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F86891"/>
    <w:multiLevelType w:val="hybridMultilevel"/>
    <w:tmpl w:val="ABFC6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03B61"/>
    <w:multiLevelType w:val="hybridMultilevel"/>
    <w:tmpl w:val="B9FED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36151"/>
    <w:multiLevelType w:val="hybridMultilevel"/>
    <w:tmpl w:val="61BE3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D727CE"/>
    <w:multiLevelType w:val="hybridMultilevel"/>
    <w:tmpl w:val="8CF87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9"/>
  </w:num>
  <w:num w:numId="4">
    <w:abstractNumId w:val="24"/>
  </w:num>
  <w:num w:numId="5">
    <w:abstractNumId w:val="19"/>
  </w:num>
  <w:num w:numId="6">
    <w:abstractNumId w:val="28"/>
  </w:num>
  <w:num w:numId="7">
    <w:abstractNumId w:val="9"/>
  </w:num>
  <w:num w:numId="8">
    <w:abstractNumId w:val="27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6"/>
  </w:num>
  <w:num w:numId="14">
    <w:abstractNumId w:val="10"/>
  </w:num>
  <w:num w:numId="15">
    <w:abstractNumId w:val="0"/>
  </w:num>
  <w:num w:numId="16">
    <w:abstractNumId w:val="16"/>
  </w:num>
  <w:num w:numId="17">
    <w:abstractNumId w:val="4"/>
  </w:num>
  <w:num w:numId="18">
    <w:abstractNumId w:val="15"/>
  </w:num>
  <w:num w:numId="19">
    <w:abstractNumId w:val="13"/>
  </w:num>
  <w:num w:numId="20">
    <w:abstractNumId w:val="3"/>
  </w:num>
  <w:num w:numId="21">
    <w:abstractNumId w:val="14"/>
  </w:num>
  <w:num w:numId="22">
    <w:abstractNumId w:val="2"/>
  </w:num>
  <w:num w:numId="23">
    <w:abstractNumId w:val="6"/>
  </w:num>
  <w:num w:numId="24">
    <w:abstractNumId w:val="25"/>
  </w:num>
  <w:num w:numId="25">
    <w:abstractNumId w:val="8"/>
  </w:num>
  <w:num w:numId="26">
    <w:abstractNumId w:val="17"/>
  </w:num>
  <w:num w:numId="27">
    <w:abstractNumId w:val="30"/>
  </w:num>
  <w:num w:numId="28">
    <w:abstractNumId w:val="18"/>
  </w:num>
  <w:num w:numId="29">
    <w:abstractNumId w:val="1"/>
  </w:num>
  <w:num w:numId="30">
    <w:abstractNumId w:val="5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4DE0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A5AF4"/>
    <w:rsid w:val="003B366F"/>
    <w:rsid w:val="003B3BED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5A8"/>
    <w:rsid w:val="00477880"/>
    <w:rsid w:val="004874DE"/>
    <w:rsid w:val="00492B0D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437C9"/>
    <w:rsid w:val="00552351"/>
    <w:rsid w:val="005566D4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83F7D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65A8"/>
    <w:rsid w:val="007366DF"/>
    <w:rsid w:val="00757839"/>
    <w:rsid w:val="00770C81"/>
    <w:rsid w:val="00791024"/>
    <w:rsid w:val="00793F0A"/>
    <w:rsid w:val="007A2657"/>
    <w:rsid w:val="007C1C88"/>
    <w:rsid w:val="007C682C"/>
    <w:rsid w:val="007D2385"/>
    <w:rsid w:val="007D5DE2"/>
    <w:rsid w:val="007F214F"/>
    <w:rsid w:val="00800069"/>
    <w:rsid w:val="008042F0"/>
    <w:rsid w:val="00812582"/>
    <w:rsid w:val="008310A0"/>
    <w:rsid w:val="00835D29"/>
    <w:rsid w:val="00842E7F"/>
    <w:rsid w:val="00852933"/>
    <w:rsid w:val="008566E5"/>
    <w:rsid w:val="008566FE"/>
    <w:rsid w:val="00862E10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87DA4"/>
    <w:rsid w:val="00990799"/>
    <w:rsid w:val="00995D51"/>
    <w:rsid w:val="009A0631"/>
    <w:rsid w:val="009B10ED"/>
    <w:rsid w:val="009B7D11"/>
    <w:rsid w:val="009C59D8"/>
    <w:rsid w:val="009D3EA4"/>
    <w:rsid w:val="009D649C"/>
    <w:rsid w:val="009E4BC1"/>
    <w:rsid w:val="009F4C16"/>
    <w:rsid w:val="009F5CB2"/>
    <w:rsid w:val="00A015AC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55FC3"/>
    <w:rsid w:val="00A6236A"/>
    <w:rsid w:val="00A65570"/>
    <w:rsid w:val="00A67FB1"/>
    <w:rsid w:val="00A74E12"/>
    <w:rsid w:val="00A85BFE"/>
    <w:rsid w:val="00AB6FE7"/>
    <w:rsid w:val="00AB7AD7"/>
    <w:rsid w:val="00AC798D"/>
    <w:rsid w:val="00AD2430"/>
    <w:rsid w:val="00AE1EB2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70E4B"/>
    <w:rsid w:val="00C8098F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D17CC"/>
    <w:rsid w:val="00DD2A6A"/>
    <w:rsid w:val="00DD654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1B8D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1411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AAD953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FA1411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B92E3-D002-4DFB-9739-79279F04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3344</Words>
  <Characters>19063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22363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Helen A Griffiths</cp:lastModifiedBy>
  <cp:revision>2</cp:revision>
  <cp:lastPrinted>2014-10-10T07:42:00Z</cp:lastPrinted>
  <dcterms:created xsi:type="dcterms:W3CDTF">2020-11-30T12:15:00Z</dcterms:created>
  <dcterms:modified xsi:type="dcterms:W3CDTF">2020-11-30T12:15:00Z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