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120A30" w:rsidR="00EF0BE1" w:rsidP="00D1401A" w:rsidRDefault="00EF0BE1" w14:paraId="55982A5A" w14:textId="77777777">
      <w:pPr>
        <w:sectPr w:rsidRPr="00120A30" w:rsidR="00EF0BE1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EF0BE1" w:rsidP="00D1401A" w:rsidRDefault="00120A30" w14:paraId="499DB382" w14:textId="3F39526E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:rsidRPr="00120A30" w:rsidR="00EF0BE1" w:rsidP="00EF0BE1" w:rsidRDefault="00EF0BE1" w14:paraId="41FC62E2" w14:textId="77777777">
      <w:pPr>
        <w:sectPr w:rsidRPr="00120A30" w:rsidR="00EF0BE1" w:rsidSect="00EF0BE1">
          <w:type w:val="continuous"/>
          <w:pgSz w:w="11900" w:h="16840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Pr="00D1401A" w:rsidR="00D46A8E" w:rsidP="3EA4F0CC" w:rsidRDefault="00120A30" w14:paraId="0A6A5E15" w14:textId="3C2A2788">
      <w:pPr>
        <w:rPr>
          <w:b w:val="1"/>
          <w:bCs w:val="1"/>
          <w:noProof w:val="0"/>
          <w:sz w:val="28"/>
          <w:szCs w:val="28"/>
          <w:lang w:val="cy-GB"/>
        </w:rPr>
      </w:pPr>
      <w:r w:rsidRPr="3EA4F0CC" w:rsidR="3EA4F0CC">
        <w:rPr>
          <w:b w:val="1"/>
          <w:bCs w:val="1"/>
          <w:noProof w:val="0"/>
          <w:sz w:val="28"/>
          <w:szCs w:val="28"/>
          <w:lang w:val="cy-GB"/>
        </w:rPr>
        <w:t xml:space="preserve">Cynllun Gwers – Cam 1 Cynllun Gwers </w:t>
      </w:r>
    </w:p>
    <w:p w:rsidRPr="00120A30" w:rsidR="00D46A8E" w:rsidP="3EA4F0CC" w:rsidRDefault="00D46A8E" w14:paraId="2DA80746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Pr="00120A30" w:rsidR="00D46A8E" w:rsidTr="13A62FCE" w14:paraId="141F71CE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FC132C" w14:paraId="222BD263" w14:textId="51961712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 xml:space="preserve">Darpar </w:t>
            </w:r>
            <w:r w:rsidRPr="3EA4F0CC" w:rsidR="3EA4F0CC">
              <w:rPr>
                <w:noProof w:val="0"/>
                <w:lang w:val="cy-GB"/>
              </w:rPr>
              <w:t xml:space="preserve">Athro </w:t>
            </w:r>
            <w:bookmarkStart w:name="_GoBack" w:id="0"/>
            <w:bookmarkEnd w:id="0"/>
          </w:p>
        </w:tc>
        <w:tc>
          <w:tcPr>
            <w:tcW w:w="3555" w:type="dxa"/>
            <w:tcMar/>
          </w:tcPr>
          <w:p w:rsidRPr="00120A30" w:rsidR="00D46A8E" w:rsidP="3EA4F0CC" w:rsidRDefault="00D46A8E" w14:paraId="0632DE29" w14:textId="7756C2F3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Ben Buckley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6881753A" w14:textId="273529D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Dosbarth: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97B23F6" w14:textId="6ACDB5FE">
            <w:pPr>
              <w:rPr>
                <w:noProof w:val="0"/>
                <w:sz w:val="22"/>
                <w:szCs w:val="22"/>
                <w:lang w:val="cy-GB"/>
              </w:rPr>
            </w:pPr>
            <w:r w:rsidRPr="3EA4F0CC" w:rsidR="3EA4F0CC">
              <w:rPr>
                <w:noProof w:val="0"/>
                <w:sz w:val="22"/>
                <w:szCs w:val="22"/>
                <w:lang w:val="cy-GB"/>
              </w:rPr>
              <w:t>2</w:t>
            </w:r>
          </w:p>
        </w:tc>
      </w:tr>
      <w:tr w:rsidRPr="00120A30" w:rsidR="00D46A8E" w:rsidTr="13A62FCE" w14:paraId="03967396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155DB2B9" w14:textId="58ABA2B9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Maes Dysgu a Phrofiad neu Bwnc</w:t>
            </w:r>
          </w:p>
        </w:tc>
        <w:tc>
          <w:tcPr>
            <w:tcW w:w="3555" w:type="dxa"/>
            <w:tcMar/>
          </w:tcPr>
          <w:p w:rsidRPr="00120A30" w:rsidR="00D46A8E" w:rsidP="3EA4F0CC" w:rsidRDefault="00D46A8E" w14:paraId="469E103D" w14:textId="71F20267">
            <w:pPr>
              <w:rPr>
                <w:noProof w:val="0"/>
                <w:sz w:val="22"/>
                <w:szCs w:val="22"/>
                <w:lang w:val="cy-GB"/>
              </w:rPr>
            </w:pPr>
            <w:r w:rsidRPr="13A62FCE" w:rsidR="7BBFDF53">
              <w:rPr>
                <w:noProof w:val="0"/>
                <w:sz w:val="22"/>
                <w:szCs w:val="22"/>
                <w:lang w:val="cy-GB"/>
              </w:rPr>
              <w:t xml:space="preserve">Datblygiad Iaith a Llythrennedd, Datblygiad Gymraeg, </w:t>
            </w:r>
            <w:r w:rsidRPr="13A62FCE" w:rsidR="7BBFDF53">
              <w:rPr>
                <w:noProof w:val="0"/>
                <w:sz w:val="22"/>
                <w:szCs w:val="22"/>
                <w:lang w:val="cy-GB"/>
              </w:rPr>
              <w:t>Datblygiad</w:t>
            </w:r>
            <w:r w:rsidRPr="13A62FCE" w:rsidR="7BBFDF53">
              <w:rPr>
                <w:noProof w:val="0"/>
                <w:sz w:val="22"/>
                <w:szCs w:val="22"/>
                <w:lang w:val="cy-GB"/>
              </w:rPr>
              <w:t xml:space="preserve"> dealltwriaeth o’r byd</w:t>
            </w:r>
          </w:p>
        </w:tc>
        <w:tc>
          <w:tcPr>
            <w:tcW w:w="950" w:type="dxa"/>
            <w:shd w:val="clear" w:color="auto" w:fill="auto"/>
            <w:tcMar/>
          </w:tcPr>
          <w:p w:rsidRPr="00D1401A" w:rsidR="00D46A8E" w:rsidP="3EA4F0CC" w:rsidRDefault="00120A30" w14:paraId="38E1D45E" w14:textId="33CEC1F4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Dyddiad:</w:t>
            </w:r>
          </w:p>
        </w:tc>
        <w:tc>
          <w:tcPr>
            <w:tcW w:w="2253" w:type="dxa"/>
            <w:tcMar/>
          </w:tcPr>
          <w:p w:rsidRPr="00120A30" w:rsidR="00D46A8E" w:rsidP="3EA4F0CC" w:rsidRDefault="00D46A8E" w14:paraId="4A9CFCAE" w14:textId="3E0ADF88">
            <w:pPr>
              <w:rPr>
                <w:noProof w:val="0"/>
                <w:sz w:val="22"/>
                <w:szCs w:val="22"/>
                <w:lang w:val="cy-GB"/>
              </w:rPr>
            </w:pPr>
            <w:r w:rsidRPr="13A62FCE" w:rsidR="38BF2172">
              <w:rPr>
                <w:noProof w:val="0"/>
                <w:sz w:val="22"/>
                <w:szCs w:val="22"/>
                <w:lang w:val="cy-GB"/>
              </w:rPr>
              <w:t>1</w:t>
            </w:r>
            <w:r w:rsidRPr="13A62FCE" w:rsidR="047298BC">
              <w:rPr>
                <w:noProof w:val="0"/>
                <w:sz w:val="22"/>
                <w:szCs w:val="22"/>
                <w:lang w:val="cy-GB"/>
              </w:rPr>
              <w:t>9</w:t>
            </w:r>
            <w:r w:rsidRPr="13A62FCE" w:rsidR="38BF2172">
              <w:rPr>
                <w:noProof w:val="0"/>
                <w:sz w:val="22"/>
                <w:szCs w:val="22"/>
                <w:lang w:val="cy-GB"/>
              </w:rPr>
              <w:t>-3-20</w:t>
            </w:r>
          </w:p>
        </w:tc>
      </w:tr>
      <w:tr w:rsidRPr="00120A30" w:rsidR="00D46A8E" w:rsidTr="13A62FCE" w14:paraId="67A3E20D" w14:textId="77777777">
        <w:tc>
          <w:tcPr>
            <w:tcW w:w="2252" w:type="dxa"/>
            <w:shd w:val="clear" w:color="auto" w:fill="auto"/>
            <w:tcMar/>
          </w:tcPr>
          <w:p w:rsidRPr="00D1401A" w:rsidR="00D46A8E" w:rsidP="3EA4F0CC" w:rsidRDefault="00120A30" w14:paraId="3DDCE2D6" w14:textId="1FA1CDE3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  <w:tcMar/>
          </w:tcPr>
          <w:p w:rsidRPr="00120A30" w:rsidR="00D46A8E" w:rsidP="13A62FCE" w:rsidRDefault="00D46A8E" w14:paraId="5DF6FF10" w14:textId="098C876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7B09C609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wrando i stori ‘Wendi Wlanog’ ac i gyflawni y tasg a fydd yn dilyn.</w:t>
            </w:r>
          </w:p>
        </w:tc>
      </w:tr>
      <w:tr w:rsidRPr="00120A30" w:rsidR="00EB6268" w:rsidTr="13A62FCE" w14:paraId="16A73A1C" w14:textId="77777777">
        <w:tc>
          <w:tcPr>
            <w:tcW w:w="2252" w:type="dxa"/>
            <w:shd w:val="clear" w:color="auto" w:fill="auto"/>
            <w:tcMar/>
          </w:tcPr>
          <w:p w:rsidRPr="00120A30" w:rsidR="009D68DF" w:rsidP="3EA4F0CC" w:rsidRDefault="00120A30" w14:paraId="038A704D" w14:textId="2B9052DE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â'r Cwricwlwm</w:t>
            </w:r>
            <w:r w:rsidRPr="3EA4F0CC" w:rsidR="3EA4F0CC">
              <w:rPr>
                <w:noProof w:val="0"/>
                <w:lang w:val="cy-GB"/>
              </w:rPr>
              <w:t xml:space="preserve"> 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13A62FCE" w:rsidRDefault="00EB6268" w14:paraId="7102E20E" w14:textId="6EBCC525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74C5034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Iaith, Daearyddiaeth, Cymraeg</w:t>
            </w:r>
          </w:p>
        </w:tc>
      </w:tr>
      <w:tr w:rsidRPr="00120A30" w:rsidR="00EB6268" w:rsidTr="13A62FCE" w14:paraId="0DD4DF40" w14:textId="77777777">
        <w:tc>
          <w:tcPr>
            <w:tcW w:w="2252" w:type="dxa"/>
            <w:shd w:val="clear" w:color="auto" w:fill="auto"/>
            <w:tcMar/>
          </w:tcPr>
          <w:p w:rsidRPr="00D1401A" w:rsidR="00BC35BE" w:rsidP="3EA4F0CC" w:rsidRDefault="00120A30" w14:paraId="24B1AE44" w14:textId="3D40EDDB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Cysylltiadau ystyrlon â:</w:t>
            </w:r>
          </w:p>
          <w:p w:rsidRPr="00D1401A" w:rsidR="009D68DF" w:rsidP="3EA4F0CC" w:rsidRDefault="00120A30" w14:paraId="03F43AE1" w14:textId="546214D5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  <w:tcMar/>
          </w:tcPr>
          <w:p w:rsidRPr="00120A30" w:rsidR="00EB6268" w:rsidP="13A62FCE" w:rsidRDefault="00EB6268" w14:paraId="693D2A17" w14:textId="205B90DE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388B41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Sgiliau Llythrennedd: Ysgrifennu; Trefnu Syniadau a Gwybodaeth; Ystyr, ddibenion, darllenwyr; ysgrifennu testun sy’n gwneud synnwyr i ddarllenydd arall – gall y testun gynnwys manylion a lluniau.</w:t>
            </w:r>
          </w:p>
          <w:p w:rsidRPr="00120A30" w:rsidR="00EB6268" w:rsidP="13A62FCE" w:rsidRDefault="00EB6268" w14:paraId="7B72C13F" w14:textId="5519E06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388B41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Sgiliau Llythrennedd; Ysgrifennu; Trefnu Syniadau a Gwybodaeth ; Strwythur at threfn; trefnu darn o ysgrifennu gyda dechrau, canol a diwedd.</w:t>
            </w:r>
          </w:p>
          <w:p w:rsidRPr="00120A30" w:rsidR="00EB6268" w:rsidP="13A62FCE" w:rsidRDefault="00EB6268" w14:paraId="6B8606FF" w14:textId="407E350D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388B41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Datblygu’r Gymraeg: Darllen; dilyn storïau a ddarllenir iddynt, ac ymateb fel y bo’n briodol.</w:t>
            </w:r>
          </w:p>
          <w:p w:rsidRPr="00120A30" w:rsidR="00EB6268" w:rsidP="13A62FCE" w:rsidRDefault="00EB6268" w14:paraId="4B837964" w14:textId="66BEC944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388B41D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Datblygu’r Gymraeg: Darllen; gwrando ar eraill yn darllen deunydd dychmygus priodol.</w:t>
            </w:r>
          </w:p>
        </w:tc>
      </w:tr>
      <w:tr w:rsidRPr="00120A30" w:rsidR="00D46A8E" w:rsidTr="13A62FCE" w14:paraId="28CD5959" w14:textId="77777777">
        <w:tc>
          <w:tcPr>
            <w:tcW w:w="9010" w:type="dxa"/>
            <w:gridSpan w:val="4"/>
            <w:shd w:val="clear" w:color="auto" w:fill="auto"/>
            <w:tcMar/>
          </w:tcPr>
          <w:p w:rsidRPr="00C8398D" w:rsidR="00D46A8E" w:rsidP="3EA4F0CC" w:rsidRDefault="00120A30" w14:paraId="5BD7566F" w14:textId="262D93F6">
            <w:pPr>
              <w:rPr>
                <w:noProof w:val="0"/>
                <w:sz w:val="22"/>
                <w:szCs w:val="22"/>
                <w:lang w:val="cy-GB"/>
              </w:rPr>
            </w:pPr>
            <w:r w:rsidRPr="13A62FCE" w:rsidR="444500C6">
              <w:rPr>
                <w:noProof w:val="0"/>
                <w:lang w:val="cy-GB"/>
              </w:rPr>
              <w:t xml:space="preserve">Targedau Personol </w:t>
            </w:r>
            <w:r w:rsidRPr="13A62FCE" w:rsidR="444500C6">
              <w:rPr>
                <w:noProof w:val="0"/>
                <w:sz w:val="22"/>
                <w:szCs w:val="22"/>
                <w:lang w:val="cy-GB"/>
              </w:rPr>
              <w:t xml:space="preserve">(Cysylltiedig </w:t>
            </w:r>
            <w:r w:rsidRPr="13A62FCE" w:rsidR="444500C6">
              <w:rPr>
                <w:noProof w:val="0"/>
                <w:sz w:val="22"/>
                <w:szCs w:val="22"/>
                <w:lang w:val="cy-GB"/>
              </w:rPr>
              <w:t>â</w:t>
            </w:r>
            <w:r w:rsidRPr="13A62FCE" w:rsidR="444500C6">
              <w:rPr>
                <w:noProof w:val="0"/>
                <w:sz w:val="22"/>
                <w:szCs w:val="22"/>
                <w:lang w:val="cy-GB"/>
              </w:rPr>
              <w:t xml:space="preserve"> SAC ac wedi eu nodi mewn adolygiad wythnosol)</w:t>
            </w:r>
          </w:p>
          <w:p w:rsidRPr="00120A30" w:rsidR="00D46A8E" w:rsidP="13A62FCE" w:rsidRDefault="00D46A8E" w14:paraId="44432101" w14:textId="015FD8E9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DBF78F3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Targedau Personol </w:t>
            </w:r>
            <w:r w:rsidRPr="13A62FCE" w:rsidR="5DBF78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(Cysylltiedig â SAC ac wedi eu nodi mewn adolygiad wythnosol)</w:t>
            </w:r>
          </w:p>
          <w:p w:rsidRPr="00120A30" w:rsidR="00D46A8E" w:rsidP="13A62FCE" w:rsidRDefault="00D46A8E" w14:paraId="1051E096" w14:textId="43113FD7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DBF78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ddarllen y stori yn glir ac i atynnu diddordeb i'r stori [Arweinyddiaeth: Cymryd cyfrifoldeb personol]</w:t>
            </w:r>
          </w:p>
          <w:p w:rsidRPr="00120A30" w:rsidR="00D46A8E" w:rsidP="13A62FCE" w:rsidRDefault="00D46A8E" w14:paraId="001144C6" w14:textId="60269951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DBF78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I gefnogi y dysgwyr a syniadau wrth iddynt feddwl yn greadigol gan rhoi strwythur i'w greadigrwydd o fewn ei gwaith ysgrifenedig [Addysgeg: Dylanwadu: Gwrando ar ddysgwyr]</w:t>
            </w:r>
          </w:p>
          <w:p w:rsidRPr="00120A30" w:rsidR="00D46A8E" w:rsidP="13A62FCE" w:rsidRDefault="00D46A8E" w14:paraId="159C509D" w14:textId="7FE20CC0">
            <w:pPr>
              <w:spacing w:line="259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3A62FCE" w:rsidR="5DBF78F3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Rheoli y dosbarth yn gadarn gan gwneud siŵr fod pob plentyn efo tasg i gyflawni [Addysgeg: Mireinio: Rheoli’r amgylchedd dysgu]</w:t>
            </w:r>
          </w:p>
        </w:tc>
      </w:tr>
    </w:tbl>
    <w:p w:rsidRPr="00120A30" w:rsidR="00D46A8E" w:rsidP="3EA4F0CC" w:rsidRDefault="00D46A8E" w14:paraId="68E97BA7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6039AB14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Pr="00120A30" w:rsidR="00D46A8E" w:rsidTr="13A62FCE" w14:paraId="032F6BB6" w14:textId="77777777">
        <w:tc>
          <w:tcPr>
            <w:tcW w:w="9010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1F65104F" w14:textId="2E5EAFEA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Amcanion Dysgu (ffocws ar ddysgu – defnyddio geirfa ddealladwy):</w:t>
            </w:r>
          </w:p>
        </w:tc>
      </w:tr>
      <w:tr w:rsidRPr="00120A30" w:rsidR="00D46A8E" w:rsidTr="13A62FCE" w14:paraId="35602596" w14:textId="77777777">
        <w:tc>
          <w:tcPr>
            <w:tcW w:w="9010" w:type="dxa"/>
            <w:tcMar/>
          </w:tcPr>
          <w:p w:rsidRPr="00D1401A" w:rsidR="00D46A8E" w:rsidP="3EA4F0CC" w:rsidRDefault="00120A30" w14:paraId="4D43E3C2" w14:textId="761E5F0E">
            <w:pPr>
              <w:rPr>
                <w:noProof w:val="0"/>
                <w:sz w:val="22"/>
                <w:szCs w:val="22"/>
                <w:lang w:val="cy-GB"/>
              </w:rPr>
            </w:pPr>
            <w:r w:rsidRPr="13A62FCE" w:rsidR="593AED55">
              <w:rPr>
                <w:noProof w:val="0"/>
                <w:sz w:val="22"/>
                <w:szCs w:val="22"/>
                <w:lang w:val="cy-GB"/>
              </w:rPr>
              <w:t>Bydd disgyblion yn dysgu i wneud y canlynol:</w:t>
            </w:r>
          </w:p>
          <w:p w:rsidRPr="00120A30" w:rsidR="00D46A8E" w:rsidP="13A62FCE" w:rsidRDefault="00D46A8E" w14:paraId="145FAC42" w14:textId="3F5109A0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</w:pPr>
            <w:r w:rsidRPr="13A62FCE" w:rsidR="73C29667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Erbyn diwedd y gwers fyddwch wedi gwrando i stori ‘</w:t>
            </w:r>
            <w:proofErr w:type="spellStart"/>
            <w:r w:rsidRPr="13A62FCE" w:rsidR="73C29667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>Wendi</w:t>
            </w:r>
            <w:proofErr w:type="spellEnd"/>
            <w:r w:rsidRPr="13A62FCE" w:rsidR="73C29667">
              <w:rPr>
                <w:rFonts w:ascii="Calibri" w:hAnsi="Calibri" w:eastAsia="Calibri" w:cs="Calibri"/>
                <w:noProof w:val="0"/>
                <w:sz w:val="24"/>
                <w:szCs w:val="24"/>
                <w:lang w:val="cy-GB"/>
              </w:rPr>
              <w:t xml:space="preserve"> Wlanog’ ac wedi mynd ati i wneud tasg ar y stori.</w:t>
            </w:r>
          </w:p>
        </w:tc>
      </w:tr>
    </w:tbl>
    <w:p w:rsidRPr="00120A30" w:rsidR="00D46A8E" w:rsidP="3EA4F0CC" w:rsidRDefault="00D46A8E" w14:paraId="448EBB84" w14:textId="77777777">
      <w:pPr>
        <w:rPr>
          <w:noProof w:val="0"/>
          <w:sz w:val="28"/>
          <w:szCs w:val="28"/>
          <w:lang w:val="cy-GB"/>
        </w:rPr>
      </w:pPr>
    </w:p>
    <w:p w:rsidRPr="00120A30" w:rsidR="00D46A8E" w:rsidP="3EA4F0CC" w:rsidRDefault="00D46A8E" w14:paraId="32BC907E" w14:textId="77777777">
      <w:pPr>
        <w:rPr>
          <w:noProof w:val="0"/>
          <w:sz w:val="28"/>
          <w:szCs w:val="28"/>
          <w:lang w:val="cy-GB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Pr="00120A30" w:rsidR="00D46A8E" w:rsidTr="13A62FCE" w14:paraId="23A40964" w14:textId="77777777"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07000DF0" w14:textId="522CA1C7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  <w:tcMar/>
          </w:tcPr>
          <w:p w:rsidRPr="00D1401A" w:rsidR="00D46A8E" w:rsidP="3EA4F0CC" w:rsidRDefault="00120A30" w14:paraId="282373B3" w14:textId="66410C2D">
            <w:pPr>
              <w:rPr>
                <w:noProof w:val="0"/>
                <w:lang w:val="cy-GB"/>
              </w:rPr>
            </w:pPr>
            <w:r w:rsidRPr="3EA4F0CC" w:rsidR="3EA4F0CC">
              <w:rPr>
                <w:noProof w:val="0"/>
                <w:lang w:val="cy-GB"/>
              </w:rPr>
              <w:t>Asesu Dysgu’r Disgyblion</w:t>
            </w:r>
          </w:p>
          <w:p w:rsidRPr="00D1401A" w:rsidR="00D46A8E" w:rsidP="3EA4F0CC" w:rsidRDefault="00120A30" w14:paraId="731A66C0" w14:textId="180C1394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>Tystiolaeth</w:t>
            </w:r>
          </w:p>
          <w:p w:rsidRPr="00D1401A" w:rsidR="00D46A8E" w:rsidP="3EA4F0CC" w:rsidRDefault="00C8398D" w14:paraId="56E4D3F4" w14:textId="5D4E125C">
            <w:pPr>
              <w:rPr>
                <w:noProof w:val="0"/>
                <w:sz w:val="20"/>
                <w:szCs w:val="20"/>
                <w:lang w:val="cy-GB"/>
              </w:rPr>
            </w:pPr>
            <w:r w:rsidRPr="3EA4F0CC" w:rsidR="3EA4F0CC">
              <w:rPr>
                <w:noProof w:val="0"/>
                <w:sz w:val="20"/>
                <w:szCs w:val="20"/>
                <w:lang w:val="cy-GB"/>
              </w:rPr>
              <w:t xml:space="preserve"> 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(Beth sydd gan y dysgwyr i’w ddweud/ysgrifennu/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g</w:t>
            </w:r>
            <w:r w:rsidRPr="3EA4F0CC" w:rsidR="3EA4F0CC">
              <w:rPr>
                <w:noProof w:val="0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Pr="00120A30" w:rsidR="00D46A8E" w:rsidTr="13A62FCE" w14:paraId="444AED9B" w14:textId="77777777">
        <w:tc>
          <w:tcPr>
            <w:tcW w:w="4505" w:type="dxa"/>
            <w:tcMar/>
          </w:tcPr>
          <w:p w:rsidRPr="00120A30" w:rsidR="00D46A8E" w:rsidP="13A62FCE" w:rsidRDefault="00D46A8E" w14:paraId="1344EFDC" w14:textId="76A02EF6">
            <w:pPr/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Yn bennaf, gwrando ar stori 'Wendi Wlanog' yn dda gan ateb cwestiynau gan roi llaw dawel i fyny ble fydd yn briodol. </w:t>
            </w:r>
          </w:p>
          <w:p w:rsidRPr="00120A30" w:rsidR="00D46A8E" w:rsidP="13A62FCE" w:rsidRDefault="00D46A8E" w14:paraId="10375550" w14:textId="761D1718">
            <w:pPr/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lwyddo i orffen ei thasg ar ‘Wendi Wlanog’ cyn diwedd y wers. Hynny yw, i grŵp coch ysgrifennu stori unigryw ei hun gyda ‘Wendi Wlanog’. Trwy ysgrifennu yn gywir a rhoi strwythur amlwg i'r stori. </w:t>
            </w:r>
          </w:p>
          <w:p w:rsidRPr="00120A30" w:rsidR="00D46A8E" w:rsidP="13A62FCE" w:rsidRDefault="00D46A8E" w14:paraId="7BD7E8D0" w14:textId="0A65135D">
            <w:pPr>
              <w:pStyle w:val="Normal"/>
              <w:spacing w:line="259" w:lineRule="auto"/>
            </w:pPr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Ac i grŵp glas, i wneud lluniau da o bethau fyddent yn mynd gyda nhw fyny'r Wyddfa. Rhaid iddynt feddwl yn gritigol am be fydd yn addas i fynd gyda nhw a faint o le sydd yna ar gyfer y pethau yna o fewn y bag.</w:t>
            </w:r>
          </w:p>
        </w:tc>
        <w:tc>
          <w:tcPr>
            <w:tcW w:w="4505" w:type="dxa"/>
            <w:tcMar/>
          </w:tcPr>
          <w:p w:rsidRPr="00120A30" w:rsidR="00D46A8E" w:rsidP="13A62FCE" w:rsidRDefault="00D46A8E" w14:paraId="761CE489" w14:textId="7138E0FF">
            <w:pPr/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 dyst fod nhw wedi gwrando os gallent ateb yn ôl beth maent wedi dysgu o stori ‘Wendi Wlanog’ ac wedi gallu ateb yn gywir ar nodweddion o fewn y stori.  </w:t>
            </w:r>
          </w:p>
          <w:p w:rsidRPr="00120A30" w:rsidR="00D46A8E" w:rsidP="13A62FCE" w:rsidRDefault="00D46A8E" w14:paraId="32542F8B" w14:textId="5DC7A900">
            <w:pPr/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Bydd dystiolaeth o ddysgu yn cael ei amlygu o fewn y gwaith cyflawnant. O fewn y gwaith yma, fyddwn obeithio gweld strwythurau brawddegau cywir yn ogystal â nifer fach o wallau sillafu ac atalnodi.  </w:t>
            </w:r>
          </w:p>
          <w:p w:rsidRPr="00120A30" w:rsidR="00D46A8E" w:rsidP="13A62FCE" w:rsidRDefault="00D46A8E" w14:paraId="250B79C3" w14:textId="711F939D">
            <w:pPr>
              <w:pStyle w:val="Normal"/>
              <w:spacing w:line="259" w:lineRule="auto"/>
            </w:pPr>
            <w:r w:rsidRPr="13A62FCE" w:rsidR="1E3DECFA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Yn ogystal, fydd darluniadau bach addas sydd yn gwneud synnwyr yn dyst fod y dysgwyr wedi meddwl yn galed am beth fydd yn addas mynd gyda nhw fyny’r Wyddfa.</w:t>
            </w:r>
          </w:p>
        </w:tc>
      </w:tr>
    </w:tbl>
    <w:p w:rsidRPr="00120A30" w:rsidR="00045D70" w:rsidP="3EA4F0CC" w:rsidRDefault="00045D70" w14:paraId="30135971" w14:textId="77777777">
      <w:pPr>
        <w:rPr>
          <w:noProof w:val="0"/>
          <w:sz w:val="28"/>
          <w:szCs w:val="28"/>
          <w:lang w:val="cy-GB"/>
        </w:rPr>
        <w:sectPr w:rsidRPr="00120A30" w:rsidR="00045D70" w:rsidSect="00D46A8E">
          <w:headerReference w:type="default" r:id="rId12"/>
          <w:type w:val="continuous"/>
          <w:pgSz w:w="11900" w:h="16840" w:orient="portrait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Pr="00120A30" w:rsidR="00120A30" w:rsidTr="13A62FCE" w14:paraId="200AD4DF" w14:textId="77777777">
        <w:trPr>
          <w:trHeight w:val="1071"/>
        </w:trPr>
        <w:tc>
          <w:tcPr>
            <w:tcW w:w="1249" w:type="dxa"/>
            <w:tcMar/>
          </w:tcPr>
          <w:p w:rsidRPr="00D1401A" w:rsidR="00120A30" w:rsidP="00C8398D" w:rsidRDefault="00120A30" w14:paraId="088B6083" w14:textId="3B7815EB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56528DB0" w14:textId="205C447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:rsidRPr="00D1401A" w:rsidR="00120A30" w:rsidP="00C8398D" w:rsidRDefault="00C8398D" w14:paraId="7E8C7567" w14:textId="69DCD670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120A30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  <w:tcMar/>
          </w:tcPr>
          <w:p w:rsidRPr="00D1401A" w:rsidR="00120A30" w:rsidP="006D26F5" w:rsidRDefault="00120A30" w14:paraId="35CD1959" w14:textId="31499F10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:rsidRPr="00D1401A" w:rsidR="00120A30" w:rsidP="006D26F5" w:rsidRDefault="00C8398D" w14:paraId="18522FBF" w14:textId="415E97D4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:rsidRPr="00120A30" w:rsidR="00120A30" w:rsidP="006D26F5" w:rsidRDefault="00120A30" w14:paraId="71FEA254" w14:textId="5950461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  <w:tcMar/>
          </w:tcPr>
          <w:p w:rsidRPr="00D1401A" w:rsidR="00120A30" w:rsidP="006D26F5" w:rsidRDefault="006D26F5" w14:paraId="70A80BB0" w14:textId="775D1753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:rsidRPr="00D1401A" w:rsidR="00120A30" w:rsidP="00C8398D" w:rsidRDefault="00C8398D" w14:paraId="18C6DCA1" w14:textId="0BEDB171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Pr="00D1401A" w:rsidR="006D26F5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Pr="00120A30" w:rsidR="00120A30" w:rsidTr="13A62FCE" w14:paraId="1D96C72E" w14:textId="77777777">
        <w:trPr>
          <w:trHeight w:val="2391"/>
        </w:trPr>
        <w:tc>
          <w:tcPr>
            <w:tcW w:w="1249" w:type="dxa"/>
            <w:tcMar/>
          </w:tcPr>
          <w:p w:rsidRPr="00120A30" w:rsidR="00120A30" w:rsidP="006D26F5" w:rsidRDefault="00120A30" w14:paraId="1A014F51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3F4C9105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11C5BFF" w14:textId="4534E91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  <w:tcMar/>
          </w:tcPr>
          <w:p w:rsidRPr="00120A30" w:rsidR="00120A30" w:rsidP="13A62FCE" w:rsidRDefault="00120A30" w14:paraId="2E7FFC52" w14:textId="48D446FC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Fyddwn yn dechrau'r wers gan gyflwyno'r llyfr ‘Wendi Wlanog’ iddynt. Gofyn beth allent ddeall o’r clawr. Dechrau siarad am yr Wyddfa a gwneud cysylltiadau i waith blaenorol a chyd-destunau go-iawn. Mynd ati i ddarllen y llyfr gyda llais clir a hyderus, newid ton llais a gofyn cwestiynau dilys ar lyfr. </w:t>
            </w:r>
          </w:p>
          <w:p w:rsidRPr="00120A30" w:rsidR="00120A30" w:rsidP="13A62FCE" w:rsidRDefault="00120A30" w14:paraId="47160015" w14:textId="05209337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Ar ôl orffen darllen y llyfr fyddwn yn cyflwyno'r dasg i'r plant:  </w:t>
            </w:r>
          </w:p>
          <w:p w:rsidRPr="00120A30" w:rsidR="00120A30" w:rsidP="13A62FCE" w:rsidRDefault="00120A30" w14:paraId="59CCC2F4" w14:textId="5C5BF8F2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Grŵp coch – Ysgrifennu stori ei hunain am yr Wyddfa neu gyda’r cymeriad ‘Wendi Wlanog’ </w:t>
            </w:r>
          </w:p>
          <w:p w:rsidRPr="00120A30" w:rsidR="00120A30" w:rsidP="13A62FCE" w:rsidRDefault="00120A30" w14:paraId="741B3FA8" w14:textId="0B7A9719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Grŵp glas- Gwneud lluniau o bethau fyddent yn mynd fyny’r Wyddfa gyda. </w:t>
            </w:r>
          </w:p>
          <w:p w:rsidRPr="00120A30" w:rsidR="00120A30" w:rsidP="13A62FCE" w:rsidRDefault="00120A30" w14:paraId="35DF5B62" w14:textId="4643183B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Grwpiau eraill – Mynd ati i wneud heriau'r dosbarth. </w:t>
            </w:r>
          </w:p>
          <w:p w:rsidRPr="00120A30" w:rsidR="00120A30" w:rsidP="13A62FCE" w:rsidRDefault="00120A30" w14:paraId="0ABAE88E" w14:textId="3463DE5C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13A62FCE" w:rsidRDefault="00120A30" w14:paraId="3BC8E289" w14:textId="7F4D2A0D">
            <w:pPr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15 munud </w:t>
            </w:r>
          </w:p>
        </w:tc>
        <w:tc>
          <w:tcPr>
            <w:tcW w:w="4971" w:type="dxa"/>
            <w:tcMar/>
          </w:tcPr>
          <w:p w:rsidRPr="00120A30" w:rsidR="00120A30" w:rsidP="13A62FCE" w:rsidRDefault="00120A30" w14:paraId="00579A8F" w14:textId="27A88850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Rôl y disgybl yn ystod y cyflwyniad fydd i eistedd yn dawel a gwrnado yn ofalus ar y stori a’i fwynhau. Gan ateb unrhyw gwestiwn fyddwn yn ei rhoi iddyn nhw. </w:t>
            </w:r>
          </w:p>
          <w:p w:rsidRPr="00120A30" w:rsidR="00120A30" w:rsidP="13A62FCE" w:rsidRDefault="00120A30" w14:paraId="36986CBB" w14:textId="33933B73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Eto fyddai’n arwyddocaol iddynt wrando i'r cyfarwyddiadau ar ba dasg fyddent yn wneud am gyfnod y wers. </w:t>
            </w:r>
          </w:p>
          <w:p w:rsidRPr="00120A30" w:rsidR="00120A30" w:rsidP="13A62FCE" w:rsidRDefault="00120A30" w14:paraId="08B615B6" w14:textId="2B1A5C97">
            <w:pPr>
              <w:bidi w:val="0"/>
              <w:spacing w:before="0" w:beforeAutospacing="off" w:after="0" w:afterAutospacing="off" w:line="259" w:lineRule="auto"/>
              <w:ind/>
              <w:jc w:val="left"/>
            </w:pPr>
            <w:r w:rsidRPr="13A62FCE" w:rsidR="553E24F6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13A62FCE" w:rsidRDefault="00120A30" w14:paraId="7893A38C" w14:textId="2B5B6F83">
            <w:p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2E59744D" w:rsidRDefault="00120A30" w14:paraId="7F17A4E6" w14:textId="66F66A6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noProof w:val="0"/>
                <w:sz w:val="22"/>
                <w:szCs w:val="22"/>
                <w:lang w:val="cy-GB"/>
              </w:rPr>
            </w:pPr>
          </w:p>
        </w:tc>
        <w:tc>
          <w:tcPr>
            <w:tcW w:w="2903" w:type="dxa"/>
            <w:tcMar/>
          </w:tcPr>
          <w:p w:rsidRPr="00120A30" w:rsidR="00120A30" w:rsidP="13A62FCE" w:rsidRDefault="00120A30" w14:paraId="6B6826B5" w14:textId="4CA46CBB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129BB3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Fydd angen gwneud defnydd o lais yn dda, i greu effaith ac i ennyn diddordeb y dysgwyr mewn i'r llyfr.</w:t>
            </w:r>
          </w:p>
          <w:p w:rsidRPr="00120A30" w:rsidR="00120A30" w:rsidP="13A62FCE" w:rsidRDefault="00120A30" w14:paraId="31F2EF98" w14:textId="2C82FD49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129BB3F4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Yn ogystal, ennyn diddordeb trwy gwneud cysylltiadau i fywyd go iawn</w:t>
            </w:r>
            <w:r w:rsidRPr="13A62FCE" w:rsidR="5642DFF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. </w:t>
            </w:r>
          </w:p>
          <w:p w:rsidRPr="00120A30" w:rsidR="00120A30" w:rsidP="13A62FCE" w:rsidRDefault="00120A30" w14:paraId="3AEDF185" w14:textId="64C348A4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5642DFF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rhoi cyfarwyddiadau clir ar ba dasg fydd pob disgybl angen ei gyflawni.</w:t>
            </w:r>
          </w:p>
          <w:p w:rsidRPr="00120A30" w:rsidR="00120A30" w:rsidP="13A62FCE" w:rsidRDefault="00120A30" w14:paraId="2F870954" w14:textId="44E80794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7D122AC2" w:rsidRDefault="00120A30" w14:paraId="491DF6ED" w14:textId="577379ED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5642DFF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Adnoddau – Llyfr ‘</w:t>
            </w:r>
            <w:proofErr w:type="spellStart"/>
            <w:r w:rsidRPr="13A62FCE" w:rsidR="5642DFF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Wendi</w:t>
            </w:r>
            <w:proofErr w:type="spellEnd"/>
            <w:r w:rsidRPr="13A62FCE" w:rsidR="5642DFFB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Wlanog’, taflenni gweithgaredd </w:t>
            </w:r>
          </w:p>
        </w:tc>
      </w:tr>
      <w:tr w:rsidRPr="00120A30" w:rsidR="00120A30" w:rsidTr="13A62FCE" w14:paraId="3E425A8C" w14:textId="77777777">
        <w:trPr>
          <w:trHeight w:val="2043"/>
        </w:trPr>
        <w:tc>
          <w:tcPr>
            <w:tcW w:w="1249" w:type="dxa"/>
            <w:tcMar/>
          </w:tcPr>
          <w:p w:rsidRPr="00120A30" w:rsidR="00120A30" w:rsidP="006D26F5" w:rsidRDefault="00120A30" w14:paraId="5F921DF8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0394A643" w14:textId="77777777">
            <w:pPr>
              <w:jc w:val="center"/>
              <w:rPr>
                <w:b/>
              </w:rPr>
            </w:pPr>
          </w:p>
          <w:p w:rsidRPr="00D1401A" w:rsidR="00120A30" w:rsidP="00C8398D" w:rsidRDefault="006D26F5" w14:paraId="427965B4" w14:textId="0E6F34B9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3AD42F0A" w14:textId="6B421A8F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Gan weithio gyda grŵp coch yn bennaf a rhoi cyfrifoldeb i staff arall y dosbarth ar gyfer grŵp glas. </w:t>
            </w:r>
          </w:p>
          <w:p w:rsidRPr="00120A30" w:rsidR="00120A30" w:rsidP="5EB23ED7" w:rsidRDefault="00120A30" w14:paraId="6F623E70" w14:textId="3F8C604B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Edrych yn benodol ar strwythurau ei brawddeg, mynd ati i roi cymorth i unrhyw un yn cael trafferth. Gwrando ar syniadau. Gofyn sut ydynt am strwythuro ei gwaith i gael dechrau, canol a diwedd. </w:t>
            </w:r>
          </w:p>
          <w:p w:rsidRPr="00120A30" w:rsidR="00120A30" w:rsidP="5EB23ED7" w:rsidRDefault="00120A30" w14:paraId="2981881C" w14:textId="7CE5B737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13A62FCE" w:rsidRDefault="00120A30" w14:paraId="65481C09" w14:textId="67C4DA37">
            <w:pPr>
              <w:pStyle w:val="Normal"/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35 munud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72E86D50" w14:textId="2B4BB13D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Coch – Amcan y grŵp yma fydd i feddwl yn greadigol am linell stori a dechrau, canol a diwedd. Byddent angen gwneud siŵr i osgoi gwallau sillafu ac atalnodi. Falle, i ddefnyddio marciau siarad a fydd yn fach o her. </w:t>
            </w:r>
          </w:p>
          <w:p w:rsidRPr="00120A30" w:rsidR="00120A30" w:rsidP="5EB23ED7" w:rsidRDefault="00120A30" w14:paraId="54A381DF" w14:textId="11196396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Glas- Eto, i feddwl yn greadigol am beth i roi yn ei bag i fynd fyny’r Wyddfa fydd angen arnynt. Fyddent angen creu llun a’i lliwio'n daclus. </w:t>
            </w:r>
          </w:p>
          <w:p w:rsidRPr="00120A30" w:rsidR="00120A30" w:rsidP="5EB23ED7" w:rsidRDefault="00120A30" w14:paraId="6F32319A" w14:textId="7439F745">
            <w:pPr>
              <w:jc w:val="left"/>
            </w:pPr>
            <w:r w:rsidRPr="13A62FCE" w:rsidR="5D2D5D7E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Grwpiau eraill – Gwneud yr her ceir ei aseinio iddynt.</w:t>
            </w:r>
          </w:p>
        </w:tc>
        <w:tc>
          <w:tcPr>
            <w:tcW w:w="2903" w:type="dxa"/>
            <w:tcMar/>
          </w:tcPr>
          <w:p w:rsidRPr="00120A30" w:rsidR="00120A30" w:rsidP="13A62FCE" w:rsidRDefault="00120A30" w14:paraId="1E3287CA" w14:textId="3562A806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6B81521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Angen ailadrodd termau strwythurau brawddeg pwysig ac i osgoi gwallau o fewn ei gwaith.</w:t>
            </w:r>
          </w:p>
          <w:p w:rsidRPr="00120A30" w:rsidR="00120A30" w:rsidP="13A62FCE" w:rsidRDefault="00120A30" w14:paraId="24258C4C" w14:textId="7381CBBB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</w:p>
          <w:p w:rsidRPr="00120A30" w:rsidR="00120A30" w:rsidP="38BF2172" w:rsidRDefault="00120A30" w14:paraId="73A5E4AB" w14:textId="7A439207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6B815215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Adnoddau – Taflen a strwythurau brawddeg, (digon i fwrdd o 8), taflenni gwaith, pensiliau </w:t>
            </w:r>
          </w:p>
        </w:tc>
      </w:tr>
      <w:tr w:rsidRPr="00120A30" w:rsidR="00120A30" w:rsidTr="13A62FCE" w14:paraId="78EBC3C5" w14:textId="77777777">
        <w:trPr>
          <w:trHeight w:val="2051"/>
        </w:trPr>
        <w:tc>
          <w:tcPr>
            <w:tcW w:w="1249" w:type="dxa"/>
            <w:tcMar/>
          </w:tcPr>
          <w:p w:rsidRPr="00120A30" w:rsidR="00120A30" w:rsidP="006D26F5" w:rsidRDefault="00120A30" w14:paraId="0152928B" w14:textId="77777777">
            <w:pPr>
              <w:jc w:val="center"/>
              <w:rPr>
                <w:b/>
              </w:rPr>
            </w:pPr>
          </w:p>
          <w:p w:rsidRPr="00120A30" w:rsidR="00120A30" w:rsidP="006D26F5" w:rsidRDefault="00120A30" w14:paraId="57CC921F" w14:textId="77777777">
            <w:pPr>
              <w:jc w:val="center"/>
              <w:rPr>
                <w:b/>
              </w:rPr>
            </w:pPr>
          </w:p>
          <w:p w:rsidRPr="00D1401A" w:rsidR="00120A30" w:rsidP="009D7C3C" w:rsidRDefault="006D26F5" w14:paraId="3C7DFD5C" w14:textId="6ADADE8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  <w:tcMar/>
          </w:tcPr>
          <w:p w:rsidRPr="00120A30" w:rsidR="00120A30" w:rsidP="5EB23ED7" w:rsidRDefault="00120A30" w14:paraId="51EA521D" w14:textId="3EF24711">
            <w:pPr>
              <w:jc w:val="left"/>
            </w:pPr>
            <w:r w:rsidRPr="13A62FCE" w:rsidR="4029BB2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Dod i gloi, gyda rhoi cyfarwyddiadau i blant y dosbarth clirio'r llanast yn gyflym a dod yn ôl i eistedd ar y carped. </w:t>
            </w:r>
          </w:p>
          <w:p w:rsidRPr="00120A30" w:rsidR="00120A30" w:rsidP="5EB23ED7" w:rsidRDefault="00120A30" w14:paraId="2CDE90FA" w14:textId="642A9761">
            <w:pPr>
              <w:jc w:val="left"/>
            </w:pPr>
            <w:r w:rsidRPr="13A62FCE" w:rsidR="4029BB2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 </w:t>
            </w:r>
          </w:p>
          <w:p w:rsidRPr="00120A30" w:rsidR="00120A30" w:rsidP="13A62FCE" w:rsidRDefault="00120A30" w14:paraId="483EB441" w14:textId="115CC6AF">
            <w:pPr>
              <w:pStyle w:val="Normal"/>
              <w:jc w:val="left"/>
            </w:pPr>
            <w:r w:rsidRPr="13A62FCE" w:rsidR="4029BB2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2 munud</w:t>
            </w:r>
          </w:p>
        </w:tc>
        <w:tc>
          <w:tcPr>
            <w:tcW w:w="4971" w:type="dxa"/>
            <w:tcMar/>
          </w:tcPr>
          <w:p w:rsidRPr="00120A30" w:rsidR="00120A30" w:rsidP="13A62FCE" w:rsidRDefault="00120A30" w14:paraId="46716F0C" w14:textId="437C4330">
            <w:pPr>
              <w:jc w:val="left"/>
            </w:pPr>
            <w:r w:rsidRPr="13A62FCE" w:rsidR="4029BB21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 xml:space="preserve">I ddod i gloi ar y sesiwn, cydweithredu i gael gwared â’r llanast a dod yn ôl i garped y dosbarth i eistedd yn brydlon. </w:t>
            </w:r>
          </w:p>
        </w:tc>
        <w:tc>
          <w:tcPr>
            <w:tcW w:w="2903" w:type="dxa"/>
            <w:tcMar/>
          </w:tcPr>
          <w:p w:rsidRPr="00120A30" w:rsidR="00120A30" w:rsidP="7D122AC2" w:rsidRDefault="00120A30" w14:paraId="08BDEAF7" w14:textId="74C01C72">
            <w:pPr>
              <w:pStyle w:val="Normal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</w:pPr>
            <w:r w:rsidRPr="13A62FCE" w:rsidR="0B0653E0">
              <w:rPr>
                <w:rFonts w:ascii="Calibri" w:hAnsi="Calibri" w:eastAsia="Calibri" w:cs="Calibri"/>
                <w:noProof w:val="0"/>
                <w:sz w:val="22"/>
                <w:szCs w:val="22"/>
                <w:lang w:val="cy-GB"/>
              </w:rPr>
              <w:t>Yn bwysig roi cyfarwyddiadau pendant a chadarn i glirio fyny yr union funud er mwyn bod ar amser i amser darfod yr wers.</w:t>
            </w:r>
          </w:p>
        </w:tc>
      </w:tr>
    </w:tbl>
    <w:p w:rsidRPr="00120A30" w:rsidR="004E1B77" w:rsidP="00EE0418" w:rsidRDefault="004E1B77" w14:paraId="21627C5E" w14:textId="4D32C744">
      <w:pPr>
        <w:tabs>
          <w:tab w:val="left" w:pos="12758"/>
        </w:tabs>
        <w:rPr>
          <w:sz w:val="28"/>
          <w:szCs w:val="28"/>
        </w:rPr>
      </w:pPr>
    </w:p>
    <w:p w:rsidRPr="00120A30" w:rsidR="00645E24" w:rsidP="00B24C18" w:rsidRDefault="00645E24" w14:paraId="1283188B" w14:textId="77777777">
      <w:pPr>
        <w:pStyle w:val="Heading1"/>
        <w:rPr>
          <w:sz w:val="28"/>
          <w:szCs w:val="28"/>
        </w:rPr>
      </w:pPr>
    </w:p>
    <w:p w:rsidRPr="00120A30" w:rsidR="00EF0BE1" w:rsidP="00EF0BE1" w:rsidRDefault="00EF0BE1" w14:paraId="4A514B70" w14:textId="77777777">
      <w:pPr>
        <w:rPr>
          <w:sz w:val="28"/>
          <w:szCs w:val="28"/>
        </w:rPr>
      </w:pPr>
    </w:p>
    <w:p w:rsidRPr="00120A30" w:rsidR="00EF0BE1" w:rsidP="00EF0BE1" w:rsidRDefault="00EF0BE1" w14:paraId="2BC7D158" w14:textId="77777777">
      <w:pPr>
        <w:rPr>
          <w:sz w:val="28"/>
          <w:szCs w:val="28"/>
        </w:rPr>
      </w:pPr>
    </w:p>
    <w:p w:rsidRPr="00120A30" w:rsidR="00EF0BE1" w:rsidP="00EF0BE1" w:rsidRDefault="00EF0BE1" w14:paraId="2BB6E5A7" w14:textId="77777777">
      <w:pPr>
        <w:rPr>
          <w:sz w:val="28"/>
          <w:szCs w:val="28"/>
        </w:rPr>
      </w:pPr>
    </w:p>
    <w:p w:rsidRPr="00120A30" w:rsidR="00EF0BE1" w:rsidP="00EF0BE1" w:rsidRDefault="00EF0BE1" w14:paraId="2294F27D" w14:textId="77777777">
      <w:pPr>
        <w:rPr>
          <w:sz w:val="28"/>
          <w:szCs w:val="28"/>
        </w:rPr>
      </w:pPr>
    </w:p>
    <w:p w:rsidRPr="00120A30" w:rsidR="00EF0BE1" w:rsidP="00EF0BE1" w:rsidRDefault="00EF0BE1" w14:paraId="47276F70" w14:textId="77777777">
      <w:pPr>
        <w:rPr>
          <w:sz w:val="28"/>
          <w:szCs w:val="28"/>
        </w:rPr>
      </w:pPr>
    </w:p>
    <w:p w:rsidRPr="00120A30" w:rsidR="00EF0BE1" w:rsidP="00EF0BE1" w:rsidRDefault="00EF0BE1" w14:paraId="4EEB0736" w14:textId="77777777">
      <w:pPr>
        <w:rPr>
          <w:sz w:val="28"/>
          <w:szCs w:val="28"/>
        </w:rPr>
      </w:pPr>
    </w:p>
    <w:p w:rsidRPr="00120A30" w:rsidR="00EF0BE1" w:rsidP="00EF0BE1" w:rsidRDefault="00EF0BE1" w14:paraId="29806F32" w14:textId="77777777">
      <w:pPr>
        <w:rPr>
          <w:sz w:val="28"/>
          <w:szCs w:val="28"/>
        </w:rPr>
      </w:pPr>
    </w:p>
    <w:p w:rsidRPr="00120A30" w:rsidR="00EF0BE1" w:rsidP="00EF0BE1" w:rsidRDefault="00EF0BE1" w14:paraId="3F369D11" w14:textId="77777777">
      <w:pPr>
        <w:rPr>
          <w:sz w:val="28"/>
          <w:szCs w:val="28"/>
        </w:rPr>
      </w:pPr>
    </w:p>
    <w:p w:rsidRPr="00120A30" w:rsidR="00EF0BE1" w:rsidP="00EF0BE1" w:rsidRDefault="00EF0BE1" w14:paraId="2D346F17" w14:textId="77777777">
      <w:pPr>
        <w:rPr>
          <w:sz w:val="28"/>
          <w:szCs w:val="28"/>
        </w:rPr>
      </w:pPr>
    </w:p>
    <w:p w:rsidRPr="00120A30" w:rsidR="00EF0BE1" w:rsidP="00EF0BE1" w:rsidRDefault="00EF0BE1" w14:paraId="4F969DFF" w14:textId="77777777">
      <w:pPr>
        <w:rPr>
          <w:sz w:val="28"/>
          <w:szCs w:val="28"/>
        </w:rPr>
      </w:pPr>
    </w:p>
    <w:p w:rsidRPr="00120A30" w:rsidR="00EF0BE1" w:rsidP="00EF0BE1" w:rsidRDefault="00EF0BE1" w14:paraId="603814E7" w14:textId="77777777">
      <w:pPr>
        <w:rPr>
          <w:sz w:val="28"/>
          <w:szCs w:val="28"/>
        </w:rPr>
      </w:pPr>
    </w:p>
    <w:p w:rsidRPr="00120A30" w:rsidR="00EF0BE1" w:rsidP="00EF0BE1" w:rsidRDefault="00EF0BE1" w14:paraId="6286D6E1" w14:textId="77777777">
      <w:pPr>
        <w:rPr>
          <w:sz w:val="28"/>
          <w:szCs w:val="28"/>
        </w:rPr>
      </w:pPr>
    </w:p>
    <w:p w:rsidRPr="00120A30" w:rsidR="00EF0BE1" w:rsidP="00EF0BE1" w:rsidRDefault="00EF0BE1" w14:paraId="69EE6455" w14:textId="77777777">
      <w:pPr>
        <w:rPr>
          <w:sz w:val="28"/>
          <w:szCs w:val="28"/>
        </w:rPr>
      </w:pPr>
    </w:p>
    <w:p w:rsidRPr="00120A30" w:rsidR="00EF0BE1" w:rsidP="00EF0BE1" w:rsidRDefault="00EF0BE1" w14:paraId="798BEE9C" w14:textId="77777777">
      <w:pPr>
        <w:rPr>
          <w:sz w:val="28"/>
          <w:szCs w:val="28"/>
        </w:rPr>
      </w:pPr>
    </w:p>
    <w:p w:rsidRPr="00120A30" w:rsidR="00EF0BE1" w:rsidP="00EF0BE1" w:rsidRDefault="00EF0BE1" w14:paraId="084DDFCB" w14:textId="77777777">
      <w:pPr>
        <w:rPr>
          <w:sz w:val="28"/>
          <w:szCs w:val="28"/>
        </w:rPr>
      </w:pPr>
    </w:p>
    <w:p w:rsidRPr="00120A30" w:rsidR="00EF0BE1" w:rsidP="00EF0BE1" w:rsidRDefault="00EF0BE1" w14:paraId="2E8F31CF" w14:textId="77777777">
      <w:pPr>
        <w:rPr>
          <w:sz w:val="28"/>
          <w:szCs w:val="28"/>
        </w:rPr>
      </w:pPr>
    </w:p>
    <w:p w:rsidRPr="00120A30" w:rsidR="00EF0BE1" w:rsidP="00EF0BE1" w:rsidRDefault="00EF0BE1" w14:paraId="46769B7B" w14:textId="77777777">
      <w:pPr>
        <w:rPr>
          <w:sz w:val="28"/>
          <w:szCs w:val="28"/>
        </w:rPr>
      </w:pPr>
    </w:p>
    <w:p w:rsidRPr="00120A30" w:rsidR="00EF0BE1" w:rsidP="00EF0BE1" w:rsidRDefault="00EF0BE1" w14:paraId="4F3789E3" w14:textId="77777777">
      <w:pPr>
        <w:rPr>
          <w:sz w:val="28"/>
          <w:szCs w:val="28"/>
        </w:rPr>
      </w:pPr>
    </w:p>
    <w:p w:rsidRPr="00120A30" w:rsidR="00EF0BE1" w:rsidP="00EF0BE1" w:rsidRDefault="00EF0BE1" w14:paraId="20B198E4" w14:textId="77777777">
      <w:pPr>
        <w:rPr>
          <w:sz w:val="28"/>
          <w:szCs w:val="28"/>
        </w:rPr>
      </w:pPr>
    </w:p>
    <w:p w:rsidRPr="00120A30" w:rsidR="00EF0BE1" w:rsidP="00EF0BE1" w:rsidRDefault="00EF0BE1" w14:paraId="58432AFC" w14:textId="77777777">
      <w:pPr>
        <w:rPr>
          <w:sz w:val="28"/>
          <w:szCs w:val="28"/>
        </w:rPr>
      </w:pPr>
    </w:p>
    <w:p w:rsidRPr="00120A30" w:rsidR="00EF0BE1" w:rsidP="00EF0BE1" w:rsidRDefault="00EF0BE1" w14:paraId="23D4DC51" w14:textId="77777777">
      <w:pPr>
        <w:rPr>
          <w:sz w:val="28"/>
          <w:szCs w:val="28"/>
        </w:rPr>
      </w:pPr>
    </w:p>
    <w:p w:rsidRPr="00120A30" w:rsidR="00EF0BE1" w:rsidP="00EF0BE1" w:rsidRDefault="00EF0BE1" w14:paraId="3814CFF1" w14:textId="77777777">
      <w:pPr>
        <w:rPr>
          <w:sz w:val="28"/>
          <w:szCs w:val="28"/>
        </w:rPr>
      </w:pPr>
    </w:p>
    <w:p w:rsidRPr="00120A30" w:rsidR="00EF0BE1" w:rsidP="00EF0BE1" w:rsidRDefault="00EF0BE1" w14:paraId="117A1317" w14:textId="77777777">
      <w:pPr>
        <w:rPr>
          <w:sz w:val="28"/>
          <w:szCs w:val="28"/>
        </w:rPr>
      </w:pPr>
    </w:p>
    <w:p w:rsidRPr="00120A30" w:rsidR="00DB1D3B" w:rsidP="00EF0BE1" w:rsidRDefault="00DB1D3B" w14:paraId="33FC4CE7" w14:textId="77777777">
      <w:pPr>
        <w:rPr>
          <w:sz w:val="28"/>
          <w:szCs w:val="28"/>
        </w:rPr>
        <w:sectPr w:rsidRPr="00120A30" w:rsidR="00DB1D3B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:rsidRPr="00D1401A" w:rsidR="00825827" w:rsidP="00825827" w:rsidRDefault="006D26F5" w14:paraId="12A401DF" w14:textId="0191B20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:rsidRPr="00D1401A" w:rsidR="00825827" w:rsidP="00825827" w:rsidRDefault="006D26F5" w14:paraId="38E88527" w14:textId="7EC091BE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:rsidRPr="00D1401A" w:rsidR="00825827" w:rsidP="00825827" w:rsidRDefault="00C8398D" w14:paraId="4B490B66" w14:textId="117763DD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Pr="00D1401A" w:rsidR="006D26F5">
        <w:rPr>
          <w:b/>
          <w:sz w:val="28"/>
          <w:szCs w:val="28"/>
          <w:lang w:val="cy-GB"/>
        </w:rPr>
        <w:t>(cynhwyswch gyfeiriadau at SAC)</w:t>
      </w:r>
    </w:p>
    <w:p w:rsidRPr="00120A30" w:rsidR="00825827" w:rsidP="00825827" w:rsidRDefault="00825827" w14:paraId="4C4726EA" w14:textId="7777777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Pr="00120A30" w:rsidR="00825827" w:rsidTr="13A62FCE" w14:paraId="6EC3CAA8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0ACB732" w14:textId="4CEA2914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:rsidRPr="00120A30" w:rsidR="00825827" w:rsidP="00825827" w:rsidRDefault="00825827" w14:paraId="5CFCF159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13A62FCE" w14:paraId="3062B5D2" w14:textId="77777777"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C8398D" w:rsidRDefault="006D26F5" w14:paraId="68427B60" w14:textId="690CB379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  <w:tcMar/>
          </w:tcPr>
          <w:p w:rsidRPr="00120A30" w:rsidR="00825827" w:rsidP="784C5FC5" w:rsidRDefault="00825827" w14:paraId="38BC71B3" w14:textId="3DB7D3D3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proofErr w:type="spellStart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Heb</w:t>
            </w:r>
            <w:proofErr w:type="spellEnd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addysgu</w:t>
            </w:r>
            <w:proofErr w:type="spellEnd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yr</w:t>
            </w:r>
            <w:proofErr w:type="spellEnd"/>
            <w:r w:rsidRPr="13A62FCE" w:rsidR="1B52E87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 wers yma</w:t>
            </w:r>
          </w:p>
        </w:tc>
      </w:tr>
      <w:tr w:rsidRPr="00120A30" w:rsidR="00825827" w:rsidTr="13A62FCE" w14:paraId="1698B253" w14:textId="77777777">
        <w:trPr>
          <w:trHeight w:val="437"/>
        </w:trPr>
        <w:tc>
          <w:tcPr>
            <w:tcW w:w="1980" w:type="dxa"/>
            <w:shd w:val="clear" w:color="auto" w:fill="D9E2F3" w:themeFill="accent1" w:themeFillTint="33"/>
            <w:tcMar/>
          </w:tcPr>
          <w:p w:rsidRPr="00D1401A" w:rsidR="00825827" w:rsidP="00825827" w:rsidRDefault="006D26F5" w14:paraId="55E6124E" w14:textId="78242E63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:rsidRPr="00120A30" w:rsidR="00825827" w:rsidP="00825827" w:rsidRDefault="00825827" w14:paraId="76590C14" w14:textId="7777777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  <w:tcMar/>
          </w:tcPr>
          <w:p w:rsidRPr="00120A30" w:rsidR="00825827" w:rsidP="784C5FC5" w:rsidRDefault="00825827" w14:paraId="6E88F129" w14:textId="10C33E7A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3A62FCE" w:rsidR="0DFD5E2D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</w:t>
            </w:r>
          </w:p>
        </w:tc>
      </w:tr>
    </w:tbl>
    <w:p w:rsidRPr="00120A30" w:rsidR="00825827" w:rsidP="00825827" w:rsidRDefault="00825827" w14:paraId="7AFDDA83" w14:textId="77777777">
      <w:pPr>
        <w:rPr>
          <w:sz w:val="20"/>
          <w:szCs w:val="20"/>
        </w:rPr>
      </w:pPr>
    </w:p>
    <w:p w:rsidRPr="00120A30" w:rsidR="00825827" w:rsidP="00825827" w:rsidRDefault="00825827" w14:paraId="77B4D4EA" w14:textId="7777777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Pr="00120A30" w:rsidR="00825827" w:rsidTr="13A62FCE" w14:paraId="14855D56" w14:textId="77777777">
        <w:tc>
          <w:tcPr>
            <w:tcW w:w="9010" w:type="dxa"/>
            <w:gridSpan w:val="2"/>
            <w:shd w:val="clear" w:color="auto" w:fill="D9E2F3" w:themeFill="accent1" w:themeFillTint="33"/>
            <w:tcMar/>
          </w:tcPr>
          <w:p w:rsidRPr="00D1401A" w:rsidR="00825827" w:rsidP="00825827" w:rsidRDefault="006D26F5" w14:paraId="6F5902A0" w14:textId="0E68C829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Pr="00D1401A" w:rsid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:rsidRPr="00120A30" w:rsidR="00825827" w:rsidP="00825827" w:rsidRDefault="00825827" w14:paraId="44C6AA70" w14:textId="77777777">
            <w:pPr>
              <w:rPr>
                <w:sz w:val="20"/>
                <w:szCs w:val="20"/>
              </w:rPr>
            </w:pPr>
          </w:p>
        </w:tc>
      </w:tr>
      <w:tr w:rsidRPr="00120A30" w:rsidR="00825827" w:rsidTr="13A62FCE" w14:paraId="34E27A9A" w14:textId="77777777">
        <w:tc>
          <w:tcPr>
            <w:tcW w:w="1838" w:type="dxa"/>
            <w:shd w:val="clear" w:color="auto" w:fill="D9E2F3" w:themeFill="accent1" w:themeFillTint="33"/>
            <w:tcMar/>
          </w:tcPr>
          <w:p w:rsidRPr="00120A30" w:rsidR="00825827" w:rsidP="00825827" w:rsidRDefault="006D26F5" w14:paraId="5B5A6D21" w14:textId="790991C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Pr="00D1401A" w:rsidR="00825827">
              <w:rPr>
                <w:sz w:val="20"/>
                <w:szCs w:val="20"/>
              </w:rPr>
              <w:t xml:space="preserve"> </w:t>
            </w:r>
          </w:p>
          <w:p w:rsidRPr="00120A30" w:rsidR="00825827" w:rsidP="00825827" w:rsidRDefault="00825827" w14:paraId="3719705E" w14:textId="77777777">
            <w:pPr>
              <w:rPr>
                <w:sz w:val="20"/>
                <w:szCs w:val="20"/>
              </w:rPr>
            </w:pPr>
          </w:p>
          <w:p w:rsidRPr="00120A30" w:rsidR="00825827" w:rsidP="00825827" w:rsidRDefault="00825827" w14:paraId="65F896C5" w14:textId="7777777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  <w:tcMar/>
          </w:tcPr>
          <w:p w:rsidRPr="00120A30" w:rsidR="00825827" w:rsidP="784C5FC5" w:rsidRDefault="00825827" w14:paraId="471612F7" w14:textId="2242CC91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13A62FCE" w:rsidR="7632A79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-</w:t>
            </w:r>
          </w:p>
        </w:tc>
      </w:tr>
      <w:tr w:rsidRPr="00120A30" w:rsidR="00825827" w:rsidTr="13A62FCE" w14:paraId="39A72438" w14:textId="77777777">
        <w:trPr>
          <w:trHeight w:val="437"/>
        </w:trPr>
        <w:tc>
          <w:tcPr>
            <w:tcW w:w="1838" w:type="dxa"/>
            <w:shd w:val="clear" w:color="auto" w:fill="D9E2F3" w:themeFill="accent1" w:themeFillTint="33"/>
            <w:tcMar/>
          </w:tcPr>
          <w:p w:rsidRPr="00D1401A" w:rsidR="00825827" w:rsidP="784C5FC5" w:rsidRDefault="006D26F5" w14:paraId="6F863CDC" w14:textId="4F14FA20">
            <w:pPr>
              <w:rPr>
                <w:noProof w:val="0"/>
                <w:sz w:val="20"/>
                <w:szCs w:val="20"/>
                <w:lang w:val="cy-GB"/>
              </w:rPr>
            </w:pPr>
            <w:r w:rsidRPr="784C5FC5" w:rsidR="006D26F5">
              <w:rPr>
                <w:noProof w:val="0"/>
                <w:sz w:val="20"/>
                <w:szCs w:val="20"/>
                <w:lang w:val="cy-GB"/>
              </w:rPr>
              <w:t>Meysydd ar gyfer fy Natblygiad</w:t>
            </w:r>
          </w:p>
          <w:p w:rsidRPr="00120A30" w:rsidR="00825827" w:rsidP="784C5FC5" w:rsidRDefault="00825827" w14:paraId="0BD9B8B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  <w:p w:rsidRPr="00D1401A" w:rsidR="00825827" w:rsidP="784C5FC5" w:rsidRDefault="006D26F5" w14:paraId="3A90E508" w14:textId="1DE44CC1">
            <w:pPr>
              <w:rPr>
                <w:noProof w:val="0"/>
                <w:sz w:val="20"/>
                <w:szCs w:val="20"/>
                <w:lang w:val="cy-GB"/>
              </w:rPr>
            </w:pPr>
            <w:r w:rsidRPr="784C5FC5" w:rsidR="006D26F5">
              <w:rPr>
                <w:noProof w:val="0"/>
                <w:sz w:val="20"/>
                <w:szCs w:val="20"/>
                <w:lang w:val="cy-GB"/>
              </w:rPr>
              <w:t>Targedau Personol ar gyfer Cynnydd</w:t>
            </w:r>
          </w:p>
          <w:p w:rsidRPr="00120A30" w:rsidR="00825827" w:rsidP="784C5FC5" w:rsidRDefault="00825827" w14:paraId="63AF2A7D" w14:textId="77777777">
            <w:pPr>
              <w:rPr>
                <w:noProof w:val="0"/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tcMar/>
          </w:tcPr>
          <w:p w:rsidRPr="00120A30" w:rsidR="00825827" w:rsidP="784C5FC5" w:rsidRDefault="00825827" w14:paraId="12D2BCF1" w14:textId="39531197">
            <w:pPr>
              <w:pStyle w:val="Normal"/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</w:pPr>
            <w:r w:rsidRPr="13A62FCE" w:rsidR="7632A79C">
              <w:rPr>
                <w:rFonts w:ascii="Calibri" w:hAnsi="Calibri" w:eastAsia="Calibri" w:cs="Calibri"/>
                <w:noProof w:val="0"/>
                <w:sz w:val="20"/>
                <w:szCs w:val="20"/>
                <w:lang w:val="cy-GB"/>
              </w:rPr>
              <w:t>-</w:t>
            </w:r>
          </w:p>
        </w:tc>
      </w:tr>
    </w:tbl>
    <w:p w:rsidRPr="00120A30" w:rsidR="00825827" w:rsidP="00825827" w:rsidRDefault="00825827" w14:paraId="5C255ACC" w14:textId="77777777">
      <w:pPr>
        <w:rPr>
          <w:sz w:val="20"/>
          <w:szCs w:val="20"/>
        </w:rPr>
      </w:pPr>
    </w:p>
    <w:p w:rsidRPr="00120A30" w:rsidR="00825827" w:rsidP="00825827" w:rsidRDefault="00825827" w14:paraId="201937E0" w14:textId="77777777">
      <w:pPr>
        <w:rPr>
          <w:sz w:val="20"/>
          <w:szCs w:val="20"/>
        </w:rPr>
      </w:pPr>
    </w:p>
    <w:p w:rsidRPr="00120A30" w:rsidR="00825827" w:rsidP="00825827" w:rsidRDefault="00825827" w14:paraId="02815835" w14:textId="77777777">
      <w:pPr>
        <w:rPr>
          <w:sz w:val="20"/>
          <w:szCs w:val="20"/>
        </w:rPr>
      </w:pPr>
    </w:p>
    <w:p w:rsidRPr="00120A30" w:rsidR="00EF0BE1" w:rsidP="00EF0BE1" w:rsidRDefault="00EF0BE1" w14:paraId="133B1839" w14:textId="19CBA16B">
      <w:pPr>
        <w:rPr>
          <w:sz w:val="28"/>
          <w:szCs w:val="28"/>
        </w:rPr>
      </w:pPr>
    </w:p>
    <w:p w:rsidRPr="00120A30" w:rsidR="00EF0BE1" w:rsidP="00EF0BE1" w:rsidRDefault="00EF0BE1" w14:paraId="5D1D0564" w14:textId="77777777">
      <w:pPr>
        <w:rPr>
          <w:sz w:val="28"/>
          <w:szCs w:val="28"/>
        </w:rPr>
      </w:pPr>
    </w:p>
    <w:p w:rsidRPr="00120A30" w:rsidR="00EF0BE1" w:rsidP="00EF0BE1" w:rsidRDefault="00EF0BE1" w14:paraId="3D64C07E" w14:textId="77777777">
      <w:pPr>
        <w:rPr>
          <w:sz w:val="28"/>
          <w:szCs w:val="28"/>
        </w:rPr>
      </w:pPr>
    </w:p>
    <w:p w:rsidRPr="00120A30" w:rsidR="00EF0BE1" w:rsidP="00EF0BE1" w:rsidRDefault="00EF0BE1" w14:paraId="5D398294" w14:textId="77777777">
      <w:pPr>
        <w:rPr>
          <w:sz w:val="28"/>
          <w:szCs w:val="28"/>
        </w:rPr>
      </w:pPr>
    </w:p>
    <w:p w:rsidRPr="00120A30" w:rsidR="00EF0BE1" w:rsidP="00EF0BE1" w:rsidRDefault="00EF0BE1" w14:paraId="02535BAF" w14:textId="77777777">
      <w:pPr>
        <w:rPr>
          <w:sz w:val="28"/>
          <w:szCs w:val="28"/>
        </w:rPr>
      </w:pPr>
    </w:p>
    <w:p w:rsidRPr="00120A30" w:rsidR="00EF0BE1" w:rsidP="00EF0BE1" w:rsidRDefault="00EF0BE1" w14:paraId="52F0FBF9" w14:textId="77777777">
      <w:pPr>
        <w:rPr>
          <w:sz w:val="28"/>
          <w:szCs w:val="28"/>
        </w:rPr>
      </w:pPr>
    </w:p>
    <w:p w:rsidRPr="00120A30" w:rsidR="00EF0BE1" w:rsidP="00EF0BE1" w:rsidRDefault="00EF0BE1" w14:paraId="01FF7088" w14:textId="77777777">
      <w:pPr>
        <w:rPr>
          <w:sz w:val="28"/>
          <w:szCs w:val="28"/>
        </w:rPr>
      </w:pPr>
    </w:p>
    <w:p w:rsidRPr="00120A30" w:rsidR="00EF0BE1" w:rsidP="00EF0BE1" w:rsidRDefault="00EF0BE1" w14:paraId="3F8CB932" w14:textId="77777777">
      <w:pPr>
        <w:rPr>
          <w:sz w:val="28"/>
          <w:szCs w:val="28"/>
        </w:rPr>
      </w:pPr>
    </w:p>
    <w:p w:rsidRPr="00120A30" w:rsidR="00EF0BE1" w:rsidP="00EF0BE1" w:rsidRDefault="00EF0BE1" w14:paraId="14A977F4" w14:textId="77777777"/>
    <w:p w:rsidRPr="00120A30" w:rsidR="00EF0BE1" w:rsidP="00EF0BE1" w:rsidRDefault="00EF0BE1" w14:paraId="446B8C61" w14:textId="77777777"/>
    <w:p w:rsidRPr="00120A30" w:rsidR="00EF0BE1" w:rsidP="00EF0BE1" w:rsidRDefault="00EF0BE1" w14:paraId="6CF53CAD" w14:textId="77777777"/>
    <w:p w:rsidRPr="00120A30" w:rsidR="00EF0BE1" w:rsidP="00EF0BE1" w:rsidRDefault="00EF0BE1" w14:paraId="1725B814" w14:textId="77777777"/>
    <w:p w:rsidRPr="00120A30" w:rsidR="00EF0BE1" w:rsidP="00EF0BE1" w:rsidRDefault="00EF0BE1" w14:paraId="1D139B3A" w14:textId="77777777"/>
    <w:p w:rsidRPr="00120A30" w:rsidR="00EF0BE1" w:rsidP="00EF0BE1" w:rsidRDefault="00EF0BE1" w14:paraId="1436D03F" w14:textId="77777777"/>
    <w:p w:rsidRPr="00120A30" w:rsidR="00EF0BE1" w:rsidP="00EF0BE1" w:rsidRDefault="00EF0BE1" w14:paraId="15DFC201" w14:textId="77777777"/>
    <w:p w:rsidRPr="00120A30" w:rsidR="00EF0BE1" w:rsidP="00EF0BE1" w:rsidRDefault="00EF0BE1" w14:paraId="44224DEB" w14:textId="77777777"/>
    <w:p w:rsidRPr="00120A30" w:rsidR="00EF0BE1" w:rsidP="00EF0BE1" w:rsidRDefault="00EF0BE1" w14:paraId="73141AFE" w14:textId="77777777"/>
    <w:p w:rsidRPr="00120A30" w:rsidR="00EF0BE1" w:rsidP="00EF0BE1" w:rsidRDefault="00EF0BE1" w14:paraId="260116EF" w14:textId="77777777"/>
    <w:p w:rsidRPr="00120A30" w:rsidR="00EF0BE1" w:rsidP="00EF0BE1" w:rsidRDefault="00EF0BE1" w14:paraId="12D98BD2" w14:textId="77777777">
      <w:bookmarkStart w:name="cysill" w:id="1"/>
      <w:bookmarkEnd w:id="1"/>
    </w:p>
    <w:sectPr w:rsidRPr="00120A30" w:rsidR="00EF0BE1" w:rsidSect="00DB1D3B">
      <w:pgSz w:w="11900" w:h="16840" w:orient="portrait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25E" w:rsidP="00B24C18" w:rsidRDefault="003B625E" w14:paraId="6176C70C" w14:textId="77777777">
      <w:r>
        <w:separator/>
      </w:r>
    </w:p>
  </w:endnote>
  <w:endnote w:type="continuationSeparator" w:id="0">
    <w:p w:rsidR="003B625E" w:rsidP="00B24C18" w:rsidRDefault="003B625E" w14:paraId="4D013A25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803C2FB" w14:textId="777777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26F5" w:rsidRDefault="006D26F5" w14:paraId="46B8C570" w14:textId="63DC069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D26F5" w:rsidRDefault="006D26F5" w14:paraId="5BF63DE8" w14:textId="7777777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5E801E6" w14:textId="7777777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25E" w:rsidP="00B24C18" w:rsidRDefault="003B625E" w14:paraId="7A2BDA93" w14:textId="77777777">
      <w:r>
        <w:separator/>
      </w:r>
    </w:p>
  </w:footnote>
  <w:footnote w:type="continuationSeparator" w:id="0">
    <w:p w:rsidR="003B625E" w:rsidP="00B24C18" w:rsidRDefault="003B625E" w14:paraId="194563B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231A1F26" w14:textId="7777777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6D26F5" w:rsidRDefault="006D26F5" w14:paraId="7A0BE056" w14:textId="7777777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2E59744D">
      <w:rPr/>
      <w:t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398D" w:rsidRDefault="00C8398D" w14:paraId="67855882" w14:textId="77777777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26F5" w:rsidRDefault="006D26F5" w14:paraId="7FD981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65406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92011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  <w:rsid w:val="0169F9DA"/>
    <w:rsid w:val="0306F68A"/>
    <w:rsid w:val="034F306B"/>
    <w:rsid w:val="04337A01"/>
    <w:rsid w:val="047298BC"/>
    <w:rsid w:val="04B63078"/>
    <w:rsid w:val="04CA673C"/>
    <w:rsid w:val="0557F0C9"/>
    <w:rsid w:val="0572353F"/>
    <w:rsid w:val="059AFFC4"/>
    <w:rsid w:val="071C614A"/>
    <w:rsid w:val="07944568"/>
    <w:rsid w:val="085B8F8B"/>
    <w:rsid w:val="08F9DE1A"/>
    <w:rsid w:val="096F7BE6"/>
    <w:rsid w:val="09DEE66D"/>
    <w:rsid w:val="09E7AA95"/>
    <w:rsid w:val="0ACEADB0"/>
    <w:rsid w:val="0AFF750C"/>
    <w:rsid w:val="0B0653E0"/>
    <w:rsid w:val="0BCBA548"/>
    <w:rsid w:val="0C2E9038"/>
    <w:rsid w:val="0C834542"/>
    <w:rsid w:val="0CD94979"/>
    <w:rsid w:val="0D0AB503"/>
    <w:rsid w:val="0DFD5E2D"/>
    <w:rsid w:val="0F429628"/>
    <w:rsid w:val="0F9368E8"/>
    <w:rsid w:val="10CE215C"/>
    <w:rsid w:val="116A02F6"/>
    <w:rsid w:val="1190E068"/>
    <w:rsid w:val="11CD2508"/>
    <w:rsid w:val="120668A0"/>
    <w:rsid w:val="129BB3F4"/>
    <w:rsid w:val="12DA700A"/>
    <w:rsid w:val="1302DCF8"/>
    <w:rsid w:val="1320D35C"/>
    <w:rsid w:val="13A62FCE"/>
    <w:rsid w:val="141B66C1"/>
    <w:rsid w:val="14265417"/>
    <w:rsid w:val="14760D0A"/>
    <w:rsid w:val="15159056"/>
    <w:rsid w:val="158D3074"/>
    <w:rsid w:val="16AF0188"/>
    <w:rsid w:val="178280DD"/>
    <w:rsid w:val="18B499A5"/>
    <w:rsid w:val="19934A3B"/>
    <w:rsid w:val="1A360D6A"/>
    <w:rsid w:val="1A80516D"/>
    <w:rsid w:val="1AD202AD"/>
    <w:rsid w:val="1B2160A0"/>
    <w:rsid w:val="1B4DFDA5"/>
    <w:rsid w:val="1B52E87E"/>
    <w:rsid w:val="1C8AEB64"/>
    <w:rsid w:val="1CF1E42D"/>
    <w:rsid w:val="1DCF150D"/>
    <w:rsid w:val="1E37EEE5"/>
    <w:rsid w:val="1E3DECFA"/>
    <w:rsid w:val="1E5420CC"/>
    <w:rsid w:val="1ECFB1DE"/>
    <w:rsid w:val="20A320D1"/>
    <w:rsid w:val="20EAEDCE"/>
    <w:rsid w:val="2120D38D"/>
    <w:rsid w:val="2199ADBC"/>
    <w:rsid w:val="21B2A49B"/>
    <w:rsid w:val="22EEC201"/>
    <w:rsid w:val="231DCFEF"/>
    <w:rsid w:val="24A85D66"/>
    <w:rsid w:val="25A02761"/>
    <w:rsid w:val="26982BAA"/>
    <w:rsid w:val="26B59B68"/>
    <w:rsid w:val="2792C033"/>
    <w:rsid w:val="27A2354D"/>
    <w:rsid w:val="27B81273"/>
    <w:rsid w:val="282B5904"/>
    <w:rsid w:val="28FCB3EF"/>
    <w:rsid w:val="29BEC055"/>
    <w:rsid w:val="29CCA6A9"/>
    <w:rsid w:val="2A71591F"/>
    <w:rsid w:val="2D2FECCB"/>
    <w:rsid w:val="2D63775C"/>
    <w:rsid w:val="2E2457F9"/>
    <w:rsid w:val="2E527821"/>
    <w:rsid w:val="2E59744D"/>
    <w:rsid w:val="2E7FCBC2"/>
    <w:rsid w:val="2EF3BFA8"/>
    <w:rsid w:val="2FDA1F2A"/>
    <w:rsid w:val="30C434C3"/>
    <w:rsid w:val="31E478EA"/>
    <w:rsid w:val="33974181"/>
    <w:rsid w:val="3488AE37"/>
    <w:rsid w:val="353F1E02"/>
    <w:rsid w:val="355EBE98"/>
    <w:rsid w:val="35C3CD0B"/>
    <w:rsid w:val="3827B4D5"/>
    <w:rsid w:val="38BF2172"/>
    <w:rsid w:val="38BFF2E3"/>
    <w:rsid w:val="39DE9B23"/>
    <w:rsid w:val="3A61087F"/>
    <w:rsid w:val="3A62492D"/>
    <w:rsid w:val="3BDD8907"/>
    <w:rsid w:val="3BDE85D1"/>
    <w:rsid w:val="3BFBDA66"/>
    <w:rsid w:val="3C332A10"/>
    <w:rsid w:val="3CDB6215"/>
    <w:rsid w:val="3D44D363"/>
    <w:rsid w:val="3E657F85"/>
    <w:rsid w:val="3EA4F0CC"/>
    <w:rsid w:val="4029BB21"/>
    <w:rsid w:val="40C1F269"/>
    <w:rsid w:val="40E6EFAC"/>
    <w:rsid w:val="418F0851"/>
    <w:rsid w:val="41972C7A"/>
    <w:rsid w:val="42BE1D64"/>
    <w:rsid w:val="433D840E"/>
    <w:rsid w:val="444500C6"/>
    <w:rsid w:val="44E23D66"/>
    <w:rsid w:val="459A4806"/>
    <w:rsid w:val="4632A765"/>
    <w:rsid w:val="46A81619"/>
    <w:rsid w:val="47DB2033"/>
    <w:rsid w:val="48AB3E88"/>
    <w:rsid w:val="4A105599"/>
    <w:rsid w:val="4C79AEBA"/>
    <w:rsid w:val="4D0C7D08"/>
    <w:rsid w:val="4D4CB8D6"/>
    <w:rsid w:val="4E571A4C"/>
    <w:rsid w:val="4F9BA769"/>
    <w:rsid w:val="50167F88"/>
    <w:rsid w:val="50DC05C3"/>
    <w:rsid w:val="525B9FAC"/>
    <w:rsid w:val="52D00DC6"/>
    <w:rsid w:val="53581D58"/>
    <w:rsid w:val="5388B41D"/>
    <w:rsid w:val="547B612A"/>
    <w:rsid w:val="548101B6"/>
    <w:rsid w:val="54B0D276"/>
    <w:rsid w:val="553E24F6"/>
    <w:rsid w:val="5642DFFB"/>
    <w:rsid w:val="56C82683"/>
    <w:rsid w:val="57BDBA8C"/>
    <w:rsid w:val="57C1E73C"/>
    <w:rsid w:val="58D9C861"/>
    <w:rsid w:val="593AED55"/>
    <w:rsid w:val="598C380F"/>
    <w:rsid w:val="599CDDE4"/>
    <w:rsid w:val="5A5DF871"/>
    <w:rsid w:val="5B3A9977"/>
    <w:rsid w:val="5C629572"/>
    <w:rsid w:val="5CC5706C"/>
    <w:rsid w:val="5CF26A14"/>
    <w:rsid w:val="5D2D5D7E"/>
    <w:rsid w:val="5DBF78F3"/>
    <w:rsid w:val="5E444BD7"/>
    <w:rsid w:val="5EB23ED7"/>
    <w:rsid w:val="5F36F2E5"/>
    <w:rsid w:val="5FA3A37B"/>
    <w:rsid w:val="60A7BD25"/>
    <w:rsid w:val="60DC8FD1"/>
    <w:rsid w:val="60ED2353"/>
    <w:rsid w:val="61100DE1"/>
    <w:rsid w:val="616D9543"/>
    <w:rsid w:val="6250332E"/>
    <w:rsid w:val="6374C348"/>
    <w:rsid w:val="64851B0A"/>
    <w:rsid w:val="64C3ADF2"/>
    <w:rsid w:val="64D97972"/>
    <w:rsid w:val="6585AFB2"/>
    <w:rsid w:val="6730E815"/>
    <w:rsid w:val="68EEBB91"/>
    <w:rsid w:val="69AEEFFB"/>
    <w:rsid w:val="6B22841A"/>
    <w:rsid w:val="6B815215"/>
    <w:rsid w:val="6BDC56E1"/>
    <w:rsid w:val="6C256061"/>
    <w:rsid w:val="6CA93284"/>
    <w:rsid w:val="6D8F5B4C"/>
    <w:rsid w:val="6E8D3C2A"/>
    <w:rsid w:val="6EF0B87F"/>
    <w:rsid w:val="707DDA8E"/>
    <w:rsid w:val="71230A7D"/>
    <w:rsid w:val="7308C59E"/>
    <w:rsid w:val="732CCAAA"/>
    <w:rsid w:val="73A4592C"/>
    <w:rsid w:val="73B748B9"/>
    <w:rsid w:val="73C29667"/>
    <w:rsid w:val="74B75CE0"/>
    <w:rsid w:val="74C50346"/>
    <w:rsid w:val="751A9F9C"/>
    <w:rsid w:val="7522F28D"/>
    <w:rsid w:val="7632A79C"/>
    <w:rsid w:val="76BF65EC"/>
    <w:rsid w:val="77A1186E"/>
    <w:rsid w:val="77BAC2C5"/>
    <w:rsid w:val="784C5FC5"/>
    <w:rsid w:val="786BA8AB"/>
    <w:rsid w:val="79F03556"/>
    <w:rsid w:val="7ACB65FC"/>
    <w:rsid w:val="7B09C609"/>
    <w:rsid w:val="7BBFDF53"/>
    <w:rsid w:val="7BEBEF41"/>
    <w:rsid w:val="7CA885DA"/>
    <w:rsid w:val="7CCA9513"/>
    <w:rsid w:val="7D122AC2"/>
    <w:rsid w:val="7D92CC88"/>
    <w:rsid w:val="7EAD8A8F"/>
    <w:rsid w:val="7F1C0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B24C18"/>
  </w:style>
  <w:style w:type="character" w:styleId="Heading1Char" w:customStyle="1">
    <w:name w:val="Heading 1 Char"/>
    <w:basedOn w:val="DefaultParagraphFont"/>
    <w:link w:val="Heading1"/>
    <w:uiPriority w:val="9"/>
    <w:rsid w:val="00B24C18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1" w:customStyle="1">
    <w:name w:val="Table Grid1"/>
    <w:basedOn w:val="TableNormal"/>
    <w:next w:val="TableGrid"/>
    <w:uiPriority w:val="39"/>
    <w:rsid w:val="00EE041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2" w:customStyle="1">
    <w:name w:val="Table Grid2"/>
    <w:basedOn w:val="TableNormal"/>
    <w:next w:val="TableGrid"/>
    <w:uiPriority w:val="39"/>
    <w:rsid w:val="002B2D5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eGrid3" w:customStyle="1">
    <w:name w:val="Table Grid3"/>
    <w:basedOn w:val="TableNormal"/>
    <w:next w:val="TableGrid"/>
    <w:uiPriority w:val="39"/>
    <w:rsid w:val="0082582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fontTable" Target="fontTable.xml" Id="rId13" /><Relationship Type="http://schemas.openxmlformats.org/officeDocument/2006/relationships/webSettings" Target="webSettings.xml" Id="rId3" /><Relationship Type="http://schemas.openxmlformats.org/officeDocument/2006/relationships/header" Target="header2.xml" Id="rId7" /><Relationship Type="http://schemas.openxmlformats.org/officeDocument/2006/relationships/header" Target="header4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footer" Target="footer3.xml" Id="rId11" /><Relationship Type="http://schemas.openxmlformats.org/officeDocument/2006/relationships/endnotes" Target="endnotes.xml" Id="rId5" /><Relationship Type="http://schemas.openxmlformats.org/officeDocument/2006/relationships/header" Target="header3.xml" Id="rId10" /><Relationship Type="http://schemas.openxmlformats.org/officeDocument/2006/relationships/footnotes" Target="footnotes.xml" Id="rId4" /><Relationship Type="http://schemas.openxmlformats.org/officeDocument/2006/relationships/footer" Target="footer2.xml" Id="rId9" /><Relationship Type="http://schemas.openxmlformats.org/officeDocument/2006/relationships/theme" Target="theme/theme1.xml" Id="rId14" /><Relationship Type="http://schemas.openxmlformats.org/officeDocument/2006/relationships/glossaryDocument" Target="/word/glossary/document.xml" Id="Rd564a623f247473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ff352-6d6a-4419-81a1-36a9a4a24a4e}"/>
      </w:docPartPr>
      <w:docPartBody>
        <w:p w14:paraId="10B79E14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Athrofa Acc. header and blank page - darker blue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Gareth Evans</dc:creator>
  <keywords/>
  <dc:description/>
  <lastModifiedBy>Ben Buckley (1902338)</lastModifiedBy>
  <revision>18</revision>
  <dcterms:created xsi:type="dcterms:W3CDTF">2019-10-13T20:54:00.0000000Z</dcterms:created>
  <dcterms:modified xsi:type="dcterms:W3CDTF">2020-04-03T20:00:48.7312090Z</dcterms:modified>
</coreProperties>
</file>