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7"/>
        <w:gridCol w:w="6917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38642262" w:rsidR="00112203" w:rsidRDefault="0036429B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7D46EF3D" wp14:editId="147A7507">
                  <wp:extent cx="1460500" cy="25956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34" cy="25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00C562C8" w:rsidR="00112203" w:rsidRDefault="00112203" w:rsidP="00112203">
            <w:pPr>
              <w:ind w:right="93"/>
              <w:jc w:val="right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44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0321258F" w:rsidR="00E725F5" w:rsidRPr="00637656" w:rsidRDefault="009E78D8" w:rsidP="00A453B4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>STUDENT SELF EVALUATION FORM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</w:t>
            </w:r>
            <w:r w:rsidR="00A453B4">
              <w:rPr>
                <w:rFonts w:ascii="Calibri" w:hAnsi="Calibri" w:cs="Arial"/>
                <w:sz w:val="40"/>
                <w:szCs w:val="40"/>
              </w:rPr>
              <w:t>P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3D7BADC6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4FAECEEE" w:rsidR="00112203" w:rsidRPr="0057274A" w:rsidRDefault="003D4D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MDes</w:t>
            </w:r>
            <w:r w:rsidR="003C3960">
              <w:rPr>
                <w:rFonts w:cs="Arial"/>
                <w:b/>
                <w:sz w:val="22"/>
                <w:szCs w:val="22"/>
              </w:rPr>
              <w:t xml:space="preserve"> </w:t>
            </w:r>
            <w:r w:rsidR="009E78D8">
              <w:rPr>
                <w:rFonts w:cs="Arial"/>
                <w:b/>
                <w:sz w:val="22"/>
                <w:szCs w:val="22"/>
              </w:rPr>
              <w:t xml:space="preserve">Transport Design/ Product Design/ </w:t>
            </w:r>
            <w:r w:rsidR="003C3960">
              <w:rPr>
                <w:rFonts w:cs="Arial"/>
                <w:b/>
                <w:sz w:val="22"/>
                <w:szCs w:val="22"/>
              </w:rPr>
              <w:t>Surface Pattern Design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675C49C0" w:rsidR="00112203" w:rsidRPr="00394874" w:rsidRDefault="002A4B0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Creative Venture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660C0488" w:rsidR="00112203" w:rsidRPr="00394874" w:rsidRDefault="00112203" w:rsidP="00A453B4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</w:t>
            </w:r>
            <w:r w:rsidR="00A453B4">
              <w:rPr>
                <w:rFonts w:cs="Arial"/>
                <w:b/>
                <w:sz w:val="22"/>
                <w:szCs w:val="22"/>
              </w:rPr>
              <w:t>7</w:t>
            </w:r>
            <w:r w:rsidRPr="00394874">
              <w:rPr>
                <w:rFonts w:cs="Arial"/>
                <w:b/>
                <w:sz w:val="22"/>
                <w:szCs w:val="22"/>
              </w:rPr>
              <w:t>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376D056E" w:rsidR="00112203" w:rsidRPr="00394874" w:rsidRDefault="003D4D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7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77492356" w:rsidR="00112203" w:rsidRPr="00394874" w:rsidRDefault="002A4B0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M7X01</w:t>
            </w:r>
            <w:r w:rsidR="00AE13A0">
              <w:rPr>
                <w:rFonts w:cs="Arial"/>
                <w:b/>
                <w:sz w:val="22"/>
                <w:szCs w:val="22"/>
              </w:rPr>
              <w:t>792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73DEBB28" w:rsidR="00112203" w:rsidRPr="00394874" w:rsidRDefault="00BE51D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3</w:t>
            </w:r>
            <w:r w:rsidR="00DF271A">
              <w:rPr>
                <w:rFonts w:cs="Arial"/>
                <w:b/>
                <w:sz w:val="22"/>
                <w:szCs w:val="22"/>
              </w:rPr>
              <w:t>0%</w:t>
            </w: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4F4F7CA1" w14:textId="317F595F" w:rsidR="003D4D58" w:rsidRPr="00F2090D" w:rsidRDefault="00BE51D0" w:rsidP="003D4D58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Project portfolio of exploratory work</w:t>
            </w:r>
          </w:p>
          <w:p w14:paraId="6BB9A866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5"/>
        <w:gridCol w:w="518"/>
        <w:gridCol w:w="518"/>
        <w:gridCol w:w="484"/>
        <w:gridCol w:w="553"/>
        <w:gridCol w:w="519"/>
        <w:gridCol w:w="517"/>
        <w:gridCol w:w="517"/>
        <w:gridCol w:w="556"/>
        <w:gridCol w:w="517"/>
        <w:gridCol w:w="521"/>
        <w:gridCol w:w="517"/>
        <w:gridCol w:w="517"/>
        <w:gridCol w:w="554"/>
        <w:gridCol w:w="488"/>
        <w:gridCol w:w="517"/>
        <w:gridCol w:w="515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A453B4" w:rsidRPr="00266B32" w14:paraId="5C260E03" w14:textId="77777777" w:rsidTr="00A453B4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4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8FB260" w14:textId="71285333" w:rsidR="00A453B4" w:rsidRPr="0003253A" w:rsidRDefault="00A453B4" w:rsidP="00112203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r w:rsidRPr="0003253A">
              <w:rPr>
                <w:rFonts w:ascii="Calibri" w:hAnsi="Calibri"/>
                <w:b/>
                <w:sz w:val="18"/>
                <w:szCs w:val="22"/>
              </w:rPr>
              <w:t>Outright Fail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5D657379" w14:textId="38F3C117" w:rsidR="00A453B4" w:rsidRPr="0003253A" w:rsidRDefault="00A453B4" w:rsidP="00112203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r w:rsidRPr="0003253A">
              <w:rPr>
                <w:rFonts w:ascii="Calibri" w:hAnsi="Calibri"/>
                <w:b/>
                <w:sz w:val="18"/>
                <w:szCs w:val="22"/>
              </w:rPr>
              <w:t>MF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62CE3D34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IMD: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453B4" w:rsidRPr="0003253A">
              <w:rPr>
                <w:rFonts w:ascii="Calibri" w:hAnsi="Calibri"/>
                <w:b/>
                <w:sz w:val="18"/>
                <w:szCs w:val="18"/>
              </w:rPr>
              <w:t>2:2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</w:p>
          <w:p w14:paraId="1639FDEA" w14:textId="6B0B0F92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MA: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D5179A" w:rsidRPr="0003253A">
              <w:rPr>
                <w:rFonts w:ascii="Calibri" w:hAnsi="Calibri"/>
                <w:b/>
                <w:sz w:val="18"/>
                <w:szCs w:val="18"/>
              </w:rPr>
              <w:t>PASS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3299654E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IMD: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453B4" w:rsidRPr="0003253A">
              <w:rPr>
                <w:rFonts w:ascii="Calibri" w:hAnsi="Calibri"/>
                <w:b/>
                <w:sz w:val="18"/>
                <w:szCs w:val="18"/>
              </w:rPr>
              <w:t>2:1</w:t>
            </w:r>
          </w:p>
          <w:p w14:paraId="196F1962" w14:textId="06DAEA14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MA: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D5179A" w:rsidRPr="0003253A">
              <w:rPr>
                <w:rFonts w:ascii="Calibri" w:hAnsi="Calibri"/>
                <w:b/>
                <w:sz w:val="18"/>
                <w:szCs w:val="18"/>
              </w:rPr>
              <w:t>MERIT</w:t>
            </w: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41D03196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IMD: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453B4" w:rsidRPr="0003253A">
              <w:rPr>
                <w:rFonts w:ascii="Calibri" w:hAnsi="Calibri"/>
                <w:b/>
                <w:sz w:val="18"/>
                <w:szCs w:val="18"/>
              </w:rPr>
              <w:t>1</w:t>
            </w:r>
            <w:r w:rsidR="00A453B4" w:rsidRPr="0003253A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</w:p>
          <w:p w14:paraId="2D8ED8F6" w14:textId="1752BF89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MA: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D5179A" w:rsidRPr="0003253A">
              <w:rPr>
                <w:rFonts w:ascii="Calibri" w:hAnsi="Calibri"/>
                <w:b/>
                <w:sz w:val="18"/>
                <w:szCs w:val="18"/>
              </w:rPr>
              <w:t>DISTINCTION</w:t>
            </w:r>
          </w:p>
        </w:tc>
      </w:tr>
      <w:tr w:rsidR="00A453B4" w:rsidRPr="00266B32" w14:paraId="45944422" w14:textId="77777777" w:rsidTr="00A453B4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A453B4" w:rsidRPr="00DF2934" w:rsidRDefault="00A453B4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7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CE2039" w14:textId="557C8921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394A7B81" w14:textId="6C243AB2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A453B4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A453B4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18168A89" w:rsidR="00112203" w:rsidRPr="009E5E5A" w:rsidRDefault="00A453B4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0-9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06CDE6E" w:rsidR="00112203" w:rsidRPr="009E5E5A" w:rsidRDefault="00A453B4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10-19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51F59C0C" w:rsidR="00112203" w:rsidRPr="009E5E5A" w:rsidRDefault="00A453B4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20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-</w:t>
            </w:r>
            <w:r>
              <w:rPr>
                <w:rFonts w:ascii="Calibri" w:hAnsi="Calibri"/>
                <w:b/>
                <w:sz w:val="16"/>
                <w:szCs w:val="22"/>
              </w:rPr>
              <w:t>29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729813" w14:textId="3E112E45" w:rsidR="00112203" w:rsidRPr="009E5E5A" w:rsidRDefault="00A453B4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30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-</w:t>
            </w:r>
            <w:r>
              <w:rPr>
                <w:rFonts w:ascii="Calibri" w:hAnsi="Calibri"/>
                <w:b/>
                <w:sz w:val="16"/>
                <w:szCs w:val="22"/>
              </w:rPr>
              <w:t>34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5D7A961C" w:rsidR="00112203" w:rsidRPr="009E5E5A" w:rsidRDefault="00A453B4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35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-4</w:t>
            </w:r>
            <w:r>
              <w:rPr>
                <w:rFonts w:ascii="Calibri" w:hAnsi="Calibri"/>
                <w:b/>
                <w:sz w:val="16"/>
                <w:szCs w:val="22"/>
              </w:rPr>
              <w:t>0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385E59E3" w:rsidR="00112203" w:rsidRPr="009E5E5A" w:rsidRDefault="00112203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</w:t>
            </w:r>
            <w:r w:rsidR="00A453B4">
              <w:rPr>
                <w:rFonts w:ascii="Calibri" w:hAnsi="Calibri"/>
                <w:b/>
                <w:sz w:val="16"/>
                <w:szCs w:val="22"/>
              </w:rPr>
              <w:t>1</w:t>
            </w:r>
            <w:r w:rsidRPr="009E5E5A">
              <w:rPr>
                <w:rFonts w:ascii="Calibri" w:hAnsi="Calibri"/>
                <w:b/>
                <w:sz w:val="16"/>
                <w:szCs w:val="22"/>
              </w:rPr>
              <w:t>-4</w:t>
            </w:r>
            <w:r w:rsidR="00A453B4">
              <w:rPr>
                <w:rFonts w:ascii="Calibri" w:hAnsi="Calibri"/>
                <w:b/>
                <w:sz w:val="16"/>
                <w:szCs w:val="22"/>
              </w:rPr>
              <w:t>4</w:t>
            </w:r>
            <w:r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687D9D81" w14:textId="63950449" w:rsidR="00112203" w:rsidRPr="009E5E5A" w:rsidRDefault="00112203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</w:t>
            </w:r>
            <w:r w:rsidR="00A453B4">
              <w:rPr>
                <w:rFonts w:ascii="Calibri" w:hAnsi="Calibri"/>
                <w:b/>
                <w:sz w:val="16"/>
                <w:szCs w:val="22"/>
              </w:rPr>
              <w:t>5</w:t>
            </w:r>
            <w:r w:rsidRPr="009E5E5A">
              <w:rPr>
                <w:rFonts w:ascii="Calibri" w:hAnsi="Calibri"/>
                <w:b/>
                <w:sz w:val="16"/>
                <w:szCs w:val="22"/>
              </w:rPr>
              <w:t>-49%</w:t>
            </w:r>
          </w:p>
        </w:tc>
        <w:tc>
          <w:tcPr>
            <w:tcW w:w="268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BE51D0" w:rsidRPr="00BE51D0" w14:paraId="51A22290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BE51D0" w:rsidRDefault="00103199" w:rsidP="0011541F">
            <w:pPr>
              <w:rPr>
                <w:rFonts w:ascii="Calibri" w:hAnsi="Calibri"/>
                <w:b/>
                <w:color w:val="000000" w:themeColor="text1"/>
              </w:rPr>
            </w:pPr>
            <w:r w:rsidRPr="00BE51D0">
              <w:rPr>
                <w:rFonts w:ascii="Calibri" w:hAnsi="Calibri"/>
                <w:b/>
                <w:color w:val="000000" w:themeColor="text1"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2D5686D9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6B800314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491CC004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73D88A10" w14:textId="03677D62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553580BF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9CD5133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8" w:type="pct"/>
          </w:tcPr>
          <w:p w14:paraId="0793F171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BE51D0" w:rsidRPr="00BE51D0" w14:paraId="10989236" w14:textId="77777777" w:rsidTr="005C63E2">
        <w:trPr>
          <w:trHeight w:val="488"/>
        </w:trPr>
        <w:tc>
          <w:tcPr>
            <w:tcW w:w="986" w:type="pct"/>
            <w:shd w:val="clear" w:color="auto" w:fill="auto"/>
            <w:vAlign w:val="center"/>
          </w:tcPr>
          <w:p w14:paraId="5414D616" w14:textId="5C6EAD5B" w:rsidR="00112203" w:rsidRPr="00BE51D0" w:rsidRDefault="00103199" w:rsidP="0011541F">
            <w:pPr>
              <w:rPr>
                <w:rFonts w:ascii="Calibri" w:hAnsi="Calibri"/>
                <w:b/>
                <w:color w:val="000000" w:themeColor="text1"/>
              </w:rPr>
            </w:pPr>
            <w:r w:rsidRPr="00BE51D0">
              <w:rPr>
                <w:rFonts w:ascii="Calibri" w:hAnsi="Calibri"/>
                <w:b/>
                <w:color w:val="000000" w:themeColor="text1"/>
              </w:rPr>
              <w:t>2. Development</w:t>
            </w:r>
          </w:p>
        </w:tc>
        <w:tc>
          <w:tcPr>
            <w:tcW w:w="250" w:type="pct"/>
            <w:shd w:val="clear" w:color="auto" w:fill="auto"/>
          </w:tcPr>
          <w:p w14:paraId="3E65F9C9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50" w:type="pct"/>
            <w:shd w:val="clear" w:color="auto" w:fill="auto"/>
          </w:tcPr>
          <w:p w14:paraId="692C6E28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34" w:type="pct"/>
            <w:shd w:val="clear" w:color="auto" w:fill="auto"/>
          </w:tcPr>
          <w:p w14:paraId="688AE213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shd w:val="clear" w:color="auto" w:fill="auto"/>
          </w:tcPr>
          <w:p w14:paraId="330FE22C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481B6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0E0C9" w14:textId="6EFF3EB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  <w:shd w:val="clear" w:color="auto" w:fill="auto"/>
          </w:tcPr>
          <w:p w14:paraId="054C454E" w14:textId="7CBBE9D8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  <w:shd w:val="clear" w:color="auto" w:fill="auto"/>
          </w:tcPr>
          <w:p w14:paraId="5A0B8359" w14:textId="4F9AB26D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06BAC826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51" w:type="pct"/>
            <w:shd w:val="clear" w:color="auto" w:fill="auto"/>
          </w:tcPr>
          <w:p w14:paraId="469D12FA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12EDCB01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47919218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67" w:type="pct"/>
            <w:shd w:val="clear" w:color="auto" w:fill="auto"/>
          </w:tcPr>
          <w:p w14:paraId="369E8D6B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35" w:type="pct"/>
            <w:shd w:val="clear" w:color="auto" w:fill="auto"/>
          </w:tcPr>
          <w:p w14:paraId="7BA40E85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5FCDFD8C" w14:textId="54B0FBDA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7C84E029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</w:tr>
      <w:tr w:rsidR="00BE51D0" w:rsidRPr="00BE51D0" w14:paraId="0ECC8D17" w14:textId="77777777" w:rsidTr="005C63E2">
        <w:trPr>
          <w:trHeight w:val="488"/>
        </w:trPr>
        <w:tc>
          <w:tcPr>
            <w:tcW w:w="986" w:type="pct"/>
            <w:shd w:val="clear" w:color="auto" w:fill="auto"/>
            <w:vAlign w:val="center"/>
          </w:tcPr>
          <w:p w14:paraId="24A7A51D" w14:textId="7273B835" w:rsidR="00112203" w:rsidRPr="00BE51D0" w:rsidRDefault="00103199" w:rsidP="0011541F">
            <w:pPr>
              <w:rPr>
                <w:rFonts w:ascii="Calibri" w:hAnsi="Calibri"/>
                <w:b/>
                <w:color w:val="000000" w:themeColor="text1"/>
                <w:szCs w:val="16"/>
              </w:rPr>
            </w:pPr>
            <w:r w:rsidRPr="00BE51D0">
              <w:rPr>
                <w:rFonts w:ascii="Calibri" w:hAnsi="Calibri"/>
                <w:b/>
                <w:color w:val="000000" w:themeColor="text1"/>
                <w:szCs w:val="16"/>
              </w:rPr>
              <w:t>3. Technical Skill</w:t>
            </w:r>
          </w:p>
        </w:tc>
        <w:tc>
          <w:tcPr>
            <w:tcW w:w="250" w:type="pct"/>
            <w:shd w:val="clear" w:color="auto" w:fill="auto"/>
          </w:tcPr>
          <w:p w14:paraId="4E76045A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50" w:type="pct"/>
            <w:shd w:val="clear" w:color="auto" w:fill="auto"/>
          </w:tcPr>
          <w:p w14:paraId="2091E117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34" w:type="pct"/>
            <w:shd w:val="clear" w:color="auto" w:fill="auto"/>
          </w:tcPr>
          <w:p w14:paraId="1774F484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shd w:val="clear" w:color="auto" w:fill="auto"/>
          </w:tcPr>
          <w:p w14:paraId="7CD53887" w14:textId="77777777" w:rsidR="00112203" w:rsidRPr="00BE51D0" w:rsidRDefault="00112203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68550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501B1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  <w:shd w:val="clear" w:color="auto" w:fill="auto"/>
          </w:tcPr>
          <w:p w14:paraId="276E9C8C" w14:textId="5115F228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  <w:shd w:val="clear" w:color="auto" w:fill="auto"/>
          </w:tcPr>
          <w:p w14:paraId="59787801" w14:textId="35A68BF1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7DA0B3B3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51" w:type="pct"/>
            <w:shd w:val="clear" w:color="auto" w:fill="auto"/>
          </w:tcPr>
          <w:p w14:paraId="191AC51A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33083FA7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5E7EAEE6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67" w:type="pct"/>
            <w:shd w:val="clear" w:color="auto" w:fill="auto"/>
          </w:tcPr>
          <w:p w14:paraId="3D08A777" w14:textId="77777777" w:rsidR="00112203" w:rsidRPr="00BE51D0" w:rsidRDefault="00112203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35" w:type="pct"/>
            <w:shd w:val="clear" w:color="auto" w:fill="auto"/>
          </w:tcPr>
          <w:p w14:paraId="100D4804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68907560" w14:textId="24BAAA72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08F3DF5C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</w:tr>
      <w:tr w:rsidR="00BE51D0" w:rsidRPr="00BE51D0" w14:paraId="2C273639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BE51D0" w:rsidRDefault="00103199" w:rsidP="0011541F">
            <w:pPr>
              <w:rPr>
                <w:rFonts w:ascii="Calibri" w:hAnsi="Calibri"/>
                <w:b/>
                <w:color w:val="000000" w:themeColor="text1"/>
                <w:szCs w:val="16"/>
              </w:rPr>
            </w:pPr>
            <w:r w:rsidRPr="00BE51D0">
              <w:rPr>
                <w:rFonts w:ascii="Calibri" w:hAnsi="Calibri"/>
                <w:b/>
                <w:color w:val="000000" w:themeColor="text1"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BE51D0" w:rsidRDefault="00103199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BE51D0" w:rsidRDefault="00103199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BE51D0" w:rsidRDefault="00103199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748D9154" w14:textId="77777777" w:rsidR="00103199" w:rsidRPr="00BE51D0" w:rsidRDefault="00103199" w:rsidP="00112203">
            <w:pPr>
              <w:rPr>
                <w:rFonts w:ascii="Calibri" w:hAnsi="Calibri"/>
                <w:color w:val="000000" w:themeColor="text1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760D30D5" w14:textId="77777777" w:rsidR="00103199" w:rsidRPr="00BE51D0" w:rsidRDefault="00103199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BE51D0" w:rsidRDefault="00103199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623833D7" w14:textId="51F7D627" w:rsidR="00103199" w:rsidRPr="00BE51D0" w:rsidRDefault="00103199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2129A4EF" w14:textId="77777777" w:rsidR="00103199" w:rsidRPr="00BE51D0" w:rsidRDefault="00103199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BE51D0" w:rsidRDefault="00103199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BE51D0" w:rsidRDefault="00103199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BE51D0" w:rsidRDefault="00103199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BE51D0" w:rsidRDefault="00103199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67" w:type="pct"/>
          </w:tcPr>
          <w:p w14:paraId="43961626" w14:textId="77777777" w:rsidR="00103199" w:rsidRPr="00BE51D0" w:rsidRDefault="00103199" w:rsidP="00112203">
            <w:pPr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BE51D0" w:rsidRDefault="00103199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9" w:type="pct"/>
          </w:tcPr>
          <w:p w14:paraId="7B9EE4D7" w14:textId="28299F7F" w:rsidR="00103199" w:rsidRPr="00BE51D0" w:rsidRDefault="00103199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  <w:tc>
          <w:tcPr>
            <w:tcW w:w="248" w:type="pct"/>
          </w:tcPr>
          <w:p w14:paraId="19BE148D" w14:textId="77777777" w:rsidR="00103199" w:rsidRPr="00BE51D0" w:rsidRDefault="00103199" w:rsidP="00112203">
            <w:pPr>
              <w:jc w:val="center"/>
              <w:rPr>
                <w:rFonts w:ascii="Calibri" w:hAnsi="Calibri"/>
                <w:b/>
                <w:color w:val="000000" w:themeColor="text1"/>
                <w:sz w:val="18"/>
              </w:rPr>
            </w:pPr>
          </w:p>
        </w:tc>
      </w:tr>
      <w:tr w:rsidR="00BE51D0" w:rsidRPr="00BE51D0" w14:paraId="3086DD2F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BE51D0" w:rsidRDefault="00103199" w:rsidP="0011541F">
            <w:pPr>
              <w:rPr>
                <w:rFonts w:ascii="Calibri" w:hAnsi="Calibri"/>
                <w:b/>
                <w:color w:val="BFBFBF" w:themeColor="background1" w:themeShade="BF"/>
                <w:szCs w:val="16"/>
              </w:rPr>
            </w:pPr>
            <w:r w:rsidRPr="00BE51D0">
              <w:rPr>
                <w:rFonts w:ascii="Calibri" w:hAnsi="Calibri"/>
                <w:b/>
                <w:color w:val="BFBFBF" w:themeColor="background1" w:themeShade="BF"/>
                <w:szCs w:val="16"/>
              </w:rPr>
              <w:t xml:space="preserve">5. Presentation </w:t>
            </w:r>
            <w:r w:rsidR="0011541F" w:rsidRPr="00BE51D0">
              <w:rPr>
                <w:rFonts w:ascii="Calibri" w:hAnsi="Calibri"/>
                <w:b/>
                <w:color w:val="BFBFBF" w:themeColor="background1" w:themeShade="BF"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BE51D0" w:rsidRDefault="00103199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BE51D0" w:rsidRDefault="00103199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BE51D0" w:rsidRDefault="00103199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0C04C0C1" w14:textId="77777777" w:rsidR="00103199" w:rsidRPr="00BE51D0" w:rsidRDefault="00103199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2D636715" w14:textId="77777777" w:rsidR="00103199" w:rsidRPr="00BE51D0" w:rsidRDefault="00103199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BE51D0" w:rsidRDefault="00103199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2E977280" w14:textId="2BDF660B" w:rsidR="00103199" w:rsidRPr="00BE51D0" w:rsidRDefault="00103199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031065D4" w14:textId="77777777" w:rsidR="00103199" w:rsidRPr="00BE51D0" w:rsidRDefault="00103199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BE51D0" w:rsidRDefault="00103199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BE51D0" w:rsidRDefault="00103199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BE51D0" w:rsidRDefault="00103199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BE51D0" w:rsidRDefault="00103199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</w:tcPr>
          <w:p w14:paraId="196B0A9C" w14:textId="77777777" w:rsidR="00103199" w:rsidRPr="00BE51D0" w:rsidRDefault="00103199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35" w:type="pct"/>
          </w:tcPr>
          <w:p w14:paraId="3A82B733" w14:textId="77777777" w:rsidR="00103199" w:rsidRPr="00BE51D0" w:rsidRDefault="00103199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43BADFAB" w14:textId="5FD89AEF" w:rsidR="00103199" w:rsidRPr="00BE51D0" w:rsidRDefault="00103199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8" w:type="pct"/>
          </w:tcPr>
          <w:p w14:paraId="7323692D" w14:textId="77777777" w:rsidR="00103199" w:rsidRPr="00BE51D0" w:rsidRDefault="00103199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</w:tr>
      <w:tr w:rsidR="00BE51D0" w:rsidRPr="00BE51D0" w14:paraId="374D89FB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BE51D0" w:rsidRDefault="00103199" w:rsidP="0011541F">
            <w:pPr>
              <w:rPr>
                <w:rFonts w:ascii="Calibri" w:hAnsi="Calibri"/>
                <w:b/>
                <w:color w:val="BFBFBF" w:themeColor="background1" w:themeShade="BF"/>
                <w:szCs w:val="16"/>
              </w:rPr>
            </w:pPr>
            <w:r w:rsidRPr="00BE51D0">
              <w:rPr>
                <w:rFonts w:ascii="Calibri" w:hAnsi="Calibri"/>
                <w:b/>
                <w:color w:val="BFBFBF" w:themeColor="background1" w:themeShade="BF"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BE51D0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BE51D0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BE51D0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593D4477" w14:textId="77777777" w:rsidR="00112203" w:rsidRPr="00BE51D0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1E7880E5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5965407D" w14:textId="345A7F9A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1C67EBA8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59C84341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47DEB3DE" w14:textId="13BCADD3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8" w:type="pct"/>
          </w:tcPr>
          <w:p w14:paraId="45A71E98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</w:tr>
      <w:tr w:rsidR="00BE51D0" w:rsidRPr="00BE51D0" w14:paraId="62ACA866" w14:textId="77777777" w:rsidTr="00A453B4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BE51D0" w:rsidRDefault="00103199" w:rsidP="0011541F">
            <w:pPr>
              <w:rPr>
                <w:rFonts w:ascii="Calibri" w:hAnsi="Calibri"/>
                <w:b/>
                <w:color w:val="BFBFBF" w:themeColor="background1" w:themeShade="BF"/>
                <w:szCs w:val="16"/>
              </w:rPr>
            </w:pPr>
            <w:r w:rsidRPr="00BE51D0">
              <w:rPr>
                <w:rFonts w:ascii="Calibri" w:hAnsi="Calibri"/>
                <w:b/>
                <w:color w:val="BFBFBF" w:themeColor="background1" w:themeShade="BF"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BE51D0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BE51D0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BE51D0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2217333F" w14:textId="77777777" w:rsidR="00112203" w:rsidRPr="00BE51D0" w:rsidRDefault="00112203" w:rsidP="00112203">
            <w:pPr>
              <w:rPr>
                <w:rFonts w:ascii="Calibri" w:hAnsi="Calibri"/>
                <w:color w:val="BFBFBF" w:themeColor="background1" w:themeShade="BF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6F15C5BC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59905B8E" w14:textId="0EDDF4FD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12154389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BE51D0" w:rsidRDefault="00112203" w:rsidP="00112203">
            <w:pPr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9" w:type="pct"/>
          </w:tcPr>
          <w:p w14:paraId="4FBC1434" w14:textId="486539D0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  <w:tc>
          <w:tcPr>
            <w:tcW w:w="248" w:type="pct"/>
          </w:tcPr>
          <w:p w14:paraId="7D5FE3A2" w14:textId="77777777" w:rsidR="00112203" w:rsidRPr="00BE51D0" w:rsidRDefault="00112203" w:rsidP="00112203">
            <w:pPr>
              <w:jc w:val="center"/>
              <w:rPr>
                <w:rFonts w:ascii="Calibri" w:hAnsi="Calibri"/>
                <w:b/>
                <w:color w:val="BFBFBF" w:themeColor="background1" w:themeShade="BF"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5"/>
        <w:gridCol w:w="1162"/>
      </w:tblGrid>
      <w:tr w:rsidR="00DC6D8B" w:rsidRPr="00CC0370" w14:paraId="04721A15" w14:textId="77777777" w:rsidTr="00E55F26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152BE0C8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BE51D0">
              <w:rPr>
                <w:rFonts w:ascii="Calibri" w:hAnsi="Calibri"/>
                <w:b/>
                <w:szCs w:val="16"/>
              </w:rPr>
              <w:t>Component – 3</w:t>
            </w:r>
            <w:r w:rsidR="00F2090D">
              <w:rPr>
                <w:rFonts w:ascii="Calibri" w:hAnsi="Calibri"/>
                <w:b/>
                <w:szCs w:val="16"/>
              </w:rPr>
              <w:t xml:space="preserve">0% </w:t>
            </w:r>
          </w:p>
        </w:tc>
      </w:tr>
      <w:tr w:rsidR="004E121C" w:rsidRPr="00CC0370" w14:paraId="205A0D1F" w14:textId="77777777" w:rsidTr="00E55F26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1FEF1EFA" w14:textId="77777777" w:rsidR="00BE51D0" w:rsidRPr="00BE51D0" w:rsidRDefault="00BE51D0" w:rsidP="00BE51D0">
            <w:pPr>
              <w:jc w:val="both"/>
              <w:rPr>
                <w:rFonts w:cstheme="minorHAnsi"/>
                <w:b/>
              </w:rPr>
            </w:pPr>
            <w:r w:rsidRPr="00BE51D0">
              <w:rPr>
                <w:rFonts w:cstheme="minorHAnsi"/>
                <w:b/>
              </w:rPr>
              <w:t>Assessment Component (AC3) – 30% = Project portfolio of exploratory work.</w:t>
            </w:r>
          </w:p>
          <w:p w14:paraId="66D70624" w14:textId="703D9991" w:rsidR="004E121C" w:rsidRPr="00BE51D0" w:rsidRDefault="00BE51D0" w:rsidP="00455415">
            <w:pPr>
              <w:jc w:val="both"/>
              <w:rPr>
                <w:rFonts w:cstheme="minorHAnsi"/>
              </w:rPr>
            </w:pPr>
            <w:r w:rsidRPr="00BE51D0">
              <w:rPr>
                <w:rFonts w:cstheme="minorHAnsi"/>
              </w:rPr>
              <w:t>An individual visual record of the exploratory journey undertaken within the creative venture, presenting extensive evidence of all activities as a real or digital portfolio.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5E802730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9E78D8" w:rsidRPr="00971172" w14:paraId="1AADF686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5438764" w14:textId="01D133F9" w:rsidR="009E78D8" w:rsidRPr="000F5E31" w:rsidRDefault="009E78D8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Please comment on areas in which you feel you have performed well:</w:t>
            </w:r>
          </w:p>
        </w:tc>
      </w:tr>
      <w:tr w:rsidR="009E78D8" w:rsidRPr="00971172" w14:paraId="71544324" w14:textId="77777777" w:rsidTr="009E78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231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DF45457" w14:textId="77777777" w:rsidR="009E78D8" w:rsidRPr="000F5E31" w:rsidRDefault="009E78D8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B2243" w:rsidRPr="00971172" w14:paraId="3448A952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3BA38505" w:rsidR="004B2243" w:rsidRPr="000F5E31" w:rsidRDefault="009E78D8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Please comment on areas that you feel you need to develop: </w:t>
            </w:r>
          </w:p>
        </w:tc>
      </w:tr>
      <w:tr w:rsidR="004B2243" w:rsidRPr="00971172" w14:paraId="388AAD43" w14:textId="77777777" w:rsidTr="009E78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218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741A85C4" w14:textId="47AF67BA" w:rsidR="00DF271A" w:rsidRPr="000F5E31" w:rsidRDefault="00DF271A" w:rsidP="009E78D8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1418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lastRenderedPageBreak/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5ABEC57B" w14:textId="30AF5E97" w:rsidR="004B2243" w:rsidRPr="00FA7D57" w:rsidRDefault="004B2243" w:rsidP="0003253A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four weeks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</w:t>
            </w:r>
            <w:r w:rsidR="0003253A">
              <w:rPr>
                <w:rFonts w:ascii="Calibri" w:hAnsi="Calibri" w:cs="Arial"/>
                <w:b/>
                <w:sz w:val="16"/>
                <w:szCs w:val="16"/>
              </w:rPr>
              <w:t>5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5468209B" w14:textId="0511745D" w:rsidR="00E55F26" w:rsidRPr="00FA7D57" w:rsidRDefault="00E55F26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for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5"/>
        <w:gridCol w:w="1090"/>
        <w:gridCol w:w="1184"/>
        <w:gridCol w:w="1189"/>
        <w:gridCol w:w="1341"/>
        <w:gridCol w:w="1111"/>
        <w:gridCol w:w="1249"/>
        <w:gridCol w:w="142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D422A0" w14:textId="59CD6F63" w:rsidR="00BE51D0" w:rsidRPr="00BE51D0" w:rsidRDefault="00BE51D0" w:rsidP="00BE51D0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BE51D0">
              <w:rPr>
                <w:rFonts w:ascii="Calibri" w:hAnsi="Calibri"/>
              </w:rPr>
              <w:t>Implement appropriate research/enterprise strategies and apply knowledge acquired to the exploration and development of creative responses that satisfy the identified social, environmental an</w:t>
            </w:r>
            <w:r>
              <w:rPr>
                <w:rFonts w:ascii="Calibri" w:hAnsi="Calibri"/>
              </w:rPr>
              <w:t xml:space="preserve">d commercial concerns and needs. </w:t>
            </w:r>
          </w:p>
          <w:p w14:paraId="67414F01" w14:textId="61D32FCF" w:rsidR="00BE51D0" w:rsidRPr="00BE51D0" w:rsidRDefault="00BE51D0" w:rsidP="00BE51D0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BE51D0">
              <w:rPr>
                <w:rFonts w:ascii="Calibri" w:hAnsi="Calibri"/>
              </w:rPr>
              <w:t xml:space="preserve">Think speculatively, employing both convergent and divergent approaches to arrive at appropriate solutions, evaluating issues and making decisions in situations of </w:t>
            </w:r>
            <w:r>
              <w:rPr>
                <w:rFonts w:ascii="Calibri" w:hAnsi="Calibri"/>
              </w:rPr>
              <w:t xml:space="preserve">ambiguity, uncertainty and risk. </w:t>
            </w:r>
          </w:p>
          <w:p w14:paraId="4F80D55E" w14:textId="6EADF498" w:rsidR="00BE51D0" w:rsidRPr="00BE51D0" w:rsidRDefault="00BE51D0" w:rsidP="00BE51D0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  <w:color w:val="BFBFBF" w:themeColor="background1" w:themeShade="BF"/>
              </w:rPr>
            </w:pPr>
            <w:r w:rsidRPr="00BE51D0">
              <w:rPr>
                <w:rFonts w:ascii="Calibri" w:hAnsi="Calibri"/>
                <w:color w:val="BFBFBF" w:themeColor="background1" w:themeShade="BF"/>
              </w:rPr>
              <w:t>Communicate in a professional manner, using appropriate media and technologies, the outcome of the intellectual, experimental and pract</w:t>
            </w:r>
            <w:r>
              <w:rPr>
                <w:rFonts w:ascii="Calibri" w:hAnsi="Calibri"/>
                <w:color w:val="BFBFBF" w:themeColor="background1" w:themeShade="BF"/>
              </w:rPr>
              <w:t xml:space="preserve">ical modes of the investigation. </w:t>
            </w:r>
          </w:p>
          <w:p w14:paraId="1C866898" w14:textId="259E7CE6" w:rsidR="00BE51D0" w:rsidRPr="00BE51D0" w:rsidRDefault="00BE51D0" w:rsidP="00BE51D0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BE51D0">
              <w:rPr>
                <w:rFonts w:ascii="Calibri" w:hAnsi="Calibri"/>
              </w:rPr>
              <w:t xml:space="preserve">Formulate advanced understanding of a problem context and generate multiple ideas, concepts, proposals, solutions or arguments independently and/or collaboratively in response to </w:t>
            </w:r>
            <w:r>
              <w:rPr>
                <w:rFonts w:ascii="Calibri" w:hAnsi="Calibri"/>
              </w:rPr>
              <w:t xml:space="preserve">research findings/opportunities. </w:t>
            </w:r>
          </w:p>
          <w:p w14:paraId="6B6742D8" w14:textId="55F1C8FB" w:rsidR="00BE51D0" w:rsidRPr="00BE51D0" w:rsidRDefault="00BE51D0" w:rsidP="00BE51D0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BE51D0">
              <w:rPr>
                <w:rFonts w:ascii="Calibri" w:hAnsi="Calibri"/>
              </w:rPr>
              <w:t>Apply strategies for the design resolution to the problem based on systematic and creative analysis, by offering innovative and creative solutions to c</w:t>
            </w:r>
            <w:r>
              <w:rPr>
                <w:rFonts w:ascii="Calibri" w:hAnsi="Calibri"/>
              </w:rPr>
              <w:t xml:space="preserve">hallenging and complex problems. </w:t>
            </w:r>
          </w:p>
          <w:p w14:paraId="7F1B4AB8" w14:textId="19CD41F8" w:rsidR="003D4D58" w:rsidRPr="009F1888" w:rsidRDefault="00BE51D0" w:rsidP="00BE51D0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libri" w:hAnsi="Calibri"/>
              </w:rPr>
            </w:pPr>
            <w:r w:rsidRPr="00BE51D0">
              <w:rPr>
                <w:rFonts w:ascii="Calibri" w:hAnsi="Calibri"/>
              </w:rPr>
              <w:t>Act autonomously in planning and implementing tasks at a professional level through self-direction and value judgements, and evaluating their own learning and respond to identified shortfalls (skills gaps)</w:t>
            </w:r>
            <w:r>
              <w:rPr>
                <w:rFonts w:ascii="Calibri" w:hAnsi="Calibri"/>
              </w:rPr>
              <w:t xml:space="preserve">. </w:t>
            </w: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D5179A" w:rsidRPr="00FA7D57" w14:paraId="74366ACD" w14:textId="77777777" w:rsidTr="00D5179A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D5179A" w:rsidRPr="00FA7D57" w:rsidRDefault="00D5179A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10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29600F20" w:rsidR="00D5179A" w:rsidRPr="00FA7D57" w:rsidRDefault="00D5179A" w:rsidP="00D5179A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EF40BFF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60F5C654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PASS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08079BC5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MERIT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D62A9C1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DISTINCTION</w:t>
            </w:r>
          </w:p>
        </w:tc>
      </w:tr>
      <w:tr w:rsidR="00FA7D57" w:rsidRPr="00FA7D57" w14:paraId="672BE604" w14:textId="77777777" w:rsidTr="00D5179A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7F61B79F" w:rsidR="00FA7D57" w:rsidRPr="00FA7D57" w:rsidRDefault="00FA7D57" w:rsidP="0003253A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</w:t>
            </w:r>
            <w:r w:rsidR="0003253A">
              <w:rPr>
                <w:rFonts w:ascii="Calibri" w:hAnsi="Calibri"/>
                <w:b/>
              </w:rPr>
              <w:t>29</w:t>
            </w:r>
            <w:r w:rsidRPr="00FA7D57">
              <w:rPr>
                <w:rFonts w:ascii="Calibri" w:hAnsi="Calibri"/>
                <w:b/>
              </w:rPr>
              <w:t>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6B94F3F1" w:rsidR="00FA7D57" w:rsidRPr="00FA7D57" w:rsidRDefault="0003253A" w:rsidP="00BC1B01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>
              <w:rPr>
                <w:rFonts w:ascii="Calibri" w:hAnsi="Calibri"/>
                <w:b/>
              </w:rPr>
              <w:t>30</w:t>
            </w:r>
            <w:r w:rsidR="00FA7D57" w:rsidRPr="00FA7D57">
              <w:rPr>
                <w:rFonts w:ascii="Calibri" w:hAnsi="Calibri"/>
                <w:b/>
              </w:rPr>
              <w:t>-</w:t>
            </w:r>
            <w:r w:rsidR="00BC1B01">
              <w:rPr>
                <w:rFonts w:ascii="Calibri" w:hAnsi="Calibri"/>
                <w:b/>
              </w:rPr>
              <w:t>4</w:t>
            </w:r>
            <w:r>
              <w:rPr>
                <w:rFonts w:ascii="Calibri" w:hAnsi="Calibri"/>
                <w:b/>
              </w:rPr>
              <w:t>4</w:t>
            </w:r>
            <w:r w:rsidR="00FA7D57" w:rsidRPr="00FA7D57">
              <w:rPr>
                <w:rFonts w:ascii="Calibri" w:hAnsi="Calibri"/>
                <w:b/>
              </w:rPr>
              <w:t>%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264DECDF" w:rsidR="00FA7D57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>
              <w:rPr>
                <w:rFonts w:ascii="Calibri" w:hAnsi="Calibri"/>
                <w:b/>
              </w:rPr>
              <w:t>45</w:t>
            </w:r>
            <w:r w:rsidR="00FA7D57" w:rsidRPr="00FA7D57">
              <w:rPr>
                <w:rFonts w:ascii="Calibri" w:hAnsi="Calibri"/>
                <w:b/>
              </w:rPr>
              <w:t>-49%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9F1888" w:rsidRPr="009F1888" w14:paraId="40E5D058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9F1888" w:rsidRDefault="00FA7D57" w:rsidP="00103199">
            <w:pPr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9F1888"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9F1888" w:rsidRDefault="00FA7D57" w:rsidP="00103199">
            <w:pPr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9BFCC47" w14:textId="77777777" w:rsidR="005C3146" w:rsidRPr="009F1888" w:rsidRDefault="00206F6D" w:rsidP="005C3146">
            <w:pPr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Little or no attempt to plan and/or carry out projects which gather information from appropriate sources.</w:t>
            </w:r>
          </w:p>
          <w:p w14:paraId="4E1E78A3" w14:textId="7E0CBFC4" w:rsidR="005C3146" w:rsidRPr="009F1888" w:rsidRDefault="005C3146" w:rsidP="005C3146">
            <w:pPr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Interpretation largely absent.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631FE9B" w14:textId="77777777" w:rsidR="005C3146" w:rsidRPr="009F1888" w:rsidRDefault="00206F6D" w:rsidP="005C3146">
            <w:pPr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Limited attempt to plan and/or carry out projects which gather information from appropriate sources.</w:t>
            </w:r>
          </w:p>
          <w:p w14:paraId="0206D804" w14:textId="7AC21B4C" w:rsidR="005C3146" w:rsidRPr="009F1888" w:rsidRDefault="005C3146" w:rsidP="005C3146">
            <w:pPr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Interpretation may be flawed, incomplete, or largely absent.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B99B9EA" w14:textId="2CE730AE" w:rsidR="00FA7D57" w:rsidRPr="009F1888" w:rsidRDefault="00206F6D" w:rsidP="005C3146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Partial attempt to plan and/or carry out projects which gather information from appropriate sources.</w:t>
            </w:r>
            <w:r w:rsidR="005C3146"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 Interpretation may be flawed or incomplete.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9F1888" w:rsidRDefault="00FA7D57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9F1888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BE51D0" w:rsidRPr="00BE51D0" w14:paraId="5382BDB9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206F6D" w:rsidRPr="00BE51D0" w:rsidRDefault="00206F6D" w:rsidP="00103199">
            <w:pPr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BE51D0"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206F6D" w:rsidRPr="00BE51D0" w:rsidRDefault="00206F6D" w:rsidP="00103199">
            <w:pPr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378567B4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There is little or no evidence of any attempt to solve novel and complex problems with</w:t>
            </w:r>
            <w:r w:rsidR="005C3146"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in the discipline. L</w:t>
            </w: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ittle or no reference to theory and practice.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870C265" w14:textId="4F87299F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Attempts to solve novel and complex problems are inadequate, with little reference to </w:t>
            </w:r>
            <w:r w:rsidR="005C3146"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either theory or</w:t>
            </w: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 practice.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8DE727C" w14:textId="0F5494C7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Attempts to solve novel and complex problems are partial, with limited reference to </w:t>
            </w:r>
            <w:r w:rsidR="005C3146"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current </w:t>
            </w: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theory and practice.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BE51D0" w:rsidRPr="00BE51D0" w14:paraId="54DAFEFF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206F6D" w:rsidRPr="00BE51D0" w:rsidRDefault="00206F6D" w:rsidP="00103199">
            <w:pPr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BE51D0">
              <w:rPr>
                <w:rFonts w:ascii="Calibri" w:hAnsi="Calibri"/>
                <w:b/>
                <w:color w:val="000000" w:themeColor="text1"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206F6D" w:rsidRPr="00BE51D0" w:rsidRDefault="00206F6D" w:rsidP="00103199">
            <w:pPr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2D0B8937" w:rsidR="00206F6D" w:rsidRPr="00BE51D0" w:rsidRDefault="00E43C8E" w:rsidP="00E43C8E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Little or no evidence of technical skills with a poor level of output quality.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8AD76E1" w14:textId="2522D89C" w:rsidR="00206F6D" w:rsidRPr="00BE51D0" w:rsidRDefault="00E43C8E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Limited evidence of the use of a limited range of materials and methods with a sub-standard level of output quality.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1B65619" w14:textId="72EE9700" w:rsidR="00206F6D" w:rsidRPr="00BE51D0" w:rsidRDefault="00E43C8E" w:rsidP="00E43C8E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Partial evidence of the use of a limited range of materials and methods with a mediocre level of output quality.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35D9A158" w:rsidR="00206F6D" w:rsidRPr="00BE51D0" w:rsidRDefault="00206F6D" w:rsidP="00E43C8E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 xml:space="preserve">Controlled application of a range of materials and methods with good standards of </w:t>
            </w:r>
            <w:r w:rsidR="00E43C8E"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output quality</w:t>
            </w: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206F6D" w:rsidRPr="00BE51D0" w:rsidRDefault="00206F6D" w:rsidP="00103199">
            <w:pPr>
              <w:spacing w:after="120"/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000000" w:themeColor="text1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46A23C62" w:rsidR="00FA7D57" w:rsidRPr="0058717F" w:rsidRDefault="00206F6D" w:rsidP="005C3146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206F6D">
              <w:rPr>
                <w:rFonts w:ascii="Calibri" w:hAnsi="Calibri"/>
                <w:sz w:val="12"/>
                <w:szCs w:val="16"/>
                <w:lang w:eastAsia="zh-CN"/>
              </w:rPr>
              <w:t>There is little or no identification of concepts and underlying principles</w:t>
            </w:r>
            <w:r>
              <w:rPr>
                <w:rFonts w:ascii="Calibri" w:hAnsi="Calibri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E7D7B36" w14:textId="33545DE0" w:rsidR="00FA7D57" w:rsidRPr="0058717F" w:rsidRDefault="00206F6D" w:rsidP="005C3146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206F6D">
              <w:rPr>
                <w:rFonts w:ascii="Calibri" w:hAnsi="Calibri"/>
                <w:sz w:val="12"/>
                <w:szCs w:val="16"/>
                <w:lang w:eastAsia="zh-CN"/>
              </w:rPr>
              <w:t>There is limited or incorrect identification of concepts and underlying principles</w:t>
            </w:r>
            <w:r>
              <w:rPr>
                <w:rFonts w:ascii="Calibri" w:hAnsi="Calibri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EEC8D21" w14:textId="620D4D1E" w:rsidR="00FA7D57" w:rsidRPr="0058717F" w:rsidRDefault="00206F6D" w:rsidP="005C3146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206F6D">
              <w:rPr>
                <w:rFonts w:ascii="Calibri" w:hAnsi="Calibri"/>
                <w:sz w:val="12"/>
                <w:szCs w:val="16"/>
                <w:lang w:eastAsia="zh-CN"/>
              </w:rPr>
              <w:t>There is partial or limited identification of concepts and underlying principles</w:t>
            </w:r>
            <w:r w:rsidR="005C3146">
              <w:rPr>
                <w:rFonts w:ascii="Calibri" w:hAnsi="Calibri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BE51D0" w:rsidRPr="00BE51D0" w14:paraId="7223B199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BE51D0" w:rsidRDefault="00FA7D57" w:rsidP="00103199">
            <w:pPr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BE51D0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BE51D0" w:rsidRDefault="00FA7D57" w:rsidP="00103199">
            <w:pPr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7C0AF29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Limited awareness of the audience and a lack of clarity and organisation are dem</w:t>
            </w:r>
            <w:bookmarkStart w:id="0" w:name="_GoBack"/>
            <w:bookmarkEnd w:id="0"/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onstrated.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60C6467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BE51D0" w:rsidRPr="00BE51D0" w14:paraId="371D761C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BE51D0" w:rsidRDefault="00FA7D57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BE51D0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BE51D0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27CB2CBA" w:rsidR="00FA7D57" w:rsidRPr="00BE51D0" w:rsidRDefault="00FA7D57" w:rsidP="005C3146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Little or no responsibility taken for own learning demonstrated by </w:t>
            </w:r>
            <w:r w:rsidR="005C3146"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lack of </w:t>
            </w: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9F0694D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04B639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BE51D0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BE51D0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455415" w:rsidRPr="00455415" w14:paraId="54F163AF" w14:textId="77777777" w:rsidTr="00D5179A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455415" w:rsidRDefault="00FA7D57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 xml:space="preserve">7. Professional Practice </w:t>
            </w:r>
            <w:r w:rsidRPr="00455415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 xml:space="preserve">Demonstrates those attributes expected in professional practice including individual initiative, project management, </w:t>
            </w:r>
            <w:r w:rsidRPr="00455415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lastRenderedPageBreak/>
              <w:t>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083F1F68" w:rsidR="00FA7D57" w:rsidRPr="00455415" w:rsidRDefault="00206F6D" w:rsidP="005406D7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lastRenderedPageBreak/>
              <w:t xml:space="preserve">There is little or no evidence of working as an autonomous professional 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or 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who 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implements project management.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5C9A0CB" w14:textId="1D3E4EF3" w:rsidR="00FA7D57" w:rsidRPr="00455415" w:rsidRDefault="00206F6D" w:rsidP="005406D7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There is limited evidence of any attempt to work as an autonomous professional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, and limited evidence of project management techniques.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B40FC33" w14:textId="77777777" w:rsidR="00FA7D57" w:rsidRPr="00455415" w:rsidRDefault="00206F6D" w:rsidP="005406D7">
            <w:pPr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There is evidence of a limited attempt to work as an autonomous professional 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 various scenarios.</w:t>
            </w:r>
          </w:p>
          <w:p w14:paraId="332A81D3" w14:textId="671820D8" w:rsidR="005406D7" w:rsidRPr="00455415" w:rsidRDefault="005406D7" w:rsidP="005406D7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Some evidence of project 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lastRenderedPageBreak/>
              <w:t>management techniques.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lastRenderedPageBreak/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Meets most or all of the relevant standards and in some areas exceeds the requirements as stipulated, taking control of some 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lastRenderedPageBreak/>
              <w:t>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lastRenderedPageBreak/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8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EE00F" w14:textId="77777777" w:rsidR="00902B74" w:rsidRDefault="00902B74">
      <w:r>
        <w:separator/>
      </w:r>
    </w:p>
  </w:endnote>
  <w:endnote w:type="continuationSeparator" w:id="0">
    <w:p w14:paraId="1CA3ADE9" w14:textId="77777777" w:rsidR="00902B74" w:rsidRDefault="00902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N-Medium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8AF54" w14:textId="77777777" w:rsidR="00DF271A" w:rsidRPr="00FE6BAE" w:rsidRDefault="00DF271A" w:rsidP="00FE6B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D2EA22" w14:textId="77777777" w:rsidR="00902B74" w:rsidRDefault="00902B74">
      <w:r>
        <w:separator/>
      </w:r>
    </w:p>
  </w:footnote>
  <w:footnote w:type="continuationSeparator" w:id="0">
    <w:p w14:paraId="054B28B1" w14:textId="77777777" w:rsidR="00902B74" w:rsidRDefault="00902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E13439"/>
    <w:multiLevelType w:val="hybridMultilevel"/>
    <w:tmpl w:val="64B4D5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 w15:restartNumberingAfterBreak="0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 w15:restartNumberingAfterBreak="0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 w15:restartNumberingAfterBreak="0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44" w15:restartNumberingAfterBreak="0">
    <w:nsid w:val="7C620F5E"/>
    <w:multiLevelType w:val="hybridMultilevel"/>
    <w:tmpl w:val="76AAC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CF613B"/>
    <w:multiLevelType w:val="hybridMultilevel"/>
    <w:tmpl w:val="DF9876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D765905"/>
    <w:multiLevelType w:val="hybridMultilevel"/>
    <w:tmpl w:val="E196F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41"/>
  </w:num>
  <w:num w:numId="4">
    <w:abstractNumId w:val="22"/>
  </w:num>
  <w:num w:numId="5">
    <w:abstractNumId w:val="14"/>
  </w:num>
  <w:num w:numId="6">
    <w:abstractNumId w:val="5"/>
  </w:num>
  <w:num w:numId="7">
    <w:abstractNumId w:val="1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7"/>
  </w:num>
  <w:num w:numId="15">
    <w:abstractNumId w:val="38"/>
  </w:num>
  <w:num w:numId="16">
    <w:abstractNumId w:val="10"/>
  </w:num>
  <w:num w:numId="17">
    <w:abstractNumId w:val="16"/>
  </w:num>
  <w:num w:numId="18">
    <w:abstractNumId w:val="32"/>
  </w:num>
  <w:num w:numId="19">
    <w:abstractNumId w:val="0"/>
  </w:num>
  <w:num w:numId="20">
    <w:abstractNumId w:val="39"/>
  </w:num>
  <w:num w:numId="21">
    <w:abstractNumId w:val="15"/>
  </w:num>
  <w:num w:numId="22">
    <w:abstractNumId w:val="8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9"/>
  </w:num>
  <w:num w:numId="29">
    <w:abstractNumId w:val="35"/>
  </w:num>
  <w:num w:numId="30">
    <w:abstractNumId w:val="4"/>
  </w:num>
  <w:num w:numId="31">
    <w:abstractNumId w:val="24"/>
  </w:num>
  <w:num w:numId="32">
    <w:abstractNumId w:val="29"/>
  </w:num>
  <w:num w:numId="33">
    <w:abstractNumId w:val="13"/>
  </w:num>
  <w:num w:numId="34">
    <w:abstractNumId w:val="12"/>
  </w:num>
  <w:num w:numId="35">
    <w:abstractNumId w:val="36"/>
  </w:num>
  <w:num w:numId="36">
    <w:abstractNumId w:val="11"/>
  </w:num>
  <w:num w:numId="37">
    <w:abstractNumId w:val="23"/>
  </w:num>
  <w:num w:numId="38">
    <w:abstractNumId w:val="2"/>
  </w:num>
  <w:num w:numId="39">
    <w:abstractNumId w:val="17"/>
  </w:num>
  <w:num w:numId="40">
    <w:abstractNumId w:val="34"/>
  </w:num>
  <w:num w:numId="41">
    <w:abstractNumId w:val="20"/>
  </w:num>
  <w:num w:numId="42">
    <w:abstractNumId w:val="31"/>
  </w:num>
  <w:num w:numId="43">
    <w:abstractNumId w:val="9"/>
  </w:num>
  <w:num w:numId="44">
    <w:abstractNumId w:val="44"/>
  </w:num>
  <w:num w:numId="45">
    <w:abstractNumId w:val="46"/>
  </w:num>
  <w:num w:numId="46">
    <w:abstractNumId w:val="45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588A"/>
    <w:rsid w:val="00007ECB"/>
    <w:rsid w:val="000119D1"/>
    <w:rsid w:val="000136A9"/>
    <w:rsid w:val="00030B30"/>
    <w:rsid w:val="0003253A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B7BAA"/>
    <w:rsid w:val="000C27C9"/>
    <w:rsid w:val="000D662D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0BE"/>
    <w:rsid w:val="00125706"/>
    <w:rsid w:val="00125CE3"/>
    <w:rsid w:val="00134F77"/>
    <w:rsid w:val="00154487"/>
    <w:rsid w:val="0015556C"/>
    <w:rsid w:val="00155B44"/>
    <w:rsid w:val="001A2FEA"/>
    <w:rsid w:val="001B342A"/>
    <w:rsid w:val="001B5F45"/>
    <w:rsid w:val="001C42D7"/>
    <w:rsid w:val="001E1050"/>
    <w:rsid w:val="001E1E1F"/>
    <w:rsid w:val="001E57C1"/>
    <w:rsid w:val="001F07EF"/>
    <w:rsid w:val="001F6D7A"/>
    <w:rsid w:val="00206F6D"/>
    <w:rsid w:val="00210AC7"/>
    <w:rsid w:val="00211FC0"/>
    <w:rsid w:val="00222FA3"/>
    <w:rsid w:val="00224187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A4B0A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2F5B93"/>
    <w:rsid w:val="002F6859"/>
    <w:rsid w:val="00303044"/>
    <w:rsid w:val="003130DD"/>
    <w:rsid w:val="00316EDD"/>
    <w:rsid w:val="003223E0"/>
    <w:rsid w:val="003271FA"/>
    <w:rsid w:val="00341EFE"/>
    <w:rsid w:val="00352C4A"/>
    <w:rsid w:val="003565DA"/>
    <w:rsid w:val="00362560"/>
    <w:rsid w:val="0036429B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3960"/>
    <w:rsid w:val="003C53B3"/>
    <w:rsid w:val="003D4D58"/>
    <w:rsid w:val="003E5F06"/>
    <w:rsid w:val="003F26E9"/>
    <w:rsid w:val="00404C50"/>
    <w:rsid w:val="004122C4"/>
    <w:rsid w:val="004132FD"/>
    <w:rsid w:val="0041385F"/>
    <w:rsid w:val="00415501"/>
    <w:rsid w:val="0041763A"/>
    <w:rsid w:val="00423934"/>
    <w:rsid w:val="00426244"/>
    <w:rsid w:val="00427184"/>
    <w:rsid w:val="00440EDA"/>
    <w:rsid w:val="00441FD9"/>
    <w:rsid w:val="00452439"/>
    <w:rsid w:val="00453AA8"/>
    <w:rsid w:val="00455415"/>
    <w:rsid w:val="00455B9F"/>
    <w:rsid w:val="00457DE3"/>
    <w:rsid w:val="004732AC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C2970"/>
    <w:rsid w:val="004D0F13"/>
    <w:rsid w:val="004E121C"/>
    <w:rsid w:val="004E3853"/>
    <w:rsid w:val="004E513E"/>
    <w:rsid w:val="005018B7"/>
    <w:rsid w:val="0050249F"/>
    <w:rsid w:val="00511853"/>
    <w:rsid w:val="00522486"/>
    <w:rsid w:val="0052351F"/>
    <w:rsid w:val="00524566"/>
    <w:rsid w:val="005245FC"/>
    <w:rsid w:val="00525EA3"/>
    <w:rsid w:val="00530A72"/>
    <w:rsid w:val="00530BEF"/>
    <w:rsid w:val="00533E5F"/>
    <w:rsid w:val="005406D7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C3146"/>
    <w:rsid w:val="005C63E2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90C"/>
    <w:rsid w:val="00661D6F"/>
    <w:rsid w:val="0066725E"/>
    <w:rsid w:val="006716C7"/>
    <w:rsid w:val="006718F8"/>
    <w:rsid w:val="00673075"/>
    <w:rsid w:val="00681208"/>
    <w:rsid w:val="006934D4"/>
    <w:rsid w:val="006A6AB3"/>
    <w:rsid w:val="006A6DC3"/>
    <w:rsid w:val="006C2C49"/>
    <w:rsid w:val="006D3732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1D1C"/>
    <w:rsid w:val="007E2570"/>
    <w:rsid w:val="007E4831"/>
    <w:rsid w:val="007E6C4B"/>
    <w:rsid w:val="00800069"/>
    <w:rsid w:val="00800947"/>
    <w:rsid w:val="0080179D"/>
    <w:rsid w:val="008032F7"/>
    <w:rsid w:val="00807D6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1293"/>
    <w:rsid w:val="008A62BC"/>
    <w:rsid w:val="008B43E7"/>
    <w:rsid w:val="008D670A"/>
    <w:rsid w:val="008D763F"/>
    <w:rsid w:val="008F0300"/>
    <w:rsid w:val="008F036F"/>
    <w:rsid w:val="008F75BE"/>
    <w:rsid w:val="008F78C2"/>
    <w:rsid w:val="00902B74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E78D8"/>
    <w:rsid w:val="009F1888"/>
    <w:rsid w:val="009F4C27"/>
    <w:rsid w:val="009F69B4"/>
    <w:rsid w:val="00A03BB8"/>
    <w:rsid w:val="00A15CAF"/>
    <w:rsid w:val="00A20F6D"/>
    <w:rsid w:val="00A226D0"/>
    <w:rsid w:val="00A334A1"/>
    <w:rsid w:val="00A35DB0"/>
    <w:rsid w:val="00A4036F"/>
    <w:rsid w:val="00A453B4"/>
    <w:rsid w:val="00A4641C"/>
    <w:rsid w:val="00A5476C"/>
    <w:rsid w:val="00A5523E"/>
    <w:rsid w:val="00A55876"/>
    <w:rsid w:val="00A638E1"/>
    <w:rsid w:val="00A71EEF"/>
    <w:rsid w:val="00AA0C19"/>
    <w:rsid w:val="00AA16A1"/>
    <w:rsid w:val="00AB1308"/>
    <w:rsid w:val="00AB6FE7"/>
    <w:rsid w:val="00AB7AD7"/>
    <w:rsid w:val="00AC32F0"/>
    <w:rsid w:val="00AD2430"/>
    <w:rsid w:val="00AE13A0"/>
    <w:rsid w:val="00AE2BF5"/>
    <w:rsid w:val="00AE5196"/>
    <w:rsid w:val="00AE757E"/>
    <w:rsid w:val="00AF0E34"/>
    <w:rsid w:val="00AF120D"/>
    <w:rsid w:val="00AF271D"/>
    <w:rsid w:val="00AF332D"/>
    <w:rsid w:val="00AF35C2"/>
    <w:rsid w:val="00AF56C2"/>
    <w:rsid w:val="00AF5D91"/>
    <w:rsid w:val="00B003D7"/>
    <w:rsid w:val="00B004E6"/>
    <w:rsid w:val="00B06412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3659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1B01"/>
    <w:rsid w:val="00BC39FC"/>
    <w:rsid w:val="00BC493F"/>
    <w:rsid w:val="00BE0B01"/>
    <w:rsid w:val="00BE51D0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80F0F"/>
    <w:rsid w:val="00C91192"/>
    <w:rsid w:val="00C93BCB"/>
    <w:rsid w:val="00C95902"/>
    <w:rsid w:val="00CB59D7"/>
    <w:rsid w:val="00CC241A"/>
    <w:rsid w:val="00CE6574"/>
    <w:rsid w:val="00CE65AB"/>
    <w:rsid w:val="00CE784B"/>
    <w:rsid w:val="00CF4266"/>
    <w:rsid w:val="00D01515"/>
    <w:rsid w:val="00D16854"/>
    <w:rsid w:val="00D241F1"/>
    <w:rsid w:val="00D275CB"/>
    <w:rsid w:val="00D46643"/>
    <w:rsid w:val="00D5179A"/>
    <w:rsid w:val="00D64C59"/>
    <w:rsid w:val="00D6641D"/>
    <w:rsid w:val="00D73E05"/>
    <w:rsid w:val="00D74571"/>
    <w:rsid w:val="00D9187F"/>
    <w:rsid w:val="00DA16F9"/>
    <w:rsid w:val="00DB116D"/>
    <w:rsid w:val="00DC6D8B"/>
    <w:rsid w:val="00DD17CC"/>
    <w:rsid w:val="00DD2580"/>
    <w:rsid w:val="00DE45E4"/>
    <w:rsid w:val="00DE7897"/>
    <w:rsid w:val="00DF271A"/>
    <w:rsid w:val="00DF2934"/>
    <w:rsid w:val="00DF2ABD"/>
    <w:rsid w:val="00E0065C"/>
    <w:rsid w:val="00E2280B"/>
    <w:rsid w:val="00E230E0"/>
    <w:rsid w:val="00E25788"/>
    <w:rsid w:val="00E27442"/>
    <w:rsid w:val="00E43C8E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B29"/>
    <w:rsid w:val="00ED1E7A"/>
    <w:rsid w:val="00ED2D57"/>
    <w:rsid w:val="00ED31BB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090D"/>
    <w:rsid w:val="00F22D97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221E"/>
    <w:rsid w:val="00F8381F"/>
    <w:rsid w:val="00F94A18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9620E06E-4D31-9B4A-922F-405428B99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1</TotalTime>
  <Pages>4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Catherine Hammerton</cp:lastModifiedBy>
  <cp:revision>2</cp:revision>
  <cp:lastPrinted>2014-12-03T15:52:00Z</cp:lastPrinted>
  <dcterms:created xsi:type="dcterms:W3CDTF">2018-05-21T10:41:00Z</dcterms:created>
  <dcterms:modified xsi:type="dcterms:W3CDTF">2018-05-21T10:41:00Z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