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EB5" w:rsidRDefault="00793EB5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>
            <wp:extent cx="1573306" cy="527181"/>
            <wp:effectExtent l="0" t="0" r="8255" b="6350"/>
            <wp:docPr id="2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185" cy="529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4A7A" w:rsidRPr="00494A7A">
        <w:rPr>
          <w:rFonts w:cs="Arial"/>
          <w:b/>
          <w:sz w:val="40"/>
          <w:szCs w:val="40"/>
        </w:rPr>
        <w:t xml:space="preserve"> </w:t>
      </w:r>
      <w:r w:rsidR="00494A7A">
        <w:rPr>
          <w:rFonts w:cs="Arial"/>
          <w:b/>
          <w:sz w:val="40"/>
          <w:szCs w:val="40"/>
        </w:rPr>
        <w:t xml:space="preserve">        </w:t>
      </w:r>
      <w:r w:rsidRPr="00494A7A">
        <w:rPr>
          <w:rFonts w:ascii="Arial" w:hAnsi="Arial" w:cs="Arial"/>
          <w:b/>
          <w:noProof/>
          <w:sz w:val="36"/>
          <w:szCs w:val="36"/>
        </w:rPr>
        <w:tab/>
      </w:r>
      <w:r>
        <w:rPr>
          <w:rFonts w:ascii="Arial" w:hAnsi="Arial" w:cs="Arial"/>
          <w:b/>
          <w:noProof/>
          <w:sz w:val="28"/>
          <w:szCs w:val="28"/>
        </w:rPr>
        <w:tab/>
      </w:r>
      <w:r w:rsidR="004E7E7C">
        <w:rPr>
          <w:rFonts w:ascii="Arial" w:hAnsi="Arial" w:cs="Arial"/>
          <w:b/>
          <w:noProof/>
          <w:sz w:val="28"/>
          <w:szCs w:val="28"/>
        </w:rPr>
        <w:t xml:space="preserve"> </w:t>
      </w:r>
      <w:r w:rsidR="00484684">
        <w:rPr>
          <w:rFonts w:ascii="Arial" w:hAnsi="Arial" w:cs="Arial"/>
          <w:b/>
          <w:noProof/>
          <w:sz w:val="28"/>
          <w:szCs w:val="28"/>
        </w:rPr>
        <w:t xml:space="preserve">           </w:t>
      </w:r>
      <w:r w:rsidR="004E7E7C">
        <w:rPr>
          <w:rFonts w:ascii="Arial" w:hAnsi="Arial" w:cs="Arial"/>
          <w:b/>
          <w:noProof/>
          <w:sz w:val="28"/>
          <w:szCs w:val="28"/>
        </w:rPr>
        <w:t xml:space="preserve">   </w:t>
      </w:r>
      <w:r>
        <w:rPr>
          <w:rFonts w:ascii="Arial" w:hAnsi="Arial" w:cs="Arial"/>
          <w:b/>
          <w:noProof/>
          <w:sz w:val="28"/>
          <w:szCs w:val="28"/>
        </w:rPr>
        <w:tab/>
      </w:r>
      <w:r>
        <w:rPr>
          <w:rFonts w:ascii="Calibri" w:hAnsi="Calibri"/>
          <w:noProof/>
        </w:rPr>
        <w:drawing>
          <wp:inline distT="0" distB="0" distL="0" distR="0">
            <wp:extent cx="1289365" cy="511438"/>
            <wp:effectExtent l="0" t="0" r="635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372" cy="51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9D3" w:rsidRDefault="001369D3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ascii="Arial" w:hAnsi="Arial" w:cs="Arial"/>
          <w:b/>
          <w:noProof/>
          <w:sz w:val="28"/>
          <w:szCs w:val="28"/>
        </w:rPr>
      </w:pPr>
    </w:p>
    <w:p w:rsidR="001369D3" w:rsidRDefault="001369D3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ascii="Arial" w:hAnsi="Arial" w:cs="Arial"/>
          <w:b/>
          <w:noProof/>
          <w:sz w:val="28"/>
          <w:szCs w:val="28"/>
        </w:rPr>
      </w:pPr>
    </w:p>
    <w:p w:rsidR="001369D3" w:rsidRDefault="001369D3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ascii="Arial" w:hAnsi="Arial" w:cs="Arial"/>
          <w:b/>
          <w:noProof/>
          <w:sz w:val="28"/>
          <w:szCs w:val="28"/>
        </w:rPr>
      </w:pPr>
    </w:p>
    <w:p w:rsidR="00793EB5" w:rsidRPr="004C5684" w:rsidRDefault="00793EB5" w:rsidP="00793EB5">
      <w:pPr>
        <w:ind w:right="-765"/>
        <w:rPr>
          <w:rFonts w:ascii="Arial" w:hAnsi="Arial"/>
          <w:noProof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651"/>
        <w:gridCol w:w="1906"/>
        <w:gridCol w:w="1197"/>
        <w:gridCol w:w="3069"/>
        <w:gridCol w:w="2621"/>
      </w:tblGrid>
      <w:tr w:rsidR="003A3CE5" w:rsidRPr="00394874" w:rsidTr="00756820">
        <w:tc>
          <w:tcPr>
            <w:tcW w:w="10444" w:type="dxa"/>
            <w:gridSpan w:val="5"/>
            <w:shd w:val="clear" w:color="auto" w:fill="D9D9D9" w:themeFill="background1" w:themeFillShade="D9"/>
          </w:tcPr>
          <w:p w:rsidR="002058E6" w:rsidRPr="002058E6" w:rsidRDefault="004E3211" w:rsidP="00484684">
            <w:pPr>
              <w:pStyle w:val="Heading4"/>
              <w:spacing w:before="60" w:after="60"/>
              <w:rPr>
                <w:b/>
                <w:color w:val="FF0000"/>
              </w:rPr>
            </w:pPr>
            <w:r>
              <w:rPr>
                <w:b/>
              </w:rPr>
              <w:t xml:space="preserve">    </w:t>
            </w:r>
            <w:r w:rsidR="002058E6">
              <w:rPr>
                <w:b/>
              </w:rPr>
              <w:t>L</w:t>
            </w:r>
            <w:r w:rsidR="00484684">
              <w:rPr>
                <w:b/>
              </w:rPr>
              <w:t>6</w:t>
            </w:r>
            <w:r w:rsidR="002058E6">
              <w:rPr>
                <w:b/>
              </w:rPr>
              <w:t xml:space="preserve"> </w:t>
            </w:r>
            <w:r w:rsidR="002058E6" w:rsidRPr="00F23610">
              <w:rPr>
                <w:b/>
                <w:sz w:val="44"/>
                <w:szCs w:val="44"/>
              </w:rPr>
              <w:t>Automotive</w:t>
            </w:r>
            <w:r w:rsidR="004337CB">
              <w:rPr>
                <w:b/>
                <w:sz w:val="44"/>
                <w:szCs w:val="44"/>
              </w:rPr>
              <w:t xml:space="preserve"> &amp; Transport</w:t>
            </w:r>
            <w:r w:rsidR="008B69BC">
              <w:rPr>
                <w:b/>
                <w:sz w:val="44"/>
                <w:szCs w:val="44"/>
              </w:rPr>
              <w:t xml:space="preserve"> Design</w:t>
            </w:r>
            <w:r w:rsidR="003C3D2C">
              <w:rPr>
                <w:b/>
              </w:rPr>
              <w:t xml:space="preserve"> </w:t>
            </w:r>
            <w:r w:rsidR="002058E6">
              <w:rPr>
                <w:b/>
              </w:rPr>
              <w:t xml:space="preserve">         </w:t>
            </w:r>
          </w:p>
        </w:tc>
      </w:tr>
      <w:tr w:rsidR="00133DF9" w:rsidRPr="00394874" w:rsidTr="005A54D4">
        <w:tblPrEx>
          <w:shd w:val="clear" w:color="auto" w:fill="auto"/>
          <w:tblLook w:val="0000" w:firstRow="0" w:lastRow="0" w:firstColumn="0" w:lastColumn="0" w:noHBand="0" w:noVBand="0"/>
        </w:tblPrEx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756820" w:rsidRPr="009048F5" w:rsidRDefault="00756820" w:rsidP="009048F5">
            <w:pPr>
              <w:jc w:val="right"/>
              <w:rPr>
                <w:rFonts w:cs="Arial"/>
                <w:b/>
                <w:sz w:val="24"/>
                <w:szCs w:val="24"/>
              </w:rPr>
            </w:pPr>
            <w:r w:rsidRPr="009048F5">
              <w:rPr>
                <w:rFonts w:cs="Arial"/>
                <w:b/>
                <w:sz w:val="24"/>
                <w:szCs w:val="24"/>
              </w:rPr>
              <w:t>Module Code: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756820" w:rsidRPr="009048F5" w:rsidRDefault="00133DF9" w:rsidP="00853C74">
            <w:pPr>
              <w:spacing w:before="120" w:after="120"/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M6X02237</w:t>
            </w:r>
            <w:bookmarkStart w:id="0" w:name="_GoBack"/>
            <w:bookmarkEnd w:id="0"/>
          </w:p>
        </w:tc>
        <w:tc>
          <w:tcPr>
            <w:tcW w:w="1201" w:type="dxa"/>
            <w:shd w:val="clear" w:color="auto" w:fill="D9D9D9" w:themeFill="background1" w:themeFillShade="D9"/>
            <w:vAlign w:val="center"/>
          </w:tcPr>
          <w:p w:rsidR="00756820" w:rsidRPr="009048F5" w:rsidRDefault="00756820" w:rsidP="009048F5">
            <w:pPr>
              <w:jc w:val="right"/>
              <w:rPr>
                <w:rFonts w:cs="Arial"/>
                <w:b/>
                <w:sz w:val="24"/>
                <w:szCs w:val="24"/>
              </w:rPr>
            </w:pPr>
            <w:r w:rsidRPr="009048F5">
              <w:rPr>
                <w:rFonts w:cs="Arial"/>
                <w:b/>
                <w:sz w:val="24"/>
                <w:szCs w:val="24"/>
              </w:rPr>
              <w:t>Module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tc>
          <w:tcPr>
            <w:tcW w:w="3119" w:type="dxa"/>
            <w:shd w:val="clear" w:color="auto" w:fill="auto"/>
          </w:tcPr>
          <w:p w:rsidR="00756820" w:rsidRPr="008E6246" w:rsidRDefault="00484684" w:rsidP="004739C5">
            <w:pPr>
              <w:spacing w:before="120" w:after="12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Major Project Design Research &amp; Manifesto</w:t>
            </w:r>
          </w:p>
        </w:tc>
        <w:tc>
          <w:tcPr>
            <w:tcW w:w="2653" w:type="dxa"/>
            <w:shd w:val="clear" w:color="auto" w:fill="D9D9D9" w:themeFill="background1" w:themeFillShade="D9"/>
            <w:vAlign w:val="center"/>
          </w:tcPr>
          <w:p w:rsidR="00756820" w:rsidRPr="009048F5" w:rsidRDefault="00484684" w:rsidP="00484684">
            <w:pPr>
              <w:spacing w:before="120" w:after="120"/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4"/>
                <w:szCs w:val="24"/>
              </w:rPr>
              <w:t>Formative assessment 10.11.20</w:t>
            </w:r>
          </w:p>
        </w:tc>
      </w:tr>
    </w:tbl>
    <w:p w:rsidR="00B7723C" w:rsidRDefault="00B7723C">
      <w:pPr>
        <w:rPr>
          <w:sz w:val="18"/>
          <w:szCs w:val="18"/>
        </w:rPr>
      </w:pPr>
    </w:p>
    <w:p w:rsidR="001369D3" w:rsidRDefault="001369D3">
      <w:pPr>
        <w:rPr>
          <w:sz w:val="18"/>
          <w:szCs w:val="18"/>
        </w:rPr>
      </w:pPr>
    </w:p>
    <w:p w:rsidR="001369D3" w:rsidRDefault="001369D3">
      <w:pPr>
        <w:rPr>
          <w:sz w:val="18"/>
          <w:szCs w:val="18"/>
        </w:rPr>
      </w:pPr>
    </w:p>
    <w:p w:rsidR="001369D3" w:rsidRDefault="001369D3">
      <w:pPr>
        <w:rPr>
          <w:sz w:val="18"/>
          <w:szCs w:val="18"/>
        </w:rPr>
      </w:pPr>
    </w:p>
    <w:p w:rsidR="001369D3" w:rsidRPr="00C17691" w:rsidRDefault="001369D3">
      <w:pPr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3"/>
        <w:gridCol w:w="2828"/>
        <w:gridCol w:w="3766"/>
        <w:gridCol w:w="3277"/>
      </w:tblGrid>
      <w:tr w:rsidR="00484684" w:rsidRPr="00B15445" w:rsidTr="00484684">
        <w:trPr>
          <w:trHeight w:val="863"/>
        </w:trPr>
        <w:tc>
          <w:tcPr>
            <w:tcW w:w="274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Pr="00B15445" w:rsidRDefault="00484684" w:rsidP="005710F1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54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Pr="003D51B5" w:rsidRDefault="00484684" w:rsidP="00E45812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3D51B5">
              <w:rPr>
                <w:rFonts w:ascii="Arial" w:hAnsi="Arial" w:cs="Arial"/>
                <w:b/>
                <w:color w:val="000000"/>
                <w:sz w:val="28"/>
                <w:szCs w:val="28"/>
              </w:rPr>
              <w:t>Forename:</w:t>
            </w:r>
          </w:p>
        </w:tc>
        <w:tc>
          <w:tcPr>
            <w:tcW w:w="180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Pr="003D51B5" w:rsidRDefault="00484684" w:rsidP="00E45812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3D51B5">
              <w:rPr>
                <w:rFonts w:ascii="Arial" w:hAnsi="Arial" w:cs="Arial"/>
                <w:b/>
                <w:color w:val="000000"/>
                <w:sz w:val="28"/>
                <w:szCs w:val="28"/>
              </w:rPr>
              <w:t>Surname:</w:t>
            </w:r>
          </w:p>
        </w:tc>
        <w:tc>
          <w:tcPr>
            <w:tcW w:w="156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Pr="001E3FA1" w:rsidRDefault="00484684" w:rsidP="00E458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Time</w:t>
            </w:r>
          </w:p>
        </w:tc>
      </w:tr>
      <w:tr w:rsidR="00484684" w:rsidRPr="00C1361B" w:rsidTr="00484684">
        <w:trPr>
          <w:trHeight w:val="863"/>
        </w:trPr>
        <w:tc>
          <w:tcPr>
            <w:tcW w:w="274" w:type="pct"/>
            <w:shd w:val="clear" w:color="auto" w:fill="FFFFFF" w:themeFill="background1"/>
            <w:vAlign w:val="center"/>
          </w:tcPr>
          <w:p w:rsidR="00484684" w:rsidRPr="001A2FEA" w:rsidRDefault="00484684" w:rsidP="001369D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54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84684" w:rsidRPr="005A33EA" w:rsidRDefault="00484684" w:rsidP="001369D3">
            <w:pPr>
              <w:textAlignment w:val="top"/>
              <w:rPr>
                <w:rFonts w:cs="Segoe UI"/>
                <w:sz w:val="22"/>
                <w:szCs w:val="22"/>
              </w:rPr>
            </w:pPr>
            <w:r w:rsidRPr="005A33EA">
              <w:rPr>
                <w:rFonts w:cs="Segoe UI"/>
                <w:sz w:val="22"/>
                <w:szCs w:val="22"/>
              </w:rPr>
              <w:t>MILES</w:t>
            </w:r>
          </w:p>
        </w:tc>
        <w:tc>
          <w:tcPr>
            <w:tcW w:w="1803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84684" w:rsidRPr="001369D3" w:rsidRDefault="00484684" w:rsidP="001369D3">
            <w:pPr>
              <w:textAlignment w:val="top"/>
              <w:rPr>
                <w:rFonts w:cs="Segoe UI"/>
                <w:b/>
                <w:sz w:val="22"/>
                <w:szCs w:val="22"/>
              </w:rPr>
            </w:pPr>
            <w:r w:rsidRPr="001369D3">
              <w:rPr>
                <w:rFonts w:cs="Segoe UI"/>
                <w:b/>
                <w:sz w:val="22"/>
                <w:szCs w:val="22"/>
              </w:rPr>
              <w:t>ALDRIDGE</w:t>
            </w:r>
          </w:p>
        </w:tc>
        <w:tc>
          <w:tcPr>
            <w:tcW w:w="156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84684" w:rsidRPr="00484684" w:rsidRDefault="00484684" w:rsidP="001369D3">
            <w:pPr>
              <w:textAlignment w:val="top"/>
              <w:rPr>
                <w:rFonts w:cs="Segoe UI"/>
                <w:b/>
                <w:sz w:val="28"/>
                <w:szCs w:val="28"/>
              </w:rPr>
            </w:pPr>
            <w:r w:rsidRPr="00484684">
              <w:rPr>
                <w:rFonts w:cs="Segoe UI"/>
                <w:b/>
                <w:sz w:val="28"/>
                <w:szCs w:val="28"/>
              </w:rPr>
              <w:t>10.00</w:t>
            </w:r>
          </w:p>
        </w:tc>
      </w:tr>
      <w:tr w:rsidR="00484684" w:rsidRPr="00C1361B" w:rsidTr="00484684">
        <w:trPr>
          <w:trHeight w:val="863"/>
        </w:trPr>
        <w:tc>
          <w:tcPr>
            <w:tcW w:w="274" w:type="pct"/>
            <w:shd w:val="clear" w:color="auto" w:fill="F2F2F2" w:themeFill="background1" w:themeFillShade="F2"/>
            <w:vAlign w:val="center"/>
          </w:tcPr>
          <w:p w:rsidR="00484684" w:rsidRPr="001A2FEA" w:rsidRDefault="00484684" w:rsidP="001E3FA1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54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Pr="005A33EA" w:rsidRDefault="00484684" w:rsidP="001E3FA1">
            <w:pPr>
              <w:textAlignment w:val="top"/>
              <w:rPr>
                <w:rFonts w:cs="Segoe UI"/>
                <w:sz w:val="22"/>
                <w:szCs w:val="22"/>
              </w:rPr>
            </w:pPr>
            <w:r w:rsidRPr="005A33EA">
              <w:rPr>
                <w:rFonts w:cs="Segoe UI"/>
                <w:sz w:val="22"/>
                <w:szCs w:val="22"/>
              </w:rPr>
              <w:t>HAMISH</w:t>
            </w:r>
          </w:p>
        </w:tc>
        <w:tc>
          <w:tcPr>
            <w:tcW w:w="180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Pr="001369D3" w:rsidRDefault="00484684" w:rsidP="001E3FA1">
            <w:pPr>
              <w:textAlignment w:val="top"/>
              <w:rPr>
                <w:rFonts w:cs="Segoe UI"/>
                <w:b/>
                <w:sz w:val="22"/>
                <w:szCs w:val="22"/>
              </w:rPr>
            </w:pPr>
            <w:r w:rsidRPr="001369D3">
              <w:rPr>
                <w:rFonts w:cs="Segoe UI"/>
                <w:b/>
                <w:sz w:val="22"/>
                <w:szCs w:val="22"/>
              </w:rPr>
              <w:t>CRANSTONE</w:t>
            </w:r>
          </w:p>
        </w:tc>
        <w:tc>
          <w:tcPr>
            <w:tcW w:w="156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Pr="00484684" w:rsidRDefault="00484684" w:rsidP="001E3FA1">
            <w:pPr>
              <w:textAlignment w:val="top"/>
              <w:rPr>
                <w:rFonts w:cs="Segoe UI"/>
                <w:b/>
                <w:sz w:val="28"/>
                <w:szCs w:val="28"/>
              </w:rPr>
            </w:pPr>
            <w:r w:rsidRPr="00484684">
              <w:rPr>
                <w:rFonts w:cs="Segoe UI"/>
                <w:b/>
                <w:sz w:val="28"/>
                <w:szCs w:val="28"/>
              </w:rPr>
              <w:t>10.20</w:t>
            </w:r>
          </w:p>
        </w:tc>
      </w:tr>
      <w:tr w:rsidR="00484684" w:rsidRPr="00C1361B" w:rsidTr="00484684">
        <w:trPr>
          <w:trHeight w:val="863"/>
        </w:trPr>
        <w:tc>
          <w:tcPr>
            <w:tcW w:w="274" w:type="pct"/>
            <w:shd w:val="clear" w:color="auto" w:fill="auto"/>
            <w:vAlign w:val="center"/>
          </w:tcPr>
          <w:p w:rsidR="00484684" w:rsidRPr="001A2FEA" w:rsidRDefault="00484684" w:rsidP="001E3FA1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5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4684" w:rsidRPr="005A33EA" w:rsidRDefault="00484684" w:rsidP="001E3FA1">
            <w:pPr>
              <w:textAlignment w:val="top"/>
              <w:rPr>
                <w:rFonts w:cs="Segoe UI"/>
                <w:sz w:val="22"/>
                <w:szCs w:val="22"/>
              </w:rPr>
            </w:pPr>
            <w:r w:rsidRPr="005A33EA">
              <w:rPr>
                <w:rFonts w:cs="Segoe UI"/>
                <w:sz w:val="22"/>
                <w:szCs w:val="22"/>
              </w:rPr>
              <w:t>HARRY</w:t>
            </w:r>
          </w:p>
        </w:tc>
        <w:tc>
          <w:tcPr>
            <w:tcW w:w="180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4684" w:rsidRPr="001369D3" w:rsidRDefault="00484684" w:rsidP="001E3FA1">
            <w:pPr>
              <w:textAlignment w:val="top"/>
              <w:rPr>
                <w:rFonts w:cs="Segoe UI"/>
                <w:b/>
                <w:sz w:val="22"/>
                <w:szCs w:val="22"/>
              </w:rPr>
            </w:pPr>
            <w:r w:rsidRPr="001369D3">
              <w:rPr>
                <w:rFonts w:cs="Segoe UI"/>
                <w:b/>
                <w:sz w:val="22"/>
                <w:szCs w:val="22"/>
              </w:rPr>
              <w:t>CUTHBERT</w:t>
            </w:r>
          </w:p>
        </w:tc>
        <w:tc>
          <w:tcPr>
            <w:tcW w:w="1569" w:type="pct"/>
            <w:shd w:val="clear" w:color="auto" w:fill="auto"/>
            <w:vAlign w:val="center"/>
          </w:tcPr>
          <w:p w:rsidR="00484684" w:rsidRPr="00484684" w:rsidRDefault="00484684" w:rsidP="001E3FA1">
            <w:pPr>
              <w:textAlignment w:val="top"/>
              <w:rPr>
                <w:rFonts w:cs="Segoe UI"/>
                <w:b/>
                <w:sz w:val="28"/>
                <w:szCs w:val="28"/>
              </w:rPr>
            </w:pPr>
            <w:r w:rsidRPr="00484684">
              <w:rPr>
                <w:rFonts w:cs="Segoe UI"/>
                <w:b/>
                <w:sz w:val="28"/>
                <w:szCs w:val="28"/>
              </w:rPr>
              <w:t>10.40</w:t>
            </w:r>
          </w:p>
        </w:tc>
      </w:tr>
      <w:tr w:rsidR="00484684" w:rsidRPr="00C1361B" w:rsidTr="00484684">
        <w:trPr>
          <w:trHeight w:val="863"/>
        </w:trPr>
        <w:tc>
          <w:tcPr>
            <w:tcW w:w="274" w:type="pct"/>
            <w:shd w:val="clear" w:color="auto" w:fill="F2F2F2" w:themeFill="background1" w:themeFillShade="F2"/>
            <w:vAlign w:val="center"/>
          </w:tcPr>
          <w:p w:rsidR="00484684" w:rsidRPr="001A2FEA" w:rsidRDefault="00484684" w:rsidP="001E3FA1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4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Pr="005A33EA" w:rsidRDefault="00484684" w:rsidP="001E3FA1">
            <w:pPr>
              <w:textAlignment w:val="top"/>
              <w:rPr>
                <w:rFonts w:cs="Segoe UI"/>
                <w:sz w:val="22"/>
                <w:szCs w:val="22"/>
              </w:rPr>
            </w:pPr>
            <w:r w:rsidRPr="005A33EA">
              <w:rPr>
                <w:rFonts w:cs="Segoe UI"/>
                <w:sz w:val="22"/>
                <w:szCs w:val="22"/>
              </w:rPr>
              <w:t>BORIS</w:t>
            </w:r>
          </w:p>
        </w:tc>
        <w:tc>
          <w:tcPr>
            <w:tcW w:w="180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Pr="001369D3" w:rsidRDefault="00484684" w:rsidP="001E3FA1">
            <w:pPr>
              <w:textAlignment w:val="top"/>
              <w:rPr>
                <w:rFonts w:cs="Segoe UI"/>
                <w:b/>
                <w:sz w:val="22"/>
                <w:szCs w:val="22"/>
              </w:rPr>
            </w:pPr>
            <w:r w:rsidRPr="001369D3">
              <w:rPr>
                <w:rFonts w:cs="Segoe UI"/>
                <w:b/>
                <w:sz w:val="22"/>
                <w:szCs w:val="22"/>
              </w:rPr>
              <w:t>KAMARASHKI</w:t>
            </w:r>
          </w:p>
        </w:tc>
        <w:tc>
          <w:tcPr>
            <w:tcW w:w="1569" w:type="pct"/>
            <w:shd w:val="clear" w:color="auto" w:fill="F2F2F2" w:themeFill="background1" w:themeFillShade="F2"/>
            <w:vAlign w:val="center"/>
          </w:tcPr>
          <w:p w:rsidR="00484684" w:rsidRPr="00484684" w:rsidRDefault="00484684" w:rsidP="001E3FA1">
            <w:pPr>
              <w:textAlignment w:val="top"/>
              <w:rPr>
                <w:rFonts w:cs="Segoe UI"/>
                <w:b/>
                <w:sz w:val="28"/>
                <w:szCs w:val="28"/>
              </w:rPr>
            </w:pPr>
            <w:r w:rsidRPr="00484684">
              <w:rPr>
                <w:rFonts w:cs="Segoe UI"/>
                <w:b/>
                <w:sz w:val="28"/>
                <w:szCs w:val="28"/>
              </w:rPr>
              <w:t>11.00</w:t>
            </w:r>
          </w:p>
        </w:tc>
      </w:tr>
      <w:tr w:rsidR="00484684" w:rsidRPr="00C1361B" w:rsidTr="00484684">
        <w:trPr>
          <w:trHeight w:val="863"/>
        </w:trPr>
        <w:tc>
          <w:tcPr>
            <w:tcW w:w="274" w:type="pct"/>
            <w:shd w:val="clear" w:color="auto" w:fill="auto"/>
            <w:vAlign w:val="center"/>
          </w:tcPr>
          <w:p w:rsidR="00484684" w:rsidRPr="001A2FEA" w:rsidRDefault="00484684" w:rsidP="001E3FA1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35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4684" w:rsidRPr="005A33EA" w:rsidRDefault="00484684" w:rsidP="001E3FA1">
            <w:pPr>
              <w:textAlignment w:val="top"/>
              <w:rPr>
                <w:rFonts w:cs="Segoe UI"/>
                <w:sz w:val="22"/>
                <w:szCs w:val="22"/>
              </w:rPr>
            </w:pPr>
            <w:r w:rsidRPr="005A33EA">
              <w:rPr>
                <w:rFonts w:cs="Segoe UI"/>
                <w:sz w:val="22"/>
                <w:szCs w:val="22"/>
              </w:rPr>
              <w:t>LUCIA</w:t>
            </w:r>
          </w:p>
        </w:tc>
        <w:tc>
          <w:tcPr>
            <w:tcW w:w="180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4684" w:rsidRPr="001369D3" w:rsidRDefault="00484684" w:rsidP="001E3FA1">
            <w:pPr>
              <w:textAlignment w:val="top"/>
              <w:rPr>
                <w:rFonts w:cs="Segoe UI"/>
                <w:b/>
                <w:sz w:val="22"/>
                <w:szCs w:val="22"/>
              </w:rPr>
            </w:pPr>
            <w:r w:rsidRPr="001369D3">
              <w:rPr>
                <w:rFonts w:cs="Segoe UI"/>
                <w:b/>
                <w:sz w:val="22"/>
                <w:szCs w:val="22"/>
              </w:rPr>
              <w:t>ORDONEZ MARTIN</w:t>
            </w:r>
          </w:p>
        </w:tc>
        <w:tc>
          <w:tcPr>
            <w:tcW w:w="156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4684" w:rsidRPr="00484684" w:rsidRDefault="00484684" w:rsidP="001E3FA1">
            <w:pPr>
              <w:textAlignment w:val="top"/>
              <w:rPr>
                <w:rFonts w:cs="Segoe UI"/>
                <w:b/>
                <w:sz w:val="28"/>
                <w:szCs w:val="28"/>
              </w:rPr>
            </w:pPr>
            <w:r w:rsidRPr="00484684">
              <w:rPr>
                <w:rFonts w:cs="Segoe UI"/>
                <w:b/>
                <w:sz w:val="28"/>
                <w:szCs w:val="28"/>
              </w:rPr>
              <w:t>11.20</w:t>
            </w:r>
          </w:p>
        </w:tc>
      </w:tr>
      <w:tr w:rsidR="00484684" w:rsidRPr="00C1361B" w:rsidTr="00484684">
        <w:trPr>
          <w:trHeight w:val="863"/>
        </w:trPr>
        <w:tc>
          <w:tcPr>
            <w:tcW w:w="274" w:type="pct"/>
            <w:shd w:val="clear" w:color="auto" w:fill="F2F2F2" w:themeFill="background1" w:themeFillShade="F2"/>
            <w:vAlign w:val="center"/>
          </w:tcPr>
          <w:p w:rsidR="00484684" w:rsidRPr="001A2FEA" w:rsidRDefault="00484684" w:rsidP="001E3FA1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54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Pr="005A33EA" w:rsidRDefault="00484684" w:rsidP="001E3FA1">
            <w:pPr>
              <w:textAlignment w:val="top"/>
              <w:rPr>
                <w:rFonts w:cs="Segoe UI"/>
                <w:sz w:val="22"/>
                <w:szCs w:val="22"/>
              </w:rPr>
            </w:pPr>
            <w:r w:rsidRPr="005A33EA">
              <w:rPr>
                <w:rFonts w:cs="Segoe UI"/>
                <w:sz w:val="22"/>
                <w:szCs w:val="22"/>
              </w:rPr>
              <w:t>ELLIE</w:t>
            </w:r>
          </w:p>
        </w:tc>
        <w:tc>
          <w:tcPr>
            <w:tcW w:w="180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Pr="001369D3" w:rsidRDefault="00484684" w:rsidP="001E3FA1">
            <w:pPr>
              <w:textAlignment w:val="top"/>
              <w:rPr>
                <w:rFonts w:cs="Segoe UI"/>
                <w:b/>
                <w:sz w:val="22"/>
                <w:szCs w:val="22"/>
              </w:rPr>
            </w:pPr>
            <w:r w:rsidRPr="001369D3">
              <w:rPr>
                <w:rFonts w:cs="Segoe UI"/>
                <w:b/>
                <w:sz w:val="22"/>
                <w:szCs w:val="22"/>
              </w:rPr>
              <w:t>SHUTT</w:t>
            </w:r>
          </w:p>
        </w:tc>
        <w:tc>
          <w:tcPr>
            <w:tcW w:w="156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Pr="00484684" w:rsidRDefault="00484684" w:rsidP="001E3FA1">
            <w:pPr>
              <w:textAlignment w:val="top"/>
              <w:rPr>
                <w:rFonts w:cs="Segoe UI"/>
                <w:b/>
                <w:sz w:val="28"/>
                <w:szCs w:val="28"/>
              </w:rPr>
            </w:pPr>
            <w:r w:rsidRPr="00484684">
              <w:rPr>
                <w:rFonts w:cs="Segoe UI"/>
                <w:b/>
                <w:sz w:val="28"/>
                <w:szCs w:val="28"/>
              </w:rPr>
              <w:t>11.40</w:t>
            </w:r>
          </w:p>
        </w:tc>
      </w:tr>
      <w:tr w:rsidR="00484684" w:rsidRPr="00C1361B" w:rsidTr="00484684">
        <w:trPr>
          <w:trHeight w:val="863"/>
        </w:trPr>
        <w:tc>
          <w:tcPr>
            <w:tcW w:w="274" w:type="pct"/>
            <w:shd w:val="clear" w:color="auto" w:fill="auto"/>
            <w:vAlign w:val="center"/>
          </w:tcPr>
          <w:p w:rsidR="00484684" w:rsidRPr="001A2FEA" w:rsidRDefault="00484684" w:rsidP="001E3FA1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54" w:type="pct"/>
            <w:shd w:val="clear" w:color="auto" w:fill="auto"/>
            <w:vAlign w:val="center"/>
          </w:tcPr>
          <w:p w:rsidR="00484684" w:rsidRPr="005A33EA" w:rsidRDefault="00484684" w:rsidP="001E3FA1">
            <w:pPr>
              <w:textAlignment w:val="top"/>
              <w:rPr>
                <w:rFonts w:cs="Segoe UI"/>
                <w:sz w:val="22"/>
                <w:szCs w:val="22"/>
              </w:rPr>
            </w:pPr>
            <w:r w:rsidRPr="005A33EA">
              <w:rPr>
                <w:rFonts w:cs="Segoe UI"/>
                <w:sz w:val="22"/>
                <w:szCs w:val="22"/>
              </w:rPr>
              <w:t>CIARAN</w:t>
            </w:r>
          </w:p>
        </w:tc>
        <w:tc>
          <w:tcPr>
            <w:tcW w:w="1803" w:type="pct"/>
            <w:shd w:val="clear" w:color="auto" w:fill="auto"/>
            <w:vAlign w:val="center"/>
          </w:tcPr>
          <w:p w:rsidR="00484684" w:rsidRPr="001369D3" w:rsidRDefault="00484684" w:rsidP="001E3FA1">
            <w:pPr>
              <w:textAlignment w:val="top"/>
              <w:rPr>
                <w:rFonts w:cs="Segoe UI"/>
                <w:b/>
                <w:sz w:val="22"/>
                <w:szCs w:val="22"/>
              </w:rPr>
            </w:pPr>
            <w:r w:rsidRPr="001369D3">
              <w:rPr>
                <w:rFonts w:cs="Segoe UI"/>
                <w:b/>
                <w:sz w:val="22"/>
                <w:szCs w:val="22"/>
              </w:rPr>
              <w:t>SKINNER</w:t>
            </w:r>
          </w:p>
        </w:tc>
        <w:tc>
          <w:tcPr>
            <w:tcW w:w="1569" w:type="pct"/>
            <w:shd w:val="clear" w:color="auto" w:fill="auto"/>
            <w:vAlign w:val="center"/>
          </w:tcPr>
          <w:p w:rsidR="00484684" w:rsidRPr="00484684" w:rsidRDefault="00484684" w:rsidP="001E3FA1">
            <w:pPr>
              <w:textAlignment w:val="top"/>
              <w:rPr>
                <w:rFonts w:cs="Segoe UI"/>
                <w:b/>
                <w:sz w:val="28"/>
                <w:szCs w:val="28"/>
              </w:rPr>
            </w:pPr>
            <w:r w:rsidRPr="00484684">
              <w:rPr>
                <w:rFonts w:cs="Segoe UI"/>
                <w:b/>
                <w:sz w:val="28"/>
                <w:szCs w:val="28"/>
              </w:rPr>
              <w:t>12.00</w:t>
            </w:r>
          </w:p>
        </w:tc>
      </w:tr>
      <w:tr w:rsidR="00484684" w:rsidRPr="00C1361B" w:rsidTr="00484684">
        <w:trPr>
          <w:trHeight w:val="863"/>
        </w:trPr>
        <w:tc>
          <w:tcPr>
            <w:tcW w:w="274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Default="00484684" w:rsidP="001E3FA1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354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Pr="005A33EA" w:rsidRDefault="00484684" w:rsidP="001E3FA1">
            <w:pPr>
              <w:textAlignment w:val="top"/>
              <w:rPr>
                <w:rFonts w:cs="Segoe UI"/>
                <w:sz w:val="22"/>
                <w:szCs w:val="22"/>
              </w:rPr>
            </w:pPr>
            <w:r w:rsidRPr="005A33EA">
              <w:rPr>
                <w:rFonts w:cs="Segoe UI"/>
                <w:sz w:val="22"/>
                <w:szCs w:val="22"/>
              </w:rPr>
              <w:t>DAFYDD</w:t>
            </w:r>
          </w:p>
        </w:tc>
        <w:tc>
          <w:tcPr>
            <w:tcW w:w="180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Pr="001369D3" w:rsidRDefault="00484684" w:rsidP="001E3FA1">
            <w:pPr>
              <w:textAlignment w:val="top"/>
              <w:rPr>
                <w:rFonts w:cs="Segoe UI"/>
                <w:b/>
                <w:sz w:val="22"/>
                <w:szCs w:val="22"/>
              </w:rPr>
            </w:pPr>
            <w:r w:rsidRPr="001369D3">
              <w:rPr>
                <w:rFonts w:cs="Segoe UI"/>
                <w:b/>
                <w:sz w:val="22"/>
                <w:szCs w:val="22"/>
              </w:rPr>
              <w:t>WHITTINGTON</w:t>
            </w:r>
          </w:p>
        </w:tc>
        <w:tc>
          <w:tcPr>
            <w:tcW w:w="156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4684" w:rsidRPr="00484684" w:rsidRDefault="00484684" w:rsidP="001E3FA1">
            <w:pPr>
              <w:textAlignment w:val="top"/>
              <w:rPr>
                <w:rFonts w:cs="Segoe UI"/>
                <w:b/>
                <w:sz w:val="28"/>
                <w:szCs w:val="28"/>
              </w:rPr>
            </w:pPr>
            <w:r w:rsidRPr="00484684">
              <w:rPr>
                <w:rFonts w:cs="Segoe UI"/>
                <w:b/>
                <w:sz w:val="28"/>
                <w:szCs w:val="28"/>
              </w:rPr>
              <w:t>12.20</w:t>
            </w:r>
          </w:p>
        </w:tc>
      </w:tr>
      <w:tr w:rsidR="00484684" w:rsidRPr="00C1361B" w:rsidTr="00484684">
        <w:trPr>
          <w:trHeight w:val="863"/>
        </w:trPr>
        <w:tc>
          <w:tcPr>
            <w:tcW w:w="274" w:type="pct"/>
            <w:shd w:val="clear" w:color="auto" w:fill="auto"/>
            <w:vAlign w:val="center"/>
          </w:tcPr>
          <w:p w:rsidR="00484684" w:rsidRPr="001A2FEA" w:rsidRDefault="00484684" w:rsidP="001E3FA1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354" w:type="pct"/>
            <w:shd w:val="clear" w:color="auto" w:fill="auto"/>
            <w:vAlign w:val="center"/>
          </w:tcPr>
          <w:p w:rsidR="00484684" w:rsidRPr="005A33EA" w:rsidRDefault="00484684" w:rsidP="001E3FA1">
            <w:pPr>
              <w:textAlignment w:val="top"/>
              <w:rPr>
                <w:rFonts w:cs="Segoe UI"/>
                <w:sz w:val="22"/>
                <w:szCs w:val="22"/>
              </w:rPr>
            </w:pPr>
            <w:r w:rsidRPr="005A33EA">
              <w:rPr>
                <w:rFonts w:cs="Segoe UI"/>
                <w:sz w:val="22"/>
                <w:szCs w:val="22"/>
              </w:rPr>
              <w:t>WILLIAM</w:t>
            </w:r>
          </w:p>
        </w:tc>
        <w:tc>
          <w:tcPr>
            <w:tcW w:w="1803" w:type="pct"/>
            <w:shd w:val="clear" w:color="auto" w:fill="auto"/>
            <w:vAlign w:val="center"/>
          </w:tcPr>
          <w:p w:rsidR="00484684" w:rsidRPr="001369D3" w:rsidRDefault="00484684" w:rsidP="001E3FA1">
            <w:pPr>
              <w:textAlignment w:val="top"/>
              <w:rPr>
                <w:rFonts w:cs="Segoe UI"/>
                <w:b/>
                <w:sz w:val="22"/>
                <w:szCs w:val="22"/>
              </w:rPr>
            </w:pPr>
            <w:r w:rsidRPr="001369D3">
              <w:rPr>
                <w:rFonts w:cs="Segoe UI"/>
                <w:b/>
                <w:sz w:val="22"/>
                <w:szCs w:val="22"/>
              </w:rPr>
              <w:t>FAWCETT</w:t>
            </w:r>
          </w:p>
        </w:tc>
        <w:tc>
          <w:tcPr>
            <w:tcW w:w="1569" w:type="pct"/>
            <w:shd w:val="clear" w:color="auto" w:fill="auto"/>
            <w:vAlign w:val="center"/>
          </w:tcPr>
          <w:p w:rsidR="00484684" w:rsidRPr="00484684" w:rsidRDefault="00484684" w:rsidP="00484684">
            <w:pPr>
              <w:textAlignment w:val="top"/>
              <w:rPr>
                <w:rFonts w:cs="Segoe UI"/>
                <w:b/>
                <w:sz w:val="28"/>
                <w:szCs w:val="28"/>
              </w:rPr>
            </w:pPr>
            <w:r w:rsidRPr="00484684">
              <w:rPr>
                <w:rFonts w:cs="Segoe UI"/>
                <w:b/>
                <w:sz w:val="28"/>
                <w:szCs w:val="28"/>
              </w:rPr>
              <w:t>12.40</w:t>
            </w:r>
          </w:p>
        </w:tc>
      </w:tr>
      <w:tr w:rsidR="00484684" w:rsidRPr="00C1361B" w:rsidTr="00484684">
        <w:trPr>
          <w:trHeight w:val="863"/>
        </w:trPr>
        <w:tc>
          <w:tcPr>
            <w:tcW w:w="274" w:type="pct"/>
            <w:shd w:val="clear" w:color="auto" w:fill="F2F2F2" w:themeFill="background1" w:themeFillShade="F2"/>
            <w:vAlign w:val="center"/>
          </w:tcPr>
          <w:p w:rsidR="00484684" w:rsidRDefault="00484684" w:rsidP="0048468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354" w:type="pct"/>
            <w:shd w:val="clear" w:color="auto" w:fill="F2F2F2" w:themeFill="background1" w:themeFillShade="F2"/>
            <w:vAlign w:val="center"/>
          </w:tcPr>
          <w:p w:rsidR="00484684" w:rsidRPr="005A33EA" w:rsidRDefault="00484684" w:rsidP="001E3FA1">
            <w:pPr>
              <w:textAlignment w:val="top"/>
              <w:rPr>
                <w:rFonts w:cs="Segoe UI"/>
                <w:sz w:val="22"/>
                <w:szCs w:val="22"/>
              </w:rPr>
            </w:pPr>
            <w:r w:rsidRPr="005A33EA">
              <w:rPr>
                <w:rFonts w:cs="Segoe UI"/>
                <w:sz w:val="22"/>
                <w:szCs w:val="22"/>
              </w:rPr>
              <w:t>JANIS SKODINS</w:t>
            </w:r>
          </w:p>
        </w:tc>
        <w:tc>
          <w:tcPr>
            <w:tcW w:w="1803" w:type="pct"/>
            <w:shd w:val="clear" w:color="auto" w:fill="F2F2F2" w:themeFill="background1" w:themeFillShade="F2"/>
            <w:vAlign w:val="center"/>
          </w:tcPr>
          <w:p w:rsidR="00484684" w:rsidRPr="00853C74" w:rsidRDefault="00484684" w:rsidP="001E3FA1">
            <w:pPr>
              <w:textAlignment w:val="top"/>
              <w:rPr>
                <w:rFonts w:cs="Segoe UI"/>
                <w:b/>
                <w:sz w:val="22"/>
                <w:szCs w:val="22"/>
              </w:rPr>
            </w:pPr>
            <w:r w:rsidRPr="00853C74">
              <w:rPr>
                <w:rFonts w:cs="Segoe UI"/>
                <w:b/>
                <w:sz w:val="22"/>
                <w:szCs w:val="22"/>
              </w:rPr>
              <w:t>SKODINS</w:t>
            </w:r>
          </w:p>
        </w:tc>
        <w:tc>
          <w:tcPr>
            <w:tcW w:w="1569" w:type="pct"/>
            <w:shd w:val="clear" w:color="auto" w:fill="F2F2F2" w:themeFill="background1" w:themeFillShade="F2"/>
            <w:vAlign w:val="center"/>
          </w:tcPr>
          <w:p w:rsidR="00484684" w:rsidRPr="00484684" w:rsidRDefault="00484684" w:rsidP="001E3FA1">
            <w:pPr>
              <w:textAlignment w:val="top"/>
              <w:rPr>
                <w:rFonts w:cs="Segoe UI"/>
                <w:b/>
                <w:sz w:val="28"/>
                <w:szCs w:val="28"/>
              </w:rPr>
            </w:pPr>
            <w:r w:rsidRPr="00484684">
              <w:rPr>
                <w:rFonts w:cs="Segoe UI"/>
                <w:b/>
                <w:sz w:val="28"/>
                <w:szCs w:val="28"/>
              </w:rPr>
              <w:t>13.00</w:t>
            </w:r>
          </w:p>
        </w:tc>
      </w:tr>
    </w:tbl>
    <w:p w:rsidR="00222FF1" w:rsidRDefault="00222FF1" w:rsidP="004337CB"/>
    <w:sectPr w:rsidR="00222FF1" w:rsidSect="004337CB">
      <w:footerReference w:type="default" r:id="rId9"/>
      <w:footerReference w:type="first" r:id="rId10"/>
      <w:pgSz w:w="11894" w:h="16834"/>
      <w:pgMar w:top="709" w:right="720" w:bottom="426" w:left="720" w:header="706" w:footer="238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68F" w:rsidRDefault="0020668F">
      <w:r>
        <w:separator/>
      </w:r>
    </w:p>
  </w:endnote>
  <w:endnote w:type="continuationSeparator" w:id="0">
    <w:p w:rsidR="0020668F" w:rsidRDefault="00206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85578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F6F9F" w:rsidRDefault="005E082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 w:rsidR="00FA7535">
          <w:instrText xml:space="preserve"> PAGE   \* MERGEFORMAT </w:instrText>
        </w:r>
        <w:r>
          <w:fldChar w:fldCharType="separate"/>
        </w:r>
        <w:r w:rsidR="00222FF1">
          <w:rPr>
            <w:noProof/>
          </w:rPr>
          <w:t>2</w:t>
        </w:r>
        <w:r>
          <w:rPr>
            <w:noProof/>
          </w:rPr>
          <w:fldChar w:fldCharType="end"/>
        </w:r>
        <w:r w:rsidR="009F6F9F">
          <w:t xml:space="preserve"> | </w:t>
        </w:r>
        <w:r w:rsidR="009F6F9F">
          <w:rPr>
            <w:color w:val="7F7F7F" w:themeColor="background1" w:themeShade="7F"/>
            <w:spacing w:val="60"/>
          </w:rPr>
          <w:t>Page</w:t>
        </w:r>
      </w:p>
    </w:sdtContent>
  </w:sdt>
  <w:p w:rsidR="009F6F9F" w:rsidRDefault="009F6F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85578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E45812" w:rsidRDefault="005E082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 w:rsidR="00FA7535">
          <w:instrText xml:space="preserve"> PAGE   \* MERGEFORMAT </w:instrText>
        </w:r>
        <w:r>
          <w:fldChar w:fldCharType="separate"/>
        </w:r>
        <w:r w:rsidR="0020668F">
          <w:rPr>
            <w:noProof/>
          </w:rPr>
          <w:t>1</w:t>
        </w:r>
        <w:r>
          <w:rPr>
            <w:noProof/>
          </w:rPr>
          <w:fldChar w:fldCharType="end"/>
        </w:r>
        <w:r w:rsidR="00E45812">
          <w:t xml:space="preserve"> | </w:t>
        </w:r>
        <w:r w:rsidR="00E45812">
          <w:rPr>
            <w:color w:val="7F7F7F" w:themeColor="background1" w:themeShade="7F"/>
            <w:spacing w:val="60"/>
          </w:rPr>
          <w:t>Page</w:t>
        </w:r>
      </w:p>
    </w:sdtContent>
  </w:sdt>
  <w:p w:rsidR="00E45812" w:rsidRDefault="00E458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68F" w:rsidRDefault="0020668F">
      <w:r>
        <w:separator/>
      </w:r>
    </w:p>
  </w:footnote>
  <w:footnote w:type="continuationSeparator" w:id="0">
    <w:p w:rsidR="0020668F" w:rsidRDefault="002066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742DBC"/>
    <w:multiLevelType w:val="hybridMultilevel"/>
    <w:tmpl w:val="7478B2B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02583"/>
    <w:rsid w:val="00002758"/>
    <w:rsid w:val="0000303D"/>
    <w:rsid w:val="00007ECB"/>
    <w:rsid w:val="000118AB"/>
    <w:rsid w:val="000119D1"/>
    <w:rsid w:val="000136A9"/>
    <w:rsid w:val="000375BA"/>
    <w:rsid w:val="0004449A"/>
    <w:rsid w:val="00045319"/>
    <w:rsid w:val="0006110D"/>
    <w:rsid w:val="000823EC"/>
    <w:rsid w:val="00090CCE"/>
    <w:rsid w:val="000971FC"/>
    <w:rsid w:val="000A2682"/>
    <w:rsid w:val="000A2A3A"/>
    <w:rsid w:val="000A3E3F"/>
    <w:rsid w:val="000A492A"/>
    <w:rsid w:val="000B0435"/>
    <w:rsid w:val="000B4C8F"/>
    <w:rsid w:val="000C0FC2"/>
    <w:rsid w:val="000E2067"/>
    <w:rsid w:val="000E413A"/>
    <w:rsid w:val="000F4710"/>
    <w:rsid w:val="000F5AA3"/>
    <w:rsid w:val="000F5E31"/>
    <w:rsid w:val="00100396"/>
    <w:rsid w:val="00100B13"/>
    <w:rsid w:val="00100B5C"/>
    <w:rsid w:val="00103C84"/>
    <w:rsid w:val="001106E9"/>
    <w:rsid w:val="00120FBD"/>
    <w:rsid w:val="00123D83"/>
    <w:rsid w:val="00125CE3"/>
    <w:rsid w:val="00133DF9"/>
    <w:rsid w:val="00134F77"/>
    <w:rsid w:val="001369D3"/>
    <w:rsid w:val="00137546"/>
    <w:rsid w:val="001409AB"/>
    <w:rsid w:val="0014175D"/>
    <w:rsid w:val="00143B48"/>
    <w:rsid w:val="00147DBB"/>
    <w:rsid w:val="00154487"/>
    <w:rsid w:val="00161626"/>
    <w:rsid w:val="00161BA6"/>
    <w:rsid w:val="00162469"/>
    <w:rsid w:val="0016253C"/>
    <w:rsid w:val="001708AA"/>
    <w:rsid w:val="001874FE"/>
    <w:rsid w:val="00193AE4"/>
    <w:rsid w:val="001A2FEA"/>
    <w:rsid w:val="001B110A"/>
    <w:rsid w:val="001B342A"/>
    <w:rsid w:val="001B5F45"/>
    <w:rsid w:val="001C42D7"/>
    <w:rsid w:val="001E04EC"/>
    <w:rsid w:val="001E1050"/>
    <w:rsid w:val="001E1E1F"/>
    <w:rsid w:val="001E3FA1"/>
    <w:rsid w:val="001E57C1"/>
    <w:rsid w:val="001F07EF"/>
    <w:rsid w:val="001F18C1"/>
    <w:rsid w:val="001F2DD9"/>
    <w:rsid w:val="001F6D7A"/>
    <w:rsid w:val="001F79AF"/>
    <w:rsid w:val="002032FD"/>
    <w:rsid w:val="002058E6"/>
    <w:rsid w:val="0020668F"/>
    <w:rsid w:val="00211FC0"/>
    <w:rsid w:val="00215C82"/>
    <w:rsid w:val="00222FF1"/>
    <w:rsid w:val="0023139E"/>
    <w:rsid w:val="00235F71"/>
    <w:rsid w:val="002364BB"/>
    <w:rsid w:val="00243C89"/>
    <w:rsid w:val="002444CA"/>
    <w:rsid w:val="00245CBA"/>
    <w:rsid w:val="00247979"/>
    <w:rsid w:val="00247F59"/>
    <w:rsid w:val="00260DE6"/>
    <w:rsid w:val="00272C1A"/>
    <w:rsid w:val="00273FEE"/>
    <w:rsid w:val="0028204E"/>
    <w:rsid w:val="0028591B"/>
    <w:rsid w:val="00285E17"/>
    <w:rsid w:val="002909E1"/>
    <w:rsid w:val="0029160A"/>
    <w:rsid w:val="00291841"/>
    <w:rsid w:val="002A1C89"/>
    <w:rsid w:val="002A452C"/>
    <w:rsid w:val="002B3605"/>
    <w:rsid w:val="002C2550"/>
    <w:rsid w:val="002C3EEF"/>
    <w:rsid w:val="002C449B"/>
    <w:rsid w:val="002C58DD"/>
    <w:rsid w:val="002C6040"/>
    <w:rsid w:val="002D5B3F"/>
    <w:rsid w:val="002D71A9"/>
    <w:rsid w:val="002E272E"/>
    <w:rsid w:val="002F0C29"/>
    <w:rsid w:val="002F2959"/>
    <w:rsid w:val="002F5778"/>
    <w:rsid w:val="0030388C"/>
    <w:rsid w:val="00312111"/>
    <w:rsid w:val="0031415F"/>
    <w:rsid w:val="00316EDD"/>
    <w:rsid w:val="00321D54"/>
    <w:rsid w:val="003223E0"/>
    <w:rsid w:val="00326905"/>
    <w:rsid w:val="00330B8D"/>
    <w:rsid w:val="0033520D"/>
    <w:rsid w:val="00342FE6"/>
    <w:rsid w:val="00344550"/>
    <w:rsid w:val="00350D51"/>
    <w:rsid w:val="00352C4A"/>
    <w:rsid w:val="00354E49"/>
    <w:rsid w:val="0035533A"/>
    <w:rsid w:val="00355E37"/>
    <w:rsid w:val="003565DA"/>
    <w:rsid w:val="00362560"/>
    <w:rsid w:val="0036568F"/>
    <w:rsid w:val="00365705"/>
    <w:rsid w:val="00365940"/>
    <w:rsid w:val="00370022"/>
    <w:rsid w:val="003732FD"/>
    <w:rsid w:val="003750BC"/>
    <w:rsid w:val="003753B2"/>
    <w:rsid w:val="00376559"/>
    <w:rsid w:val="00384D73"/>
    <w:rsid w:val="003875D2"/>
    <w:rsid w:val="00393EB6"/>
    <w:rsid w:val="00394874"/>
    <w:rsid w:val="003A3CE5"/>
    <w:rsid w:val="003B366F"/>
    <w:rsid w:val="003B3F9D"/>
    <w:rsid w:val="003C1B5C"/>
    <w:rsid w:val="003C3D2C"/>
    <w:rsid w:val="003C53B3"/>
    <w:rsid w:val="003D51B5"/>
    <w:rsid w:val="003E5F06"/>
    <w:rsid w:val="004023D7"/>
    <w:rsid w:val="0040388E"/>
    <w:rsid w:val="00404C50"/>
    <w:rsid w:val="0041763A"/>
    <w:rsid w:val="00423934"/>
    <w:rsid w:val="00426244"/>
    <w:rsid w:val="00427184"/>
    <w:rsid w:val="004337CB"/>
    <w:rsid w:val="00434A7A"/>
    <w:rsid w:val="00440EDA"/>
    <w:rsid w:val="00445011"/>
    <w:rsid w:val="004525E7"/>
    <w:rsid w:val="00453AA8"/>
    <w:rsid w:val="00455B9F"/>
    <w:rsid w:val="00466AFA"/>
    <w:rsid w:val="004732AC"/>
    <w:rsid w:val="004739C5"/>
    <w:rsid w:val="00483076"/>
    <w:rsid w:val="0048418F"/>
    <w:rsid w:val="00484684"/>
    <w:rsid w:val="00485113"/>
    <w:rsid w:val="004874DE"/>
    <w:rsid w:val="00494A7A"/>
    <w:rsid w:val="004A065B"/>
    <w:rsid w:val="004A4928"/>
    <w:rsid w:val="004A703A"/>
    <w:rsid w:val="004B5334"/>
    <w:rsid w:val="004B6C14"/>
    <w:rsid w:val="004C5684"/>
    <w:rsid w:val="004C721A"/>
    <w:rsid w:val="004D0F13"/>
    <w:rsid w:val="004D230B"/>
    <w:rsid w:val="004E3211"/>
    <w:rsid w:val="004E3853"/>
    <w:rsid w:val="004E513E"/>
    <w:rsid w:val="004E7E7C"/>
    <w:rsid w:val="00500846"/>
    <w:rsid w:val="005018B7"/>
    <w:rsid w:val="0050249F"/>
    <w:rsid w:val="005051E2"/>
    <w:rsid w:val="00516D0B"/>
    <w:rsid w:val="005244F1"/>
    <w:rsid w:val="00524566"/>
    <w:rsid w:val="00526A6F"/>
    <w:rsid w:val="00530A72"/>
    <w:rsid w:val="00530BEF"/>
    <w:rsid w:val="00535B73"/>
    <w:rsid w:val="00547501"/>
    <w:rsid w:val="005548DD"/>
    <w:rsid w:val="0056190D"/>
    <w:rsid w:val="00561F00"/>
    <w:rsid w:val="00562DEC"/>
    <w:rsid w:val="0056351C"/>
    <w:rsid w:val="00564189"/>
    <w:rsid w:val="005710F1"/>
    <w:rsid w:val="0057274A"/>
    <w:rsid w:val="00576334"/>
    <w:rsid w:val="00576AB4"/>
    <w:rsid w:val="00577917"/>
    <w:rsid w:val="00590667"/>
    <w:rsid w:val="00595B83"/>
    <w:rsid w:val="005969E2"/>
    <w:rsid w:val="005A0708"/>
    <w:rsid w:val="005A33EA"/>
    <w:rsid w:val="005B47EB"/>
    <w:rsid w:val="005B61CD"/>
    <w:rsid w:val="005B7938"/>
    <w:rsid w:val="005C1FE7"/>
    <w:rsid w:val="005D1D58"/>
    <w:rsid w:val="005D2723"/>
    <w:rsid w:val="005D432C"/>
    <w:rsid w:val="005E0829"/>
    <w:rsid w:val="005E285E"/>
    <w:rsid w:val="005E2DE1"/>
    <w:rsid w:val="005E6533"/>
    <w:rsid w:val="005E68AD"/>
    <w:rsid w:val="005E72F8"/>
    <w:rsid w:val="005F2FD7"/>
    <w:rsid w:val="005F52DF"/>
    <w:rsid w:val="006011ED"/>
    <w:rsid w:val="00601EAA"/>
    <w:rsid w:val="0060675E"/>
    <w:rsid w:val="00610E08"/>
    <w:rsid w:val="006122EE"/>
    <w:rsid w:val="006140BF"/>
    <w:rsid w:val="00615675"/>
    <w:rsid w:val="00622AA5"/>
    <w:rsid w:val="006277B8"/>
    <w:rsid w:val="00632434"/>
    <w:rsid w:val="00632DC4"/>
    <w:rsid w:val="00637656"/>
    <w:rsid w:val="006420E1"/>
    <w:rsid w:val="00644256"/>
    <w:rsid w:val="006527BE"/>
    <w:rsid w:val="00661D6F"/>
    <w:rsid w:val="0066725E"/>
    <w:rsid w:val="006716C7"/>
    <w:rsid w:val="00674499"/>
    <w:rsid w:val="00677A90"/>
    <w:rsid w:val="00681208"/>
    <w:rsid w:val="006934D4"/>
    <w:rsid w:val="00697611"/>
    <w:rsid w:val="006A1071"/>
    <w:rsid w:val="006A5364"/>
    <w:rsid w:val="006A6DC3"/>
    <w:rsid w:val="006C4989"/>
    <w:rsid w:val="006C778A"/>
    <w:rsid w:val="006D49ED"/>
    <w:rsid w:val="006D55CE"/>
    <w:rsid w:val="006D637A"/>
    <w:rsid w:val="006E1543"/>
    <w:rsid w:val="006E2EF8"/>
    <w:rsid w:val="006F45BF"/>
    <w:rsid w:val="006F60E0"/>
    <w:rsid w:val="00702F71"/>
    <w:rsid w:val="007123C6"/>
    <w:rsid w:val="007134C6"/>
    <w:rsid w:val="00722117"/>
    <w:rsid w:val="007366DF"/>
    <w:rsid w:val="00737907"/>
    <w:rsid w:val="0075062A"/>
    <w:rsid w:val="00752FDF"/>
    <w:rsid w:val="00756820"/>
    <w:rsid w:val="00757839"/>
    <w:rsid w:val="00766F18"/>
    <w:rsid w:val="007673AD"/>
    <w:rsid w:val="00770C81"/>
    <w:rsid w:val="00770D5C"/>
    <w:rsid w:val="00771279"/>
    <w:rsid w:val="007804E3"/>
    <w:rsid w:val="00782FAC"/>
    <w:rsid w:val="00783332"/>
    <w:rsid w:val="00793EB5"/>
    <w:rsid w:val="007A4B00"/>
    <w:rsid w:val="007B7279"/>
    <w:rsid w:val="007C682C"/>
    <w:rsid w:val="007D2385"/>
    <w:rsid w:val="007D416C"/>
    <w:rsid w:val="007E4831"/>
    <w:rsid w:val="007F5259"/>
    <w:rsid w:val="00800069"/>
    <w:rsid w:val="008004F6"/>
    <w:rsid w:val="0080179D"/>
    <w:rsid w:val="00801AC2"/>
    <w:rsid w:val="00806D8C"/>
    <w:rsid w:val="00806F32"/>
    <w:rsid w:val="008168B2"/>
    <w:rsid w:val="0082263E"/>
    <w:rsid w:val="00823D40"/>
    <w:rsid w:val="008245CF"/>
    <w:rsid w:val="0082550E"/>
    <w:rsid w:val="008310A0"/>
    <w:rsid w:val="0083458D"/>
    <w:rsid w:val="00835573"/>
    <w:rsid w:val="00840565"/>
    <w:rsid w:val="00842E7F"/>
    <w:rsid w:val="008476E2"/>
    <w:rsid w:val="008521CA"/>
    <w:rsid w:val="00852933"/>
    <w:rsid w:val="00853C74"/>
    <w:rsid w:val="00854EC7"/>
    <w:rsid w:val="00865B46"/>
    <w:rsid w:val="0087773A"/>
    <w:rsid w:val="008852B8"/>
    <w:rsid w:val="00896134"/>
    <w:rsid w:val="008A556F"/>
    <w:rsid w:val="008A62BC"/>
    <w:rsid w:val="008B43E7"/>
    <w:rsid w:val="008B69BC"/>
    <w:rsid w:val="008C70DE"/>
    <w:rsid w:val="008C72AC"/>
    <w:rsid w:val="008D763F"/>
    <w:rsid w:val="008E1FC6"/>
    <w:rsid w:val="008E6246"/>
    <w:rsid w:val="008F036F"/>
    <w:rsid w:val="008F75BE"/>
    <w:rsid w:val="008F78C2"/>
    <w:rsid w:val="009048F5"/>
    <w:rsid w:val="00904ED2"/>
    <w:rsid w:val="0090751D"/>
    <w:rsid w:val="00911394"/>
    <w:rsid w:val="00923EF2"/>
    <w:rsid w:val="00923FCC"/>
    <w:rsid w:val="00926D25"/>
    <w:rsid w:val="00926E9D"/>
    <w:rsid w:val="00932C6E"/>
    <w:rsid w:val="00933EA2"/>
    <w:rsid w:val="00933F10"/>
    <w:rsid w:val="009353BB"/>
    <w:rsid w:val="00942BD9"/>
    <w:rsid w:val="009433C5"/>
    <w:rsid w:val="00951E43"/>
    <w:rsid w:val="00952464"/>
    <w:rsid w:val="00965881"/>
    <w:rsid w:val="00966790"/>
    <w:rsid w:val="00971DF1"/>
    <w:rsid w:val="00973D93"/>
    <w:rsid w:val="00974473"/>
    <w:rsid w:val="009871FF"/>
    <w:rsid w:val="009969C4"/>
    <w:rsid w:val="009B2601"/>
    <w:rsid w:val="009B3B3F"/>
    <w:rsid w:val="009D349C"/>
    <w:rsid w:val="009D3B08"/>
    <w:rsid w:val="009D3EA4"/>
    <w:rsid w:val="009D5277"/>
    <w:rsid w:val="009D6EDC"/>
    <w:rsid w:val="009E3A53"/>
    <w:rsid w:val="009E4BC1"/>
    <w:rsid w:val="009E7AF2"/>
    <w:rsid w:val="009F2737"/>
    <w:rsid w:val="009F6F9F"/>
    <w:rsid w:val="00A03BB8"/>
    <w:rsid w:val="00A226D0"/>
    <w:rsid w:val="00A334A1"/>
    <w:rsid w:val="00A35DB0"/>
    <w:rsid w:val="00A4036F"/>
    <w:rsid w:val="00A4504D"/>
    <w:rsid w:val="00A4641C"/>
    <w:rsid w:val="00A53BFD"/>
    <w:rsid w:val="00A5523E"/>
    <w:rsid w:val="00A55876"/>
    <w:rsid w:val="00A634D1"/>
    <w:rsid w:val="00A638E1"/>
    <w:rsid w:val="00A71829"/>
    <w:rsid w:val="00A721DE"/>
    <w:rsid w:val="00A74F40"/>
    <w:rsid w:val="00A86BC8"/>
    <w:rsid w:val="00A909A7"/>
    <w:rsid w:val="00A90E4C"/>
    <w:rsid w:val="00AB0D34"/>
    <w:rsid w:val="00AB6FE7"/>
    <w:rsid w:val="00AB7AD7"/>
    <w:rsid w:val="00AD05DF"/>
    <w:rsid w:val="00AD2430"/>
    <w:rsid w:val="00AE5DC1"/>
    <w:rsid w:val="00AF0E34"/>
    <w:rsid w:val="00AF120D"/>
    <w:rsid w:val="00AF271D"/>
    <w:rsid w:val="00AF56C2"/>
    <w:rsid w:val="00AF5D91"/>
    <w:rsid w:val="00B003D7"/>
    <w:rsid w:val="00B004E6"/>
    <w:rsid w:val="00B06B4F"/>
    <w:rsid w:val="00B0744D"/>
    <w:rsid w:val="00B12D39"/>
    <w:rsid w:val="00B14AF0"/>
    <w:rsid w:val="00B15445"/>
    <w:rsid w:val="00B17364"/>
    <w:rsid w:val="00B23B50"/>
    <w:rsid w:val="00B31C6D"/>
    <w:rsid w:val="00B35152"/>
    <w:rsid w:val="00B408B8"/>
    <w:rsid w:val="00B4368E"/>
    <w:rsid w:val="00B459AB"/>
    <w:rsid w:val="00B47B6A"/>
    <w:rsid w:val="00B653B1"/>
    <w:rsid w:val="00B70C5A"/>
    <w:rsid w:val="00B70D42"/>
    <w:rsid w:val="00B75548"/>
    <w:rsid w:val="00B7723C"/>
    <w:rsid w:val="00B81AD3"/>
    <w:rsid w:val="00B829D8"/>
    <w:rsid w:val="00B84B5B"/>
    <w:rsid w:val="00B91705"/>
    <w:rsid w:val="00B94995"/>
    <w:rsid w:val="00B9569C"/>
    <w:rsid w:val="00BA1176"/>
    <w:rsid w:val="00BC493F"/>
    <w:rsid w:val="00BC6FCE"/>
    <w:rsid w:val="00BD0386"/>
    <w:rsid w:val="00BE0B01"/>
    <w:rsid w:val="00BE79C7"/>
    <w:rsid w:val="00BE7ECF"/>
    <w:rsid w:val="00BF3CB5"/>
    <w:rsid w:val="00BF6FA0"/>
    <w:rsid w:val="00C02AB0"/>
    <w:rsid w:val="00C072EC"/>
    <w:rsid w:val="00C1285B"/>
    <w:rsid w:val="00C1361B"/>
    <w:rsid w:val="00C13CBB"/>
    <w:rsid w:val="00C174A9"/>
    <w:rsid w:val="00C17691"/>
    <w:rsid w:val="00C17FC2"/>
    <w:rsid w:val="00C22967"/>
    <w:rsid w:val="00C26CBB"/>
    <w:rsid w:val="00C36D9A"/>
    <w:rsid w:val="00C43E72"/>
    <w:rsid w:val="00C44A72"/>
    <w:rsid w:val="00C544BC"/>
    <w:rsid w:val="00C565BF"/>
    <w:rsid w:val="00C60AE0"/>
    <w:rsid w:val="00C677B5"/>
    <w:rsid w:val="00C72C7D"/>
    <w:rsid w:val="00C80F0F"/>
    <w:rsid w:val="00C863C2"/>
    <w:rsid w:val="00C875EA"/>
    <w:rsid w:val="00C93BCB"/>
    <w:rsid w:val="00C97767"/>
    <w:rsid w:val="00CA4D7E"/>
    <w:rsid w:val="00CA5826"/>
    <w:rsid w:val="00CA6329"/>
    <w:rsid w:val="00CB1008"/>
    <w:rsid w:val="00CB72E7"/>
    <w:rsid w:val="00CC241A"/>
    <w:rsid w:val="00CD5BFE"/>
    <w:rsid w:val="00CE163A"/>
    <w:rsid w:val="00CE4518"/>
    <w:rsid w:val="00CE4E89"/>
    <w:rsid w:val="00CE65AB"/>
    <w:rsid w:val="00CF4266"/>
    <w:rsid w:val="00D01515"/>
    <w:rsid w:val="00D10422"/>
    <w:rsid w:val="00D104CC"/>
    <w:rsid w:val="00D14040"/>
    <w:rsid w:val="00D16854"/>
    <w:rsid w:val="00D20AB5"/>
    <w:rsid w:val="00D241F1"/>
    <w:rsid w:val="00D27420"/>
    <w:rsid w:val="00D275CB"/>
    <w:rsid w:val="00D635EA"/>
    <w:rsid w:val="00D6641D"/>
    <w:rsid w:val="00D765AC"/>
    <w:rsid w:val="00D8083E"/>
    <w:rsid w:val="00D86C37"/>
    <w:rsid w:val="00D921CE"/>
    <w:rsid w:val="00DA2887"/>
    <w:rsid w:val="00DA3C19"/>
    <w:rsid w:val="00DB116D"/>
    <w:rsid w:val="00DB7604"/>
    <w:rsid w:val="00DC2CBA"/>
    <w:rsid w:val="00DC3792"/>
    <w:rsid w:val="00DC768A"/>
    <w:rsid w:val="00DD17CC"/>
    <w:rsid w:val="00DE394A"/>
    <w:rsid w:val="00DF2934"/>
    <w:rsid w:val="00DF77A6"/>
    <w:rsid w:val="00E04392"/>
    <w:rsid w:val="00E14C8D"/>
    <w:rsid w:val="00E203FF"/>
    <w:rsid w:val="00E216F9"/>
    <w:rsid w:val="00E2280B"/>
    <w:rsid w:val="00E230E0"/>
    <w:rsid w:val="00E242D6"/>
    <w:rsid w:val="00E25788"/>
    <w:rsid w:val="00E27D92"/>
    <w:rsid w:val="00E4526F"/>
    <w:rsid w:val="00E45812"/>
    <w:rsid w:val="00E51AAC"/>
    <w:rsid w:val="00E57A54"/>
    <w:rsid w:val="00E64D0D"/>
    <w:rsid w:val="00E66CC0"/>
    <w:rsid w:val="00E70CDF"/>
    <w:rsid w:val="00E728A9"/>
    <w:rsid w:val="00E77A50"/>
    <w:rsid w:val="00E825D6"/>
    <w:rsid w:val="00E829E7"/>
    <w:rsid w:val="00E82C76"/>
    <w:rsid w:val="00E8709C"/>
    <w:rsid w:val="00E94582"/>
    <w:rsid w:val="00E96044"/>
    <w:rsid w:val="00E97736"/>
    <w:rsid w:val="00E979F3"/>
    <w:rsid w:val="00EA0F4E"/>
    <w:rsid w:val="00EA295B"/>
    <w:rsid w:val="00EA553D"/>
    <w:rsid w:val="00EB0646"/>
    <w:rsid w:val="00EB22B2"/>
    <w:rsid w:val="00EB4F96"/>
    <w:rsid w:val="00EB5260"/>
    <w:rsid w:val="00EC1B29"/>
    <w:rsid w:val="00ED599E"/>
    <w:rsid w:val="00ED60F9"/>
    <w:rsid w:val="00EE1A4F"/>
    <w:rsid w:val="00EE3132"/>
    <w:rsid w:val="00EE3D9D"/>
    <w:rsid w:val="00EE66E6"/>
    <w:rsid w:val="00EE6F25"/>
    <w:rsid w:val="00EF016B"/>
    <w:rsid w:val="00EF0F1A"/>
    <w:rsid w:val="00EF6618"/>
    <w:rsid w:val="00EF7D7F"/>
    <w:rsid w:val="00F00AAF"/>
    <w:rsid w:val="00F02126"/>
    <w:rsid w:val="00F03D85"/>
    <w:rsid w:val="00F10C4B"/>
    <w:rsid w:val="00F249F1"/>
    <w:rsid w:val="00F25B9D"/>
    <w:rsid w:val="00F2664E"/>
    <w:rsid w:val="00F301A5"/>
    <w:rsid w:val="00F31163"/>
    <w:rsid w:val="00F31C04"/>
    <w:rsid w:val="00F32FCD"/>
    <w:rsid w:val="00F358CD"/>
    <w:rsid w:val="00F4424E"/>
    <w:rsid w:val="00F61A20"/>
    <w:rsid w:val="00F6373D"/>
    <w:rsid w:val="00F64B5D"/>
    <w:rsid w:val="00F66141"/>
    <w:rsid w:val="00F679A4"/>
    <w:rsid w:val="00F76FBB"/>
    <w:rsid w:val="00F80F6A"/>
    <w:rsid w:val="00F827F2"/>
    <w:rsid w:val="00F8381F"/>
    <w:rsid w:val="00F83995"/>
    <w:rsid w:val="00FA0416"/>
    <w:rsid w:val="00FA04CD"/>
    <w:rsid w:val="00FA4129"/>
    <w:rsid w:val="00FA68F8"/>
    <w:rsid w:val="00FA7072"/>
    <w:rsid w:val="00FA7535"/>
    <w:rsid w:val="00FB0B0A"/>
    <w:rsid w:val="00FB1DC0"/>
    <w:rsid w:val="00FB4521"/>
    <w:rsid w:val="00FB4ECD"/>
    <w:rsid w:val="00FB4F84"/>
    <w:rsid w:val="00FB5CF8"/>
    <w:rsid w:val="00FB5F54"/>
    <w:rsid w:val="00FB777C"/>
    <w:rsid w:val="00FE186A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7A3063"/>
  <w15:docId w15:val="{6691A8A2-AE58-406B-BE45-0861BF7B8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CCE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rsid w:val="00090CCE"/>
    <w:rPr>
      <w:color w:val="0000FF" w:themeColor="hyperlink"/>
      <w:u w:val="single"/>
    </w:rPr>
  </w:style>
  <w:style w:type="paragraph" w:customStyle="1" w:styleId="xmsonormal">
    <w:name w:val="x_msonormal"/>
    <w:basedOn w:val="Normal"/>
    <w:rsid w:val="006C778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B7604"/>
    <w:pPr>
      <w:ind w:left="720"/>
      <w:contextualSpacing/>
    </w:pPr>
  </w:style>
  <w:style w:type="character" w:customStyle="1" w:styleId="markp2dmpdz26">
    <w:name w:val="markp2dmpdz26"/>
    <w:basedOn w:val="DefaultParagraphFont"/>
    <w:rsid w:val="00563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9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1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7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6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1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3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0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8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1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Sergio Fontanarosa</cp:lastModifiedBy>
  <cp:revision>3</cp:revision>
  <cp:lastPrinted>2020-02-20T10:24:00Z</cp:lastPrinted>
  <dcterms:created xsi:type="dcterms:W3CDTF">2020-11-09T17:09:00Z</dcterms:created>
  <dcterms:modified xsi:type="dcterms:W3CDTF">2020-11-09T17:10:00Z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