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A4BC" w14:textId="6AB3CBAD" w:rsidR="00BF3E23" w:rsidRPr="009F3B5B" w:rsidRDefault="009F3B5B" w:rsidP="009F3B5B">
      <w:pPr>
        <w:pStyle w:val="Title"/>
        <w:rPr>
          <w:b/>
          <w:bCs/>
          <w:color w:val="923F34" w:themeColor="accent3" w:themeShade="BF"/>
          <w:sz w:val="38"/>
          <w:szCs w:val="38"/>
        </w:rPr>
      </w:pPr>
      <w:r w:rsidRPr="00696FA6">
        <w:rPr>
          <w:b/>
          <w:bCs/>
          <w:noProof/>
          <w:color w:val="923F34" w:themeColor="accent3" w:themeShade="BF"/>
          <w:sz w:val="38"/>
          <w:szCs w:val="38"/>
        </w:rPr>
        <w:drawing>
          <wp:anchor distT="0" distB="0" distL="114300" distR="114300" simplePos="0" relativeHeight="251659264" behindDoc="0" locked="0" layoutInCell="1" allowOverlap="1" wp14:anchorId="02A5914C" wp14:editId="6BC1B736">
            <wp:simplePos x="0" y="0"/>
            <wp:positionH relativeFrom="column">
              <wp:posOffset>1912518</wp:posOffset>
            </wp:positionH>
            <wp:positionV relativeFrom="paragraph">
              <wp:posOffset>647208</wp:posOffset>
            </wp:positionV>
            <wp:extent cx="1774313" cy="1775926"/>
            <wp:effectExtent l="165100" t="165100" r="168910" b="1676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06" b="22140"/>
                    <a:stretch/>
                  </pic:blipFill>
                  <pic:spPr bwMode="auto">
                    <a:xfrm>
                      <a:off x="0" y="0"/>
                      <a:ext cx="1774313" cy="1775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02F" w:rsidRPr="00696FA6">
        <w:rPr>
          <w:b/>
          <w:bCs/>
          <w:color w:val="923F34" w:themeColor="accent3" w:themeShade="BF"/>
          <w:sz w:val="38"/>
          <w:szCs w:val="38"/>
        </w:rPr>
        <w:t xml:space="preserve">Digital </w:t>
      </w:r>
      <w:r w:rsidR="005D6DC7" w:rsidRPr="00696FA6">
        <w:rPr>
          <w:b/>
          <w:bCs/>
          <w:color w:val="923F34" w:themeColor="accent3" w:themeShade="BF"/>
          <w:sz w:val="38"/>
          <w:szCs w:val="38"/>
        </w:rPr>
        <w:t>profile</w:t>
      </w:r>
    </w:p>
    <w:p w14:paraId="071FE54F" w14:textId="6C0EE756" w:rsidR="00BF3E23" w:rsidRDefault="00BF3E23" w:rsidP="00367BAD">
      <w:pPr>
        <w:pStyle w:val="NormalWeb"/>
        <w:spacing w:before="0" w:beforeAutospacing="0" w:after="0" w:afterAutospacing="0" w:line="268" w:lineRule="auto"/>
        <w:jc w:val="center"/>
        <w:divId w:val="530533829"/>
        <w:rPr>
          <w:rFonts w:ascii="-apple-system" w:hAnsi="-apple-system" w:cstheme="minorBidi" w:hint="eastAsia"/>
          <w:color w:val="373A3C"/>
          <w:kern w:val="24"/>
          <w:sz w:val="26"/>
          <w:szCs w:val="26"/>
        </w:rPr>
      </w:pPr>
    </w:p>
    <w:p w14:paraId="421D77D9" w14:textId="1EC9D358" w:rsidR="00364188" w:rsidRPr="00556B3D" w:rsidRDefault="00653727" w:rsidP="00567C1D">
      <w:pPr>
        <w:pStyle w:val="NormalWeb"/>
        <w:spacing w:before="0" w:beforeAutospacing="0" w:after="0" w:afterAutospacing="0" w:line="268" w:lineRule="auto"/>
        <w:jc w:val="center"/>
        <w:divId w:val="530533829"/>
        <w:rPr>
          <w:rFonts w:ascii="-apple-system" w:hAnsi="-apple-system" w:cstheme="minorBidi" w:hint="eastAsia"/>
          <w:b/>
          <w:bCs/>
          <w:color w:val="923F34" w:themeColor="accent3" w:themeShade="BF"/>
          <w:kern w:val="24"/>
        </w:rPr>
      </w:pPr>
      <w:r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>My name is Kerene Ki</w:t>
      </w:r>
      <w:r w:rsidR="008C2E68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>pulu, I am 22 years old from Cardiff</w:t>
      </w:r>
      <w:r w:rsidR="0052202F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 xml:space="preserve">, </w:t>
      </w:r>
      <w:r w:rsidR="00BC0277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 xml:space="preserve">and I am </w:t>
      </w:r>
      <w:r w:rsidR="00567C1D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>currently</w:t>
      </w:r>
      <w:r w:rsidR="00BC0277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 xml:space="preserve"> enrolled at Trinity Saint David's University to pursue a degree in international travel &amp; tourism management.</w:t>
      </w:r>
      <w:r w:rsidR="00567C1D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 xml:space="preserve"> </w:t>
      </w:r>
      <w:r w:rsidR="002510A7" w:rsidRPr="00556B3D">
        <w:rPr>
          <w:rFonts w:ascii="-apple-system" w:hAnsi="-apple-system" w:cstheme="minorBidi"/>
          <w:b/>
          <w:bCs/>
          <w:color w:val="923F34" w:themeColor="accent3" w:themeShade="BF"/>
          <w:kern w:val="24"/>
        </w:rPr>
        <w:t>I am studying this course because I want to work in the Travel &amp; Tourism sector.</w:t>
      </w:r>
    </w:p>
    <w:p w14:paraId="287979D5" w14:textId="78C77C9F" w:rsidR="00364188" w:rsidRDefault="00364188" w:rsidP="00367BAD">
      <w:pPr>
        <w:pStyle w:val="NormalWeb"/>
        <w:spacing w:before="0" w:beforeAutospacing="0" w:after="0" w:afterAutospacing="0" w:line="268" w:lineRule="auto"/>
        <w:jc w:val="center"/>
        <w:divId w:val="530533829"/>
        <w:rPr>
          <w:rFonts w:ascii="-apple-system" w:hAnsi="-apple-system" w:cstheme="minorBidi" w:hint="eastAsia"/>
          <w:color w:val="373A3C"/>
          <w:kern w:val="24"/>
          <w:sz w:val="26"/>
          <w:szCs w:val="26"/>
        </w:rPr>
      </w:pPr>
    </w:p>
    <w:p w14:paraId="1F9CC9CA" w14:textId="34E44FE7" w:rsidR="00E165E3" w:rsidRPr="005C01DA" w:rsidRDefault="008C2E68" w:rsidP="009F3B5B">
      <w:pPr>
        <w:pStyle w:val="Heading1"/>
        <w:numPr>
          <w:ilvl w:val="0"/>
          <w:numId w:val="0"/>
        </w:numPr>
        <w:ind w:left="360" w:hanging="360"/>
        <w:rPr>
          <w:b/>
          <w:bCs/>
          <w:color w:val="000000" w:themeColor="text1"/>
          <w:sz w:val="22"/>
          <w:szCs w:val="22"/>
        </w:rPr>
      </w:pPr>
      <w:r w:rsidRPr="005C01DA">
        <w:rPr>
          <w:b/>
          <w:bCs/>
          <w:color w:val="000000" w:themeColor="text1"/>
          <w:sz w:val="22"/>
          <w:szCs w:val="22"/>
        </w:rPr>
        <w:t>Skills &amp;</w:t>
      </w:r>
      <w:r w:rsidR="005B534C" w:rsidRPr="005C01DA">
        <w:rPr>
          <w:b/>
          <w:bCs/>
          <w:color w:val="000000" w:themeColor="text1"/>
          <w:sz w:val="22"/>
          <w:szCs w:val="22"/>
        </w:rPr>
        <w:t xml:space="preserve"> Expertise </w:t>
      </w:r>
    </w:p>
    <w:p w14:paraId="35DA1DCC" w14:textId="339CD67E" w:rsidR="00135B3C" w:rsidRPr="005C01DA" w:rsidRDefault="00920267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Interpersonal skills</w:t>
      </w:r>
    </w:p>
    <w:p w14:paraId="5EF7D09F" w14:textId="14827C67" w:rsidR="00135B3C" w:rsidRPr="005C01DA" w:rsidRDefault="000614F1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Effective </w:t>
      </w:r>
      <w:r w:rsidR="00920267" w:rsidRPr="005C01DA">
        <w:rPr>
          <w:caps w:val="0"/>
          <w:color w:val="000000" w:themeColor="text1"/>
          <w:sz w:val="24"/>
          <w:szCs w:val="24"/>
        </w:rPr>
        <w:t>Communication</w:t>
      </w:r>
    </w:p>
    <w:p w14:paraId="2C2B022A" w14:textId="50948F3E" w:rsidR="00551801" w:rsidRPr="005C01DA" w:rsidRDefault="00804736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Teamwork</w:t>
      </w:r>
      <w:r w:rsidR="003947AD" w:rsidRPr="005C01DA">
        <w:rPr>
          <w:color w:val="000000" w:themeColor="text1"/>
          <w:sz w:val="24"/>
          <w:szCs w:val="24"/>
        </w:rPr>
        <w:t xml:space="preserve"> </w:t>
      </w:r>
    </w:p>
    <w:p w14:paraId="7EE05E65" w14:textId="5B6B59C2" w:rsidR="003947AD" w:rsidRPr="005C01DA" w:rsidRDefault="00804736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P</w:t>
      </w:r>
      <w:r w:rsidR="003C62BF" w:rsidRPr="005C01DA">
        <w:rPr>
          <w:caps w:val="0"/>
          <w:color w:val="000000" w:themeColor="text1"/>
          <w:sz w:val="24"/>
          <w:szCs w:val="24"/>
        </w:rPr>
        <w:t>roblem solving</w:t>
      </w:r>
    </w:p>
    <w:p w14:paraId="2B4082DC" w14:textId="23565B36" w:rsidR="001575E2" w:rsidRPr="005C01DA" w:rsidRDefault="00804736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P</w:t>
      </w:r>
      <w:r w:rsidR="003C62BF" w:rsidRPr="005C01DA">
        <w:rPr>
          <w:caps w:val="0"/>
          <w:color w:val="000000" w:themeColor="text1"/>
          <w:sz w:val="24"/>
          <w:szCs w:val="24"/>
        </w:rPr>
        <w:t>roductivity &amp; organisation</w:t>
      </w:r>
    </w:p>
    <w:p w14:paraId="303AE0F5" w14:textId="6C973E12" w:rsidR="003C62BF" w:rsidRPr="005C01DA" w:rsidRDefault="00804736" w:rsidP="00135B3C">
      <w:pPr>
        <w:pStyle w:val="Heading1"/>
        <w:numPr>
          <w:ilvl w:val="0"/>
          <w:numId w:val="4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A</w:t>
      </w:r>
      <w:r w:rsidR="003C62BF" w:rsidRPr="005C01DA">
        <w:rPr>
          <w:caps w:val="0"/>
          <w:color w:val="000000" w:themeColor="text1"/>
          <w:sz w:val="24"/>
          <w:szCs w:val="24"/>
        </w:rPr>
        <w:t>daptability</w:t>
      </w:r>
    </w:p>
    <w:p w14:paraId="568E1AD4" w14:textId="133DC2D5" w:rsidR="00FC1D4A" w:rsidRPr="005C01DA" w:rsidRDefault="005B534C" w:rsidP="009F3B5B">
      <w:pPr>
        <w:pStyle w:val="Heading1"/>
        <w:numPr>
          <w:ilvl w:val="0"/>
          <w:numId w:val="0"/>
        </w:numPr>
        <w:ind w:left="360" w:hanging="360"/>
        <w:rPr>
          <w:b/>
          <w:bCs/>
          <w:color w:val="000000" w:themeColor="text1"/>
          <w:sz w:val="22"/>
          <w:szCs w:val="22"/>
        </w:rPr>
      </w:pPr>
      <w:r w:rsidRPr="005C01DA">
        <w:rPr>
          <w:b/>
          <w:bCs/>
          <w:color w:val="000000" w:themeColor="text1"/>
          <w:sz w:val="22"/>
          <w:szCs w:val="22"/>
        </w:rPr>
        <w:t>Hobbies &amp; Pa</w:t>
      </w:r>
      <w:r w:rsidR="00895E7D" w:rsidRPr="005C01DA">
        <w:rPr>
          <w:b/>
          <w:bCs/>
          <w:color w:val="000000" w:themeColor="text1"/>
          <w:sz w:val="22"/>
          <w:szCs w:val="22"/>
        </w:rPr>
        <w:t>ssions</w:t>
      </w:r>
    </w:p>
    <w:p w14:paraId="2AD779AC" w14:textId="7643470A" w:rsidR="003B4587" w:rsidRPr="005C01DA" w:rsidRDefault="00FC1D4A" w:rsidP="003B4587">
      <w:pPr>
        <w:pStyle w:val="Heading1"/>
        <w:numPr>
          <w:ilvl w:val="0"/>
          <w:numId w:val="0"/>
        </w:numPr>
        <w:rPr>
          <w:b/>
          <w:bCs/>
          <w:i/>
          <w:iCs/>
          <w:color w:val="000000" w:themeColor="text1"/>
        </w:rPr>
      </w:pPr>
      <w:r w:rsidRPr="005C01DA">
        <w:rPr>
          <w:b/>
          <w:bCs/>
          <w:i/>
          <w:iCs/>
          <w:caps w:val="0"/>
          <w:color w:val="000000" w:themeColor="text1"/>
        </w:rPr>
        <w:lastRenderedPageBreak/>
        <w:t>Hobbies</w:t>
      </w:r>
      <w:r w:rsidR="009F3B5B" w:rsidRPr="005C01DA">
        <w:rPr>
          <w:b/>
          <w:bCs/>
          <w:i/>
          <w:iCs/>
          <w:caps w:val="0"/>
          <w:color w:val="000000" w:themeColor="text1"/>
        </w:rPr>
        <w:t>:</w:t>
      </w:r>
    </w:p>
    <w:p w14:paraId="6C21CE55" w14:textId="4A011B1A" w:rsidR="003B4587" w:rsidRPr="005C01DA" w:rsidRDefault="00ED3E00" w:rsidP="003B4587">
      <w:pPr>
        <w:pStyle w:val="Heading1"/>
        <w:numPr>
          <w:ilvl w:val="0"/>
          <w:numId w:val="0"/>
        </w:numPr>
        <w:rPr>
          <w:caps w:val="0"/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I </w:t>
      </w:r>
      <w:r w:rsidR="00BF71B7" w:rsidRPr="005C01DA">
        <w:rPr>
          <w:caps w:val="0"/>
          <w:color w:val="000000" w:themeColor="text1"/>
          <w:sz w:val="24"/>
          <w:szCs w:val="24"/>
        </w:rPr>
        <w:t>have many hobbies but the one that i</w:t>
      </w:r>
      <w:r w:rsidRPr="005C01DA">
        <w:rPr>
          <w:caps w:val="0"/>
          <w:color w:val="000000" w:themeColor="text1"/>
          <w:sz w:val="24"/>
          <w:szCs w:val="24"/>
        </w:rPr>
        <w:t xml:space="preserve">s </w:t>
      </w:r>
      <w:r w:rsidR="00BF71B7" w:rsidRPr="005C01DA">
        <w:rPr>
          <w:caps w:val="0"/>
          <w:color w:val="000000" w:themeColor="text1"/>
          <w:sz w:val="24"/>
          <w:szCs w:val="24"/>
        </w:rPr>
        <w:t>my favourite and</w:t>
      </w:r>
      <w:r w:rsidRPr="005C01DA">
        <w:rPr>
          <w:caps w:val="0"/>
          <w:color w:val="000000" w:themeColor="text1"/>
          <w:sz w:val="24"/>
          <w:szCs w:val="24"/>
        </w:rPr>
        <w:t xml:space="preserve"> the one I am</w:t>
      </w:r>
      <w:r w:rsidR="00BF71B7" w:rsidRPr="005C01DA">
        <w:rPr>
          <w:caps w:val="0"/>
          <w:color w:val="000000" w:themeColor="text1"/>
          <w:sz w:val="24"/>
          <w:szCs w:val="24"/>
        </w:rPr>
        <w:t xml:space="preserve"> </w:t>
      </w:r>
      <w:r w:rsidRPr="005C01DA">
        <w:rPr>
          <w:caps w:val="0"/>
          <w:color w:val="000000" w:themeColor="text1"/>
          <w:sz w:val="24"/>
          <w:szCs w:val="24"/>
        </w:rPr>
        <w:t>good</w:t>
      </w:r>
      <w:r w:rsidR="00BF71B7" w:rsidRPr="005C01DA">
        <w:rPr>
          <w:caps w:val="0"/>
          <w:color w:val="000000" w:themeColor="text1"/>
          <w:sz w:val="24"/>
          <w:szCs w:val="24"/>
        </w:rPr>
        <w:t xml:space="preserve"> in would be cooking and baking, which I most</w:t>
      </w:r>
      <w:r w:rsidR="00706420" w:rsidRPr="005C01DA">
        <w:rPr>
          <w:caps w:val="0"/>
          <w:color w:val="000000" w:themeColor="text1"/>
          <w:sz w:val="24"/>
          <w:szCs w:val="24"/>
        </w:rPr>
        <w:t>ly do for my friends and family. I have been cooking since the age of 16,</w:t>
      </w:r>
      <w:r w:rsidR="00157522" w:rsidRPr="005C01DA">
        <w:rPr>
          <w:caps w:val="0"/>
          <w:color w:val="000000" w:themeColor="text1"/>
          <w:sz w:val="24"/>
          <w:szCs w:val="24"/>
        </w:rPr>
        <w:t xml:space="preserve"> so for 6 years now and baking for 2. </w:t>
      </w:r>
    </w:p>
    <w:p w14:paraId="27798405" w14:textId="4DAEC71B" w:rsidR="00BB0865" w:rsidRPr="005C01DA" w:rsidRDefault="00BB0865" w:rsidP="003B4587">
      <w:pPr>
        <w:pStyle w:val="Heading1"/>
        <w:numPr>
          <w:ilvl w:val="0"/>
          <w:numId w:val="0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Another hobby of mine is video editing and anything technology-related. </w:t>
      </w:r>
      <w:r w:rsidR="00BB33F3" w:rsidRPr="005C01DA">
        <w:rPr>
          <w:caps w:val="0"/>
          <w:color w:val="000000" w:themeColor="text1"/>
          <w:sz w:val="24"/>
          <w:szCs w:val="24"/>
        </w:rPr>
        <w:t xml:space="preserve">I </w:t>
      </w:r>
      <w:r w:rsidRPr="005C01DA">
        <w:rPr>
          <w:caps w:val="0"/>
          <w:color w:val="000000" w:themeColor="text1"/>
          <w:sz w:val="24"/>
          <w:szCs w:val="24"/>
        </w:rPr>
        <w:t xml:space="preserve">discovered the joy in doing this and decided to turn video editing into a hobby by posting edits on my TikTok, which now has over 5,000 followers and a total of 827,000 likes in a year. this became enjoyable, and </w:t>
      </w:r>
      <w:r w:rsidR="00BB33F3" w:rsidRPr="005C01DA">
        <w:rPr>
          <w:caps w:val="0"/>
          <w:color w:val="000000" w:themeColor="text1"/>
          <w:sz w:val="24"/>
          <w:szCs w:val="24"/>
        </w:rPr>
        <w:t xml:space="preserve">I </w:t>
      </w:r>
      <w:r w:rsidRPr="005C01DA">
        <w:rPr>
          <w:caps w:val="0"/>
          <w:color w:val="000000" w:themeColor="text1"/>
          <w:sz w:val="24"/>
          <w:szCs w:val="24"/>
        </w:rPr>
        <w:t xml:space="preserve">realised that it generates a lot of </w:t>
      </w:r>
      <w:r w:rsidR="00BB33F3" w:rsidRPr="005C01DA">
        <w:rPr>
          <w:caps w:val="0"/>
          <w:color w:val="000000" w:themeColor="text1"/>
          <w:sz w:val="24"/>
          <w:szCs w:val="24"/>
        </w:rPr>
        <w:t>engagement from my followers and viewers</w:t>
      </w:r>
      <w:r w:rsidRPr="005C01DA">
        <w:rPr>
          <w:caps w:val="0"/>
          <w:color w:val="000000" w:themeColor="text1"/>
          <w:sz w:val="24"/>
          <w:szCs w:val="24"/>
        </w:rPr>
        <w:t xml:space="preserve">. </w:t>
      </w:r>
      <w:r w:rsidR="00BB33F3" w:rsidRPr="005C01DA">
        <w:rPr>
          <w:caps w:val="0"/>
          <w:color w:val="000000" w:themeColor="text1"/>
          <w:sz w:val="24"/>
          <w:szCs w:val="24"/>
        </w:rPr>
        <w:t xml:space="preserve">I </w:t>
      </w:r>
      <w:r w:rsidRPr="005C01DA">
        <w:rPr>
          <w:caps w:val="0"/>
          <w:color w:val="000000" w:themeColor="text1"/>
          <w:sz w:val="24"/>
          <w:szCs w:val="24"/>
        </w:rPr>
        <w:t>have three videos with a total of 1,800,000 million views</w:t>
      </w:r>
      <w:r w:rsidR="00EF20DA" w:rsidRPr="005C01DA">
        <w:rPr>
          <w:caps w:val="0"/>
          <w:color w:val="000000" w:themeColor="text1"/>
          <w:sz w:val="24"/>
          <w:szCs w:val="24"/>
        </w:rPr>
        <w:t xml:space="preserve">, and </w:t>
      </w:r>
      <w:r w:rsidRPr="005C01DA">
        <w:rPr>
          <w:caps w:val="0"/>
          <w:color w:val="000000" w:themeColor="text1"/>
          <w:sz w:val="24"/>
          <w:szCs w:val="24"/>
        </w:rPr>
        <w:t>in just two weeks, one of my videos received nearly one million views.</w:t>
      </w:r>
      <w:r w:rsidR="00EF20DA" w:rsidRPr="005C01DA">
        <w:rPr>
          <w:caps w:val="0"/>
          <w:color w:val="000000" w:themeColor="text1"/>
          <w:sz w:val="24"/>
          <w:szCs w:val="24"/>
        </w:rPr>
        <w:t xml:space="preserve"> I was able to </w:t>
      </w:r>
      <w:r w:rsidR="000F3ABD" w:rsidRPr="005C01DA">
        <w:rPr>
          <w:caps w:val="0"/>
          <w:color w:val="000000" w:themeColor="text1"/>
          <w:sz w:val="24"/>
          <w:szCs w:val="24"/>
        </w:rPr>
        <w:t>achieve</w:t>
      </w:r>
      <w:r w:rsidR="00EF20DA" w:rsidRPr="005C01DA">
        <w:rPr>
          <w:caps w:val="0"/>
          <w:color w:val="000000" w:themeColor="text1"/>
          <w:sz w:val="24"/>
          <w:szCs w:val="24"/>
        </w:rPr>
        <w:t xml:space="preserve"> this by learning about the algorithm.</w:t>
      </w:r>
    </w:p>
    <w:p w14:paraId="0B658192" w14:textId="77777777" w:rsidR="003B4587" w:rsidRPr="005C01DA" w:rsidRDefault="00CB036C" w:rsidP="003B4587">
      <w:pPr>
        <w:pStyle w:val="Heading1"/>
        <w:numPr>
          <w:ilvl w:val="0"/>
          <w:numId w:val="0"/>
        </w:numPr>
        <w:ind w:left="360" w:hanging="360"/>
        <w:rPr>
          <w:b/>
          <w:bCs/>
          <w:i/>
          <w:iCs/>
          <w:caps w:val="0"/>
          <w:color w:val="000000" w:themeColor="text1"/>
        </w:rPr>
      </w:pPr>
      <w:r w:rsidRPr="005C01DA">
        <w:rPr>
          <w:b/>
          <w:bCs/>
          <w:i/>
          <w:iCs/>
          <w:caps w:val="0"/>
          <w:color w:val="000000" w:themeColor="text1"/>
        </w:rPr>
        <w:t>Passion:</w:t>
      </w:r>
    </w:p>
    <w:p w14:paraId="359058AC" w14:textId="2007C354" w:rsidR="0060145B" w:rsidRPr="005C01DA" w:rsidRDefault="00AF308D" w:rsidP="00567C1D">
      <w:pPr>
        <w:pStyle w:val="Heading1"/>
        <w:numPr>
          <w:ilvl w:val="0"/>
          <w:numId w:val="0"/>
        </w:numPr>
        <w:rPr>
          <w:caps w:val="0"/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My passion has always been to further my studies in Travel and Tourism. I became interested in this because I chose it for my GCSE in year 11 and continued all the way through level 2-3 at college. </w:t>
      </w:r>
      <w:r w:rsidR="00BC22C2" w:rsidRPr="005C01DA">
        <w:rPr>
          <w:caps w:val="0"/>
          <w:color w:val="000000" w:themeColor="text1"/>
          <w:sz w:val="24"/>
          <w:szCs w:val="24"/>
        </w:rPr>
        <w:t>I am passionate to</w:t>
      </w:r>
      <w:r w:rsidRPr="005C01DA">
        <w:rPr>
          <w:caps w:val="0"/>
          <w:color w:val="000000" w:themeColor="text1"/>
          <w:sz w:val="24"/>
          <w:szCs w:val="24"/>
        </w:rPr>
        <w:t xml:space="preserve"> </w:t>
      </w:r>
      <w:r w:rsidR="00B60772" w:rsidRPr="005C01DA">
        <w:rPr>
          <w:caps w:val="0"/>
          <w:color w:val="000000" w:themeColor="text1"/>
          <w:sz w:val="24"/>
          <w:szCs w:val="24"/>
        </w:rPr>
        <w:t>develop</w:t>
      </w:r>
      <w:r w:rsidRPr="005C01DA">
        <w:rPr>
          <w:caps w:val="0"/>
          <w:color w:val="000000" w:themeColor="text1"/>
          <w:sz w:val="24"/>
          <w:szCs w:val="24"/>
        </w:rPr>
        <w:t xml:space="preserve"> a more professional</w:t>
      </w:r>
      <w:r w:rsidR="00B60772" w:rsidRPr="005C01DA">
        <w:rPr>
          <w:caps w:val="0"/>
          <w:color w:val="000000" w:themeColor="text1"/>
          <w:sz w:val="24"/>
          <w:szCs w:val="24"/>
        </w:rPr>
        <w:t xml:space="preserve"> and academic</w:t>
      </w:r>
      <w:r w:rsidRPr="005C01DA">
        <w:rPr>
          <w:caps w:val="0"/>
          <w:color w:val="000000" w:themeColor="text1"/>
          <w:sz w:val="24"/>
          <w:szCs w:val="24"/>
        </w:rPr>
        <w:t xml:space="preserve"> approach to Travel &amp; Tourism, as I'll be working in the industry. </w:t>
      </w:r>
    </w:p>
    <w:p w14:paraId="14EA6DE9" w14:textId="46976667" w:rsidR="00FD5C18" w:rsidRPr="005C01DA" w:rsidRDefault="00655E59" w:rsidP="009F3B5B">
      <w:pPr>
        <w:pStyle w:val="Heading1"/>
        <w:numPr>
          <w:ilvl w:val="0"/>
          <w:numId w:val="0"/>
        </w:numPr>
        <w:ind w:left="360" w:hanging="360"/>
        <w:rPr>
          <w:b/>
          <w:bCs/>
          <w:color w:val="000000" w:themeColor="text1"/>
          <w:sz w:val="22"/>
          <w:szCs w:val="22"/>
        </w:rPr>
      </w:pPr>
      <w:r w:rsidRPr="005C01DA">
        <w:rPr>
          <w:b/>
          <w:bCs/>
          <w:color w:val="000000" w:themeColor="text1"/>
          <w:sz w:val="22"/>
          <w:szCs w:val="22"/>
        </w:rPr>
        <w:t xml:space="preserve">STRENGTHS &amp; weaknesses </w:t>
      </w:r>
    </w:p>
    <w:p w14:paraId="133FD6DD" w14:textId="5B166080" w:rsidR="00E94456" w:rsidRPr="005C01DA" w:rsidRDefault="0047581C" w:rsidP="00E94456">
      <w:pPr>
        <w:pStyle w:val="Heading1"/>
        <w:numPr>
          <w:ilvl w:val="0"/>
          <w:numId w:val="0"/>
        </w:numPr>
        <w:ind w:left="360" w:hanging="360"/>
        <w:rPr>
          <w:caps w:val="0"/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>My strength</w:t>
      </w:r>
      <w:r w:rsidR="000C226C" w:rsidRPr="005C01DA">
        <w:rPr>
          <w:caps w:val="0"/>
          <w:color w:val="000000" w:themeColor="text1"/>
          <w:sz w:val="24"/>
          <w:szCs w:val="24"/>
        </w:rPr>
        <w:t xml:space="preserve">s are communication skills, I believe to be </w:t>
      </w:r>
      <w:r w:rsidR="00816222" w:rsidRPr="005C01DA">
        <w:rPr>
          <w:caps w:val="0"/>
          <w:color w:val="000000" w:themeColor="text1"/>
          <w:sz w:val="24"/>
          <w:szCs w:val="24"/>
        </w:rPr>
        <w:t>particularly</w:t>
      </w:r>
      <w:r w:rsidR="005B5964" w:rsidRPr="005C01DA">
        <w:rPr>
          <w:caps w:val="0"/>
          <w:color w:val="000000" w:themeColor="text1"/>
          <w:sz w:val="24"/>
          <w:szCs w:val="24"/>
        </w:rPr>
        <w:t xml:space="preserve"> </w:t>
      </w:r>
      <w:r w:rsidR="00816222" w:rsidRPr="005C01DA">
        <w:rPr>
          <w:caps w:val="0"/>
          <w:color w:val="000000" w:themeColor="text1"/>
          <w:sz w:val="24"/>
          <w:szCs w:val="24"/>
        </w:rPr>
        <w:t xml:space="preserve">good at this in a group setting, when there is work set, I also believe to have good leadership skills as I have had the opportunity to be a leader of </w:t>
      </w:r>
      <w:r w:rsidR="005B5964" w:rsidRPr="005C01DA">
        <w:rPr>
          <w:caps w:val="0"/>
          <w:color w:val="000000" w:themeColor="text1"/>
          <w:sz w:val="24"/>
          <w:szCs w:val="24"/>
        </w:rPr>
        <w:t>groups a lot of times in college.</w:t>
      </w:r>
    </w:p>
    <w:p w14:paraId="0480FC6C" w14:textId="3A4666DD" w:rsidR="00F270A9" w:rsidRPr="005C01DA" w:rsidRDefault="00F270A9" w:rsidP="00E94456">
      <w:pPr>
        <w:pStyle w:val="Heading1"/>
        <w:numPr>
          <w:ilvl w:val="0"/>
          <w:numId w:val="0"/>
        </w:numPr>
        <w:ind w:left="360" w:hanging="360"/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Despite having leadership skills, I still have a weakness at public speaking, which I need to work on. I also have a weakness in </w:t>
      </w:r>
      <w:r w:rsidR="00533084" w:rsidRPr="005C01DA">
        <w:rPr>
          <w:caps w:val="0"/>
          <w:color w:val="000000" w:themeColor="text1"/>
          <w:sz w:val="24"/>
          <w:szCs w:val="24"/>
        </w:rPr>
        <w:t>procrastination, I tend to let this get to the last minute in order to do this, which is another thing I am really working hard on especially as a University student.</w:t>
      </w:r>
    </w:p>
    <w:p w14:paraId="05B2E676" w14:textId="64DD3811" w:rsidR="00655E59" w:rsidRPr="009F3B5B" w:rsidRDefault="00D21FB3" w:rsidP="009F3B5B">
      <w:pPr>
        <w:pStyle w:val="Heading1"/>
        <w:numPr>
          <w:ilvl w:val="0"/>
          <w:numId w:val="0"/>
        </w:numPr>
        <w:ind w:left="360" w:hanging="360"/>
        <w:rPr>
          <w:b/>
          <w:bCs/>
          <w:sz w:val="22"/>
          <w:szCs w:val="22"/>
        </w:rPr>
      </w:pPr>
      <w:r w:rsidRPr="009F3B5B">
        <w:rPr>
          <w:b/>
          <w:bCs/>
          <w:sz w:val="22"/>
          <w:szCs w:val="22"/>
        </w:rPr>
        <w:lastRenderedPageBreak/>
        <w:t>What type of personality do i have?</w:t>
      </w:r>
    </w:p>
    <w:p w14:paraId="15BCDA1E" w14:textId="2F529831" w:rsidR="003E2A99" w:rsidRPr="005C01DA" w:rsidRDefault="00CB7E9F" w:rsidP="003E2A99">
      <w:pPr>
        <w:pStyle w:val="Heading1"/>
        <w:numPr>
          <w:ilvl w:val="0"/>
          <w:numId w:val="0"/>
        </w:numPr>
        <w:rPr>
          <w:color w:val="000000" w:themeColor="text1"/>
          <w:sz w:val="24"/>
          <w:szCs w:val="24"/>
        </w:rPr>
      </w:pPr>
      <w:r w:rsidRPr="005C01DA">
        <w:rPr>
          <w:caps w:val="0"/>
          <w:color w:val="000000" w:themeColor="text1"/>
          <w:sz w:val="24"/>
          <w:szCs w:val="24"/>
        </w:rPr>
        <w:t xml:space="preserve">I tend to get introverted and quite when </w:t>
      </w:r>
      <w:r w:rsidR="0077360C" w:rsidRPr="005C01DA">
        <w:rPr>
          <w:caps w:val="0"/>
          <w:color w:val="000000" w:themeColor="text1"/>
          <w:sz w:val="24"/>
          <w:szCs w:val="24"/>
        </w:rPr>
        <w:t xml:space="preserve">I </w:t>
      </w:r>
      <w:r w:rsidRPr="005C01DA">
        <w:rPr>
          <w:caps w:val="0"/>
          <w:color w:val="000000" w:themeColor="text1"/>
          <w:sz w:val="24"/>
          <w:szCs w:val="24"/>
        </w:rPr>
        <w:t xml:space="preserve">am in an environment that I am unfamiliar with or when i meet new people. When I get comfortable though I </w:t>
      </w:r>
      <w:r w:rsidR="004F1FBA" w:rsidRPr="005C01DA">
        <w:rPr>
          <w:caps w:val="0"/>
          <w:color w:val="000000" w:themeColor="text1"/>
          <w:sz w:val="24"/>
          <w:szCs w:val="24"/>
        </w:rPr>
        <w:t>perceive myself as very friendly</w:t>
      </w:r>
      <w:r w:rsidR="0098708E" w:rsidRPr="005C01DA">
        <w:rPr>
          <w:caps w:val="0"/>
          <w:color w:val="000000" w:themeColor="text1"/>
          <w:sz w:val="24"/>
          <w:szCs w:val="24"/>
        </w:rPr>
        <w:t xml:space="preserve"> and</w:t>
      </w:r>
      <w:r w:rsidR="004F1FBA" w:rsidRPr="005C01DA">
        <w:rPr>
          <w:caps w:val="0"/>
          <w:color w:val="000000" w:themeColor="text1"/>
          <w:sz w:val="24"/>
          <w:szCs w:val="24"/>
        </w:rPr>
        <w:t>. I am a very open minded person in terms of learning new things</w:t>
      </w:r>
      <w:r w:rsidR="0064293D" w:rsidRPr="005C01DA">
        <w:rPr>
          <w:caps w:val="0"/>
          <w:color w:val="000000" w:themeColor="text1"/>
          <w:sz w:val="24"/>
          <w:szCs w:val="24"/>
        </w:rPr>
        <w:t xml:space="preserve">. Most people that know me would describe me as funny, very talkative </w:t>
      </w:r>
      <w:r w:rsidR="005D3F3A" w:rsidRPr="005C01DA">
        <w:rPr>
          <w:caps w:val="0"/>
          <w:color w:val="000000" w:themeColor="text1"/>
          <w:sz w:val="24"/>
          <w:szCs w:val="24"/>
        </w:rPr>
        <w:t>and motivated</w:t>
      </w:r>
      <w:r w:rsidR="0098708E" w:rsidRPr="005C01DA">
        <w:rPr>
          <w:caps w:val="0"/>
          <w:color w:val="000000" w:themeColor="text1"/>
          <w:sz w:val="24"/>
          <w:szCs w:val="24"/>
        </w:rPr>
        <w:t>.</w:t>
      </w:r>
    </w:p>
    <w:p w14:paraId="752CDADE" w14:textId="50AF75B3" w:rsidR="00D21FB3" w:rsidRPr="009F3B5B" w:rsidRDefault="00D21FB3" w:rsidP="009F3B5B">
      <w:pPr>
        <w:pStyle w:val="Heading1"/>
        <w:numPr>
          <w:ilvl w:val="0"/>
          <w:numId w:val="0"/>
        </w:numPr>
        <w:ind w:left="360" w:hanging="360"/>
        <w:rPr>
          <w:b/>
          <w:bCs/>
          <w:sz w:val="22"/>
          <w:szCs w:val="22"/>
        </w:rPr>
      </w:pPr>
      <w:r w:rsidRPr="009F3B5B">
        <w:rPr>
          <w:b/>
          <w:bCs/>
          <w:sz w:val="22"/>
          <w:szCs w:val="22"/>
        </w:rPr>
        <w:t>What am i like within a team</w:t>
      </w:r>
      <w:r w:rsidR="009F3B5B">
        <w:rPr>
          <w:b/>
          <w:bCs/>
          <w:sz w:val="22"/>
          <w:szCs w:val="22"/>
        </w:rPr>
        <w:t>?</w:t>
      </w:r>
    </w:p>
    <w:p w14:paraId="47DF202B" w14:textId="77777777" w:rsidR="005C01DA" w:rsidRDefault="005C01DA" w:rsidP="005C01DA">
      <w:pPr>
        <w:ind w:left="0"/>
      </w:pPr>
    </w:p>
    <w:p w14:paraId="7FF6C63C" w14:textId="2E77E028" w:rsidR="000C4771" w:rsidRPr="005C01DA" w:rsidRDefault="0098708E" w:rsidP="005C01DA">
      <w:pPr>
        <w:ind w:left="0"/>
        <w:rPr>
          <w:rFonts w:asciiTheme="majorHAnsi" w:hAnsiTheme="majorHAnsi"/>
          <w:color w:val="000000" w:themeColor="text1"/>
          <w:sz w:val="24"/>
          <w:szCs w:val="24"/>
        </w:rPr>
      </w:pPr>
      <w:r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In a team I am </w:t>
      </w:r>
      <w:r w:rsidR="00F73BD8" w:rsidRPr="005C01DA">
        <w:rPr>
          <w:rFonts w:asciiTheme="majorHAnsi" w:hAnsiTheme="majorHAnsi"/>
          <w:color w:val="000000" w:themeColor="text1"/>
          <w:sz w:val="24"/>
          <w:szCs w:val="24"/>
        </w:rPr>
        <w:t>very involved in helping my team and learning ways to improve if need be, I am a team player,</w:t>
      </w:r>
      <w:r w:rsidR="00434EC4"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 and very friendly,</w:t>
      </w:r>
      <w:r w:rsidR="00F73BD8"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 I always want everyone in my team to feel </w:t>
      </w:r>
      <w:r w:rsidR="00A375C2"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comfortable enough to participate and give their opinion. I am competitive, so I ensure that when I’m in a team that we </w:t>
      </w:r>
      <w:r w:rsidR="005E4B25"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achieve the things we need to. </w:t>
      </w:r>
      <w:r w:rsidR="00C07A45" w:rsidRPr="005C01DA">
        <w:rPr>
          <w:rFonts w:asciiTheme="majorHAnsi" w:hAnsiTheme="majorHAnsi"/>
          <w:color w:val="000000" w:themeColor="text1"/>
          <w:sz w:val="24"/>
          <w:szCs w:val="24"/>
        </w:rPr>
        <w:t xml:space="preserve">I like to motivate </w:t>
      </w:r>
      <w:r w:rsidR="009F3B5B" w:rsidRPr="005C01DA">
        <w:rPr>
          <w:rFonts w:asciiTheme="majorHAnsi" w:hAnsiTheme="majorHAnsi"/>
          <w:color w:val="000000" w:themeColor="text1"/>
          <w:sz w:val="24"/>
          <w:szCs w:val="24"/>
        </w:rPr>
        <w:t>and enjoy my participation.</w:t>
      </w:r>
    </w:p>
    <w:sectPr w:rsidR="000C4771" w:rsidRPr="005C01DA">
      <w:footerReference w:type="default" r:id="rId8"/>
      <w:pgSz w:w="11907" w:h="1683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5BD6B" w14:textId="77777777" w:rsidR="008C3428" w:rsidRDefault="008C3428">
      <w:pPr>
        <w:spacing w:after="0" w:line="240" w:lineRule="auto"/>
      </w:pPr>
      <w:r>
        <w:separator/>
      </w:r>
    </w:p>
    <w:p w14:paraId="71106B7D" w14:textId="77777777" w:rsidR="008C3428" w:rsidRDefault="008C3428"/>
  </w:endnote>
  <w:endnote w:type="continuationSeparator" w:id="0">
    <w:p w14:paraId="637BBFC9" w14:textId="77777777" w:rsidR="008C3428" w:rsidRDefault="008C3428">
      <w:pPr>
        <w:spacing w:after="0" w:line="240" w:lineRule="auto"/>
      </w:pPr>
      <w:r>
        <w:continuationSeparator/>
      </w:r>
    </w:p>
    <w:p w14:paraId="1D796EF8" w14:textId="77777777" w:rsidR="008C3428" w:rsidRDefault="008C34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-apple-system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2535" w14:textId="77777777" w:rsidR="00E165E3" w:rsidRDefault="00A0617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013C5" w14:textId="77777777" w:rsidR="008C3428" w:rsidRDefault="008C3428">
      <w:pPr>
        <w:spacing w:after="0" w:line="240" w:lineRule="auto"/>
      </w:pPr>
      <w:r>
        <w:separator/>
      </w:r>
    </w:p>
    <w:p w14:paraId="5C9347E7" w14:textId="77777777" w:rsidR="008C3428" w:rsidRDefault="008C3428"/>
  </w:footnote>
  <w:footnote w:type="continuationSeparator" w:id="0">
    <w:p w14:paraId="6D89E257" w14:textId="77777777" w:rsidR="008C3428" w:rsidRDefault="008C3428">
      <w:pPr>
        <w:spacing w:after="0" w:line="240" w:lineRule="auto"/>
      </w:pPr>
      <w:r>
        <w:continuationSeparator/>
      </w:r>
    </w:p>
    <w:p w14:paraId="5DBD1FAF" w14:textId="77777777" w:rsidR="008C3428" w:rsidRDefault="008C34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41F47"/>
    <w:multiLevelType w:val="hybridMultilevel"/>
    <w:tmpl w:val="658C10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8C7F67"/>
    <w:multiLevelType w:val="hybridMultilevel"/>
    <w:tmpl w:val="A2F04ADE"/>
    <w:lvl w:ilvl="0" w:tplc="FFFFFFFF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2AB5"/>
    <w:multiLevelType w:val="hybridMultilevel"/>
    <w:tmpl w:val="2AA0B1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0E3A"/>
    <w:multiLevelType w:val="multilevel"/>
    <w:tmpl w:val="D6E81BD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Heading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Heading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ind w:left="3240" w:hanging="360"/>
      </w:pPr>
      <w:rPr>
        <w:rFonts w:hint="default"/>
      </w:rPr>
    </w:lvl>
  </w:abstractNum>
  <w:abstractNum w:abstractNumId="4" w15:restartNumberingAfterBreak="0">
    <w:nsid w:val="4B973012"/>
    <w:multiLevelType w:val="hybridMultilevel"/>
    <w:tmpl w:val="C8EA543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14023D"/>
    <w:multiLevelType w:val="hybridMultilevel"/>
    <w:tmpl w:val="153015A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962DFD"/>
    <w:multiLevelType w:val="hybridMultilevel"/>
    <w:tmpl w:val="23AA93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672769">
    <w:abstractNumId w:val="3"/>
  </w:num>
  <w:num w:numId="2" w16cid:durableId="1741293156">
    <w:abstractNumId w:val="4"/>
  </w:num>
  <w:num w:numId="3" w16cid:durableId="152138737">
    <w:abstractNumId w:val="2"/>
  </w:num>
  <w:num w:numId="4" w16cid:durableId="771509142">
    <w:abstractNumId w:val="6"/>
  </w:num>
  <w:num w:numId="5" w16cid:durableId="1807699698">
    <w:abstractNumId w:val="5"/>
  </w:num>
  <w:num w:numId="6" w16cid:durableId="1108159228">
    <w:abstractNumId w:val="0"/>
  </w:num>
  <w:num w:numId="7" w16cid:durableId="1599098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DC7"/>
    <w:rsid w:val="000057CB"/>
    <w:rsid w:val="00006084"/>
    <w:rsid w:val="000614F1"/>
    <w:rsid w:val="0006501D"/>
    <w:rsid w:val="00075994"/>
    <w:rsid w:val="000B58B4"/>
    <w:rsid w:val="000C226C"/>
    <w:rsid w:val="000C4771"/>
    <w:rsid w:val="000F3ABD"/>
    <w:rsid w:val="00135B3C"/>
    <w:rsid w:val="00157522"/>
    <w:rsid w:val="001575E2"/>
    <w:rsid w:val="00164044"/>
    <w:rsid w:val="001A1B11"/>
    <w:rsid w:val="001D6AF7"/>
    <w:rsid w:val="001D7EF8"/>
    <w:rsid w:val="002510A7"/>
    <w:rsid w:val="002D0382"/>
    <w:rsid w:val="003040DE"/>
    <w:rsid w:val="00364188"/>
    <w:rsid w:val="00367968"/>
    <w:rsid w:val="00367BAD"/>
    <w:rsid w:val="003947AD"/>
    <w:rsid w:val="003B4587"/>
    <w:rsid w:val="003C62BF"/>
    <w:rsid w:val="003E2A99"/>
    <w:rsid w:val="00434EC4"/>
    <w:rsid w:val="00435A4C"/>
    <w:rsid w:val="004377FA"/>
    <w:rsid w:val="00472E48"/>
    <w:rsid w:val="0047581C"/>
    <w:rsid w:val="004F1FBA"/>
    <w:rsid w:val="0052202F"/>
    <w:rsid w:val="00533084"/>
    <w:rsid w:val="00551801"/>
    <w:rsid w:val="00556B3D"/>
    <w:rsid w:val="0056517B"/>
    <w:rsid w:val="00567C1D"/>
    <w:rsid w:val="005B534C"/>
    <w:rsid w:val="005B5964"/>
    <w:rsid w:val="005C01DA"/>
    <w:rsid w:val="005C7B83"/>
    <w:rsid w:val="005D3F3A"/>
    <w:rsid w:val="005D6DC7"/>
    <w:rsid w:val="005E4B25"/>
    <w:rsid w:val="005E6DE6"/>
    <w:rsid w:val="005F5B62"/>
    <w:rsid w:val="0060145B"/>
    <w:rsid w:val="006172C8"/>
    <w:rsid w:val="0064293D"/>
    <w:rsid w:val="00651CD3"/>
    <w:rsid w:val="00653727"/>
    <w:rsid w:val="00655E59"/>
    <w:rsid w:val="00696FA6"/>
    <w:rsid w:val="006A5111"/>
    <w:rsid w:val="006B3D91"/>
    <w:rsid w:val="006E0233"/>
    <w:rsid w:val="00706420"/>
    <w:rsid w:val="0077360C"/>
    <w:rsid w:val="00773989"/>
    <w:rsid w:val="007C7CA7"/>
    <w:rsid w:val="00804736"/>
    <w:rsid w:val="00816222"/>
    <w:rsid w:val="00890DF9"/>
    <w:rsid w:val="00895E7D"/>
    <w:rsid w:val="008C2E68"/>
    <w:rsid w:val="008C3428"/>
    <w:rsid w:val="008E221F"/>
    <w:rsid w:val="00920267"/>
    <w:rsid w:val="00924524"/>
    <w:rsid w:val="0098708E"/>
    <w:rsid w:val="009F0F92"/>
    <w:rsid w:val="009F3B5B"/>
    <w:rsid w:val="009F725F"/>
    <w:rsid w:val="00A06177"/>
    <w:rsid w:val="00A375C2"/>
    <w:rsid w:val="00AF308D"/>
    <w:rsid w:val="00B60772"/>
    <w:rsid w:val="00B732F2"/>
    <w:rsid w:val="00B84EDF"/>
    <w:rsid w:val="00BB0865"/>
    <w:rsid w:val="00BB33F3"/>
    <w:rsid w:val="00BC0277"/>
    <w:rsid w:val="00BC22C2"/>
    <w:rsid w:val="00BE7E20"/>
    <w:rsid w:val="00BF3E23"/>
    <w:rsid w:val="00BF71B7"/>
    <w:rsid w:val="00C07A45"/>
    <w:rsid w:val="00C36200"/>
    <w:rsid w:val="00CB036C"/>
    <w:rsid w:val="00CB7E9F"/>
    <w:rsid w:val="00CC1985"/>
    <w:rsid w:val="00CD690C"/>
    <w:rsid w:val="00D21FB3"/>
    <w:rsid w:val="00D725E4"/>
    <w:rsid w:val="00DA15B3"/>
    <w:rsid w:val="00DE089F"/>
    <w:rsid w:val="00DF4F6D"/>
    <w:rsid w:val="00E165E3"/>
    <w:rsid w:val="00E2394E"/>
    <w:rsid w:val="00E654AC"/>
    <w:rsid w:val="00E94456"/>
    <w:rsid w:val="00EA6160"/>
    <w:rsid w:val="00ED3E00"/>
    <w:rsid w:val="00ED5C8B"/>
    <w:rsid w:val="00EF20DA"/>
    <w:rsid w:val="00F129C8"/>
    <w:rsid w:val="00F17077"/>
    <w:rsid w:val="00F270A9"/>
    <w:rsid w:val="00F73BD8"/>
    <w:rsid w:val="00F83BD0"/>
    <w:rsid w:val="00FA42B4"/>
    <w:rsid w:val="00FC1D4A"/>
    <w:rsid w:val="00FD5C18"/>
    <w:rsid w:val="00FF372B"/>
    <w:rsid w:val="00FF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5EC16"/>
  <w15:chartTrackingRefBased/>
  <w15:docId w15:val="{42519D43-762B-A740-8291-19306B38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rmalWeb">
    <w:name w:val="Normal (Web)"/>
    <w:basedOn w:val="Normal"/>
    <w:uiPriority w:val="99"/>
    <w:unhideWhenUsed/>
    <w:rsid w:val="00367BAD"/>
    <w:pPr>
      <w:spacing w:before="100" w:beforeAutospacing="1" w:after="100" w:afterAutospacing="1" w:line="240" w:lineRule="auto"/>
      <w:ind w:left="0"/>
    </w:pPr>
    <w:rPr>
      <w:rFonts w:ascii="Times New Roman" w:eastAsiaTheme="minorEastAsia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9F6F688D-1A36-5B43-AFAC-A2B8D588FC91%7dtf16392126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%7b9F6F688D-1A36-5B43-AFAC-A2B8D588FC91%7dtf16392126.dotx</Template>
  <TotalTime>221</TotalTime>
  <Pages>3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Kerene Kipulu (2222607)</dc:creator>
  <cp:keywords/>
  <dc:description/>
  <cp:lastModifiedBy>Kerene Kipulu (2222607)</cp:lastModifiedBy>
  <cp:revision>110</cp:revision>
  <dcterms:created xsi:type="dcterms:W3CDTF">2022-12-08T21:40:00Z</dcterms:created>
  <dcterms:modified xsi:type="dcterms:W3CDTF">2022-12-09T01:34:00Z</dcterms:modified>
</cp:coreProperties>
</file>