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790" w:type="dxa"/>
        <w:tblInd w:w="230" w:type="dxa"/>
        <w:tblLayout w:type="fixed"/>
        <w:tblCellMar>
          <w:left w:w="115" w:type="dxa"/>
          <w:right w:w="115" w:type="dxa"/>
        </w:tblCellMar>
        <w:tblLook w:val="04A0" w:firstRow="1" w:lastRow="0" w:firstColumn="1" w:lastColumn="0" w:noHBand="0" w:noVBand="1"/>
      </w:tblPr>
      <w:tblGrid>
        <w:gridCol w:w="3600"/>
        <w:gridCol w:w="720"/>
        <w:gridCol w:w="6470"/>
      </w:tblGrid>
      <w:tr w:rsidR="00A30B06" w:rsidTr="008E1073">
        <w:trPr>
          <w:trHeight w:val="4410"/>
        </w:trPr>
        <w:tc>
          <w:tcPr>
            <w:tcW w:w="3600" w:type="dxa"/>
          </w:tcPr>
          <w:p w:rsidR="00A30B06" w:rsidRPr="00A30B06" w:rsidRDefault="00A30B06" w:rsidP="00036450">
            <w:pPr>
              <w:pStyle w:val="Heading3"/>
              <w:rPr>
                <w:sz w:val="32"/>
              </w:rPr>
            </w:pPr>
            <w:r w:rsidRPr="00A30B06">
              <w:rPr>
                <w:sz w:val="32"/>
              </w:rPr>
              <w:t>COSMIN TUDUREANU</w:t>
            </w:r>
          </w:p>
          <w:sdt>
            <w:sdtPr>
              <w:id w:val="-522717996"/>
              <w:placeholder>
                <w:docPart w:val="B964304DBE314D0F85352903463F44FC"/>
              </w:placeholder>
              <w:temporary/>
              <w:showingPlcHdr/>
              <w15:appearance w15:val="hidden"/>
            </w:sdtPr>
            <w:sdtContent>
              <w:p w:rsidR="00A30B06" w:rsidRPr="00CB0055" w:rsidRDefault="00A30B06" w:rsidP="00CB0055">
                <w:pPr>
                  <w:pStyle w:val="Heading3"/>
                </w:pPr>
                <w:r w:rsidRPr="00C039FE">
                  <w:t>Contact</w:t>
                </w:r>
              </w:p>
            </w:sdtContent>
          </w:sdt>
          <w:sdt>
            <w:sdtPr>
              <w:id w:val="-467359996"/>
              <w:placeholder>
                <w:docPart w:val="7F4D8162974745E48DDF631A587F1813"/>
              </w:placeholder>
              <w:temporary/>
              <w:showingPlcHdr/>
              <w15:appearance w15:val="hidden"/>
            </w:sdtPr>
            <w:sdtContent>
              <w:p w:rsidR="00A30B06" w:rsidRDefault="00A30B06" w:rsidP="004D3011">
                <w:r w:rsidRPr="004D3011">
                  <w:t>PHONE:</w:t>
                </w:r>
              </w:p>
            </w:sdtContent>
          </w:sdt>
          <w:p w:rsidR="00A30B06" w:rsidRDefault="00A30B06" w:rsidP="004D3011">
            <w:r>
              <w:t>+44 07507 938 633</w:t>
            </w:r>
          </w:p>
          <w:p w:rsidR="00A30B06" w:rsidRPr="004D3011" w:rsidRDefault="00A30B06" w:rsidP="004D3011"/>
          <w:p w:rsidR="00A30B06" w:rsidRDefault="00A30B06" w:rsidP="004D3011">
            <w:r>
              <w:t>LINKEDIN:</w:t>
            </w:r>
          </w:p>
          <w:p w:rsidR="00A30B06" w:rsidRDefault="008E1073" w:rsidP="004D3011">
            <w:hyperlink r:id="rId11" w:history="1">
              <w:r w:rsidRPr="00884410">
                <w:rPr>
                  <w:rStyle w:val="Hyperlink"/>
                </w:rPr>
                <w:t>www.linkedin.com/in/tudureanu-cosmin-ab294b171</w:t>
              </w:r>
            </w:hyperlink>
          </w:p>
          <w:p w:rsidR="008E1073" w:rsidRDefault="008E1073" w:rsidP="004D3011"/>
          <w:sdt>
            <w:sdtPr>
              <w:id w:val="-1352788030"/>
              <w:placeholder>
                <w:docPart w:val="BDD6C953580745D89BCEE8AAC0ACC3F9"/>
              </w:placeholder>
              <w:temporary/>
              <w:showingPlcHdr/>
              <w15:appearance w15:val="hidden"/>
            </w:sdtPr>
            <w:sdtContent>
              <w:p w:rsidR="00A30B06" w:rsidRDefault="00A30B06" w:rsidP="004D3011">
                <w:r w:rsidRPr="004D3011">
                  <w:t>EMAIL:</w:t>
                </w:r>
              </w:p>
            </w:sdtContent>
          </w:sdt>
          <w:p w:rsidR="00A30B06" w:rsidRDefault="00A30B06" w:rsidP="004D3011">
            <w:hyperlink r:id="rId12" w:history="1">
              <w:r w:rsidRPr="00884410">
                <w:rPr>
                  <w:rStyle w:val="Hyperlink"/>
                </w:rPr>
                <w:t>Cosmin.tudureanu@gmail.com</w:t>
              </w:r>
            </w:hyperlink>
          </w:p>
          <w:p w:rsidR="00A30B06" w:rsidRDefault="00A30B06" w:rsidP="004D3011"/>
          <w:p w:rsidR="00A30B06" w:rsidRPr="00E4381A" w:rsidRDefault="00A30B06" w:rsidP="004D3011">
            <w:pPr>
              <w:rPr>
                <w:rStyle w:val="Hyperlink"/>
              </w:rPr>
            </w:pPr>
            <w:r>
              <w:t>ADDRESS: Newport, Gwent, United Kingdom</w:t>
            </w:r>
          </w:p>
          <w:p w:rsidR="00A30B06" w:rsidRDefault="00A30B06" w:rsidP="0089048F">
            <w:pPr>
              <w:pStyle w:val="Heading2"/>
            </w:pPr>
            <w:r>
              <w:t>key skills and characteristics</w:t>
            </w:r>
          </w:p>
          <w:p w:rsidR="00A30B06" w:rsidRDefault="00A30B06" w:rsidP="0089048F">
            <w:pPr>
              <w:pStyle w:val="ListParagraph"/>
              <w:numPr>
                <w:ilvl w:val="0"/>
                <w:numId w:val="11"/>
              </w:numPr>
            </w:pPr>
            <w:r>
              <w:t>Communication Skills</w:t>
            </w:r>
          </w:p>
          <w:p w:rsidR="00A30B06" w:rsidRDefault="00A30B06" w:rsidP="0089048F">
            <w:pPr>
              <w:pStyle w:val="ListParagraph"/>
              <w:numPr>
                <w:ilvl w:val="0"/>
                <w:numId w:val="11"/>
              </w:numPr>
            </w:pPr>
            <w:r>
              <w:t>Digital and IT Skills</w:t>
            </w:r>
          </w:p>
          <w:p w:rsidR="00A30B06" w:rsidRDefault="00A30B06" w:rsidP="0089048F">
            <w:pPr>
              <w:pStyle w:val="ListParagraph"/>
              <w:numPr>
                <w:ilvl w:val="0"/>
                <w:numId w:val="11"/>
              </w:numPr>
            </w:pPr>
            <w:r>
              <w:t>Presentation and Creativity Skills</w:t>
            </w:r>
          </w:p>
          <w:p w:rsidR="00A30B06" w:rsidRDefault="00A30B06" w:rsidP="0089048F">
            <w:pPr>
              <w:pStyle w:val="ListParagraph"/>
              <w:numPr>
                <w:ilvl w:val="0"/>
                <w:numId w:val="11"/>
              </w:numPr>
            </w:pPr>
            <w:r>
              <w:t>Independent Work</w:t>
            </w:r>
          </w:p>
          <w:p w:rsidR="00A30B06" w:rsidRDefault="00A30B06" w:rsidP="0089048F">
            <w:pPr>
              <w:pStyle w:val="ListParagraph"/>
              <w:numPr>
                <w:ilvl w:val="0"/>
                <w:numId w:val="11"/>
              </w:numPr>
            </w:pPr>
            <w:r>
              <w:t>Project Planning and Management</w:t>
            </w:r>
          </w:p>
          <w:p w:rsidR="00A30B06" w:rsidRDefault="00A30B06" w:rsidP="0089048F">
            <w:pPr>
              <w:pStyle w:val="ListParagraph"/>
              <w:numPr>
                <w:ilvl w:val="0"/>
                <w:numId w:val="11"/>
              </w:numPr>
            </w:pPr>
            <w:r>
              <w:t xml:space="preserve">Team Working </w:t>
            </w:r>
          </w:p>
          <w:p w:rsidR="00A30B06" w:rsidRDefault="00A30B06" w:rsidP="0089048F">
            <w:pPr>
              <w:pStyle w:val="ListParagraph"/>
              <w:numPr>
                <w:ilvl w:val="0"/>
                <w:numId w:val="11"/>
              </w:numPr>
            </w:pPr>
            <w:r>
              <w:t>Team Management</w:t>
            </w:r>
          </w:p>
          <w:p w:rsidR="00A30B06" w:rsidRDefault="00A30B06" w:rsidP="0089048F">
            <w:pPr>
              <w:pStyle w:val="ListParagraph"/>
              <w:numPr>
                <w:ilvl w:val="0"/>
                <w:numId w:val="11"/>
              </w:numPr>
            </w:pPr>
            <w:r>
              <w:t>Resilience</w:t>
            </w:r>
          </w:p>
          <w:p w:rsidR="00A30B06" w:rsidRDefault="00A30B06" w:rsidP="00A30B06">
            <w:pPr>
              <w:pStyle w:val="ListParagraph"/>
              <w:numPr>
                <w:ilvl w:val="0"/>
                <w:numId w:val="11"/>
              </w:numPr>
            </w:pPr>
            <w:r>
              <w:t>Goal oriented</w:t>
            </w:r>
          </w:p>
          <w:p w:rsidR="00A30B06" w:rsidRDefault="00A30B06" w:rsidP="00A30B06">
            <w:pPr>
              <w:pStyle w:val="ListParagraph"/>
              <w:numPr>
                <w:ilvl w:val="0"/>
                <w:numId w:val="11"/>
              </w:numPr>
            </w:pPr>
            <w:r>
              <w:t>Networking</w:t>
            </w:r>
          </w:p>
          <w:p w:rsidR="00A30B06" w:rsidRPr="00A30B06" w:rsidRDefault="00A30B06" w:rsidP="00A30B06">
            <w:pPr>
              <w:pStyle w:val="ListParagraph"/>
              <w:numPr>
                <w:ilvl w:val="0"/>
                <w:numId w:val="11"/>
              </w:numPr>
            </w:pPr>
            <w:r w:rsidRPr="00A30B06">
              <w:t>Staff Training &amp; Coaching</w:t>
            </w:r>
          </w:p>
          <w:p w:rsidR="00A30B06" w:rsidRDefault="00A30B06" w:rsidP="00A30B06">
            <w:pPr>
              <w:pStyle w:val="ListParagraph"/>
              <w:numPr>
                <w:ilvl w:val="0"/>
                <w:numId w:val="11"/>
              </w:numPr>
            </w:pPr>
            <w:r w:rsidRPr="00A30B06">
              <w:t>Recruiting and Hiring</w:t>
            </w:r>
          </w:p>
          <w:p w:rsidR="00E852DA" w:rsidRDefault="00E852DA" w:rsidP="00A30B06">
            <w:pPr>
              <w:pStyle w:val="ListParagraph"/>
              <w:numPr>
                <w:ilvl w:val="0"/>
                <w:numId w:val="11"/>
              </w:numPr>
            </w:pPr>
            <w:r>
              <w:t>Research and Data gathering</w:t>
            </w:r>
          </w:p>
          <w:p w:rsidR="00A30B06" w:rsidRDefault="00A30B06" w:rsidP="00A30B06">
            <w:pPr>
              <w:pStyle w:val="ListParagraph"/>
            </w:pPr>
          </w:p>
          <w:sdt>
            <w:sdtPr>
              <w:id w:val="1234660166"/>
              <w:placeholder>
                <w:docPart w:val="640DA9B9577D4C028AF8046974E32555"/>
              </w:placeholder>
              <w:temporary/>
              <w:showingPlcHdr/>
              <w15:appearance w15:val="hidden"/>
            </w:sdtPr>
            <w:sdtContent>
              <w:p w:rsidR="00A30B06" w:rsidRDefault="00A30B06" w:rsidP="00A30B06">
                <w:pPr>
                  <w:pStyle w:val="Heading2"/>
                </w:pPr>
                <w:r w:rsidRPr="00036450">
                  <w:t>EDUCATION</w:t>
                </w:r>
              </w:p>
            </w:sdtContent>
          </w:sdt>
          <w:p w:rsidR="00A30B06" w:rsidRDefault="00A30B06" w:rsidP="00A30B06">
            <w:proofErr w:type="spellStart"/>
            <w:r w:rsidRPr="00A30B06">
              <w:rPr>
                <w:b/>
              </w:rPr>
              <w:t>Universitatea</w:t>
            </w:r>
            <w:proofErr w:type="spellEnd"/>
            <w:r w:rsidRPr="00A30B06">
              <w:rPr>
                <w:b/>
              </w:rPr>
              <w:t xml:space="preserve"> </w:t>
            </w:r>
            <w:proofErr w:type="spellStart"/>
            <w:r w:rsidRPr="00A30B06">
              <w:rPr>
                <w:b/>
              </w:rPr>
              <w:t>Cre</w:t>
            </w:r>
            <w:r w:rsidRPr="00A30B06">
              <w:rPr>
                <w:rFonts w:ascii="Calibri" w:hAnsi="Calibri" w:cs="Calibri"/>
                <w:b/>
              </w:rPr>
              <w:t>ș</w:t>
            </w:r>
            <w:r w:rsidRPr="00A30B06">
              <w:rPr>
                <w:b/>
              </w:rPr>
              <w:t>tin</w:t>
            </w:r>
            <w:r w:rsidRPr="00A30B06">
              <w:rPr>
                <w:rFonts w:ascii="Century Gothic" w:hAnsi="Century Gothic" w:cs="Century Gothic"/>
                <w:b/>
              </w:rPr>
              <w:t>ă</w:t>
            </w:r>
            <w:proofErr w:type="spellEnd"/>
            <w:r w:rsidRPr="00A30B06">
              <w:rPr>
                <w:b/>
              </w:rPr>
              <w:t xml:space="preserve"> </w:t>
            </w:r>
            <w:r w:rsidRPr="00A30B06">
              <w:rPr>
                <w:rFonts w:ascii="Century Gothic" w:hAnsi="Century Gothic" w:cs="Century Gothic"/>
                <w:b/>
              </w:rPr>
              <w:t>„</w:t>
            </w:r>
            <w:proofErr w:type="spellStart"/>
            <w:r w:rsidRPr="00A30B06">
              <w:rPr>
                <w:b/>
              </w:rPr>
              <w:t>Dimitrie</w:t>
            </w:r>
            <w:proofErr w:type="spellEnd"/>
            <w:r w:rsidRPr="00A30B06">
              <w:rPr>
                <w:b/>
              </w:rPr>
              <w:t xml:space="preserve"> </w:t>
            </w:r>
            <w:proofErr w:type="spellStart"/>
            <w:r w:rsidRPr="00A30B06">
              <w:rPr>
                <w:b/>
              </w:rPr>
              <w:t>Cantemir</w:t>
            </w:r>
            <w:proofErr w:type="spellEnd"/>
            <w:r w:rsidRPr="00A30B06">
              <w:rPr>
                <w:rFonts w:ascii="Century Gothic" w:hAnsi="Century Gothic" w:cs="Century Gothic"/>
                <w:b/>
              </w:rPr>
              <w:t>”</w:t>
            </w:r>
            <w:r w:rsidRPr="00A30B06">
              <w:rPr>
                <w:b/>
              </w:rPr>
              <w:t xml:space="preserve"> Bucharest</w:t>
            </w:r>
            <w:r>
              <w:t xml:space="preserve"> </w:t>
            </w:r>
          </w:p>
          <w:p w:rsidR="00A30B06" w:rsidRDefault="00A30B06" w:rsidP="00A30B06">
            <w:pPr>
              <w:ind w:left="360"/>
            </w:pPr>
            <w:r>
              <w:t xml:space="preserve">Touristic and Commercial Management · (2014 - 2017) </w:t>
            </w:r>
          </w:p>
          <w:p w:rsidR="00A30B06" w:rsidRDefault="00A30B06" w:rsidP="00A30B06"/>
          <w:p w:rsidR="00A30B06" w:rsidRDefault="00A30B06" w:rsidP="00A30B06">
            <w:r w:rsidRPr="00A30B06">
              <w:rPr>
                <w:b/>
              </w:rPr>
              <w:t>Faculty of Physics Bucharest University</w:t>
            </w:r>
            <w:r>
              <w:t xml:space="preserve"> </w:t>
            </w:r>
          </w:p>
          <w:p w:rsidR="00A30B06" w:rsidRDefault="00A30B06" w:rsidP="00A30B06">
            <w:r>
              <w:t xml:space="preserve">       </w:t>
            </w:r>
            <w:r>
              <w:t xml:space="preserve">Theoretic Physics · (2004 - 2008) </w:t>
            </w:r>
          </w:p>
          <w:p w:rsidR="00A30B06" w:rsidRDefault="00A30B06" w:rsidP="00A30B06"/>
          <w:p w:rsidR="00A30B06" w:rsidRDefault="00A30B06" w:rsidP="00A30B06">
            <w:r w:rsidRPr="00A30B06">
              <w:rPr>
                <w:b/>
              </w:rPr>
              <w:t>Technical Transports College Brasov</w:t>
            </w:r>
            <w:r>
              <w:t xml:space="preserve"> </w:t>
            </w:r>
          </w:p>
          <w:p w:rsidR="00A30B06" w:rsidRDefault="00A30B06" w:rsidP="00A30B06">
            <w:r>
              <w:t xml:space="preserve">       </w:t>
            </w:r>
            <w:r>
              <w:t xml:space="preserve">Railroad Transports · (2001 - 2003) </w:t>
            </w:r>
          </w:p>
          <w:p w:rsidR="00A30B06" w:rsidRDefault="00A30B06" w:rsidP="00A30B06"/>
          <w:p w:rsidR="00A30B06" w:rsidRDefault="00A30B06" w:rsidP="00A30B06">
            <w:r w:rsidRPr="00A30B06">
              <w:rPr>
                <w:b/>
              </w:rPr>
              <w:t xml:space="preserve">Technical College </w:t>
            </w:r>
            <w:proofErr w:type="spellStart"/>
            <w:r w:rsidRPr="00A30B06">
              <w:rPr>
                <w:b/>
              </w:rPr>
              <w:t>Grigore</w:t>
            </w:r>
            <w:proofErr w:type="spellEnd"/>
            <w:r w:rsidRPr="00A30B06">
              <w:rPr>
                <w:b/>
              </w:rPr>
              <w:t xml:space="preserve"> </w:t>
            </w:r>
            <w:proofErr w:type="spellStart"/>
            <w:r w:rsidRPr="00A30B06">
              <w:rPr>
                <w:b/>
              </w:rPr>
              <w:t>Asachi</w:t>
            </w:r>
            <w:proofErr w:type="spellEnd"/>
            <w:r w:rsidRPr="00A30B06">
              <w:rPr>
                <w:b/>
              </w:rPr>
              <w:t xml:space="preserve"> </w:t>
            </w:r>
            <w:proofErr w:type="spellStart"/>
            <w:r w:rsidRPr="00A30B06">
              <w:rPr>
                <w:b/>
              </w:rPr>
              <w:t>Onesti</w:t>
            </w:r>
            <w:proofErr w:type="spellEnd"/>
            <w:r>
              <w:t xml:space="preserve"> </w:t>
            </w:r>
          </w:p>
          <w:p w:rsidR="00A30B06" w:rsidRDefault="00A30B06" w:rsidP="00A30B06">
            <w:pPr>
              <w:ind w:left="308" w:hanging="360"/>
            </w:pPr>
            <w:r>
              <w:t xml:space="preserve">        </w:t>
            </w:r>
            <w:r>
              <w:t xml:space="preserve">GED ,  Economics Accountancy </w:t>
            </w:r>
            <w:r>
              <w:t xml:space="preserve">      </w:t>
            </w:r>
            <w:r>
              <w:t>&amp; Finances · (1996 - 2000)</w:t>
            </w:r>
          </w:p>
          <w:p w:rsidR="00A30B06" w:rsidRDefault="00A30B06" w:rsidP="00A30B06">
            <w:pPr>
              <w:ind w:left="308" w:hanging="360"/>
            </w:pPr>
          </w:p>
          <w:p w:rsidR="00A30B06" w:rsidRDefault="00A30B06" w:rsidP="00A30B06">
            <w:pPr>
              <w:pStyle w:val="Heading2"/>
            </w:pPr>
            <w:r>
              <w:t>Other Courses and Certification</w:t>
            </w:r>
          </w:p>
          <w:p w:rsidR="008E1073" w:rsidRDefault="008E1073" w:rsidP="008E1073">
            <w:pPr>
              <w:ind w:firstLine="308"/>
            </w:pPr>
            <w:r w:rsidRPr="008E1073">
              <w:t xml:space="preserve">Accredited Touristic Agent </w:t>
            </w:r>
          </w:p>
          <w:p w:rsidR="008E1073" w:rsidRDefault="008E1073" w:rsidP="008E1073">
            <w:pPr>
              <w:ind w:firstLine="308"/>
            </w:pPr>
            <w:r w:rsidRPr="008E1073">
              <w:t>National Touristic Guide</w:t>
            </w:r>
          </w:p>
          <w:p w:rsidR="008E1073" w:rsidRDefault="008E1073" w:rsidP="008E1073">
            <w:pPr>
              <w:ind w:firstLine="308"/>
            </w:pPr>
            <w:r w:rsidRPr="008E1073">
              <w:lastRenderedPageBreak/>
              <w:t xml:space="preserve">Amadeus Basic Functionalities Course </w:t>
            </w:r>
          </w:p>
          <w:p w:rsidR="008E1073" w:rsidRDefault="008E1073" w:rsidP="008E1073">
            <w:pPr>
              <w:ind w:firstLine="308"/>
            </w:pPr>
            <w:r w:rsidRPr="008E1073">
              <w:t xml:space="preserve">Corporate Events Planner and Coordinator </w:t>
            </w:r>
          </w:p>
          <w:p w:rsidR="008E1073" w:rsidRDefault="008E1073" w:rsidP="008E1073">
            <w:pPr>
              <w:ind w:firstLine="308"/>
            </w:pPr>
            <w:proofErr w:type="spellStart"/>
            <w:r w:rsidRPr="008E1073">
              <w:t>Dertour</w:t>
            </w:r>
            <w:proofErr w:type="spellEnd"/>
            <w:r w:rsidRPr="008E1073">
              <w:t xml:space="preserve"> Basic Course </w:t>
            </w:r>
          </w:p>
          <w:p w:rsidR="00A30B06" w:rsidRDefault="008E1073" w:rsidP="008E1073">
            <w:pPr>
              <w:ind w:firstLine="308"/>
            </w:pPr>
            <w:r w:rsidRPr="008E1073">
              <w:t xml:space="preserve">Human Resources Inspector </w:t>
            </w:r>
          </w:p>
          <w:p w:rsidR="008E1073" w:rsidRDefault="008E1073" w:rsidP="008E1073">
            <w:pPr>
              <w:ind w:firstLine="308"/>
            </w:pPr>
          </w:p>
          <w:p w:rsidR="008E1073" w:rsidRDefault="008E1073" w:rsidP="008E1073">
            <w:pPr>
              <w:pStyle w:val="Heading2"/>
              <w:pBdr>
                <w:bottom w:val="none" w:sz="0" w:space="0" w:color="auto"/>
              </w:pBdr>
            </w:pPr>
            <w:r>
              <w:t>References and recommendations</w:t>
            </w:r>
          </w:p>
          <w:p w:rsidR="00A30B06" w:rsidRDefault="008E1073" w:rsidP="00A30B06">
            <w:r>
              <w:t>On Request</w:t>
            </w:r>
          </w:p>
        </w:tc>
        <w:tc>
          <w:tcPr>
            <w:tcW w:w="720" w:type="dxa"/>
          </w:tcPr>
          <w:p w:rsidR="00A30B06" w:rsidRDefault="00A30B06" w:rsidP="000C45FF">
            <w:pPr>
              <w:tabs>
                <w:tab w:val="left" w:pos="990"/>
              </w:tabs>
            </w:pPr>
          </w:p>
        </w:tc>
        <w:tc>
          <w:tcPr>
            <w:tcW w:w="6470" w:type="dxa"/>
          </w:tcPr>
          <w:sdt>
            <w:sdtPr>
              <w:id w:val="-588309910"/>
              <w:placeholder>
                <w:docPart w:val="24429374D0DC4F2C86F809E04827A85B"/>
              </w:placeholder>
              <w:temporary/>
              <w:showingPlcHdr/>
              <w15:appearance w15:val="hidden"/>
            </w:sdtPr>
            <w:sdtContent>
              <w:p w:rsidR="00A30B06" w:rsidRDefault="00A30B06" w:rsidP="00036450">
                <w:pPr>
                  <w:pStyle w:val="Heading2"/>
                </w:pPr>
                <w:r w:rsidRPr="00036450">
                  <w:t>WORK EXPERIENCE</w:t>
                </w:r>
              </w:p>
            </w:sdtContent>
          </w:sdt>
          <w:p w:rsidR="00A30B06" w:rsidRPr="00445454" w:rsidRDefault="00A30B06" w:rsidP="003B7C62">
            <w:pPr>
              <w:pStyle w:val="Heading4"/>
              <w:rPr>
                <w:sz w:val="20"/>
              </w:rPr>
            </w:pPr>
            <w:r w:rsidRPr="00445454">
              <w:rPr>
                <w:sz w:val="20"/>
              </w:rPr>
              <w:t>Self-employed Tudureanu Cosmin PFA</w:t>
            </w:r>
          </w:p>
          <w:p w:rsidR="00A30B06" w:rsidRPr="00445454" w:rsidRDefault="00A30B06" w:rsidP="003B7C62">
            <w:pPr>
              <w:pStyle w:val="Heading4"/>
            </w:pPr>
            <w:r w:rsidRPr="00445454">
              <w:t>National Touristic Guide / Tourism Agent - Incoming Projects &amp; Human</w:t>
            </w:r>
          </w:p>
          <w:p w:rsidR="00A30B06" w:rsidRPr="00445454" w:rsidRDefault="00A30B06" w:rsidP="003B7C62">
            <w:pPr>
              <w:pStyle w:val="Heading4"/>
            </w:pPr>
            <w:r w:rsidRPr="00445454">
              <w:t>Resources</w:t>
            </w:r>
          </w:p>
          <w:p w:rsidR="00A30B06" w:rsidRPr="003B7C62" w:rsidRDefault="00A30B06" w:rsidP="003B7C62">
            <w:pPr>
              <w:pStyle w:val="Heading4"/>
              <w:rPr>
                <w:b w:val="0"/>
              </w:rPr>
            </w:pPr>
            <w:r>
              <w:rPr>
                <w:b w:val="0"/>
              </w:rPr>
              <w:t>February</w:t>
            </w:r>
            <w:r w:rsidRPr="003B7C62">
              <w:rPr>
                <w:b w:val="0"/>
              </w:rPr>
              <w:t xml:space="preserve"> 2014 - Present (7 </w:t>
            </w:r>
            <w:r>
              <w:rPr>
                <w:b w:val="0"/>
              </w:rPr>
              <w:t>years</w:t>
            </w:r>
            <w:r w:rsidRPr="003B7C62">
              <w:rPr>
                <w:b w:val="0"/>
              </w:rPr>
              <w:t xml:space="preserve"> 11 </w:t>
            </w:r>
            <w:r>
              <w:rPr>
                <w:b w:val="0"/>
              </w:rPr>
              <w:t>months</w:t>
            </w:r>
            <w:r w:rsidRPr="003B7C62">
              <w:rPr>
                <w:b w:val="0"/>
              </w:rPr>
              <w:t>)</w:t>
            </w:r>
          </w:p>
          <w:p w:rsidR="00A30B06" w:rsidRPr="003B7C62" w:rsidRDefault="00A30B06" w:rsidP="003B7C62">
            <w:pPr>
              <w:pStyle w:val="Heading4"/>
              <w:rPr>
                <w:b w:val="0"/>
              </w:rPr>
            </w:pPr>
            <w:r w:rsidRPr="003B7C62">
              <w:rPr>
                <w:b w:val="0"/>
              </w:rPr>
              <w:t>Bucharest</w:t>
            </w:r>
          </w:p>
          <w:p w:rsidR="00A30B06" w:rsidRPr="003B7C62" w:rsidRDefault="00A30B06" w:rsidP="003B7C62">
            <w:pPr>
              <w:pStyle w:val="Heading4"/>
              <w:rPr>
                <w:b w:val="0"/>
              </w:rPr>
            </w:pPr>
            <w:r w:rsidRPr="003B7C62">
              <w:rPr>
                <w:b w:val="0"/>
              </w:rPr>
              <w:t>Collaborations:</w:t>
            </w:r>
          </w:p>
          <w:p w:rsidR="00A30B06" w:rsidRDefault="00A30B06" w:rsidP="00445454">
            <w:pPr>
              <w:pStyle w:val="Heading4"/>
              <w:numPr>
                <w:ilvl w:val="0"/>
                <w:numId w:val="5"/>
              </w:numPr>
              <w:rPr>
                <w:b w:val="0"/>
              </w:rPr>
            </w:pPr>
            <w:r>
              <w:rPr>
                <w:b w:val="0"/>
              </w:rPr>
              <w:t xml:space="preserve">Gamma Travel and Events – Jan – Dec 2013 </w:t>
            </w:r>
          </w:p>
          <w:p w:rsidR="00A30B06" w:rsidRDefault="00A30B06" w:rsidP="00445454">
            <w:pPr>
              <w:pStyle w:val="Heading4"/>
              <w:numPr>
                <w:ilvl w:val="1"/>
                <w:numId w:val="5"/>
              </w:numPr>
              <w:rPr>
                <w:b w:val="0"/>
              </w:rPr>
            </w:pPr>
            <w:r>
              <w:rPr>
                <w:b w:val="0"/>
              </w:rPr>
              <w:t xml:space="preserve">Event planning and coordination </w:t>
            </w:r>
          </w:p>
          <w:p w:rsidR="00A30B06" w:rsidRDefault="00A30B06" w:rsidP="00445454">
            <w:pPr>
              <w:pStyle w:val="Heading4"/>
              <w:numPr>
                <w:ilvl w:val="1"/>
                <w:numId w:val="5"/>
              </w:numPr>
              <w:rPr>
                <w:b w:val="0"/>
              </w:rPr>
            </w:pPr>
            <w:r>
              <w:rPr>
                <w:b w:val="0"/>
              </w:rPr>
              <w:t xml:space="preserve">Travel Products Creator and Coordinator </w:t>
            </w:r>
          </w:p>
          <w:p w:rsidR="00A30B06" w:rsidRPr="00481B1F" w:rsidRDefault="00A30B06" w:rsidP="00A30B06">
            <w:pPr>
              <w:pStyle w:val="ListParagraph"/>
              <w:numPr>
                <w:ilvl w:val="1"/>
                <w:numId w:val="5"/>
              </w:numPr>
            </w:pPr>
            <w:r>
              <w:t>Contract Negotiator</w:t>
            </w:r>
          </w:p>
          <w:p w:rsidR="00A30B06" w:rsidRPr="003B7C62" w:rsidRDefault="00A30B06" w:rsidP="00445454">
            <w:pPr>
              <w:pStyle w:val="Heading4"/>
              <w:numPr>
                <w:ilvl w:val="0"/>
                <w:numId w:val="5"/>
              </w:numPr>
              <w:rPr>
                <w:b w:val="0"/>
              </w:rPr>
            </w:pPr>
            <w:r w:rsidRPr="003B7C62">
              <w:rPr>
                <w:b w:val="0"/>
              </w:rPr>
              <w:t>KCO - Human Resources consultant - Feb 2014 - Dec 2014</w:t>
            </w:r>
          </w:p>
          <w:p w:rsidR="00A30B06" w:rsidRDefault="00A30B06" w:rsidP="00A30B06">
            <w:pPr>
              <w:pStyle w:val="Heading4"/>
              <w:numPr>
                <w:ilvl w:val="0"/>
                <w:numId w:val="5"/>
              </w:numPr>
              <w:rPr>
                <w:b w:val="0"/>
              </w:rPr>
            </w:pPr>
            <w:r w:rsidRPr="003B7C62">
              <w:rPr>
                <w:b w:val="0"/>
              </w:rPr>
              <w:t xml:space="preserve">Prestige Tours International </w:t>
            </w:r>
            <w:r w:rsidRPr="00A30B06">
              <w:rPr>
                <w:b w:val="0"/>
              </w:rPr>
              <w:t>- 2015 February - 2016 July</w:t>
            </w:r>
          </w:p>
          <w:p w:rsidR="00A30B06" w:rsidRDefault="00A30B06" w:rsidP="00481B1F">
            <w:pPr>
              <w:pStyle w:val="Heading4"/>
              <w:numPr>
                <w:ilvl w:val="0"/>
                <w:numId w:val="10"/>
              </w:numPr>
              <w:rPr>
                <w:b w:val="0"/>
              </w:rPr>
            </w:pPr>
            <w:r>
              <w:rPr>
                <w:b w:val="0"/>
              </w:rPr>
              <w:t xml:space="preserve">Head of Incoming Product </w:t>
            </w:r>
            <w:r w:rsidRPr="003B7C62">
              <w:rPr>
                <w:b w:val="0"/>
              </w:rPr>
              <w:t xml:space="preserve">development </w:t>
            </w:r>
            <w:r>
              <w:rPr>
                <w:b w:val="0"/>
              </w:rPr>
              <w:t>Dept.</w:t>
            </w:r>
          </w:p>
          <w:p w:rsidR="00A30B06" w:rsidRDefault="00A30B06" w:rsidP="00481B1F">
            <w:pPr>
              <w:pStyle w:val="ListParagraph"/>
              <w:numPr>
                <w:ilvl w:val="0"/>
                <w:numId w:val="8"/>
              </w:numPr>
            </w:pPr>
            <w:r w:rsidRPr="00481B1F">
              <w:t xml:space="preserve">Head of Coordination of activity in </w:t>
            </w:r>
            <w:r w:rsidRPr="00481B1F">
              <w:t xml:space="preserve">Incoming and Events </w:t>
            </w:r>
            <w:r w:rsidRPr="00481B1F">
              <w:t>Dep</w:t>
            </w:r>
            <w:r>
              <w:t>t.</w:t>
            </w:r>
            <w:r w:rsidRPr="00481B1F">
              <w:t xml:space="preserve"> </w:t>
            </w:r>
          </w:p>
          <w:p w:rsidR="00A30B06" w:rsidRDefault="00A30B06" w:rsidP="00481B1F">
            <w:pPr>
              <w:pStyle w:val="ListParagraph"/>
              <w:numPr>
                <w:ilvl w:val="0"/>
                <w:numId w:val="8"/>
              </w:numPr>
            </w:pPr>
            <w:r>
              <w:t>Contract Negotiator</w:t>
            </w:r>
          </w:p>
          <w:p w:rsidR="00A30B06" w:rsidRDefault="00A30B06" w:rsidP="00A30B06">
            <w:pPr>
              <w:pStyle w:val="Heading4"/>
              <w:numPr>
                <w:ilvl w:val="0"/>
                <w:numId w:val="5"/>
              </w:numPr>
              <w:rPr>
                <w:b w:val="0"/>
              </w:rPr>
            </w:pPr>
            <w:r w:rsidRPr="003B7C62">
              <w:rPr>
                <w:b w:val="0"/>
              </w:rPr>
              <w:t xml:space="preserve">Happy Tour Group </w:t>
            </w:r>
            <w:r w:rsidRPr="00A30B06">
              <w:rPr>
                <w:b w:val="0"/>
              </w:rPr>
              <w:t>- 2015 February - 2016 July</w:t>
            </w:r>
          </w:p>
          <w:p w:rsidR="00A30B06" w:rsidRPr="00481B1F" w:rsidRDefault="00A30B06" w:rsidP="00481B1F">
            <w:pPr>
              <w:pStyle w:val="ListParagraph"/>
              <w:numPr>
                <w:ilvl w:val="0"/>
                <w:numId w:val="9"/>
              </w:numPr>
            </w:pPr>
            <w:r w:rsidRPr="00481B1F">
              <w:t xml:space="preserve">Production and operational activity in </w:t>
            </w:r>
            <w:r w:rsidRPr="00481B1F">
              <w:t xml:space="preserve">the Incoming and </w:t>
            </w:r>
            <w:r w:rsidRPr="00481B1F">
              <w:t>events projects</w:t>
            </w:r>
            <w:r w:rsidRPr="00481B1F">
              <w:t xml:space="preserve"> </w:t>
            </w:r>
          </w:p>
          <w:p w:rsidR="00A30B06" w:rsidRPr="00481B1F" w:rsidRDefault="00A30B06" w:rsidP="00481B1F">
            <w:pPr>
              <w:pStyle w:val="ListParagraph"/>
              <w:numPr>
                <w:ilvl w:val="0"/>
                <w:numId w:val="9"/>
              </w:numPr>
            </w:pPr>
            <w:r w:rsidRPr="00481B1F">
              <w:t>Contract Negotiator</w:t>
            </w:r>
          </w:p>
          <w:p w:rsidR="00A30B06" w:rsidRDefault="00A30B06" w:rsidP="00445454">
            <w:pPr>
              <w:pStyle w:val="Heading4"/>
              <w:numPr>
                <w:ilvl w:val="0"/>
                <w:numId w:val="5"/>
              </w:numPr>
              <w:rPr>
                <w:b w:val="0"/>
              </w:rPr>
            </w:pPr>
            <w:r w:rsidRPr="003B7C62">
              <w:rPr>
                <w:b w:val="0"/>
              </w:rPr>
              <w:t xml:space="preserve">Jobs Selection / Travel Inspire - 2016 February - Present </w:t>
            </w:r>
          </w:p>
          <w:p w:rsidR="00A30B06" w:rsidRDefault="00A30B06" w:rsidP="00445454">
            <w:pPr>
              <w:pStyle w:val="Heading4"/>
              <w:numPr>
                <w:ilvl w:val="0"/>
                <w:numId w:val="6"/>
              </w:numPr>
              <w:rPr>
                <w:b w:val="0"/>
              </w:rPr>
            </w:pPr>
            <w:r>
              <w:rPr>
                <w:b w:val="0"/>
              </w:rPr>
              <w:t xml:space="preserve">Consultant on Travel Agencies Opening </w:t>
            </w:r>
            <w:r w:rsidRPr="003B7C62">
              <w:rPr>
                <w:b w:val="0"/>
              </w:rPr>
              <w:t xml:space="preserve">procedure and documentation </w:t>
            </w:r>
          </w:p>
          <w:p w:rsidR="00A30B06" w:rsidRPr="00445454" w:rsidRDefault="00A30B06" w:rsidP="00445454">
            <w:pPr>
              <w:pStyle w:val="Heading4"/>
              <w:numPr>
                <w:ilvl w:val="0"/>
                <w:numId w:val="6"/>
              </w:numPr>
              <w:rPr>
                <w:b w:val="0"/>
              </w:rPr>
            </w:pPr>
            <w:r w:rsidRPr="003B7C62">
              <w:rPr>
                <w:b w:val="0"/>
              </w:rPr>
              <w:t>Consultant in Tourism and Human Resources</w:t>
            </w:r>
            <w:r>
              <w:rPr>
                <w:b w:val="0"/>
              </w:rPr>
              <w:t xml:space="preserve"> </w:t>
            </w:r>
            <w:r w:rsidRPr="00445454">
              <w:rPr>
                <w:b w:val="0"/>
              </w:rPr>
              <w:t>Projects.</w:t>
            </w:r>
          </w:p>
          <w:p w:rsidR="00A30B06" w:rsidRDefault="00A30B06" w:rsidP="00445454">
            <w:pPr>
              <w:pStyle w:val="Heading4"/>
              <w:numPr>
                <w:ilvl w:val="0"/>
                <w:numId w:val="5"/>
              </w:numPr>
              <w:rPr>
                <w:b w:val="0"/>
              </w:rPr>
            </w:pPr>
            <w:r w:rsidRPr="003B7C62">
              <w:rPr>
                <w:b w:val="0"/>
              </w:rPr>
              <w:t xml:space="preserve">Global Guides GmbH - Aug 2017 - Jul 2018 </w:t>
            </w:r>
          </w:p>
          <w:p w:rsidR="00A30B06" w:rsidRDefault="00A30B06" w:rsidP="00481B1F">
            <w:pPr>
              <w:pStyle w:val="ListParagraph"/>
              <w:numPr>
                <w:ilvl w:val="0"/>
                <w:numId w:val="8"/>
              </w:numPr>
            </w:pPr>
            <w:r w:rsidRPr="003B7C62">
              <w:t>Transport and Guides booking</w:t>
            </w:r>
            <w:r>
              <w:rPr>
                <w:b/>
              </w:rPr>
              <w:t xml:space="preserve"> </w:t>
            </w:r>
            <w:r w:rsidRPr="003B7C62">
              <w:t>and coordination</w:t>
            </w:r>
            <w:r>
              <w:t xml:space="preserve"> </w:t>
            </w:r>
          </w:p>
          <w:p w:rsidR="00A30B06" w:rsidRDefault="00A30B06" w:rsidP="00481B1F">
            <w:pPr>
              <w:pStyle w:val="ListParagraph"/>
              <w:numPr>
                <w:ilvl w:val="0"/>
                <w:numId w:val="8"/>
              </w:numPr>
            </w:pPr>
            <w:r>
              <w:t>Contract Negotiator</w:t>
            </w:r>
          </w:p>
          <w:p w:rsidR="00A30B06" w:rsidRPr="003B7C62" w:rsidRDefault="00A30B06" w:rsidP="00445454">
            <w:pPr>
              <w:pStyle w:val="Heading4"/>
              <w:numPr>
                <w:ilvl w:val="0"/>
                <w:numId w:val="8"/>
              </w:numPr>
              <w:rPr>
                <w:b w:val="0"/>
              </w:rPr>
            </w:pPr>
            <w:r>
              <w:rPr>
                <w:b w:val="0"/>
              </w:rPr>
              <w:t>Head of Transport Dept.</w:t>
            </w:r>
          </w:p>
          <w:p w:rsidR="00A30B06" w:rsidRDefault="00A30B06" w:rsidP="00445454">
            <w:pPr>
              <w:pStyle w:val="ListParagraph"/>
              <w:numPr>
                <w:ilvl w:val="0"/>
                <w:numId w:val="5"/>
              </w:numPr>
            </w:pPr>
            <w:r w:rsidRPr="003B7C62">
              <w:t xml:space="preserve">Wens Tour - Jun-Aug 2014 </w:t>
            </w:r>
          </w:p>
          <w:p w:rsidR="00A30B06" w:rsidRDefault="00A30B06" w:rsidP="00481B1F">
            <w:pPr>
              <w:pStyle w:val="ListParagraph"/>
              <w:numPr>
                <w:ilvl w:val="0"/>
                <w:numId w:val="8"/>
              </w:numPr>
            </w:pPr>
            <w:r w:rsidRPr="003B7C62">
              <w:t xml:space="preserve">Events </w:t>
            </w:r>
            <w:r>
              <w:t xml:space="preserve">planning </w:t>
            </w:r>
            <w:r w:rsidRPr="003B7C62">
              <w:t>collaboration</w:t>
            </w:r>
          </w:p>
          <w:p w:rsidR="00A30B06" w:rsidRDefault="00A30B06" w:rsidP="00481B1F">
            <w:pPr>
              <w:pStyle w:val="ListParagraph"/>
              <w:numPr>
                <w:ilvl w:val="0"/>
                <w:numId w:val="8"/>
              </w:numPr>
            </w:pPr>
            <w:r>
              <w:t>Contract Negotiator</w:t>
            </w:r>
          </w:p>
          <w:p w:rsidR="00A30B06" w:rsidRDefault="00A30B06" w:rsidP="00445454">
            <w:pPr>
              <w:pStyle w:val="ListParagraph"/>
              <w:numPr>
                <w:ilvl w:val="0"/>
                <w:numId w:val="5"/>
              </w:numPr>
            </w:pPr>
            <w:proofErr w:type="spellStart"/>
            <w:r>
              <w:t>Qualis</w:t>
            </w:r>
            <w:proofErr w:type="spellEnd"/>
            <w:r>
              <w:t xml:space="preserve"> Travel – Jun 2014 – Present </w:t>
            </w:r>
          </w:p>
          <w:p w:rsidR="00A30B06" w:rsidRDefault="00A30B06" w:rsidP="00445454">
            <w:pPr>
              <w:pStyle w:val="ListParagraph"/>
              <w:numPr>
                <w:ilvl w:val="0"/>
                <w:numId w:val="7"/>
              </w:numPr>
            </w:pPr>
            <w:r>
              <w:t>Incoming Projects and Event Planning]</w:t>
            </w:r>
          </w:p>
          <w:p w:rsidR="00A30B06" w:rsidRPr="003B7C62" w:rsidRDefault="00A30B06" w:rsidP="00445454">
            <w:pPr>
              <w:pStyle w:val="ListParagraph"/>
              <w:numPr>
                <w:ilvl w:val="0"/>
                <w:numId w:val="7"/>
              </w:numPr>
            </w:pPr>
            <w:r>
              <w:t>Contract Negotiator</w:t>
            </w:r>
          </w:p>
          <w:p w:rsidR="00A30B06" w:rsidRDefault="00A30B06" w:rsidP="000041C4">
            <w:r w:rsidRPr="00481B1F">
              <w:rPr>
                <w:b/>
                <w:sz w:val="20"/>
              </w:rPr>
              <w:t>Global Guides Services GmbH</w:t>
            </w:r>
            <w:r>
              <w:t xml:space="preserve"> </w:t>
            </w:r>
          </w:p>
          <w:p w:rsidR="00A30B06" w:rsidRDefault="00A30B06" w:rsidP="000041C4">
            <w:r w:rsidRPr="00481B1F">
              <w:rPr>
                <w:b/>
              </w:rPr>
              <w:t>Bucharest Transportation Consultant / Guides booking Scandinavia</w:t>
            </w:r>
            <w:r>
              <w:t xml:space="preserve"> </w:t>
            </w:r>
          </w:p>
          <w:p w:rsidR="00A30B06" w:rsidRDefault="00A30B06" w:rsidP="000041C4">
            <w:r>
              <w:t>Feb</w:t>
            </w:r>
            <w:r>
              <w:t xml:space="preserve"> 2017 - </w:t>
            </w:r>
            <w:r>
              <w:t>Jul</w:t>
            </w:r>
            <w:r>
              <w:t xml:space="preserve"> 2017 (6 </w:t>
            </w:r>
            <w:r>
              <w:t>months</w:t>
            </w:r>
            <w:r>
              <w:t xml:space="preserve">) </w:t>
            </w:r>
          </w:p>
          <w:p w:rsidR="00A30B06" w:rsidRDefault="00A30B06" w:rsidP="000041C4">
            <w:r>
              <w:t xml:space="preserve">Bucharest, Romania </w:t>
            </w:r>
          </w:p>
          <w:p w:rsidR="00A30B06" w:rsidRDefault="00A30B06" w:rsidP="000041C4">
            <w:r>
              <w:t xml:space="preserve">Role description - </w:t>
            </w:r>
            <w:r>
              <w:t>Establish the transportation services department and quoting, booking and operating all transport services around Europe, receiving bookings from clients, registering them in online systems and processing them by selecting Page 1 of 5 providers and blocking them for each service, operating amendments and cancellation of services in Scandinavia.</w:t>
            </w:r>
          </w:p>
          <w:p w:rsidR="00A30B06" w:rsidRDefault="00A30B06" w:rsidP="000041C4"/>
          <w:p w:rsidR="00A30B06" w:rsidRDefault="00A30B06" w:rsidP="000041C4">
            <w:r w:rsidRPr="00481B1F">
              <w:rPr>
                <w:b/>
                <w:sz w:val="20"/>
              </w:rPr>
              <w:t>Premier Palace Hotel &amp; Spa</w:t>
            </w:r>
            <w:r>
              <w:t xml:space="preserve"> , </w:t>
            </w:r>
            <w:r w:rsidRPr="00481B1F">
              <w:rPr>
                <w:b/>
                <w:sz w:val="20"/>
              </w:rPr>
              <w:t>Bucharest</w:t>
            </w:r>
            <w:r>
              <w:t xml:space="preserve"> </w:t>
            </w:r>
          </w:p>
          <w:p w:rsidR="00A30B06" w:rsidRDefault="00A30B06" w:rsidP="000041C4">
            <w:r w:rsidRPr="00481B1F">
              <w:rPr>
                <w:b/>
              </w:rPr>
              <w:t>Sales Agent / Corporate Events Planner and Coordinator</w:t>
            </w:r>
            <w:r>
              <w:t xml:space="preserve"> </w:t>
            </w:r>
          </w:p>
          <w:p w:rsidR="00A30B06" w:rsidRDefault="00A30B06" w:rsidP="000041C4">
            <w:r>
              <w:t>Sept</w:t>
            </w:r>
            <w:r>
              <w:t xml:space="preserve"> 2016 - </w:t>
            </w:r>
            <w:r>
              <w:t>Dec</w:t>
            </w:r>
            <w:r>
              <w:t xml:space="preserve"> 2016 (4 </w:t>
            </w:r>
            <w:r>
              <w:t>months</w:t>
            </w:r>
            <w:r>
              <w:t xml:space="preserve">) Bucharest, Romania </w:t>
            </w:r>
          </w:p>
          <w:p w:rsidR="00A30B06" w:rsidRDefault="00A30B06" w:rsidP="000041C4">
            <w:r>
              <w:t xml:space="preserve">At Premier Palace, I was in charge with the sales planning and coordination of corporate events. Together with the </w:t>
            </w:r>
            <w:r>
              <w:t>management,</w:t>
            </w:r>
            <w:r>
              <w:t xml:space="preserve"> supervisors and the great team of colleagues, we managed to bring and organize some beautiful projects as </w:t>
            </w:r>
            <w:proofErr w:type="spellStart"/>
            <w:r>
              <w:t>E</w:t>
            </w:r>
            <w:r>
              <w:t>nergynomics</w:t>
            </w:r>
            <w:proofErr w:type="spellEnd"/>
            <w:r>
              <w:t xml:space="preserve"> - </w:t>
            </w:r>
            <w:proofErr w:type="spellStart"/>
            <w:r>
              <w:t>Energybreakfast</w:t>
            </w:r>
            <w:proofErr w:type="spellEnd"/>
            <w:r>
              <w:t xml:space="preserve"> (</w:t>
            </w:r>
            <w:r>
              <w:t>an Wings Med</w:t>
            </w:r>
            <w:r>
              <w:t>ia event series)</w:t>
            </w:r>
            <w:r>
              <w:t xml:space="preserve">, the first 24 </w:t>
            </w:r>
            <w:proofErr w:type="spellStart"/>
            <w:r>
              <w:t>hrs</w:t>
            </w:r>
            <w:proofErr w:type="spellEnd"/>
            <w:r>
              <w:t xml:space="preserve"> event </w:t>
            </w:r>
            <w:proofErr w:type="spellStart"/>
            <w:r>
              <w:t>Climathon</w:t>
            </w:r>
            <w:proofErr w:type="spellEnd"/>
            <w:r>
              <w:t xml:space="preserve"> International Marathon Bucharest - October 2016 (an event created by </w:t>
            </w:r>
            <w:r>
              <w:t>Architect</w:t>
            </w:r>
            <w:r>
              <w:t xml:space="preserve"> Enache Florin) , </w:t>
            </w:r>
            <w:proofErr w:type="spellStart"/>
            <w:r>
              <w:t>Dreamboard</w:t>
            </w:r>
            <w:proofErr w:type="spellEnd"/>
            <w:r>
              <w:t xml:space="preserve"> with Nadine and other projects. </w:t>
            </w:r>
          </w:p>
          <w:p w:rsidR="00A30B06" w:rsidRDefault="00A30B06" w:rsidP="000041C4"/>
          <w:p w:rsidR="00A30B06" w:rsidRDefault="00A30B06" w:rsidP="000041C4"/>
          <w:p w:rsidR="00A30B06" w:rsidRDefault="00A30B06" w:rsidP="000041C4"/>
          <w:p w:rsidR="00A30B06" w:rsidRDefault="00A30B06" w:rsidP="000041C4"/>
          <w:p w:rsidR="00A30B06" w:rsidRPr="00481B1F" w:rsidRDefault="00A30B06" w:rsidP="000041C4">
            <w:pPr>
              <w:rPr>
                <w:b/>
                <w:sz w:val="20"/>
              </w:rPr>
            </w:pPr>
            <w:r w:rsidRPr="00481B1F">
              <w:rPr>
                <w:b/>
                <w:sz w:val="20"/>
              </w:rPr>
              <w:lastRenderedPageBreak/>
              <w:t xml:space="preserve">Gama Travel &amp; Events, Bucharest </w:t>
            </w:r>
          </w:p>
          <w:p w:rsidR="00A30B06" w:rsidRDefault="00A30B06" w:rsidP="000041C4">
            <w:r w:rsidRPr="00481B1F">
              <w:rPr>
                <w:b/>
              </w:rPr>
              <w:t>Corporate Events Planner and Coordinator</w:t>
            </w:r>
            <w:r>
              <w:t xml:space="preserve"> </w:t>
            </w:r>
          </w:p>
          <w:p w:rsidR="00A30B06" w:rsidRDefault="00A30B06" w:rsidP="000041C4">
            <w:r>
              <w:t>Jul</w:t>
            </w:r>
            <w:r>
              <w:t xml:space="preserve"> 2013 - </w:t>
            </w:r>
            <w:r>
              <w:t>Nov</w:t>
            </w:r>
            <w:r>
              <w:t xml:space="preserve"> 2013 (5 </w:t>
            </w:r>
            <w:r>
              <w:t>months</w:t>
            </w:r>
            <w:r>
              <w:t xml:space="preserve">) Bucharest </w:t>
            </w:r>
          </w:p>
          <w:p w:rsidR="00A30B06" w:rsidRDefault="00A30B06" w:rsidP="000041C4">
            <w:r>
              <w:t xml:space="preserve">As main object of activity I was organizing the accommodation reservation, organizing transportation and supervising (partially) of the National Congress of </w:t>
            </w:r>
            <w:r>
              <w:t>Dermatology</w:t>
            </w:r>
            <w:r>
              <w:t xml:space="preserve"> 2013 at </w:t>
            </w:r>
            <w:proofErr w:type="spellStart"/>
            <w:r>
              <w:t>Targu</w:t>
            </w:r>
            <w:proofErr w:type="spellEnd"/>
            <w:r>
              <w:t xml:space="preserve"> </w:t>
            </w:r>
            <w:proofErr w:type="spellStart"/>
            <w:r>
              <w:t>Mures</w:t>
            </w:r>
            <w:proofErr w:type="spellEnd"/>
            <w:r>
              <w:t xml:space="preserve"> and another smaller event for a private company in Constanta</w:t>
            </w:r>
            <w:r>
              <w:t>.</w:t>
            </w:r>
            <w:r>
              <w:t xml:space="preserve"> However I had also fulfilled other tasks on general side of the business </w:t>
            </w:r>
          </w:p>
          <w:p w:rsidR="00A30B06" w:rsidRDefault="00A30B06" w:rsidP="000041C4"/>
          <w:p w:rsidR="00A30B06" w:rsidRDefault="00A30B06" w:rsidP="000041C4">
            <w:pPr>
              <w:rPr>
                <w:b/>
                <w:sz w:val="20"/>
              </w:rPr>
            </w:pPr>
            <w:r w:rsidRPr="00830C83">
              <w:rPr>
                <w:b/>
                <w:sz w:val="20"/>
              </w:rPr>
              <w:t xml:space="preserve">G2 Travel </w:t>
            </w:r>
          </w:p>
          <w:p w:rsidR="00A30B06" w:rsidRDefault="00A30B06" w:rsidP="000041C4">
            <w:r w:rsidRPr="00830C83">
              <w:rPr>
                <w:b/>
              </w:rPr>
              <w:t>Transportation Specialist - Long Distance Coach Executive</w:t>
            </w:r>
            <w:r>
              <w:t xml:space="preserve"> </w:t>
            </w:r>
          </w:p>
          <w:p w:rsidR="00A30B06" w:rsidRDefault="00A30B06" w:rsidP="000041C4">
            <w:r>
              <w:t>Jan</w:t>
            </w:r>
            <w:r>
              <w:t xml:space="preserve"> 2012 - </w:t>
            </w:r>
            <w:r>
              <w:t>Jun</w:t>
            </w:r>
            <w:r>
              <w:t xml:space="preserve"> 2013 (1 </w:t>
            </w:r>
            <w:r>
              <w:t>year</w:t>
            </w:r>
            <w:r>
              <w:t xml:space="preserve"> 6 </w:t>
            </w:r>
            <w:r>
              <w:t>months</w:t>
            </w:r>
            <w:r>
              <w:t xml:space="preserve">) Bucharest </w:t>
            </w:r>
          </w:p>
          <w:p w:rsidR="00A30B06" w:rsidRDefault="00A30B06" w:rsidP="000041C4">
            <w:r>
              <w:t xml:space="preserve">Role profile - process Long Distance Coach bookings; new requests, amendments and cancellations quickly, efficiently and accurately. </w:t>
            </w:r>
          </w:p>
          <w:p w:rsidR="00A30B06" w:rsidRDefault="00A30B06" w:rsidP="000041C4">
            <w:r>
              <w:t xml:space="preserve">Key activities </w:t>
            </w:r>
          </w:p>
          <w:p w:rsidR="00A30B06" w:rsidRDefault="00A30B06" w:rsidP="000041C4">
            <w:r>
              <w:t xml:space="preserve"> • Action all booking requests, cancellations and amendments quickly, efficiently and accurately within the requested budgets. </w:t>
            </w:r>
          </w:p>
          <w:p w:rsidR="00A30B06" w:rsidRDefault="00A30B06" w:rsidP="000041C4">
            <w:r>
              <w:t xml:space="preserve">• Input confirmations and update relevant systems. </w:t>
            </w:r>
          </w:p>
          <w:p w:rsidR="00A30B06" w:rsidRDefault="00A30B06" w:rsidP="000041C4">
            <w:r>
              <w:t xml:space="preserve">• Develop good working relationships with Suppliers </w:t>
            </w:r>
          </w:p>
          <w:p w:rsidR="00A30B06" w:rsidRDefault="00A30B06" w:rsidP="000041C4">
            <w:r>
              <w:t xml:space="preserve">• Co-ordinate with Suppliers and Internal departments to resolve accounts queries and other discrepancies. </w:t>
            </w:r>
          </w:p>
          <w:p w:rsidR="00A30B06" w:rsidRDefault="00A30B06" w:rsidP="000041C4">
            <w:r>
              <w:t xml:space="preserve">• Monitor booking situation of LDC’s and highlight to management any potential issues. </w:t>
            </w:r>
          </w:p>
          <w:p w:rsidR="00A30B06" w:rsidRDefault="00A30B06" w:rsidP="000041C4">
            <w:r>
              <w:t xml:space="preserve">• Deal with on road emergencies </w:t>
            </w:r>
          </w:p>
          <w:p w:rsidR="00A30B06" w:rsidRDefault="00A30B06" w:rsidP="000041C4">
            <w:r>
              <w:t xml:space="preserve">• Carry an emergency phone evenings and weekends as required. </w:t>
            </w:r>
          </w:p>
          <w:p w:rsidR="00A30B06" w:rsidRDefault="00A30B06" w:rsidP="000041C4">
            <w:r>
              <w:t xml:space="preserve">• Investigate complaints about coaches and drivers </w:t>
            </w:r>
          </w:p>
          <w:p w:rsidR="00A30B06" w:rsidRDefault="00A30B06" w:rsidP="000041C4">
            <w:r>
              <w:t xml:space="preserve">• Monitor quality control </w:t>
            </w:r>
          </w:p>
          <w:p w:rsidR="00A30B06" w:rsidRDefault="00A30B06" w:rsidP="000041C4">
            <w:r>
              <w:t xml:space="preserve">• Prioritize work load as and when necessary. </w:t>
            </w:r>
          </w:p>
          <w:p w:rsidR="00A30B06" w:rsidRDefault="00A30B06" w:rsidP="000041C4">
            <w:r>
              <w:t xml:space="preserve">• Assist other members of the LDC Reservation Team and other departments as and when workload dictates. </w:t>
            </w:r>
          </w:p>
          <w:p w:rsidR="00A30B06" w:rsidRDefault="00A30B06" w:rsidP="000041C4">
            <w:r>
              <w:t xml:space="preserve">• Undertake, as requested, other tasks or projects and complete within the given time frame </w:t>
            </w:r>
          </w:p>
          <w:p w:rsidR="00A30B06" w:rsidRDefault="00A30B06" w:rsidP="000041C4">
            <w:r>
              <w:t xml:space="preserve">• Keep operations staff informed on the status of any bookings that cannot be confirmed within the set deadlines. </w:t>
            </w:r>
          </w:p>
          <w:p w:rsidR="00A30B06" w:rsidRDefault="00A30B06" w:rsidP="000041C4">
            <w:r>
              <w:t xml:space="preserve">• Process prepayments if and when required </w:t>
            </w:r>
          </w:p>
          <w:p w:rsidR="00A30B06" w:rsidRDefault="00A30B06" w:rsidP="000041C4">
            <w:r>
              <w:t xml:space="preserve">• Maximize profits whenever possible by requesting special budgets when possible. </w:t>
            </w:r>
          </w:p>
          <w:p w:rsidR="00A30B06" w:rsidRDefault="00A30B06" w:rsidP="000041C4">
            <w:r>
              <w:t xml:space="preserve">• Respond to all messages and queries from other offices and departments within 24 hours. </w:t>
            </w:r>
          </w:p>
          <w:p w:rsidR="00A30B06" w:rsidRDefault="00A30B06" w:rsidP="000041C4">
            <w:r>
              <w:t xml:space="preserve">• Ensure good communication with colleagues and management. Provide feedback and identify any new ideas and/or problems </w:t>
            </w:r>
          </w:p>
          <w:p w:rsidR="00A30B06" w:rsidRDefault="00A30B06" w:rsidP="000041C4"/>
          <w:p w:rsidR="00A30B06" w:rsidRDefault="00A30B06" w:rsidP="000041C4">
            <w:proofErr w:type="spellStart"/>
            <w:r w:rsidRPr="00830C83">
              <w:rPr>
                <w:b/>
                <w:sz w:val="20"/>
              </w:rPr>
              <w:t>Paralela</w:t>
            </w:r>
            <w:proofErr w:type="spellEnd"/>
            <w:r w:rsidRPr="00830C83">
              <w:rPr>
                <w:b/>
                <w:sz w:val="20"/>
              </w:rPr>
              <w:t xml:space="preserve"> 45</w:t>
            </w:r>
            <w:r>
              <w:t xml:space="preserve"> </w:t>
            </w:r>
          </w:p>
          <w:p w:rsidR="00A30B06" w:rsidRDefault="00A30B06" w:rsidP="000041C4">
            <w:r w:rsidRPr="00830C83">
              <w:rPr>
                <w:b/>
              </w:rPr>
              <w:t>Sales Agent / Tourism Agent / Travel Consultant</w:t>
            </w:r>
            <w:r>
              <w:t xml:space="preserve"> </w:t>
            </w:r>
          </w:p>
          <w:p w:rsidR="00A30B06" w:rsidRDefault="00A30B06" w:rsidP="000041C4">
            <w:r>
              <w:t>Aug</w:t>
            </w:r>
            <w:r>
              <w:t xml:space="preserve"> 2011 - </w:t>
            </w:r>
            <w:r>
              <w:t>Dec</w:t>
            </w:r>
            <w:r>
              <w:t xml:space="preserve"> 2011 (5 </w:t>
            </w:r>
            <w:r>
              <w:t>months</w:t>
            </w:r>
            <w:r>
              <w:t xml:space="preserve">) Bucharest, Romania </w:t>
            </w:r>
          </w:p>
          <w:p w:rsidR="00A30B06" w:rsidRDefault="00A30B06" w:rsidP="000041C4">
            <w:r>
              <w:t xml:space="preserve">Main attributes and duties inside </w:t>
            </w:r>
            <w:proofErr w:type="spellStart"/>
            <w:r>
              <w:t>Paralela</w:t>
            </w:r>
            <w:proofErr w:type="spellEnd"/>
            <w:r>
              <w:t xml:space="preserve"> 45 </w:t>
            </w:r>
            <w:proofErr w:type="spellStart"/>
            <w:r>
              <w:t>Turism</w:t>
            </w:r>
            <w:proofErr w:type="spellEnd"/>
            <w:r>
              <w:t xml:space="preserve"> were:</w:t>
            </w:r>
          </w:p>
          <w:p w:rsidR="00A30B06" w:rsidRDefault="00A30B06" w:rsidP="000041C4">
            <w:r>
              <w:t xml:space="preserve">- providing assistance to the clients in finding the best solution for their holidays; </w:t>
            </w:r>
          </w:p>
          <w:p w:rsidR="00A30B06" w:rsidRDefault="00A30B06" w:rsidP="000041C4">
            <w:r>
              <w:t>-</w:t>
            </w:r>
            <w:r>
              <w:t xml:space="preserve"> </w:t>
            </w:r>
            <w:r>
              <w:t xml:space="preserve">provide customer travel information, such as local customs, points of interest and special events occurring in various locations, foreign country regulations such as consular requirements and currency limitations required during the holiday booked </w:t>
            </w:r>
          </w:p>
          <w:p w:rsidR="00A30B06" w:rsidRDefault="00A30B06" w:rsidP="000041C4">
            <w:r>
              <w:t>-</w:t>
            </w:r>
            <w:r>
              <w:t xml:space="preserve"> </w:t>
            </w:r>
            <w:r>
              <w:t xml:space="preserve">book transportation and hotel reservations; </w:t>
            </w:r>
          </w:p>
          <w:p w:rsidR="00A30B06" w:rsidRDefault="00A30B06" w:rsidP="000041C4">
            <w:r>
              <w:t>-</w:t>
            </w:r>
            <w:r>
              <w:t xml:space="preserve"> </w:t>
            </w:r>
            <w:r>
              <w:t xml:space="preserve">collect payment for transportation and accommodations from the customer. </w:t>
            </w:r>
          </w:p>
          <w:p w:rsidR="00A30B06" w:rsidRDefault="00A30B06" w:rsidP="000041C4">
            <w:r>
              <w:t>-</w:t>
            </w:r>
            <w:r>
              <w:t xml:space="preserve"> </w:t>
            </w:r>
            <w:r>
              <w:t xml:space="preserve">follow up with the clients and determine them to choose again our agency </w:t>
            </w:r>
          </w:p>
          <w:p w:rsidR="00A30B06" w:rsidRDefault="00A30B06" w:rsidP="000041C4"/>
          <w:p w:rsidR="00A30B06" w:rsidRDefault="00A30B06" w:rsidP="000041C4"/>
          <w:p w:rsidR="00A30B06" w:rsidRDefault="00A30B06" w:rsidP="000041C4"/>
          <w:p w:rsidR="00A30B06" w:rsidRDefault="00A30B06" w:rsidP="000041C4"/>
          <w:p w:rsidR="00A30B06" w:rsidRDefault="00A30B06" w:rsidP="000041C4"/>
          <w:p w:rsidR="00A30B06" w:rsidRDefault="00A30B06" w:rsidP="000041C4"/>
          <w:p w:rsidR="00A30B06" w:rsidRDefault="00A30B06" w:rsidP="000041C4">
            <w:r w:rsidRPr="0089048F">
              <w:rPr>
                <w:b/>
                <w:sz w:val="20"/>
              </w:rPr>
              <w:lastRenderedPageBreak/>
              <w:t>SC WIN TURISM TRAVEL SRL</w:t>
            </w:r>
            <w:r>
              <w:t xml:space="preserve"> </w:t>
            </w:r>
          </w:p>
          <w:p w:rsidR="00A30B06" w:rsidRDefault="00A30B06" w:rsidP="000041C4">
            <w:r w:rsidRPr="0089048F">
              <w:rPr>
                <w:b/>
              </w:rPr>
              <w:t>Sales Agent / Tourism Agent / Travel Consultant</w:t>
            </w:r>
            <w:r>
              <w:t xml:space="preserve"> </w:t>
            </w:r>
          </w:p>
          <w:p w:rsidR="00A30B06" w:rsidRDefault="00A30B06" w:rsidP="000041C4">
            <w:r>
              <w:t>Jan</w:t>
            </w:r>
            <w:r>
              <w:t xml:space="preserve"> 2009 - </w:t>
            </w:r>
            <w:proofErr w:type="spellStart"/>
            <w:r>
              <w:t>Juk</w:t>
            </w:r>
            <w:proofErr w:type="spellEnd"/>
            <w:r>
              <w:t xml:space="preserve"> 2011 (2 </w:t>
            </w:r>
            <w:r>
              <w:t>years</w:t>
            </w:r>
            <w:r>
              <w:t xml:space="preserve"> 7 </w:t>
            </w:r>
            <w:r>
              <w:t>months</w:t>
            </w:r>
            <w:r>
              <w:t xml:space="preserve">) Bucharest, Romania </w:t>
            </w:r>
          </w:p>
          <w:p w:rsidR="00A30B06" w:rsidRDefault="00A30B06" w:rsidP="000041C4">
            <w:r>
              <w:t xml:space="preserve">Main attributes and duties inside WIN TURISM TRAVEL were: </w:t>
            </w:r>
          </w:p>
          <w:p w:rsidR="00A30B06" w:rsidRDefault="00A30B06" w:rsidP="000041C4">
            <w:r>
              <w:t xml:space="preserve">1. On FIT customer side: </w:t>
            </w:r>
          </w:p>
          <w:p w:rsidR="00A30B06" w:rsidRDefault="00A30B06" w:rsidP="000041C4">
            <w:r>
              <w:t xml:space="preserve">- providing assistance to the clients in finding the best solution for their holidays; </w:t>
            </w:r>
          </w:p>
          <w:p w:rsidR="00A30B06" w:rsidRDefault="00A30B06" w:rsidP="000041C4">
            <w:r>
              <w:t xml:space="preserve">- help and provide customer travel information, such as local customs, points of interest and special events occurring in various locations, foreign country regulations such as consular requirements and currency limitations required during the holiday booked </w:t>
            </w:r>
          </w:p>
          <w:p w:rsidR="00A30B06" w:rsidRDefault="00A30B06" w:rsidP="000041C4">
            <w:r>
              <w:t>-</w:t>
            </w:r>
            <w:r>
              <w:t xml:space="preserve"> </w:t>
            </w:r>
            <w:r>
              <w:t xml:space="preserve">book transportation , hotel reservations , other services requested by clients; </w:t>
            </w:r>
          </w:p>
          <w:p w:rsidR="00A30B06" w:rsidRDefault="00A30B06" w:rsidP="000041C4">
            <w:r>
              <w:t xml:space="preserve">- providing assistance before during and after the service </w:t>
            </w:r>
          </w:p>
          <w:p w:rsidR="00A30B06" w:rsidRDefault="00A30B06" w:rsidP="000041C4">
            <w:r>
              <w:t>-</w:t>
            </w:r>
            <w:r>
              <w:t xml:space="preserve"> </w:t>
            </w:r>
            <w:r>
              <w:t xml:space="preserve">collect payment for transportation and accommodations from the customer. </w:t>
            </w:r>
          </w:p>
          <w:p w:rsidR="00A30B06" w:rsidRDefault="00A30B06" w:rsidP="000041C4">
            <w:r>
              <w:t>-</w:t>
            </w:r>
            <w:r>
              <w:t xml:space="preserve"> follow up with the clients.</w:t>
            </w:r>
          </w:p>
          <w:p w:rsidR="00A30B06" w:rsidRDefault="00A30B06" w:rsidP="000041C4">
            <w:r>
              <w:t xml:space="preserve">2.On corporate customer side: </w:t>
            </w:r>
          </w:p>
          <w:p w:rsidR="00A30B06" w:rsidRDefault="00A30B06" w:rsidP="000041C4">
            <w:r>
              <w:t xml:space="preserve">- prospect the market, contact potential clients, analyze their expectations and establishing meetings with them; </w:t>
            </w:r>
          </w:p>
          <w:p w:rsidR="00A30B06" w:rsidRDefault="00A30B06" w:rsidP="000041C4">
            <w:r>
              <w:t xml:space="preserve">- present them our agency and offers over phone or in meetings face to face; </w:t>
            </w:r>
          </w:p>
          <w:p w:rsidR="00A30B06" w:rsidRDefault="00A30B06" w:rsidP="000041C4">
            <w:r>
              <w:t xml:space="preserve">- creating packages based on their needs; </w:t>
            </w:r>
          </w:p>
          <w:p w:rsidR="00A30B06" w:rsidRDefault="00A30B06" w:rsidP="000041C4">
            <w:r>
              <w:t xml:space="preserve">- receiving their requests and reply immediately with the best offer for them; </w:t>
            </w:r>
          </w:p>
          <w:p w:rsidR="00A30B06" w:rsidRDefault="00A30B06" w:rsidP="000041C4">
            <w:r>
              <w:t xml:space="preserve">- following the invoice and payments; </w:t>
            </w:r>
          </w:p>
          <w:p w:rsidR="00A30B06" w:rsidRDefault="00A30B06" w:rsidP="000041C4">
            <w:r>
              <w:t xml:space="preserve">- providing assistance before during and after the service </w:t>
            </w:r>
          </w:p>
          <w:p w:rsidR="00A30B06" w:rsidRDefault="00A30B06" w:rsidP="000041C4">
            <w:r>
              <w:t xml:space="preserve">- keeping track of the clients history </w:t>
            </w:r>
          </w:p>
          <w:p w:rsidR="00A30B06" w:rsidRDefault="00A30B06" w:rsidP="000041C4">
            <w:r>
              <w:t xml:space="preserve">3. On back-office side: </w:t>
            </w:r>
          </w:p>
          <w:p w:rsidR="00A30B06" w:rsidRDefault="00A30B06" w:rsidP="000041C4">
            <w:r>
              <w:t xml:space="preserve">- creating special offers and advertise them on multiple channels; - monitoring offer results; </w:t>
            </w:r>
          </w:p>
          <w:p w:rsidR="00A30B06" w:rsidRDefault="00A30B06" w:rsidP="000041C4">
            <w:r>
              <w:t xml:space="preserve">- finding and contacting suppliers; </w:t>
            </w:r>
          </w:p>
          <w:p w:rsidR="00A30B06" w:rsidRDefault="00A30B06" w:rsidP="000041C4">
            <w:r>
              <w:t xml:space="preserve">- liaise with the supplier and negotiate rates , offers , allotments , cancellations policy </w:t>
            </w:r>
          </w:p>
          <w:p w:rsidR="00A30B06" w:rsidRDefault="00A30B06" w:rsidP="000041C4">
            <w:r>
              <w:t xml:space="preserve">- overseeing relations with suppliers; </w:t>
            </w:r>
          </w:p>
          <w:p w:rsidR="00A30B06" w:rsidRDefault="00A30B06" w:rsidP="000041C4">
            <w:r>
              <w:t xml:space="preserve">- transmitting bookings and cancellations; </w:t>
            </w:r>
          </w:p>
          <w:p w:rsidR="00A30B06" w:rsidRDefault="00A30B06" w:rsidP="000041C4">
            <w:r>
              <w:t xml:space="preserve">- maintaining and update the agency website. </w:t>
            </w:r>
          </w:p>
          <w:p w:rsidR="00A30B06" w:rsidRDefault="00A30B06" w:rsidP="000041C4"/>
          <w:p w:rsidR="00A30B06" w:rsidRDefault="00A30B06" w:rsidP="000041C4">
            <w:r>
              <w:t xml:space="preserve">Menzies Aviation Passengers Ground Handling Agent </w:t>
            </w:r>
          </w:p>
          <w:p w:rsidR="00A30B06" w:rsidRDefault="00A30B06" w:rsidP="000041C4">
            <w:r>
              <w:t>May</w:t>
            </w:r>
            <w:r>
              <w:t xml:space="preserve"> 2007 - </w:t>
            </w:r>
            <w:r>
              <w:t>Oct</w:t>
            </w:r>
            <w:r>
              <w:t xml:space="preserve"> 2008 (1 </w:t>
            </w:r>
            <w:r>
              <w:t>year</w:t>
            </w:r>
            <w:r>
              <w:t xml:space="preserve"> 6 </w:t>
            </w:r>
            <w:r>
              <w:t>months</w:t>
            </w:r>
            <w:r>
              <w:t xml:space="preserve">) Bucharest, Romania </w:t>
            </w:r>
          </w:p>
          <w:p w:rsidR="00A30B06" w:rsidRDefault="00A30B06" w:rsidP="000041C4">
            <w:r>
              <w:t>As check-in agent I h</w:t>
            </w:r>
            <w:r>
              <w:t>ad to do some of the following tasks</w:t>
            </w:r>
          </w:p>
          <w:p w:rsidR="00A30B06" w:rsidRDefault="00A30B06" w:rsidP="000041C4">
            <w:r>
              <w:t xml:space="preserve">- check in passengers, their baggage </w:t>
            </w:r>
          </w:p>
          <w:p w:rsidR="00A30B06" w:rsidRDefault="00A30B06" w:rsidP="000041C4">
            <w:r>
              <w:t xml:space="preserve">- handling boarding process </w:t>
            </w:r>
          </w:p>
          <w:p w:rsidR="00A30B06" w:rsidRDefault="00A30B06" w:rsidP="000041C4">
            <w:r>
              <w:t xml:space="preserve">- help passengers use self-check systems </w:t>
            </w:r>
          </w:p>
          <w:p w:rsidR="00A30B06" w:rsidRDefault="00A30B06" w:rsidP="000041C4">
            <w:r>
              <w:t xml:space="preserve">- ensure safety rules and border regulations (on visas and baggage) are followed </w:t>
            </w:r>
          </w:p>
          <w:p w:rsidR="00A30B06" w:rsidRDefault="00A30B06" w:rsidP="000041C4">
            <w:r>
              <w:t>- help prepare flights by liaising with cabin crew, caterers and cleaners</w:t>
            </w:r>
          </w:p>
          <w:p w:rsidR="00A30B06" w:rsidRDefault="00A30B06" w:rsidP="000041C4">
            <w:r>
              <w:t xml:space="preserve"> - meet aircraft and make sure all passengers disembark</w:t>
            </w:r>
          </w:p>
          <w:p w:rsidR="00A30B06" w:rsidRDefault="00A30B06" w:rsidP="000041C4">
            <w:r>
              <w:t xml:space="preserve"> - assist passengers with special requirements or lost baggage, and during flight disruptions. </w:t>
            </w:r>
          </w:p>
          <w:p w:rsidR="00A30B06" w:rsidRDefault="00A30B06" w:rsidP="000041C4">
            <w:r>
              <w:t xml:space="preserve">Skills and knowledge required: </w:t>
            </w:r>
          </w:p>
          <w:p w:rsidR="00A30B06" w:rsidRDefault="00A30B06" w:rsidP="000041C4">
            <w:r>
              <w:t xml:space="preserve">- knowledge of airport or ferry terminal procedures, including security or dangerous goods procedures </w:t>
            </w:r>
          </w:p>
          <w:p w:rsidR="00A30B06" w:rsidRDefault="00A30B06" w:rsidP="000041C4">
            <w:r>
              <w:t xml:space="preserve">- knowledge of basic aircraft layout </w:t>
            </w:r>
          </w:p>
          <w:p w:rsidR="00A30B06" w:rsidRDefault="00A30B06" w:rsidP="000041C4">
            <w:r>
              <w:t xml:space="preserve">- knowledge of different destinations </w:t>
            </w:r>
          </w:p>
          <w:p w:rsidR="00A30B06" w:rsidRDefault="00A30B06" w:rsidP="000041C4">
            <w:r>
              <w:t xml:space="preserve">- communication skills and the ability to speak clearly to make announcements over public address (PA) systems </w:t>
            </w:r>
          </w:p>
          <w:p w:rsidR="00A30B06" w:rsidRDefault="00A30B06" w:rsidP="000041C4">
            <w:r>
              <w:t xml:space="preserve">- </w:t>
            </w:r>
            <w:r>
              <w:t>Knowledge</w:t>
            </w:r>
            <w:r>
              <w:t xml:space="preserve"> of how to access information such as immigration rules and luggage allowances. </w:t>
            </w:r>
          </w:p>
          <w:p w:rsidR="00A30B06" w:rsidRPr="00A30B06" w:rsidRDefault="00A30B06" w:rsidP="008E1073">
            <w:r>
              <w:t>- Foreign language skills</w:t>
            </w:r>
          </w:p>
        </w:tc>
      </w:tr>
    </w:tbl>
    <w:p w:rsidR="008E1073" w:rsidRDefault="008E1073" w:rsidP="008E1073">
      <w:pPr>
        <w:tabs>
          <w:tab w:val="left" w:pos="990"/>
        </w:tabs>
      </w:pPr>
    </w:p>
    <w:p w:rsidR="008E1073" w:rsidRDefault="008E1073" w:rsidP="008E1073">
      <w:r>
        <w:br w:type="page"/>
      </w:r>
    </w:p>
    <w:p w:rsidR="008E1073" w:rsidRDefault="008E1073" w:rsidP="008E1073">
      <w:pPr>
        <w:tabs>
          <w:tab w:val="left" w:pos="990"/>
        </w:tabs>
      </w:pPr>
      <w:r>
        <w:lastRenderedPageBreak/>
        <w:t>Interview questions</w:t>
      </w:r>
      <w:r>
        <w:tab/>
      </w:r>
      <w:r>
        <w:tab/>
      </w:r>
      <w:r>
        <w:tab/>
      </w:r>
      <w:r>
        <w:tab/>
      </w:r>
    </w:p>
    <w:p w:rsidR="0043117B" w:rsidRDefault="008E1073" w:rsidP="008E1073">
      <w:pPr>
        <w:tabs>
          <w:tab w:val="left" w:pos="990"/>
        </w:tabs>
      </w:pPr>
      <w:r>
        <w:t>1. What recommends you for the position of Independent Travel and Events Consultant?</w:t>
      </w:r>
    </w:p>
    <w:p w:rsidR="008E1073" w:rsidRDefault="00E852DA" w:rsidP="008E1073">
      <w:pPr>
        <w:tabs>
          <w:tab w:val="left" w:pos="990"/>
        </w:tabs>
      </w:pPr>
      <w:r>
        <w:t>In the previous positions I was in charge with various projects that required from me to create and develop the skills needed. Starting from my experience as employee for different travel entities at different levels from executive positions to middle management, I was involved in multiple projects as a team member or leader, which allowed me to grow and accumulate knowledge both direct and indirect needed to reach the goals set for those projects.</w:t>
      </w:r>
    </w:p>
    <w:p w:rsidR="005105BE" w:rsidRDefault="005105BE" w:rsidP="008E1073">
      <w:pPr>
        <w:tabs>
          <w:tab w:val="left" w:pos="990"/>
        </w:tabs>
      </w:pPr>
    </w:p>
    <w:p w:rsidR="00E852DA" w:rsidRDefault="00E852DA" w:rsidP="008E1073">
      <w:pPr>
        <w:tabs>
          <w:tab w:val="left" w:pos="990"/>
        </w:tabs>
      </w:pPr>
      <w:r>
        <w:t>2. What are you considering the biggest accomplishments and why?</w:t>
      </w:r>
    </w:p>
    <w:p w:rsidR="00E852DA" w:rsidRDefault="00E852DA" w:rsidP="008E1073">
      <w:pPr>
        <w:tabs>
          <w:tab w:val="left" w:pos="990"/>
        </w:tabs>
      </w:pPr>
      <w:r>
        <w:t xml:space="preserve">My biggest accomplishment in my professional career is the fact that I have reached my goal in become a travel specialist with a broad knowledge of the industry and that I have managed to create and participate in various projects like unique events (National Dermatology Congress , Romania , 2013 </w:t>
      </w:r>
      <w:r w:rsidR="005105BE">
        <w:t>with over 1600 participants, 800 doctors and 50 pharma companies</w:t>
      </w:r>
      <w:r>
        <w:t xml:space="preserve">/ </w:t>
      </w:r>
      <w:proofErr w:type="spellStart"/>
      <w:r>
        <w:t>Energynomics</w:t>
      </w:r>
      <w:proofErr w:type="spellEnd"/>
      <w:r>
        <w:t xml:space="preserve"> / </w:t>
      </w:r>
      <w:proofErr w:type="spellStart"/>
      <w:r>
        <w:t>Climathon</w:t>
      </w:r>
      <w:proofErr w:type="spellEnd"/>
      <w:r>
        <w:t xml:space="preserve">), </w:t>
      </w:r>
      <w:r w:rsidR="00D075E2">
        <w:t xml:space="preserve">different incoming projects like the 2016 project with Prestige Tours for land activities for over 25000 people in that season, being the personal assistant, driver and local travel agent for the BBC star Jon Simpson or leading and coordinating the filming of Bucharest </w:t>
      </w:r>
      <w:proofErr w:type="spellStart"/>
      <w:r w:rsidR="00D075E2">
        <w:t>Travelscope</w:t>
      </w:r>
      <w:proofErr w:type="spellEnd"/>
      <w:r w:rsidR="00D075E2">
        <w:t xml:space="preserve"> Documentary by Joseph and Julie </w:t>
      </w:r>
      <w:proofErr w:type="spellStart"/>
      <w:r w:rsidR="00D075E2">
        <w:t>Rosendo</w:t>
      </w:r>
      <w:proofErr w:type="spellEnd"/>
      <w:r w:rsidR="00D075E2">
        <w:t>.</w:t>
      </w:r>
    </w:p>
    <w:p w:rsidR="005105BE" w:rsidRDefault="005105BE" w:rsidP="008E1073">
      <w:pPr>
        <w:tabs>
          <w:tab w:val="left" w:pos="990"/>
        </w:tabs>
      </w:pPr>
    </w:p>
    <w:p w:rsidR="005105BE" w:rsidRDefault="005105BE" w:rsidP="008E1073">
      <w:pPr>
        <w:tabs>
          <w:tab w:val="left" w:pos="990"/>
        </w:tabs>
      </w:pPr>
      <w:r>
        <w:t>3. What can you bring to our company as results?</w:t>
      </w:r>
    </w:p>
    <w:p w:rsidR="005105BE" w:rsidRDefault="005105BE" w:rsidP="008E1073">
      <w:pPr>
        <w:tabs>
          <w:tab w:val="left" w:pos="990"/>
        </w:tabs>
      </w:pPr>
      <w:r>
        <w:t>Through my ideas and connections developed through years of collaboration, I can create unique products and promote them on the international markets creating the potential of new income sources still untapped so far.</w:t>
      </w:r>
      <w:bookmarkStart w:id="0" w:name="_GoBack"/>
      <w:bookmarkEnd w:id="0"/>
    </w:p>
    <w:p w:rsidR="00D075E2" w:rsidRDefault="00D075E2" w:rsidP="008E1073">
      <w:pPr>
        <w:tabs>
          <w:tab w:val="left" w:pos="990"/>
        </w:tabs>
      </w:pPr>
    </w:p>
    <w:sectPr w:rsidR="00D075E2" w:rsidSect="000C45FF">
      <w:headerReference w:type="default" r:id="rId13"/>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49BA" w:rsidRDefault="00D749BA" w:rsidP="000C45FF">
      <w:r>
        <w:separator/>
      </w:r>
    </w:p>
  </w:endnote>
  <w:endnote w:type="continuationSeparator" w:id="0">
    <w:p w:rsidR="00D749BA" w:rsidRDefault="00D749BA" w:rsidP="000C4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eiryo">
    <w:altName w:val="MS Gothic"/>
    <w:charset w:val="80"/>
    <w:family w:val="swiss"/>
    <w:pitch w:val="variable"/>
    <w:sig w:usb0="E00002FF" w:usb1="6AC7FFFF"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49BA" w:rsidRDefault="00D749BA" w:rsidP="000C45FF">
      <w:r>
        <w:separator/>
      </w:r>
    </w:p>
  </w:footnote>
  <w:footnote w:type="continuationSeparator" w:id="0">
    <w:p w:rsidR="00D749BA" w:rsidRDefault="00D749BA" w:rsidP="000C45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5FF" w:rsidRDefault="000C45FF">
    <w:pPr>
      <w:pStyle w:val="Header"/>
    </w:pPr>
    <w:r>
      <w:rPr>
        <w:noProof/>
        <w:lang w:eastAsia="en-US"/>
      </w:rPr>
      <w:drawing>
        <wp:anchor distT="0" distB="0" distL="114300" distR="114300" simplePos="0" relativeHeight="251658240" behindDoc="1" locked="0" layoutInCell="1" allowOverlap="1" wp14:anchorId="2436766C" wp14:editId="5869C667">
          <wp:simplePos x="0" y="0"/>
          <wp:positionH relativeFrom="page">
            <wp:align>center</wp:align>
          </wp:positionH>
          <wp:positionV relativeFrom="page">
            <wp:align>center</wp:align>
          </wp:positionV>
          <wp:extent cx="7260336" cy="9628632"/>
          <wp:effectExtent l="0" t="0" r="0" b="0"/>
          <wp:wrapNone/>
          <wp:docPr id="3" name="Graphic 3">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embed="rId2"/>
                      </a:ext>
                    </a:extLst>
                  </a:blip>
                  <a:stretch>
                    <a:fillRect/>
                  </a:stretch>
                </pic:blipFill>
                <pic:spPr>
                  <a:xfrm>
                    <a:off x="0" y="0"/>
                    <a:ext cx="7260336" cy="962863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51B0C"/>
    <w:multiLevelType w:val="hybridMultilevel"/>
    <w:tmpl w:val="B95ECCC6"/>
    <w:lvl w:ilvl="0" w:tplc="04090001">
      <w:start w:val="1"/>
      <w:numFmt w:val="bullet"/>
      <w:lvlText w:val=""/>
      <w:lvlJc w:val="left"/>
      <w:pPr>
        <w:ind w:left="1488" w:hanging="360"/>
      </w:pPr>
      <w:rPr>
        <w:rFonts w:ascii="Symbol" w:hAnsi="Symbol" w:hint="default"/>
      </w:rPr>
    </w:lvl>
    <w:lvl w:ilvl="1" w:tplc="04090003" w:tentative="1">
      <w:start w:val="1"/>
      <w:numFmt w:val="bullet"/>
      <w:lvlText w:val="o"/>
      <w:lvlJc w:val="left"/>
      <w:pPr>
        <w:ind w:left="2208" w:hanging="360"/>
      </w:pPr>
      <w:rPr>
        <w:rFonts w:ascii="Courier New" w:hAnsi="Courier New" w:cs="Courier New" w:hint="default"/>
      </w:rPr>
    </w:lvl>
    <w:lvl w:ilvl="2" w:tplc="04090005" w:tentative="1">
      <w:start w:val="1"/>
      <w:numFmt w:val="bullet"/>
      <w:lvlText w:val=""/>
      <w:lvlJc w:val="left"/>
      <w:pPr>
        <w:ind w:left="2928" w:hanging="360"/>
      </w:pPr>
      <w:rPr>
        <w:rFonts w:ascii="Wingdings" w:hAnsi="Wingdings" w:hint="default"/>
      </w:rPr>
    </w:lvl>
    <w:lvl w:ilvl="3" w:tplc="04090001" w:tentative="1">
      <w:start w:val="1"/>
      <w:numFmt w:val="bullet"/>
      <w:lvlText w:val=""/>
      <w:lvlJc w:val="left"/>
      <w:pPr>
        <w:ind w:left="3648" w:hanging="360"/>
      </w:pPr>
      <w:rPr>
        <w:rFonts w:ascii="Symbol" w:hAnsi="Symbol" w:hint="default"/>
      </w:rPr>
    </w:lvl>
    <w:lvl w:ilvl="4" w:tplc="04090003" w:tentative="1">
      <w:start w:val="1"/>
      <w:numFmt w:val="bullet"/>
      <w:lvlText w:val="o"/>
      <w:lvlJc w:val="left"/>
      <w:pPr>
        <w:ind w:left="4368" w:hanging="360"/>
      </w:pPr>
      <w:rPr>
        <w:rFonts w:ascii="Courier New" w:hAnsi="Courier New" w:cs="Courier New" w:hint="default"/>
      </w:rPr>
    </w:lvl>
    <w:lvl w:ilvl="5" w:tplc="04090005" w:tentative="1">
      <w:start w:val="1"/>
      <w:numFmt w:val="bullet"/>
      <w:lvlText w:val=""/>
      <w:lvlJc w:val="left"/>
      <w:pPr>
        <w:ind w:left="5088" w:hanging="360"/>
      </w:pPr>
      <w:rPr>
        <w:rFonts w:ascii="Wingdings" w:hAnsi="Wingdings" w:hint="default"/>
      </w:rPr>
    </w:lvl>
    <w:lvl w:ilvl="6" w:tplc="04090001" w:tentative="1">
      <w:start w:val="1"/>
      <w:numFmt w:val="bullet"/>
      <w:lvlText w:val=""/>
      <w:lvlJc w:val="left"/>
      <w:pPr>
        <w:ind w:left="5808" w:hanging="360"/>
      </w:pPr>
      <w:rPr>
        <w:rFonts w:ascii="Symbol" w:hAnsi="Symbol" w:hint="default"/>
      </w:rPr>
    </w:lvl>
    <w:lvl w:ilvl="7" w:tplc="04090003" w:tentative="1">
      <w:start w:val="1"/>
      <w:numFmt w:val="bullet"/>
      <w:lvlText w:val="o"/>
      <w:lvlJc w:val="left"/>
      <w:pPr>
        <w:ind w:left="6528" w:hanging="360"/>
      </w:pPr>
      <w:rPr>
        <w:rFonts w:ascii="Courier New" w:hAnsi="Courier New" w:cs="Courier New" w:hint="default"/>
      </w:rPr>
    </w:lvl>
    <w:lvl w:ilvl="8" w:tplc="04090005" w:tentative="1">
      <w:start w:val="1"/>
      <w:numFmt w:val="bullet"/>
      <w:lvlText w:val=""/>
      <w:lvlJc w:val="left"/>
      <w:pPr>
        <w:ind w:left="7248" w:hanging="360"/>
      </w:pPr>
      <w:rPr>
        <w:rFonts w:ascii="Wingdings" w:hAnsi="Wingdings" w:hint="default"/>
      </w:rPr>
    </w:lvl>
  </w:abstractNum>
  <w:abstractNum w:abstractNumId="1" w15:restartNumberingAfterBreak="0">
    <w:nsid w:val="0AEA70D8"/>
    <w:multiLevelType w:val="hybridMultilevel"/>
    <w:tmpl w:val="B2EC8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9FD4007"/>
    <w:multiLevelType w:val="multilevel"/>
    <w:tmpl w:val="9148F2AC"/>
    <w:lvl w:ilvl="0">
      <w:start w:val="1"/>
      <w:numFmt w:val="bullet"/>
      <w:pStyle w:val="ListBullet"/>
      <w:lvlText w:val=""/>
      <w:lvlJc w:val="left"/>
      <w:pPr>
        <w:ind w:left="630" w:hanging="360"/>
      </w:pPr>
      <w:rPr>
        <w:rFonts w:ascii="Symbol" w:hAnsi="Symbol" w:hint="default"/>
        <w:color w:val="94B6D2" w:themeColor="accent1"/>
        <w:sz w:val="24"/>
      </w:rPr>
    </w:lvl>
    <w:lvl w:ilvl="1">
      <w:start w:val="1"/>
      <w:numFmt w:val="bullet"/>
      <w:lvlText w:val="o"/>
      <w:lvlJc w:val="left"/>
      <w:pPr>
        <w:ind w:left="990" w:hanging="360"/>
      </w:pPr>
      <w:rPr>
        <w:rFonts w:ascii="Courier New" w:hAnsi="Courier New" w:hint="default"/>
        <w:color w:val="94B6D2" w:themeColor="accent1"/>
        <w:sz w:val="24"/>
      </w:rPr>
    </w:lvl>
    <w:lvl w:ilvl="2">
      <w:start w:val="1"/>
      <w:numFmt w:val="bullet"/>
      <w:lvlText w:val=""/>
      <w:lvlJc w:val="left"/>
      <w:pPr>
        <w:ind w:left="1350" w:hanging="360"/>
      </w:pPr>
      <w:rPr>
        <w:rFonts w:ascii="Wingdings" w:hAnsi="Wingdings" w:hint="default"/>
        <w:color w:val="94B6D2" w:themeColor="accent1"/>
        <w:sz w:val="24"/>
      </w:rPr>
    </w:lvl>
    <w:lvl w:ilvl="3">
      <w:start w:val="1"/>
      <w:numFmt w:val="bullet"/>
      <w:lvlText w:val=""/>
      <w:lvlJc w:val="left"/>
      <w:pPr>
        <w:ind w:left="1710" w:hanging="360"/>
      </w:pPr>
      <w:rPr>
        <w:rFonts w:ascii="Symbol" w:hAnsi="Symbol" w:hint="default"/>
      </w:rPr>
    </w:lvl>
    <w:lvl w:ilvl="4">
      <w:start w:val="1"/>
      <w:numFmt w:val="bullet"/>
      <w:lvlText w:val="o"/>
      <w:lvlJc w:val="left"/>
      <w:pPr>
        <w:ind w:left="2070" w:hanging="360"/>
      </w:pPr>
      <w:rPr>
        <w:rFonts w:ascii="Courier New" w:hAnsi="Courier New" w:hint="default"/>
      </w:rPr>
    </w:lvl>
    <w:lvl w:ilvl="5">
      <w:start w:val="1"/>
      <w:numFmt w:val="bullet"/>
      <w:lvlText w:val=""/>
      <w:lvlJc w:val="left"/>
      <w:pPr>
        <w:ind w:left="2430" w:hanging="360"/>
      </w:pPr>
      <w:rPr>
        <w:rFonts w:ascii="Wingdings" w:hAnsi="Wingdings" w:hint="default"/>
      </w:rPr>
    </w:lvl>
    <w:lvl w:ilvl="6">
      <w:start w:val="1"/>
      <w:numFmt w:val="bullet"/>
      <w:lvlText w:val=""/>
      <w:lvlJc w:val="left"/>
      <w:pPr>
        <w:ind w:left="2790" w:hanging="360"/>
      </w:pPr>
      <w:rPr>
        <w:rFonts w:ascii="Symbol" w:hAnsi="Symbol" w:hint="default"/>
      </w:rPr>
    </w:lvl>
    <w:lvl w:ilvl="7">
      <w:start w:val="1"/>
      <w:numFmt w:val="bullet"/>
      <w:lvlText w:val="o"/>
      <w:lvlJc w:val="left"/>
      <w:pPr>
        <w:ind w:left="3150" w:hanging="360"/>
      </w:pPr>
      <w:rPr>
        <w:rFonts w:ascii="Courier New" w:hAnsi="Courier New" w:hint="default"/>
      </w:rPr>
    </w:lvl>
    <w:lvl w:ilvl="8">
      <w:start w:val="1"/>
      <w:numFmt w:val="bullet"/>
      <w:lvlText w:val=""/>
      <w:lvlJc w:val="left"/>
      <w:pPr>
        <w:ind w:left="3510" w:hanging="360"/>
      </w:pPr>
      <w:rPr>
        <w:rFonts w:ascii="Wingdings" w:hAnsi="Wingdings" w:hint="default"/>
      </w:rPr>
    </w:lvl>
  </w:abstractNum>
  <w:abstractNum w:abstractNumId="3" w15:restartNumberingAfterBreak="0">
    <w:nsid w:val="1B3B6B1D"/>
    <w:multiLevelType w:val="hybridMultilevel"/>
    <w:tmpl w:val="87FC6F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1C79E6"/>
    <w:multiLevelType w:val="hybridMultilevel"/>
    <w:tmpl w:val="8D403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FD057D"/>
    <w:multiLevelType w:val="hybridMultilevel"/>
    <w:tmpl w:val="661CA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461B92"/>
    <w:multiLevelType w:val="hybridMultilevel"/>
    <w:tmpl w:val="B57838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309C0F95"/>
    <w:multiLevelType w:val="hybridMultilevel"/>
    <w:tmpl w:val="906640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AD768D8"/>
    <w:multiLevelType w:val="hybridMultilevel"/>
    <w:tmpl w:val="D0864DD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C470917"/>
    <w:multiLevelType w:val="hybridMultilevel"/>
    <w:tmpl w:val="48ECD4F8"/>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6F405D"/>
    <w:multiLevelType w:val="hybridMultilevel"/>
    <w:tmpl w:val="F2F42F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8C6B8B"/>
    <w:multiLevelType w:val="hybridMultilevel"/>
    <w:tmpl w:val="F238CE0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0"/>
  </w:num>
  <w:num w:numId="3">
    <w:abstractNumId w:val="1"/>
  </w:num>
  <w:num w:numId="4">
    <w:abstractNumId w:val="3"/>
  </w:num>
  <w:num w:numId="5">
    <w:abstractNumId w:val="9"/>
  </w:num>
  <w:num w:numId="6">
    <w:abstractNumId w:val="11"/>
  </w:num>
  <w:num w:numId="7">
    <w:abstractNumId w:val="0"/>
  </w:num>
  <w:num w:numId="8">
    <w:abstractNumId w:val="7"/>
  </w:num>
  <w:num w:numId="9">
    <w:abstractNumId w:val="8"/>
  </w:num>
  <w:num w:numId="10">
    <w:abstractNumId w:val="6"/>
  </w:num>
  <w:num w:numId="11">
    <w:abstractNumId w:val="4"/>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C62"/>
    <w:rsid w:val="000041C4"/>
    <w:rsid w:val="00036450"/>
    <w:rsid w:val="00094499"/>
    <w:rsid w:val="00096D1F"/>
    <w:rsid w:val="000C45FF"/>
    <w:rsid w:val="000E3FD1"/>
    <w:rsid w:val="00112054"/>
    <w:rsid w:val="001525E1"/>
    <w:rsid w:val="00180329"/>
    <w:rsid w:val="0019001F"/>
    <w:rsid w:val="001A74A5"/>
    <w:rsid w:val="001B2ABD"/>
    <w:rsid w:val="001E0391"/>
    <w:rsid w:val="001E1759"/>
    <w:rsid w:val="001F1ECC"/>
    <w:rsid w:val="002400EB"/>
    <w:rsid w:val="00256CF7"/>
    <w:rsid w:val="00281FD5"/>
    <w:rsid w:val="0030481B"/>
    <w:rsid w:val="003156FC"/>
    <w:rsid w:val="003254B5"/>
    <w:rsid w:val="0037121F"/>
    <w:rsid w:val="00385167"/>
    <w:rsid w:val="003A6B7D"/>
    <w:rsid w:val="003B06CA"/>
    <w:rsid w:val="003B7C62"/>
    <w:rsid w:val="004071FC"/>
    <w:rsid w:val="00445454"/>
    <w:rsid w:val="00445947"/>
    <w:rsid w:val="004813B3"/>
    <w:rsid w:val="00481B1F"/>
    <w:rsid w:val="00496591"/>
    <w:rsid w:val="004C63E4"/>
    <w:rsid w:val="004D3011"/>
    <w:rsid w:val="005105BE"/>
    <w:rsid w:val="005262AC"/>
    <w:rsid w:val="005E39D5"/>
    <w:rsid w:val="00600670"/>
    <w:rsid w:val="00616E38"/>
    <w:rsid w:val="0062123A"/>
    <w:rsid w:val="00646E75"/>
    <w:rsid w:val="006771D0"/>
    <w:rsid w:val="006C1D9D"/>
    <w:rsid w:val="00715FCB"/>
    <w:rsid w:val="00743101"/>
    <w:rsid w:val="007775E1"/>
    <w:rsid w:val="007867A0"/>
    <w:rsid w:val="007927F5"/>
    <w:rsid w:val="00802CA0"/>
    <w:rsid w:val="00830C83"/>
    <w:rsid w:val="0089048F"/>
    <w:rsid w:val="008E1073"/>
    <w:rsid w:val="009260CD"/>
    <w:rsid w:val="00952C25"/>
    <w:rsid w:val="009B539F"/>
    <w:rsid w:val="00A2118D"/>
    <w:rsid w:val="00A30B06"/>
    <w:rsid w:val="00A40869"/>
    <w:rsid w:val="00AD76E2"/>
    <w:rsid w:val="00B20152"/>
    <w:rsid w:val="00B359E4"/>
    <w:rsid w:val="00B57D98"/>
    <w:rsid w:val="00B70850"/>
    <w:rsid w:val="00C039FE"/>
    <w:rsid w:val="00C066B6"/>
    <w:rsid w:val="00C37BA1"/>
    <w:rsid w:val="00C4674C"/>
    <w:rsid w:val="00C506CF"/>
    <w:rsid w:val="00C547D5"/>
    <w:rsid w:val="00C72662"/>
    <w:rsid w:val="00C72BED"/>
    <w:rsid w:val="00C80811"/>
    <w:rsid w:val="00C9578B"/>
    <w:rsid w:val="00CB0055"/>
    <w:rsid w:val="00D075E2"/>
    <w:rsid w:val="00D2522B"/>
    <w:rsid w:val="00D422DE"/>
    <w:rsid w:val="00D5459D"/>
    <w:rsid w:val="00D749BA"/>
    <w:rsid w:val="00DA1F4D"/>
    <w:rsid w:val="00DD172A"/>
    <w:rsid w:val="00E25A26"/>
    <w:rsid w:val="00E4381A"/>
    <w:rsid w:val="00E55D74"/>
    <w:rsid w:val="00E852DA"/>
    <w:rsid w:val="00F05EDE"/>
    <w:rsid w:val="00F364A3"/>
    <w:rsid w:val="00F60274"/>
    <w:rsid w:val="00F77FB9"/>
    <w:rsid w:val="00FB068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D4A97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lsdException w:name="List" w:semiHidden="1" w:unhideWhenUsed="1"/>
    <w:lsdException w:name="List Bullet" w:semiHidden="1" w:uiPriority="1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1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59E4"/>
    <w:rPr>
      <w:sz w:val="18"/>
      <w:szCs w:val="22"/>
    </w:rPr>
  </w:style>
  <w:style w:type="paragraph" w:styleId="Heading1">
    <w:name w:val="heading 1"/>
    <w:basedOn w:val="Normal"/>
    <w:next w:val="Normal"/>
    <w:link w:val="Heading1Char"/>
    <w:uiPriority w:val="9"/>
    <w:qFormat/>
    <w:rsid w:val="00AD76E2"/>
    <w:pPr>
      <w:keepNext/>
      <w:keepLines/>
      <w:spacing w:before="240"/>
      <w:outlineLvl w:val="0"/>
    </w:pPr>
    <w:rPr>
      <w:rFonts w:asciiTheme="majorHAnsi" w:eastAsiaTheme="majorEastAsia" w:hAnsiTheme="majorHAnsi" w:cstheme="majorBidi"/>
      <w:color w:val="548AB7" w:themeColor="accent1" w:themeShade="BF"/>
      <w:sz w:val="32"/>
      <w:szCs w:val="32"/>
    </w:rPr>
  </w:style>
  <w:style w:type="paragraph" w:styleId="Heading2">
    <w:name w:val="heading 2"/>
    <w:basedOn w:val="Normal"/>
    <w:next w:val="Normal"/>
    <w:link w:val="Heading2Char"/>
    <w:uiPriority w:val="9"/>
    <w:qFormat/>
    <w:rsid w:val="004D3011"/>
    <w:pPr>
      <w:keepNext/>
      <w:keepLines/>
      <w:pBdr>
        <w:bottom w:val="single" w:sz="8" w:space="1" w:color="94B6D2" w:themeColor="accent1"/>
      </w:pBdr>
      <w:spacing w:before="240" w:after="120"/>
      <w:outlineLvl w:val="1"/>
    </w:pPr>
    <w:rPr>
      <w:rFonts w:asciiTheme="majorHAnsi" w:eastAsiaTheme="majorEastAsia" w:hAnsiTheme="majorHAnsi" w:cstheme="majorBidi"/>
      <w:b/>
      <w:bCs/>
      <w:caps/>
      <w:sz w:val="22"/>
      <w:szCs w:val="26"/>
    </w:rPr>
  </w:style>
  <w:style w:type="paragraph" w:styleId="Heading3">
    <w:name w:val="heading 3"/>
    <w:basedOn w:val="Normal"/>
    <w:next w:val="Normal"/>
    <w:link w:val="Heading3Char"/>
    <w:uiPriority w:val="9"/>
    <w:qFormat/>
    <w:rsid w:val="00D5459D"/>
    <w:pPr>
      <w:keepNext/>
      <w:keepLines/>
      <w:spacing w:before="240" w:after="120"/>
      <w:outlineLvl w:val="2"/>
    </w:pPr>
    <w:rPr>
      <w:rFonts w:asciiTheme="majorHAnsi" w:eastAsiaTheme="majorEastAsia" w:hAnsiTheme="majorHAnsi" w:cstheme="majorBidi"/>
      <w:b/>
      <w:caps/>
      <w:color w:val="548AB7" w:themeColor="accent1" w:themeShade="BF"/>
      <w:sz w:val="22"/>
      <w:szCs w:val="24"/>
    </w:rPr>
  </w:style>
  <w:style w:type="paragraph" w:styleId="Heading4">
    <w:name w:val="heading 4"/>
    <w:basedOn w:val="Normal"/>
    <w:next w:val="Normal"/>
    <w:link w:val="Heading4Char"/>
    <w:uiPriority w:val="9"/>
    <w:qFormat/>
    <w:rsid w:val="00B359E4"/>
    <w:pP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D3011"/>
    <w:rPr>
      <w:rFonts w:asciiTheme="majorHAnsi" w:eastAsiaTheme="majorEastAsia" w:hAnsiTheme="majorHAnsi" w:cstheme="majorBidi"/>
      <w:b/>
      <w:bCs/>
      <w:caps/>
      <w:sz w:val="22"/>
      <w:szCs w:val="26"/>
    </w:rPr>
  </w:style>
  <w:style w:type="paragraph" w:styleId="Title">
    <w:name w:val="Title"/>
    <w:basedOn w:val="Normal"/>
    <w:next w:val="Normal"/>
    <w:link w:val="TitleChar"/>
    <w:uiPriority w:val="10"/>
    <w:qFormat/>
    <w:rsid w:val="001B2ABD"/>
    <w:rPr>
      <w:caps/>
      <w:color w:val="000000" w:themeColor="text1"/>
      <w:sz w:val="96"/>
      <w:szCs w:val="76"/>
    </w:rPr>
  </w:style>
  <w:style w:type="character" w:customStyle="1" w:styleId="TitleChar">
    <w:name w:val="Title Char"/>
    <w:basedOn w:val="DefaultParagraphFont"/>
    <w:link w:val="Title"/>
    <w:uiPriority w:val="10"/>
    <w:rsid w:val="001B2ABD"/>
    <w:rPr>
      <w:caps/>
      <w:color w:val="000000" w:themeColor="text1"/>
      <w:sz w:val="96"/>
      <w:szCs w:val="76"/>
    </w:rPr>
  </w:style>
  <w:style w:type="character" w:styleId="Emphasis">
    <w:name w:val="Emphasis"/>
    <w:basedOn w:val="DefaultParagraphFont"/>
    <w:uiPriority w:val="11"/>
    <w:semiHidden/>
    <w:qFormat/>
    <w:rsid w:val="00E25A26"/>
    <w:rPr>
      <w:i/>
      <w:iCs/>
    </w:rPr>
  </w:style>
  <w:style w:type="character" w:customStyle="1" w:styleId="Heading1Char">
    <w:name w:val="Heading 1 Char"/>
    <w:basedOn w:val="DefaultParagraphFont"/>
    <w:link w:val="Heading1"/>
    <w:uiPriority w:val="9"/>
    <w:rsid w:val="00AD76E2"/>
    <w:rPr>
      <w:rFonts w:asciiTheme="majorHAnsi" w:eastAsiaTheme="majorEastAsia" w:hAnsiTheme="majorHAnsi" w:cstheme="majorBidi"/>
      <w:color w:val="548AB7" w:themeColor="accent1" w:themeShade="BF"/>
      <w:sz w:val="32"/>
      <w:szCs w:val="32"/>
    </w:rPr>
  </w:style>
  <w:style w:type="paragraph" w:styleId="Date">
    <w:name w:val="Date"/>
    <w:basedOn w:val="Normal"/>
    <w:next w:val="Normal"/>
    <w:link w:val="DateChar"/>
    <w:uiPriority w:val="99"/>
    <w:rsid w:val="00036450"/>
  </w:style>
  <w:style w:type="character" w:customStyle="1" w:styleId="DateChar">
    <w:name w:val="Date Char"/>
    <w:basedOn w:val="DefaultParagraphFont"/>
    <w:link w:val="Date"/>
    <w:uiPriority w:val="99"/>
    <w:rsid w:val="00036450"/>
    <w:rPr>
      <w:sz w:val="18"/>
      <w:szCs w:val="22"/>
    </w:rPr>
  </w:style>
  <w:style w:type="character" w:styleId="Hyperlink">
    <w:name w:val="Hyperlink"/>
    <w:basedOn w:val="DefaultParagraphFont"/>
    <w:uiPriority w:val="99"/>
    <w:unhideWhenUsed/>
    <w:rsid w:val="00281FD5"/>
    <w:rPr>
      <w:color w:val="B85A22" w:themeColor="accent2" w:themeShade="BF"/>
      <w:u w:val="single"/>
    </w:rPr>
  </w:style>
  <w:style w:type="character" w:customStyle="1" w:styleId="UnresolvedMention">
    <w:name w:val="Unresolved Mention"/>
    <w:basedOn w:val="DefaultParagraphFont"/>
    <w:uiPriority w:val="99"/>
    <w:semiHidden/>
    <w:rsid w:val="004813B3"/>
    <w:rPr>
      <w:color w:val="605E5C"/>
      <w:shd w:val="clear" w:color="auto" w:fill="E1DFDD"/>
    </w:rPr>
  </w:style>
  <w:style w:type="paragraph" w:styleId="Header">
    <w:name w:val="header"/>
    <w:basedOn w:val="Normal"/>
    <w:link w:val="HeaderChar"/>
    <w:uiPriority w:val="99"/>
    <w:semiHidden/>
    <w:rsid w:val="000C45FF"/>
    <w:pPr>
      <w:tabs>
        <w:tab w:val="center" w:pos="4680"/>
        <w:tab w:val="right" w:pos="9360"/>
      </w:tabs>
    </w:pPr>
  </w:style>
  <w:style w:type="character" w:customStyle="1" w:styleId="HeaderChar">
    <w:name w:val="Header Char"/>
    <w:basedOn w:val="DefaultParagraphFont"/>
    <w:link w:val="Header"/>
    <w:uiPriority w:val="99"/>
    <w:semiHidden/>
    <w:rsid w:val="000C45FF"/>
    <w:rPr>
      <w:sz w:val="22"/>
      <w:szCs w:val="22"/>
    </w:rPr>
  </w:style>
  <w:style w:type="paragraph" w:styleId="Footer">
    <w:name w:val="footer"/>
    <w:basedOn w:val="Normal"/>
    <w:link w:val="FooterChar"/>
    <w:uiPriority w:val="99"/>
    <w:semiHidden/>
    <w:rsid w:val="000C45FF"/>
    <w:pPr>
      <w:tabs>
        <w:tab w:val="center" w:pos="4680"/>
        <w:tab w:val="right" w:pos="9360"/>
      </w:tabs>
    </w:pPr>
  </w:style>
  <w:style w:type="character" w:customStyle="1" w:styleId="FooterChar">
    <w:name w:val="Footer Char"/>
    <w:basedOn w:val="DefaultParagraphFont"/>
    <w:link w:val="Footer"/>
    <w:uiPriority w:val="99"/>
    <w:semiHidden/>
    <w:rsid w:val="000C45FF"/>
    <w:rPr>
      <w:sz w:val="22"/>
      <w:szCs w:val="22"/>
    </w:rPr>
  </w:style>
  <w:style w:type="table" w:styleId="TableGrid">
    <w:name w:val="Table Grid"/>
    <w:basedOn w:val="TableNormal"/>
    <w:uiPriority w:val="39"/>
    <w:rsid w:val="001B2A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B2ABD"/>
    <w:rPr>
      <w:color w:val="808080"/>
    </w:rPr>
  </w:style>
  <w:style w:type="paragraph" w:styleId="Subtitle">
    <w:name w:val="Subtitle"/>
    <w:basedOn w:val="Normal"/>
    <w:next w:val="Normal"/>
    <w:link w:val="SubtitleChar"/>
    <w:uiPriority w:val="11"/>
    <w:qFormat/>
    <w:rsid w:val="001B2ABD"/>
    <w:rPr>
      <w:color w:val="000000" w:themeColor="text1"/>
      <w:spacing w:val="19"/>
      <w:w w:val="86"/>
      <w:sz w:val="32"/>
      <w:szCs w:val="28"/>
      <w:fitText w:val="2160" w:id="1744560130"/>
    </w:rPr>
  </w:style>
  <w:style w:type="character" w:customStyle="1" w:styleId="SubtitleChar">
    <w:name w:val="Subtitle Char"/>
    <w:basedOn w:val="DefaultParagraphFont"/>
    <w:link w:val="Subtitle"/>
    <w:uiPriority w:val="11"/>
    <w:rsid w:val="001B2ABD"/>
    <w:rPr>
      <w:color w:val="000000" w:themeColor="text1"/>
      <w:spacing w:val="19"/>
      <w:w w:val="86"/>
      <w:sz w:val="32"/>
      <w:szCs w:val="28"/>
      <w:fitText w:val="2160" w:id="1744560130"/>
    </w:rPr>
  </w:style>
  <w:style w:type="character" w:customStyle="1" w:styleId="Heading3Char">
    <w:name w:val="Heading 3 Char"/>
    <w:basedOn w:val="DefaultParagraphFont"/>
    <w:link w:val="Heading3"/>
    <w:uiPriority w:val="9"/>
    <w:rsid w:val="00D5459D"/>
    <w:rPr>
      <w:rFonts w:asciiTheme="majorHAnsi" w:eastAsiaTheme="majorEastAsia" w:hAnsiTheme="majorHAnsi" w:cstheme="majorBidi"/>
      <w:b/>
      <w:caps/>
      <w:color w:val="548AB7" w:themeColor="accent1" w:themeShade="BF"/>
      <w:sz w:val="22"/>
    </w:rPr>
  </w:style>
  <w:style w:type="character" w:customStyle="1" w:styleId="Heading4Char">
    <w:name w:val="Heading 4 Char"/>
    <w:basedOn w:val="DefaultParagraphFont"/>
    <w:link w:val="Heading4"/>
    <w:uiPriority w:val="9"/>
    <w:rsid w:val="00B359E4"/>
    <w:rPr>
      <w:b/>
      <w:sz w:val="18"/>
      <w:szCs w:val="22"/>
    </w:rPr>
  </w:style>
  <w:style w:type="paragraph" w:styleId="ListBullet">
    <w:name w:val="List Bullet"/>
    <w:basedOn w:val="Normal"/>
    <w:uiPriority w:val="11"/>
    <w:qFormat/>
    <w:rsid w:val="006C1D9D"/>
    <w:pPr>
      <w:numPr>
        <w:numId w:val="1"/>
      </w:numPr>
      <w:ind w:left="420"/>
    </w:pPr>
    <w:rPr>
      <w:rFonts w:eastAsiaTheme="minorHAnsi"/>
      <w:color w:val="595959" w:themeColor="text1" w:themeTint="A6"/>
      <w:sz w:val="22"/>
      <w:lang w:eastAsia="en-US"/>
    </w:rPr>
  </w:style>
  <w:style w:type="paragraph" w:styleId="NoSpacing">
    <w:name w:val="No Spacing"/>
    <w:uiPriority w:val="1"/>
    <w:qFormat/>
    <w:rsid w:val="000041C4"/>
    <w:rPr>
      <w:sz w:val="18"/>
      <w:szCs w:val="22"/>
    </w:rPr>
  </w:style>
  <w:style w:type="paragraph" w:styleId="ListParagraph">
    <w:name w:val="List Paragraph"/>
    <w:basedOn w:val="Normal"/>
    <w:uiPriority w:val="34"/>
    <w:qFormat/>
    <w:rsid w:val="004454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156962">
      <w:bodyDiv w:val="1"/>
      <w:marLeft w:val="0"/>
      <w:marRight w:val="0"/>
      <w:marTop w:val="0"/>
      <w:marBottom w:val="0"/>
      <w:divBdr>
        <w:top w:val="none" w:sz="0" w:space="0" w:color="auto"/>
        <w:left w:val="none" w:sz="0" w:space="0" w:color="auto"/>
        <w:bottom w:val="none" w:sz="0" w:space="0" w:color="auto"/>
        <w:right w:val="none" w:sz="0" w:space="0" w:color="auto"/>
      </w:divBdr>
      <w:divsChild>
        <w:div w:id="13382909">
          <w:marLeft w:val="1200"/>
          <w:marRight w:val="0"/>
          <w:marTop w:val="0"/>
          <w:marBottom w:val="0"/>
          <w:divBdr>
            <w:top w:val="none" w:sz="0" w:space="0" w:color="auto"/>
            <w:left w:val="none" w:sz="0" w:space="0" w:color="auto"/>
            <w:bottom w:val="none" w:sz="0" w:space="0" w:color="auto"/>
            <w:right w:val="none" w:sz="0" w:space="0" w:color="auto"/>
          </w:divBdr>
          <w:divsChild>
            <w:div w:id="1665860551">
              <w:marLeft w:val="0"/>
              <w:marRight w:val="0"/>
              <w:marTop w:val="0"/>
              <w:marBottom w:val="0"/>
              <w:divBdr>
                <w:top w:val="none" w:sz="0" w:space="0" w:color="auto"/>
                <w:left w:val="none" w:sz="0" w:space="0" w:color="auto"/>
                <w:bottom w:val="none" w:sz="0" w:space="0" w:color="auto"/>
                <w:right w:val="none" w:sz="0" w:space="0" w:color="auto"/>
              </w:divBdr>
            </w:div>
          </w:divsChild>
        </w:div>
        <w:div w:id="2098212500">
          <w:marLeft w:val="1200"/>
          <w:marRight w:val="0"/>
          <w:marTop w:val="0"/>
          <w:marBottom w:val="0"/>
          <w:divBdr>
            <w:top w:val="none" w:sz="0" w:space="0" w:color="auto"/>
            <w:left w:val="none" w:sz="0" w:space="0" w:color="auto"/>
            <w:bottom w:val="none" w:sz="0" w:space="0" w:color="auto"/>
            <w:right w:val="none" w:sz="0" w:space="0" w:color="auto"/>
          </w:divBdr>
          <w:divsChild>
            <w:div w:id="188679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047312">
      <w:bodyDiv w:val="1"/>
      <w:marLeft w:val="0"/>
      <w:marRight w:val="0"/>
      <w:marTop w:val="0"/>
      <w:marBottom w:val="0"/>
      <w:divBdr>
        <w:top w:val="none" w:sz="0" w:space="0" w:color="auto"/>
        <w:left w:val="none" w:sz="0" w:space="0" w:color="auto"/>
        <w:bottom w:val="none" w:sz="0" w:space="0" w:color="auto"/>
        <w:right w:val="none" w:sz="0" w:space="0" w:color="auto"/>
      </w:divBdr>
    </w:div>
    <w:div w:id="1525706561">
      <w:bodyDiv w:val="1"/>
      <w:marLeft w:val="0"/>
      <w:marRight w:val="0"/>
      <w:marTop w:val="0"/>
      <w:marBottom w:val="0"/>
      <w:divBdr>
        <w:top w:val="none" w:sz="0" w:space="0" w:color="auto"/>
        <w:left w:val="none" w:sz="0" w:space="0" w:color="auto"/>
        <w:bottom w:val="none" w:sz="0" w:space="0" w:color="auto"/>
        <w:right w:val="none" w:sz="0" w:space="0" w:color="auto"/>
      </w:divBdr>
      <w:divsChild>
        <w:div w:id="319313141">
          <w:marLeft w:val="1200"/>
          <w:marRight w:val="0"/>
          <w:marTop w:val="0"/>
          <w:marBottom w:val="0"/>
          <w:divBdr>
            <w:top w:val="none" w:sz="0" w:space="0" w:color="auto"/>
            <w:left w:val="none" w:sz="0" w:space="0" w:color="auto"/>
            <w:bottom w:val="none" w:sz="0" w:space="0" w:color="auto"/>
            <w:right w:val="none" w:sz="0" w:space="0" w:color="auto"/>
          </w:divBdr>
          <w:divsChild>
            <w:div w:id="189295798">
              <w:marLeft w:val="0"/>
              <w:marRight w:val="0"/>
              <w:marTop w:val="0"/>
              <w:marBottom w:val="0"/>
              <w:divBdr>
                <w:top w:val="none" w:sz="0" w:space="0" w:color="auto"/>
                <w:left w:val="none" w:sz="0" w:space="0" w:color="auto"/>
                <w:bottom w:val="none" w:sz="0" w:space="0" w:color="auto"/>
                <w:right w:val="none" w:sz="0" w:space="0" w:color="auto"/>
              </w:divBdr>
            </w:div>
          </w:divsChild>
        </w:div>
        <w:div w:id="80495306">
          <w:marLeft w:val="1200"/>
          <w:marRight w:val="0"/>
          <w:marTop w:val="0"/>
          <w:marBottom w:val="0"/>
          <w:divBdr>
            <w:top w:val="none" w:sz="0" w:space="0" w:color="auto"/>
            <w:left w:val="none" w:sz="0" w:space="0" w:color="auto"/>
            <w:bottom w:val="none" w:sz="0" w:space="0" w:color="auto"/>
            <w:right w:val="none" w:sz="0" w:space="0" w:color="auto"/>
          </w:divBdr>
          <w:divsChild>
            <w:div w:id="1831675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smin.tudureanu@gmail.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inkedin.com/in/tudureanu-cosmin-ab294b171" TargetMode="Externa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sv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hade\AppData\Roaming\Microsoft\Templates\Hospitality%20management%20resum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964304DBE314D0F85352903463F44FC"/>
        <w:category>
          <w:name w:val="General"/>
          <w:gallery w:val="placeholder"/>
        </w:category>
        <w:types>
          <w:type w:val="bbPlcHdr"/>
        </w:types>
        <w:behaviors>
          <w:behavior w:val="content"/>
        </w:behaviors>
        <w:guid w:val="{2270EC5C-C705-4FE9-82F2-E3799B715C22}"/>
      </w:docPartPr>
      <w:docPartBody>
        <w:p w:rsidR="00000000" w:rsidRDefault="000E1DBD" w:rsidP="000E1DBD">
          <w:pPr>
            <w:pStyle w:val="B964304DBE314D0F85352903463F44FC"/>
          </w:pPr>
          <w:r w:rsidRPr="00CB0055">
            <w:t>Contact</w:t>
          </w:r>
        </w:p>
      </w:docPartBody>
    </w:docPart>
    <w:docPart>
      <w:docPartPr>
        <w:name w:val="7F4D8162974745E48DDF631A587F1813"/>
        <w:category>
          <w:name w:val="General"/>
          <w:gallery w:val="placeholder"/>
        </w:category>
        <w:types>
          <w:type w:val="bbPlcHdr"/>
        </w:types>
        <w:behaviors>
          <w:behavior w:val="content"/>
        </w:behaviors>
        <w:guid w:val="{06A785BE-E3C9-4225-81F8-F3E51C7C7F3A}"/>
      </w:docPartPr>
      <w:docPartBody>
        <w:p w:rsidR="00000000" w:rsidRDefault="000E1DBD" w:rsidP="000E1DBD">
          <w:pPr>
            <w:pStyle w:val="7F4D8162974745E48DDF631A587F1813"/>
          </w:pPr>
          <w:r w:rsidRPr="004D3011">
            <w:t>PHONE:</w:t>
          </w:r>
        </w:p>
      </w:docPartBody>
    </w:docPart>
    <w:docPart>
      <w:docPartPr>
        <w:name w:val="BDD6C953580745D89BCEE8AAC0ACC3F9"/>
        <w:category>
          <w:name w:val="General"/>
          <w:gallery w:val="placeholder"/>
        </w:category>
        <w:types>
          <w:type w:val="bbPlcHdr"/>
        </w:types>
        <w:behaviors>
          <w:behavior w:val="content"/>
        </w:behaviors>
        <w:guid w:val="{C8CBD5EE-6838-4207-8F52-28F7824B8986}"/>
      </w:docPartPr>
      <w:docPartBody>
        <w:p w:rsidR="00000000" w:rsidRDefault="000E1DBD" w:rsidP="000E1DBD">
          <w:pPr>
            <w:pStyle w:val="BDD6C953580745D89BCEE8AAC0ACC3F9"/>
          </w:pPr>
          <w:r w:rsidRPr="004D3011">
            <w:t>EMAIL:</w:t>
          </w:r>
        </w:p>
      </w:docPartBody>
    </w:docPart>
    <w:docPart>
      <w:docPartPr>
        <w:name w:val="24429374D0DC4F2C86F809E04827A85B"/>
        <w:category>
          <w:name w:val="General"/>
          <w:gallery w:val="placeholder"/>
        </w:category>
        <w:types>
          <w:type w:val="bbPlcHdr"/>
        </w:types>
        <w:behaviors>
          <w:behavior w:val="content"/>
        </w:behaviors>
        <w:guid w:val="{E97786A3-C376-4D3B-A16F-EBBEAD9777B9}"/>
      </w:docPartPr>
      <w:docPartBody>
        <w:p w:rsidR="00000000" w:rsidRDefault="000E1DBD" w:rsidP="000E1DBD">
          <w:pPr>
            <w:pStyle w:val="24429374D0DC4F2C86F809E04827A85B"/>
          </w:pPr>
          <w:r w:rsidRPr="00036450">
            <w:t>WORK EXPERIENCE</w:t>
          </w:r>
        </w:p>
      </w:docPartBody>
    </w:docPart>
    <w:docPart>
      <w:docPartPr>
        <w:name w:val="640DA9B9577D4C028AF8046974E32555"/>
        <w:category>
          <w:name w:val="General"/>
          <w:gallery w:val="placeholder"/>
        </w:category>
        <w:types>
          <w:type w:val="bbPlcHdr"/>
        </w:types>
        <w:behaviors>
          <w:behavior w:val="content"/>
        </w:behaviors>
        <w:guid w:val="{FC7F4E8F-08B3-4C28-B26E-F82D3423C435}"/>
      </w:docPartPr>
      <w:docPartBody>
        <w:p w:rsidR="00000000" w:rsidRDefault="000E1DBD" w:rsidP="000E1DBD">
          <w:pPr>
            <w:pStyle w:val="640DA9B9577D4C028AF8046974E32555"/>
          </w:pPr>
          <w:r w:rsidRPr="00036450">
            <w:t>EDUCATION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eiryo">
    <w:altName w:val="MS Gothic"/>
    <w:charset w:val="80"/>
    <w:family w:val="swiss"/>
    <w:pitch w:val="variable"/>
    <w:sig w:usb0="E00002FF" w:usb1="6AC7FFFF" w:usb2="08000012" w:usb3="00000000" w:csb0="0002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DBD"/>
    <w:rsid w:val="000E1DBD"/>
    <w:rsid w:val="004C2D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AD24306278948AD8AF4D4C693B67BD6">
    <w:name w:val="5AD24306278948AD8AF4D4C693B67BD6"/>
  </w:style>
  <w:style w:type="paragraph" w:customStyle="1" w:styleId="15C06BC06BA0415893B7EDD47F4CD2B7">
    <w:name w:val="15C06BC06BA0415893B7EDD47F4CD2B7"/>
  </w:style>
  <w:style w:type="paragraph" w:customStyle="1" w:styleId="F21C918832F3411E923CD7495548E7A1">
    <w:name w:val="F21C918832F3411E923CD7495548E7A1"/>
  </w:style>
  <w:style w:type="paragraph" w:customStyle="1" w:styleId="21CB8960CA9A40EBA2CAA7A23A3E3455">
    <w:name w:val="21CB8960CA9A40EBA2CAA7A23A3E3455"/>
  </w:style>
  <w:style w:type="paragraph" w:customStyle="1" w:styleId="1D1D449BA1DE4CF894AFABBD07AA2EB5">
    <w:name w:val="1D1D449BA1DE4CF894AFABBD07AA2EB5"/>
  </w:style>
  <w:style w:type="paragraph" w:customStyle="1" w:styleId="970F61A754D44EE2A1C01CEEC74A2A11">
    <w:name w:val="970F61A754D44EE2A1C01CEEC74A2A11"/>
  </w:style>
  <w:style w:type="paragraph" w:customStyle="1" w:styleId="52EA38099EA14457A6A7829DB22E30CE">
    <w:name w:val="52EA38099EA14457A6A7829DB22E30CE"/>
    <w:rsid w:val="000E1DBD"/>
  </w:style>
  <w:style w:type="paragraph" w:customStyle="1" w:styleId="11A90ACFE37845CB8082E5998E0BB51B">
    <w:name w:val="11A90ACFE37845CB8082E5998E0BB51B"/>
    <w:rsid w:val="000E1DBD"/>
  </w:style>
  <w:style w:type="paragraph" w:customStyle="1" w:styleId="980AFBE552074BA39FA03BED44BD6D39">
    <w:name w:val="980AFBE552074BA39FA03BED44BD6D39"/>
    <w:rsid w:val="000E1DBD"/>
  </w:style>
  <w:style w:type="paragraph" w:customStyle="1" w:styleId="8F52032B14F044B0881BA84A263D6A9D">
    <w:name w:val="8F52032B14F044B0881BA84A263D6A9D"/>
    <w:rsid w:val="000E1DBD"/>
  </w:style>
  <w:style w:type="paragraph" w:customStyle="1" w:styleId="F8A4A00A8B95444AA4748235028BBC27">
    <w:name w:val="F8A4A00A8B95444AA4748235028BBC27"/>
    <w:rsid w:val="000E1DBD"/>
  </w:style>
  <w:style w:type="paragraph" w:customStyle="1" w:styleId="BD166A9FC3E8484D95A39DBD2A23F096">
    <w:name w:val="BD166A9FC3E8484D95A39DBD2A23F096"/>
    <w:rsid w:val="000E1DBD"/>
  </w:style>
  <w:style w:type="paragraph" w:customStyle="1" w:styleId="88B7C946A306462ABFD44BF3B7CC6388">
    <w:name w:val="88B7C946A306462ABFD44BF3B7CC6388"/>
    <w:rsid w:val="000E1DBD"/>
  </w:style>
  <w:style w:type="paragraph" w:customStyle="1" w:styleId="B964304DBE314D0F85352903463F44FC">
    <w:name w:val="B964304DBE314D0F85352903463F44FC"/>
    <w:rsid w:val="000E1DBD"/>
  </w:style>
  <w:style w:type="paragraph" w:customStyle="1" w:styleId="7F4D8162974745E48DDF631A587F1813">
    <w:name w:val="7F4D8162974745E48DDF631A587F1813"/>
    <w:rsid w:val="000E1DBD"/>
  </w:style>
  <w:style w:type="paragraph" w:customStyle="1" w:styleId="BDD6C953580745D89BCEE8AAC0ACC3F9">
    <w:name w:val="BDD6C953580745D89BCEE8AAC0ACC3F9"/>
    <w:rsid w:val="000E1DBD"/>
  </w:style>
  <w:style w:type="paragraph" w:customStyle="1" w:styleId="24429374D0DC4F2C86F809E04827A85B">
    <w:name w:val="24429374D0DC4F2C86F809E04827A85B"/>
    <w:rsid w:val="000E1DBD"/>
  </w:style>
  <w:style w:type="paragraph" w:customStyle="1" w:styleId="BC3F5A4B8AFE440EBA6E6CF4D4CCCAE2">
    <w:name w:val="BC3F5A4B8AFE440EBA6E6CF4D4CCCAE2"/>
    <w:rsid w:val="000E1DBD"/>
  </w:style>
  <w:style w:type="paragraph" w:customStyle="1" w:styleId="AC8C97BE045F4CA2B5009D81161D03FD">
    <w:name w:val="AC8C97BE045F4CA2B5009D81161D03FD"/>
    <w:rsid w:val="000E1DBD"/>
  </w:style>
  <w:style w:type="paragraph" w:customStyle="1" w:styleId="FFD58C50BE96442685EE2220A25D43E5">
    <w:name w:val="FFD58C50BE96442685EE2220A25D43E5"/>
    <w:rsid w:val="000E1DBD"/>
  </w:style>
  <w:style w:type="paragraph" w:customStyle="1" w:styleId="640DA9B9577D4C028AF8046974E32555">
    <w:name w:val="640DA9B9577D4C028AF8046974E32555"/>
    <w:rsid w:val="000E1DB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Median">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7e3f163ba23981de9af4e94a4fc3c170">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77303e74caa42b09a8f0afd28694942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57A970D-2C6E-4A2B-99A4-9AD6320AEE66}">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05EF3759-52C9-494D-810E-B2DD79D25AE8}">
  <ds:schemaRefs>
    <ds:schemaRef ds:uri="http://schemas.microsoft.com/sharepoint/v3/contenttype/forms"/>
  </ds:schemaRefs>
</ds:datastoreItem>
</file>

<file path=customXml/itemProps3.xml><?xml version="1.0" encoding="utf-8"?>
<ds:datastoreItem xmlns:ds="http://schemas.openxmlformats.org/officeDocument/2006/customXml" ds:itemID="{4308CA73-F9EA-41E6-BB4B-20FAACCD49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6E666C5-5C99-45AD-9AEA-1035DA71B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Hospitality management resume</Template>
  <TotalTime>0</TotalTime>
  <Pages>4</Pages>
  <Words>1590</Words>
  <Characters>9063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2021-12-10T13:15:00Z</dcterms:created>
  <dcterms:modified xsi:type="dcterms:W3CDTF">2021-12-10T14:58:00Z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