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7096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D13EFF7" wp14:editId="50E9996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D61064B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18B9D8A" w14:textId="77777777" w:rsidTr="00630448">
        <w:tc>
          <w:tcPr>
            <w:tcW w:w="9922" w:type="dxa"/>
            <w:shd w:val="clear" w:color="auto" w:fill="C0C0C0"/>
          </w:tcPr>
          <w:p w14:paraId="2E3B3C78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42777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816D3ED" w14:textId="77777777" w:rsidTr="008F1308">
        <w:tc>
          <w:tcPr>
            <w:tcW w:w="2093" w:type="dxa"/>
            <w:shd w:val="pct15" w:color="auto" w:fill="auto"/>
          </w:tcPr>
          <w:p w14:paraId="0928BDB7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B02D039" w14:textId="77777777" w:rsidR="003B3F9D" w:rsidRPr="008B40E9" w:rsidRDefault="0017512A" w:rsidP="001E57C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instrText xml:space="preserve"> FORMTEXT </w:instrText>
            </w: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</w: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fldChar w:fldCharType="separate"/>
            </w:r>
            <w:r w:rsidR="003B3F9D" w:rsidRPr="008B40E9"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  <w:t> </w:t>
            </w:r>
            <w:r w:rsidR="003B3F9D" w:rsidRPr="008B40E9"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  <w:t> </w:t>
            </w:r>
            <w:r w:rsidR="003B3F9D" w:rsidRPr="008B40E9"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  <w:t> </w:t>
            </w:r>
            <w:r w:rsidR="003B3F9D" w:rsidRPr="008B40E9"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  <w:t> </w:t>
            </w:r>
            <w:r w:rsidR="003B3F9D" w:rsidRPr="008B40E9"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  <w:t> </w:t>
            </w: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5FB0422" w14:textId="77777777" w:rsidR="003B3F9D" w:rsidRPr="008B40E9" w:rsidRDefault="007E3A41" w:rsidP="002B5FF8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B40E9">
              <w:rPr>
                <w:rFonts w:asciiTheme="minorBidi" w:hAnsiTheme="minorBidi" w:cstheme="minorBidi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9DA55B4" w14:textId="77777777" w:rsidR="003B3F9D" w:rsidRPr="008B40E9" w:rsidRDefault="003B3F9D" w:rsidP="001E57C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</w:tr>
      <w:tr w:rsidR="00DB116D" w:rsidRPr="00A406E5" w14:paraId="1BB3324E" w14:textId="77777777" w:rsidTr="00A406E5">
        <w:tc>
          <w:tcPr>
            <w:tcW w:w="2093" w:type="dxa"/>
            <w:shd w:val="pct15" w:color="auto" w:fill="auto"/>
          </w:tcPr>
          <w:p w14:paraId="2ECCF68D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1B55B2" w14:textId="4E370E0B" w:rsidR="00DB116D" w:rsidRPr="008B40E9" w:rsidRDefault="00E34A60" w:rsidP="00E51AAC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BA Perfformio / BA Theatr Gerddorol</w:t>
            </w:r>
          </w:p>
        </w:tc>
      </w:tr>
      <w:tr w:rsidR="008F1308" w:rsidRPr="00A406E5" w14:paraId="3F379928" w14:textId="77777777" w:rsidTr="00B07FB0">
        <w:tc>
          <w:tcPr>
            <w:tcW w:w="2093" w:type="dxa"/>
            <w:shd w:val="pct15" w:color="auto" w:fill="auto"/>
          </w:tcPr>
          <w:p w14:paraId="449DAD5B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105FC9" w14:textId="4C60A230" w:rsidR="008F1308" w:rsidRPr="008B40E9" w:rsidRDefault="00EF2F18" w:rsidP="00E51AAC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proofErr w:type="spellStart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>Ysgogwyr</w:t>
            </w:r>
            <w:proofErr w:type="spellEnd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>newid</w:t>
            </w:r>
            <w:proofErr w:type="spellEnd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 xml:space="preserve">: </w:t>
            </w:r>
            <w:proofErr w:type="spellStart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>Adeiladu</w:t>
            </w:r>
            <w:proofErr w:type="spellEnd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>eich</w:t>
            </w:r>
            <w:proofErr w:type="spellEnd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 xml:space="preserve"> Brand </w:t>
            </w:r>
            <w:proofErr w:type="spellStart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>Personol</w:t>
            </w:r>
            <w:proofErr w:type="spellEnd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>ar</w:t>
            </w:r>
            <w:proofErr w:type="spellEnd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 xml:space="preserve"> gyfer </w:t>
            </w:r>
            <w:proofErr w:type="spellStart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>Cyflogaeth</w:t>
            </w:r>
            <w:proofErr w:type="spellEnd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B40E9">
              <w:rPr>
                <w:rFonts w:asciiTheme="minorBidi" w:hAnsiTheme="minorBidi" w:cstheme="minorBidi"/>
                <w:b/>
                <w:color w:val="444444"/>
                <w:sz w:val="22"/>
                <w:szCs w:val="22"/>
                <w:shd w:val="clear" w:color="auto" w:fill="FFFFFF"/>
              </w:rPr>
              <w:t>Gynaliadwy</w:t>
            </w:r>
            <w:proofErr w:type="spellEnd"/>
          </w:p>
        </w:tc>
      </w:tr>
      <w:tr w:rsidR="00CE2331" w:rsidRPr="009A4548" w14:paraId="4FA90ED5" w14:textId="77777777" w:rsidTr="008F1308">
        <w:tc>
          <w:tcPr>
            <w:tcW w:w="2093" w:type="dxa"/>
            <w:shd w:val="pct15" w:color="auto" w:fill="auto"/>
          </w:tcPr>
          <w:p w14:paraId="52FB662D" w14:textId="77777777" w:rsidR="00CE2331" w:rsidRPr="00A406E5" w:rsidRDefault="00CE2331" w:rsidP="00CE233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18BB39A" w14:textId="66181915" w:rsidR="00CE2331" w:rsidRPr="008B40E9" w:rsidRDefault="00CE2331" w:rsidP="00CE233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ADPA5003C</w:t>
            </w:r>
          </w:p>
        </w:tc>
        <w:tc>
          <w:tcPr>
            <w:tcW w:w="2268" w:type="dxa"/>
            <w:shd w:val="clear" w:color="auto" w:fill="D9D9D9"/>
          </w:tcPr>
          <w:p w14:paraId="3775D9F6" w14:textId="6B70C285" w:rsidR="00CE2331" w:rsidRPr="008B40E9" w:rsidRDefault="00CE2331" w:rsidP="00CE2331">
            <w:pPr>
              <w:pStyle w:val="Heading2"/>
              <w:rPr>
                <w:rFonts w:asciiTheme="minorBidi" w:hAnsiTheme="minorBidi" w:cstheme="minorBidi"/>
                <w:sz w:val="22"/>
                <w:szCs w:val="22"/>
                <w:lang w:val="es-ES"/>
              </w:rPr>
            </w:pPr>
            <w:proofErr w:type="spellStart"/>
            <w:r w:rsidRPr="008B40E9">
              <w:rPr>
                <w:rFonts w:asciiTheme="minorBidi" w:hAnsiTheme="minorBidi" w:cstheme="minorBidi"/>
                <w:sz w:val="22"/>
                <w:szCs w:val="22"/>
                <w:lang w:val="es-ES"/>
              </w:rPr>
              <w:t>Cyfraniad</w:t>
            </w:r>
            <w:proofErr w:type="spellEnd"/>
            <w:r w:rsidRPr="008B40E9">
              <w:rPr>
                <w:rFonts w:asciiTheme="minorBidi" w:hAnsiTheme="minorBidi" w:cstheme="minorBidi"/>
                <w:sz w:val="22"/>
                <w:szCs w:val="22"/>
                <w:lang w:val="es-ES"/>
              </w:rPr>
              <w:t xml:space="preserve"> at </w:t>
            </w:r>
            <w:proofErr w:type="spellStart"/>
            <w:r w:rsidRPr="008B40E9">
              <w:rPr>
                <w:rFonts w:asciiTheme="minorBidi" w:hAnsiTheme="minorBidi" w:cstheme="minorBidi"/>
                <w:sz w:val="22"/>
                <w:szCs w:val="22"/>
                <w:lang w:val="es-ES"/>
              </w:rPr>
              <w:t>Asesiad</w:t>
            </w:r>
            <w:proofErr w:type="spellEnd"/>
            <w:r w:rsidRPr="008B40E9">
              <w:rPr>
                <w:rFonts w:asciiTheme="minorBidi" w:hAnsiTheme="minorBidi" w:cstheme="minorBid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B40E9">
              <w:rPr>
                <w:rFonts w:asciiTheme="minorBidi" w:hAnsiTheme="minorBidi" w:cstheme="minorBidi"/>
                <w:sz w:val="22"/>
                <w:szCs w:val="22"/>
                <w:lang w:val="es-ES"/>
              </w:rPr>
              <w:t>Cyffredinol</w:t>
            </w:r>
            <w:proofErr w:type="spellEnd"/>
            <w:r w:rsidRPr="008B40E9">
              <w:rPr>
                <w:rFonts w:asciiTheme="minorBidi" w:hAnsiTheme="minorBidi" w:cstheme="minorBidi"/>
                <w:sz w:val="22"/>
                <w:szCs w:val="22"/>
                <w:lang w:val="es-ES"/>
              </w:rPr>
              <w:t xml:space="preserve"> y </w:t>
            </w:r>
            <w:proofErr w:type="spellStart"/>
            <w:r w:rsidRPr="008B40E9">
              <w:rPr>
                <w:rFonts w:asciiTheme="minorBidi" w:hAnsiTheme="minorBidi" w:cstheme="minorBidi"/>
                <w:sz w:val="22"/>
                <w:szCs w:val="22"/>
                <w:lang w:val="es-ES"/>
              </w:rPr>
              <w:t>Modwl</w:t>
            </w:r>
            <w:proofErr w:type="spellEnd"/>
            <w:r w:rsidRPr="008B40E9">
              <w:rPr>
                <w:rFonts w:asciiTheme="minorBidi" w:hAnsiTheme="minorBidi" w:cstheme="minorBidi"/>
                <w:sz w:val="22"/>
                <w:szCs w:val="22"/>
                <w:lang w:val="es-ES"/>
              </w:rPr>
              <w:t xml:space="preserve"> (%):</w:t>
            </w:r>
          </w:p>
        </w:tc>
        <w:tc>
          <w:tcPr>
            <w:tcW w:w="2268" w:type="dxa"/>
          </w:tcPr>
          <w:p w14:paraId="3F3782FE" w14:textId="5FE35EA0" w:rsidR="00CE2331" w:rsidRPr="008B40E9" w:rsidRDefault="00CE2331" w:rsidP="00CE233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  <w:lang w:val="es-ES"/>
              </w:rPr>
            </w:pP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50%</w:t>
            </w:r>
          </w:p>
        </w:tc>
      </w:tr>
      <w:tr w:rsidR="00CE2331" w:rsidRPr="00A406E5" w14:paraId="6ABB767F" w14:textId="77777777" w:rsidTr="008F1308">
        <w:tc>
          <w:tcPr>
            <w:tcW w:w="2093" w:type="dxa"/>
            <w:shd w:val="pct15" w:color="auto" w:fill="auto"/>
          </w:tcPr>
          <w:p w14:paraId="23AAE2F0" w14:textId="77777777" w:rsidR="00CE2331" w:rsidRPr="00A406E5" w:rsidRDefault="00CE2331" w:rsidP="00CE233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DD0D7B1" w14:textId="3B7B149A" w:rsidR="00CE2331" w:rsidRPr="008B40E9" w:rsidRDefault="00CE2331" w:rsidP="00CE233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Eilir Owen Griffiths</w:t>
            </w:r>
          </w:p>
        </w:tc>
        <w:tc>
          <w:tcPr>
            <w:tcW w:w="2268" w:type="dxa"/>
            <w:shd w:val="clear" w:color="auto" w:fill="D9D9D9"/>
          </w:tcPr>
          <w:p w14:paraId="7FEF9E94" w14:textId="4B8769C6" w:rsidR="00CE2331" w:rsidRPr="008B40E9" w:rsidRDefault="00CE2331" w:rsidP="00CE233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Gwiriwr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Mewnol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:</w:t>
            </w:r>
          </w:p>
        </w:tc>
        <w:tc>
          <w:tcPr>
            <w:tcW w:w="2268" w:type="dxa"/>
          </w:tcPr>
          <w:p w14:paraId="26A38895" w14:textId="68C07BC0" w:rsidR="00CE2331" w:rsidRPr="008B40E9" w:rsidRDefault="00CE2331" w:rsidP="00CE233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Eilir Owen Griffiths</w:t>
            </w:r>
          </w:p>
        </w:tc>
      </w:tr>
      <w:tr w:rsidR="00CE2331" w:rsidRPr="00A406E5" w14:paraId="0DF226E6" w14:textId="77777777" w:rsidTr="008F1308">
        <w:tc>
          <w:tcPr>
            <w:tcW w:w="2093" w:type="dxa"/>
            <w:shd w:val="pct15" w:color="auto" w:fill="auto"/>
          </w:tcPr>
          <w:p w14:paraId="34BDD315" w14:textId="77777777" w:rsidR="00CE2331" w:rsidRPr="00A406E5" w:rsidRDefault="00CE2331" w:rsidP="00CE233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157AA83" w14:textId="3B58619F" w:rsidR="00CE2331" w:rsidRPr="008B40E9" w:rsidRDefault="00CE2331" w:rsidP="00CE233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Porfolio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14:paraId="4B355448" w14:textId="1FB5CCAA" w:rsidR="00CE2331" w:rsidRPr="008B40E9" w:rsidRDefault="00CE2331" w:rsidP="00CE233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  <w:lang w:val="de-DE"/>
              </w:rPr>
            </w:pP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  <w:lang w:val="de-DE"/>
              </w:rPr>
              <w:t>Nifer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  <w:lang w:val="de-DE"/>
              </w:rPr>
              <w:t xml:space="preserve"> o </w:t>
            </w: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  <w:lang w:val="de-DE"/>
              </w:rPr>
              <w:t>eiriau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  <w:lang w:val="de-DE"/>
              </w:rPr>
              <w:t xml:space="preserve"> (neu </w:t>
            </w: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  <w:lang w:val="de-DE"/>
              </w:rPr>
              <w:t>gyfwerth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  <w:lang w:val="de-DE"/>
              </w:rPr>
              <w:t>):</w:t>
            </w:r>
          </w:p>
        </w:tc>
        <w:tc>
          <w:tcPr>
            <w:tcW w:w="2268" w:type="dxa"/>
          </w:tcPr>
          <w:p w14:paraId="57EF2F30" w14:textId="1C79500E" w:rsidR="00CE2331" w:rsidRPr="008B40E9" w:rsidRDefault="00CE2331" w:rsidP="00CE233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2,000 o </w:t>
            </w: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eiriau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neu </w:t>
            </w: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cyfwerth</w:t>
            </w:r>
            <w:proofErr w:type="spellEnd"/>
          </w:p>
        </w:tc>
      </w:tr>
      <w:tr w:rsidR="00CE2331" w:rsidRPr="00A406E5" w14:paraId="35F02EFA" w14:textId="77777777" w:rsidTr="008F1308">
        <w:tc>
          <w:tcPr>
            <w:tcW w:w="2093" w:type="dxa"/>
            <w:shd w:val="pct15" w:color="auto" w:fill="auto"/>
          </w:tcPr>
          <w:p w14:paraId="1DCAEC98" w14:textId="77777777" w:rsidR="00CE2331" w:rsidRPr="00A406E5" w:rsidRDefault="00CE2331" w:rsidP="00CE233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CE34F0D" w14:textId="15FE1835" w:rsidR="00CE2331" w:rsidRPr="008B40E9" w:rsidRDefault="00CE2331" w:rsidP="00CE233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Tachwedd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202</w:t>
            </w: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pct15" w:color="auto" w:fill="auto"/>
          </w:tcPr>
          <w:p w14:paraId="075C524F" w14:textId="7E570C38" w:rsidR="00CE2331" w:rsidRPr="008B40E9" w:rsidRDefault="00CE2331" w:rsidP="00CE233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Dyddiad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dychwelyd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marciau </w:t>
            </w: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dros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dro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ac </w:t>
            </w: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adborth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proofErr w:type="spellStart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ysgrifenedig</w:t>
            </w:r>
            <w:proofErr w:type="spellEnd"/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:</w:t>
            </w:r>
          </w:p>
        </w:tc>
        <w:tc>
          <w:tcPr>
            <w:tcW w:w="2268" w:type="dxa"/>
          </w:tcPr>
          <w:p w14:paraId="7BCE5718" w14:textId="6C7CCB42" w:rsidR="00CE2331" w:rsidRPr="008B40E9" w:rsidRDefault="00CE2331" w:rsidP="00CE2331">
            <w:pPr>
              <w:spacing w:before="120" w:after="120"/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B40E9">
              <w:rPr>
                <w:rFonts w:asciiTheme="minorBidi" w:hAnsiTheme="minorBidi" w:cstheme="minorBidi"/>
                <w:b/>
                <w:sz w:val="22"/>
                <w:szCs w:val="22"/>
              </w:rPr>
              <w:t>4 wythnos</w:t>
            </w:r>
          </w:p>
        </w:tc>
      </w:tr>
      <w:tr w:rsidR="00152E9D" w:rsidRPr="009A4548" w14:paraId="458BCDFA" w14:textId="77777777" w:rsidTr="00A406E5">
        <w:tc>
          <w:tcPr>
            <w:tcW w:w="2093" w:type="dxa"/>
            <w:shd w:val="pct15" w:color="auto" w:fill="auto"/>
          </w:tcPr>
          <w:p w14:paraId="5A46FF0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B22041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7C8C5BB7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EFA6A5" w14:textId="77777777" w:rsidR="00F27F9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27F95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D76ECFF" w14:textId="226E751D" w:rsidR="00F27F95" w:rsidRPr="00D0776C" w:rsidRDefault="00F27F95" w:rsidP="00F27F9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A7704C" w14:textId="266E9B8D" w:rsidR="00A406E5" w:rsidRPr="00F27F95" w:rsidRDefault="00F27F95" w:rsidP="00F27F9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A406E5" w:rsidRPr="00A406E5" w14:paraId="340021AF" w14:textId="77777777" w:rsidTr="00A406E5">
        <w:tc>
          <w:tcPr>
            <w:tcW w:w="2093" w:type="dxa"/>
            <w:shd w:val="pct15" w:color="auto" w:fill="auto"/>
          </w:tcPr>
          <w:p w14:paraId="1F69DCC5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B47291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419179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49031628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1675D16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01659A" w14:paraId="2094F613" w14:textId="77777777" w:rsidTr="00A406E5">
        <w:tc>
          <w:tcPr>
            <w:tcW w:w="9747" w:type="dxa"/>
            <w:shd w:val="pct10" w:color="auto" w:fill="auto"/>
          </w:tcPr>
          <w:p w14:paraId="40F014B8" w14:textId="77777777" w:rsidR="00C01A3F" w:rsidRPr="00E34A60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E34A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557B3AE" w14:textId="77777777" w:rsidR="00C01A3F" w:rsidRPr="00E34A60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01659A" w14:paraId="1D8D158D" w14:textId="77777777" w:rsidTr="00A406E5">
        <w:tc>
          <w:tcPr>
            <w:tcW w:w="9747" w:type="dxa"/>
          </w:tcPr>
          <w:p w14:paraId="0DB104E8" w14:textId="77777777" w:rsidR="00C01A3F" w:rsidRPr="00E34A60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55955C" w14:textId="77777777" w:rsidR="009A4548" w:rsidRPr="000F79FE" w:rsidRDefault="009A4548" w:rsidP="009A4548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Cs w:val="24"/>
              </w:rPr>
            </w:pPr>
            <w:r w:rsidRPr="000F79FE">
              <w:rPr>
                <w:rFonts w:ascii="Arial" w:hAnsi="Arial" w:cs="Arial"/>
                <w:szCs w:val="24"/>
              </w:rPr>
              <w:t>Gwerthuso sgiliau cyflogadwyedd personol a’u cysondeb â'r sgiliau sydd eu hangen ar gyfer arfer proffesiynol mewn amgylchedd go iawn neu ffug.</w:t>
            </w:r>
          </w:p>
          <w:p w14:paraId="5F4FBFB0" w14:textId="77777777" w:rsidR="009A4548" w:rsidRPr="000F79FE" w:rsidRDefault="009A4548" w:rsidP="009A4548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Cs w:val="24"/>
              </w:rPr>
            </w:pPr>
            <w:r w:rsidRPr="000F79FE">
              <w:rPr>
                <w:rFonts w:ascii="Arial" w:hAnsi="Arial" w:cs="Arial"/>
                <w:szCs w:val="24"/>
              </w:rPr>
              <w:t>Adeiladu brand personol a hyrwyddo hunaniaeth broffesiynol ar gyfer cyfle penodol.</w:t>
            </w:r>
          </w:p>
          <w:p w14:paraId="602C462D" w14:textId="77777777" w:rsidR="00C01A3F" w:rsidRPr="00E34A60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8808D9A" w14:textId="77777777" w:rsidR="00C01A3F" w:rsidRPr="00E34A60" w:rsidRDefault="00C01A3F" w:rsidP="00BA1176">
      <w:pPr>
        <w:rPr>
          <w:rFonts w:ascii="Arial" w:hAnsi="Arial" w:cs="Arial"/>
          <w:b/>
        </w:rPr>
      </w:pPr>
    </w:p>
    <w:p w14:paraId="06C51C73" w14:textId="77777777" w:rsidR="00C01A3F" w:rsidRPr="00E34A60" w:rsidRDefault="00C01A3F" w:rsidP="00BA1176">
      <w:pPr>
        <w:rPr>
          <w:rFonts w:ascii="Arial" w:hAnsi="Arial" w:cs="Arial"/>
          <w:b/>
        </w:rPr>
      </w:pPr>
    </w:p>
    <w:p w14:paraId="52E1108A" w14:textId="77777777" w:rsidR="0028204E" w:rsidRPr="00E34A60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ADBC98C" w14:textId="77777777" w:rsidTr="00630448">
        <w:tc>
          <w:tcPr>
            <w:tcW w:w="9781" w:type="dxa"/>
            <w:shd w:val="clear" w:color="auto" w:fill="C0C0C0"/>
          </w:tcPr>
          <w:p w14:paraId="1F4450C8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E34A60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CCFBEDF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6A206F95" w14:textId="77777777" w:rsidR="0001659A" w:rsidRDefault="0001659A" w:rsidP="000165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79658563" w14:textId="77777777" w:rsidR="0001659A" w:rsidRPr="00C573A3" w:rsidRDefault="0001659A" w:rsidP="000165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46BB1423" w14:textId="77777777" w:rsidR="0001659A" w:rsidRPr="0001659A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01659A" w:rsidRPr="00C573A3" w14:paraId="6B13671E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2004F38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0EBDC47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636E6DD3" w14:textId="7C800EA6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331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E78364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4C740F3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7DEE8AA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267D69E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4A15AD1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7D25E195" w14:textId="6FDB9F8F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331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314C134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E8C7843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16BB11B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349896C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729D7F6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1B4EEF81" w14:textId="2903D63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331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3E46FA82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405347A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1F6D5DD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1A2D0A7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E2B5B39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057A1A0" w14:textId="4175422F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331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CE06426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76EC44B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4735C3E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1B4FC55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4127D0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79A135B8" w14:textId="193AB220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331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3896C7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B7FF70F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49218BF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4A868E0" w14:textId="77777777" w:rsidR="0001659A" w:rsidRPr="00C573A3" w:rsidRDefault="000165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CC46EB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6C994CA" w14:textId="7ACB875E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331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5E5DE71E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3784CA7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577E70C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7027E42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25B27E6C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4BA8C3E9" w14:textId="5ADBF769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331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247090D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D718816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28B8A83B" w14:textId="77777777" w:rsidR="0001659A" w:rsidRPr="00C573A3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F1AAC89" w14:textId="77777777" w:rsidR="0001659A" w:rsidRPr="00C573A3" w:rsidRDefault="0001659A" w:rsidP="0001659A">
      <w:pPr>
        <w:ind w:left="720"/>
        <w:rPr>
          <w:rFonts w:ascii="Arial" w:hAnsi="Arial" w:cs="Arial"/>
          <w:sz w:val="22"/>
          <w:szCs w:val="22"/>
        </w:rPr>
      </w:pPr>
    </w:p>
    <w:p w14:paraId="48DA67FF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7DD48C8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E212B8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98EE0E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95622F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887D73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E58140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405091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03B7CB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52B865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B3024BC" w14:textId="77777777" w:rsidR="008B40E9" w:rsidRPr="008B40E9" w:rsidRDefault="008B40E9" w:rsidP="008B40E9">
      <w:pPr>
        <w:ind w:left="720"/>
        <w:rPr>
          <w:rFonts w:ascii="Arial" w:hAnsi="Arial" w:cs="Arial"/>
          <w:b/>
          <w:bCs/>
          <w:sz w:val="24"/>
          <w:szCs w:val="24"/>
        </w:rPr>
      </w:pPr>
      <w:proofErr w:type="spellStart"/>
      <w:r w:rsidRPr="008B40E9">
        <w:rPr>
          <w:rFonts w:ascii="Arial" w:hAnsi="Arial" w:cs="Arial"/>
          <w:b/>
          <w:bCs/>
          <w:sz w:val="24"/>
          <w:szCs w:val="24"/>
        </w:rPr>
        <w:lastRenderedPageBreak/>
        <w:t>Aseiniad</w:t>
      </w:r>
      <w:proofErr w:type="spellEnd"/>
      <w:r w:rsidRPr="008B40E9">
        <w:rPr>
          <w:rFonts w:ascii="Arial" w:hAnsi="Arial" w:cs="Arial"/>
          <w:b/>
          <w:bCs/>
          <w:sz w:val="24"/>
          <w:szCs w:val="24"/>
        </w:rPr>
        <w:t xml:space="preserve"> - 50%</w:t>
      </w:r>
    </w:p>
    <w:p w14:paraId="40FE1531" w14:textId="77777777" w:rsidR="008B40E9" w:rsidRPr="008B40E9" w:rsidRDefault="008B40E9" w:rsidP="008B40E9">
      <w:pPr>
        <w:ind w:left="720"/>
        <w:rPr>
          <w:rFonts w:ascii="Arial" w:hAnsi="Arial" w:cs="Arial"/>
          <w:sz w:val="24"/>
          <w:szCs w:val="24"/>
        </w:rPr>
      </w:pPr>
    </w:p>
    <w:p w14:paraId="6E7FCAEB" w14:textId="77777777" w:rsidR="008B40E9" w:rsidRPr="008B40E9" w:rsidRDefault="008B40E9" w:rsidP="008B40E9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8B40E9">
        <w:rPr>
          <w:rFonts w:ascii="Arial" w:hAnsi="Arial" w:cs="Arial"/>
          <w:sz w:val="24"/>
          <w:szCs w:val="24"/>
        </w:rPr>
        <w:t>Cyflwyno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rîl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B40E9">
        <w:rPr>
          <w:rFonts w:ascii="Arial" w:hAnsi="Arial" w:cs="Arial"/>
          <w:sz w:val="24"/>
          <w:szCs w:val="24"/>
        </w:rPr>
        <w:t>gyflwyniadau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sy'n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addas </w:t>
      </w:r>
      <w:proofErr w:type="spellStart"/>
      <w:r w:rsidRPr="008B40E9">
        <w:rPr>
          <w:rFonts w:ascii="Arial" w:hAnsi="Arial" w:cs="Arial"/>
          <w:sz w:val="24"/>
          <w:szCs w:val="24"/>
        </w:rPr>
        <w:t>i'w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gynnwys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yn </w:t>
      </w:r>
      <w:proofErr w:type="spellStart"/>
      <w:r w:rsidRPr="008B40E9">
        <w:rPr>
          <w:rFonts w:ascii="Arial" w:hAnsi="Arial" w:cs="Arial"/>
          <w:sz w:val="24"/>
          <w:szCs w:val="24"/>
        </w:rPr>
        <w:t>eich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pecyn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hyrwyddo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digidol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. Dylai </w:t>
      </w:r>
      <w:proofErr w:type="spellStart"/>
      <w:r w:rsidRPr="008B40E9">
        <w:rPr>
          <w:rFonts w:ascii="Arial" w:hAnsi="Arial" w:cs="Arial"/>
          <w:sz w:val="24"/>
          <w:szCs w:val="24"/>
        </w:rPr>
        <w:t>eich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cyflwyniad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gynnwys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recordiadau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fideo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o 3 darn </w:t>
      </w:r>
      <w:proofErr w:type="spellStart"/>
      <w:r w:rsidRPr="008B40E9">
        <w:rPr>
          <w:rFonts w:ascii="Arial" w:hAnsi="Arial" w:cs="Arial"/>
          <w:sz w:val="24"/>
          <w:szCs w:val="24"/>
        </w:rPr>
        <w:t>i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safon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‘demo’. Yna </w:t>
      </w:r>
      <w:proofErr w:type="spellStart"/>
      <w:r w:rsidRPr="008B40E9">
        <w:rPr>
          <w:rFonts w:ascii="Arial" w:hAnsi="Arial" w:cs="Arial"/>
          <w:sz w:val="24"/>
          <w:szCs w:val="24"/>
        </w:rPr>
        <w:t>dylid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golygu'r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3 </w:t>
      </w:r>
      <w:proofErr w:type="spellStart"/>
      <w:r w:rsidRPr="008B40E9">
        <w:rPr>
          <w:rFonts w:ascii="Arial" w:hAnsi="Arial" w:cs="Arial"/>
          <w:sz w:val="24"/>
          <w:szCs w:val="24"/>
        </w:rPr>
        <w:t>fideo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llawn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hyn yn </w:t>
      </w:r>
      <w:proofErr w:type="spellStart"/>
      <w:r w:rsidRPr="008B40E9">
        <w:rPr>
          <w:rFonts w:ascii="Arial" w:hAnsi="Arial" w:cs="Arial"/>
          <w:sz w:val="24"/>
          <w:szCs w:val="24"/>
        </w:rPr>
        <w:t>rîl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arddangos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fer a </w:t>
      </w:r>
      <w:proofErr w:type="spellStart"/>
      <w:r w:rsidRPr="008B40E9">
        <w:rPr>
          <w:rFonts w:ascii="Arial" w:hAnsi="Arial" w:cs="Arial"/>
          <w:sz w:val="24"/>
          <w:szCs w:val="24"/>
        </w:rPr>
        <w:t>chydlynol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sy'n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briodol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i'r </w:t>
      </w:r>
      <w:proofErr w:type="spellStart"/>
      <w:r w:rsidRPr="008B40E9">
        <w:rPr>
          <w:rFonts w:ascii="Arial" w:hAnsi="Arial" w:cs="Arial"/>
          <w:sz w:val="24"/>
          <w:szCs w:val="24"/>
        </w:rPr>
        <w:t>cyd-destun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B40E9">
        <w:rPr>
          <w:rFonts w:ascii="Arial" w:hAnsi="Arial" w:cs="Arial"/>
          <w:sz w:val="24"/>
          <w:szCs w:val="24"/>
        </w:rPr>
        <w:t>caiff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ei </w:t>
      </w:r>
      <w:proofErr w:type="spellStart"/>
      <w:r w:rsidRPr="008B40E9">
        <w:rPr>
          <w:rFonts w:ascii="Arial" w:hAnsi="Arial" w:cs="Arial"/>
          <w:sz w:val="24"/>
          <w:szCs w:val="24"/>
        </w:rPr>
        <w:t>ddefnyddio</w:t>
      </w:r>
      <w:proofErr w:type="spellEnd"/>
      <w:r w:rsidRPr="008B4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40E9">
        <w:rPr>
          <w:rFonts w:ascii="Arial" w:hAnsi="Arial" w:cs="Arial"/>
          <w:sz w:val="24"/>
          <w:szCs w:val="24"/>
        </w:rPr>
        <w:t>ynddo</w:t>
      </w:r>
      <w:proofErr w:type="spellEnd"/>
      <w:r w:rsidRPr="008B40E9">
        <w:rPr>
          <w:rFonts w:ascii="Arial" w:hAnsi="Arial" w:cs="Arial"/>
          <w:sz w:val="24"/>
          <w:szCs w:val="24"/>
        </w:rPr>
        <w:t>.</w:t>
      </w:r>
    </w:p>
    <w:p w14:paraId="61CE858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AE6AEB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ECA892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AFCD77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0E1D2F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266D0B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D62539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02E013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FF1F67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0884E3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82DE69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3F4927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A4988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D7B77A3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74A97BD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25008F7E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218DAB0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52E694EA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72EBB464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577442EF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2238A62A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724B5CD7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50359E2A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401870D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5088E268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39A6D6BD" w14:textId="77777777"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E629024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6407F2F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35BFA34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9A6559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02ED39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F78DE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AEBF636" w14:textId="77777777" w:rsidR="00C01A3F" w:rsidRPr="00E34A60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59514CC2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EFA91D5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DB96CA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D8AE997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752FF6EE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C2107B0" w14:textId="77777777" w:rsidR="00C01A3F" w:rsidRPr="00E34A60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A30D543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E723B84" w14:textId="77777777" w:rsidR="00D22D9C" w:rsidRPr="00E34A60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6F61F810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C76781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7EA1B5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27C4A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FB011A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0A255D1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EC2E91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6754A6F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Byddwch yn defnyddio modelau, dulliau,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B562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59C7AEA" w14:textId="77777777" w:rsidR="00C01A3F" w:rsidRPr="00E34A60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F242313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8624EFF" w14:textId="77777777" w:rsidR="008566E5" w:rsidRPr="00E34A60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0E7D3DDE" w14:textId="77777777" w:rsidR="00D22D9C" w:rsidRPr="00E34A60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E34A60">
        <w:rPr>
          <w:rFonts w:ascii="Arial" w:hAnsi="Arial" w:cs="Arial"/>
          <w:b/>
          <w:sz w:val="22"/>
          <w:szCs w:val="22"/>
        </w:rPr>
        <w:t xml:space="preserve"> </w:t>
      </w:r>
    </w:p>
    <w:p w14:paraId="75BB2E15" w14:textId="77777777" w:rsidR="00995D51" w:rsidRPr="00E34A60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E34A60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E34A60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E34A60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8E3E3ED" w14:textId="77777777" w:rsidR="00995D51" w:rsidRPr="00E34A60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49ABBE29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CAAF42C" w14:textId="77777777" w:rsidR="00C01A3F" w:rsidRPr="00E34A60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5662E8D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C14A6A5" w14:textId="77777777" w:rsidR="00FB3B4E" w:rsidRPr="00E34A60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1F49F677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380E3A2" w14:textId="77777777" w:rsidR="00C01A3F" w:rsidRPr="00E34A60" w:rsidRDefault="00C01A3F">
      <w:pPr>
        <w:rPr>
          <w:rFonts w:ascii="Arial" w:hAnsi="Arial" w:cs="Arial"/>
          <w:sz w:val="22"/>
          <w:szCs w:val="22"/>
        </w:rPr>
      </w:pPr>
      <w:r w:rsidRPr="00E34A60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1215C8C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2A9A4BB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E34A60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 w:rsidRPr="00E34A60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7E82CB1" w14:textId="77777777" w:rsidR="00152E9D" w:rsidRPr="00A406E5" w:rsidRDefault="00152E9D" w:rsidP="00152E9D">
      <w:pPr>
        <w:rPr>
          <w:rFonts w:ascii="Arial" w:hAnsi="Arial" w:cs="Arial"/>
        </w:rPr>
      </w:pPr>
    </w:p>
    <w:p w14:paraId="5107673A" w14:textId="77777777" w:rsidR="00152E9D" w:rsidRPr="00E34A60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E34A60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4100F9D" w14:textId="77777777" w:rsidR="00152E9D" w:rsidRPr="00E34A60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E34A60" w:rsidSect="00F31C04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33B0F6" w14:textId="77777777" w:rsidR="00152E9D" w:rsidRPr="00E34A60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471B5E9F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188650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E586B4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86D607C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66CB741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9D0F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3A2F1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D09E89D" w14:textId="2CCA848D" w:rsidR="00152E9D" w:rsidRPr="00A406E5" w:rsidRDefault="008B40E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2DC4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7DB106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0B7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5F0DF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4AD4A1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FFF7F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D7E38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4123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EEC9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5C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5380E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FE4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F93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330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36A2FB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849EBF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ACAB8C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E1FE816" w14:textId="2C55A807" w:rsidR="00152E9D" w:rsidRPr="00A406E5" w:rsidRDefault="008B40E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17718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247929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54E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9B22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8EE5B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10BD8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44E3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AD3BE3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34B3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AB4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8D5F5A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6FC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505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5AB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5BC876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3DDE3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7828F9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CB62E7" w14:textId="634A3AA2" w:rsidR="00152E9D" w:rsidRPr="00A406E5" w:rsidRDefault="008B40E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9E29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24D0664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52E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A5255E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B598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9F486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A8D61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29AE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790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2D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95A7A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03D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37D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EA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CEC144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4CA55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E6F59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BD5FD3" w14:textId="06FB4E3F" w:rsidR="00152E9D" w:rsidRPr="00A406E5" w:rsidRDefault="008B40E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12163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F6D949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B3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476D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3EA9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F19E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A50EE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E1D64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6B4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F6C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FF45D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0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018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F4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C0DAE4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E499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F29C30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2ACA17" w14:textId="7180D229" w:rsidR="00152E9D" w:rsidRPr="00A406E5" w:rsidRDefault="008B40E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97BB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D699B2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484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B1B7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8C0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6482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9272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F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FD3F03C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93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94E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0B4362C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624CC1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C8ED994" w14:textId="77777777" w:rsidR="00152E9D" w:rsidRPr="00E34A60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E34A60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3DC0F5" w14:textId="77777777" w:rsidR="00152E9D" w:rsidRPr="00E34A60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6F205333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10407DE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CB5861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AE4DE25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92AEC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EB0D0A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1B29A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52A5FB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5A762DA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187F77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82DB239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91A73B6" w14:textId="77777777" w:rsidR="00C073F1" w:rsidRDefault="00C073F1" w:rsidP="00152E9D">
      <w:pPr>
        <w:rPr>
          <w:rFonts w:ascii="Arial" w:hAnsi="Arial" w:cs="Arial"/>
        </w:rPr>
      </w:pPr>
    </w:p>
    <w:p w14:paraId="06D61138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2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D5F4DCF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C38EE71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1F2042A3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7E70F06B" w14:textId="77777777" w:rsidTr="00527E60">
        <w:tc>
          <w:tcPr>
            <w:tcW w:w="13858" w:type="dxa"/>
            <w:shd w:val="clear" w:color="auto" w:fill="FF99FF"/>
          </w:tcPr>
          <w:p w14:paraId="33A93C09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DC4403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35C6F26" w14:textId="77777777" w:rsidTr="00FC160C">
        <w:tc>
          <w:tcPr>
            <w:tcW w:w="13948" w:type="dxa"/>
            <w:shd w:val="clear" w:color="auto" w:fill="FF99FF"/>
          </w:tcPr>
          <w:p w14:paraId="7CDF736F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0ABD86A" w14:textId="77777777" w:rsidTr="00FC160C">
        <w:tc>
          <w:tcPr>
            <w:tcW w:w="13948" w:type="dxa"/>
            <w:shd w:val="clear" w:color="auto" w:fill="FFCCFF"/>
          </w:tcPr>
          <w:p w14:paraId="2C20C82B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5B9A1639" w14:textId="77777777" w:rsidR="00D635B3" w:rsidRDefault="00D635B3" w:rsidP="00DF2971">
      <w:pPr>
        <w:rPr>
          <w:rFonts w:ascii="Arial" w:hAnsi="Arial" w:cs="Arial"/>
        </w:rPr>
      </w:pPr>
    </w:p>
    <w:p w14:paraId="41537FFF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1614D2C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B621F2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E52A40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36BF1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F14A6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6326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7BE61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DA7C5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848FE4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34ED1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B552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422671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6DA443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E7769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1692B8F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7E68451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6EEC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77297A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230B64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1CD04F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143CB9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0E686F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56D3C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5E86748D" w14:textId="77777777" w:rsidTr="00EF2593">
        <w:tc>
          <w:tcPr>
            <w:tcW w:w="1735" w:type="dxa"/>
            <w:shd w:val="clear" w:color="auto" w:fill="FF99FF"/>
          </w:tcPr>
          <w:p w14:paraId="15CF4D0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CC9CE58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4FDDB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9DC013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82885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59E56F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67AC5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EF9962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803220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3D2CA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4E7C3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3BAA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0E881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705E7524" w14:textId="77777777" w:rsidTr="00EF2593">
        <w:tc>
          <w:tcPr>
            <w:tcW w:w="1735" w:type="dxa"/>
            <w:shd w:val="clear" w:color="auto" w:fill="FF99FF"/>
          </w:tcPr>
          <w:p w14:paraId="67321B8A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08576091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204F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999D6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D37906B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AC2E3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75C98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C1EA5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2479CFD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4833A2DF" w14:textId="77777777" w:rsidTr="00EF2593">
        <w:tc>
          <w:tcPr>
            <w:tcW w:w="1735" w:type="dxa"/>
            <w:shd w:val="clear" w:color="auto" w:fill="FF99FF"/>
          </w:tcPr>
          <w:p w14:paraId="72C0E11C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C88D2E6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80FB8C4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E3010B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44FF25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4266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B118AA">
              <w:rPr>
                <w:rFonts w:ascii="Arial" w:hAnsi="Arial" w:cs="Arial"/>
                <w:lang w:val="cy-GB"/>
              </w:rPr>
              <w:lastRenderedPageBreak/>
              <w:t>weithiau’n</w:t>
            </w:r>
            <w:proofErr w:type="spellEnd"/>
            <w:r w:rsidRPr="00B118AA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0D53A7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5D571BFB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71D964F7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03507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31CA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F328D5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7164C0E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14871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32895FF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170F020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35CE58D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1B909FCD" w14:textId="77777777" w:rsidTr="00EF2593">
        <w:tc>
          <w:tcPr>
            <w:tcW w:w="1735" w:type="dxa"/>
            <w:shd w:val="clear" w:color="auto" w:fill="FF99FF"/>
          </w:tcPr>
          <w:p w14:paraId="7FFC32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092F40BB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74D2EB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5A9A9B2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83E220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2ABFC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AF9D6F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DB934F2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 w:rsidRPr="00E34A60">
              <w:rPr>
                <w:rFonts w:ascii="Arial" w:hAnsi="Arial" w:cs="Arial"/>
              </w:rPr>
              <w:t xml:space="preserve"> </w:t>
            </w:r>
          </w:p>
          <w:p w14:paraId="45312FFC" w14:textId="77777777" w:rsidR="00DF2971" w:rsidRPr="00E34A60" w:rsidRDefault="00DF2971" w:rsidP="00EF2593">
            <w:pPr>
              <w:rPr>
                <w:rFonts w:ascii="Arial" w:hAnsi="Arial" w:cs="Arial"/>
              </w:rPr>
            </w:pPr>
          </w:p>
          <w:p w14:paraId="0B0AAAFF" w14:textId="77777777" w:rsidR="00DF2971" w:rsidRPr="00E34A60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4EA0F3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6A81597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F5276EE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E34A6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9A991F5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1951237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8CA86A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6C9CF9F4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5D2DE972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4561922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30D6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2BB15BF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E2223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EACF07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64EBF30D" w14:textId="77777777" w:rsidTr="00EF2593">
        <w:tc>
          <w:tcPr>
            <w:tcW w:w="1735" w:type="dxa"/>
            <w:shd w:val="clear" w:color="auto" w:fill="FF99FF"/>
          </w:tcPr>
          <w:p w14:paraId="164F4E4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7B7A7BE3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4EFB6F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B4AF32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55FF033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6C8E88C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3211EB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A5359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FB225A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B225A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504CD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452283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0EDD370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93A1E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55B665B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1691F0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D851E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2DCB804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3062B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C6183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209BA8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0E9880F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B99304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EDD900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4AD819A1" w14:textId="77777777" w:rsidR="00DF2971" w:rsidRPr="00D9771E" w:rsidRDefault="00DF2971" w:rsidP="00DF2971">
      <w:pPr>
        <w:rPr>
          <w:rFonts w:ascii="Arial" w:hAnsi="Arial" w:cs="Arial"/>
        </w:rPr>
      </w:pPr>
    </w:p>
    <w:p w14:paraId="5F5C228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CA4BA1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837DD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D7F5C38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A01DC9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7927B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F53F3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861EF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5F576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9A8EA8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03AFEC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24D3D8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83D91ED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2CE215" w14:textId="77777777" w:rsidR="00B07FB0" w:rsidRDefault="00B07FB0">
      <w:r>
        <w:separator/>
      </w:r>
    </w:p>
  </w:endnote>
  <w:endnote w:type="continuationSeparator" w:id="0">
    <w:p w14:paraId="2BACFE25" w14:textId="77777777" w:rsidR="00B07FB0" w:rsidRDefault="00B0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CE115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09939103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2E695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AF6AAD" w14:textId="77777777" w:rsidR="00B07FB0" w:rsidRDefault="00B07FB0">
      <w:r>
        <w:separator/>
      </w:r>
    </w:p>
  </w:footnote>
  <w:footnote w:type="continuationSeparator" w:id="0">
    <w:p w14:paraId="61E8EFCC" w14:textId="77777777" w:rsidR="00B07FB0" w:rsidRDefault="00B07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02404A2"/>
    <w:multiLevelType w:val="hybridMultilevel"/>
    <w:tmpl w:val="D23AA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2829829">
    <w:abstractNumId w:val="1"/>
  </w:num>
  <w:num w:numId="2" w16cid:durableId="720399966">
    <w:abstractNumId w:val="10"/>
  </w:num>
  <w:num w:numId="3" w16cid:durableId="736317490">
    <w:abstractNumId w:val="16"/>
  </w:num>
  <w:num w:numId="4" w16cid:durableId="1559241713">
    <w:abstractNumId w:val="12"/>
  </w:num>
  <w:num w:numId="5" w16cid:durableId="481892411">
    <w:abstractNumId w:val="8"/>
  </w:num>
  <w:num w:numId="6" w16cid:durableId="1940866350">
    <w:abstractNumId w:val="15"/>
  </w:num>
  <w:num w:numId="7" w16cid:durableId="1219513687">
    <w:abstractNumId w:val="2"/>
  </w:num>
  <w:num w:numId="8" w16cid:durableId="563295535">
    <w:abstractNumId w:val="14"/>
  </w:num>
  <w:num w:numId="9" w16cid:durableId="1149174109">
    <w:abstractNumId w:val="11"/>
  </w:num>
  <w:num w:numId="10" w16cid:durableId="987588089">
    <w:abstractNumId w:val="4"/>
  </w:num>
  <w:num w:numId="11" w16cid:durableId="1824546785">
    <w:abstractNumId w:val="5"/>
  </w:num>
  <w:num w:numId="12" w16cid:durableId="1921677949">
    <w:abstractNumId w:val="9"/>
  </w:num>
  <w:num w:numId="13" w16cid:durableId="1606573711">
    <w:abstractNumId w:val="13"/>
  </w:num>
  <w:num w:numId="14" w16cid:durableId="630478029">
    <w:abstractNumId w:val="3"/>
  </w:num>
  <w:num w:numId="15" w16cid:durableId="402798793">
    <w:abstractNumId w:val="0"/>
  </w:num>
  <w:num w:numId="16" w16cid:durableId="1484002543">
    <w:abstractNumId w:val="6"/>
  </w:num>
  <w:num w:numId="17" w16cid:durableId="16584585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1659A"/>
    <w:rsid w:val="00026B02"/>
    <w:rsid w:val="000822E5"/>
    <w:rsid w:val="0008765E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37F33"/>
    <w:rsid w:val="00152E9D"/>
    <w:rsid w:val="00154487"/>
    <w:rsid w:val="0017512A"/>
    <w:rsid w:val="001952AC"/>
    <w:rsid w:val="00196958"/>
    <w:rsid w:val="001A1E39"/>
    <w:rsid w:val="001A24F3"/>
    <w:rsid w:val="001A7B3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7880"/>
    <w:rsid w:val="004874DE"/>
    <w:rsid w:val="004B5334"/>
    <w:rsid w:val="004B6C14"/>
    <w:rsid w:val="004D1EA2"/>
    <w:rsid w:val="004D5E9B"/>
    <w:rsid w:val="004D63D9"/>
    <w:rsid w:val="004E6585"/>
    <w:rsid w:val="0050249F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86A42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64A2B"/>
    <w:rsid w:val="00770C81"/>
    <w:rsid w:val="00791024"/>
    <w:rsid w:val="00793F0A"/>
    <w:rsid w:val="007A2657"/>
    <w:rsid w:val="007C682C"/>
    <w:rsid w:val="007D2385"/>
    <w:rsid w:val="007D66DC"/>
    <w:rsid w:val="007E3A41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0E9"/>
    <w:rsid w:val="008B43E7"/>
    <w:rsid w:val="008B600C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3381"/>
    <w:rsid w:val="009871FF"/>
    <w:rsid w:val="00990799"/>
    <w:rsid w:val="00995D51"/>
    <w:rsid w:val="009A0631"/>
    <w:rsid w:val="009A4548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5266"/>
    <w:rsid w:val="00BE79C7"/>
    <w:rsid w:val="00BF3CB5"/>
    <w:rsid w:val="00BF6F21"/>
    <w:rsid w:val="00C01A3F"/>
    <w:rsid w:val="00C073F1"/>
    <w:rsid w:val="00C1285B"/>
    <w:rsid w:val="00C1361B"/>
    <w:rsid w:val="00C14E1F"/>
    <w:rsid w:val="00C154F0"/>
    <w:rsid w:val="00C315AF"/>
    <w:rsid w:val="00C36D9A"/>
    <w:rsid w:val="00C44A72"/>
    <w:rsid w:val="00C61FC2"/>
    <w:rsid w:val="00C662DB"/>
    <w:rsid w:val="00C705F9"/>
    <w:rsid w:val="00C80F0F"/>
    <w:rsid w:val="00C8667A"/>
    <w:rsid w:val="00C93BCB"/>
    <w:rsid w:val="00CA5E7B"/>
    <w:rsid w:val="00CC241A"/>
    <w:rsid w:val="00CE2331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E230E0"/>
    <w:rsid w:val="00E27F15"/>
    <w:rsid w:val="00E34A6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EF2F18"/>
    <w:rsid w:val="00F0184B"/>
    <w:rsid w:val="00F02126"/>
    <w:rsid w:val="00F03D85"/>
    <w:rsid w:val="00F07C8C"/>
    <w:rsid w:val="00F249F1"/>
    <w:rsid w:val="00F25B9D"/>
    <w:rsid w:val="00F2664E"/>
    <w:rsid w:val="00F27F95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301B85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9A4548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val="cy-GB" w:eastAsia="en-GB"/>
    </w:rPr>
  </w:style>
  <w:style w:type="character" w:customStyle="1" w:styleId="bulletChar">
    <w:name w:val="bullet Char"/>
    <w:link w:val="bullet"/>
    <w:rsid w:val="009A4548"/>
    <w:rPr>
      <w:sz w:val="24"/>
      <w:lang w:val="cy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cid:image001.png@01D0EA4A.2BD679A0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8" ma:contentTypeDescription="Create a new document." ma:contentTypeScope="" ma:versionID="00aea878bdecdfce5b8871c011346ce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b1517b9cb2c61f9bb23f3637683bdd2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1CEFC6-9D6B-4EDB-BF14-34A3289F9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DB3A31-5028-421E-BC7E-41A126867C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3621</Words>
  <Characters>21219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24791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Eilir Owen-griffiths</cp:lastModifiedBy>
  <cp:revision>8</cp:revision>
  <cp:lastPrinted>2014-10-10T07:42:00Z</cp:lastPrinted>
  <dcterms:created xsi:type="dcterms:W3CDTF">2024-07-10T09:06:00Z</dcterms:created>
  <dcterms:modified xsi:type="dcterms:W3CDTF">2024-09-13T15:00:00Z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