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8E6FD1" w14:textId="79F4013C" w:rsidR="005F3E76" w:rsidRPr="004A1148" w:rsidRDefault="004A1148" w:rsidP="005F3E76">
      <w:pPr>
        <w:rPr>
          <w:rFonts w:ascii="Arial" w:hAnsi="Arial" w:cs="Arial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 wp14:anchorId="185A5FE2" wp14:editId="5BB8C565">
            <wp:simplePos x="0" y="0"/>
            <wp:positionH relativeFrom="column">
              <wp:posOffset>3756978</wp:posOffset>
            </wp:positionH>
            <wp:positionV relativeFrom="paragraph">
              <wp:posOffset>-196850</wp:posOffset>
            </wp:positionV>
            <wp:extent cx="2304000" cy="920380"/>
            <wp:effectExtent l="0" t="0" r="127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22CA0" w14:textId="1425672E" w:rsidR="000A30B6" w:rsidRPr="004A1148" w:rsidRDefault="000A30B6" w:rsidP="000A30B6">
      <w:pPr>
        <w:ind w:left="567"/>
        <w:rPr>
          <w:rFonts w:ascii="Arial" w:hAnsi="Arial" w:cs="Arial"/>
          <w:b/>
          <w:sz w:val="24"/>
          <w:szCs w:val="24"/>
        </w:rPr>
      </w:pPr>
    </w:p>
    <w:p w14:paraId="5A6EBC67" w14:textId="02FC1F40" w:rsid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D479047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2F7D594B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E2A6123" w14:textId="0AF2C01B" w:rsidR="004978D5" w:rsidRPr="004A1148" w:rsidRDefault="004A1148" w:rsidP="004A1148">
      <w:pPr>
        <w:rPr>
          <w:rFonts w:ascii="Arial" w:hAnsi="Arial" w:cs="Arial"/>
          <w:b/>
          <w:sz w:val="32"/>
          <w:szCs w:val="32"/>
        </w:rPr>
      </w:pPr>
      <w:r w:rsidRPr="004A1148">
        <w:rPr>
          <w:rFonts w:ascii="Arial" w:hAnsi="Arial" w:cs="Arial"/>
          <w:b/>
          <w:sz w:val="32"/>
          <w:szCs w:val="32"/>
        </w:rPr>
        <w:t>Lab: IPv4, Subnetting, VLSM and IPv6 Addressing</w:t>
      </w:r>
    </w:p>
    <w:p w14:paraId="36A6B895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2BC54D33" w14:textId="77777777" w:rsidR="004A1148" w:rsidRDefault="004A1148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165D8AD4" w14:textId="383CBDF7" w:rsidR="006D5DA8" w:rsidRDefault="006D5DA8" w:rsidP="004A1148">
      <w:pPr>
        <w:pStyle w:val="PartHead"/>
      </w:pPr>
      <w:r>
        <w:t>Understanding IPv4 and IPv6 addressing</w:t>
      </w:r>
      <w:r w:rsidR="00FC631C">
        <w:t xml:space="preserve"> (word count 1000)</w:t>
      </w:r>
      <w:r>
        <w:t xml:space="preserve"> </w:t>
      </w:r>
    </w:p>
    <w:p w14:paraId="0DFB86A7" w14:textId="284D5D8F" w:rsidR="004E568D" w:rsidRPr="00C319EB" w:rsidRDefault="00C319EB" w:rsidP="00C319EB">
      <w:pPr>
        <w:rPr>
          <w:rFonts w:ascii="Arial" w:hAnsi="Arial" w:cs="Arial"/>
          <w:sz w:val="22"/>
          <w:lang w:val="en-US" w:eastAsia="en-US"/>
        </w:rPr>
      </w:pPr>
      <w:r w:rsidRPr="0033182A">
        <w:rPr>
          <w:rFonts w:ascii="Arial" w:hAnsi="Arial" w:cs="Arial"/>
          <w:sz w:val="24"/>
          <w:lang w:val="en-US" w:eastAsia="en-US"/>
        </w:rPr>
        <w:t xml:space="preserve">This part of lab worksheet require you research and write a report on </w:t>
      </w:r>
      <w:r w:rsidR="00771EE2" w:rsidRPr="00771EE2">
        <w:rPr>
          <w:rFonts w:ascii="Arial" w:hAnsi="Arial" w:cs="Arial"/>
          <w:b/>
          <w:color w:val="FF0000"/>
          <w:sz w:val="24"/>
          <w:lang w:val="en-US" w:eastAsia="en-US"/>
        </w:rPr>
        <w:t>“Features of IPv6”</w:t>
      </w:r>
      <w:r w:rsidRPr="0033182A">
        <w:rPr>
          <w:rFonts w:ascii="Arial" w:hAnsi="Arial" w:cs="Arial"/>
          <w:sz w:val="24"/>
          <w:lang w:val="en-US" w:eastAsia="en-US"/>
        </w:rPr>
        <w:t xml:space="preserve">. You may discuss but not limited to structure, address types, </w:t>
      </w:r>
      <w:r w:rsidR="00771EE2">
        <w:rPr>
          <w:rFonts w:ascii="Arial" w:hAnsi="Arial" w:cs="Arial"/>
          <w:sz w:val="24"/>
          <w:lang w:val="en-US" w:eastAsia="en-US"/>
        </w:rPr>
        <w:t xml:space="preserve">advanced functionalities </w:t>
      </w:r>
      <w:r w:rsidR="00FC631C" w:rsidRPr="0033182A">
        <w:rPr>
          <w:rFonts w:ascii="Arial" w:hAnsi="Arial" w:cs="Arial"/>
          <w:sz w:val="24"/>
          <w:lang w:val="en-US" w:eastAsia="en-US"/>
        </w:rPr>
        <w:t xml:space="preserve">and </w:t>
      </w:r>
      <w:r w:rsidRPr="0033182A">
        <w:rPr>
          <w:rFonts w:ascii="Arial" w:hAnsi="Arial" w:cs="Arial"/>
          <w:sz w:val="24"/>
          <w:lang w:val="en-US" w:eastAsia="en-US"/>
        </w:rPr>
        <w:t>security</w:t>
      </w:r>
      <w:r w:rsidR="00FC631C">
        <w:rPr>
          <w:rFonts w:ascii="Arial" w:hAnsi="Arial" w:cs="Arial"/>
          <w:sz w:val="22"/>
          <w:lang w:val="en-US" w:eastAsia="en-US"/>
        </w:rPr>
        <w:t xml:space="preserve">. </w:t>
      </w:r>
      <w:r>
        <w:rPr>
          <w:rFonts w:ascii="Arial" w:hAnsi="Arial" w:cs="Arial"/>
          <w:sz w:val="22"/>
          <w:lang w:val="en-US" w:eastAsia="en-US"/>
        </w:rPr>
        <w:t xml:space="preserve"> </w:t>
      </w:r>
    </w:p>
    <w:p w14:paraId="0E324976" w14:textId="53C809FA" w:rsidR="004A1148" w:rsidRPr="004C0909" w:rsidRDefault="006D5DA8" w:rsidP="004A1148">
      <w:pPr>
        <w:pStyle w:val="PartHead"/>
      </w:pPr>
      <w:r>
        <w:t>Subnetting</w:t>
      </w:r>
      <w:r w:rsidR="004A1148">
        <w:t xml:space="preserve"> and VLSM</w:t>
      </w:r>
    </w:p>
    <w:p w14:paraId="75D27087" w14:textId="60A25AE9" w:rsidR="004A1148" w:rsidRDefault="004A1148" w:rsidP="004A1148">
      <w:pPr>
        <w:rPr>
          <w:rFonts w:ascii="Arial" w:hAnsi="Arial" w:cs="Arial"/>
          <w:b/>
          <w:sz w:val="24"/>
          <w:u w:val="single"/>
        </w:rPr>
      </w:pPr>
    </w:p>
    <w:p w14:paraId="4F868518" w14:textId="0868F567" w:rsidR="004A1148" w:rsidRPr="004A1148" w:rsidRDefault="004A1148" w:rsidP="004A114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NOTE: To complete this part you would need full understanding of Lab 10 to 14. </w:t>
      </w:r>
    </w:p>
    <w:p w14:paraId="653E7774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5CAC469B" w14:textId="3F986BA0" w:rsidR="00923A14" w:rsidRPr="004A1148" w:rsidRDefault="0033182A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60800" behindDoc="1" locked="0" layoutInCell="1" allowOverlap="1" wp14:anchorId="5102C70F" wp14:editId="3328E0FD">
            <wp:simplePos x="0" y="0"/>
            <wp:positionH relativeFrom="column">
              <wp:posOffset>180340</wp:posOffset>
            </wp:positionH>
            <wp:positionV relativeFrom="paragraph">
              <wp:posOffset>132080</wp:posOffset>
            </wp:positionV>
            <wp:extent cx="6210935" cy="38398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B8B615" w14:textId="1CD8AE03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3287A11C" w14:textId="3C1E3926" w:rsidR="0033182A" w:rsidRPr="00771EE2" w:rsidRDefault="0033182A" w:rsidP="00923A14">
      <w:pPr>
        <w:ind w:left="284"/>
        <w:rPr>
          <w:rFonts w:ascii="Arial" w:hAnsi="Arial" w:cs="Arial"/>
          <w:b/>
          <w:sz w:val="24"/>
        </w:rPr>
      </w:pPr>
    </w:p>
    <w:p w14:paraId="620B502B" w14:textId="3ADA9E40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8563470" w14:textId="5C203F6C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66B6192" w14:textId="008AEBB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C82995C" w14:textId="65BB1E56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2120FD3C" w14:textId="324ADFFC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4E7A983C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38B6EF0B" w14:textId="2CB06C7E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073EE3D6" w14:textId="049E877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0BF7E0D" w14:textId="5D539DCD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BD99C95" w14:textId="1658FB8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EB696E6" w14:textId="6DC7F77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B6E0253" w14:textId="365BFF7F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26580B5" w14:textId="0B0763D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58EF366" w14:textId="481C5FEB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3989D0E" w14:textId="10CDDE08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4CB985F" w14:textId="51A1489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36A4E54" w14:textId="104BA9F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1C3F3BF" w14:textId="156AB4C4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9A57688" w14:textId="1BC1032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6A25DB5" w14:textId="77777777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7B37C63E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035DEC35" w14:textId="611D59D2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Using the Network address 172.16.2.0/24, VLSM the network to support </w:t>
      </w:r>
      <w:r w:rsidR="00E020C0" w:rsidRPr="004A1148">
        <w:rPr>
          <w:rFonts w:ascii="Arial" w:hAnsi="Arial" w:cs="Arial"/>
          <w:sz w:val="24"/>
        </w:rPr>
        <w:t xml:space="preserve">the following requirements: </w:t>
      </w:r>
    </w:p>
    <w:p w14:paraId="2F20DFE7" w14:textId="77777777" w:rsidR="004A7D3D" w:rsidRDefault="004A7D3D" w:rsidP="00F5276B">
      <w:pPr>
        <w:pStyle w:val="TableHeading"/>
        <w:jc w:val="left"/>
        <w:rPr>
          <w:rFonts w:eastAsia="Times New Roman" w:cs="Arial"/>
          <w:b w:val="0"/>
          <w:sz w:val="24"/>
          <w:szCs w:val="20"/>
          <w:lang w:val="en-GB" w:eastAsia="en-GB"/>
        </w:rPr>
      </w:pPr>
    </w:p>
    <w:p w14:paraId="44FAE5C4" w14:textId="77777777" w:rsidR="00550A79" w:rsidRPr="004A1148" w:rsidRDefault="00550A79" w:rsidP="00F5276B">
      <w:pPr>
        <w:pStyle w:val="TableHeading"/>
        <w:jc w:val="left"/>
        <w:rPr>
          <w:rFonts w:cs="Arial"/>
        </w:rPr>
        <w:sectPr w:rsidR="00550A79" w:rsidRPr="004A1148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2B898968" w:rsidR="00E020C0" w:rsidRPr="004A1148" w:rsidRDefault="00E020C0" w:rsidP="00E020C0">
      <w:pPr>
        <w:pStyle w:val="Caption"/>
        <w:keepNext/>
        <w:rPr>
          <w:rFonts w:ascii="Arial" w:hAnsi="Arial" w:cs="Arial"/>
          <w:b/>
          <w:i w:val="0"/>
          <w:color w:val="FF0000"/>
          <w:sz w:val="28"/>
        </w:rPr>
      </w:pPr>
      <w:r w:rsidRPr="004A1148">
        <w:rPr>
          <w:rFonts w:ascii="Arial" w:hAnsi="Arial" w:cs="Arial"/>
          <w:b/>
          <w:i w:val="0"/>
          <w:color w:val="FF0000"/>
          <w:sz w:val="28"/>
        </w:rPr>
        <w:lastRenderedPageBreak/>
        <w:t xml:space="preserve">Table 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begin"/>
      </w:r>
      <w:r w:rsidRPr="004A1148">
        <w:rPr>
          <w:rFonts w:ascii="Arial" w:hAnsi="Arial" w:cs="Arial"/>
          <w:b/>
          <w:i w:val="0"/>
          <w:color w:val="FF0000"/>
          <w:sz w:val="28"/>
        </w:rPr>
        <w:instrText xml:space="preserve"> SEQ Table \* ARABIC </w:instrTex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separate"/>
      </w:r>
      <w:r w:rsidRPr="004A1148">
        <w:rPr>
          <w:rFonts w:ascii="Arial" w:hAnsi="Arial" w:cs="Arial"/>
          <w:b/>
          <w:i w:val="0"/>
          <w:noProof/>
          <w:color w:val="FF0000"/>
          <w:sz w:val="28"/>
        </w:rPr>
        <w:t>1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end"/>
      </w:r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4A1148" w14:paraId="0ADBC58B" w14:textId="77777777" w:rsidTr="005554AB">
        <w:trPr>
          <w:cantSplit/>
          <w:trHeight w:val="510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4A1148" w:rsidRDefault="004A7D3D" w:rsidP="00F5276B">
            <w:pPr>
              <w:pStyle w:val="TableHeading"/>
              <w:ind w:left="284"/>
              <w:rPr>
                <w:rFonts w:cs="Arial"/>
              </w:rPr>
            </w:pPr>
            <w:r w:rsidRPr="004A1148">
              <w:rPr>
                <w:rFonts w:cs="Arial"/>
              </w:rPr>
              <w:t>Broadcast Address</w:t>
            </w:r>
          </w:p>
        </w:tc>
      </w:tr>
      <w:tr w:rsidR="004A7D3D" w:rsidRPr="004A1148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23DE5402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2561" w:type="dxa"/>
            <w:vAlign w:val="bottom"/>
          </w:tcPr>
          <w:p w14:paraId="325D5AA6" w14:textId="3F0A6B08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172..16.2.0</w:t>
            </w:r>
          </w:p>
        </w:tc>
        <w:tc>
          <w:tcPr>
            <w:tcW w:w="2552" w:type="dxa"/>
          </w:tcPr>
          <w:p w14:paraId="64D79944" w14:textId="0DB8ECF3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255.255.248.0</w:t>
            </w:r>
          </w:p>
        </w:tc>
        <w:tc>
          <w:tcPr>
            <w:tcW w:w="2724" w:type="dxa"/>
            <w:vAlign w:val="bottom"/>
          </w:tcPr>
          <w:p w14:paraId="426B55D1" w14:textId="0A66E4FF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172.16.3.1</w:t>
            </w:r>
          </w:p>
        </w:tc>
        <w:tc>
          <w:tcPr>
            <w:tcW w:w="2922" w:type="dxa"/>
            <w:vAlign w:val="bottom"/>
          </w:tcPr>
          <w:p w14:paraId="2AC7FFA7" w14:textId="286BBF63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172.16.7.254</w:t>
            </w:r>
          </w:p>
        </w:tc>
        <w:tc>
          <w:tcPr>
            <w:tcW w:w="2905" w:type="dxa"/>
            <w:vAlign w:val="bottom"/>
          </w:tcPr>
          <w:p w14:paraId="55A78382" w14:textId="74967CA5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172.16.7.255</w:t>
            </w:r>
          </w:p>
        </w:tc>
      </w:tr>
      <w:tr w:rsidR="004A7D3D" w:rsidRPr="004A1148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2349A120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D</w:t>
            </w:r>
          </w:p>
        </w:tc>
        <w:tc>
          <w:tcPr>
            <w:tcW w:w="2561" w:type="dxa"/>
            <w:vAlign w:val="bottom"/>
          </w:tcPr>
          <w:p w14:paraId="5D565D23" w14:textId="4C38B343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172.16.8.0</w:t>
            </w:r>
          </w:p>
        </w:tc>
        <w:tc>
          <w:tcPr>
            <w:tcW w:w="2552" w:type="dxa"/>
          </w:tcPr>
          <w:p w14:paraId="5E77A652" w14:textId="3641EBC7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255.255.254.0</w:t>
            </w:r>
          </w:p>
        </w:tc>
        <w:tc>
          <w:tcPr>
            <w:tcW w:w="2724" w:type="dxa"/>
            <w:vAlign w:val="bottom"/>
          </w:tcPr>
          <w:p w14:paraId="553FF9D4" w14:textId="19FF145A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172.16.8.1</w:t>
            </w:r>
          </w:p>
        </w:tc>
        <w:tc>
          <w:tcPr>
            <w:tcW w:w="2922" w:type="dxa"/>
            <w:vAlign w:val="bottom"/>
          </w:tcPr>
          <w:p w14:paraId="12602C5C" w14:textId="69BC791D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172.16.9.254</w:t>
            </w:r>
          </w:p>
        </w:tc>
        <w:tc>
          <w:tcPr>
            <w:tcW w:w="2905" w:type="dxa"/>
            <w:vAlign w:val="bottom"/>
          </w:tcPr>
          <w:p w14:paraId="0E927FF2" w14:textId="7E7F451E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172.16.9.255</w:t>
            </w:r>
          </w:p>
        </w:tc>
      </w:tr>
      <w:tr w:rsidR="004A7D3D" w:rsidRPr="004A1148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5AB71EA4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F</w:t>
            </w:r>
          </w:p>
        </w:tc>
        <w:tc>
          <w:tcPr>
            <w:tcW w:w="2561" w:type="dxa"/>
            <w:vAlign w:val="bottom"/>
          </w:tcPr>
          <w:p w14:paraId="3114BB27" w14:textId="738B8C34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172.16.10.0</w:t>
            </w:r>
          </w:p>
        </w:tc>
        <w:tc>
          <w:tcPr>
            <w:tcW w:w="2552" w:type="dxa"/>
          </w:tcPr>
          <w:p w14:paraId="0D8FD5C7" w14:textId="1A22E03A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255.255.255.0</w:t>
            </w:r>
          </w:p>
        </w:tc>
        <w:tc>
          <w:tcPr>
            <w:tcW w:w="2724" w:type="dxa"/>
            <w:vAlign w:val="bottom"/>
          </w:tcPr>
          <w:p w14:paraId="035CA129" w14:textId="0497D3FE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172.16.10.2</w:t>
            </w:r>
          </w:p>
        </w:tc>
        <w:tc>
          <w:tcPr>
            <w:tcW w:w="2922" w:type="dxa"/>
            <w:vAlign w:val="bottom"/>
          </w:tcPr>
          <w:p w14:paraId="139F5B25" w14:textId="220CD601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172.16.10.254</w:t>
            </w:r>
          </w:p>
        </w:tc>
        <w:tc>
          <w:tcPr>
            <w:tcW w:w="2905" w:type="dxa"/>
            <w:vAlign w:val="bottom"/>
          </w:tcPr>
          <w:p w14:paraId="63784539" w14:textId="3B50148A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172.16.10.255</w:t>
            </w:r>
          </w:p>
        </w:tc>
      </w:tr>
      <w:tr w:rsidR="004A7D3D" w:rsidRPr="004A1148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3E1F6780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</w:tc>
        <w:tc>
          <w:tcPr>
            <w:tcW w:w="2561" w:type="dxa"/>
            <w:vAlign w:val="bottom"/>
          </w:tcPr>
          <w:p w14:paraId="028301AC" w14:textId="0A30C8E7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172.16.11.0</w:t>
            </w:r>
          </w:p>
        </w:tc>
        <w:tc>
          <w:tcPr>
            <w:tcW w:w="2552" w:type="dxa"/>
          </w:tcPr>
          <w:p w14:paraId="0E107CA2" w14:textId="0C98066F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255.255.255.192</w:t>
            </w:r>
          </w:p>
        </w:tc>
        <w:tc>
          <w:tcPr>
            <w:tcW w:w="2724" w:type="dxa"/>
            <w:vAlign w:val="bottom"/>
          </w:tcPr>
          <w:p w14:paraId="76E3E1C0" w14:textId="3F3B92DC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172.16.11.1</w:t>
            </w:r>
          </w:p>
        </w:tc>
        <w:tc>
          <w:tcPr>
            <w:tcW w:w="2922" w:type="dxa"/>
            <w:vAlign w:val="bottom"/>
          </w:tcPr>
          <w:p w14:paraId="1F58716B" w14:textId="6B7DE726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172.16.11.62</w:t>
            </w:r>
          </w:p>
        </w:tc>
        <w:tc>
          <w:tcPr>
            <w:tcW w:w="2905" w:type="dxa"/>
            <w:vAlign w:val="bottom"/>
          </w:tcPr>
          <w:p w14:paraId="1F03CCA5" w14:textId="581985DA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172.16.11.63</w:t>
            </w:r>
          </w:p>
        </w:tc>
      </w:tr>
      <w:tr w:rsidR="004A7D3D" w:rsidRPr="004A1148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55D25EE2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  <w:tc>
          <w:tcPr>
            <w:tcW w:w="2561" w:type="dxa"/>
            <w:vAlign w:val="bottom"/>
          </w:tcPr>
          <w:p w14:paraId="18067B56" w14:textId="6630EF82" w:rsidR="004A7D3D" w:rsidRPr="004A1148" w:rsidRDefault="00A35F9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172.16.11.64</w:t>
            </w:r>
          </w:p>
        </w:tc>
        <w:tc>
          <w:tcPr>
            <w:tcW w:w="2552" w:type="dxa"/>
          </w:tcPr>
          <w:p w14:paraId="309D051E" w14:textId="6C8149CE" w:rsidR="004A7D3D" w:rsidRPr="004A1148" w:rsidRDefault="00DE7E4F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255.255.255.224</w:t>
            </w:r>
          </w:p>
        </w:tc>
        <w:tc>
          <w:tcPr>
            <w:tcW w:w="2724" w:type="dxa"/>
            <w:vAlign w:val="bottom"/>
          </w:tcPr>
          <w:p w14:paraId="4BB66377" w14:textId="36F94C83" w:rsidR="004A7D3D" w:rsidRPr="004A1148" w:rsidRDefault="00DE7E4F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172.16.11.65</w:t>
            </w:r>
          </w:p>
        </w:tc>
        <w:tc>
          <w:tcPr>
            <w:tcW w:w="2922" w:type="dxa"/>
            <w:vAlign w:val="bottom"/>
          </w:tcPr>
          <w:p w14:paraId="2F12A22D" w14:textId="14F90DFE" w:rsidR="004A7D3D" w:rsidRPr="004A1148" w:rsidRDefault="00DE7E4F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172.16.11.94</w:t>
            </w:r>
          </w:p>
        </w:tc>
        <w:tc>
          <w:tcPr>
            <w:tcW w:w="2905" w:type="dxa"/>
            <w:vAlign w:val="bottom"/>
          </w:tcPr>
          <w:p w14:paraId="78E458EF" w14:textId="319A78EE" w:rsidR="004A7D3D" w:rsidRPr="004A1148" w:rsidRDefault="00DE7E4F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172.16.11.95</w:t>
            </w:r>
          </w:p>
        </w:tc>
      </w:tr>
      <w:tr w:rsidR="004A7D3D" w:rsidRPr="004A1148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028EE596" w:rsidR="004A7D3D" w:rsidRPr="004A1148" w:rsidRDefault="00A35F9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C</w:t>
            </w:r>
          </w:p>
        </w:tc>
        <w:tc>
          <w:tcPr>
            <w:tcW w:w="2561" w:type="dxa"/>
            <w:vAlign w:val="bottom"/>
          </w:tcPr>
          <w:p w14:paraId="31F64227" w14:textId="0E1E0A05" w:rsidR="004A7D3D" w:rsidRPr="004A1148" w:rsidRDefault="00DE7E4F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172.16.11.96</w:t>
            </w:r>
          </w:p>
        </w:tc>
        <w:tc>
          <w:tcPr>
            <w:tcW w:w="2552" w:type="dxa"/>
          </w:tcPr>
          <w:p w14:paraId="55665601" w14:textId="31732734" w:rsidR="004A7D3D" w:rsidRPr="004A1148" w:rsidRDefault="00DE7E4F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255.255.255.248</w:t>
            </w:r>
          </w:p>
        </w:tc>
        <w:tc>
          <w:tcPr>
            <w:tcW w:w="2724" w:type="dxa"/>
            <w:vAlign w:val="bottom"/>
          </w:tcPr>
          <w:p w14:paraId="4F549E4B" w14:textId="5A4DB77E" w:rsidR="004A7D3D" w:rsidRPr="004A1148" w:rsidRDefault="00B25B5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172.16.11.97</w:t>
            </w:r>
          </w:p>
        </w:tc>
        <w:tc>
          <w:tcPr>
            <w:tcW w:w="2922" w:type="dxa"/>
            <w:vAlign w:val="bottom"/>
          </w:tcPr>
          <w:p w14:paraId="7C499210" w14:textId="72854D50" w:rsidR="004A7D3D" w:rsidRPr="004A1148" w:rsidRDefault="00B25B53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172.16.11.102</w:t>
            </w:r>
          </w:p>
        </w:tc>
        <w:tc>
          <w:tcPr>
            <w:tcW w:w="2905" w:type="dxa"/>
            <w:vAlign w:val="bottom"/>
          </w:tcPr>
          <w:p w14:paraId="2D756274" w14:textId="7EF3EF85" w:rsidR="004A7D3D" w:rsidRPr="004A1148" w:rsidRDefault="00B25B53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172.16.11.103</w:t>
            </w:r>
          </w:p>
        </w:tc>
      </w:tr>
      <w:tr w:rsidR="004A7D3D" w:rsidRPr="004A1148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0D69D9DC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30D77B01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  <w:bookmarkStart w:id="0" w:name="_GoBack"/>
            <w:bookmarkEnd w:id="0"/>
          </w:p>
        </w:tc>
        <w:tc>
          <w:tcPr>
            <w:tcW w:w="2724" w:type="dxa"/>
            <w:vAlign w:val="bottom"/>
          </w:tcPr>
          <w:p w14:paraId="5596A409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0F1FE2D6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554DDEFE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1F850D7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4E625FAD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2EFD5AB2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488D3941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6CDA3D3D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3A3974FC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4949C4E8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2E13DE8F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4B4DEB7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074F1411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</w:tbl>
    <w:p w14:paraId="2B2E510D" w14:textId="77777777" w:rsidR="004A7D3D" w:rsidRPr="004A1148" w:rsidRDefault="004A7D3D" w:rsidP="00751CB8">
      <w:pPr>
        <w:rPr>
          <w:rFonts w:ascii="Arial" w:hAnsi="Arial" w:cs="Arial"/>
          <w:sz w:val="24"/>
        </w:rPr>
        <w:sectPr w:rsidR="004A7D3D" w:rsidRPr="004A1148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46804FC5" w14:textId="77777777" w:rsidR="006D5DA8" w:rsidRPr="004A1148" w:rsidRDefault="006D5DA8" w:rsidP="00771EE2">
      <w:pPr>
        <w:rPr>
          <w:rFonts w:ascii="Arial" w:hAnsi="Arial" w:cs="Arial"/>
          <w:b/>
          <w:sz w:val="32"/>
          <w:szCs w:val="22"/>
          <w:u w:val="single"/>
        </w:rPr>
      </w:pPr>
    </w:p>
    <w:sectPr w:rsidR="006D5DA8" w:rsidRPr="004A1148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29D8C" w14:textId="77777777" w:rsidR="00656D2E" w:rsidRDefault="00656D2E">
      <w:r>
        <w:separator/>
      </w:r>
    </w:p>
  </w:endnote>
  <w:endnote w:type="continuationSeparator" w:id="0">
    <w:p w14:paraId="217C3007" w14:textId="77777777" w:rsidR="00656D2E" w:rsidRDefault="00656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08B282" w14:textId="3E876A2A" w:rsidR="008B7721" w:rsidRPr="00F841F7" w:rsidRDefault="001F16E4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                                           </w:t>
    </w:r>
    <w:r w:rsidR="00654CB0">
      <w:rPr>
        <w:rFonts w:ascii="Arial" w:hAnsi="Arial" w:cs="Arial"/>
        <w:b/>
        <w:i/>
        <w:lang w:val="en-US"/>
      </w:rPr>
      <w:t xml:space="preserve"> </w:t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FA0E6C">
      <w:rPr>
        <w:rFonts w:ascii="Arial" w:hAnsi="Arial" w:cs="Arial"/>
        <w:b/>
        <w:i/>
        <w:noProof/>
        <w:lang w:val="en-US"/>
      </w:rPr>
      <w:t>2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FA0E6C">
      <w:rPr>
        <w:rFonts w:ascii="Arial" w:hAnsi="Arial" w:cs="Arial"/>
        <w:b/>
        <w:i/>
        <w:noProof/>
        <w:lang w:val="en-US"/>
      </w:rPr>
      <w:t>3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654CB0"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F5584" w14:textId="77777777" w:rsidR="00656D2E" w:rsidRDefault="00656D2E">
      <w:r>
        <w:separator/>
      </w:r>
    </w:p>
  </w:footnote>
  <w:footnote w:type="continuationSeparator" w:id="0">
    <w:p w14:paraId="43B32592" w14:textId="77777777" w:rsidR="00656D2E" w:rsidRDefault="00656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4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2856"/>
    <w:rsid w:val="000067AC"/>
    <w:rsid w:val="000116D4"/>
    <w:rsid w:val="00012CAC"/>
    <w:rsid w:val="00025A26"/>
    <w:rsid w:val="00036212"/>
    <w:rsid w:val="0003630C"/>
    <w:rsid w:val="00036BA6"/>
    <w:rsid w:val="00037919"/>
    <w:rsid w:val="00041EEA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57A8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E16ED"/>
    <w:rsid w:val="000E1F8C"/>
    <w:rsid w:val="000E23B9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895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1FA0"/>
    <w:rsid w:val="00192350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3569"/>
    <w:rsid w:val="0020694C"/>
    <w:rsid w:val="00215B6E"/>
    <w:rsid w:val="002172C5"/>
    <w:rsid w:val="00220632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665A"/>
    <w:rsid w:val="0024792D"/>
    <w:rsid w:val="00251374"/>
    <w:rsid w:val="002515E0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5B3F"/>
    <w:rsid w:val="002E272E"/>
    <w:rsid w:val="002E4123"/>
    <w:rsid w:val="002F5778"/>
    <w:rsid w:val="00302C6F"/>
    <w:rsid w:val="00303DB7"/>
    <w:rsid w:val="003114DE"/>
    <w:rsid w:val="003207AF"/>
    <w:rsid w:val="00326476"/>
    <w:rsid w:val="0033182A"/>
    <w:rsid w:val="003370E7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6110"/>
    <w:rsid w:val="003A15D7"/>
    <w:rsid w:val="003A3CE5"/>
    <w:rsid w:val="003A4654"/>
    <w:rsid w:val="003B00A6"/>
    <w:rsid w:val="003B0823"/>
    <w:rsid w:val="003B2B6D"/>
    <w:rsid w:val="003B366F"/>
    <w:rsid w:val="003B3F9D"/>
    <w:rsid w:val="003C4437"/>
    <w:rsid w:val="003D0DD4"/>
    <w:rsid w:val="003E35B4"/>
    <w:rsid w:val="003E4926"/>
    <w:rsid w:val="003E4A65"/>
    <w:rsid w:val="003E7250"/>
    <w:rsid w:val="003E77CC"/>
    <w:rsid w:val="003F06BE"/>
    <w:rsid w:val="003F6891"/>
    <w:rsid w:val="003F6F28"/>
    <w:rsid w:val="0040012F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1148"/>
    <w:rsid w:val="004A33AD"/>
    <w:rsid w:val="004A7D3D"/>
    <w:rsid w:val="004B14E5"/>
    <w:rsid w:val="004B6A82"/>
    <w:rsid w:val="004C5274"/>
    <w:rsid w:val="004E0538"/>
    <w:rsid w:val="004E568D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0A7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D1D58"/>
    <w:rsid w:val="005D4035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6D2E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3BBE"/>
    <w:rsid w:val="006B465F"/>
    <w:rsid w:val="006B7F21"/>
    <w:rsid w:val="006C243F"/>
    <w:rsid w:val="006C24A1"/>
    <w:rsid w:val="006C5249"/>
    <w:rsid w:val="006C6E2E"/>
    <w:rsid w:val="006D050A"/>
    <w:rsid w:val="006D462A"/>
    <w:rsid w:val="006D49ED"/>
    <w:rsid w:val="006D55CE"/>
    <w:rsid w:val="006D5DA8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CB8"/>
    <w:rsid w:val="00751F9B"/>
    <w:rsid w:val="00755112"/>
    <w:rsid w:val="0075639C"/>
    <w:rsid w:val="00757839"/>
    <w:rsid w:val="007602EB"/>
    <w:rsid w:val="0076345E"/>
    <w:rsid w:val="00771EE2"/>
    <w:rsid w:val="00771F91"/>
    <w:rsid w:val="007919F0"/>
    <w:rsid w:val="00792A2A"/>
    <w:rsid w:val="007A0717"/>
    <w:rsid w:val="007A0994"/>
    <w:rsid w:val="007A4950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F44F2"/>
    <w:rsid w:val="007F4DA4"/>
    <w:rsid w:val="007F5D21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17D1"/>
    <w:rsid w:val="008E2C67"/>
    <w:rsid w:val="008E2FF7"/>
    <w:rsid w:val="008E456A"/>
    <w:rsid w:val="008E61FB"/>
    <w:rsid w:val="008F00AC"/>
    <w:rsid w:val="008F036F"/>
    <w:rsid w:val="008F6E9D"/>
    <w:rsid w:val="00901E6B"/>
    <w:rsid w:val="00906E54"/>
    <w:rsid w:val="00906F5B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53C1"/>
    <w:rsid w:val="009767C6"/>
    <w:rsid w:val="00982290"/>
    <w:rsid w:val="00983C7E"/>
    <w:rsid w:val="009871FF"/>
    <w:rsid w:val="009A1145"/>
    <w:rsid w:val="009A43AF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21D1A"/>
    <w:rsid w:val="00A23CC7"/>
    <w:rsid w:val="00A25BEB"/>
    <w:rsid w:val="00A35592"/>
    <w:rsid w:val="00A35F93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587C"/>
    <w:rsid w:val="00A560DE"/>
    <w:rsid w:val="00A634FD"/>
    <w:rsid w:val="00A6727F"/>
    <w:rsid w:val="00A868FF"/>
    <w:rsid w:val="00A90238"/>
    <w:rsid w:val="00A9421D"/>
    <w:rsid w:val="00A944A0"/>
    <w:rsid w:val="00A96D02"/>
    <w:rsid w:val="00AA28B4"/>
    <w:rsid w:val="00AA34EC"/>
    <w:rsid w:val="00AA49C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157BC"/>
    <w:rsid w:val="00B22A4E"/>
    <w:rsid w:val="00B25B53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57B6"/>
    <w:rsid w:val="00BE79C7"/>
    <w:rsid w:val="00BF37E5"/>
    <w:rsid w:val="00BF57F1"/>
    <w:rsid w:val="00C005DA"/>
    <w:rsid w:val="00C00858"/>
    <w:rsid w:val="00C05104"/>
    <w:rsid w:val="00C1285B"/>
    <w:rsid w:val="00C1795A"/>
    <w:rsid w:val="00C22E3B"/>
    <w:rsid w:val="00C22FFB"/>
    <w:rsid w:val="00C319EB"/>
    <w:rsid w:val="00C324AE"/>
    <w:rsid w:val="00C3574B"/>
    <w:rsid w:val="00C37189"/>
    <w:rsid w:val="00C40BC6"/>
    <w:rsid w:val="00C431A6"/>
    <w:rsid w:val="00C46149"/>
    <w:rsid w:val="00C50DC2"/>
    <w:rsid w:val="00C519BA"/>
    <w:rsid w:val="00C66B33"/>
    <w:rsid w:val="00C75DF8"/>
    <w:rsid w:val="00C7673E"/>
    <w:rsid w:val="00C803C6"/>
    <w:rsid w:val="00C80527"/>
    <w:rsid w:val="00C82D8F"/>
    <w:rsid w:val="00C868FA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1E0F"/>
    <w:rsid w:val="00D44E65"/>
    <w:rsid w:val="00D55D61"/>
    <w:rsid w:val="00D70285"/>
    <w:rsid w:val="00D7295D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E7E4F"/>
    <w:rsid w:val="00DF0FEC"/>
    <w:rsid w:val="00DF3B17"/>
    <w:rsid w:val="00DF4BAC"/>
    <w:rsid w:val="00DF53DB"/>
    <w:rsid w:val="00E020C0"/>
    <w:rsid w:val="00E02173"/>
    <w:rsid w:val="00E05047"/>
    <w:rsid w:val="00E068B8"/>
    <w:rsid w:val="00E14B56"/>
    <w:rsid w:val="00E21272"/>
    <w:rsid w:val="00E230E0"/>
    <w:rsid w:val="00E30128"/>
    <w:rsid w:val="00E42D50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95072"/>
    <w:rsid w:val="00E959F2"/>
    <w:rsid w:val="00E95F50"/>
    <w:rsid w:val="00EA0E09"/>
    <w:rsid w:val="00EA247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841F7"/>
    <w:rsid w:val="00F90D08"/>
    <w:rsid w:val="00F9122A"/>
    <w:rsid w:val="00F927EA"/>
    <w:rsid w:val="00F970FC"/>
    <w:rsid w:val="00FA04CD"/>
    <w:rsid w:val="00FA0E6C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C631C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F33F1-FB85-4DFC-8B42-3A39E26A9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0</TotalTime>
  <Pages>3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1080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tomdavies2419@gmail.com</cp:lastModifiedBy>
  <cp:revision>2</cp:revision>
  <cp:lastPrinted>2014-11-07T14:47:00Z</cp:lastPrinted>
  <dcterms:created xsi:type="dcterms:W3CDTF">2019-12-12T23:12:00Z</dcterms:created>
  <dcterms:modified xsi:type="dcterms:W3CDTF">2019-12-12T23:12:00Z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