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80"/>
        <w:gridCol w:w="815"/>
        <w:gridCol w:w="560"/>
        <w:gridCol w:w="1432"/>
        <w:gridCol w:w="1936"/>
        <w:gridCol w:w="2375"/>
        <w:gridCol w:w="689"/>
        <w:gridCol w:w="689"/>
        <w:gridCol w:w="689"/>
      </w:tblGrid>
      <w:tr w:rsidR="00FE26B5" w14:paraId="4636B197" w14:textId="77777777" w:rsidTr="00CC5A7C">
        <w:tc>
          <w:tcPr>
            <w:tcW w:w="1695" w:type="dxa"/>
            <w:gridSpan w:val="2"/>
            <w:shd w:val="clear" w:color="auto" w:fill="D6E3BC" w:themeFill="accent3" w:themeFillTint="66"/>
          </w:tcPr>
          <w:p w14:paraId="3927E4C8" w14:textId="77777777"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14:paraId="4A8093D6" w14:textId="77777777"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14:paraId="41B46803" w14:textId="77777777"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14:paraId="41070AD0" w14:textId="77777777" w:rsidR="00FE26B5" w:rsidRDefault="00FE26B5" w:rsidP="004257A5">
            <w:pPr>
              <w:spacing w:before="120" w:after="120"/>
              <w:jc w:val="left"/>
            </w:pPr>
          </w:p>
        </w:tc>
      </w:tr>
      <w:tr w:rsidR="008150DF" w14:paraId="663A1EB5" w14:textId="77777777" w:rsidTr="00CC5A7C">
        <w:tc>
          <w:tcPr>
            <w:tcW w:w="1695" w:type="dxa"/>
            <w:gridSpan w:val="2"/>
            <w:shd w:val="clear" w:color="auto" w:fill="D6E3BC" w:themeFill="accent3" w:themeFillTint="66"/>
          </w:tcPr>
          <w:p w14:paraId="3B47DA81" w14:textId="77777777"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14:paraId="4E9648E0" w14:textId="78542969" w:rsidR="008150DF" w:rsidRDefault="00702E34" w:rsidP="008150DF">
            <w:pPr>
              <w:spacing w:before="120" w:after="120"/>
              <w:jc w:val="left"/>
            </w:pPr>
            <w:r>
              <w:t>ECCE4001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14:paraId="7676942F" w14:textId="77777777"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14:paraId="3E1FD4F9" w14:textId="66DC2603" w:rsidR="008150DF" w:rsidRDefault="00702E34" w:rsidP="008150DF">
            <w:pPr>
              <w:spacing w:before="120" w:after="120"/>
              <w:jc w:val="left"/>
            </w:pPr>
            <w:r>
              <w:t>Who Am I? Exploring Professional Identity</w:t>
            </w:r>
          </w:p>
        </w:tc>
      </w:tr>
      <w:tr w:rsidR="008150DF" w14:paraId="2B45B1FF" w14:textId="77777777" w:rsidTr="00CC5A7C">
        <w:tc>
          <w:tcPr>
            <w:tcW w:w="2255" w:type="dxa"/>
            <w:gridSpan w:val="3"/>
            <w:shd w:val="clear" w:color="auto" w:fill="D6E3BC" w:themeFill="accent3" w:themeFillTint="66"/>
          </w:tcPr>
          <w:p w14:paraId="5EB9062E" w14:textId="77777777"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6"/>
          </w:tcPr>
          <w:p w14:paraId="541E58E8" w14:textId="6E566F6E" w:rsidR="008150DF" w:rsidRDefault="00702E34" w:rsidP="00CD2F70">
            <w:pPr>
              <w:spacing w:after="120"/>
              <w:jc w:val="left"/>
            </w:pPr>
            <w:r w:rsidRPr="00702E34">
              <w:t>•</w:t>
            </w:r>
            <w:r w:rsidRPr="00702E34">
              <w:tab/>
              <w:t>begin to develop research, referencing and critical thinking skills</w:t>
            </w:r>
          </w:p>
        </w:tc>
      </w:tr>
      <w:tr w:rsidR="00454402" w14:paraId="7BDA1ABA" w14:textId="77777777" w:rsidTr="00CC5A7C">
        <w:tc>
          <w:tcPr>
            <w:tcW w:w="880" w:type="dxa"/>
            <w:shd w:val="clear" w:color="auto" w:fill="D6E3BC" w:themeFill="accent3" w:themeFillTint="66"/>
          </w:tcPr>
          <w:p w14:paraId="2BCA44D3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18" w:type="dxa"/>
            <w:gridSpan w:val="5"/>
            <w:shd w:val="clear" w:color="auto" w:fill="D6E3BC" w:themeFill="accent3" w:themeFillTint="66"/>
          </w:tcPr>
          <w:p w14:paraId="56868565" w14:textId="77777777" w:rsid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  <w:p w14:paraId="09BF2D8B" w14:textId="2A96A2D2" w:rsidR="003832CF" w:rsidRPr="00454402" w:rsidRDefault="003832CF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Internet Sources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0642EDA3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50A34C46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23B1ECE7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14:paraId="783352E0" w14:textId="77777777" w:rsidTr="00CC5A7C">
        <w:tc>
          <w:tcPr>
            <w:tcW w:w="880" w:type="dxa"/>
            <w:shd w:val="clear" w:color="auto" w:fill="D6E3BC" w:themeFill="accent3" w:themeFillTint="66"/>
          </w:tcPr>
          <w:p w14:paraId="79405657" w14:textId="5AAC9617" w:rsidR="00454402" w:rsidRPr="00454402" w:rsidRDefault="00454402" w:rsidP="00702E34">
            <w:pPr>
              <w:spacing w:before="120" w:after="120"/>
            </w:pPr>
          </w:p>
        </w:tc>
        <w:tc>
          <w:tcPr>
            <w:tcW w:w="7118" w:type="dxa"/>
            <w:gridSpan w:val="5"/>
            <w:shd w:val="clear" w:color="auto" w:fill="D6E3BC" w:themeFill="accent3" w:themeFillTint="66"/>
          </w:tcPr>
          <w:p w14:paraId="343D42B7" w14:textId="59061DA8" w:rsidR="00454402" w:rsidRPr="00454402" w:rsidRDefault="00702E34" w:rsidP="00CC5A7C">
            <w:pPr>
              <w:spacing w:before="120" w:after="120"/>
            </w:pPr>
            <w:r>
              <w:t xml:space="preserve">Complete the following activities regarding </w:t>
            </w:r>
            <w:r w:rsidRPr="00CC5A7C">
              <w:rPr>
                <w:b/>
                <w:bCs/>
              </w:rPr>
              <w:t>internet sources.</w:t>
            </w:r>
          </w:p>
        </w:tc>
        <w:tc>
          <w:tcPr>
            <w:tcW w:w="689" w:type="dxa"/>
          </w:tcPr>
          <w:p w14:paraId="2D352ABE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14:paraId="6BB580B4" w14:textId="77777777" w:rsidR="00454402" w:rsidRPr="00454402" w:rsidRDefault="00CD2F70" w:rsidP="00CF0FA8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14:paraId="2D1776BF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</w:tr>
    </w:tbl>
    <w:p w14:paraId="4151375F" w14:textId="77777777" w:rsidR="00CC5A7C" w:rsidRDefault="00CC5A7C"/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80"/>
        <w:gridCol w:w="4152"/>
        <w:gridCol w:w="5033"/>
      </w:tblGrid>
      <w:tr w:rsidR="00CC5A7C" w14:paraId="57DBDDC1" w14:textId="77777777" w:rsidTr="00505667">
        <w:trPr>
          <w:trHeight w:val="621"/>
        </w:trPr>
        <w:tc>
          <w:tcPr>
            <w:tcW w:w="880" w:type="dxa"/>
            <w:shd w:val="clear" w:color="auto" w:fill="D6E3BC" w:themeFill="accent3" w:themeFillTint="66"/>
          </w:tcPr>
          <w:p w14:paraId="023FAD5E" w14:textId="519B81E5" w:rsidR="00CC5A7C" w:rsidRDefault="00CC5A7C" w:rsidP="00CC5A7C">
            <w:pPr>
              <w:spacing w:before="120" w:after="120"/>
            </w:pPr>
            <w:r>
              <w:t>1.</w:t>
            </w:r>
          </w:p>
        </w:tc>
        <w:tc>
          <w:tcPr>
            <w:tcW w:w="9185" w:type="dxa"/>
            <w:gridSpan w:val="2"/>
            <w:shd w:val="clear" w:color="auto" w:fill="D6E3BC" w:themeFill="accent3" w:themeFillTint="66"/>
          </w:tcPr>
          <w:p w14:paraId="63FF653E" w14:textId="6D0D090C" w:rsidR="00CC5A7C" w:rsidRDefault="00CC5A7C" w:rsidP="00CC5A7C">
            <w:pPr>
              <w:spacing w:before="120" w:after="120"/>
              <w:jc w:val="left"/>
            </w:pPr>
            <w:r>
              <w:t>Match the Domain name to the type of organisation</w:t>
            </w:r>
            <w:r w:rsidR="008807AE">
              <w:t xml:space="preserve"> (draw an arrow to the correct answer)</w:t>
            </w:r>
          </w:p>
        </w:tc>
      </w:tr>
      <w:tr w:rsidR="00CC5A7C" w14:paraId="5E260FA5" w14:textId="77777777" w:rsidTr="00505667">
        <w:trPr>
          <w:trHeight w:val="630"/>
        </w:trPr>
        <w:tc>
          <w:tcPr>
            <w:tcW w:w="5032" w:type="dxa"/>
            <w:gridSpan w:val="2"/>
          </w:tcPr>
          <w:p w14:paraId="5E6F542C" w14:textId="0F2C023E" w:rsidR="00CC5A7C" w:rsidRPr="00CC5A7C" w:rsidRDefault="00CC5A7C" w:rsidP="00CC5A7C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.gov</w:t>
            </w:r>
          </w:p>
        </w:tc>
        <w:tc>
          <w:tcPr>
            <w:tcW w:w="5033" w:type="dxa"/>
          </w:tcPr>
          <w:p w14:paraId="28D713F9" w14:textId="3F053D32" w:rsidR="00CC5A7C" w:rsidRPr="00CC5A7C" w:rsidRDefault="00CC5A7C" w:rsidP="00CC5A7C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Commercial Company</w:t>
            </w:r>
          </w:p>
        </w:tc>
      </w:tr>
      <w:tr w:rsidR="00CC5A7C" w14:paraId="3C4B4AA8" w14:textId="77777777" w:rsidTr="00505667">
        <w:trPr>
          <w:trHeight w:val="630"/>
        </w:trPr>
        <w:tc>
          <w:tcPr>
            <w:tcW w:w="5032" w:type="dxa"/>
            <w:gridSpan w:val="2"/>
          </w:tcPr>
          <w:p w14:paraId="63D26862" w14:textId="55520443" w:rsidR="00CC5A7C" w:rsidRPr="00CC5A7C" w:rsidRDefault="00CC5A7C" w:rsidP="00CC5A7C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.org</w:t>
            </w:r>
          </w:p>
        </w:tc>
        <w:tc>
          <w:tcPr>
            <w:tcW w:w="5033" w:type="dxa"/>
          </w:tcPr>
          <w:p w14:paraId="2A132A52" w14:textId="2C53DD96" w:rsidR="00CC5A7C" w:rsidRPr="00CC5A7C" w:rsidRDefault="00CC5A7C" w:rsidP="00CC5A7C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University or College</w:t>
            </w:r>
          </w:p>
        </w:tc>
      </w:tr>
      <w:tr w:rsidR="00CC5A7C" w14:paraId="3C294CA5" w14:textId="77777777" w:rsidTr="00505667">
        <w:trPr>
          <w:trHeight w:val="630"/>
        </w:trPr>
        <w:tc>
          <w:tcPr>
            <w:tcW w:w="5032" w:type="dxa"/>
            <w:gridSpan w:val="2"/>
          </w:tcPr>
          <w:p w14:paraId="25E02590" w14:textId="54E1A283" w:rsidR="00CC5A7C" w:rsidRPr="00CC5A7C" w:rsidRDefault="00CC5A7C" w:rsidP="00CC5A7C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.</w:t>
            </w:r>
            <w:proofErr w:type="spellStart"/>
            <w:r>
              <w:rPr>
                <w:b/>
                <w:bCs/>
              </w:rPr>
              <w:t>edu</w:t>
            </w:r>
            <w:proofErr w:type="spellEnd"/>
            <w:r>
              <w:rPr>
                <w:b/>
                <w:bCs/>
              </w:rPr>
              <w:t xml:space="preserve"> / .ac</w:t>
            </w:r>
          </w:p>
        </w:tc>
        <w:tc>
          <w:tcPr>
            <w:tcW w:w="5033" w:type="dxa"/>
          </w:tcPr>
          <w:p w14:paraId="2F7BD1B8" w14:textId="473861CE" w:rsidR="00CC5A7C" w:rsidRPr="00CC5A7C" w:rsidRDefault="00CC5A7C" w:rsidP="00CC5A7C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Non-Profit Organisation / Charity</w:t>
            </w:r>
          </w:p>
        </w:tc>
      </w:tr>
      <w:tr w:rsidR="00CC5A7C" w14:paraId="7A37314C" w14:textId="77777777" w:rsidTr="00505667">
        <w:trPr>
          <w:trHeight w:val="630"/>
        </w:trPr>
        <w:tc>
          <w:tcPr>
            <w:tcW w:w="5032" w:type="dxa"/>
            <w:gridSpan w:val="2"/>
          </w:tcPr>
          <w:p w14:paraId="518F5E66" w14:textId="25D2DEEE" w:rsidR="00CC5A7C" w:rsidRPr="00CC5A7C" w:rsidRDefault="00CC5A7C" w:rsidP="00CC5A7C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.com / .co</w:t>
            </w:r>
          </w:p>
        </w:tc>
        <w:tc>
          <w:tcPr>
            <w:tcW w:w="5033" w:type="dxa"/>
          </w:tcPr>
          <w:p w14:paraId="176E36C0" w14:textId="58795225" w:rsidR="00CC5A7C" w:rsidRPr="00CC5A7C" w:rsidRDefault="00CC5A7C" w:rsidP="00CC5A7C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Government Organisation</w:t>
            </w:r>
          </w:p>
        </w:tc>
      </w:tr>
      <w:tr w:rsidR="00505667" w:rsidRPr="00CC5A7C" w14:paraId="0ED6DD79" w14:textId="77777777" w:rsidTr="00505667">
        <w:trPr>
          <w:trHeight w:val="630"/>
        </w:trPr>
        <w:tc>
          <w:tcPr>
            <w:tcW w:w="10065" w:type="dxa"/>
            <w:gridSpan w:val="3"/>
            <w:shd w:val="clear" w:color="auto" w:fill="FDE9D9" w:themeFill="accent6" w:themeFillTint="33"/>
          </w:tcPr>
          <w:p w14:paraId="176EC060" w14:textId="7B037CBD" w:rsidR="00505667" w:rsidRPr="00CC5A7C" w:rsidRDefault="00505667" w:rsidP="00505667">
            <w:pPr>
              <w:spacing w:before="120" w:after="12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Question: Why might knowing the type of organisation be important when selecting suitable sources?</w:t>
            </w:r>
          </w:p>
        </w:tc>
      </w:tr>
      <w:tr w:rsidR="000F077C" w:rsidRPr="00CC5A7C" w14:paraId="2D0B930E" w14:textId="77777777" w:rsidTr="000F077C">
        <w:trPr>
          <w:trHeight w:val="630"/>
        </w:trPr>
        <w:tc>
          <w:tcPr>
            <w:tcW w:w="10065" w:type="dxa"/>
            <w:gridSpan w:val="3"/>
            <w:shd w:val="clear" w:color="auto" w:fill="FFFFFF" w:themeFill="background1"/>
          </w:tcPr>
          <w:p w14:paraId="365504DE" w14:textId="77777777" w:rsidR="000F077C" w:rsidRDefault="000F077C" w:rsidP="00505667">
            <w:pPr>
              <w:spacing w:after="120"/>
              <w:jc w:val="left"/>
              <w:rPr>
                <w:b/>
                <w:bCs/>
              </w:rPr>
            </w:pPr>
          </w:p>
          <w:p w14:paraId="3BBAFA93" w14:textId="77777777" w:rsidR="000F077C" w:rsidRDefault="000F077C" w:rsidP="00505667">
            <w:pPr>
              <w:spacing w:after="120"/>
              <w:jc w:val="left"/>
              <w:rPr>
                <w:b/>
                <w:bCs/>
              </w:rPr>
            </w:pPr>
          </w:p>
          <w:p w14:paraId="3178A075" w14:textId="77777777" w:rsidR="000F077C" w:rsidRDefault="000F077C" w:rsidP="00505667">
            <w:pPr>
              <w:spacing w:after="120"/>
              <w:jc w:val="left"/>
              <w:rPr>
                <w:b/>
                <w:bCs/>
              </w:rPr>
            </w:pPr>
          </w:p>
          <w:p w14:paraId="3C37CAA5" w14:textId="77777777" w:rsidR="000F077C" w:rsidRDefault="000F077C" w:rsidP="00505667">
            <w:pPr>
              <w:spacing w:after="120"/>
              <w:jc w:val="left"/>
              <w:rPr>
                <w:b/>
                <w:bCs/>
              </w:rPr>
            </w:pPr>
          </w:p>
          <w:p w14:paraId="19E72A71" w14:textId="77777777" w:rsidR="000F077C" w:rsidRDefault="000F077C" w:rsidP="00505667">
            <w:pPr>
              <w:spacing w:after="120"/>
              <w:jc w:val="left"/>
              <w:rPr>
                <w:b/>
                <w:bCs/>
              </w:rPr>
            </w:pPr>
          </w:p>
          <w:p w14:paraId="3EA3CD66" w14:textId="77777777" w:rsidR="000F077C" w:rsidRDefault="000F077C" w:rsidP="00505667">
            <w:pPr>
              <w:spacing w:after="120"/>
              <w:jc w:val="left"/>
              <w:rPr>
                <w:b/>
                <w:bCs/>
              </w:rPr>
            </w:pPr>
          </w:p>
        </w:tc>
      </w:tr>
    </w:tbl>
    <w:p w14:paraId="528F9691" w14:textId="77777777" w:rsidR="00505667" w:rsidRDefault="00505667" w:rsidP="00505667">
      <w:pPr>
        <w:jc w:val="both"/>
      </w:pPr>
    </w:p>
    <w:p w14:paraId="366DEF8A" w14:textId="77777777" w:rsidR="000F077C" w:rsidRDefault="000F077C" w:rsidP="00505667">
      <w:pPr>
        <w:jc w:val="both"/>
      </w:pPr>
    </w:p>
    <w:p w14:paraId="278F8FBC" w14:textId="77777777" w:rsidR="000F077C" w:rsidRDefault="000F077C" w:rsidP="00505667">
      <w:pPr>
        <w:jc w:val="both"/>
      </w:pPr>
    </w:p>
    <w:p w14:paraId="4956315B" w14:textId="77777777" w:rsidR="000F077C" w:rsidRDefault="000F077C" w:rsidP="00505667">
      <w:pPr>
        <w:jc w:val="both"/>
      </w:pPr>
    </w:p>
    <w:p w14:paraId="2B00EC58" w14:textId="77777777" w:rsidR="000F077C" w:rsidRDefault="000F077C" w:rsidP="00505667">
      <w:pPr>
        <w:jc w:val="both"/>
      </w:pPr>
    </w:p>
    <w:p w14:paraId="56067237" w14:textId="77777777" w:rsidR="000F077C" w:rsidRDefault="000F077C" w:rsidP="00505667">
      <w:pPr>
        <w:jc w:val="both"/>
      </w:pPr>
    </w:p>
    <w:p w14:paraId="71D1C06B" w14:textId="77777777" w:rsidR="000F077C" w:rsidRDefault="000F077C" w:rsidP="00505667">
      <w:pPr>
        <w:jc w:val="both"/>
      </w:pPr>
    </w:p>
    <w:p w14:paraId="3C3F3134" w14:textId="77777777" w:rsidR="000F077C" w:rsidRDefault="000F077C" w:rsidP="00505667">
      <w:pPr>
        <w:jc w:val="both"/>
      </w:pPr>
    </w:p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80"/>
        <w:gridCol w:w="4152"/>
        <w:gridCol w:w="5033"/>
      </w:tblGrid>
      <w:tr w:rsidR="00CC5A7C" w14:paraId="1007ABDF" w14:textId="77777777" w:rsidTr="00005C10">
        <w:trPr>
          <w:trHeight w:val="621"/>
        </w:trPr>
        <w:tc>
          <w:tcPr>
            <w:tcW w:w="880" w:type="dxa"/>
            <w:shd w:val="clear" w:color="auto" w:fill="D6E3BC" w:themeFill="accent3" w:themeFillTint="66"/>
          </w:tcPr>
          <w:p w14:paraId="3DB14956" w14:textId="15FE1DE0" w:rsidR="00CC5A7C" w:rsidRDefault="00CC5A7C" w:rsidP="00CC4E21">
            <w:pPr>
              <w:spacing w:before="120" w:after="120"/>
            </w:pPr>
            <w:r>
              <w:lastRenderedPageBreak/>
              <w:t>2.</w:t>
            </w:r>
          </w:p>
        </w:tc>
        <w:tc>
          <w:tcPr>
            <w:tcW w:w="9185" w:type="dxa"/>
            <w:gridSpan w:val="2"/>
            <w:shd w:val="clear" w:color="auto" w:fill="D6E3BC" w:themeFill="accent3" w:themeFillTint="66"/>
          </w:tcPr>
          <w:p w14:paraId="5557453A" w14:textId="72AC73DB" w:rsidR="00CC5A7C" w:rsidRDefault="00CC5A7C" w:rsidP="00CC5A7C">
            <w:pPr>
              <w:spacing w:before="120" w:after="120"/>
              <w:jc w:val="left"/>
            </w:pPr>
            <w:r>
              <w:t>Where is the source based</w:t>
            </w:r>
          </w:p>
        </w:tc>
      </w:tr>
      <w:tr w:rsidR="00CC5A7C" w14:paraId="43AB0A57" w14:textId="77777777" w:rsidTr="00005C10">
        <w:trPr>
          <w:trHeight w:val="630"/>
        </w:trPr>
        <w:tc>
          <w:tcPr>
            <w:tcW w:w="5032" w:type="dxa"/>
            <w:gridSpan w:val="2"/>
          </w:tcPr>
          <w:p w14:paraId="11594FC6" w14:textId="1548FC11" w:rsidR="00CC5A7C" w:rsidRPr="00CC5A7C" w:rsidRDefault="00CC5A7C" w:rsidP="00CC4E21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www.nhs.gov.uk</w:t>
            </w:r>
          </w:p>
        </w:tc>
        <w:tc>
          <w:tcPr>
            <w:tcW w:w="5033" w:type="dxa"/>
          </w:tcPr>
          <w:p w14:paraId="2A561687" w14:textId="5CE5832E" w:rsidR="00CC5A7C" w:rsidRPr="00CC5A7C" w:rsidRDefault="00CC5A7C" w:rsidP="00CC4E21">
            <w:pPr>
              <w:spacing w:before="120" w:after="120"/>
              <w:rPr>
                <w:b/>
                <w:bCs/>
              </w:rPr>
            </w:pPr>
          </w:p>
        </w:tc>
      </w:tr>
      <w:tr w:rsidR="00005C10" w:rsidRPr="00CC5A7C" w14:paraId="323C9827" w14:textId="77777777" w:rsidTr="00005C10">
        <w:trPr>
          <w:trHeight w:val="630"/>
        </w:trPr>
        <w:tc>
          <w:tcPr>
            <w:tcW w:w="5032" w:type="dxa"/>
            <w:gridSpan w:val="2"/>
          </w:tcPr>
          <w:p w14:paraId="5D481D7A" w14:textId="77777777" w:rsidR="00005C10" w:rsidRPr="00CC5A7C" w:rsidRDefault="00005C10" w:rsidP="00CC4E21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www.bbc.co.uk</w:t>
            </w:r>
          </w:p>
        </w:tc>
        <w:tc>
          <w:tcPr>
            <w:tcW w:w="5033" w:type="dxa"/>
          </w:tcPr>
          <w:p w14:paraId="329FA9A9" w14:textId="77777777" w:rsidR="00005C10" w:rsidRPr="00CC5A7C" w:rsidRDefault="00005C10" w:rsidP="00CC4E21">
            <w:pPr>
              <w:spacing w:before="120" w:after="120"/>
              <w:rPr>
                <w:b/>
                <w:bCs/>
              </w:rPr>
            </w:pPr>
          </w:p>
        </w:tc>
      </w:tr>
      <w:tr w:rsidR="00005C10" w:rsidRPr="00CC5A7C" w14:paraId="7F9BB6C9" w14:textId="77777777" w:rsidTr="00005C10">
        <w:trPr>
          <w:trHeight w:val="630"/>
        </w:trPr>
        <w:tc>
          <w:tcPr>
            <w:tcW w:w="5032" w:type="dxa"/>
            <w:gridSpan w:val="2"/>
          </w:tcPr>
          <w:p w14:paraId="59A5EF40" w14:textId="77777777" w:rsidR="00005C10" w:rsidRPr="00CC5A7C" w:rsidRDefault="00005C10" w:rsidP="00CC4E21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www.ed.gov</w:t>
            </w:r>
          </w:p>
        </w:tc>
        <w:tc>
          <w:tcPr>
            <w:tcW w:w="5033" w:type="dxa"/>
          </w:tcPr>
          <w:p w14:paraId="4DD85758" w14:textId="77777777" w:rsidR="00005C10" w:rsidRPr="00CC5A7C" w:rsidRDefault="00005C10" w:rsidP="00CC4E21">
            <w:pPr>
              <w:spacing w:before="120" w:after="120"/>
              <w:rPr>
                <w:b/>
                <w:bCs/>
              </w:rPr>
            </w:pPr>
          </w:p>
        </w:tc>
      </w:tr>
      <w:tr w:rsidR="00005C10" w:rsidRPr="00CC5A7C" w14:paraId="0F271C0D" w14:textId="77777777" w:rsidTr="00005C10">
        <w:trPr>
          <w:trHeight w:val="630"/>
        </w:trPr>
        <w:tc>
          <w:tcPr>
            <w:tcW w:w="5032" w:type="dxa"/>
            <w:gridSpan w:val="2"/>
          </w:tcPr>
          <w:p w14:paraId="13C04BD6" w14:textId="1BE4B60F" w:rsidR="00005C10" w:rsidRPr="00CC5A7C" w:rsidRDefault="00005C10" w:rsidP="00CC4E21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www.gov.wales</w:t>
            </w:r>
          </w:p>
        </w:tc>
        <w:tc>
          <w:tcPr>
            <w:tcW w:w="5033" w:type="dxa"/>
          </w:tcPr>
          <w:p w14:paraId="532A0C4F" w14:textId="77777777" w:rsidR="00005C10" w:rsidRPr="00CC5A7C" w:rsidRDefault="00005C10" w:rsidP="00CC4E21">
            <w:pPr>
              <w:spacing w:before="120" w:after="120"/>
              <w:rPr>
                <w:b/>
                <w:bCs/>
              </w:rPr>
            </w:pPr>
          </w:p>
        </w:tc>
      </w:tr>
      <w:tr w:rsidR="00005C10" w:rsidRPr="00CC5A7C" w14:paraId="1C2F2445" w14:textId="77777777" w:rsidTr="00005C10">
        <w:trPr>
          <w:trHeight w:val="630"/>
        </w:trPr>
        <w:tc>
          <w:tcPr>
            <w:tcW w:w="5032" w:type="dxa"/>
            <w:gridSpan w:val="2"/>
          </w:tcPr>
          <w:p w14:paraId="6A6BE108" w14:textId="572A8002" w:rsidR="00005C10" w:rsidRPr="00CC5A7C" w:rsidRDefault="00005C10" w:rsidP="00CC4E21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www.reggiochildren.it</w:t>
            </w:r>
          </w:p>
        </w:tc>
        <w:tc>
          <w:tcPr>
            <w:tcW w:w="5033" w:type="dxa"/>
          </w:tcPr>
          <w:p w14:paraId="47A4E698" w14:textId="77777777" w:rsidR="00005C10" w:rsidRPr="00CC5A7C" w:rsidRDefault="00005C10" w:rsidP="00CC4E21">
            <w:pPr>
              <w:spacing w:before="120" w:after="120"/>
              <w:rPr>
                <w:b/>
                <w:bCs/>
              </w:rPr>
            </w:pPr>
          </w:p>
        </w:tc>
      </w:tr>
      <w:tr w:rsidR="00005C10" w:rsidRPr="00CC5A7C" w14:paraId="104FD1E3" w14:textId="77777777" w:rsidTr="00CC4E21">
        <w:trPr>
          <w:trHeight w:val="630"/>
        </w:trPr>
        <w:tc>
          <w:tcPr>
            <w:tcW w:w="5032" w:type="dxa"/>
            <w:gridSpan w:val="2"/>
          </w:tcPr>
          <w:p w14:paraId="52B1A40D" w14:textId="6E67E3C1" w:rsidR="00005C10" w:rsidRPr="00CC5A7C" w:rsidRDefault="00005C10" w:rsidP="00CC4E21">
            <w:pPr>
              <w:spacing w:before="120" w:after="120"/>
              <w:rPr>
                <w:b/>
                <w:bCs/>
              </w:rPr>
            </w:pPr>
            <w:r w:rsidRPr="00005C10">
              <w:rPr>
                <w:b/>
                <w:bCs/>
              </w:rPr>
              <w:t>www.mahle-stiftung.de</w:t>
            </w:r>
          </w:p>
        </w:tc>
        <w:tc>
          <w:tcPr>
            <w:tcW w:w="5033" w:type="dxa"/>
          </w:tcPr>
          <w:p w14:paraId="03EF59AC" w14:textId="77777777" w:rsidR="00005C10" w:rsidRPr="00CC5A7C" w:rsidRDefault="00005C10" w:rsidP="00CC4E21">
            <w:pPr>
              <w:spacing w:before="120" w:after="120"/>
              <w:rPr>
                <w:b/>
                <w:bCs/>
              </w:rPr>
            </w:pPr>
          </w:p>
        </w:tc>
      </w:tr>
      <w:tr w:rsidR="00005C10" w:rsidRPr="00CC5A7C" w14:paraId="1ECEAE51" w14:textId="77777777" w:rsidTr="00CC4E21">
        <w:trPr>
          <w:trHeight w:val="630"/>
        </w:trPr>
        <w:tc>
          <w:tcPr>
            <w:tcW w:w="5032" w:type="dxa"/>
            <w:gridSpan w:val="2"/>
          </w:tcPr>
          <w:p w14:paraId="61339FFE" w14:textId="32D0C650" w:rsidR="00005C10" w:rsidRPr="00CC5A7C" w:rsidRDefault="00005C10" w:rsidP="00CC4E21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https://european-union.europa.eu</w:t>
            </w:r>
          </w:p>
        </w:tc>
        <w:tc>
          <w:tcPr>
            <w:tcW w:w="5033" w:type="dxa"/>
          </w:tcPr>
          <w:p w14:paraId="148DCBC3" w14:textId="77777777" w:rsidR="00005C10" w:rsidRPr="00CC5A7C" w:rsidRDefault="00005C10" w:rsidP="00CC4E21">
            <w:pPr>
              <w:spacing w:before="120" w:after="120"/>
              <w:rPr>
                <w:b/>
                <w:bCs/>
              </w:rPr>
            </w:pPr>
          </w:p>
        </w:tc>
      </w:tr>
      <w:tr w:rsidR="00505667" w:rsidRPr="00CC5A7C" w14:paraId="41EA3CC4" w14:textId="77777777" w:rsidTr="00CC4E21">
        <w:trPr>
          <w:trHeight w:val="630"/>
        </w:trPr>
        <w:tc>
          <w:tcPr>
            <w:tcW w:w="10065" w:type="dxa"/>
            <w:gridSpan w:val="3"/>
            <w:shd w:val="clear" w:color="auto" w:fill="FDE9D9" w:themeFill="accent6" w:themeFillTint="33"/>
          </w:tcPr>
          <w:p w14:paraId="24F764FE" w14:textId="73E8F6E2" w:rsidR="00505667" w:rsidRPr="00CC5A7C" w:rsidRDefault="00505667" w:rsidP="00CC4E21">
            <w:pPr>
              <w:spacing w:before="120" w:after="12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Question: Why is it important to know where an organisation is based?</w:t>
            </w:r>
          </w:p>
        </w:tc>
      </w:tr>
      <w:tr w:rsidR="000F077C" w:rsidRPr="00CC5A7C" w14:paraId="018053FD" w14:textId="77777777" w:rsidTr="000F077C">
        <w:trPr>
          <w:trHeight w:val="630"/>
        </w:trPr>
        <w:tc>
          <w:tcPr>
            <w:tcW w:w="10065" w:type="dxa"/>
            <w:gridSpan w:val="3"/>
            <w:shd w:val="clear" w:color="auto" w:fill="FFFFFF" w:themeFill="background1"/>
          </w:tcPr>
          <w:p w14:paraId="57C97326" w14:textId="77777777" w:rsidR="000F077C" w:rsidRDefault="000F077C" w:rsidP="00CC4E21">
            <w:pPr>
              <w:spacing w:after="120"/>
              <w:jc w:val="left"/>
              <w:rPr>
                <w:b/>
                <w:bCs/>
              </w:rPr>
            </w:pPr>
          </w:p>
          <w:p w14:paraId="2982F874" w14:textId="77777777" w:rsidR="000F077C" w:rsidRDefault="000F077C" w:rsidP="00CC4E21">
            <w:pPr>
              <w:spacing w:after="120"/>
              <w:jc w:val="left"/>
              <w:rPr>
                <w:b/>
                <w:bCs/>
              </w:rPr>
            </w:pPr>
          </w:p>
          <w:p w14:paraId="02AEA86F" w14:textId="77777777" w:rsidR="000F077C" w:rsidRDefault="000F077C" w:rsidP="00CC4E21">
            <w:pPr>
              <w:spacing w:after="120"/>
              <w:jc w:val="left"/>
              <w:rPr>
                <w:b/>
                <w:bCs/>
              </w:rPr>
            </w:pPr>
          </w:p>
        </w:tc>
      </w:tr>
    </w:tbl>
    <w:p w14:paraId="21538ED7" w14:textId="77777777" w:rsidR="00CC5A7C" w:rsidRDefault="00CC5A7C" w:rsidP="00505667">
      <w:pPr>
        <w:jc w:val="both"/>
      </w:pPr>
    </w:p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80"/>
        <w:gridCol w:w="4152"/>
        <w:gridCol w:w="5033"/>
      </w:tblGrid>
      <w:tr w:rsidR="00505667" w14:paraId="59D9E7A0" w14:textId="77777777" w:rsidTr="00CC4E21">
        <w:trPr>
          <w:trHeight w:val="621"/>
        </w:trPr>
        <w:tc>
          <w:tcPr>
            <w:tcW w:w="880" w:type="dxa"/>
            <w:shd w:val="clear" w:color="auto" w:fill="D6E3BC" w:themeFill="accent3" w:themeFillTint="66"/>
          </w:tcPr>
          <w:p w14:paraId="3DDAA477" w14:textId="12A05999" w:rsidR="00505667" w:rsidRDefault="00505667" w:rsidP="00CC4E21">
            <w:pPr>
              <w:spacing w:before="120" w:after="120"/>
            </w:pPr>
            <w:r>
              <w:t>3.</w:t>
            </w:r>
          </w:p>
        </w:tc>
        <w:tc>
          <w:tcPr>
            <w:tcW w:w="9185" w:type="dxa"/>
            <w:gridSpan w:val="2"/>
            <w:shd w:val="clear" w:color="auto" w:fill="D6E3BC" w:themeFill="accent3" w:themeFillTint="66"/>
          </w:tcPr>
          <w:p w14:paraId="07E43BE1" w14:textId="2B496E59" w:rsidR="00505667" w:rsidRDefault="00505667" w:rsidP="00CC4E21">
            <w:pPr>
              <w:spacing w:before="120" w:after="120"/>
              <w:jc w:val="left"/>
            </w:pPr>
            <w:r>
              <w:t>What type of organisation is this</w:t>
            </w:r>
            <w:r w:rsidR="008807AE">
              <w:t>?</w:t>
            </w:r>
          </w:p>
        </w:tc>
      </w:tr>
      <w:tr w:rsidR="00505667" w14:paraId="079A8AF9" w14:textId="77777777" w:rsidTr="00CC4E21">
        <w:trPr>
          <w:trHeight w:val="630"/>
        </w:trPr>
        <w:tc>
          <w:tcPr>
            <w:tcW w:w="5032" w:type="dxa"/>
            <w:gridSpan w:val="2"/>
          </w:tcPr>
          <w:p w14:paraId="1797CA81" w14:textId="1801C7D2" w:rsidR="00505667" w:rsidRPr="00CC5A7C" w:rsidRDefault="00505667" w:rsidP="00CC4E21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www.harvard.edu</w:t>
            </w:r>
          </w:p>
        </w:tc>
        <w:tc>
          <w:tcPr>
            <w:tcW w:w="5033" w:type="dxa"/>
          </w:tcPr>
          <w:p w14:paraId="3540877D" w14:textId="77777777" w:rsidR="00505667" w:rsidRPr="00CC5A7C" w:rsidRDefault="00505667" w:rsidP="00CC4E21">
            <w:pPr>
              <w:spacing w:before="120" w:after="120"/>
              <w:rPr>
                <w:b/>
                <w:bCs/>
              </w:rPr>
            </w:pPr>
          </w:p>
        </w:tc>
      </w:tr>
      <w:tr w:rsidR="00505667" w:rsidRPr="00CC5A7C" w14:paraId="357B6344" w14:textId="77777777" w:rsidTr="00CC4E21">
        <w:trPr>
          <w:trHeight w:val="630"/>
        </w:trPr>
        <w:tc>
          <w:tcPr>
            <w:tcW w:w="5032" w:type="dxa"/>
            <w:gridSpan w:val="2"/>
          </w:tcPr>
          <w:p w14:paraId="4ED22DA6" w14:textId="20F465A2" w:rsidR="00505667" w:rsidRPr="00CC5A7C" w:rsidRDefault="00505667" w:rsidP="00CC4E21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www.barnardos.org.uk</w:t>
            </w:r>
          </w:p>
        </w:tc>
        <w:tc>
          <w:tcPr>
            <w:tcW w:w="5033" w:type="dxa"/>
          </w:tcPr>
          <w:p w14:paraId="702E262C" w14:textId="77777777" w:rsidR="00505667" w:rsidRPr="00CC5A7C" w:rsidRDefault="00505667" w:rsidP="00CC4E21">
            <w:pPr>
              <w:spacing w:before="120" w:after="120"/>
              <w:rPr>
                <w:b/>
                <w:bCs/>
              </w:rPr>
            </w:pPr>
          </w:p>
        </w:tc>
      </w:tr>
      <w:tr w:rsidR="00505667" w:rsidRPr="00CC5A7C" w14:paraId="425B82A1" w14:textId="77777777" w:rsidTr="00CC4E21">
        <w:trPr>
          <w:trHeight w:val="630"/>
        </w:trPr>
        <w:tc>
          <w:tcPr>
            <w:tcW w:w="5032" w:type="dxa"/>
            <w:gridSpan w:val="2"/>
          </w:tcPr>
          <w:p w14:paraId="599BF627" w14:textId="7D5F1E3F" w:rsidR="00505667" w:rsidRPr="00CC5A7C" w:rsidRDefault="00505667" w:rsidP="00CC4E21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www.gcs.ac.uk</w:t>
            </w:r>
          </w:p>
        </w:tc>
        <w:tc>
          <w:tcPr>
            <w:tcW w:w="5033" w:type="dxa"/>
          </w:tcPr>
          <w:p w14:paraId="4F3F16D3" w14:textId="77777777" w:rsidR="00505667" w:rsidRPr="00CC5A7C" w:rsidRDefault="00505667" w:rsidP="00CC4E21">
            <w:pPr>
              <w:spacing w:before="120" w:after="120"/>
              <w:rPr>
                <w:b/>
                <w:bCs/>
              </w:rPr>
            </w:pPr>
          </w:p>
        </w:tc>
      </w:tr>
      <w:tr w:rsidR="00505667" w:rsidRPr="00CC5A7C" w14:paraId="3EADBCE9" w14:textId="77777777" w:rsidTr="00CC4E21">
        <w:trPr>
          <w:trHeight w:val="630"/>
        </w:trPr>
        <w:tc>
          <w:tcPr>
            <w:tcW w:w="5032" w:type="dxa"/>
            <w:gridSpan w:val="2"/>
          </w:tcPr>
          <w:p w14:paraId="4BAF3C7E" w14:textId="2A7CFF3D" w:rsidR="00505667" w:rsidRPr="00CC5A7C" w:rsidRDefault="008807AE" w:rsidP="00CC4E21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www.bsygroup.oc.uk</w:t>
            </w:r>
          </w:p>
        </w:tc>
        <w:tc>
          <w:tcPr>
            <w:tcW w:w="5033" w:type="dxa"/>
          </w:tcPr>
          <w:p w14:paraId="1CB09E18" w14:textId="77777777" w:rsidR="00505667" w:rsidRPr="00CC5A7C" w:rsidRDefault="00505667" w:rsidP="00CC4E21">
            <w:pPr>
              <w:spacing w:before="120" w:after="120"/>
              <w:rPr>
                <w:b/>
                <w:bCs/>
              </w:rPr>
            </w:pPr>
          </w:p>
        </w:tc>
      </w:tr>
      <w:tr w:rsidR="00505667" w:rsidRPr="00CC5A7C" w14:paraId="519F9392" w14:textId="77777777" w:rsidTr="00CC4E21">
        <w:trPr>
          <w:trHeight w:val="630"/>
        </w:trPr>
        <w:tc>
          <w:tcPr>
            <w:tcW w:w="5032" w:type="dxa"/>
            <w:gridSpan w:val="2"/>
          </w:tcPr>
          <w:p w14:paraId="2A350758" w14:textId="38B2AAAD" w:rsidR="00505667" w:rsidRPr="00CC5A7C" w:rsidRDefault="008807AE" w:rsidP="00CC4E21">
            <w:pPr>
              <w:spacing w:before="120" w:after="120"/>
              <w:rPr>
                <w:b/>
                <w:bCs/>
              </w:rPr>
            </w:pPr>
            <w:r w:rsidRPr="008807AE">
              <w:rPr>
                <w:b/>
                <w:bCs/>
              </w:rPr>
              <w:t>www.equalityhumanrights.com</w:t>
            </w:r>
          </w:p>
        </w:tc>
        <w:tc>
          <w:tcPr>
            <w:tcW w:w="5033" w:type="dxa"/>
          </w:tcPr>
          <w:p w14:paraId="4F67867F" w14:textId="77777777" w:rsidR="00505667" w:rsidRPr="00CC5A7C" w:rsidRDefault="00505667" w:rsidP="00CC4E21">
            <w:pPr>
              <w:spacing w:before="120" w:after="120"/>
              <w:rPr>
                <w:b/>
                <w:bCs/>
              </w:rPr>
            </w:pPr>
          </w:p>
        </w:tc>
      </w:tr>
      <w:tr w:rsidR="008807AE" w:rsidRPr="00CC5A7C" w14:paraId="613EEAC4" w14:textId="77777777" w:rsidTr="00CC4E21">
        <w:trPr>
          <w:trHeight w:val="630"/>
        </w:trPr>
        <w:tc>
          <w:tcPr>
            <w:tcW w:w="10065" w:type="dxa"/>
            <w:gridSpan w:val="3"/>
            <w:shd w:val="clear" w:color="auto" w:fill="FDE9D9" w:themeFill="accent6" w:themeFillTint="33"/>
          </w:tcPr>
          <w:p w14:paraId="63E19C88" w14:textId="6DEAF3FC" w:rsidR="008807AE" w:rsidRPr="00CC5A7C" w:rsidRDefault="008807AE" w:rsidP="00CC4E21">
            <w:pPr>
              <w:spacing w:before="120" w:after="12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Question: What should you do if you are not sure about an internet source?</w:t>
            </w:r>
          </w:p>
        </w:tc>
      </w:tr>
      <w:tr w:rsidR="000F077C" w:rsidRPr="00CC5A7C" w14:paraId="75DCA1CB" w14:textId="77777777" w:rsidTr="000F077C">
        <w:trPr>
          <w:trHeight w:val="630"/>
        </w:trPr>
        <w:tc>
          <w:tcPr>
            <w:tcW w:w="10065" w:type="dxa"/>
            <w:gridSpan w:val="3"/>
            <w:shd w:val="clear" w:color="auto" w:fill="FFFFFF" w:themeFill="background1"/>
          </w:tcPr>
          <w:p w14:paraId="74E586FE" w14:textId="77777777" w:rsidR="000F077C" w:rsidRDefault="000F077C" w:rsidP="00CC4E21">
            <w:pPr>
              <w:spacing w:after="120"/>
              <w:jc w:val="left"/>
              <w:rPr>
                <w:b/>
                <w:bCs/>
              </w:rPr>
            </w:pPr>
          </w:p>
          <w:p w14:paraId="47C2B98C" w14:textId="77777777" w:rsidR="000F077C" w:rsidRDefault="000F077C" w:rsidP="00CC4E21">
            <w:pPr>
              <w:spacing w:after="120"/>
              <w:jc w:val="left"/>
              <w:rPr>
                <w:b/>
                <w:bCs/>
              </w:rPr>
            </w:pPr>
          </w:p>
          <w:p w14:paraId="3543673F" w14:textId="77777777" w:rsidR="000F077C" w:rsidRDefault="000F077C" w:rsidP="00CC4E21">
            <w:pPr>
              <w:spacing w:after="120"/>
              <w:jc w:val="left"/>
              <w:rPr>
                <w:b/>
                <w:bCs/>
              </w:rPr>
            </w:pPr>
          </w:p>
        </w:tc>
      </w:tr>
    </w:tbl>
    <w:p w14:paraId="14F5693A" w14:textId="77777777" w:rsidR="00505667" w:rsidRDefault="00505667"/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80"/>
        <w:gridCol w:w="4152"/>
        <w:gridCol w:w="5033"/>
      </w:tblGrid>
      <w:tr w:rsidR="008807AE" w14:paraId="32F12CA4" w14:textId="77777777" w:rsidTr="00525107">
        <w:trPr>
          <w:trHeight w:val="621"/>
        </w:trPr>
        <w:tc>
          <w:tcPr>
            <w:tcW w:w="880" w:type="dxa"/>
            <w:shd w:val="clear" w:color="auto" w:fill="D6E3BC" w:themeFill="accent3" w:themeFillTint="66"/>
          </w:tcPr>
          <w:p w14:paraId="151B614D" w14:textId="380B79B9" w:rsidR="008807AE" w:rsidRDefault="008807AE" w:rsidP="00CC4E21">
            <w:pPr>
              <w:spacing w:before="120" w:after="120"/>
            </w:pPr>
            <w:r>
              <w:lastRenderedPageBreak/>
              <w:t>4.</w:t>
            </w:r>
          </w:p>
        </w:tc>
        <w:tc>
          <w:tcPr>
            <w:tcW w:w="9185" w:type="dxa"/>
            <w:gridSpan w:val="2"/>
            <w:shd w:val="clear" w:color="auto" w:fill="D6E3BC" w:themeFill="accent3" w:themeFillTint="66"/>
          </w:tcPr>
          <w:p w14:paraId="567072CE" w14:textId="738CBBF3" w:rsidR="008807AE" w:rsidRDefault="008807AE" w:rsidP="00CC4E21">
            <w:pPr>
              <w:spacing w:before="120" w:after="120"/>
              <w:jc w:val="left"/>
            </w:pPr>
            <w:r>
              <w:t xml:space="preserve">Critical </w:t>
            </w:r>
            <w:proofErr w:type="gramStart"/>
            <w:r>
              <w:t>Thinking</w:t>
            </w:r>
            <w:r w:rsidR="000F077C">
              <w:t xml:space="preserve"> </w:t>
            </w:r>
            <w:r>
              <w:t xml:space="preserve"> questions</w:t>
            </w:r>
            <w:proofErr w:type="gramEnd"/>
            <w:r>
              <w:t xml:space="preserve"> when considering sources</w:t>
            </w:r>
          </w:p>
        </w:tc>
      </w:tr>
      <w:tr w:rsidR="008807AE" w14:paraId="1F36BBF3" w14:textId="77777777" w:rsidTr="00525107">
        <w:trPr>
          <w:trHeight w:val="630"/>
        </w:trPr>
        <w:tc>
          <w:tcPr>
            <w:tcW w:w="5032" w:type="dxa"/>
            <w:gridSpan w:val="2"/>
          </w:tcPr>
          <w:p w14:paraId="694A6751" w14:textId="650DB7D2" w:rsidR="008807AE" w:rsidRPr="00CC5A7C" w:rsidRDefault="008807AE" w:rsidP="00CC4E21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Question</w:t>
            </w:r>
          </w:p>
        </w:tc>
        <w:tc>
          <w:tcPr>
            <w:tcW w:w="5033" w:type="dxa"/>
          </w:tcPr>
          <w:p w14:paraId="666A8329" w14:textId="7C4E0411" w:rsidR="008807AE" w:rsidRPr="00CC5A7C" w:rsidRDefault="008807AE" w:rsidP="00CC4E21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Answer</w:t>
            </w:r>
          </w:p>
        </w:tc>
      </w:tr>
      <w:tr w:rsidR="008807AE" w:rsidRPr="00CC5A7C" w14:paraId="6334CFAE" w14:textId="77777777" w:rsidTr="00525107">
        <w:trPr>
          <w:trHeight w:val="630"/>
        </w:trPr>
        <w:tc>
          <w:tcPr>
            <w:tcW w:w="5032" w:type="dxa"/>
            <w:gridSpan w:val="2"/>
          </w:tcPr>
          <w:p w14:paraId="11D51D04" w14:textId="0538EBC4" w:rsidR="008807AE" w:rsidRPr="008807AE" w:rsidRDefault="008807AE" w:rsidP="008807AE">
            <w:pPr>
              <w:spacing w:before="120" w:after="120"/>
              <w:jc w:val="left"/>
            </w:pPr>
            <w:r w:rsidRPr="008807AE">
              <w:t>Why might a .gov or .</w:t>
            </w:r>
            <w:r>
              <w:t>ac</w:t>
            </w:r>
            <w:r w:rsidRPr="008807AE">
              <w:t xml:space="preserve"> site </w:t>
            </w:r>
            <w:r w:rsidR="000F077C">
              <w:t xml:space="preserve">be preferable to other types of </w:t>
            </w:r>
            <w:proofErr w:type="gramStart"/>
            <w:r w:rsidR="000F077C">
              <w:t>site</w:t>
            </w:r>
            <w:proofErr w:type="gramEnd"/>
            <w:r w:rsidR="000F077C">
              <w:t>?</w:t>
            </w:r>
          </w:p>
        </w:tc>
        <w:tc>
          <w:tcPr>
            <w:tcW w:w="5033" w:type="dxa"/>
          </w:tcPr>
          <w:p w14:paraId="37C6DDB9" w14:textId="77777777" w:rsidR="008807AE" w:rsidRPr="00CC5A7C" w:rsidRDefault="008807AE" w:rsidP="00CC4E21">
            <w:pPr>
              <w:spacing w:before="120" w:after="120"/>
              <w:rPr>
                <w:b/>
                <w:bCs/>
              </w:rPr>
            </w:pPr>
          </w:p>
        </w:tc>
      </w:tr>
      <w:tr w:rsidR="008807AE" w:rsidRPr="00CC5A7C" w14:paraId="5FD33660" w14:textId="77777777" w:rsidTr="00525107">
        <w:trPr>
          <w:trHeight w:val="630"/>
        </w:trPr>
        <w:tc>
          <w:tcPr>
            <w:tcW w:w="5032" w:type="dxa"/>
            <w:gridSpan w:val="2"/>
          </w:tcPr>
          <w:p w14:paraId="7C103F5E" w14:textId="48B1449A" w:rsidR="008807AE" w:rsidRPr="008807AE" w:rsidRDefault="008807AE" w:rsidP="008807AE">
            <w:pPr>
              <w:spacing w:before="120" w:after="120"/>
              <w:jc w:val="left"/>
            </w:pPr>
            <w:r w:rsidRPr="008807AE">
              <w:t>Which type of site is most likely to try to sell something?</w:t>
            </w:r>
          </w:p>
        </w:tc>
        <w:tc>
          <w:tcPr>
            <w:tcW w:w="5033" w:type="dxa"/>
          </w:tcPr>
          <w:p w14:paraId="165BEE57" w14:textId="77777777" w:rsidR="008807AE" w:rsidRPr="00CC5A7C" w:rsidRDefault="008807AE" w:rsidP="00CC4E21">
            <w:pPr>
              <w:spacing w:before="120" w:after="120"/>
              <w:rPr>
                <w:b/>
                <w:bCs/>
              </w:rPr>
            </w:pPr>
          </w:p>
        </w:tc>
      </w:tr>
      <w:tr w:rsidR="008807AE" w:rsidRPr="00CC5A7C" w14:paraId="5CA26BEE" w14:textId="77777777" w:rsidTr="00525107">
        <w:trPr>
          <w:trHeight w:val="630"/>
        </w:trPr>
        <w:tc>
          <w:tcPr>
            <w:tcW w:w="5032" w:type="dxa"/>
            <w:gridSpan w:val="2"/>
          </w:tcPr>
          <w:p w14:paraId="44D9F89C" w14:textId="097D8045" w:rsidR="008807AE" w:rsidRPr="008807AE" w:rsidRDefault="00525107" w:rsidP="008807AE">
            <w:pPr>
              <w:spacing w:before="120" w:after="120"/>
              <w:jc w:val="both"/>
            </w:pPr>
            <w:r>
              <w:t xml:space="preserve">If you have used a search engine (e.g. Google or Bing) to find </w:t>
            </w:r>
            <w:proofErr w:type="gramStart"/>
            <w:r>
              <w:t>resources</w:t>
            </w:r>
            <w:proofErr w:type="gramEnd"/>
            <w:r>
              <w:t xml:space="preserve"> why should you not always use the top results?</w:t>
            </w:r>
          </w:p>
        </w:tc>
        <w:tc>
          <w:tcPr>
            <w:tcW w:w="5033" w:type="dxa"/>
          </w:tcPr>
          <w:p w14:paraId="79235C8C" w14:textId="77777777" w:rsidR="008807AE" w:rsidRPr="00CC5A7C" w:rsidRDefault="008807AE" w:rsidP="00CC4E21">
            <w:pPr>
              <w:spacing w:before="120" w:after="120"/>
              <w:rPr>
                <w:b/>
                <w:bCs/>
              </w:rPr>
            </w:pPr>
          </w:p>
        </w:tc>
      </w:tr>
      <w:tr w:rsidR="008807AE" w:rsidRPr="00CC5A7C" w14:paraId="0E6E1C19" w14:textId="77777777" w:rsidTr="00525107">
        <w:trPr>
          <w:trHeight w:val="630"/>
        </w:trPr>
        <w:tc>
          <w:tcPr>
            <w:tcW w:w="5032" w:type="dxa"/>
            <w:gridSpan w:val="2"/>
          </w:tcPr>
          <w:p w14:paraId="5E137A14" w14:textId="32CDCAC9" w:rsidR="008807AE" w:rsidRPr="00525107" w:rsidRDefault="00525107" w:rsidP="00525107">
            <w:pPr>
              <w:spacing w:before="120" w:after="120"/>
              <w:jc w:val="left"/>
            </w:pPr>
            <w:r>
              <w:t>What do you need to consider if a site contains a lot of adverts?</w:t>
            </w:r>
          </w:p>
        </w:tc>
        <w:tc>
          <w:tcPr>
            <w:tcW w:w="5033" w:type="dxa"/>
          </w:tcPr>
          <w:p w14:paraId="2C3F2B55" w14:textId="77777777" w:rsidR="008807AE" w:rsidRPr="00CC5A7C" w:rsidRDefault="008807AE" w:rsidP="00CC4E21">
            <w:pPr>
              <w:spacing w:before="120" w:after="120"/>
              <w:rPr>
                <w:b/>
                <w:bCs/>
              </w:rPr>
            </w:pPr>
          </w:p>
        </w:tc>
      </w:tr>
      <w:tr w:rsidR="00525107" w:rsidRPr="00CC5A7C" w14:paraId="7530F039" w14:textId="77777777" w:rsidTr="00525107">
        <w:trPr>
          <w:trHeight w:val="630"/>
        </w:trPr>
        <w:tc>
          <w:tcPr>
            <w:tcW w:w="5032" w:type="dxa"/>
            <w:gridSpan w:val="2"/>
          </w:tcPr>
          <w:p w14:paraId="2374459B" w14:textId="60557099" w:rsidR="00525107" w:rsidRPr="00525107" w:rsidRDefault="00525107" w:rsidP="00CC4E21">
            <w:pPr>
              <w:spacing w:before="120" w:after="120"/>
              <w:jc w:val="left"/>
            </w:pPr>
            <w:r>
              <w:t>How can you check if a Charity website is genuine?</w:t>
            </w:r>
          </w:p>
        </w:tc>
        <w:tc>
          <w:tcPr>
            <w:tcW w:w="5033" w:type="dxa"/>
          </w:tcPr>
          <w:p w14:paraId="3E9F0288" w14:textId="77777777" w:rsidR="00525107" w:rsidRPr="00CC5A7C" w:rsidRDefault="00525107" w:rsidP="00CC4E21">
            <w:pPr>
              <w:spacing w:before="120" w:after="120"/>
              <w:rPr>
                <w:b/>
                <w:bCs/>
              </w:rPr>
            </w:pPr>
          </w:p>
        </w:tc>
      </w:tr>
    </w:tbl>
    <w:p w14:paraId="17D6FE56" w14:textId="7669BC3E" w:rsidR="00505667" w:rsidRDefault="00525107" w:rsidP="00525107">
      <w:pPr>
        <w:jc w:val="left"/>
        <w:rPr>
          <w:b/>
          <w:bCs/>
        </w:rPr>
      </w:pPr>
      <w:r>
        <w:rPr>
          <w:b/>
          <w:bCs/>
        </w:rPr>
        <w:t>Some other considerations:</w:t>
      </w:r>
    </w:p>
    <w:p w14:paraId="0AE673BC" w14:textId="754D64A8" w:rsidR="00525107" w:rsidRDefault="00525107" w:rsidP="00525107">
      <w:pPr>
        <w:pStyle w:val="ListParagraph"/>
        <w:numPr>
          <w:ilvl w:val="0"/>
          <w:numId w:val="4"/>
        </w:numPr>
        <w:jc w:val="left"/>
        <w:rPr>
          <w:b/>
          <w:bCs/>
        </w:rPr>
      </w:pPr>
      <w:r>
        <w:rPr>
          <w:b/>
          <w:bCs/>
        </w:rPr>
        <w:t>Author credibility – is the person or organisation well known in this field of study?</w:t>
      </w:r>
    </w:p>
    <w:p w14:paraId="77069CE9" w14:textId="16027DFC" w:rsidR="00525107" w:rsidRDefault="00525107" w:rsidP="00525107">
      <w:pPr>
        <w:pStyle w:val="ListParagraph"/>
        <w:numPr>
          <w:ilvl w:val="0"/>
          <w:numId w:val="4"/>
        </w:numPr>
        <w:jc w:val="left"/>
        <w:rPr>
          <w:b/>
          <w:bCs/>
        </w:rPr>
      </w:pPr>
      <w:r>
        <w:rPr>
          <w:b/>
          <w:bCs/>
        </w:rPr>
        <w:t>Bias/purpose – are they trying to sell you something or to convince you that their opinion is the right one</w:t>
      </w:r>
    </w:p>
    <w:p w14:paraId="5CA8C813" w14:textId="0DBBD382" w:rsidR="00525107" w:rsidRDefault="00525107" w:rsidP="00525107">
      <w:pPr>
        <w:pStyle w:val="ListParagraph"/>
        <w:numPr>
          <w:ilvl w:val="0"/>
          <w:numId w:val="4"/>
        </w:numPr>
        <w:jc w:val="left"/>
        <w:rPr>
          <w:b/>
          <w:bCs/>
        </w:rPr>
      </w:pPr>
      <w:r>
        <w:rPr>
          <w:b/>
          <w:bCs/>
        </w:rPr>
        <w:t xml:space="preserve">Accuracy and evidence – how accurate </w:t>
      </w:r>
      <w:proofErr w:type="gramStart"/>
      <w:r>
        <w:rPr>
          <w:b/>
          <w:bCs/>
        </w:rPr>
        <w:t>is</w:t>
      </w:r>
      <w:proofErr w:type="gramEnd"/>
      <w:r>
        <w:rPr>
          <w:b/>
          <w:bCs/>
        </w:rPr>
        <w:t xml:space="preserve"> the information and what evidence is </w:t>
      </w:r>
      <w:proofErr w:type="gramStart"/>
      <w:r>
        <w:rPr>
          <w:b/>
          <w:bCs/>
        </w:rPr>
        <w:t>it  based</w:t>
      </w:r>
      <w:proofErr w:type="gramEnd"/>
      <w:r>
        <w:rPr>
          <w:b/>
          <w:bCs/>
        </w:rPr>
        <w:t xml:space="preserve"> on</w:t>
      </w:r>
    </w:p>
    <w:p w14:paraId="1CDDCCB6" w14:textId="1A006644" w:rsidR="00525107" w:rsidRPr="00525107" w:rsidRDefault="00525107" w:rsidP="00525107">
      <w:pPr>
        <w:pStyle w:val="ListParagraph"/>
        <w:numPr>
          <w:ilvl w:val="0"/>
          <w:numId w:val="4"/>
        </w:numPr>
        <w:jc w:val="left"/>
        <w:rPr>
          <w:b/>
          <w:bCs/>
        </w:rPr>
      </w:pPr>
      <w:r>
        <w:rPr>
          <w:b/>
          <w:bCs/>
        </w:rPr>
        <w:t>Currency – how up to date is the information, if there is no date at the top of the page check when the page was last updated.</w:t>
      </w:r>
    </w:p>
    <w:sectPr w:rsidR="00525107" w:rsidRPr="0052510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0961A0" w14:textId="77777777" w:rsidR="00363A7D" w:rsidRDefault="00363A7D" w:rsidP="008150DF">
      <w:pPr>
        <w:spacing w:before="0"/>
      </w:pPr>
      <w:r>
        <w:separator/>
      </w:r>
    </w:p>
  </w:endnote>
  <w:endnote w:type="continuationSeparator" w:id="0">
    <w:p w14:paraId="260123DA" w14:textId="77777777" w:rsidR="00363A7D" w:rsidRDefault="00363A7D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09BC85" w14:textId="77777777" w:rsidR="00363A7D" w:rsidRDefault="00363A7D" w:rsidP="008150DF">
      <w:pPr>
        <w:spacing w:before="0"/>
      </w:pPr>
      <w:r>
        <w:separator/>
      </w:r>
    </w:p>
  </w:footnote>
  <w:footnote w:type="continuationSeparator" w:id="0">
    <w:p w14:paraId="0F8AD6E2" w14:textId="77777777" w:rsidR="00363A7D" w:rsidRDefault="00363A7D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32076" w14:textId="77777777"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C70164"/>
    <w:multiLevelType w:val="hybridMultilevel"/>
    <w:tmpl w:val="200E19E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391913"/>
    <w:multiLevelType w:val="hybridMultilevel"/>
    <w:tmpl w:val="71148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8965169">
    <w:abstractNumId w:val="0"/>
  </w:num>
  <w:num w:numId="2" w16cid:durableId="503277762">
    <w:abstractNumId w:val="3"/>
  </w:num>
  <w:num w:numId="3" w16cid:durableId="770128560">
    <w:abstractNumId w:val="2"/>
  </w:num>
  <w:num w:numId="4" w16cid:durableId="5695842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E34"/>
    <w:rsid w:val="00005C10"/>
    <w:rsid w:val="000F077C"/>
    <w:rsid w:val="00251121"/>
    <w:rsid w:val="00363A7D"/>
    <w:rsid w:val="00367D08"/>
    <w:rsid w:val="003832CF"/>
    <w:rsid w:val="003F568A"/>
    <w:rsid w:val="004257A5"/>
    <w:rsid w:val="00454402"/>
    <w:rsid w:val="00505667"/>
    <w:rsid w:val="00525107"/>
    <w:rsid w:val="00702E34"/>
    <w:rsid w:val="008150DF"/>
    <w:rsid w:val="008807AE"/>
    <w:rsid w:val="008C38C4"/>
    <w:rsid w:val="008C40A7"/>
    <w:rsid w:val="00A15F95"/>
    <w:rsid w:val="00AF00D7"/>
    <w:rsid w:val="00C24852"/>
    <w:rsid w:val="00CC5A7C"/>
    <w:rsid w:val="00CD2F70"/>
    <w:rsid w:val="00CF0FA8"/>
    <w:rsid w:val="00D447D8"/>
    <w:rsid w:val="00D5353F"/>
    <w:rsid w:val="00EA6AA4"/>
    <w:rsid w:val="00EC4E49"/>
    <w:rsid w:val="00F21F32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F2987B"/>
  <w15:docId w15:val="{7E65FED8-A357-4125-B85B-563E4C540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New%20Programme%202026-7\ECCE4001%20Who%20Am%20I%20-%20Professional%20Practice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</Template>
  <TotalTime>0</TotalTime>
  <Pages>3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5</cp:revision>
  <cp:lastPrinted>2018-02-05T12:22:00Z</cp:lastPrinted>
  <dcterms:created xsi:type="dcterms:W3CDTF">2026-05-26T12:09:00Z</dcterms:created>
  <dcterms:modified xsi:type="dcterms:W3CDTF">2026-07-09T10:44:00Z</dcterms:modified>
</cp:coreProperties>
</file>