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446AF6B" wp14:editId="26C45C9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rsidR="00C6554A" w:rsidRDefault="00F16FE9" w:rsidP="00C6554A">
      <w:pPr>
        <w:pStyle w:val="Title"/>
      </w:pPr>
      <w:r>
        <w:t>Research Methods and Project Management</w:t>
      </w:r>
    </w:p>
    <w:p w:rsidR="00C6554A" w:rsidRPr="00D5413C" w:rsidRDefault="00F16FE9" w:rsidP="00C6554A">
      <w:pPr>
        <w:pStyle w:val="Subtitle"/>
      </w:pPr>
      <w:r>
        <w:t>Work based Proposal</w:t>
      </w:r>
    </w:p>
    <w:p w:rsidR="00C6554A" w:rsidRDefault="00F16FE9" w:rsidP="00C6554A">
      <w:pPr>
        <w:pStyle w:val="ContactInfo"/>
      </w:pPr>
      <w:r>
        <w:t>Paul Weaver</w:t>
      </w:r>
      <w:r w:rsidR="00C6554A">
        <w:t xml:space="preserve"> | </w:t>
      </w:r>
      <w:r>
        <w:t>Research Methods and Project Management</w:t>
      </w:r>
      <w:r w:rsidR="00C6554A">
        <w:t xml:space="preserve"> |</w:t>
      </w:r>
      <w:r w:rsidR="00C6554A" w:rsidRPr="00D5413C">
        <w:t xml:space="preserve"> </w:t>
      </w:r>
      <w:r>
        <w:t>26/11/2017</w:t>
      </w:r>
      <w:r w:rsidR="00C6554A">
        <w:br w:type="page"/>
      </w:r>
    </w:p>
    <w:sdt>
      <w:sdtPr>
        <w:rPr>
          <w:rFonts w:asciiTheme="minorHAnsi" w:eastAsiaTheme="minorHAnsi" w:hAnsiTheme="minorHAnsi" w:cstheme="minorBidi"/>
          <w:b/>
          <w:color w:val="595959" w:themeColor="text1" w:themeTint="A6"/>
          <w:sz w:val="22"/>
          <w:szCs w:val="22"/>
          <w:u w:val="single"/>
        </w:rPr>
        <w:id w:val="118116923"/>
        <w:docPartObj>
          <w:docPartGallery w:val="Table of Contents"/>
          <w:docPartUnique/>
        </w:docPartObj>
      </w:sdtPr>
      <w:sdtEndPr>
        <w:rPr>
          <w:bCs/>
          <w:noProof/>
          <w:u w:val="none"/>
        </w:rPr>
      </w:sdtEndPr>
      <w:sdtContent>
        <w:p w:rsidR="00F16FE9" w:rsidRPr="00CB0DF1" w:rsidRDefault="00F16FE9">
          <w:pPr>
            <w:pStyle w:val="TOCHeading"/>
            <w:rPr>
              <w:b/>
              <w:color w:val="auto"/>
              <w:u w:val="single"/>
            </w:rPr>
          </w:pPr>
          <w:r w:rsidRPr="00CB0DF1">
            <w:rPr>
              <w:b/>
              <w:color w:val="auto"/>
              <w:u w:val="single"/>
            </w:rPr>
            <w:t>Table of Contents</w:t>
          </w:r>
        </w:p>
        <w:p w:rsidR="0010117D" w:rsidRPr="00CB0DF1" w:rsidRDefault="00F16FE9">
          <w:pPr>
            <w:pStyle w:val="TOC1"/>
            <w:tabs>
              <w:tab w:val="right" w:leader="dot" w:pos="8630"/>
            </w:tabs>
            <w:rPr>
              <w:noProof/>
              <w:color w:val="auto"/>
            </w:rPr>
          </w:pPr>
          <w:r w:rsidRPr="00CB0DF1">
            <w:rPr>
              <w:color w:val="auto"/>
            </w:rPr>
            <w:fldChar w:fldCharType="begin"/>
          </w:r>
          <w:r w:rsidRPr="00CB0DF1">
            <w:rPr>
              <w:color w:val="auto"/>
            </w:rPr>
            <w:instrText xml:space="preserve"> TOC \o "1-3" \h \z \u </w:instrText>
          </w:r>
          <w:r w:rsidRPr="00CB0DF1">
            <w:rPr>
              <w:color w:val="auto"/>
            </w:rPr>
            <w:fldChar w:fldCharType="separate"/>
          </w:r>
          <w:hyperlink w:anchor="_Toc504733425" w:history="1">
            <w:r w:rsidR="0010117D" w:rsidRPr="00CB0DF1">
              <w:rPr>
                <w:rStyle w:val="Hyperlink"/>
                <w:noProof/>
                <w:color w:val="auto"/>
              </w:rPr>
              <w:t>Introduction</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_Toc504733425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2</w:t>
            </w:r>
            <w:r w:rsidR="0010117D" w:rsidRPr="00CB0DF1">
              <w:rPr>
                <w:noProof/>
                <w:webHidden/>
                <w:color w:val="auto"/>
              </w:rPr>
              <w:fldChar w:fldCharType="end"/>
            </w:r>
          </w:hyperlink>
        </w:p>
        <w:p w:rsidR="0010117D" w:rsidRPr="00CB0DF1" w:rsidRDefault="00A8728B">
          <w:pPr>
            <w:pStyle w:val="TOC1"/>
            <w:tabs>
              <w:tab w:val="right" w:leader="dot" w:pos="8630"/>
            </w:tabs>
            <w:rPr>
              <w:noProof/>
              <w:color w:val="auto"/>
            </w:rPr>
          </w:pPr>
          <w:hyperlink w:anchor="_Toc504733426" w:history="1">
            <w:r w:rsidR="0010117D" w:rsidRPr="00CB0DF1">
              <w:rPr>
                <w:rStyle w:val="Hyperlink"/>
                <w:noProof/>
                <w:color w:val="auto"/>
              </w:rPr>
              <w:t>Project Scope</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_Toc504733426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3</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27" w:history="1">
            <w:r w:rsidR="0010117D" w:rsidRPr="00CB0DF1">
              <w:rPr>
                <w:rStyle w:val="Hyperlink"/>
                <w:noProof/>
                <w:color w:val="auto"/>
              </w:rPr>
              <w:t>Project Benefits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_Toc504733427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3</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28" w:history="1">
            <w:r w:rsidR="0010117D" w:rsidRPr="00CB0DF1">
              <w:rPr>
                <w:rStyle w:val="Hyperlink"/>
                <w:noProof/>
                <w:color w:val="auto"/>
              </w:rPr>
              <w:t>Current Problems (Background)</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_Toc504733428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4</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29" w:history="1">
            <w:r w:rsidR="0010117D" w:rsidRPr="00CB0DF1">
              <w:rPr>
                <w:rStyle w:val="Hyperlink"/>
                <w:noProof/>
                <w:color w:val="auto"/>
              </w:rPr>
              <w:t>Out of Scope</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_Toc504733429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4</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0" w:history="1">
            <w:r w:rsidR="0010117D" w:rsidRPr="00CB0DF1">
              <w:rPr>
                <w:rStyle w:val="Hyperlink"/>
                <w:noProof/>
                <w:color w:val="auto"/>
              </w:rPr>
              <w:t>Assumptions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_Toc504733430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4</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1" w:history="1">
            <w:r w:rsidR="0010117D" w:rsidRPr="00CB0DF1">
              <w:rPr>
                <w:rStyle w:val="Hyperlink"/>
                <w:noProof/>
                <w:color w:val="auto"/>
              </w:rPr>
              <w:t>Constraints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_Toc504733431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4</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2" w:history="1">
            <w:r w:rsidR="0010117D" w:rsidRPr="00CB0DF1">
              <w:rPr>
                <w:rStyle w:val="Hyperlink"/>
                <w:noProof/>
                <w:color w:val="auto"/>
              </w:rPr>
              <w:t>Risks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_Toc504733432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4</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3" w:history="1">
            <w:r w:rsidR="0010117D" w:rsidRPr="00CB0DF1">
              <w:rPr>
                <w:rStyle w:val="Hyperlink"/>
                <w:noProof/>
                <w:color w:val="auto"/>
              </w:rPr>
              <w:t>Time</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_Toc504733433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4</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4" w:history="1">
            <w:r w:rsidR="0010117D" w:rsidRPr="00CB0DF1">
              <w:rPr>
                <w:rStyle w:val="Hyperlink"/>
                <w:noProof/>
                <w:color w:val="auto"/>
              </w:rPr>
              <w:t>Preliminary Deliverables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_Toc504733434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5</w:t>
            </w:r>
            <w:r w:rsidR="0010117D" w:rsidRPr="00CB0DF1">
              <w:rPr>
                <w:noProof/>
                <w:webHidden/>
                <w:color w:val="auto"/>
              </w:rPr>
              <w:fldChar w:fldCharType="end"/>
            </w:r>
          </w:hyperlink>
        </w:p>
        <w:p w:rsidR="0010117D" w:rsidRPr="00CB0DF1" w:rsidRDefault="00A8728B">
          <w:pPr>
            <w:pStyle w:val="TOC1"/>
            <w:tabs>
              <w:tab w:val="right" w:leader="dot" w:pos="8630"/>
            </w:tabs>
            <w:rPr>
              <w:noProof/>
              <w:color w:val="auto"/>
            </w:rPr>
          </w:pPr>
          <w:hyperlink w:anchor="_Toc504733435" w:history="1">
            <w:r w:rsidR="0010117D" w:rsidRPr="00CB0DF1">
              <w:rPr>
                <w:rStyle w:val="Hyperlink"/>
                <w:noProof/>
                <w:color w:val="auto"/>
              </w:rPr>
              <w:t>Approach and Methods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_Toc504733435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5</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6" w:history="1">
            <w:r w:rsidR="0010117D" w:rsidRPr="00CB0DF1">
              <w:rPr>
                <w:rStyle w:val="Hyperlink"/>
                <w:noProof/>
                <w:color w:val="auto"/>
              </w:rPr>
              <w:t>Surveys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_Toc504733436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5</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7" w:history="1">
            <w:r w:rsidR="0010117D" w:rsidRPr="00CB0DF1">
              <w:rPr>
                <w:rStyle w:val="Hyperlink"/>
                <w:noProof/>
                <w:color w:val="auto"/>
              </w:rPr>
              <w:t>Evaluation and Observation</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_Toc504733437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5</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8" w:history="1">
            <w:r w:rsidR="0010117D" w:rsidRPr="00CB0DF1">
              <w:rPr>
                <w:rStyle w:val="Hyperlink"/>
                <w:noProof/>
                <w:color w:val="auto"/>
              </w:rPr>
              <w:t>Limitations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_Toc504733438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5</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39" w:history="1">
            <w:r w:rsidR="0010117D" w:rsidRPr="00CB0DF1">
              <w:rPr>
                <w:rStyle w:val="Hyperlink"/>
                <w:noProof/>
                <w:color w:val="auto"/>
              </w:rPr>
              <w:t>Project Impact</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_Toc504733439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5</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40" w:history="1">
            <w:r w:rsidR="0010117D" w:rsidRPr="00CB0DF1">
              <w:rPr>
                <w:rStyle w:val="Hyperlink"/>
                <w:noProof/>
                <w:color w:val="auto"/>
              </w:rPr>
              <w:t>Ethical and Legal Considerations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_Toc504733440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6</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41" w:history="1">
            <w:r w:rsidR="0010117D" w:rsidRPr="00CB0DF1">
              <w:rPr>
                <w:rStyle w:val="Hyperlink"/>
                <w:noProof/>
                <w:color w:val="auto"/>
              </w:rPr>
              <w:t>Tools</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_Toc504733441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6</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42" w:history="1">
            <w:r w:rsidR="0010117D" w:rsidRPr="00CB0DF1">
              <w:rPr>
                <w:rStyle w:val="Hyperlink"/>
                <w:noProof/>
                <w:color w:val="auto"/>
              </w:rPr>
              <w:t>Hosting</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_Toc504733442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6</w:t>
            </w:r>
            <w:r w:rsidR="0010117D" w:rsidRPr="00CB0DF1">
              <w:rPr>
                <w:noProof/>
                <w:webHidden/>
                <w:color w:val="auto"/>
              </w:rPr>
              <w:fldChar w:fldCharType="end"/>
            </w:r>
          </w:hyperlink>
        </w:p>
        <w:p w:rsidR="0010117D" w:rsidRPr="00CB0DF1" w:rsidRDefault="00A8728B">
          <w:pPr>
            <w:pStyle w:val="TOC1"/>
            <w:tabs>
              <w:tab w:val="right" w:leader="dot" w:pos="8630"/>
            </w:tabs>
            <w:rPr>
              <w:noProof/>
              <w:color w:val="auto"/>
            </w:rPr>
          </w:pPr>
          <w:hyperlink w:anchor="_Toc504733443" w:history="1">
            <w:r w:rsidR="0010117D" w:rsidRPr="00CB0DF1">
              <w:rPr>
                <w:rStyle w:val="Hyperlink"/>
                <w:noProof/>
                <w:color w:val="auto"/>
              </w:rPr>
              <w:t>Work Plan</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_Toc504733443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7</w:t>
            </w:r>
            <w:r w:rsidR="0010117D" w:rsidRPr="00CB0DF1">
              <w:rPr>
                <w:noProof/>
                <w:webHidden/>
                <w:color w:val="auto"/>
              </w:rPr>
              <w:fldChar w:fldCharType="end"/>
            </w:r>
          </w:hyperlink>
        </w:p>
        <w:p w:rsidR="0010117D" w:rsidRPr="00CB0DF1" w:rsidRDefault="00A8728B">
          <w:pPr>
            <w:pStyle w:val="TOC2"/>
            <w:tabs>
              <w:tab w:val="right" w:leader="dot" w:pos="8630"/>
            </w:tabs>
            <w:rPr>
              <w:noProof/>
              <w:color w:val="auto"/>
            </w:rPr>
          </w:pPr>
          <w:hyperlink w:anchor="_Toc504733444" w:history="1">
            <w:r w:rsidR="0010117D" w:rsidRPr="00CB0DF1">
              <w:rPr>
                <w:rStyle w:val="Hyperlink"/>
                <w:noProof/>
                <w:color w:val="auto"/>
              </w:rPr>
              <w:t>Development</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_Toc504733444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7</w:t>
            </w:r>
            <w:r w:rsidR="0010117D" w:rsidRPr="00CB0DF1">
              <w:rPr>
                <w:noProof/>
                <w:webHidden/>
                <w:color w:val="auto"/>
              </w:rPr>
              <w:fldChar w:fldCharType="end"/>
            </w:r>
          </w:hyperlink>
        </w:p>
        <w:p w:rsidR="0010117D" w:rsidRPr="00CB0DF1" w:rsidRDefault="00A8728B">
          <w:pPr>
            <w:pStyle w:val="TOC1"/>
            <w:tabs>
              <w:tab w:val="right" w:leader="dot" w:pos="8630"/>
            </w:tabs>
            <w:rPr>
              <w:noProof/>
              <w:color w:val="auto"/>
            </w:rPr>
          </w:pPr>
          <w:hyperlink w:anchor="_Toc504733445" w:history="1">
            <w:r w:rsidR="0010117D" w:rsidRPr="00CB0DF1">
              <w:rPr>
                <w:rStyle w:val="Hyperlink"/>
                <w:noProof/>
                <w:color w:val="auto"/>
              </w:rPr>
              <w:t>Conclusion</w:t>
            </w:r>
            <w:r w:rsidR="0010117D" w:rsidRPr="00CB0DF1">
              <w:rPr>
                <w:noProof/>
                <w:webHidden/>
                <w:color w:val="auto"/>
              </w:rPr>
              <w:tab/>
            </w:r>
            <w:r w:rsidR="0010117D" w:rsidRPr="00CB0DF1">
              <w:rPr>
                <w:noProof/>
                <w:webHidden/>
                <w:color w:val="auto"/>
              </w:rPr>
              <w:fldChar w:fldCharType="begin"/>
            </w:r>
            <w:r w:rsidR="0010117D" w:rsidRPr="00CB0DF1">
              <w:rPr>
                <w:noProof/>
                <w:webHidden/>
                <w:color w:val="auto"/>
              </w:rPr>
              <w:instrText xml:space="preserve"> PAGEREF _Toc504733445 \h </w:instrText>
            </w:r>
            <w:r w:rsidR="0010117D" w:rsidRPr="00CB0DF1">
              <w:rPr>
                <w:noProof/>
                <w:webHidden/>
                <w:color w:val="auto"/>
              </w:rPr>
            </w:r>
            <w:r w:rsidR="0010117D" w:rsidRPr="00CB0DF1">
              <w:rPr>
                <w:noProof/>
                <w:webHidden/>
                <w:color w:val="auto"/>
              </w:rPr>
              <w:fldChar w:fldCharType="separate"/>
            </w:r>
            <w:r w:rsidR="0010117D" w:rsidRPr="00CB0DF1">
              <w:rPr>
                <w:noProof/>
                <w:webHidden/>
                <w:color w:val="auto"/>
              </w:rPr>
              <w:t>7</w:t>
            </w:r>
            <w:r w:rsidR="0010117D" w:rsidRPr="00CB0DF1">
              <w:rPr>
                <w:noProof/>
                <w:webHidden/>
                <w:color w:val="auto"/>
              </w:rPr>
              <w:fldChar w:fldCharType="end"/>
            </w:r>
          </w:hyperlink>
        </w:p>
        <w:p w:rsidR="00F16FE9" w:rsidRDefault="00F16FE9">
          <w:r w:rsidRPr="00CB0DF1">
            <w:rPr>
              <w:b/>
              <w:bCs/>
              <w:noProof/>
              <w:color w:val="auto"/>
            </w:rPr>
            <w:fldChar w:fldCharType="end"/>
          </w:r>
        </w:p>
      </w:sdtContent>
    </w:sdt>
    <w:p w:rsidR="00BD6C1E" w:rsidRDefault="00BD6C1E"/>
    <w:p w:rsidR="00F16FE9" w:rsidRDefault="00F16FE9"/>
    <w:p w:rsidR="00F16FE9" w:rsidRDefault="00F16FE9"/>
    <w:p w:rsidR="00F16FE9" w:rsidRDefault="00F16FE9"/>
    <w:p w:rsidR="00F16FE9" w:rsidRDefault="00F16FE9"/>
    <w:p w:rsidR="00F16FE9" w:rsidRDefault="00F16FE9"/>
    <w:p w:rsidR="00F16FE9" w:rsidRPr="00CB0DF1" w:rsidRDefault="00F16FE9" w:rsidP="00F16FE9">
      <w:pPr>
        <w:pStyle w:val="Heading1"/>
        <w:rPr>
          <w:b/>
          <w:color w:val="auto"/>
          <w:u w:val="single"/>
        </w:rPr>
      </w:pPr>
      <w:bookmarkStart w:id="5" w:name="_Toc504733425"/>
      <w:r w:rsidRPr="00CB0DF1">
        <w:rPr>
          <w:b/>
          <w:color w:val="auto"/>
          <w:u w:val="single"/>
        </w:rPr>
        <w:lastRenderedPageBreak/>
        <w:t>Introduction</w:t>
      </w:r>
      <w:bookmarkEnd w:id="5"/>
    </w:p>
    <w:p w:rsidR="00F16FE9" w:rsidRPr="00CB0DF1" w:rsidRDefault="007931E5" w:rsidP="007931E5">
      <w:pPr>
        <w:widowControl w:val="0"/>
        <w:autoSpaceDE w:val="0"/>
        <w:autoSpaceDN w:val="0"/>
        <w:adjustRightInd w:val="0"/>
        <w:spacing w:line="276" w:lineRule="auto"/>
        <w:rPr>
          <w:color w:val="auto"/>
        </w:rPr>
      </w:pPr>
      <w:r w:rsidRPr="007931E5">
        <w:rPr>
          <w:rFonts w:ascii="Calibri" w:hAnsi="Calibri" w:cs="Calibri"/>
          <w:i/>
          <w:color w:val="auto"/>
          <w:lang w:val="en"/>
        </w:rPr>
        <w:t>“Many businesses use ready-made software applications to help automate certain tasks, and while there are certain times when these solutions come in handy, the bigg</w:t>
      </w:r>
      <w:bookmarkStart w:id="6" w:name="_GoBack"/>
      <w:bookmarkEnd w:id="6"/>
      <w:r w:rsidRPr="007931E5">
        <w:rPr>
          <w:rFonts w:ascii="Calibri" w:hAnsi="Calibri" w:cs="Calibri"/>
          <w:i/>
          <w:color w:val="auto"/>
          <w:lang w:val="en"/>
        </w:rPr>
        <w:t>est problem is a lack of adaptability.”</w:t>
      </w:r>
      <w:r>
        <w:rPr>
          <w:rFonts w:ascii="Calibri" w:hAnsi="Calibri" w:cs="Calibri"/>
          <w:color w:val="auto"/>
          <w:lang w:val="en"/>
        </w:rPr>
        <w:t xml:space="preserve"> </w:t>
      </w:r>
      <w:r>
        <w:rPr>
          <w:color w:val="auto"/>
        </w:rPr>
        <w:t>[1]</w:t>
      </w:r>
      <w:r w:rsidR="00BD6C1E">
        <w:rPr>
          <w:color w:val="auto"/>
        </w:rPr>
        <w:t xml:space="preserve"> </w:t>
      </w:r>
      <w:r>
        <w:rPr>
          <w:color w:val="auto"/>
        </w:rPr>
        <w:t>T</w:t>
      </w:r>
      <w:r w:rsidR="00F16FE9" w:rsidRPr="00CB0DF1">
        <w:rPr>
          <w:color w:val="auto"/>
        </w:rPr>
        <w:t>his report is to research a management system to help Weavers Mini Coaches in its daily tasks to increase the efficiency of which the company is run. The idea of the report is to look at similar projects and see which is the best way to implement the Application. The report will cover all aspects of the application development cycle and see how it can be developed from a realistic point of view.</w:t>
      </w: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10117D" w:rsidRPr="00CB0DF1" w:rsidRDefault="0010117D" w:rsidP="00F16FE9">
      <w:pPr>
        <w:rPr>
          <w:color w:val="auto"/>
        </w:rPr>
      </w:pPr>
    </w:p>
    <w:p w:rsidR="00F16FE9" w:rsidRPr="00CB0DF1" w:rsidRDefault="00F16FE9" w:rsidP="00F16FE9">
      <w:pPr>
        <w:pStyle w:val="Heading1"/>
        <w:rPr>
          <w:b/>
          <w:color w:val="auto"/>
          <w:u w:val="single"/>
        </w:rPr>
      </w:pPr>
      <w:bookmarkStart w:id="7" w:name="_Toc504733426"/>
      <w:r w:rsidRPr="00CB0DF1">
        <w:rPr>
          <w:b/>
          <w:color w:val="auto"/>
          <w:u w:val="single"/>
        </w:rPr>
        <w:lastRenderedPageBreak/>
        <w:t>Project Scope</w:t>
      </w:r>
      <w:bookmarkEnd w:id="7"/>
    </w:p>
    <w:p w:rsidR="00F16FE9" w:rsidRPr="00CB0DF1" w:rsidRDefault="00E06B8D" w:rsidP="00E06B8D">
      <w:pPr>
        <w:widowControl w:val="0"/>
        <w:autoSpaceDE w:val="0"/>
        <w:autoSpaceDN w:val="0"/>
        <w:adjustRightInd w:val="0"/>
        <w:spacing w:line="276" w:lineRule="auto"/>
        <w:rPr>
          <w:color w:val="auto"/>
        </w:rPr>
      </w:pPr>
      <w:r>
        <w:rPr>
          <w:rFonts w:ascii="Calibri" w:hAnsi="Calibri" w:cs="Calibri"/>
          <w:color w:val="auto"/>
          <w:lang w:val="en"/>
        </w:rPr>
        <w:t>“</w:t>
      </w:r>
      <w:r w:rsidRPr="00AA3F10">
        <w:rPr>
          <w:rFonts w:ascii="Calibri" w:hAnsi="Calibri" w:cs="Calibri"/>
          <w:color w:val="auto"/>
          <w:lang w:val="en"/>
        </w:rPr>
        <w:t>Project Scope Management refers to the set of processes that ensure a project’s scope is accurately defined and mapped. Scope Management techniques enable project managers and supervisors to allocate just the right amount of work necessary to successfully complete a project—concerned primarily with controlling what is and what is not part of the project’s scope.</w:t>
      </w:r>
      <w:r>
        <w:rPr>
          <w:rFonts w:ascii="Calibri" w:hAnsi="Calibri" w:cs="Calibri"/>
          <w:color w:val="auto"/>
          <w:lang w:val="en"/>
        </w:rPr>
        <w:t xml:space="preserve">” [2] </w:t>
      </w:r>
      <w:r w:rsidR="00F16FE9" w:rsidRPr="00CB0DF1">
        <w:rPr>
          <w:color w:val="auto"/>
        </w:rPr>
        <w:t>The Scope of the project is to develop a program which will help Weavers Mini Coaches with its daily running tasks to help improve the company’s management and increase its efficiency.</w:t>
      </w:r>
    </w:p>
    <w:p w:rsidR="00F16FE9" w:rsidRPr="00CB0DF1" w:rsidRDefault="00F16FE9" w:rsidP="00F16FE9">
      <w:pPr>
        <w:rPr>
          <w:color w:val="auto"/>
        </w:rPr>
      </w:pPr>
      <w:r w:rsidRPr="00CB0DF1">
        <w:rPr>
          <w:color w:val="auto"/>
        </w:rPr>
        <w:t>The project will be developed as a web application allowing the company to make changes where ever they are providing they have internet access.</w:t>
      </w:r>
    </w:p>
    <w:p w:rsidR="00F16FE9" w:rsidRPr="00CB0DF1" w:rsidRDefault="00F16FE9" w:rsidP="00F16FE9">
      <w:pPr>
        <w:pStyle w:val="Heading2"/>
        <w:rPr>
          <w:b/>
          <w:color w:val="auto"/>
          <w:u w:val="single"/>
        </w:rPr>
      </w:pPr>
      <w:bookmarkStart w:id="8" w:name="_Toc504733427"/>
      <w:r w:rsidRPr="00CB0DF1">
        <w:rPr>
          <w:b/>
          <w:color w:val="auto"/>
          <w:u w:val="single"/>
        </w:rPr>
        <w:t>Project Benefits</w:t>
      </w:r>
      <w:bookmarkEnd w:id="8"/>
    </w:p>
    <w:p w:rsidR="00F16FE9" w:rsidRPr="00CB0DF1" w:rsidRDefault="00F16FE9" w:rsidP="00F16FE9">
      <w:pPr>
        <w:rPr>
          <w:color w:val="auto"/>
        </w:rPr>
      </w:pPr>
      <w:r w:rsidRPr="00CB0DF1">
        <w:rPr>
          <w:color w:val="auto"/>
        </w:rPr>
        <w:t>The main benefits of the project are to:</w:t>
      </w:r>
    </w:p>
    <w:p w:rsidR="00F16FE9" w:rsidRPr="00CB0DF1" w:rsidRDefault="00F16FE9" w:rsidP="00F16FE9">
      <w:pPr>
        <w:pStyle w:val="ListParagraph"/>
        <w:numPr>
          <w:ilvl w:val="0"/>
          <w:numId w:val="16"/>
        </w:numPr>
      </w:pPr>
      <w:r w:rsidRPr="00CB0DF1">
        <w:t>Replace the current vehicle management system that is currently in place from paper which includes Tax and MOT.</w:t>
      </w:r>
    </w:p>
    <w:p w:rsidR="00F16FE9" w:rsidRPr="00CB0DF1" w:rsidRDefault="00F16FE9" w:rsidP="00F16FE9">
      <w:pPr>
        <w:pStyle w:val="ListParagraph"/>
        <w:numPr>
          <w:ilvl w:val="0"/>
          <w:numId w:val="16"/>
        </w:numPr>
      </w:pPr>
      <w:r w:rsidRPr="00CB0DF1">
        <w:t>Keep track of employee’s qualifications.</w:t>
      </w:r>
    </w:p>
    <w:p w:rsidR="00F16FE9" w:rsidRPr="00CB0DF1" w:rsidRDefault="00F16FE9" w:rsidP="00F16FE9">
      <w:pPr>
        <w:pStyle w:val="ListParagraph"/>
        <w:numPr>
          <w:ilvl w:val="0"/>
          <w:numId w:val="16"/>
        </w:numPr>
      </w:pPr>
      <w:r w:rsidRPr="00CB0DF1">
        <w:t>Vehicle Tracking System.</w:t>
      </w:r>
    </w:p>
    <w:p w:rsidR="00F16FE9" w:rsidRPr="00CB0DF1" w:rsidRDefault="00F16FE9" w:rsidP="00F16FE9">
      <w:pPr>
        <w:pStyle w:val="ListParagraph"/>
        <w:numPr>
          <w:ilvl w:val="0"/>
          <w:numId w:val="16"/>
        </w:numPr>
      </w:pPr>
      <w:r w:rsidRPr="00CB0DF1">
        <w:t>Parts/Stock management.</w:t>
      </w:r>
    </w:p>
    <w:p w:rsidR="00F16FE9" w:rsidRPr="00CB0DF1" w:rsidRDefault="00F16FE9" w:rsidP="00F16FE9">
      <w:pPr>
        <w:pStyle w:val="ListParagraph"/>
        <w:numPr>
          <w:ilvl w:val="0"/>
          <w:numId w:val="16"/>
        </w:numPr>
      </w:pPr>
      <w:r w:rsidRPr="00CB0DF1">
        <w:t>Invoice management.</w:t>
      </w:r>
    </w:p>
    <w:p w:rsidR="00F16FE9" w:rsidRPr="00CB0DF1" w:rsidRDefault="00F16FE9" w:rsidP="00F16FE9">
      <w:pPr>
        <w:pStyle w:val="ListParagraph"/>
        <w:numPr>
          <w:ilvl w:val="0"/>
          <w:numId w:val="16"/>
        </w:numPr>
      </w:pPr>
      <w:r w:rsidRPr="00CB0DF1">
        <w:t>Company Intranet.</w:t>
      </w:r>
    </w:p>
    <w:p w:rsidR="00F16FE9" w:rsidRPr="00CB0DF1" w:rsidRDefault="00F16FE9" w:rsidP="00F16FE9">
      <w:pPr>
        <w:pStyle w:val="ListParagraph"/>
        <w:numPr>
          <w:ilvl w:val="0"/>
          <w:numId w:val="16"/>
        </w:numPr>
      </w:pPr>
      <w:r w:rsidRPr="00CB0DF1">
        <w:t>Risk Assessment Management.</w:t>
      </w:r>
    </w:p>
    <w:p w:rsidR="00F16FE9" w:rsidRPr="00CB0DF1" w:rsidRDefault="00F16FE9" w:rsidP="00F16FE9">
      <w:pPr>
        <w:pStyle w:val="ListParagraph"/>
        <w:numPr>
          <w:ilvl w:val="0"/>
          <w:numId w:val="16"/>
        </w:numPr>
      </w:pPr>
      <w:r w:rsidRPr="00CB0DF1">
        <w:t xml:space="preserve">Contract and Route Management. </w:t>
      </w:r>
    </w:p>
    <w:p w:rsidR="00F16FE9" w:rsidRPr="00CB0DF1" w:rsidRDefault="00F16FE9" w:rsidP="00F16FE9">
      <w:pPr>
        <w:ind w:left="360"/>
        <w:rPr>
          <w:color w:val="auto"/>
        </w:rPr>
      </w:pPr>
    </w:p>
    <w:p w:rsidR="00F16FE9" w:rsidRPr="00CB0DF1" w:rsidRDefault="00F16FE9" w:rsidP="00F16FE9">
      <w:pPr>
        <w:pStyle w:val="Heading2"/>
        <w:rPr>
          <w:b/>
          <w:color w:val="auto"/>
          <w:u w:val="single"/>
        </w:rPr>
      </w:pPr>
      <w:bookmarkStart w:id="9" w:name="_Toc504733428"/>
      <w:r w:rsidRPr="00CB0DF1">
        <w:rPr>
          <w:b/>
          <w:color w:val="auto"/>
          <w:u w:val="single"/>
        </w:rPr>
        <w:t>Current Problems (Background)</w:t>
      </w:r>
      <w:bookmarkEnd w:id="9"/>
    </w:p>
    <w:p w:rsidR="00F16FE9" w:rsidRPr="00CB0DF1" w:rsidRDefault="00F16FE9" w:rsidP="00F16FE9">
      <w:pPr>
        <w:rPr>
          <w:color w:val="auto"/>
        </w:rPr>
      </w:pPr>
      <w:r w:rsidRPr="00CB0DF1">
        <w:rPr>
          <w:color w:val="auto"/>
        </w:rPr>
        <w:t xml:space="preserve">The Companies records are all paper based and is causing a lot of unneeded clutter with in the office, by implementing this program all new records can be stored digitally and over time will help to de clutter the office. The current records although well organised can be difficult to access during very busy periods. </w:t>
      </w:r>
    </w:p>
    <w:p w:rsidR="0029013F" w:rsidRPr="00CB0DF1" w:rsidRDefault="00F16FE9" w:rsidP="0029013F">
      <w:pPr>
        <w:pStyle w:val="Heading2"/>
        <w:rPr>
          <w:b/>
          <w:color w:val="auto"/>
          <w:u w:val="single"/>
        </w:rPr>
      </w:pPr>
      <w:bookmarkStart w:id="10" w:name="_Toc504733429"/>
      <w:r w:rsidRPr="00CB0DF1">
        <w:rPr>
          <w:b/>
          <w:color w:val="auto"/>
          <w:u w:val="single"/>
        </w:rPr>
        <w:t>Out of Scope</w:t>
      </w:r>
      <w:bookmarkEnd w:id="10"/>
    </w:p>
    <w:p w:rsidR="00F16FE9" w:rsidRPr="00CB0DF1" w:rsidRDefault="00F16FE9" w:rsidP="0029013F">
      <w:pPr>
        <w:rPr>
          <w:color w:val="auto"/>
        </w:rPr>
      </w:pPr>
      <w:r w:rsidRPr="00CB0DF1">
        <w:rPr>
          <w:color w:val="auto"/>
        </w:rPr>
        <w:t xml:space="preserve">The application will only be available in English. Once the Application is released there will be no updates. Once application is released no changes will be made unless it concerns what is </w:t>
      </w:r>
      <w:r w:rsidR="0029013F" w:rsidRPr="00CB0DF1">
        <w:rPr>
          <w:color w:val="auto"/>
        </w:rPr>
        <w:t>within</w:t>
      </w:r>
      <w:r w:rsidRPr="00CB0DF1">
        <w:rPr>
          <w:color w:val="auto"/>
        </w:rPr>
        <w:t xml:space="preserve"> the scope range.</w:t>
      </w:r>
    </w:p>
    <w:p w:rsidR="0029013F" w:rsidRPr="00CB0DF1" w:rsidRDefault="00F16FE9" w:rsidP="0029013F">
      <w:pPr>
        <w:pStyle w:val="Heading2"/>
        <w:rPr>
          <w:b/>
          <w:color w:val="auto"/>
          <w:u w:val="single"/>
        </w:rPr>
      </w:pPr>
      <w:bookmarkStart w:id="11" w:name="_Toc504733430"/>
      <w:r w:rsidRPr="00CB0DF1">
        <w:rPr>
          <w:b/>
          <w:color w:val="auto"/>
          <w:u w:val="single"/>
        </w:rPr>
        <w:t>Assumptions</w:t>
      </w:r>
      <w:bookmarkEnd w:id="11"/>
    </w:p>
    <w:p w:rsidR="00F16FE9" w:rsidRPr="00CB0DF1" w:rsidRDefault="00F16FE9" w:rsidP="0029013F">
      <w:pPr>
        <w:rPr>
          <w:color w:val="auto"/>
        </w:rPr>
      </w:pPr>
      <w:r w:rsidRPr="00CB0DF1">
        <w:rPr>
          <w:color w:val="auto"/>
        </w:rPr>
        <w:t xml:space="preserve">In order for the development of the program to be successful it is assumed that the company Weavers Mini Coaches will pay the cost of hosting and will allow time for </w:t>
      </w:r>
      <w:r w:rsidRPr="00CB0DF1">
        <w:rPr>
          <w:color w:val="auto"/>
        </w:rPr>
        <w:lastRenderedPageBreak/>
        <w:t>communication between the company and developer throughout the development process. It is also assumed that the developer will have access to all necessary information relating to the project and company resources.</w:t>
      </w:r>
    </w:p>
    <w:p w:rsidR="0029013F" w:rsidRPr="00CB0DF1" w:rsidRDefault="00F16FE9" w:rsidP="0029013F">
      <w:pPr>
        <w:pStyle w:val="Heading2"/>
        <w:rPr>
          <w:b/>
          <w:color w:val="auto"/>
          <w:u w:val="single"/>
        </w:rPr>
      </w:pPr>
      <w:bookmarkStart w:id="12" w:name="_Toc504733431"/>
      <w:r w:rsidRPr="00CB0DF1">
        <w:rPr>
          <w:b/>
          <w:color w:val="auto"/>
          <w:u w:val="single"/>
        </w:rPr>
        <w:t>Constraints</w:t>
      </w:r>
      <w:bookmarkEnd w:id="12"/>
    </w:p>
    <w:p w:rsidR="00F16FE9" w:rsidRPr="00CB0DF1" w:rsidRDefault="00F16FE9" w:rsidP="0029013F">
      <w:pPr>
        <w:rPr>
          <w:color w:val="auto"/>
        </w:rPr>
      </w:pPr>
      <w:r w:rsidRPr="00CB0DF1">
        <w:rPr>
          <w:color w:val="auto"/>
        </w:rPr>
        <w:t>There are two main constraints throughout the development process and they are time and learning a new language RAZOR to make the project successful.</w:t>
      </w:r>
    </w:p>
    <w:p w:rsidR="0029013F" w:rsidRPr="00CB0DF1" w:rsidRDefault="00F16FE9" w:rsidP="0029013F">
      <w:pPr>
        <w:pStyle w:val="Heading2"/>
        <w:rPr>
          <w:b/>
          <w:color w:val="auto"/>
          <w:u w:val="single"/>
        </w:rPr>
      </w:pPr>
      <w:bookmarkStart w:id="13" w:name="_Toc504733432"/>
      <w:r w:rsidRPr="00CB0DF1">
        <w:rPr>
          <w:b/>
          <w:color w:val="auto"/>
          <w:u w:val="single"/>
        </w:rPr>
        <w:t>Risks</w:t>
      </w:r>
      <w:bookmarkEnd w:id="13"/>
    </w:p>
    <w:p w:rsidR="00F16FE9" w:rsidRPr="00CB0DF1" w:rsidRDefault="00F16FE9" w:rsidP="0029013F">
      <w:pPr>
        <w:rPr>
          <w:color w:val="auto"/>
        </w:rPr>
      </w:pPr>
      <w:r w:rsidRPr="00CB0DF1">
        <w:rPr>
          <w:color w:val="auto"/>
        </w:rPr>
        <w:t>As stated above the main risks to the project are time and the developer will be learning a new language as he develops the project. Another possible risk will be that during busy periods of business the developer may have to delay certain development processes to suit the business.</w:t>
      </w:r>
    </w:p>
    <w:p w:rsidR="0029013F" w:rsidRPr="00CB0DF1" w:rsidRDefault="00F16FE9" w:rsidP="0029013F">
      <w:pPr>
        <w:pStyle w:val="Heading2"/>
        <w:rPr>
          <w:b/>
          <w:color w:val="auto"/>
          <w:u w:val="single"/>
        </w:rPr>
      </w:pPr>
      <w:bookmarkStart w:id="14" w:name="_Toc504733433"/>
      <w:r w:rsidRPr="00CB0DF1">
        <w:rPr>
          <w:b/>
          <w:color w:val="auto"/>
          <w:u w:val="single"/>
        </w:rPr>
        <w:t>Time</w:t>
      </w:r>
      <w:bookmarkEnd w:id="14"/>
    </w:p>
    <w:p w:rsidR="00F16FE9" w:rsidRPr="00CB0DF1" w:rsidRDefault="00F16FE9" w:rsidP="0029013F">
      <w:pPr>
        <w:rPr>
          <w:color w:val="auto"/>
        </w:rPr>
      </w:pPr>
      <w:r w:rsidRPr="00CB0DF1">
        <w:rPr>
          <w:color w:val="auto"/>
        </w:rPr>
        <w:t xml:space="preserve">Ideally the time of the project will be complete by the assignment submission date. If the main parts of the project are finished by the submission date I will begin working on the future improvements. </w:t>
      </w:r>
    </w:p>
    <w:p w:rsidR="0029013F" w:rsidRPr="00CB0DF1" w:rsidRDefault="00F16FE9" w:rsidP="0029013F">
      <w:pPr>
        <w:pStyle w:val="Heading2"/>
        <w:rPr>
          <w:b/>
          <w:color w:val="auto"/>
          <w:u w:val="single"/>
        </w:rPr>
      </w:pPr>
      <w:bookmarkStart w:id="15" w:name="_Toc504733434"/>
      <w:r w:rsidRPr="00CB0DF1">
        <w:rPr>
          <w:b/>
          <w:color w:val="auto"/>
          <w:u w:val="single"/>
        </w:rPr>
        <w:t>Preliminary Deliverables</w:t>
      </w:r>
      <w:bookmarkEnd w:id="15"/>
    </w:p>
    <w:p w:rsidR="00F16FE9" w:rsidRPr="00CB0DF1" w:rsidRDefault="00F16FE9" w:rsidP="0029013F">
      <w:pPr>
        <w:rPr>
          <w:color w:val="auto"/>
        </w:rPr>
      </w:pPr>
      <w:r w:rsidRPr="00CB0DF1">
        <w:rPr>
          <w:color w:val="auto"/>
        </w:rPr>
        <w:t>The Application will have confidential information about the company and its employees which will be secured by 256bit encryption. Only authorised users will have access to the information. Depending on the users position in the company some will have more access to more information than others.</w:t>
      </w:r>
    </w:p>
    <w:p w:rsidR="00F16FE9" w:rsidRPr="00CB0DF1" w:rsidRDefault="00F16FE9" w:rsidP="0029013F">
      <w:pPr>
        <w:pStyle w:val="Heading1"/>
        <w:rPr>
          <w:b/>
          <w:color w:val="auto"/>
          <w:u w:val="single"/>
        </w:rPr>
      </w:pPr>
      <w:bookmarkStart w:id="16" w:name="_Toc504733435"/>
      <w:r w:rsidRPr="00CB0DF1">
        <w:rPr>
          <w:b/>
          <w:color w:val="auto"/>
          <w:u w:val="single"/>
        </w:rPr>
        <w:t>Approach and Methods</w:t>
      </w:r>
      <w:bookmarkEnd w:id="16"/>
    </w:p>
    <w:p w:rsidR="0029013F" w:rsidRPr="00CB0DF1" w:rsidRDefault="00F16FE9" w:rsidP="0029013F">
      <w:pPr>
        <w:pStyle w:val="Heading2"/>
        <w:rPr>
          <w:b/>
          <w:color w:val="auto"/>
          <w:u w:val="single"/>
        </w:rPr>
      </w:pPr>
      <w:bookmarkStart w:id="17" w:name="_Toc504733436"/>
      <w:r w:rsidRPr="00CB0DF1">
        <w:rPr>
          <w:b/>
          <w:color w:val="auto"/>
          <w:u w:val="single"/>
        </w:rPr>
        <w:t>Surveys</w:t>
      </w:r>
      <w:bookmarkEnd w:id="17"/>
    </w:p>
    <w:p w:rsidR="00F16FE9" w:rsidRPr="00CB0DF1" w:rsidRDefault="00BD6C1E" w:rsidP="0029013F">
      <w:pPr>
        <w:rPr>
          <w:color w:val="auto"/>
        </w:rPr>
      </w:pPr>
      <w:r>
        <w:rPr>
          <w:color w:val="auto"/>
        </w:rPr>
        <w:t xml:space="preserve">[1.b] </w:t>
      </w:r>
      <w:r w:rsidR="00F16FE9" w:rsidRPr="00CB0DF1">
        <w:rPr>
          <w:color w:val="auto"/>
        </w:rPr>
        <w:t>I have done 1 survey for this application which was web based asking people what would they prefer a Web Based Application or Desktop Application I done because I couldn’t decide which would be best. The survey had 14 people reply so far and came back as 20% Desktop and 80% Web Application when asked why only 2 replied and they stated the advantages to Web Application being able to access it anywhere where as a desktop Application was limited to normally one system. I put the survey on Discord Chat Server Tech City where there are a lot of people with IT knowledge and who knows what they are talking about.</w:t>
      </w:r>
      <w:r w:rsidR="00E06B8D">
        <w:rPr>
          <w:color w:val="auto"/>
        </w:rPr>
        <w:t xml:space="preserve"> [3, 4, 12]</w:t>
      </w:r>
    </w:p>
    <w:p w:rsidR="0029013F" w:rsidRPr="00CB0DF1" w:rsidRDefault="00F16FE9" w:rsidP="0029013F">
      <w:pPr>
        <w:pStyle w:val="Heading2"/>
        <w:rPr>
          <w:b/>
          <w:color w:val="auto"/>
          <w:u w:val="single"/>
        </w:rPr>
      </w:pPr>
      <w:bookmarkStart w:id="18" w:name="_Toc504733437"/>
      <w:r w:rsidRPr="00CB0DF1">
        <w:rPr>
          <w:b/>
          <w:color w:val="auto"/>
          <w:u w:val="single"/>
        </w:rPr>
        <w:lastRenderedPageBreak/>
        <w:t>Evaluation and Observation</w:t>
      </w:r>
      <w:bookmarkEnd w:id="18"/>
    </w:p>
    <w:p w:rsidR="00F16FE9" w:rsidRPr="00CB0DF1" w:rsidRDefault="00F16FE9" w:rsidP="0029013F">
      <w:pPr>
        <w:rPr>
          <w:color w:val="auto"/>
        </w:rPr>
      </w:pPr>
      <w:r w:rsidRPr="00CB0DF1">
        <w:rPr>
          <w:color w:val="auto"/>
        </w:rPr>
        <w:t>I have searched the web looking at applications that do the tasks that I need this Application to do, I have found many different examples some with excellent reviews others with not so good reviews. The main ones that seem to be the most successful are the ones that only do one specific task, I have not been able to find an Application like this one that does it all.</w:t>
      </w:r>
      <w:r w:rsidR="00B917AC">
        <w:rPr>
          <w:color w:val="auto"/>
        </w:rPr>
        <w:t xml:space="preserve"> [7, 8, 9, 10]</w:t>
      </w:r>
    </w:p>
    <w:p w:rsidR="0029013F" w:rsidRPr="00CB0DF1" w:rsidRDefault="00F16FE9" w:rsidP="0029013F">
      <w:pPr>
        <w:pStyle w:val="Heading2"/>
        <w:rPr>
          <w:b/>
          <w:color w:val="auto"/>
          <w:u w:val="single"/>
        </w:rPr>
      </w:pPr>
      <w:bookmarkStart w:id="19" w:name="_Toc504733438"/>
      <w:r w:rsidRPr="00CB0DF1">
        <w:rPr>
          <w:b/>
          <w:color w:val="auto"/>
          <w:u w:val="single"/>
        </w:rPr>
        <w:t>Limitations</w:t>
      </w:r>
      <w:bookmarkEnd w:id="19"/>
    </w:p>
    <w:p w:rsidR="00F16FE9" w:rsidRPr="00CB0DF1" w:rsidRDefault="00F16FE9" w:rsidP="0029013F">
      <w:pPr>
        <w:rPr>
          <w:color w:val="auto"/>
        </w:rPr>
      </w:pPr>
      <w:r w:rsidRPr="00CB0DF1">
        <w:rPr>
          <w:color w:val="auto"/>
        </w:rPr>
        <w:t xml:space="preserve">Due to the complexity of the application the developer will need to learn a new language which is RAZOR, this will take up a lot of time and may delay some development process times. Another </w:t>
      </w:r>
      <w:r w:rsidR="0029013F" w:rsidRPr="00CB0DF1">
        <w:rPr>
          <w:color w:val="auto"/>
        </w:rPr>
        <w:t>recognized</w:t>
      </w:r>
      <w:r w:rsidRPr="00CB0DF1">
        <w:rPr>
          <w:color w:val="auto"/>
        </w:rPr>
        <w:t xml:space="preserve"> limitation is Vehicle tracking system this can be a project in its own right as I will have to code into Google maps.</w:t>
      </w:r>
    </w:p>
    <w:p w:rsidR="0029013F" w:rsidRPr="00CB0DF1" w:rsidRDefault="00F16FE9" w:rsidP="0029013F">
      <w:pPr>
        <w:pStyle w:val="Heading2"/>
        <w:rPr>
          <w:b/>
          <w:color w:val="auto"/>
          <w:u w:val="single"/>
        </w:rPr>
      </w:pPr>
      <w:bookmarkStart w:id="20" w:name="_Toc504733439"/>
      <w:r w:rsidRPr="00CB0DF1">
        <w:rPr>
          <w:b/>
          <w:color w:val="auto"/>
          <w:u w:val="single"/>
        </w:rPr>
        <w:t>Project Impact</w:t>
      </w:r>
      <w:bookmarkEnd w:id="20"/>
    </w:p>
    <w:p w:rsidR="00F16FE9" w:rsidRPr="00CB0DF1" w:rsidRDefault="00F16FE9" w:rsidP="0029013F">
      <w:pPr>
        <w:rPr>
          <w:color w:val="auto"/>
        </w:rPr>
      </w:pPr>
      <w:r w:rsidRPr="00CB0DF1">
        <w:rPr>
          <w:color w:val="auto"/>
        </w:rPr>
        <w:t>The project itself is small but effective at what it is going to be able to do. It will hit all company problems on the head and will be capable of modification later on should the needs of the company change or any additional tasks be required.</w:t>
      </w:r>
    </w:p>
    <w:p w:rsidR="0010117D" w:rsidRPr="00CB0DF1" w:rsidRDefault="00F16FE9" w:rsidP="0010117D">
      <w:pPr>
        <w:pStyle w:val="Heading2"/>
        <w:rPr>
          <w:b/>
          <w:color w:val="auto"/>
          <w:u w:val="single"/>
        </w:rPr>
      </w:pPr>
      <w:bookmarkStart w:id="21" w:name="_Toc504733440"/>
      <w:r w:rsidRPr="00CB0DF1">
        <w:rPr>
          <w:b/>
          <w:color w:val="auto"/>
          <w:u w:val="single"/>
        </w:rPr>
        <w:t>Ethical and Legal Considerations</w:t>
      </w:r>
      <w:bookmarkEnd w:id="21"/>
    </w:p>
    <w:p w:rsidR="00F16FE9" w:rsidRPr="00CB0DF1" w:rsidRDefault="00F16FE9" w:rsidP="0010117D">
      <w:pPr>
        <w:rPr>
          <w:color w:val="auto"/>
        </w:rPr>
      </w:pPr>
      <w:r w:rsidRPr="00CB0DF1">
        <w:rPr>
          <w:color w:val="auto"/>
        </w:rPr>
        <w:t xml:space="preserve">Throughout the development process we will be using open source tools however, although open source means anyone can use them free of charge there is still some legal terms of use. </w:t>
      </w:r>
    </w:p>
    <w:p w:rsidR="0010117D" w:rsidRPr="00CB0DF1" w:rsidRDefault="00F16FE9" w:rsidP="0010117D">
      <w:pPr>
        <w:pStyle w:val="Heading2"/>
        <w:rPr>
          <w:b/>
          <w:color w:val="auto"/>
          <w:u w:val="single"/>
        </w:rPr>
      </w:pPr>
      <w:bookmarkStart w:id="22" w:name="_Toc504733441"/>
      <w:r w:rsidRPr="00CB0DF1">
        <w:rPr>
          <w:b/>
          <w:color w:val="auto"/>
          <w:u w:val="single"/>
        </w:rPr>
        <w:t>Tools</w:t>
      </w:r>
      <w:bookmarkEnd w:id="22"/>
    </w:p>
    <w:p w:rsidR="00F16FE9" w:rsidRPr="00CB0DF1" w:rsidRDefault="00F16FE9" w:rsidP="0010117D">
      <w:pPr>
        <w:rPr>
          <w:color w:val="auto"/>
        </w:rPr>
      </w:pPr>
      <w:r w:rsidRPr="00CB0DF1">
        <w:rPr>
          <w:color w:val="auto"/>
        </w:rPr>
        <w:t>The tools that will be used to develop the project will mainly be open source. The project will be coded in RAZOR, MYSQL and PHP. Microsoft Code will be used throughout the development process. All of the design will be developed in Visio and Word.</w:t>
      </w:r>
    </w:p>
    <w:p w:rsidR="0010117D" w:rsidRPr="00CB0DF1" w:rsidRDefault="00F16FE9" w:rsidP="0010117D">
      <w:pPr>
        <w:pStyle w:val="Heading2"/>
        <w:rPr>
          <w:b/>
          <w:color w:val="auto"/>
          <w:u w:val="single"/>
        </w:rPr>
      </w:pPr>
      <w:bookmarkStart w:id="23" w:name="_Toc504733442"/>
      <w:r w:rsidRPr="00CB0DF1">
        <w:rPr>
          <w:b/>
          <w:color w:val="auto"/>
          <w:u w:val="single"/>
        </w:rPr>
        <w:t>Hosting</w:t>
      </w:r>
      <w:bookmarkEnd w:id="23"/>
    </w:p>
    <w:p w:rsidR="0010117D" w:rsidRPr="00CB0DF1" w:rsidRDefault="00F16FE9" w:rsidP="0010117D">
      <w:pPr>
        <w:rPr>
          <w:color w:val="auto"/>
        </w:rPr>
      </w:pPr>
      <w:r w:rsidRPr="00CB0DF1">
        <w:rPr>
          <w:color w:val="auto"/>
        </w:rPr>
        <w:t>The project will be hosted through One and One at the cost of 99p a month for the first year then £6.99 a month after.</w:t>
      </w:r>
    </w:p>
    <w:p w:rsidR="0010117D" w:rsidRPr="00CB0DF1" w:rsidRDefault="00F16FE9" w:rsidP="0010117D">
      <w:pPr>
        <w:rPr>
          <w:color w:val="auto"/>
        </w:rPr>
      </w:pPr>
      <w:r w:rsidRPr="00CB0DF1">
        <w:rPr>
          <w:color w:val="auto"/>
        </w:rPr>
        <w:t>I have looked at other hosting companies but One and One have the best rating for price and performance.</w:t>
      </w:r>
    </w:p>
    <w:p w:rsidR="0010117D" w:rsidRPr="00CB0DF1" w:rsidRDefault="00F16FE9" w:rsidP="0010117D">
      <w:pPr>
        <w:rPr>
          <w:color w:val="auto"/>
        </w:rPr>
      </w:pPr>
      <w:r w:rsidRPr="00CB0DF1">
        <w:rPr>
          <w:color w:val="auto"/>
        </w:rPr>
        <w:t>I have also looked at GoDaddy but they have had some negative past experiences.</w:t>
      </w:r>
    </w:p>
    <w:p w:rsidR="00F16FE9" w:rsidRPr="00CB0DF1" w:rsidRDefault="00F16FE9" w:rsidP="0010117D">
      <w:pPr>
        <w:rPr>
          <w:color w:val="auto"/>
        </w:rPr>
      </w:pPr>
      <w:r w:rsidRPr="00CB0DF1">
        <w:rPr>
          <w:color w:val="auto"/>
        </w:rPr>
        <w:t>There are laws that need to be followed when hosting a website or web application and they are that:</w:t>
      </w:r>
    </w:p>
    <w:p w:rsidR="00F16FE9" w:rsidRPr="00CB0DF1" w:rsidRDefault="00F16FE9" w:rsidP="00F16FE9">
      <w:pPr>
        <w:pStyle w:val="ListParagraph"/>
        <w:numPr>
          <w:ilvl w:val="0"/>
          <w:numId w:val="17"/>
        </w:numPr>
      </w:pPr>
      <w:r w:rsidRPr="00CB0DF1">
        <w:t>Promotes or encourages in child pornography or exploitation of privacy.</w:t>
      </w:r>
    </w:p>
    <w:p w:rsidR="00F16FE9" w:rsidRPr="00CB0DF1" w:rsidRDefault="00F16FE9" w:rsidP="00F16FE9">
      <w:pPr>
        <w:pStyle w:val="ListParagraph"/>
        <w:numPr>
          <w:ilvl w:val="0"/>
          <w:numId w:val="17"/>
        </w:numPr>
      </w:pPr>
      <w:r w:rsidRPr="00CB0DF1">
        <w:t>Promotes or encourages in Terrorism, violence against people or property.</w:t>
      </w:r>
    </w:p>
    <w:p w:rsidR="00F16FE9" w:rsidRPr="00CB0DF1" w:rsidRDefault="00F16FE9" w:rsidP="00F16FE9">
      <w:pPr>
        <w:pStyle w:val="ListParagraph"/>
        <w:numPr>
          <w:ilvl w:val="0"/>
          <w:numId w:val="17"/>
        </w:numPr>
      </w:pPr>
      <w:r w:rsidRPr="00CB0DF1">
        <w:lastRenderedPageBreak/>
        <w:t>Is Illegal, encourages or promotes illegal activity.</w:t>
      </w:r>
    </w:p>
    <w:p w:rsidR="00F16FE9" w:rsidRPr="00CB0DF1" w:rsidRDefault="00F16FE9" w:rsidP="00F16FE9">
      <w:pPr>
        <w:pStyle w:val="ListParagraph"/>
        <w:numPr>
          <w:ilvl w:val="0"/>
          <w:numId w:val="17"/>
        </w:numPr>
      </w:pPr>
      <w:r w:rsidRPr="00CB0DF1">
        <w:t>Infringes on the intellectual property rights of another User or any other person or entity.</w:t>
      </w:r>
    </w:p>
    <w:p w:rsidR="00F16FE9" w:rsidRPr="00CB0DF1" w:rsidRDefault="00F16FE9" w:rsidP="00F16FE9">
      <w:pPr>
        <w:pStyle w:val="ListParagraph"/>
        <w:numPr>
          <w:ilvl w:val="0"/>
          <w:numId w:val="17"/>
        </w:numPr>
      </w:pPr>
      <w:r w:rsidRPr="00CB0DF1">
        <w:t>Violates the privacy or publicity rights of another User or any other person or entity, or breaches any duty of confidentiality that you owe to another User or any other person or entity.</w:t>
      </w:r>
    </w:p>
    <w:p w:rsidR="00F16FE9" w:rsidRPr="00CB0DF1" w:rsidRDefault="00F16FE9" w:rsidP="00F16FE9">
      <w:pPr>
        <w:pStyle w:val="ListParagraph"/>
        <w:numPr>
          <w:ilvl w:val="0"/>
          <w:numId w:val="17"/>
        </w:numPr>
      </w:pPr>
      <w:r w:rsidRPr="00CB0DF1">
        <w:t>Interferes with the operation of this Site or the Services found at this Site.</w:t>
      </w:r>
    </w:p>
    <w:p w:rsidR="00F16FE9" w:rsidRPr="00CB0DF1" w:rsidRDefault="00F16FE9" w:rsidP="00F16FE9">
      <w:pPr>
        <w:pStyle w:val="ListParagraph"/>
        <w:numPr>
          <w:ilvl w:val="0"/>
          <w:numId w:val="17"/>
        </w:numPr>
      </w:pPr>
      <w:r w:rsidRPr="00CB0DF1">
        <w:t>Contains or installs any viruses, worms, bugs, Trojan horses or other code, files or programs designed to, or capable of, disrupting, damaging or limiting the functionality of any software or hardware.</w:t>
      </w:r>
    </w:p>
    <w:p w:rsidR="00F16FE9" w:rsidRPr="00CB0DF1" w:rsidRDefault="00F16FE9" w:rsidP="00F16FE9">
      <w:pPr>
        <w:pStyle w:val="ListParagraph"/>
        <w:numPr>
          <w:ilvl w:val="0"/>
          <w:numId w:val="17"/>
        </w:numPr>
      </w:pPr>
      <w:r w:rsidRPr="00CB0DF1">
        <w:t>Violates the Ryan Haight Online Pharmacy Consumer Protection Act of 2008 or similar legislation, or promotes, encourages or engages in the sale or distribution of prescription medication without a valid prescription.</w:t>
      </w:r>
    </w:p>
    <w:p w:rsidR="00F16FE9" w:rsidRPr="00CB0DF1" w:rsidRDefault="00F16FE9" w:rsidP="00F16FE9">
      <w:pPr>
        <w:pStyle w:val="ListParagraph"/>
        <w:numPr>
          <w:ilvl w:val="0"/>
          <w:numId w:val="17"/>
        </w:numPr>
      </w:pPr>
      <w:r w:rsidRPr="00CB0DF1">
        <w:t>Promotes, encourages or engages in any spam or other unsolicited bulk email, or computer or network hacking or cracking.</w:t>
      </w:r>
    </w:p>
    <w:p w:rsidR="0010117D" w:rsidRPr="00CB0DF1" w:rsidRDefault="00F16FE9" w:rsidP="0010117D">
      <w:pPr>
        <w:pStyle w:val="Heading1"/>
        <w:rPr>
          <w:b/>
          <w:color w:val="auto"/>
          <w:u w:val="single"/>
        </w:rPr>
      </w:pPr>
      <w:bookmarkStart w:id="24" w:name="_Toc504733443"/>
      <w:r w:rsidRPr="00CB0DF1">
        <w:rPr>
          <w:b/>
          <w:color w:val="auto"/>
          <w:u w:val="single"/>
        </w:rPr>
        <w:t>Work Plan</w:t>
      </w:r>
      <w:bookmarkEnd w:id="24"/>
      <w:r w:rsidRPr="00CB0DF1">
        <w:rPr>
          <w:b/>
          <w:color w:val="auto"/>
          <w:u w:val="single"/>
        </w:rPr>
        <w:t xml:space="preserve"> </w:t>
      </w:r>
    </w:p>
    <w:p w:rsidR="00F16FE9" w:rsidRPr="00CB0DF1" w:rsidRDefault="00F16FE9" w:rsidP="0010117D">
      <w:pPr>
        <w:rPr>
          <w:color w:val="auto"/>
        </w:rPr>
      </w:pPr>
      <w:r w:rsidRPr="00CB0DF1">
        <w:rPr>
          <w:color w:val="auto"/>
        </w:rPr>
        <w:t xml:space="preserve">I am using Microsoft project to help me manage my time and keep track of this project </w:t>
      </w:r>
      <w:r w:rsidR="0010117D" w:rsidRPr="00CB0DF1">
        <w:rPr>
          <w:color w:val="auto"/>
        </w:rPr>
        <w:t>throughout</w:t>
      </w:r>
      <w:r w:rsidRPr="00CB0DF1">
        <w:rPr>
          <w:color w:val="auto"/>
        </w:rPr>
        <w:t xml:space="preserve"> the development life cycle.</w:t>
      </w:r>
      <w:r w:rsidR="00BD6C1E">
        <w:rPr>
          <w:color w:val="auto"/>
        </w:rPr>
        <w:t xml:space="preserve"> [1.A]</w:t>
      </w:r>
    </w:p>
    <w:p w:rsidR="0010117D" w:rsidRPr="00CB0DF1" w:rsidRDefault="00F16FE9" w:rsidP="0010117D">
      <w:pPr>
        <w:pStyle w:val="Heading2"/>
        <w:rPr>
          <w:b/>
          <w:color w:val="auto"/>
          <w:u w:val="single"/>
        </w:rPr>
      </w:pPr>
      <w:bookmarkStart w:id="25" w:name="_Toc504733444"/>
      <w:r w:rsidRPr="00CB0DF1">
        <w:rPr>
          <w:b/>
          <w:color w:val="auto"/>
          <w:u w:val="single"/>
        </w:rPr>
        <w:t>Development</w:t>
      </w:r>
      <w:bookmarkEnd w:id="25"/>
    </w:p>
    <w:p w:rsidR="0010117D" w:rsidRPr="00CB0DF1" w:rsidRDefault="00E06B8D" w:rsidP="0010117D">
      <w:pPr>
        <w:rPr>
          <w:color w:val="auto"/>
        </w:rPr>
      </w:pPr>
      <w:r>
        <w:rPr>
          <w:color w:val="auto"/>
        </w:rPr>
        <w:t xml:space="preserve">[6] </w:t>
      </w:r>
      <w:r w:rsidR="00F16FE9" w:rsidRPr="00CB0DF1">
        <w:rPr>
          <w:color w:val="auto"/>
        </w:rPr>
        <w:t>I will begin the development of this web application by starting with the design which will be implemented through story boarding, the story boards will be created in Microsoft Word. Once the story boards are complete I will then create DFD’s (Data Flow Diagrams) which will be created in Microsoft Visio.</w:t>
      </w:r>
    </w:p>
    <w:p w:rsidR="0010117D" w:rsidRPr="00CB0DF1" w:rsidRDefault="00F16FE9" w:rsidP="0010117D">
      <w:pPr>
        <w:rPr>
          <w:color w:val="auto"/>
        </w:rPr>
      </w:pPr>
      <w:r w:rsidRPr="00CB0DF1">
        <w:rPr>
          <w:color w:val="auto"/>
        </w:rPr>
        <w:t>Once the story boards are complete I will then begin with the pseudocode which will give the basic instructions for each individual button. Each button will have a meaningful name so the end user will understand what each one does. Upon the creation of the pseudocode for the buttons I will then start the pseudocode for the login screen.</w:t>
      </w:r>
    </w:p>
    <w:p w:rsidR="0010117D" w:rsidRPr="00CB0DF1" w:rsidRDefault="00F16FE9" w:rsidP="0010117D">
      <w:pPr>
        <w:rPr>
          <w:color w:val="auto"/>
        </w:rPr>
      </w:pPr>
      <w:r w:rsidRPr="00CB0DF1">
        <w:rPr>
          <w:color w:val="auto"/>
        </w:rPr>
        <w:t>I will then begin with ERD’s (Entity Relationship Diagrams), once I am happy with the ERD’s I can then begin creating the SQL table scripts which will be pseudocode before I start writing the scripts, once I have written the scripts to create the tables I can then begin with the scripts to populate them.</w:t>
      </w:r>
    </w:p>
    <w:p w:rsidR="0010117D" w:rsidRPr="00CB0DF1" w:rsidRDefault="00F16FE9" w:rsidP="0010117D">
      <w:pPr>
        <w:rPr>
          <w:color w:val="auto"/>
        </w:rPr>
      </w:pPr>
      <w:r w:rsidRPr="00CB0DF1">
        <w:rPr>
          <w:color w:val="auto"/>
        </w:rPr>
        <w:t xml:space="preserve">When I am happy that all the scripts have been implemented I will then test them using test data to make sure they work as they should. </w:t>
      </w:r>
      <w:r w:rsidR="00E06B8D">
        <w:rPr>
          <w:color w:val="auto"/>
        </w:rPr>
        <w:t>[5</w:t>
      </w:r>
      <w:r w:rsidR="00B917AC">
        <w:rPr>
          <w:color w:val="auto"/>
        </w:rPr>
        <w:t>, 11</w:t>
      </w:r>
      <w:r w:rsidR="00E06B8D">
        <w:rPr>
          <w:color w:val="auto"/>
        </w:rPr>
        <w:t xml:space="preserve">] </w:t>
      </w:r>
      <w:r w:rsidRPr="00CB0DF1">
        <w:rPr>
          <w:color w:val="auto"/>
        </w:rPr>
        <w:t>When I am happy that all my scripts work I can then start Developing the Application.</w:t>
      </w:r>
    </w:p>
    <w:p w:rsidR="0010117D" w:rsidRPr="00CB0DF1" w:rsidRDefault="00F16FE9" w:rsidP="0010117D">
      <w:pPr>
        <w:rPr>
          <w:color w:val="auto"/>
        </w:rPr>
      </w:pPr>
      <w:r w:rsidRPr="00CB0DF1">
        <w:rPr>
          <w:color w:val="auto"/>
        </w:rPr>
        <w:t>The development of the application will be done in Microsoft Code and will be written in Razor, PHP and MYSQL.</w:t>
      </w:r>
    </w:p>
    <w:p w:rsidR="0010117D" w:rsidRPr="00CB0DF1" w:rsidRDefault="00F16FE9" w:rsidP="0010117D">
      <w:pPr>
        <w:rPr>
          <w:color w:val="auto"/>
        </w:rPr>
      </w:pPr>
      <w:r w:rsidRPr="00CB0DF1">
        <w:rPr>
          <w:color w:val="auto"/>
        </w:rPr>
        <w:lastRenderedPageBreak/>
        <w:t xml:space="preserve">Once I am happy that the Web Application is running as it should I will then begin to work on extra things which have been included in the out of scope. </w:t>
      </w:r>
    </w:p>
    <w:p w:rsidR="0010117D" w:rsidRPr="00CB0DF1" w:rsidRDefault="00F16FE9" w:rsidP="0010117D">
      <w:pPr>
        <w:pStyle w:val="Heading1"/>
        <w:rPr>
          <w:b/>
          <w:color w:val="auto"/>
          <w:u w:val="single"/>
        </w:rPr>
      </w:pPr>
      <w:bookmarkStart w:id="26" w:name="_Toc504733445"/>
      <w:r w:rsidRPr="00CB0DF1">
        <w:rPr>
          <w:b/>
          <w:color w:val="auto"/>
          <w:u w:val="single"/>
        </w:rPr>
        <w:t>Conclusion</w:t>
      </w:r>
      <w:bookmarkEnd w:id="26"/>
    </w:p>
    <w:p w:rsidR="0010117D" w:rsidRPr="00CB0DF1" w:rsidRDefault="00F16FE9" w:rsidP="0010117D">
      <w:pPr>
        <w:rPr>
          <w:color w:val="auto"/>
        </w:rPr>
      </w:pPr>
      <w:r w:rsidRPr="00CB0DF1">
        <w:rPr>
          <w:color w:val="auto"/>
        </w:rPr>
        <w:t>I believe that everything stated in this report shows everything that I am going to do to create the Web Application. I have taken everything into consideration from a realistic point of view including the current laws when developing such an application. As stated in the report due to it being a big project and having to learn a new language from scratch I may not finish it in time by the due date.</w:t>
      </w:r>
    </w:p>
    <w:p w:rsidR="00BD6C1E" w:rsidRDefault="00BD6C1E" w:rsidP="00AA3F10">
      <w:pPr>
        <w:pStyle w:val="Heading1"/>
        <w:rPr>
          <w:b/>
          <w:color w:val="auto"/>
          <w:u w:val="single"/>
        </w:rPr>
      </w:pPr>
    </w:p>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BD6C1E"/>
    <w:p w:rsidR="00BD6C1E" w:rsidRDefault="00BD6C1E" w:rsidP="00AA3F10">
      <w:pPr>
        <w:pStyle w:val="Heading1"/>
        <w:rPr>
          <w:rFonts w:asciiTheme="minorHAnsi" w:eastAsiaTheme="minorHAnsi" w:hAnsiTheme="minorHAnsi" w:cstheme="minorBidi"/>
          <w:color w:val="595959" w:themeColor="text1" w:themeTint="A6"/>
          <w:sz w:val="22"/>
        </w:rPr>
      </w:pPr>
    </w:p>
    <w:p w:rsidR="00BD6C1E" w:rsidRPr="00BD6C1E" w:rsidRDefault="00BD6C1E" w:rsidP="00BD6C1E"/>
    <w:p w:rsidR="0010117D" w:rsidRPr="00AA3F10" w:rsidRDefault="00F16FE9" w:rsidP="00AA3F10">
      <w:pPr>
        <w:pStyle w:val="Heading1"/>
        <w:rPr>
          <w:b/>
          <w:u w:val="single"/>
        </w:rPr>
      </w:pPr>
      <w:r w:rsidRPr="00AA3F10">
        <w:rPr>
          <w:b/>
          <w:color w:val="auto"/>
          <w:u w:val="single"/>
        </w:rPr>
        <w:lastRenderedPageBreak/>
        <w:t>Bibliography</w:t>
      </w:r>
    </w:p>
    <w:p w:rsidR="00096275" w:rsidRPr="00AA3F10" w:rsidRDefault="00094B98" w:rsidP="00096275">
      <w:pPr>
        <w:widowControl w:val="0"/>
        <w:autoSpaceDE w:val="0"/>
        <w:autoSpaceDN w:val="0"/>
        <w:adjustRightInd w:val="0"/>
        <w:spacing w:line="276" w:lineRule="auto"/>
        <w:rPr>
          <w:rFonts w:ascii="Calibri" w:hAnsi="Calibri" w:cs="Calibri"/>
          <w:color w:val="auto"/>
          <w:lang w:val="en"/>
        </w:rPr>
      </w:pPr>
      <w:r>
        <w:rPr>
          <w:rFonts w:ascii="Calibri" w:hAnsi="Calibri" w:cs="Calibri"/>
          <w:color w:val="auto"/>
          <w:lang w:val="en"/>
        </w:rPr>
        <w:t>[1]</w:t>
      </w:r>
      <w:r w:rsidR="00E06B8D">
        <w:rPr>
          <w:rFonts w:ascii="Calibri" w:hAnsi="Calibri" w:cs="Calibri"/>
          <w:color w:val="auto"/>
          <w:lang w:val="en"/>
        </w:rPr>
        <w:t xml:space="preserve"> </w:t>
      </w:r>
      <w:r w:rsidR="007931E5">
        <w:rPr>
          <w:rFonts w:ascii="Calibri" w:hAnsi="Calibri" w:cs="Calibri"/>
          <w:color w:val="auto"/>
          <w:lang w:val="en"/>
        </w:rPr>
        <w:t xml:space="preserve">Purpose built custom software for </w:t>
      </w:r>
      <w:r w:rsidR="00E06B8D">
        <w:rPr>
          <w:rFonts w:ascii="Calibri" w:hAnsi="Calibri" w:cs="Calibri"/>
          <w:color w:val="auto"/>
          <w:lang w:val="en"/>
        </w:rPr>
        <w:t>business</w:t>
      </w:r>
      <w:r w:rsidR="00BD6C1E">
        <w:rPr>
          <w:rFonts w:ascii="Calibri" w:hAnsi="Calibri" w:cs="Calibri"/>
          <w:color w:val="auto"/>
          <w:lang w:val="en"/>
        </w:rPr>
        <w:t>.</w:t>
      </w:r>
      <w:r w:rsidR="007931E5">
        <w:rPr>
          <w:rFonts w:ascii="Calibri" w:hAnsi="Calibri" w:cs="Calibri"/>
          <w:color w:val="auto"/>
          <w:lang w:val="en"/>
        </w:rPr>
        <w:t xml:space="preserve"> </w:t>
      </w:r>
      <w:r w:rsidR="001C6C43">
        <w:rPr>
          <w:rFonts w:ascii="Calibri" w:hAnsi="Calibri" w:cs="Calibri"/>
          <w:color w:val="auto"/>
          <w:lang w:val="en"/>
        </w:rPr>
        <w:t>Date Accessed</w:t>
      </w:r>
      <w:r w:rsidR="00BD6C1E">
        <w:rPr>
          <w:rFonts w:ascii="Calibri" w:hAnsi="Calibri" w:cs="Calibri"/>
          <w:color w:val="auto"/>
          <w:lang w:val="en"/>
        </w:rPr>
        <w:t>: 02/12/2017. Website:</w:t>
      </w:r>
      <w:r w:rsidR="007931E5">
        <w:rPr>
          <w:rFonts w:ascii="Calibri" w:hAnsi="Calibri" w:cs="Calibri"/>
          <w:color w:val="auto"/>
          <w:lang w:val="en"/>
        </w:rPr>
        <w:t xml:space="preserve"> </w:t>
      </w:r>
      <w:hyperlink r:id="rId9" w:anchor="content_upgrade_popup_335" w:history="1">
        <w:r w:rsidR="00096275" w:rsidRPr="00AA3F10">
          <w:rPr>
            <w:rFonts w:ascii="Calibri" w:hAnsi="Calibri" w:cs="Calibri"/>
            <w:color w:val="auto"/>
            <w:lang w:val="en"/>
          </w:rPr>
          <w:t>https://purposebuiltsoftware.com/top-advantages-custom-built-business-applications/#content_upgrade_popup_335</w:t>
        </w:r>
      </w:hyperlink>
    </w:p>
    <w:p w:rsidR="00096275" w:rsidRPr="00AA3F10" w:rsidRDefault="00E06B8D" w:rsidP="00096275">
      <w:pPr>
        <w:widowControl w:val="0"/>
        <w:autoSpaceDE w:val="0"/>
        <w:autoSpaceDN w:val="0"/>
        <w:adjustRightInd w:val="0"/>
        <w:spacing w:line="276" w:lineRule="auto"/>
        <w:rPr>
          <w:rFonts w:ascii="Calibri" w:hAnsi="Calibri" w:cs="Calibri"/>
          <w:color w:val="auto"/>
          <w:lang w:val="en"/>
        </w:rPr>
      </w:pPr>
      <w:r>
        <w:rPr>
          <w:rFonts w:ascii="Calibri" w:hAnsi="Calibri" w:cs="Calibri"/>
          <w:color w:val="auto"/>
          <w:lang w:val="en"/>
        </w:rPr>
        <w:t xml:space="preserve">[2] Project Scope Management  </w:t>
      </w:r>
      <w:hyperlink r:id="rId10" w:history="1">
        <w:r w:rsidRPr="00880CC8">
          <w:rPr>
            <w:rStyle w:val="Hyperlink"/>
            <w:rFonts w:ascii="Calibri" w:hAnsi="Calibri" w:cs="Calibri"/>
            <w:lang w:val="en"/>
          </w:rPr>
          <w:t>https://www.simplilearn.com/project-scope-management-importance-rar89-article</w:t>
        </w:r>
      </w:hyperlink>
    </w:p>
    <w:p w:rsidR="00096275" w:rsidRPr="00AA3F10" w:rsidRDefault="00E06B8D" w:rsidP="00096275">
      <w:pPr>
        <w:widowControl w:val="0"/>
        <w:autoSpaceDE w:val="0"/>
        <w:autoSpaceDN w:val="0"/>
        <w:adjustRightInd w:val="0"/>
        <w:spacing w:line="276" w:lineRule="auto"/>
        <w:rPr>
          <w:rFonts w:ascii="Calibri" w:hAnsi="Calibri" w:cs="Calibri"/>
          <w:color w:val="auto"/>
          <w:lang w:val="en"/>
        </w:rPr>
      </w:pPr>
      <w:r>
        <w:rPr>
          <w:rFonts w:ascii="Calibri" w:hAnsi="Calibri" w:cs="Calibri"/>
          <w:color w:val="auto"/>
        </w:rPr>
        <w:t xml:space="preserve">[3] </w:t>
      </w:r>
      <w:r w:rsidR="00096275" w:rsidRPr="00AA3F10">
        <w:rPr>
          <w:rFonts w:ascii="Calibri" w:hAnsi="Calibri" w:cs="Calibri"/>
          <w:color w:val="auto"/>
        </w:rPr>
        <w:t>Methods of collection Data</w:t>
      </w:r>
      <w:r w:rsidR="00BD6C1E">
        <w:rPr>
          <w:rFonts w:ascii="Calibri" w:hAnsi="Calibri" w:cs="Calibri"/>
          <w:color w:val="auto"/>
        </w:rPr>
        <w:t>.</w:t>
      </w:r>
      <w:r w:rsidR="00096275" w:rsidRPr="00AA3F10">
        <w:rPr>
          <w:rFonts w:ascii="Calibri" w:hAnsi="Calibri" w:cs="Calibri"/>
          <w:color w:val="auto"/>
        </w:rPr>
        <w:t xml:space="preserve"> </w:t>
      </w:r>
      <w:r w:rsidR="00BD6C1E">
        <w:rPr>
          <w:rFonts w:ascii="Calibri" w:hAnsi="Calibri" w:cs="Calibri"/>
          <w:color w:val="auto"/>
        </w:rPr>
        <w:t>P</w:t>
      </w:r>
      <w:r w:rsidR="00096275" w:rsidRPr="00AA3F10">
        <w:rPr>
          <w:rFonts w:ascii="Calibri" w:hAnsi="Calibri" w:cs="Calibri"/>
          <w:color w:val="auto"/>
        </w:rPr>
        <w:t>age</w:t>
      </w:r>
      <w:r w:rsidR="00BD6C1E">
        <w:rPr>
          <w:rFonts w:ascii="Calibri" w:hAnsi="Calibri" w:cs="Calibri"/>
          <w:color w:val="auto"/>
        </w:rPr>
        <w:t>:</w:t>
      </w:r>
      <w:r w:rsidR="00096275" w:rsidRPr="00AA3F10">
        <w:rPr>
          <w:rFonts w:ascii="Calibri" w:hAnsi="Calibri" w:cs="Calibri"/>
          <w:color w:val="auto"/>
        </w:rPr>
        <w:t xml:space="preserve"> 95</w:t>
      </w:r>
      <w:r w:rsidR="00BD6C1E">
        <w:rPr>
          <w:rFonts w:ascii="Calibri" w:hAnsi="Calibri" w:cs="Calibri"/>
          <w:color w:val="auto"/>
        </w:rPr>
        <w:t>.</w:t>
      </w:r>
      <w:r>
        <w:rPr>
          <w:rFonts w:ascii="Calibri" w:hAnsi="Calibri" w:cs="Calibri"/>
          <w:color w:val="auto"/>
        </w:rPr>
        <w:t xml:space="preserve"> </w:t>
      </w:r>
      <w:r w:rsidR="00BD6C1E">
        <w:rPr>
          <w:rFonts w:ascii="Calibri" w:hAnsi="Calibri" w:cs="Calibri"/>
          <w:color w:val="auto"/>
          <w:lang w:val="en"/>
        </w:rPr>
        <w:t xml:space="preserve">Date Accessed: 02/12/2017. Website: </w:t>
      </w:r>
      <w:hyperlink r:id="rId11" w:history="1">
        <w:r w:rsidR="00096275" w:rsidRPr="00AA3F10">
          <w:rPr>
            <w:rFonts w:ascii="Calibri" w:hAnsi="Calibri" w:cs="Calibri"/>
            <w:color w:val="auto"/>
            <w:lang w:val="en"/>
          </w:rPr>
          <w:t>http://dspace.utamu.ac.ug:8080/xmlui/bitstream/handle/123456789/181/Research%20Methodology%20-%20Methods%20and%20Techniques%202004.pdf?sequence=1</w:t>
        </w:r>
      </w:hyperlink>
    </w:p>
    <w:p w:rsidR="00096275" w:rsidRPr="00AA3F10" w:rsidRDefault="00E06B8D" w:rsidP="00096275">
      <w:pPr>
        <w:widowControl w:val="0"/>
        <w:autoSpaceDE w:val="0"/>
        <w:autoSpaceDN w:val="0"/>
        <w:adjustRightInd w:val="0"/>
        <w:spacing w:line="276" w:lineRule="auto"/>
        <w:rPr>
          <w:rFonts w:ascii="Calibri" w:hAnsi="Calibri" w:cs="Calibri"/>
          <w:color w:val="auto"/>
        </w:rPr>
      </w:pPr>
      <w:r>
        <w:rPr>
          <w:rFonts w:ascii="Calibri" w:hAnsi="Calibri" w:cs="Calibri"/>
          <w:color w:val="auto"/>
        </w:rPr>
        <w:t xml:space="preserve">[4] </w:t>
      </w:r>
      <w:r w:rsidR="00096275" w:rsidRPr="00AA3F10">
        <w:rPr>
          <w:rFonts w:ascii="Calibri" w:hAnsi="Calibri" w:cs="Calibri"/>
          <w:color w:val="auto"/>
        </w:rPr>
        <w:t>Difference between survey and experiment</w:t>
      </w:r>
      <w:r w:rsidR="00BD6C1E">
        <w:rPr>
          <w:rFonts w:ascii="Calibri" w:hAnsi="Calibri" w:cs="Calibri"/>
          <w:color w:val="auto"/>
        </w:rPr>
        <w:t>. P</w:t>
      </w:r>
      <w:r w:rsidR="00096275" w:rsidRPr="00AA3F10">
        <w:rPr>
          <w:rFonts w:ascii="Calibri" w:hAnsi="Calibri" w:cs="Calibri"/>
          <w:color w:val="auto"/>
        </w:rPr>
        <w:t>age 120</w:t>
      </w:r>
      <w:r w:rsidR="00BD6C1E">
        <w:rPr>
          <w:rFonts w:ascii="Calibri" w:hAnsi="Calibri" w:cs="Calibri"/>
          <w:color w:val="auto"/>
        </w:rPr>
        <w:t xml:space="preserve"> </w:t>
      </w:r>
      <w:r w:rsidR="00BD6C1E">
        <w:rPr>
          <w:rFonts w:ascii="Calibri" w:hAnsi="Calibri" w:cs="Calibri"/>
          <w:color w:val="auto"/>
          <w:lang w:val="en"/>
        </w:rPr>
        <w:t xml:space="preserve">Date Accessed: 02/12/2017. Website: </w:t>
      </w:r>
      <w:hyperlink r:id="rId12" w:history="1">
        <w:r w:rsidR="00096275" w:rsidRPr="00AA3F10">
          <w:rPr>
            <w:rFonts w:ascii="Calibri" w:hAnsi="Calibri" w:cs="Calibri"/>
            <w:color w:val="auto"/>
          </w:rPr>
          <w:t>http://dspace.utamu.ac.ug:8080/xmlui/bitstream/handle/123456789/181/Research%20Methodology%20-%20Methods%20and%20Techniques%202004.pdf?sequence=1</w:t>
        </w:r>
      </w:hyperlink>
    </w:p>
    <w:p w:rsidR="00096275" w:rsidRPr="00AA3F10" w:rsidRDefault="00E06B8D" w:rsidP="00096275">
      <w:pPr>
        <w:widowControl w:val="0"/>
        <w:autoSpaceDE w:val="0"/>
        <w:autoSpaceDN w:val="0"/>
        <w:adjustRightInd w:val="0"/>
        <w:spacing w:line="276" w:lineRule="auto"/>
        <w:rPr>
          <w:rFonts w:ascii="Calibri" w:hAnsi="Calibri" w:cs="Calibri"/>
          <w:color w:val="auto"/>
        </w:rPr>
      </w:pPr>
      <w:r>
        <w:rPr>
          <w:rFonts w:ascii="Calibri" w:hAnsi="Calibri" w:cs="Calibri"/>
          <w:color w:val="auto"/>
        </w:rPr>
        <w:t xml:space="preserve">[5] </w:t>
      </w:r>
      <w:r w:rsidR="00096275" w:rsidRPr="00AA3F10">
        <w:rPr>
          <w:rFonts w:ascii="Calibri" w:hAnsi="Calibri" w:cs="Calibri"/>
          <w:color w:val="auto"/>
        </w:rPr>
        <w:t>Testing of Hypotheses</w:t>
      </w:r>
      <w:r w:rsidR="00BD6C1E">
        <w:rPr>
          <w:rFonts w:ascii="Calibri" w:hAnsi="Calibri" w:cs="Calibri"/>
          <w:color w:val="auto"/>
        </w:rPr>
        <w:t>. P</w:t>
      </w:r>
      <w:r w:rsidR="00096275" w:rsidRPr="00AA3F10">
        <w:rPr>
          <w:rFonts w:ascii="Calibri" w:hAnsi="Calibri" w:cs="Calibri"/>
          <w:color w:val="auto"/>
        </w:rPr>
        <w:t>age 225</w:t>
      </w:r>
      <w:r w:rsidR="00BD6C1E">
        <w:rPr>
          <w:rFonts w:ascii="Calibri" w:hAnsi="Calibri" w:cs="Calibri"/>
          <w:color w:val="auto"/>
        </w:rPr>
        <w:t xml:space="preserve">. </w:t>
      </w:r>
      <w:r w:rsidR="00BD6C1E">
        <w:rPr>
          <w:rFonts w:ascii="Calibri" w:hAnsi="Calibri" w:cs="Calibri"/>
          <w:color w:val="auto"/>
          <w:lang w:val="en"/>
        </w:rPr>
        <w:t xml:space="preserve">Date Accessed: 02/12/2017. Website: </w:t>
      </w:r>
      <w:hyperlink r:id="rId13" w:history="1">
        <w:r w:rsidR="00096275" w:rsidRPr="00AA3F10">
          <w:rPr>
            <w:rFonts w:ascii="Calibri" w:hAnsi="Calibri" w:cs="Calibri"/>
            <w:color w:val="auto"/>
          </w:rPr>
          <w:t>http://dspace.utamu.ac.ug:8080/xmlui/bitstream/handle/123456789/181/Research%20Methodology%20-%20Methods%20and%20Techniques%202004.pdf?sequence=1</w:t>
        </w:r>
      </w:hyperlink>
    </w:p>
    <w:p w:rsidR="00096275" w:rsidRPr="00AA3F10" w:rsidRDefault="00E06B8D" w:rsidP="00096275">
      <w:pPr>
        <w:widowControl w:val="0"/>
        <w:autoSpaceDE w:val="0"/>
        <w:autoSpaceDN w:val="0"/>
        <w:adjustRightInd w:val="0"/>
        <w:spacing w:line="276" w:lineRule="auto"/>
        <w:rPr>
          <w:rFonts w:ascii="Calibri" w:hAnsi="Calibri" w:cs="Calibri"/>
          <w:color w:val="auto"/>
        </w:rPr>
      </w:pPr>
      <w:r>
        <w:rPr>
          <w:rFonts w:ascii="Calibri" w:hAnsi="Calibri" w:cs="Calibri"/>
          <w:color w:val="auto"/>
        </w:rPr>
        <w:t xml:space="preserve">[6] </w:t>
      </w:r>
      <w:r w:rsidR="00096275" w:rsidRPr="00AA3F10">
        <w:rPr>
          <w:rFonts w:ascii="Calibri" w:hAnsi="Calibri" w:cs="Calibri"/>
          <w:color w:val="auto"/>
        </w:rPr>
        <w:t>Computer Applications</w:t>
      </w:r>
      <w:r w:rsidR="00BD6C1E">
        <w:rPr>
          <w:rFonts w:ascii="Calibri" w:hAnsi="Calibri" w:cs="Calibri"/>
          <w:color w:val="auto"/>
        </w:rPr>
        <w:t>.</w:t>
      </w:r>
      <w:r w:rsidR="00096275" w:rsidRPr="00AA3F10">
        <w:rPr>
          <w:rFonts w:ascii="Calibri" w:hAnsi="Calibri" w:cs="Calibri"/>
          <w:color w:val="auto"/>
        </w:rPr>
        <w:t xml:space="preserve"> </w:t>
      </w:r>
      <w:r w:rsidR="00BD6C1E">
        <w:rPr>
          <w:rFonts w:ascii="Calibri" w:hAnsi="Calibri" w:cs="Calibri"/>
          <w:color w:val="auto"/>
        </w:rPr>
        <w:t>P</w:t>
      </w:r>
      <w:r w:rsidR="00096275" w:rsidRPr="00AA3F10">
        <w:rPr>
          <w:rFonts w:ascii="Calibri" w:hAnsi="Calibri" w:cs="Calibri"/>
          <w:color w:val="auto"/>
        </w:rPr>
        <w:t>age 370</w:t>
      </w:r>
      <w:r w:rsidR="00BD6C1E">
        <w:rPr>
          <w:rFonts w:ascii="Calibri" w:hAnsi="Calibri" w:cs="Calibri"/>
          <w:color w:val="auto"/>
        </w:rPr>
        <w:t xml:space="preserve">. </w:t>
      </w:r>
      <w:r w:rsidR="00BD6C1E">
        <w:rPr>
          <w:rFonts w:ascii="Calibri" w:hAnsi="Calibri" w:cs="Calibri"/>
          <w:color w:val="auto"/>
          <w:lang w:val="en"/>
        </w:rPr>
        <w:t xml:space="preserve">Date Accessed: 02/12/2017. Website: </w:t>
      </w:r>
      <w:hyperlink r:id="rId14" w:history="1">
        <w:r w:rsidR="00096275" w:rsidRPr="00AA3F10">
          <w:rPr>
            <w:rFonts w:ascii="Calibri" w:hAnsi="Calibri" w:cs="Calibri"/>
            <w:color w:val="auto"/>
          </w:rPr>
          <w:t>http://dspace.utamu.ac.ug:8080/xmlui/bitstream/handle/123456789/181/Research%20Methodology%20-%20Methods%20and%20Techniques%202004.pdf?sequence=1</w:t>
        </w:r>
      </w:hyperlink>
    </w:p>
    <w:p w:rsidR="00096275" w:rsidRPr="00AA3F10" w:rsidRDefault="00E06B8D" w:rsidP="00096275">
      <w:pPr>
        <w:widowControl w:val="0"/>
        <w:autoSpaceDE w:val="0"/>
        <w:autoSpaceDN w:val="0"/>
        <w:adjustRightInd w:val="0"/>
        <w:spacing w:line="276" w:lineRule="auto"/>
        <w:rPr>
          <w:rFonts w:ascii="Calibri" w:hAnsi="Calibri" w:cs="Calibri"/>
          <w:color w:val="auto"/>
        </w:rPr>
      </w:pPr>
      <w:r>
        <w:rPr>
          <w:rFonts w:ascii="Calibri" w:hAnsi="Calibri" w:cs="Calibri"/>
          <w:color w:val="auto"/>
        </w:rPr>
        <w:t xml:space="preserve">[7] </w:t>
      </w:r>
      <w:r w:rsidR="00096275" w:rsidRPr="00AA3F10">
        <w:rPr>
          <w:rFonts w:ascii="Calibri" w:hAnsi="Calibri" w:cs="Calibri"/>
          <w:color w:val="auto"/>
        </w:rPr>
        <w:t>Create and send customised invoices, then accept payment online with QuickBooks. Invoice figures flow directly into your accounts, so you have a real-time view of your business.</w:t>
      </w:r>
      <w:r w:rsidR="00BD6C1E">
        <w:rPr>
          <w:rFonts w:ascii="Calibri" w:hAnsi="Calibri" w:cs="Calibri"/>
          <w:color w:val="auto"/>
        </w:rPr>
        <w:t xml:space="preserve"> </w:t>
      </w:r>
      <w:r w:rsidR="00BD6C1E">
        <w:rPr>
          <w:rFonts w:ascii="Calibri" w:hAnsi="Calibri" w:cs="Calibri"/>
          <w:color w:val="auto"/>
          <w:lang w:val="en"/>
        </w:rPr>
        <w:t>Date Accessed: 02/12/2017. Website:</w:t>
      </w:r>
      <w:hyperlink r:id="rId15" w:history="1">
        <w:r w:rsidR="00096275" w:rsidRPr="00AA3F10">
          <w:rPr>
            <w:rFonts w:ascii="Calibri" w:hAnsi="Calibri" w:cs="Calibri"/>
            <w:color w:val="auto"/>
          </w:rPr>
          <w:t>https://quickbooks.intuit.com/uk/features/invoices/</w:t>
        </w:r>
      </w:hyperlink>
    </w:p>
    <w:p w:rsidR="00096275" w:rsidRPr="00AA3F10" w:rsidRDefault="00E06B8D" w:rsidP="00096275">
      <w:pPr>
        <w:widowControl w:val="0"/>
        <w:autoSpaceDE w:val="0"/>
        <w:autoSpaceDN w:val="0"/>
        <w:adjustRightInd w:val="0"/>
        <w:spacing w:line="276" w:lineRule="auto"/>
        <w:rPr>
          <w:rFonts w:ascii="Calibri" w:hAnsi="Calibri" w:cs="Calibri"/>
          <w:color w:val="auto"/>
        </w:rPr>
      </w:pPr>
      <w:r>
        <w:rPr>
          <w:rFonts w:ascii="Calibri" w:hAnsi="Calibri" w:cs="Calibri"/>
          <w:color w:val="auto"/>
        </w:rPr>
        <w:t xml:space="preserve">[8] </w:t>
      </w:r>
      <w:r w:rsidR="00096275" w:rsidRPr="00AA3F10">
        <w:rPr>
          <w:rFonts w:ascii="Calibri" w:hAnsi="Calibri" w:cs="Calibri"/>
          <w:color w:val="auto"/>
        </w:rPr>
        <w:t>Send professional invoices for free—Invoice by Wave - Wave Apps</w:t>
      </w:r>
      <w:r w:rsidR="00BD6C1E">
        <w:rPr>
          <w:rFonts w:ascii="Calibri" w:hAnsi="Calibri" w:cs="Calibri"/>
          <w:color w:val="auto"/>
        </w:rPr>
        <w:t xml:space="preserve">. </w:t>
      </w:r>
      <w:r w:rsidR="00BD6C1E">
        <w:rPr>
          <w:rFonts w:ascii="Calibri" w:hAnsi="Calibri" w:cs="Calibri"/>
          <w:color w:val="auto"/>
          <w:lang w:val="en"/>
        </w:rPr>
        <w:t xml:space="preserve">Date Accessed: 02/12/2017. Website: </w:t>
      </w:r>
      <w:hyperlink r:id="rId16" w:history="1">
        <w:r w:rsidR="00096275" w:rsidRPr="00AA3F10">
          <w:rPr>
            <w:rFonts w:ascii="Calibri" w:hAnsi="Calibri" w:cs="Calibri"/>
            <w:color w:val="auto"/>
          </w:rPr>
          <w:t>https://www.waveapps.com/invoice/</w:t>
        </w:r>
      </w:hyperlink>
    </w:p>
    <w:p w:rsidR="00096275" w:rsidRPr="00AA3F10" w:rsidRDefault="00E06B8D" w:rsidP="00096275">
      <w:pPr>
        <w:widowControl w:val="0"/>
        <w:autoSpaceDE w:val="0"/>
        <w:autoSpaceDN w:val="0"/>
        <w:adjustRightInd w:val="0"/>
        <w:spacing w:line="276" w:lineRule="auto"/>
        <w:rPr>
          <w:rFonts w:ascii="Calibri" w:hAnsi="Calibri" w:cs="Calibri"/>
          <w:color w:val="auto"/>
        </w:rPr>
      </w:pPr>
      <w:r>
        <w:rPr>
          <w:rFonts w:ascii="Calibri" w:hAnsi="Calibri" w:cs="Calibri"/>
          <w:color w:val="auto"/>
        </w:rPr>
        <w:t xml:space="preserve">[9] </w:t>
      </w:r>
      <w:r w:rsidR="00096275" w:rsidRPr="00AA3F10">
        <w:rPr>
          <w:rFonts w:ascii="Calibri" w:hAnsi="Calibri" w:cs="Calibri"/>
          <w:color w:val="auto"/>
        </w:rPr>
        <w:t>Fleetio Manage. Control the chaos of fleet operations with Fleetio Manage, the all-in-one fleet management software for fleets of all sizes.</w:t>
      </w:r>
      <w:r w:rsidR="00BD6C1E">
        <w:rPr>
          <w:rFonts w:ascii="Calibri" w:hAnsi="Calibri" w:cs="Calibri"/>
          <w:color w:val="auto"/>
        </w:rPr>
        <w:t xml:space="preserve"> </w:t>
      </w:r>
      <w:r w:rsidR="00BD6C1E">
        <w:rPr>
          <w:rFonts w:ascii="Calibri" w:hAnsi="Calibri" w:cs="Calibri"/>
          <w:color w:val="auto"/>
          <w:lang w:val="en"/>
        </w:rPr>
        <w:t xml:space="preserve">Date Accessed: 02/12/2017. Website: </w:t>
      </w:r>
      <w:hyperlink r:id="rId17" w:history="1">
        <w:r w:rsidR="00096275" w:rsidRPr="00AA3F10">
          <w:rPr>
            <w:rFonts w:ascii="Calibri" w:hAnsi="Calibri" w:cs="Calibri"/>
            <w:color w:val="auto"/>
          </w:rPr>
          <w:t>https://www.fleetio.com</w:t>
        </w:r>
      </w:hyperlink>
    </w:p>
    <w:p w:rsidR="00C94C97" w:rsidRPr="00AA3F10" w:rsidRDefault="00E06B8D" w:rsidP="00C94C97">
      <w:pPr>
        <w:widowControl w:val="0"/>
        <w:autoSpaceDE w:val="0"/>
        <w:autoSpaceDN w:val="0"/>
        <w:adjustRightInd w:val="0"/>
        <w:spacing w:line="276" w:lineRule="auto"/>
        <w:rPr>
          <w:rFonts w:ascii="Calibri" w:hAnsi="Calibri" w:cs="Calibri"/>
          <w:color w:val="auto"/>
        </w:rPr>
      </w:pPr>
      <w:r>
        <w:rPr>
          <w:rFonts w:ascii="Calibri" w:hAnsi="Calibri" w:cs="Calibri"/>
          <w:color w:val="auto"/>
        </w:rPr>
        <w:t xml:space="preserve">[10] </w:t>
      </w:r>
      <w:r w:rsidR="00C94C97" w:rsidRPr="00AA3F10">
        <w:rPr>
          <w:rFonts w:ascii="Calibri" w:hAnsi="Calibri" w:cs="Calibri"/>
          <w:color w:val="auto"/>
        </w:rPr>
        <w:t>Staff and resource management</w:t>
      </w:r>
      <w:r w:rsidR="00BD6C1E">
        <w:rPr>
          <w:rFonts w:ascii="Calibri" w:hAnsi="Calibri" w:cs="Calibri"/>
          <w:color w:val="auto"/>
        </w:rPr>
        <w:t xml:space="preserve">. </w:t>
      </w:r>
      <w:r w:rsidR="00BD6C1E">
        <w:rPr>
          <w:rFonts w:ascii="Calibri" w:hAnsi="Calibri" w:cs="Calibri"/>
          <w:color w:val="auto"/>
          <w:lang w:val="en"/>
        </w:rPr>
        <w:t xml:space="preserve">Date Accessed: 02/12/2017. Website: </w:t>
      </w:r>
      <w:hyperlink r:id="rId18" w:history="1">
        <w:r w:rsidR="00C94C97" w:rsidRPr="00AA3F10">
          <w:rPr>
            <w:rFonts w:ascii="Calibri" w:hAnsi="Calibri" w:cs="Calibri"/>
            <w:color w:val="auto"/>
          </w:rPr>
          <w:t>https://www.apptivo.com/</w:t>
        </w:r>
      </w:hyperlink>
    </w:p>
    <w:p w:rsidR="00C94C97" w:rsidRPr="00AA3F10" w:rsidRDefault="00E06B8D" w:rsidP="00C94C97">
      <w:pPr>
        <w:widowControl w:val="0"/>
        <w:autoSpaceDE w:val="0"/>
        <w:autoSpaceDN w:val="0"/>
        <w:adjustRightInd w:val="0"/>
        <w:spacing w:line="276" w:lineRule="auto"/>
        <w:rPr>
          <w:rFonts w:ascii="Calibri" w:hAnsi="Calibri" w:cs="Calibri"/>
          <w:color w:val="auto"/>
        </w:rPr>
      </w:pPr>
      <w:r>
        <w:rPr>
          <w:rFonts w:ascii="Calibri" w:hAnsi="Calibri" w:cs="Calibri"/>
          <w:color w:val="auto"/>
        </w:rPr>
        <w:t xml:space="preserve">[11] </w:t>
      </w:r>
      <w:r w:rsidR="00C94C97" w:rsidRPr="00AA3F10">
        <w:rPr>
          <w:rFonts w:ascii="Calibri" w:hAnsi="Calibri" w:cs="Calibri"/>
          <w:color w:val="auto"/>
        </w:rPr>
        <w:t>Web Testing: A Complete guide about testing web applications</w:t>
      </w:r>
      <w:r w:rsidR="00BD6C1E">
        <w:rPr>
          <w:rFonts w:ascii="Calibri" w:hAnsi="Calibri" w:cs="Calibri"/>
          <w:color w:val="auto"/>
        </w:rPr>
        <w:t xml:space="preserve">. </w:t>
      </w:r>
      <w:r w:rsidR="00BD6C1E">
        <w:rPr>
          <w:rFonts w:ascii="Calibri" w:hAnsi="Calibri" w:cs="Calibri"/>
          <w:color w:val="auto"/>
          <w:lang w:val="en"/>
        </w:rPr>
        <w:t xml:space="preserve">Date Accessed: 02/12/2017. Website: </w:t>
      </w:r>
      <w:hyperlink r:id="rId19" w:history="1">
        <w:r w:rsidR="00C94C97" w:rsidRPr="00AA3F10">
          <w:rPr>
            <w:rFonts w:ascii="Calibri" w:hAnsi="Calibri" w:cs="Calibri"/>
            <w:color w:val="auto"/>
          </w:rPr>
          <w:t>http://www.softwaretestinghelp.com/web-application-testing/</w:t>
        </w:r>
      </w:hyperlink>
    </w:p>
    <w:p w:rsidR="00C94C97" w:rsidRPr="00AA3F10" w:rsidRDefault="00E06B8D" w:rsidP="00C94C97">
      <w:pPr>
        <w:widowControl w:val="0"/>
        <w:autoSpaceDE w:val="0"/>
        <w:autoSpaceDN w:val="0"/>
        <w:adjustRightInd w:val="0"/>
        <w:spacing w:line="276" w:lineRule="auto"/>
        <w:rPr>
          <w:rFonts w:ascii="Calibri" w:hAnsi="Calibri" w:cs="Calibri"/>
          <w:color w:val="auto"/>
          <w:lang w:val="en"/>
        </w:rPr>
      </w:pPr>
      <w:r>
        <w:rPr>
          <w:rFonts w:ascii="Calibri" w:hAnsi="Calibri" w:cs="Calibri"/>
          <w:color w:val="auto"/>
        </w:rPr>
        <w:t xml:space="preserve">[12] </w:t>
      </w:r>
      <w:r w:rsidR="00C94C97" w:rsidRPr="00AA3F10">
        <w:rPr>
          <w:rFonts w:ascii="Calibri" w:hAnsi="Calibri" w:cs="Calibri"/>
          <w:color w:val="auto"/>
        </w:rPr>
        <w:t>Tech City Discord Chat Server</w:t>
      </w:r>
      <w:r w:rsidR="00BD6C1E">
        <w:rPr>
          <w:rFonts w:ascii="Calibri" w:hAnsi="Calibri" w:cs="Calibri"/>
          <w:color w:val="auto"/>
        </w:rPr>
        <w:t xml:space="preserve">. </w:t>
      </w:r>
      <w:r w:rsidR="00BD6C1E">
        <w:rPr>
          <w:rFonts w:ascii="Calibri" w:hAnsi="Calibri" w:cs="Calibri"/>
          <w:color w:val="auto"/>
          <w:lang w:val="en"/>
        </w:rPr>
        <w:t xml:space="preserve">Date Accessed: 02/12/2017. Website: </w:t>
      </w:r>
      <w:hyperlink r:id="rId20" w:history="1">
        <w:r w:rsidR="00C94C97" w:rsidRPr="00AA3F10">
          <w:rPr>
            <w:rFonts w:ascii="Calibri" w:hAnsi="Calibri" w:cs="Calibri"/>
            <w:color w:val="auto"/>
          </w:rPr>
          <w:t>https://discord.me/page/tech</w:t>
        </w:r>
      </w:hyperlink>
    </w:p>
    <w:p w:rsidR="00F16FE9" w:rsidRPr="00AA3F10" w:rsidRDefault="00F16FE9" w:rsidP="00AA3F10">
      <w:pPr>
        <w:pStyle w:val="Heading1"/>
        <w:rPr>
          <w:b/>
          <w:color w:val="auto"/>
          <w:u w:val="single"/>
        </w:rPr>
      </w:pPr>
      <w:r w:rsidRPr="00AA3F10">
        <w:rPr>
          <w:b/>
          <w:color w:val="auto"/>
          <w:u w:val="single"/>
        </w:rPr>
        <w:lastRenderedPageBreak/>
        <w:t>Appendices</w:t>
      </w:r>
    </w:p>
    <w:p w:rsidR="00F16FE9" w:rsidRDefault="00C94C97">
      <w:pPr>
        <w:rPr>
          <w:color w:val="auto"/>
        </w:rPr>
      </w:pPr>
      <w:r>
        <w:rPr>
          <w:color w:val="auto"/>
        </w:rPr>
        <w:t>1.A</w:t>
      </w:r>
      <w:r w:rsidR="00AA3F10">
        <w:rPr>
          <w:color w:val="auto"/>
        </w:rPr>
        <w:t xml:space="preserve"> </w:t>
      </w:r>
    </w:p>
    <w:p w:rsidR="008360BD" w:rsidRDefault="008360BD">
      <w:pPr>
        <w:rPr>
          <w:color w:val="auto"/>
        </w:rPr>
      </w:pPr>
      <w:r>
        <w:rPr>
          <w:noProof/>
          <w:color w:val="auto"/>
        </w:rPr>
        <w:drawing>
          <wp:inline distT="0" distB="0" distL="0" distR="0" wp14:anchorId="3C944178" wp14:editId="1EA0774E">
            <wp:extent cx="4897120" cy="3373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97120" cy="3373120"/>
                    </a:xfrm>
                    <a:prstGeom prst="rect">
                      <a:avLst/>
                    </a:prstGeom>
                    <a:noFill/>
                    <a:ln>
                      <a:noFill/>
                    </a:ln>
                  </pic:spPr>
                </pic:pic>
              </a:graphicData>
            </a:graphic>
          </wp:inline>
        </w:drawing>
      </w:r>
    </w:p>
    <w:p w:rsidR="00C94C97" w:rsidRPr="00CB0DF1" w:rsidRDefault="008360BD">
      <w:pPr>
        <w:rPr>
          <w:color w:val="auto"/>
        </w:rPr>
      </w:pPr>
      <w:r>
        <w:rPr>
          <w:color w:val="auto"/>
        </w:rPr>
        <w:t>1.B</w:t>
      </w:r>
      <w:r>
        <w:rPr>
          <w:noProof/>
          <w:color w:val="auto"/>
        </w:rPr>
        <w:drawing>
          <wp:inline distT="0" distB="0" distL="0" distR="0" wp14:anchorId="694AAFBC" wp14:editId="7144B981">
            <wp:extent cx="5486400" cy="17678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86400" cy="1767840"/>
                    </a:xfrm>
                    <a:prstGeom prst="rect">
                      <a:avLst/>
                    </a:prstGeom>
                    <a:noFill/>
                    <a:ln>
                      <a:noFill/>
                    </a:ln>
                  </pic:spPr>
                </pic:pic>
              </a:graphicData>
            </a:graphic>
          </wp:inline>
        </w:drawing>
      </w:r>
    </w:p>
    <w:sectPr w:rsidR="00C94C97" w:rsidRPr="00CB0DF1">
      <w:headerReference w:type="default" r:id="rId23"/>
      <w:footerReference w:type="default" r:id="rId24"/>
      <w:headerReference w:type="first" r:id="rId2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28B" w:rsidRDefault="00A8728B" w:rsidP="00C6554A">
      <w:pPr>
        <w:spacing w:before="0" w:after="0" w:line="240" w:lineRule="auto"/>
      </w:pPr>
      <w:r>
        <w:separator/>
      </w:r>
    </w:p>
  </w:endnote>
  <w:endnote w:type="continuationSeparator" w:id="0">
    <w:p w:rsidR="00A8728B" w:rsidRDefault="00A8728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431D" w:rsidRDefault="0070431D">
    <w:pPr>
      <w:pStyle w:val="Footer"/>
      <w:jc w:val="center"/>
      <w:rPr>
        <w:color w:val="00A0B8" w:themeColor="accent1"/>
      </w:rPr>
    </w:pPr>
    <w:r>
      <w:rPr>
        <w:color w:val="00A0B8" w:themeColor="accent1"/>
      </w:rPr>
      <w:t xml:space="preserve">Page </w:t>
    </w:r>
    <w:r>
      <w:rPr>
        <w:color w:val="00A0B8" w:themeColor="accent1"/>
      </w:rPr>
      <w:fldChar w:fldCharType="begin"/>
    </w:r>
    <w:r>
      <w:rPr>
        <w:color w:val="00A0B8" w:themeColor="accent1"/>
      </w:rPr>
      <w:instrText xml:space="preserve"> PAGE  \* Arabic  \* MERGEFORMAT </w:instrText>
    </w:r>
    <w:r>
      <w:rPr>
        <w:color w:val="00A0B8" w:themeColor="accent1"/>
      </w:rPr>
      <w:fldChar w:fldCharType="separate"/>
    </w:r>
    <w:r w:rsidR="009C1A34">
      <w:rPr>
        <w:noProof/>
        <w:color w:val="00A0B8" w:themeColor="accent1"/>
      </w:rPr>
      <w:t>9</w:t>
    </w:r>
    <w:r>
      <w:rPr>
        <w:color w:val="00A0B8" w:themeColor="accent1"/>
      </w:rPr>
      <w:fldChar w:fldCharType="end"/>
    </w:r>
    <w:r>
      <w:rPr>
        <w:color w:val="00A0B8" w:themeColor="accent1"/>
      </w:rPr>
      <w:t xml:space="preserve"> of </w:t>
    </w:r>
    <w:r>
      <w:rPr>
        <w:color w:val="00A0B8" w:themeColor="accent1"/>
      </w:rPr>
      <w:fldChar w:fldCharType="begin"/>
    </w:r>
    <w:r>
      <w:rPr>
        <w:color w:val="00A0B8" w:themeColor="accent1"/>
      </w:rPr>
      <w:instrText xml:space="preserve"> NUMPAGES  \* Arabic  \* MERGEFORMAT </w:instrText>
    </w:r>
    <w:r>
      <w:rPr>
        <w:color w:val="00A0B8" w:themeColor="accent1"/>
      </w:rPr>
      <w:fldChar w:fldCharType="separate"/>
    </w:r>
    <w:r w:rsidR="009C1A34">
      <w:rPr>
        <w:noProof/>
        <w:color w:val="00A0B8" w:themeColor="accent1"/>
      </w:rPr>
      <w:t>10</w:t>
    </w:r>
    <w:r>
      <w:rPr>
        <w:color w:val="00A0B8" w:themeColor="accent1"/>
      </w:rPr>
      <w:fldChar w:fldCharType="end"/>
    </w:r>
  </w:p>
  <w:p w:rsidR="00BD6C1E" w:rsidRDefault="00BD6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28B" w:rsidRDefault="00A8728B" w:rsidP="00C6554A">
      <w:pPr>
        <w:spacing w:before="0" w:after="0" w:line="240" w:lineRule="auto"/>
      </w:pPr>
      <w:r>
        <w:separator/>
      </w:r>
    </w:p>
  </w:footnote>
  <w:footnote w:type="continuationSeparator" w:id="0">
    <w:p w:rsidR="00A8728B" w:rsidRDefault="00A8728B"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A0B8" w:themeColor="accent1"/>
        <w:sz w:val="20"/>
        <w:szCs w:val="20"/>
      </w:rPr>
      <w:alias w:val="Author"/>
      <w:tag w:val=""/>
      <w:id w:val="-952397527"/>
      <w:placeholder>
        <w:docPart w:val="968CE882276A4449AADF2FCA8B449983"/>
      </w:placeholder>
      <w:dataBinding w:prefixMappings="xmlns:ns0='http://purl.org/dc/elements/1.1/' xmlns:ns1='http://schemas.openxmlformats.org/package/2006/metadata/core-properties' " w:xpath="/ns1:coreProperties[1]/ns0:creator[1]" w:storeItemID="{6C3C8BC8-F283-45AE-878A-BAB7291924A1}"/>
      <w:text/>
    </w:sdtPr>
    <w:sdtContent>
      <w:p w:rsidR="0070431D" w:rsidRDefault="0070431D">
        <w:pPr>
          <w:pStyle w:val="Header"/>
          <w:jc w:val="center"/>
          <w:rPr>
            <w:color w:val="00A0B8" w:themeColor="accent1"/>
            <w:sz w:val="20"/>
          </w:rPr>
        </w:pPr>
        <w:r>
          <w:rPr>
            <w:color w:val="00A0B8" w:themeColor="accent1"/>
            <w:sz w:val="20"/>
            <w:szCs w:val="20"/>
          </w:rPr>
          <w:t>Paul Weaver</w:t>
        </w:r>
      </w:p>
    </w:sdtContent>
  </w:sdt>
  <w:p w:rsidR="0070431D" w:rsidRDefault="0070431D">
    <w:pPr>
      <w:pStyle w:val="Header"/>
      <w:jc w:val="center"/>
      <w:rPr>
        <w:caps/>
        <w:color w:val="00A0B8" w:themeColor="accent1"/>
      </w:rPr>
    </w:pPr>
    <w:r>
      <w:rPr>
        <w:caps/>
        <w:color w:val="00A0B8" w:themeColor="accent1"/>
      </w:rPr>
      <w:t xml:space="preserve"> </w:t>
    </w:r>
    <w:sdt>
      <w:sdtPr>
        <w:rPr>
          <w:caps/>
          <w:color w:val="00A0B8" w:themeColor="accent1"/>
        </w:rPr>
        <w:alias w:val="Title"/>
        <w:tag w:val=""/>
        <w:id w:val="-1954942076"/>
        <w:placeholder>
          <w:docPart w:val="601D246388454406A7146527B18517DB"/>
        </w:placeholder>
        <w:dataBinding w:prefixMappings="xmlns:ns0='http://purl.org/dc/elements/1.1/' xmlns:ns1='http://schemas.openxmlformats.org/package/2006/metadata/core-properties' " w:xpath="/ns1:coreProperties[1]/ns0:title[1]" w:storeItemID="{6C3C8BC8-F283-45AE-878A-BAB7291924A1}"/>
        <w:text/>
      </w:sdtPr>
      <w:sdtContent>
        <w:r>
          <w:rPr>
            <w:caps/>
            <w:color w:val="00A0B8" w:themeColor="accent1"/>
          </w:rPr>
          <w:t>Research Methods and Project Management</w:t>
        </w:r>
      </w:sdtContent>
    </w:sdt>
  </w:p>
  <w:p w:rsidR="0070431D" w:rsidRDefault="007043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F8" w:rsidRDefault="00C61DF8">
    <w:pPr>
      <w:pStyle w:val="Header"/>
    </w:pPr>
    <w:r>
      <w:rPr>
        <w:rFonts w:asciiTheme="majorHAnsi" w:eastAsiaTheme="majorEastAsia" w:hAnsiTheme="majorHAnsi" w:cstheme="majorBidi"/>
        <w:color w:val="00A0B8" w:themeColor="accent1"/>
        <w:sz w:val="24"/>
        <w:szCs w:val="2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835B15"/>
    <w:multiLevelType w:val="hybridMultilevel"/>
    <w:tmpl w:val="0E46D0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E877FAE"/>
    <w:multiLevelType w:val="hybridMultilevel"/>
    <w:tmpl w:val="BF98D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E9"/>
    <w:rsid w:val="00094B98"/>
    <w:rsid w:val="00096275"/>
    <w:rsid w:val="0010117D"/>
    <w:rsid w:val="0018426B"/>
    <w:rsid w:val="001C6C43"/>
    <w:rsid w:val="002554CD"/>
    <w:rsid w:val="0029013F"/>
    <w:rsid w:val="00293B83"/>
    <w:rsid w:val="002B4294"/>
    <w:rsid w:val="00333D0D"/>
    <w:rsid w:val="004C049F"/>
    <w:rsid w:val="004E2939"/>
    <w:rsid w:val="005000E2"/>
    <w:rsid w:val="006A3CE7"/>
    <w:rsid w:val="0070431D"/>
    <w:rsid w:val="007931E5"/>
    <w:rsid w:val="007F1EAE"/>
    <w:rsid w:val="008360BD"/>
    <w:rsid w:val="008C70AE"/>
    <w:rsid w:val="009C1A34"/>
    <w:rsid w:val="00A8728B"/>
    <w:rsid w:val="00AA3F10"/>
    <w:rsid w:val="00B917AC"/>
    <w:rsid w:val="00BD6C1E"/>
    <w:rsid w:val="00C61DF8"/>
    <w:rsid w:val="00C6554A"/>
    <w:rsid w:val="00C94C97"/>
    <w:rsid w:val="00CB0DF1"/>
    <w:rsid w:val="00D2088E"/>
    <w:rsid w:val="00E06B8D"/>
    <w:rsid w:val="00ED7C44"/>
    <w:rsid w:val="00F16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7154A"/>
  <w15:chartTrackingRefBased/>
  <w15:docId w15:val="{5C558999-590D-4414-8E44-F1F76F23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F16FE9"/>
    <w:pPr>
      <w:spacing w:before="240" w:after="0" w:line="259" w:lineRule="auto"/>
      <w:contextualSpacing w:val="0"/>
      <w:outlineLvl w:val="9"/>
    </w:pPr>
    <w:rPr>
      <w:szCs w:val="32"/>
    </w:rPr>
  </w:style>
  <w:style w:type="paragraph" w:styleId="ListParagraph">
    <w:name w:val="List Paragraph"/>
    <w:basedOn w:val="Normal"/>
    <w:uiPriority w:val="34"/>
    <w:qFormat/>
    <w:rsid w:val="00F16FE9"/>
    <w:pPr>
      <w:spacing w:before="0" w:after="160" w:line="259" w:lineRule="auto"/>
      <w:ind w:left="720"/>
      <w:contextualSpacing/>
    </w:pPr>
    <w:rPr>
      <w:color w:val="auto"/>
      <w:lang w:val="en-GB"/>
    </w:rPr>
  </w:style>
  <w:style w:type="paragraph" w:styleId="TOC1">
    <w:name w:val="toc 1"/>
    <w:basedOn w:val="Normal"/>
    <w:next w:val="Normal"/>
    <w:autoRedefine/>
    <w:uiPriority w:val="39"/>
    <w:unhideWhenUsed/>
    <w:rsid w:val="0010117D"/>
    <w:pPr>
      <w:spacing w:after="100"/>
    </w:pPr>
  </w:style>
  <w:style w:type="paragraph" w:styleId="TOC2">
    <w:name w:val="toc 2"/>
    <w:basedOn w:val="Normal"/>
    <w:next w:val="Normal"/>
    <w:autoRedefine/>
    <w:uiPriority w:val="39"/>
    <w:unhideWhenUsed/>
    <w:rsid w:val="0010117D"/>
    <w:pPr>
      <w:spacing w:after="100"/>
      <w:ind w:left="220"/>
    </w:pPr>
  </w:style>
  <w:style w:type="character" w:styleId="UnresolvedMention">
    <w:name w:val="Unresolved Mention"/>
    <w:basedOn w:val="DefaultParagraphFont"/>
    <w:uiPriority w:val="99"/>
    <w:semiHidden/>
    <w:unhideWhenUsed/>
    <w:rsid w:val="00E06B8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space.utamu.ac.ug:8080/xmlui/bitstream/handle/123456789/181/Research%20Methodology%20-%20Methods%20and%20Techniques%202004.pdf?sequence=1" TargetMode="External"/><Relationship Id="rId18" Type="http://schemas.openxmlformats.org/officeDocument/2006/relationships/hyperlink" Target="https://www.apptivo.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dspace.utamu.ac.ug:8080/xmlui/bitstream/handle/123456789/181/Research%20Methodology%20-%20Methods%20and%20Techniques%202004.pdf?sequence=1" TargetMode="External"/><Relationship Id="rId17" Type="http://schemas.openxmlformats.org/officeDocument/2006/relationships/hyperlink" Target="https://www.fleetio.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waveapps.com/invoice/" TargetMode="External"/><Relationship Id="rId20" Type="http://schemas.openxmlformats.org/officeDocument/2006/relationships/hyperlink" Target="https://discord.me/page/te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space.utamu.ac.ug:8080/xmlui/bitstream/handle/123456789/181/Research%20Methodology%20-%20Methods%20and%20Techniques%202004.pdf?sequence=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quickbooks.intuit.com/uk/features/invoices/"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simplilearn.com/project-scope-management-importance-rar89-article" TargetMode="External"/><Relationship Id="rId19" Type="http://schemas.openxmlformats.org/officeDocument/2006/relationships/hyperlink" Target="http://www.softwaretestinghelp.com/web-application-testing/" TargetMode="External"/><Relationship Id="rId4" Type="http://schemas.openxmlformats.org/officeDocument/2006/relationships/settings" Target="settings.xml"/><Relationship Id="rId9" Type="http://schemas.openxmlformats.org/officeDocument/2006/relationships/hyperlink" Target="https://purposebuiltsoftware.com/top-advantages-custom-built-business-applications/" TargetMode="External"/><Relationship Id="rId14" Type="http://schemas.openxmlformats.org/officeDocument/2006/relationships/hyperlink" Target="http://dspace.utamu.ac.ug:8080/xmlui/bitstream/handle/123456789/181/Research%20Methodology%20-%20Methods%20and%20Techniques%202004.pdf?sequence=1" TargetMode="External"/><Relationship Id="rId22" Type="http://schemas.openxmlformats.org/officeDocument/2006/relationships/image" Target="media/image3.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AppData\Roaming\Microsoft\Templates\Student%20report%20with%20cover%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68CE882276A4449AADF2FCA8B449983"/>
        <w:category>
          <w:name w:val="General"/>
          <w:gallery w:val="placeholder"/>
        </w:category>
        <w:types>
          <w:type w:val="bbPlcHdr"/>
        </w:types>
        <w:behaviors>
          <w:behavior w:val="content"/>
        </w:behaviors>
        <w:guid w:val="{6347A6F8-EE49-497C-A35F-5645B3632E99}"/>
      </w:docPartPr>
      <w:docPartBody>
        <w:p w:rsidR="00000000" w:rsidRDefault="009F72AF" w:rsidP="009F72AF">
          <w:pPr>
            <w:pStyle w:val="968CE882276A4449AADF2FCA8B449983"/>
          </w:pPr>
          <w:r>
            <w:rPr>
              <w:color w:val="4472C4" w:themeColor="accent1"/>
              <w:sz w:val="20"/>
              <w:szCs w:val="20"/>
            </w:rPr>
            <w:t>[Author name]</w:t>
          </w:r>
        </w:p>
      </w:docPartBody>
    </w:docPart>
    <w:docPart>
      <w:docPartPr>
        <w:name w:val="601D246388454406A7146527B18517DB"/>
        <w:category>
          <w:name w:val="General"/>
          <w:gallery w:val="placeholder"/>
        </w:category>
        <w:types>
          <w:type w:val="bbPlcHdr"/>
        </w:types>
        <w:behaviors>
          <w:behavior w:val="content"/>
        </w:behaviors>
        <w:guid w:val="{5233739F-1913-410A-9F25-45B3C2512910}"/>
      </w:docPartPr>
      <w:docPartBody>
        <w:p w:rsidR="00000000" w:rsidRDefault="009F72AF" w:rsidP="009F72AF">
          <w:pPr>
            <w:pStyle w:val="601D246388454406A7146527B18517DB"/>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2AF"/>
    <w:rsid w:val="009F72AF"/>
    <w:rsid w:val="00BB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615DC915184C47AA4BC19E6A1AC461">
    <w:name w:val="5F615DC915184C47AA4BC19E6A1AC461"/>
    <w:rsid w:val="009F72AF"/>
  </w:style>
  <w:style w:type="paragraph" w:customStyle="1" w:styleId="A8088745B99341CBA2FEDBA70B8596FB">
    <w:name w:val="A8088745B99341CBA2FEDBA70B8596FB"/>
    <w:rsid w:val="009F72AF"/>
  </w:style>
  <w:style w:type="paragraph" w:customStyle="1" w:styleId="968CE882276A4449AADF2FCA8B449983">
    <w:name w:val="968CE882276A4449AADF2FCA8B449983"/>
    <w:rsid w:val="009F72AF"/>
  </w:style>
  <w:style w:type="paragraph" w:customStyle="1" w:styleId="601D246388454406A7146527B18517DB">
    <w:name w:val="601D246388454406A7146527B18517DB"/>
    <w:rsid w:val="009F72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E6CD2-73E1-4A54-B0C0-41876B492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10</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and Project Management</dc:title>
  <dc:subject/>
  <dc:creator>Paul Weaver</dc:creator>
  <cp:keywords/>
  <dc:description/>
  <cp:lastModifiedBy>Paul Weaver</cp:lastModifiedBy>
  <cp:revision>2</cp:revision>
  <dcterms:created xsi:type="dcterms:W3CDTF">2018-01-28T17:14:00Z</dcterms:created>
  <dcterms:modified xsi:type="dcterms:W3CDTF">2018-01-28T17:14:00Z</dcterms:modified>
</cp:coreProperties>
</file>