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58EBEC" w14:textId="77777777" w:rsidR="00C6554A" w:rsidRPr="008B5277" w:rsidRDefault="002554CD" w:rsidP="00C6554A">
      <w:pPr>
        <w:pStyle w:val="Photo"/>
      </w:pPr>
      <w:bookmarkStart w:id="0" w:name="_Toc321147149"/>
      <w:bookmarkStart w:id="1" w:name="_Toc318188227"/>
      <w:bookmarkStart w:id="2" w:name="_Toc318188327"/>
      <w:bookmarkStart w:id="3" w:name="_Toc318189312"/>
      <w:bookmarkStart w:id="4" w:name="_Toc321147011"/>
      <w:r w:rsidRPr="008B5277">
        <w:rPr>
          <w:noProof/>
        </w:rPr>
        <w:drawing>
          <wp:inline distT="0" distB="0" distL="0" distR="0" wp14:anchorId="06139115" wp14:editId="37B179AB">
            <wp:extent cx="3657600" cy="5486400"/>
            <wp:effectExtent l="0" t="0" r="0" b="0"/>
            <wp:docPr id="22" name="Picture 1" descr="Bright blue glacial lake surrounded by white ice on a dark moun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657600" cy="5486400"/>
                    </a:xfrm>
                    <a:prstGeom prst="rect">
                      <a:avLst/>
                    </a:prstGeom>
                    <a:noFill/>
                    <a:ln w="254000" cap="rnd">
                      <a:noFill/>
                    </a:ln>
                    <a:effectLst/>
                  </pic:spPr>
                </pic:pic>
              </a:graphicData>
            </a:graphic>
          </wp:inline>
        </w:drawing>
      </w:r>
    </w:p>
    <w:bookmarkEnd w:id="0"/>
    <w:bookmarkEnd w:id="1"/>
    <w:bookmarkEnd w:id="2"/>
    <w:bookmarkEnd w:id="3"/>
    <w:bookmarkEnd w:id="4"/>
    <w:p w14:paraId="765F8796" w14:textId="14A60B4B" w:rsidR="00C6554A" w:rsidRDefault="00EC6FA8" w:rsidP="00C6554A">
      <w:pPr>
        <w:pStyle w:val="Title"/>
      </w:pPr>
      <w:r>
        <w:t>Computer Architecture</w:t>
      </w:r>
    </w:p>
    <w:p w14:paraId="6FEC0883" w14:textId="603D7E1D" w:rsidR="007120A5" w:rsidRDefault="00EC6FA8" w:rsidP="00C6554A">
      <w:pPr>
        <w:pStyle w:val="ContactInfo"/>
      </w:pPr>
      <w:r>
        <w:t>Giuseppe Costanza</w:t>
      </w:r>
      <w:r w:rsidR="00C6554A">
        <w:t xml:space="preserve"> | </w:t>
      </w:r>
      <w:proofErr w:type="spellStart"/>
      <w:r>
        <w:t>Bsc</w:t>
      </w:r>
      <w:proofErr w:type="spellEnd"/>
      <w:r>
        <w:t xml:space="preserve"> Cloud Computing</w:t>
      </w:r>
      <w:r w:rsidR="00C6554A">
        <w:t xml:space="preserve"> |</w:t>
      </w:r>
      <w:r w:rsidR="00C6554A" w:rsidRPr="00D5413C">
        <w:t xml:space="preserve"> </w:t>
      </w:r>
      <w:r w:rsidR="00F63E5F">
        <w:t>13</w:t>
      </w:r>
      <w:r>
        <w:t>/11/2020</w:t>
      </w:r>
      <w:r w:rsidR="00C6554A">
        <w:br w:type="page"/>
      </w:r>
    </w:p>
    <w:sdt>
      <w:sdtPr>
        <w:rPr>
          <w:rFonts w:asciiTheme="minorHAnsi" w:eastAsiaTheme="minorHAnsi" w:hAnsiTheme="minorHAnsi" w:cstheme="minorBidi"/>
          <w:color w:val="595959" w:themeColor="text1" w:themeTint="A6"/>
          <w:sz w:val="22"/>
          <w:szCs w:val="22"/>
        </w:rPr>
        <w:id w:val="289635978"/>
        <w:docPartObj>
          <w:docPartGallery w:val="Table of Contents"/>
          <w:docPartUnique/>
        </w:docPartObj>
      </w:sdtPr>
      <w:sdtEndPr>
        <w:rPr>
          <w:b/>
          <w:bCs/>
          <w:noProof/>
        </w:rPr>
      </w:sdtEndPr>
      <w:sdtContent>
        <w:p w14:paraId="4D0F7244" w14:textId="02E43A6A" w:rsidR="007120A5" w:rsidRDefault="007120A5">
          <w:pPr>
            <w:pStyle w:val="TOCHeading"/>
          </w:pPr>
          <w:r>
            <w:t>Contents</w:t>
          </w:r>
        </w:p>
        <w:p w14:paraId="5206E081" w14:textId="5702318D" w:rsidR="002C1175" w:rsidRDefault="007120A5">
          <w:pPr>
            <w:pStyle w:val="TOC1"/>
            <w:tabs>
              <w:tab w:val="right" w:leader="dot" w:pos="8630"/>
            </w:tabs>
            <w:rPr>
              <w:rFonts w:eastAsiaTheme="minorEastAsia"/>
              <w:noProof/>
              <w:color w:val="auto"/>
              <w:lang w:val="en-GB" w:eastAsia="en-GB"/>
            </w:rPr>
          </w:pPr>
          <w:r>
            <w:fldChar w:fldCharType="begin"/>
          </w:r>
          <w:r>
            <w:instrText xml:space="preserve"> TOC \o "1-3" \h \z \u </w:instrText>
          </w:r>
          <w:r>
            <w:fldChar w:fldCharType="separate"/>
          </w:r>
          <w:hyperlink w:anchor="_Toc58503700" w:history="1">
            <w:r w:rsidR="002C1175" w:rsidRPr="00D04AE6">
              <w:rPr>
                <w:rStyle w:val="Hyperlink"/>
                <w:noProof/>
              </w:rPr>
              <w:t>Scenario 1</w:t>
            </w:r>
            <w:r w:rsidR="002C1175">
              <w:rPr>
                <w:noProof/>
                <w:webHidden/>
              </w:rPr>
              <w:tab/>
            </w:r>
            <w:r w:rsidR="002C1175">
              <w:rPr>
                <w:noProof/>
                <w:webHidden/>
              </w:rPr>
              <w:fldChar w:fldCharType="begin"/>
            </w:r>
            <w:r w:rsidR="002C1175">
              <w:rPr>
                <w:noProof/>
                <w:webHidden/>
              </w:rPr>
              <w:instrText xml:space="preserve"> PAGEREF _Toc58503700 \h </w:instrText>
            </w:r>
            <w:r w:rsidR="002C1175">
              <w:rPr>
                <w:noProof/>
                <w:webHidden/>
              </w:rPr>
            </w:r>
            <w:r w:rsidR="002C1175">
              <w:rPr>
                <w:noProof/>
                <w:webHidden/>
              </w:rPr>
              <w:fldChar w:fldCharType="separate"/>
            </w:r>
            <w:r w:rsidR="002C1175">
              <w:rPr>
                <w:noProof/>
                <w:webHidden/>
              </w:rPr>
              <w:t>1</w:t>
            </w:r>
            <w:r w:rsidR="002C1175">
              <w:rPr>
                <w:noProof/>
                <w:webHidden/>
              </w:rPr>
              <w:fldChar w:fldCharType="end"/>
            </w:r>
          </w:hyperlink>
        </w:p>
        <w:p w14:paraId="6CDFA507" w14:textId="0943DABD" w:rsidR="002C1175" w:rsidRDefault="003D20C3">
          <w:pPr>
            <w:pStyle w:val="TOC1"/>
            <w:tabs>
              <w:tab w:val="right" w:leader="dot" w:pos="8630"/>
            </w:tabs>
            <w:rPr>
              <w:rFonts w:eastAsiaTheme="minorEastAsia"/>
              <w:noProof/>
              <w:color w:val="auto"/>
              <w:lang w:val="en-GB" w:eastAsia="en-GB"/>
            </w:rPr>
          </w:pPr>
          <w:hyperlink w:anchor="_Toc58503701" w:history="1">
            <w:r w:rsidR="002C1175" w:rsidRPr="00D04AE6">
              <w:rPr>
                <w:rStyle w:val="Hyperlink"/>
                <w:noProof/>
              </w:rPr>
              <w:t>Scenario 2</w:t>
            </w:r>
            <w:r w:rsidR="002C1175">
              <w:rPr>
                <w:noProof/>
                <w:webHidden/>
              </w:rPr>
              <w:tab/>
            </w:r>
            <w:r w:rsidR="002C1175">
              <w:rPr>
                <w:noProof/>
                <w:webHidden/>
              </w:rPr>
              <w:fldChar w:fldCharType="begin"/>
            </w:r>
            <w:r w:rsidR="002C1175">
              <w:rPr>
                <w:noProof/>
                <w:webHidden/>
              </w:rPr>
              <w:instrText xml:space="preserve"> PAGEREF _Toc58503701 \h </w:instrText>
            </w:r>
            <w:r w:rsidR="002C1175">
              <w:rPr>
                <w:noProof/>
                <w:webHidden/>
              </w:rPr>
            </w:r>
            <w:r w:rsidR="002C1175">
              <w:rPr>
                <w:noProof/>
                <w:webHidden/>
              </w:rPr>
              <w:fldChar w:fldCharType="separate"/>
            </w:r>
            <w:r w:rsidR="002C1175">
              <w:rPr>
                <w:noProof/>
                <w:webHidden/>
              </w:rPr>
              <w:t>9</w:t>
            </w:r>
            <w:r w:rsidR="002C1175">
              <w:rPr>
                <w:noProof/>
                <w:webHidden/>
              </w:rPr>
              <w:fldChar w:fldCharType="end"/>
            </w:r>
          </w:hyperlink>
        </w:p>
        <w:p w14:paraId="5ACAFA86" w14:textId="56AEF378" w:rsidR="002C1175" w:rsidRDefault="003D20C3">
          <w:pPr>
            <w:pStyle w:val="TOC1"/>
            <w:tabs>
              <w:tab w:val="right" w:leader="dot" w:pos="8630"/>
            </w:tabs>
            <w:rPr>
              <w:rFonts w:eastAsiaTheme="minorEastAsia"/>
              <w:noProof/>
              <w:color w:val="auto"/>
              <w:lang w:val="en-GB" w:eastAsia="en-GB"/>
            </w:rPr>
          </w:pPr>
          <w:hyperlink w:anchor="_Toc58503702" w:history="1">
            <w:r w:rsidR="002C1175" w:rsidRPr="00D04AE6">
              <w:rPr>
                <w:rStyle w:val="Hyperlink"/>
                <w:noProof/>
              </w:rPr>
              <w:t>References</w:t>
            </w:r>
            <w:r w:rsidR="002C1175">
              <w:rPr>
                <w:noProof/>
                <w:webHidden/>
              </w:rPr>
              <w:tab/>
            </w:r>
            <w:r w:rsidR="002C1175">
              <w:rPr>
                <w:noProof/>
                <w:webHidden/>
              </w:rPr>
              <w:fldChar w:fldCharType="begin"/>
            </w:r>
            <w:r w:rsidR="002C1175">
              <w:rPr>
                <w:noProof/>
                <w:webHidden/>
              </w:rPr>
              <w:instrText xml:space="preserve"> PAGEREF _Toc58503702 \h </w:instrText>
            </w:r>
            <w:r w:rsidR="002C1175">
              <w:rPr>
                <w:noProof/>
                <w:webHidden/>
              </w:rPr>
            </w:r>
            <w:r w:rsidR="002C1175">
              <w:rPr>
                <w:noProof/>
                <w:webHidden/>
              </w:rPr>
              <w:fldChar w:fldCharType="separate"/>
            </w:r>
            <w:r w:rsidR="002C1175">
              <w:rPr>
                <w:noProof/>
                <w:webHidden/>
              </w:rPr>
              <w:t>17</w:t>
            </w:r>
            <w:r w:rsidR="002C1175">
              <w:rPr>
                <w:noProof/>
                <w:webHidden/>
              </w:rPr>
              <w:fldChar w:fldCharType="end"/>
            </w:r>
          </w:hyperlink>
        </w:p>
        <w:p w14:paraId="649F6B19" w14:textId="37F9BF9F" w:rsidR="007120A5" w:rsidRDefault="007120A5">
          <w:r>
            <w:rPr>
              <w:b/>
              <w:bCs/>
              <w:noProof/>
            </w:rPr>
            <w:fldChar w:fldCharType="end"/>
          </w:r>
        </w:p>
      </w:sdtContent>
    </w:sdt>
    <w:p w14:paraId="779AB530" w14:textId="595A1532" w:rsidR="007120A5" w:rsidRDefault="007120A5" w:rsidP="00C6554A">
      <w:pPr>
        <w:pStyle w:val="ContactInfo"/>
      </w:pPr>
    </w:p>
    <w:p w14:paraId="1D38FF8D" w14:textId="5DCF9CE1" w:rsidR="007120A5" w:rsidRDefault="007120A5" w:rsidP="007120A5">
      <w:pPr>
        <w:pStyle w:val="TOCHeading"/>
      </w:pPr>
    </w:p>
    <w:p w14:paraId="68B6934F" w14:textId="3D1206C6" w:rsidR="00C6554A" w:rsidRDefault="00C6554A" w:rsidP="00C6554A">
      <w:pPr>
        <w:pStyle w:val="ContactInfo"/>
      </w:pPr>
    </w:p>
    <w:p w14:paraId="3F3E1BA9" w14:textId="79B55841" w:rsidR="00C6554A" w:rsidRDefault="00EC6FA8" w:rsidP="00C6554A">
      <w:pPr>
        <w:pStyle w:val="Heading1"/>
      </w:pPr>
      <w:bookmarkStart w:id="5" w:name="_Toc57208748"/>
      <w:bookmarkStart w:id="6" w:name="_Toc58503700"/>
      <w:r>
        <w:t>Scenario 1</w:t>
      </w:r>
      <w:bookmarkEnd w:id="5"/>
      <w:bookmarkEnd w:id="6"/>
    </w:p>
    <w:p w14:paraId="0B5AD42A" w14:textId="62E0A4BC" w:rsidR="00EC6FA8" w:rsidRDefault="00EC6FA8" w:rsidP="00EC6FA8">
      <w:r>
        <w:t>In this first scenario</w:t>
      </w:r>
      <w:r w:rsidR="00713D75">
        <w:t>,</w:t>
      </w:r>
      <w:r>
        <w:t xml:space="preserve"> </w:t>
      </w:r>
      <w:r w:rsidR="002C1175">
        <w:t>we</w:t>
      </w:r>
      <w:r>
        <w:t xml:space="preserve"> will produce a computer for daily use.</w:t>
      </w:r>
    </w:p>
    <w:p w14:paraId="5F2718DD" w14:textId="186C6E7D" w:rsidR="00EC6FA8" w:rsidRDefault="00EC6FA8" w:rsidP="00EC6FA8">
      <w:r>
        <w:t xml:space="preserve">As </w:t>
      </w:r>
      <w:r w:rsidR="00713D75">
        <w:t xml:space="preserve">the </w:t>
      </w:r>
      <w:r>
        <w:t>first thing</w:t>
      </w:r>
      <w:r w:rsidR="00713D75">
        <w:t>,</w:t>
      </w:r>
      <w:r>
        <w:t xml:space="preserve"> </w:t>
      </w:r>
      <w:r w:rsidR="002C1175">
        <w:t xml:space="preserve">we </w:t>
      </w:r>
      <w:r>
        <w:t>will start with choosing a processor or “CPU”, in this case</w:t>
      </w:r>
      <w:r w:rsidR="00713D75">
        <w:t>,</w:t>
      </w:r>
      <w:r>
        <w:t xml:space="preserve"> we don’t need a very powerful CPU, because</w:t>
      </w:r>
      <w:r w:rsidR="00713D75">
        <w:t xml:space="preserve"> it</w:t>
      </w:r>
      <w:r>
        <w:t xml:space="preserve"> will make just normal operations, a good CPU</w:t>
      </w:r>
      <w:r w:rsidR="00713D75">
        <w:t>, in this case,</w:t>
      </w:r>
      <w:r>
        <w:t xml:space="preserve"> will be an “</w:t>
      </w:r>
      <w:r w:rsidRPr="00B34C40">
        <w:rPr>
          <w:b/>
          <w:bCs/>
          <w:i/>
          <w:iCs/>
          <w:color w:val="333333"/>
          <w:sz w:val="23"/>
          <w:szCs w:val="23"/>
          <w:shd w:val="clear" w:color="auto" w:fill="FFFFFF"/>
        </w:rPr>
        <w:t>Intel Core i3-10100</w:t>
      </w:r>
      <w:r>
        <w:t>”.</w:t>
      </w:r>
    </w:p>
    <w:p w14:paraId="7FA00272" w14:textId="6D9C9231" w:rsidR="00EC6FA8" w:rsidRDefault="00EC6FA8" w:rsidP="00EC6FA8">
      <w:r>
        <w:t>I</w:t>
      </w:r>
      <w:r w:rsidR="00716AC4">
        <w:t xml:space="preserve"> always prefer an Intel as </w:t>
      </w:r>
      <w:r w:rsidR="00713D75">
        <w:t xml:space="preserve">a </w:t>
      </w:r>
      <w:r w:rsidR="00716AC4">
        <w:t xml:space="preserve">processor, the only bad thing about them is that </w:t>
      </w:r>
      <w:r w:rsidR="00F63E5F">
        <w:t xml:space="preserve">usually </w:t>
      </w:r>
      <w:r w:rsidR="00716AC4">
        <w:t>they are consuming t</w:t>
      </w:r>
      <w:r w:rsidR="00713D75">
        <w:t>o</w:t>
      </w:r>
      <w:r w:rsidR="00716AC4">
        <w:t>o much power compare to the others, but in this case</w:t>
      </w:r>
      <w:r w:rsidR="00713D75">
        <w:t>,</w:t>
      </w:r>
      <w:r w:rsidR="00716AC4">
        <w:t xml:space="preserve"> this processor is good, is not that powerful</w:t>
      </w:r>
      <w:r w:rsidR="00713D75">
        <w:t>,</w:t>
      </w:r>
      <w:r w:rsidR="00716AC4">
        <w:t xml:space="preserve"> and is not consuming that much.</w:t>
      </w:r>
    </w:p>
    <w:p w14:paraId="444925B1" w14:textId="3D761AA1" w:rsidR="00716AC4" w:rsidRDefault="00716AC4" w:rsidP="00EC6FA8">
      <w:r>
        <w:t xml:space="preserve">This processor is </w:t>
      </w:r>
      <w:r w:rsidR="00713D75">
        <w:t>the</w:t>
      </w:r>
      <w:r>
        <w:t xml:space="preserve"> last generation CPU, come</w:t>
      </w:r>
      <w:r w:rsidR="007120A5">
        <w:t>s</w:t>
      </w:r>
      <w:r>
        <w:t xml:space="preserve"> out with 4 </w:t>
      </w:r>
      <w:proofErr w:type="gramStart"/>
      <w:r>
        <w:t>core</w:t>
      </w:r>
      <w:proofErr w:type="gramEnd"/>
      <w:r>
        <w:t xml:space="preserve"> with a processor base frequency at 3.60 G</w:t>
      </w:r>
      <w:r w:rsidR="00713D75">
        <w:t>H</w:t>
      </w:r>
      <w:r>
        <w:t>z with a functionality Turbo that arrive</w:t>
      </w:r>
      <w:r w:rsidR="00713D75">
        <w:t>s</w:t>
      </w:r>
      <w:r>
        <w:t xml:space="preserve"> till 4.30 G</w:t>
      </w:r>
      <w:r w:rsidR="00713D75">
        <w:t>H</w:t>
      </w:r>
      <w:r>
        <w:t>z</w:t>
      </w:r>
      <w:r w:rsidR="00AC7BD9">
        <w:t>, integrated graphics</w:t>
      </w:r>
      <w:r w:rsidR="007120A5">
        <w:t>,</w:t>
      </w:r>
      <w:r w:rsidR="00AC7BD9">
        <w:t xml:space="preserve"> and integrated sound</w:t>
      </w:r>
      <w:r>
        <w:t xml:space="preserve">. </w:t>
      </w:r>
    </w:p>
    <w:p w14:paraId="0EA58A33" w14:textId="69618855" w:rsidR="00716AC4" w:rsidRDefault="00716AC4" w:rsidP="00EC6FA8">
      <w:r>
        <w:t xml:space="preserve">The price for this </w:t>
      </w:r>
      <w:proofErr w:type="spellStart"/>
      <w:r>
        <w:t>Cpu</w:t>
      </w:r>
      <w:proofErr w:type="spellEnd"/>
      <w:r>
        <w:t xml:space="preserve"> is 1</w:t>
      </w:r>
      <w:r w:rsidR="00BC1603">
        <w:t>00£</w:t>
      </w:r>
      <w:r w:rsidR="0097677F">
        <w:t xml:space="preserve"> </w:t>
      </w:r>
      <w:sdt>
        <w:sdtPr>
          <w:id w:val="-13467779"/>
          <w:citation/>
        </w:sdtPr>
        <w:sdtEndPr/>
        <w:sdtContent>
          <w:r w:rsidR="0097677F">
            <w:fldChar w:fldCharType="begin"/>
          </w:r>
          <w:r w:rsidR="00F73187">
            <w:rPr>
              <w:lang w:val="en-GB"/>
            </w:rPr>
            <w:instrText xml:space="preserve">CITATION Int20 \l 2057 </w:instrText>
          </w:r>
          <w:r w:rsidR="0097677F">
            <w:fldChar w:fldCharType="separate"/>
          </w:r>
          <w:r w:rsidR="00F73187" w:rsidRPr="00F73187">
            <w:rPr>
              <w:noProof/>
              <w:lang w:val="en-GB"/>
            </w:rPr>
            <w:t>(Intel, 2020)</w:t>
          </w:r>
          <w:r w:rsidR="0097677F">
            <w:fldChar w:fldCharType="end"/>
          </w:r>
        </w:sdtContent>
      </w:sdt>
    </w:p>
    <w:p w14:paraId="05F013C4" w14:textId="4AEF4D69" w:rsidR="00B34C40" w:rsidRDefault="00B34C40" w:rsidP="00EC6FA8">
      <w:r>
        <w:rPr>
          <w:noProof/>
        </w:rPr>
        <w:lastRenderedPageBreak/>
        <w:drawing>
          <wp:inline distT="0" distB="0" distL="0" distR="0" wp14:anchorId="59799700" wp14:editId="65EC5B4A">
            <wp:extent cx="4429125" cy="4429125"/>
            <wp:effectExtent l="0" t="0" r="9525" b="9525"/>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429125" cy="4429125"/>
                    </a:xfrm>
                    <a:prstGeom prst="rect">
                      <a:avLst/>
                    </a:prstGeom>
                  </pic:spPr>
                </pic:pic>
              </a:graphicData>
            </a:graphic>
          </wp:inline>
        </w:drawing>
      </w:r>
    </w:p>
    <w:p w14:paraId="739BB577" w14:textId="458EB087" w:rsidR="00713D75" w:rsidRDefault="00716AC4" w:rsidP="00EC6FA8">
      <w:r>
        <w:t>After that we have cho</w:t>
      </w:r>
      <w:r w:rsidR="00713D75">
        <w:t>sen</w:t>
      </w:r>
      <w:r>
        <w:t xml:space="preserve"> the </w:t>
      </w:r>
      <w:r w:rsidR="00BC1603">
        <w:t>CPU</w:t>
      </w:r>
      <w:r>
        <w:t>,</w:t>
      </w:r>
      <w:r w:rsidR="00713D75" w:rsidRPr="00713D75">
        <w:t xml:space="preserve"> we need a cooler for our processor to prevent it from burning, </w:t>
      </w:r>
      <w:r w:rsidR="0097677F">
        <w:t>we</w:t>
      </w:r>
      <w:r w:rsidR="00713D75" w:rsidRPr="00713D75">
        <w:t xml:space="preserve"> chose an ALPINE 12 from Artic company. The price for this component is around </w:t>
      </w:r>
      <w:proofErr w:type="gramStart"/>
      <w:r w:rsidR="00713D75" w:rsidRPr="00713D75">
        <w:t>£ 5</w:t>
      </w:r>
      <w:proofErr w:type="gramEnd"/>
    </w:p>
    <w:p w14:paraId="4AF8956B" w14:textId="4ABC81AC" w:rsidR="00713D75" w:rsidRDefault="00713D75" w:rsidP="00EC6FA8">
      <w:r>
        <w:rPr>
          <w:noProof/>
        </w:rPr>
        <w:lastRenderedPageBreak/>
        <w:drawing>
          <wp:inline distT="0" distB="0" distL="0" distR="0" wp14:anchorId="3CC770BC" wp14:editId="60620690">
            <wp:extent cx="5486400" cy="5486400"/>
            <wp:effectExtent l="0" t="0" r="0" b="0"/>
            <wp:docPr id="5" name="Picture 5" descr="A picture containing sitting, table, hat, motor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sitting, table, hat, motorcyc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486400" cy="5486400"/>
                    </a:xfrm>
                    <a:prstGeom prst="rect">
                      <a:avLst/>
                    </a:prstGeom>
                  </pic:spPr>
                </pic:pic>
              </a:graphicData>
            </a:graphic>
          </wp:inline>
        </w:drawing>
      </w:r>
    </w:p>
    <w:p w14:paraId="33B73BA0" w14:textId="67018358" w:rsidR="00716AC4" w:rsidRDefault="00713D75" w:rsidP="00EC6FA8">
      <w:r>
        <w:t>Now</w:t>
      </w:r>
      <w:r w:rsidR="00716AC4">
        <w:t xml:space="preserve"> </w:t>
      </w:r>
      <w:r w:rsidR="00B34C40">
        <w:t xml:space="preserve">is the time for the Mainboard, </w:t>
      </w:r>
      <w:r>
        <w:t>concerning</w:t>
      </w:r>
      <w:r w:rsidR="00B34C40">
        <w:t xml:space="preserve"> the </w:t>
      </w:r>
      <w:r w:rsidR="00BC1603">
        <w:t>CPU</w:t>
      </w:r>
      <w:r w:rsidR="00B34C40">
        <w:t xml:space="preserve"> we need to use a Compatible mainboard, and for me</w:t>
      </w:r>
      <w:r>
        <w:t>,</w:t>
      </w:r>
      <w:r w:rsidR="00B34C40">
        <w:t xml:space="preserve"> the best one</w:t>
      </w:r>
      <w:r>
        <w:t>, in this case,</w:t>
      </w:r>
      <w:r w:rsidR="00B34C40">
        <w:t xml:space="preserve"> will be the “</w:t>
      </w:r>
      <w:r w:rsidR="00B34C40" w:rsidRPr="00B34C40">
        <w:rPr>
          <w:b/>
          <w:bCs/>
          <w:i/>
          <w:iCs/>
        </w:rPr>
        <w:t>ASUS Prime H410M-A Intel Socket 1200 Motherboard</w:t>
      </w:r>
      <w:r w:rsidR="00B34C40">
        <w:t>”.</w:t>
      </w:r>
    </w:p>
    <w:p w14:paraId="2C925D47" w14:textId="18A78AD2" w:rsidR="00B34C40" w:rsidRDefault="00B34C40" w:rsidP="00EC6FA8">
      <w:r>
        <w:t>The manufacture of this Mainboard is Intel, as our processor</w:t>
      </w:r>
      <w:r w:rsidR="00BC1603">
        <w:t xml:space="preserve">. </w:t>
      </w:r>
      <w:r w:rsidR="002C1175">
        <w:t>We</w:t>
      </w:r>
      <w:r>
        <w:t xml:space="preserve"> choose this because </w:t>
      </w:r>
      <w:r w:rsidRPr="00B34C40">
        <w:t>is</w:t>
      </w:r>
      <w:r>
        <w:t xml:space="preserve"> from the same manufactured and</w:t>
      </w:r>
      <w:r w:rsidRPr="00B34C40">
        <w:t xml:space="preserve"> engineered to unleash the full potential of 10th Gen Intel® Core™ processors</w:t>
      </w:r>
      <w:r>
        <w:t xml:space="preserve">, so the Pc will work </w:t>
      </w:r>
      <w:proofErr w:type="gramStart"/>
      <w:r>
        <w:t>efficiently</w:t>
      </w:r>
      <w:proofErr w:type="gramEnd"/>
      <w:r>
        <w:t xml:space="preserve"> and we will not have a problem at all.</w:t>
      </w:r>
    </w:p>
    <w:p w14:paraId="1797B38E" w14:textId="08488F08" w:rsidR="00BC1603" w:rsidRDefault="00BC1603" w:rsidP="00EC6FA8">
      <w:r>
        <w:t>This mainboard come out with a space slot for one processor, and that is perfect for as, 2 slot</w:t>
      </w:r>
      <w:r w:rsidR="00713D75">
        <w:t>s</w:t>
      </w:r>
      <w:r>
        <w:t xml:space="preserve"> for the memory, maximum RAM supported till 64 </w:t>
      </w:r>
      <w:r w:rsidR="00713D75">
        <w:t>G</w:t>
      </w:r>
      <w:r>
        <w:t>b, supported the type of storage HDD AND SSD, and 4 U</w:t>
      </w:r>
      <w:r w:rsidR="00713D75">
        <w:t>SB</w:t>
      </w:r>
      <w:r>
        <w:t xml:space="preserve"> ports</w:t>
      </w:r>
    </w:p>
    <w:p w14:paraId="7DFE42BF" w14:textId="744929C9" w:rsidR="00BC1603" w:rsidRDefault="00BC1603" w:rsidP="00EC6FA8">
      <w:r>
        <w:lastRenderedPageBreak/>
        <w:t xml:space="preserve">The price </w:t>
      </w:r>
      <w:r w:rsidR="00713D75">
        <w:t>of</w:t>
      </w:r>
      <w:r>
        <w:t xml:space="preserve"> this mainboard is less than the CPU and is around 65 £.</w:t>
      </w:r>
    </w:p>
    <w:p w14:paraId="0871E6BC" w14:textId="5BAC9E5C" w:rsidR="00BC1603" w:rsidRDefault="00BC1603" w:rsidP="00EC6FA8">
      <w:r>
        <w:rPr>
          <w:noProof/>
        </w:rPr>
        <w:drawing>
          <wp:inline distT="0" distB="0" distL="0" distR="0" wp14:anchorId="084419E6" wp14:editId="10F49751">
            <wp:extent cx="5048250" cy="3810000"/>
            <wp:effectExtent l="0" t="0" r="0" b="0"/>
            <wp:docPr id="2" name="Picture 2" descr="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ircuit board&#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048250" cy="3810000"/>
                    </a:xfrm>
                    <a:prstGeom prst="rect">
                      <a:avLst/>
                    </a:prstGeom>
                  </pic:spPr>
                </pic:pic>
              </a:graphicData>
            </a:graphic>
          </wp:inline>
        </w:drawing>
      </w:r>
    </w:p>
    <w:p w14:paraId="6EA42C52" w14:textId="77777777" w:rsidR="00BC1603" w:rsidRPr="00EC6FA8" w:rsidRDefault="00BC1603" w:rsidP="00EC6FA8"/>
    <w:p w14:paraId="38E3612B" w14:textId="42252CF7" w:rsidR="002C74C0" w:rsidRDefault="00AC7BD9" w:rsidP="00EC6FA8">
      <w:r>
        <w:t>Instead</w:t>
      </w:r>
      <w:r w:rsidR="00713D75">
        <w:t>,</w:t>
      </w:r>
      <w:r>
        <w:t xml:space="preserve"> to buy and use a Video Card we will use the integrated graphic</w:t>
      </w:r>
      <w:r w:rsidR="00713D75">
        <w:t xml:space="preserve">s that come with the CPU, which is an </w:t>
      </w:r>
      <w:r w:rsidR="00713D75" w:rsidRPr="00713D75">
        <w:t>Intel® UHD Graphics 630</w:t>
      </w:r>
      <w:r w:rsidR="00713D75">
        <w:t xml:space="preserve"> </w:t>
      </w:r>
      <w:r w:rsidR="00713D75" w:rsidRPr="00713D75">
        <w:t>by doing this we will save on our budget, and at the same time</w:t>
      </w:r>
      <w:r w:rsidR="00713D75">
        <w:t>,</w:t>
      </w:r>
      <w:r w:rsidR="00713D75" w:rsidRPr="00713D75">
        <w:t xml:space="preserve"> we would have a performing computer for our daily </w:t>
      </w:r>
      <w:r w:rsidR="00713D75">
        <w:t>operations.</w:t>
      </w:r>
    </w:p>
    <w:p w14:paraId="4FEA298E" w14:textId="77777777" w:rsidR="00713D75" w:rsidRDefault="00713D75" w:rsidP="00EC6FA8"/>
    <w:p w14:paraId="280AC875" w14:textId="2FF30AF2" w:rsidR="00713D75" w:rsidRDefault="00713D75" w:rsidP="00EC6FA8">
      <w:r w:rsidRPr="00713D75">
        <w:t xml:space="preserve">As a </w:t>
      </w:r>
      <w:r w:rsidR="0097677F">
        <w:t>RAM</w:t>
      </w:r>
      <w:r w:rsidRPr="00713D75">
        <w:t xml:space="preserve"> instead I chose an 8 </w:t>
      </w:r>
      <w:r>
        <w:t>G</w:t>
      </w:r>
      <w:r w:rsidRPr="00713D75">
        <w:t>b bank that will be more than good,</w:t>
      </w:r>
      <w:r>
        <w:t xml:space="preserve"> </w:t>
      </w:r>
      <w:r w:rsidRPr="00713D75">
        <w:t xml:space="preserve">as a supplier I preferred the Crucial because compared to Corsair they are cheaper and they also have good components, precisely the bench I have chosen is a </w:t>
      </w:r>
      <w:r>
        <w:t>“</w:t>
      </w:r>
      <w:r w:rsidRPr="00713D75">
        <w:rPr>
          <w:b/>
          <w:bCs/>
          <w:i/>
          <w:iCs/>
        </w:rPr>
        <w:t>Crucial 8GB DDR4-2400 UDIMM”</w:t>
      </w:r>
      <w:r>
        <w:rPr>
          <w:b/>
          <w:bCs/>
          <w:i/>
          <w:iCs/>
        </w:rPr>
        <w:t xml:space="preserve">. </w:t>
      </w:r>
      <w:r>
        <w:t>The price for this component is around 20 £.</w:t>
      </w:r>
    </w:p>
    <w:p w14:paraId="0D47F760" w14:textId="2D5EA57D" w:rsidR="00713D75" w:rsidRDefault="00713D75" w:rsidP="00EC6FA8">
      <w:r>
        <w:rPr>
          <w:noProof/>
        </w:rPr>
        <w:drawing>
          <wp:inline distT="0" distB="0" distL="0" distR="0" wp14:anchorId="59A976E8" wp14:editId="5E5CA13C">
            <wp:extent cx="5486400" cy="1275080"/>
            <wp:effectExtent l="0" t="0" r="0" b="1270"/>
            <wp:docPr id="3" name="Picture 3" descr="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ircuit board&#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486400" cy="1275080"/>
                    </a:xfrm>
                    <a:prstGeom prst="rect">
                      <a:avLst/>
                    </a:prstGeom>
                  </pic:spPr>
                </pic:pic>
              </a:graphicData>
            </a:graphic>
          </wp:inline>
        </w:drawing>
      </w:r>
    </w:p>
    <w:p w14:paraId="22FF723F" w14:textId="6682CE16" w:rsidR="00713D75" w:rsidRDefault="00713D75" w:rsidP="00EC6FA8">
      <w:r w:rsidRPr="00713D75">
        <w:lastRenderedPageBreak/>
        <w:t xml:space="preserve">After choosing </w:t>
      </w:r>
      <w:proofErr w:type="gramStart"/>
      <w:r w:rsidRPr="00713D75">
        <w:t>let's</w:t>
      </w:r>
      <w:proofErr w:type="gramEnd"/>
      <w:r w:rsidRPr="00713D75">
        <w:t xml:space="preserve"> say the main components and now to think about the fixed memory, not needing so much memory I opted for a 2</w:t>
      </w:r>
      <w:r>
        <w:t>5</w:t>
      </w:r>
      <w:r w:rsidRPr="00713D75">
        <w:t xml:space="preserve">0 </w:t>
      </w:r>
      <w:r>
        <w:t>G</w:t>
      </w:r>
      <w:r w:rsidRPr="00713D75">
        <w:t xml:space="preserve">b </w:t>
      </w:r>
      <w:r>
        <w:t>SSD</w:t>
      </w:r>
      <w:r w:rsidRPr="00713D75">
        <w:t xml:space="preserve">, the difference compared to a hard disk is that </w:t>
      </w:r>
      <w:r>
        <w:t>SSD</w:t>
      </w:r>
      <w:r w:rsidRPr="00713D75">
        <w:t xml:space="preserve"> are much faster at the data processing level and today the price is almost the same</w:t>
      </w:r>
      <w:r>
        <w:t>.</w:t>
      </w:r>
    </w:p>
    <w:p w14:paraId="508E6D61" w14:textId="0CE1DFBE" w:rsidR="00713D75" w:rsidRDefault="00713D75" w:rsidP="00EC6FA8">
      <w:pPr>
        <w:rPr>
          <w:b/>
          <w:bCs/>
          <w:i/>
          <w:iCs/>
        </w:rPr>
      </w:pPr>
      <w:r w:rsidRPr="00713D75">
        <w:t xml:space="preserve">The component is manufactured by western digital and the product name is </w:t>
      </w:r>
      <w:r w:rsidRPr="00713D75">
        <w:rPr>
          <w:b/>
          <w:bCs/>
          <w:i/>
          <w:iCs/>
        </w:rPr>
        <w:t>“250GB Western Digital Blue 3D NAND M.2 (WDS250G2B0B)”</w:t>
      </w:r>
      <w:r>
        <w:rPr>
          <w:b/>
          <w:bCs/>
          <w:i/>
          <w:iCs/>
        </w:rPr>
        <w:t>.</w:t>
      </w:r>
    </w:p>
    <w:p w14:paraId="6F94D98A" w14:textId="6F2DCF90" w:rsidR="00713D75" w:rsidRDefault="00713D75" w:rsidP="00EC6FA8">
      <w:r w:rsidRPr="00713D75">
        <w:t xml:space="preserve">The price </w:t>
      </w:r>
      <w:r>
        <w:t>of</w:t>
      </w:r>
      <w:r w:rsidRPr="00713D75">
        <w:t xml:space="preserve"> it is 30 £.</w:t>
      </w:r>
      <w:sdt>
        <w:sdtPr>
          <w:id w:val="178480485"/>
          <w:citation/>
        </w:sdtPr>
        <w:sdtEndPr/>
        <w:sdtContent>
          <w:r w:rsidR="0097677F">
            <w:fldChar w:fldCharType="begin"/>
          </w:r>
          <w:r w:rsidR="00F73187">
            <w:rPr>
              <w:lang w:val="en-GB"/>
            </w:rPr>
            <w:instrText xml:space="preserve">CITATION Wes20 \l 2057 </w:instrText>
          </w:r>
          <w:r w:rsidR="0097677F">
            <w:fldChar w:fldCharType="separate"/>
          </w:r>
          <w:r w:rsidR="00F73187">
            <w:rPr>
              <w:noProof/>
              <w:lang w:val="en-GB"/>
            </w:rPr>
            <w:t xml:space="preserve"> </w:t>
          </w:r>
          <w:r w:rsidR="00F73187" w:rsidRPr="00F73187">
            <w:rPr>
              <w:noProof/>
              <w:lang w:val="en-GB"/>
            </w:rPr>
            <w:t>(WesternDigital.Store, 2020)</w:t>
          </w:r>
          <w:r w:rsidR="0097677F">
            <w:fldChar w:fldCharType="end"/>
          </w:r>
        </w:sdtContent>
      </w:sdt>
    </w:p>
    <w:p w14:paraId="53390C42" w14:textId="266EFF69" w:rsidR="0097677F" w:rsidRDefault="002C1175" w:rsidP="0097677F">
      <w:r>
        <w:t>We</w:t>
      </w:r>
      <w:r w:rsidR="0097677F">
        <w:t xml:space="preserve"> choose this product unlike others because the 3D NAND SATA SSD has a capacity of up to 2 TB and optimized reliability, then it also has up to 25% lower active power consumption than previous generations of WD Blue SSDs</w:t>
      </w:r>
    </w:p>
    <w:p w14:paraId="2ADFC64E" w14:textId="5E22B4E3" w:rsidR="00713D75" w:rsidRDefault="00713D75" w:rsidP="00EC6FA8">
      <w:r w:rsidRPr="00713D75">
        <w:t xml:space="preserve">After this we need </w:t>
      </w:r>
      <w:r>
        <w:t xml:space="preserve">a </w:t>
      </w:r>
      <w:r w:rsidRPr="00713D75">
        <w:t>power supply to power the computer, in this case</w:t>
      </w:r>
      <w:r>
        <w:t>,</w:t>
      </w:r>
      <w:r w:rsidRPr="00713D75">
        <w:t xml:space="preserve"> I chose "SYSTEM POWER B9 300W (bulk)" which we say is one of the cheapest power supplies </w:t>
      </w:r>
      <w:r w:rsidR="0097677F">
        <w:t>in</w:t>
      </w:r>
      <w:r w:rsidRPr="00713D75">
        <w:t xml:space="preserve"> the market but that do their job</w:t>
      </w:r>
      <w:r>
        <w:t>, also is come out with the power cable for connecting it to the socket.</w:t>
      </w:r>
    </w:p>
    <w:p w14:paraId="73BE1016" w14:textId="202020C7" w:rsidR="00713D75" w:rsidRDefault="00713D75" w:rsidP="00EC6FA8"/>
    <w:p w14:paraId="67177DF5" w14:textId="6730F822" w:rsidR="00713D75" w:rsidRPr="00713D75" w:rsidRDefault="00713D75" w:rsidP="00EC6FA8">
      <w:r>
        <w:rPr>
          <w:noProof/>
        </w:rPr>
        <w:drawing>
          <wp:inline distT="0" distB="0" distL="0" distR="0" wp14:anchorId="5CAC216B" wp14:editId="6E63CFCD">
            <wp:extent cx="5095875" cy="3533775"/>
            <wp:effectExtent l="0" t="0" r="9525" b="9525"/>
            <wp:docPr id="4" name="Picture 4" descr="A close up of a f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 up of a fa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095875" cy="3533775"/>
                    </a:xfrm>
                    <a:prstGeom prst="rect">
                      <a:avLst/>
                    </a:prstGeom>
                  </pic:spPr>
                </pic:pic>
              </a:graphicData>
            </a:graphic>
          </wp:inline>
        </w:drawing>
      </w:r>
    </w:p>
    <w:p w14:paraId="4D138F28" w14:textId="508A6D4D" w:rsidR="00713D75" w:rsidRDefault="00713D75" w:rsidP="00EC6FA8">
      <w:r>
        <w:t>The price for this component is around 15£.</w:t>
      </w:r>
    </w:p>
    <w:p w14:paraId="0627D32D" w14:textId="281147DB" w:rsidR="00713D75" w:rsidRDefault="00713D75" w:rsidP="00713D75">
      <w:r w:rsidRPr="00713D75">
        <w:t xml:space="preserve">Now that we have all the internal components, it is time to think about our structure that will contain everything, that is the case. I chose a </w:t>
      </w:r>
      <w:proofErr w:type="gramStart"/>
      <w:r w:rsidRPr="00713D75">
        <w:rPr>
          <w:b/>
          <w:bCs/>
          <w:i/>
          <w:iCs/>
        </w:rPr>
        <w:t>“ Case</w:t>
      </w:r>
      <w:proofErr w:type="gramEnd"/>
      <w:r w:rsidRPr="00713D75">
        <w:rPr>
          <w:b/>
          <w:bCs/>
          <w:i/>
          <w:iCs/>
        </w:rPr>
        <w:t xml:space="preserve"> A-Dis (ELITE U8 OC) 2x USB 3.0 </w:t>
      </w:r>
      <w:r w:rsidRPr="00713D75">
        <w:rPr>
          <w:b/>
          <w:bCs/>
          <w:i/>
          <w:iCs/>
        </w:rPr>
        <w:lastRenderedPageBreak/>
        <w:t>Front (</w:t>
      </w:r>
      <w:proofErr w:type="spellStart"/>
      <w:r w:rsidRPr="00713D75">
        <w:rPr>
          <w:b/>
          <w:bCs/>
          <w:i/>
          <w:iCs/>
        </w:rPr>
        <w:t>BxHxT</w:t>
      </w:r>
      <w:proofErr w:type="spellEnd"/>
      <w:r w:rsidRPr="00713D75">
        <w:rPr>
          <w:b/>
          <w:bCs/>
          <w:i/>
          <w:iCs/>
        </w:rPr>
        <w:t xml:space="preserve">: 175x375x405mm)” </w:t>
      </w:r>
      <w:r w:rsidRPr="00713D75">
        <w:t>very cheap since the work we are going to do with our computer does not require any special support for cooling</w:t>
      </w:r>
      <w:r w:rsidR="002C1175">
        <w:t>.</w:t>
      </w:r>
    </w:p>
    <w:p w14:paraId="69900AE5" w14:textId="461C43B4" w:rsidR="00713D75" w:rsidRDefault="00713D75" w:rsidP="00EC6FA8">
      <w:r>
        <w:rPr>
          <w:noProof/>
        </w:rPr>
        <w:drawing>
          <wp:inline distT="0" distB="0" distL="0" distR="0" wp14:anchorId="4A308BAD" wp14:editId="5AB753F2">
            <wp:extent cx="3657600" cy="4572000"/>
            <wp:effectExtent l="0" t="0" r="0" b="0"/>
            <wp:docPr id="7" name="Picture 7" descr="A close up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lose up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657600" cy="4572000"/>
                    </a:xfrm>
                    <a:prstGeom prst="rect">
                      <a:avLst/>
                    </a:prstGeom>
                  </pic:spPr>
                </pic:pic>
              </a:graphicData>
            </a:graphic>
          </wp:inline>
        </w:drawing>
      </w:r>
    </w:p>
    <w:p w14:paraId="455E3398" w14:textId="7D61CB34" w:rsidR="00713D75" w:rsidRDefault="00713D75" w:rsidP="00EC6FA8">
      <w:r>
        <w:t>The price of this case is 10£.</w:t>
      </w:r>
    </w:p>
    <w:p w14:paraId="27FC5B96" w14:textId="1ADE2B73" w:rsidR="00713D75" w:rsidRDefault="00713D75" w:rsidP="00EC6FA8">
      <w:r w:rsidRPr="00713D75">
        <w:t xml:space="preserve">Now that our computer is ready and time to think about external peripherals, we will first get a monitor. Given the visual needs of our customer, I evaluated a display of the </w:t>
      </w:r>
      <w:r>
        <w:t>“</w:t>
      </w:r>
      <w:r w:rsidRPr="00713D75">
        <w:t xml:space="preserve">ASUS VA249HE </w:t>
      </w:r>
      <w:proofErr w:type="gramStart"/>
      <w:r w:rsidRPr="00713D75">
        <w:t xml:space="preserve">24 </w:t>
      </w:r>
      <w:r>
        <w:t>”</w:t>
      </w:r>
      <w:proofErr w:type="gramEnd"/>
      <w:r w:rsidRPr="00713D75">
        <w:t xml:space="preserve">. </w:t>
      </w:r>
      <w:proofErr w:type="gramStart"/>
      <w:r w:rsidRPr="00713D75">
        <w:t>So</w:t>
      </w:r>
      <w:proofErr w:type="gramEnd"/>
      <w:r w:rsidRPr="00713D75">
        <w:t xml:space="preserve"> we will have a 24 "screen that will help our client to see the images better and </w:t>
      </w:r>
      <w:r>
        <w:t>besides</w:t>
      </w:r>
      <w:r w:rsidRPr="00713D75">
        <w:t xml:space="preserve"> the screen has an eye care function</w:t>
      </w:r>
      <w:r w:rsidR="002C1175">
        <w:t>.</w:t>
      </w:r>
    </w:p>
    <w:p w14:paraId="6980D568" w14:textId="06E17AB0" w:rsidR="00713D75" w:rsidRDefault="00713D75" w:rsidP="00EC6FA8">
      <w:r>
        <w:rPr>
          <w:noProof/>
        </w:rPr>
        <w:lastRenderedPageBreak/>
        <w:drawing>
          <wp:inline distT="0" distB="0" distL="0" distR="0" wp14:anchorId="51F184BC" wp14:editId="5A4F3414">
            <wp:extent cx="5486400" cy="4004945"/>
            <wp:effectExtent l="0" t="0" r="0" b="0"/>
            <wp:docPr id="8" name="Picture 8" descr="A picture containing display, electronics, moni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display, electronics, monito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486400" cy="4004945"/>
                    </a:xfrm>
                    <a:prstGeom prst="rect">
                      <a:avLst/>
                    </a:prstGeom>
                  </pic:spPr>
                </pic:pic>
              </a:graphicData>
            </a:graphic>
          </wp:inline>
        </w:drawing>
      </w:r>
    </w:p>
    <w:p w14:paraId="132C5EE6" w14:textId="10DE5924" w:rsidR="00713D75" w:rsidRDefault="00713D75" w:rsidP="00EC6FA8">
      <w:r>
        <w:t>The price of this monitor is around 60 £.</w:t>
      </w:r>
    </w:p>
    <w:p w14:paraId="76FB8DB8" w14:textId="0E67EBF5" w:rsidR="00713D75" w:rsidRDefault="00713D75" w:rsidP="00713D75">
      <w:r w:rsidRPr="00713D75">
        <w:t xml:space="preserve">Instead, as </w:t>
      </w:r>
      <w:r w:rsidR="007120A5">
        <w:t xml:space="preserve">an </w:t>
      </w:r>
      <w:r w:rsidRPr="00713D75">
        <w:t>external writing device</w:t>
      </w:r>
      <w:r w:rsidR="007120A5">
        <w:t>,</w:t>
      </w:r>
      <w:r w:rsidRPr="00713D75">
        <w:t xml:space="preserve"> I chose a </w:t>
      </w:r>
      <w:r w:rsidR="007120A5">
        <w:t>L</w:t>
      </w:r>
      <w:r w:rsidRPr="00713D75">
        <w:t xml:space="preserve">ogitech keyboard with precision </w:t>
      </w:r>
      <w:r>
        <w:t>“</w:t>
      </w:r>
      <w:r w:rsidRPr="00713D75">
        <w:t>DESKTOP MK120 model</w:t>
      </w:r>
      <w:r>
        <w:t>”</w:t>
      </w:r>
      <w:r w:rsidRPr="00713D75">
        <w:t>, given the customer's request I chose a keyboard with large keys to facilitate their pressing, the keyboard uses a connection via USB cable. Together with the keyboard</w:t>
      </w:r>
      <w:r>
        <w:t>,</w:t>
      </w:r>
      <w:r w:rsidRPr="00713D75">
        <w:t xml:space="preserve"> they will also give us a mouse.</w:t>
      </w:r>
    </w:p>
    <w:p w14:paraId="01CFB703" w14:textId="62A1B3EF" w:rsidR="00713D75" w:rsidRDefault="00713D75" w:rsidP="00713D75">
      <w:r>
        <w:rPr>
          <w:noProof/>
        </w:rPr>
        <w:lastRenderedPageBreak/>
        <w:drawing>
          <wp:inline distT="0" distB="0" distL="0" distR="0" wp14:anchorId="1AAF3EF1" wp14:editId="7998480D">
            <wp:extent cx="5486400" cy="3444875"/>
            <wp:effectExtent l="0" t="0" r="0" b="0"/>
            <wp:docPr id="9" name="Picture 9" descr="A computer mouse and key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omputer mouse and keyboard&#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486400" cy="3444875"/>
                    </a:xfrm>
                    <a:prstGeom prst="rect">
                      <a:avLst/>
                    </a:prstGeom>
                  </pic:spPr>
                </pic:pic>
              </a:graphicData>
            </a:graphic>
          </wp:inline>
        </w:drawing>
      </w:r>
    </w:p>
    <w:p w14:paraId="7080B9C1" w14:textId="54F70752" w:rsidR="00713D75" w:rsidRDefault="00713D75" w:rsidP="00713D75">
      <w:r>
        <w:t>The price for this keyboard is 10£</w:t>
      </w:r>
    </w:p>
    <w:p w14:paraId="6673F87D" w14:textId="2B4DD95A" w:rsidR="00713D75" w:rsidRDefault="00713D75" w:rsidP="00713D75">
      <w:r w:rsidRPr="00713D75">
        <w:t>Lastly</w:t>
      </w:r>
      <w:r>
        <w:t>,</w:t>
      </w:r>
      <w:r w:rsidRPr="00713D75">
        <w:t xml:space="preserve"> we need </w:t>
      </w:r>
      <w:r w:rsidR="005A6BA3">
        <w:t>a Wi-Fi</w:t>
      </w:r>
      <w:r w:rsidRPr="00713D75">
        <w:t xml:space="preserve"> peripheral, since it is not integrated </w:t>
      </w:r>
      <w:r>
        <w:t>with</w:t>
      </w:r>
      <w:r w:rsidRPr="00713D75">
        <w:t xml:space="preserve"> the motherboard we have chosen, as a peripheral</w:t>
      </w:r>
      <w:r>
        <w:t>,</w:t>
      </w:r>
      <w:r w:rsidRPr="00713D75">
        <w:t xml:space="preserve"> I have chosen a </w:t>
      </w:r>
      <w:r>
        <w:t>“</w:t>
      </w:r>
      <w:r w:rsidRPr="00713D75">
        <w:t xml:space="preserve">TP-LINK TL-WN822N </w:t>
      </w:r>
      <w:r>
        <w:t>“</w:t>
      </w:r>
      <w:r w:rsidRPr="00713D75">
        <w:t>wireless card for price and quality.</w:t>
      </w:r>
    </w:p>
    <w:p w14:paraId="7E676F95" w14:textId="77777777" w:rsidR="00713D75" w:rsidRDefault="00713D75" w:rsidP="00713D75"/>
    <w:p w14:paraId="38F15C4A" w14:textId="29E0E1E3" w:rsidR="00713D75" w:rsidRDefault="00713D75" w:rsidP="00713D75">
      <w:r>
        <w:rPr>
          <w:noProof/>
        </w:rPr>
        <w:drawing>
          <wp:inline distT="0" distB="0" distL="0" distR="0" wp14:anchorId="66E002FA" wp14:editId="544757D4">
            <wp:extent cx="5486400" cy="2776220"/>
            <wp:effectExtent l="0" t="0" r="0" b="5080"/>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486400" cy="2776220"/>
                    </a:xfrm>
                    <a:prstGeom prst="rect">
                      <a:avLst/>
                    </a:prstGeom>
                  </pic:spPr>
                </pic:pic>
              </a:graphicData>
            </a:graphic>
          </wp:inline>
        </w:drawing>
      </w:r>
    </w:p>
    <w:p w14:paraId="334687AC" w14:textId="0ACEE163" w:rsidR="00713D75" w:rsidRDefault="00713D75" w:rsidP="00713D75">
      <w:r>
        <w:t>The price for this wireless card is 10£.</w:t>
      </w:r>
    </w:p>
    <w:p w14:paraId="20AA6F8F" w14:textId="16BEE429" w:rsidR="00713D75" w:rsidRDefault="00713D75" w:rsidP="00713D75">
      <w:proofErr w:type="gramStart"/>
      <w:r w:rsidRPr="00713D75">
        <w:lastRenderedPageBreak/>
        <w:t>So</w:t>
      </w:r>
      <w:proofErr w:type="gramEnd"/>
      <w:r w:rsidRPr="00713D75">
        <w:t xml:space="preserve"> we assembled our computer. The total price is </w:t>
      </w:r>
      <w:proofErr w:type="gramStart"/>
      <w:r w:rsidRPr="00713D75">
        <w:rPr>
          <w:b/>
          <w:bCs/>
        </w:rPr>
        <w:t>£ 330</w:t>
      </w:r>
      <w:proofErr w:type="gramEnd"/>
      <w:r w:rsidRPr="00713D75">
        <w:t xml:space="preserve"> and we will have a lower-middle-class computer, to have the opportunity to perform all our daily operations, view streaming videos</w:t>
      </w:r>
      <w:r>
        <w:t>,</w:t>
      </w:r>
      <w:r w:rsidRPr="00713D75">
        <w:t xml:space="preserve"> and use programs to make video calls.</w:t>
      </w:r>
    </w:p>
    <w:p w14:paraId="3443B01E" w14:textId="77777777" w:rsidR="007120A5" w:rsidRPr="00CB71D8" w:rsidRDefault="007120A5" w:rsidP="00713D75">
      <w:pPr>
        <w:rPr>
          <w:sz w:val="16"/>
          <w:szCs w:val="16"/>
        </w:rPr>
      </w:pPr>
    </w:p>
    <w:p w14:paraId="139DBF7D" w14:textId="002767FC" w:rsidR="00713D75" w:rsidRDefault="00713D75" w:rsidP="00713D75">
      <w:pPr>
        <w:pStyle w:val="Heading1"/>
      </w:pPr>
      <w:bookmarkStart w:id="7" w:name="_Toc57208749"/>
      <w:bookmarkStart w:id="8" w:name="_Toc58503701"/>
      <w:r>
        <w:t>Scenario 2</w:t>
      </w:r>
      <w:bookmarkEnd w:id="7"/>
      <w:bookmarkEnd w:id="8"/>
    </w:p>
    <w:p w14:paraId="2CCB1B42" w14:textId="5DC28D70" w:rsidR="00713D75" w:rsidRDefault="00B5209A" w:rsidP="00713D75">
      <w:r>
        <w:t>In this scenario</w:t>
      </w:r>
      <w:r w:rsidR="007120A5">
        <w:t>,</w:t>
      </w:r>
      <w:r>
        <w:t xml:space="preserve"> </w:t>
      </w:r>
      <w:r w:rsidR="002C1175">
        <w:t xml:space="preserve">we </w:t>
      </w:r>
      <w:r>
        <w:t>will project a computer for a self</w:t>
      </w:r>
      <w:r w:rsidR="007120A5">
        <w:t>-</w:t>
      </w:r>
      <w:r>
        <w:t>employed, for editing 4k video and using heavy software.</w:t>
      </w:r>
    </w:p>
    <w:p w14:paraId="660B76E7" w14:textId="56D3DCF8" w:rsidR="00B5209A" w:rsidRDefault="00B5209A" w:rsidP="00713D75">
      <w:proofErr w:type="gramStart"/>
      <w:r w:rsidRPr="00B5209A">
        <w:t>First of all</w:t>
      </w:r>
      <w:proofErr w:type="gramEnd"/>
      <w:r w:rsidRPr="00B5209A">
        <w:t xml:space="preserve">, </w:t>
      </w:r>
      <w:r w:rsidR="002C1175">
        <w:t>we</w:t>
      </w:r>
      <w:r w:rsidRPr="00B5209A">
        <w:t xml:space="preserve"> will choose the CPU that will have to be powerful enough since it will process very heavy data, and we will choose a </w:t>
      </w:r>
      <w:r>
        <w:t>CPU</w:t>
      </w:r>
      <w:r w:rsidRPr="00B5209A">
        <w:t xml:space="preserve"> with </w:t>
      </w:r>
      <w:r w:rsidR="007120A5">
        <w:t xml:space="preserve">an </w:t>
      </w:r>
      <w:r w:rsidRPr="00B5209A">
        <w:t xml:space="preserve">integrated </w:t>
      </w:r>
      <w:r>
        <w:t>GPU</w:t>
      </w:r>
      <w:r w:rsidRPr="00B5209A">
        <w:t xml:space="preserve"> to help our video card when it is under stress and vice versa</w:t>
      </w:r>
      <w:r>
        <w:t>.</w:t>
      </w:r>
    </w:p>
    <w:p w14:paraId="5A9E8FB0" w14:textId="6A431A1E" w:rsidR="00B5209A" w:rsidRDefault="00B5209A" w:rsidP="00713D75">
      <w:r>
        <w:t>The CPU that is chose</w:t>
      </w:r>
      <w:r w:rsidR="007120A5">
        <w:t>n</w:t>
      </w:r>
      <w:r>
        <w:t xml:space="preserve"> is the “</w:t>
      </w:r>
      <w:r w:rsidRPr="00B5209A">
        <w:rPr>
          <w:b/>
          <w:bCs/>
        </w:rPr>
        <w:t>Intel® Core™ i9-10850K Processor</w:t>
      </w:r>
      <w:r>
        <w:t xml:space="preserve">” </w:t>
      </w:r>
      <w:r w:rsidR="00CF512C">
        <w:t>we chose this because</w:t>
      </w:r>
      <w:r w:rsidR="007120A5">
        <w:t xml:space="preserve"> </w:t>
      </w:r>
      <w:r>
        <w:t>is a 10</w:t>
      </w:r>
      <w:r w:rsidRPr="00B5209A">
        <w:rPr>
          <w:vertAlign w:val="superscript"/>
        </w:rPr>
        <w:t>th</w:t>
      </w:r>
      <w:r>
        <w:t xml:space="preserve"> generation intel core processor with 10 cores, processor base frequency 3,60 GHz </w:t>
      </w:r>
      <w:r w:rsidRPr="00B5209A">
        <w:t>which reaches up to</w:t>
      </w:r>
      <w:r>
        <w:t xml:space="preserve"> 5.20 GHz in Max Turbo</w:t>
      </w:r>
      <w:r w:rsidR="00E33BBE">
        <w:t xml:space="preserve">, Cache 20 Mb, Bus speed 8GT/s. </w:t>
      </w:r>
      <w:proofErr w:type="gramStart"/>
      <w:r w:rsidR="00E33BBE">
        <w:t>It’s</w:t>
      </w:r>
      <w:proofErr w:type="gramEnd"/>
      <w:r w:rsidR="00E33BBE">
        <w:t xml:space="preserve"> a very good CPU like all the Intel product</w:t>
      </w:r>
      <w:r w:rsidR="007120A5">
        <w:t>s</w:t>
      </w:r>
      <w:r w:rsidR="00E33BBE">
        <w:t>.</w:t>
      </w:r>
    </w:p>
    <w:p w14:paraId="52396348" w14:textId="0E951253" w:rsidR="00E33BBE" w:rsidRDefault="00E33BBE" w:rsidP="00713D75">
      <w:r>
        <w:t xml:space="preserve">The price </w:t>
      </w:r>
      <w:r w:rsidR="007120A5">
        <w:t>of</w:t>
      </w:r>
      <w:r>
        <w:t xml:space="preserve"> this CPU is around 430 £.</w:t>
      </w:r>
      <w:sdt>
        <w:sdtPr>
          <w:id w:val="340210312"/>
          <w:citation/>
        </w:sdtPr>
        <w:sdtEndPr/>
        <w:sdtContent>
          <w:r w:rsidR="0097677F">
            <w:fldChar w:fldCharType="begin"/>
          </w:r>
          <w:r w:rsidR="0097677F">
            <w:rPr>
              <w:lang w:val="en-GB"/>
            </w:rPr>
            <w:instrText xml:space="preserve"> CITATION INT20 \l 2057 </w:instrText>
          </w:r>
          <w:r w:rsidR="0097677F">
            <w:fldChar w:fldCharType="separate"/>
          </w:r>
          <w:r w:rsidR="00F73187">
            <w:rPr>
              <w:noProof/>
              <w:lang w:val="en-GB"/>
            </w:rPr>
            <w:t xml:space="preserve"> </w:t>
          </w:r>
          <w:r w:rsidR="00F73187" w:rsidRPr="00F73187">
            <w:rPr>
              <w:noProof/>
              <w:lang w:val="en-GB"/>
            </w:rPr>
            <w:t>(INTEL, 2020)</w:t>
          </w:r>
          <w:r w:rsidR="0097677F">
            <w:fldChar w:fldCharType="end"/>
          </w:r>
        </w:sdtContent>
      </w:sdt>
    </w:p>
    <w:p w14:paraId="17DE7F02" w14:textId="02881598" w:rsidR="00E33BBE" w:rsidRDefault="00E33BBE" w:rsidP="00713D75">
      <w:r>
        <w:rPr>
          <w:noProof/>
        </w:rPr>
        <w:drawing>
          <wp:inline distT="0" distB="0" distL="0" distR="0" wp14:anchorId="55CACDA3" wp14:editId="4DE9199A">
            <wp:extent cx="1905000" cy="2143125"/>
            <wp:effectExtent l="0" t="0" r="0" b="9525"/>
            <wp:docPr id="6" name="Picture 6"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graphical user interfac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1905000" cy="2143125"/>
                    </a:xfrm>
                    <a:prstGeom prst="rect">
                      <a:avLst/>
                    </a:prstGeom>
                  </pic:spPr>
                </pic:pic>
              </a:graphicData>
            </a:graphic>
          </wp:inline>
        </w:drawing>
      </w:r>
    </w:p>
    <w:p w14:paraId="66DB59B8" w14:textId="19108095" w:rsidR="00E33BBE" w:rsidRDefault="00E33BBE" w:rsidP="00E33BBE">
      <w:r>
        <w:t xml:space="preserve">After we have chosen our CPU, we will choose our cooler since we </w:t>
      </w:r>
      <w:r w:rsidR="0097677F">
        <w:t>do not</w:t>
      </w:r>
      <w:r>
        <w:t xml:space="preserve"> want to have any nasty surprises after spending all this money, I chose an air cooler, specifically a "be quiet! Pure Rock 2 Silver (BK006)".</w:t>
      </w:r>
    </w:p>
    <w:p w14:paraId="39B12A3B" w14:textId="4E9D192A" w:rsidR="00E33BBE" w:rsidRDefault="00E33BBE" w:rsidP="00E33BBE">
      <w:r>
        <w:t xml:space="preserve">The price for this component is only </w:t>
      </w:r>
      <w:proofErr w:type="gramStart"/>
      <w:r>
        <w:t>£ 30</w:t>
      </w:r>
      <w:proofErr w:type="gramEnd"/>
    </w:p>
    <w:p w14:paraId="7BDB3440" w14:textId="1B1AE066" w:rsidR="00E33BBE" w:rsidRDefault="00E33BBE" w:rsidP="00E33BBE">
      <w:r>
        <w:rPr>
          <w:noProof/>
        </w:rPr>
        <w:lastRenderedPageBreak/>
        <w:drawing>
          <wp:inline distT="0" distB="0" distL="0" distR="0" wp14:anchorId="505905EE" wp14:editId="0C4DAE0D">
            <wp:extent cx="1905000" cy="2133600"/>
            <wp:effectExtent l="0" t="0" r="0" b="0"/>
            <wp:docPr id="11" name="Picture 11" descr="A close up of a f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lose up of a fan&#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1905000" cy="2133600"/>
                    </a:xfrm>
                    <a:prstGeom prst="rect">
                      <a:avLst/>
                    </a:prstGeom>
                  </pic:spPr>
                </pic:pic>
              </a:graphicData>
            </a:graphic>
          </wp:inline>
        </w:drawing>
      </w:r>
    </w:p>
    <w:p w14:paraId="560F8DF5" w14:textId="6F40330D" w:rsidR="00237AC1" w:rsidRDefault="00237AC1" w:rsidP="00237AC1">
      <w:r>
        <w:t>Now I</w:t>
      </w:r>
      <w:r w:rsidR="0097677F">
        <w:t>t is time that we have a look for the mainboard, we chose</w:t>
      </w:r>
      <w:r>
        <w:t xml:space="preserve"> a</w:t>
      </w:r>
      <w:r w:rsidR="007120A5">
        <w:t>n</w:t>
      </w:r>
      <w:r>
        <w:t xml:space="preserve"> "MSI MPG Z490M GAMING EDGE WIFI LGA 1200 Micro ATX Intel Z490 (7C79-006R)".</w:t>
      </w:r>
    </w:p>
    <w:p w14:paraId="2DC5D502" w14:textId="1A9B0FCC" w:rsidR="00237AC1" w:rsidRDefault="00CF512C" w:rsidP="00237AC1">
      <w:r>
        <w:t>We choose this mainboard because</w:t>
      </w:r>
      <w:r w:rsidR="00237AC1">
        <w:t>:</w:t>
      </w:r>
    </w:p>
    <w:p w14:paraId="198981E0" w14:textId="77777777" w:rsidR="00237AC1" w:rsidRDefault="00237AC1" w:rsidP="001304FB">
      <w:pPr>
        <w:pStyle w:val="ListParagraph"/>
        <w:numPr>
          <w:ilvl w:val="0"/>
          <w:numId w:val="20"/>
        </w:numPr>
      </w:pPr>
      <w:r>
        <w:t>Total control of the fans through software for cooling our components.</w:t>
      </w:r>
    </w:p>
    <w:p w14:paraId="115FF62D" w14:textId="6338C1FE" w:rsidR="001304FB" w:rsidRDefault="00237AC1" w:rsidP="00CB71D8">
      <w:pPr>
        <w:pStyle w:val="ListParagraph"/>
        <w:numPr>
          <w:ilvl w:val="0"/>
          <w:numId w:val="20"/>
        </w:numPr>
      </w:pPr>
      <w:r>
        <w:t xml:space="preserve">Latest generation Wi-Fi already </w:t>
      </w:r>
      <w:proofErr w:type="gramStart"/>
      <w:r>
        <w:t>integrated</w:t>
      </w:r>
      <w:proofErr w:type="gramEnd"/>
    </w:p>
    <w:p w14:paraId="2973E58E" w14:textId="64980D1D" w:rsidR="001304FB" w:rsidRDefault="001304FB" w:rsidP="001304FB">
      <w:pPr>
        <w:pStyle w:val="ListParagraph"/>
        <w:numPr>
          <w:ilvl w:val="0"/>
          <w:numId w:val="20"/>
        </w:numPr>
      </w:pPr>
      <w:r>
        <w:t>Supports RAID 0, RAID 1, RAID 5</w:t>
      </w:r>
      <w:r w:rsidR="005A6BA3">
        <w:t>,</w:t>
      </w:r>
      <w:r>
        <w:t xml:space="preserve"> and RAID 10 for SATA storage </w:t>
      </w:r>
      <w:proofErr w:type="gramStart"/>
      <w:r>
        <w:t>devices</w:t>
      </w:r>
      <w:proofErr w:type="gramEnd"/>
    </w:p>
    <w:p w14:paraId="49AB4FA2" w14:textId="383BECF3" w:rsidR="001304FB" w:rsidRDefault="001304FB" w:rsidP="001304FB">
      <w:pPr>
        <w:pStyle w:val="ListParagraph"/>
        <w:numPr>
          <w:ilvl w:val="0"/>
          <w:numId w:val="20"/>
        </w:numPr>
      </w:pPr>
      <w:r>
        <w:t>Supports S / PDIF output</w:t>
      </w:r>
      <w:r w:rsidR="00CF512C">
        <w:t xml:space="preserve"> for support </w:t>
      </w:r>
      <w:r w:rsidR="005A6BA3">
        <w:t xml:space="preserve">of </w:t>
      </w:r>
      <w:r w:rsidR="00CF512C">
        <w:t>our surround system.</w:t>
      </w:r>
    </w:p>
    <w:p w14:paraId="711F5AF4" w14:textId="22D786BC" w:rsidR="00E33BBE" w:rsidRDefault="00E33BBE" w:rsidP="00CB71D8"/>
    <w:p w14:paraId="4207FE53" w14:textId="55FC5EA2" w:rsidR="00237AC1" w:rsidRDefault="00237AC1" w:rsidP="00237AC1">
      <w:r>
        <w:t>The price for this component is around 190 £</w:t>
      </w:r>
      <w:sdt>
        <w:sdtPr>
          <w:id w:val="2083875025"/>
          <w:citation/>
        </w:sdtPr>
        <w:sdtEndPr/>
        <w:sdtContent>
          <w:r w:rsidR="0097677F">
            <w:fldChar w:fldCharType="begin"/>
          </w:r>
          <w:r w:rsidR="00F73187">
            <w:rPr>
              <w:lang w:val="en-GB"/>
            </w:rPr>
            <w:instrText xml:space="preserve">CITATION msi20 \l 2057 </w:instrText>
          </w:r>
          <w:r w:rsidR="0097677F">
            <w:fldChar w:fldCharType="separate"/>
          </w:r>
          <w:r w:rsidR="00F73187">
            <w:rPr>
              <w:noProof/>
              <w:lang w:val="en-GB"/>
            </w:rPr>
            <w:t xml:space="preserve"> </w:t>
          </w:r>
          <w:r w:rsidR="00F73187" w:rsidRPr="00F73187">
            <w:rPr>
              <w:noProof/>
              <w:lang w:val="en-GB"/>
            </w:rPr>
            <w:t>(Msi, 2020)</w:t>
          </w:r>
          <w:r w:rsidR="0097677F">
            <w:fldChar w:fldCharType="end"/>
          </w:r>
        </w:sdtContent>
      </w:sdt>
    </w:p>
    <w:p w14:paraId="782BEE08" w14:textId="69FEC057" w:rsidR="00237AC1" w:rsidRDefault="00237AC1" w:rsidP="00237AC1">
      <w:r>
        <w:rPr>
          <w:noProof/>
        </w:rPr>
        <w:drawing>
          <wp:inline distT="0" distB="0" distL="0" distR="0" wp14:anchorId="601491B5" wp14:editId="291371BA">
            <wp:extent cx="5484842" cy="2808808"/>
            <wp:effectExtent l="0" t="0" r="1905" b="0"/>
            <wp:docPr id="13" name="Picture 13" descr="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circuit board&#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507884" cy="2820608"/>
                    </a:xfrm>
                    <a:prstGeom prst="rect">
                      <a:avLst/>
                    </a:prstGeom>
                  </pic:spPr>
                </pic:pic>
              </a:graphicData>
            </a:graphic>
          </wp:inline>
        </w:drawing>
      </w:r>
    </w:p>
    <w:p w14:paraId="379144A8" w14:textId="39BD9DCF" w:rsidR="00237AC1" w:rsidRDefault="00237AC1" w:rsidP="00237AC1">
      <w:r>
        <w:lastRenderedPageBreak/>
        <w:t xml:space="preserve">After this, </w:t>
      </w:r>
      <w:proofErr w:type="gramStart"/>
      <w:r w:rsidR="0097677F">
        <w:t>It</w:t>
      </w:r>
      <w:proofErr w:type="gramEnd"/>
      <w:r w:rsidR="0097677F">
        <w:t xml:space="preserve"> is</w:t>
      </w:r>
      <w:r>
        <w:t xml:space="preserve"> up to the graphics card, since we are going to process videos in 4k and therefore at a high resolution, we need a powerful video card that goes to work together with our CPU when it ends up under stress.</w:t>
      </w:r>
    </w:p>
    <w:p w14:paraId="5B03A9A3" w14:textId="4D0C6FF4" w:rsidR="00237AC1" w:rsidRDefault="00237AC1" w:rsidP="00237AC1">
      <w:r>
        <w:t>For this</w:t>
      </w:r>
      <w:r w:rsidR="007120A5">
        <w:t>,</w:t>
      </w:r>
      <w:r>
        <w:t xml:space="preserve"> </w:t>
      </w:r>
      <w:r w:rsidR="0097677F">
        <w:t>we</w:t>
      </w:r>
      <w:r>
        <w:t xml:space="preserve"> chose the "MSI Radeon RX 5700 XT GAMING X (V381-032R)"</w:t>
      </w:r>
    </w:p>
    <w:p w14:paraId="368FAC6E" w14:textId="420CEAF4" w:rsidR="00237AC1" w:rsidRDefault="00CF512C" w:rsidP="00237AC1">
      <w:r>
        <w:t>We choose this be</w:t>
      </w:r>
      <w:r w:rsidR="005A6BA3">
        <w:t>ca</w:t>
      </w:r>
      <w:r>
        <w:t>use</w:t>
      </w:r>
      <w:r w:rsidR="00237AC1">
        <w:t>:</w:t>
      </w:r>
    </w:p>
    <w:p w14:paraId="40D6C61D" w14:textId="232C3D17" w:rsidR="00237AC1" w:rsidRDefault="00237AC1" w:rsidP="00237AC1">
      <w:pPr>
        <w:pStyle w:val="ListParagraph"/>
        <w:numPr>
          <w:ilvl w:val="0"/>
          <w:numId w:val="18"/>
        </w:numPr>
      </w:pPr>
      <w:r>
        <w:t>Memory Speed 14 Gb</w:t>
      </w:r>
      <w:r w:rsidR="007120A5">
        <w:t>ps</w:t>
      </w:r>
    </w:p>
    <w:p w14:paraId="0A7B0B53" w14:textId="77777777" w:rsidR="00237AC1" w:rsidRDefault="00237AC1" w:rsidP="00237AC1">
      <w:pPr>
        <w:pStyle w:val="ListParagraph"/>
        <w:numPr>
          <w:ilvl w:val="0"/>
          <w:numId w:val="18"/>
        </w:numPr>
      </w:pPr>
      <w:r>
        <w:t>Memory 8GB GDDR6</w:t>
      </w:r>
    </w:p>
    <w:p w14:paraId="2D6E18E4" w14:textId="77777777" w:rsidR="00237AC1" w:rsidRDefault="00237AC1" w:rsidP="00237AC1">
      <w:pPr>
        <w:pStyle w:val="ListParagraph"/>
        <w:numPr>
          <w:ilvl w:val="0"/>
          <w:numId w:val="18"/>
        </w:numPr>
      </w:pPr>
      <w:r>
        <w:t>256-bit Memory Bus</w:t>
      </w:r>
    </w:p>
    <w:p w14:paraId="6D25A64A" w14:textId="0A9A1917" w:rsidR="00237AC1" w:rsidRDefault="00237AC1" w:rsidP="00237AC1">
      <w:pPr>
        <w:pStyle w:val="ListParagraph"/>
        <w:numPr>
          <w:ilvl w:val="0"/>
          <w:numId w:val="18"/>
        </w:numPr>
      </w:pPr>
      <w:r>
        <w:t>Core Clocks Up to 1980 MHz</w:t>
      </w:r>
    </w:p>
    <w:p w14:paraId="54C14FBD" w14:textId="3B75DD69" w:rsidR="00237AC1" w:rsidRDefault="00237AC1" w:rsidP="00237AC1">
      <w:r>
        <w:t xml:space="preserve">The price </w:t>
      </w:r>
      <w:r w:rsidR="007120A5">
        <w:t>of</w:t>
      </w:r>
      <w:r>
        <w:t xml:space="preserve"> this mainboard is 500 £.</w:t>
      </w:r>
      <w:r w:rsidR="0097677F">
        <w:t xml:space="preserve"> </w:t>
      </w:r>
      <w:sdt>
        <w:sdtPr>
          <w:id w:val="376909261"/>
          <w:citation/>
        </w:sdtPr>
        <w:sdtEndPr/>
        <w:sdtContent>
          <w:r w:rsidR="0097677F">
            <w:fldChar w:fldCharType="begin"/>
          </w:r>
          <w:r w:rsidR="00F73187">
            <w:rPr>
              <w:lang w:val="en-GB"/>
            </w:rPr>
            <w:instrText xml:space="preserve">CITATION Msi20 \l 2057 </w:instrText>
          </w:r>
          <w:r w:rsidR="0097677F">
            <w:fldChar w:fldCharType="separate"/>
          </w:r>
          <w:r w:rsidR="00F73187" w:rsidRPr="00F73187">
            <w:rPr>
              <w:noProof/>
              <w:lang w:val="en-GB"/>
            </w:rPr>
            <w:t>(MSI, 2020)</w:t>
          </w:r>
          <w:r w:rsidR="0097677F">
            <w:fldChar w:fldCharType="end"/>
          </w:r>
        </w:sdtContent>
      </w:sdt>
    </w:p>
    <w:p w14:paraId="219BE872" w14:textId="13388FED" w:rsidR="00237AC1" w:rsidRDefault="00237AC1" w:rsidP="00237AC1">
      <w:r>
        <w:rPr>
          <w:noProof/>
        </w:rPr>
        <w:drawing>
          <wp:inline distT="0" distB="0" distL="0" distR="0" wp14:anchorId="43A7A19E" wp14:editId="00533583">
            <wp:extent cx="5486400" cy="3555188"/>
            <wp:effectExtent l="0" t="0" r="0" b="7620"/>
            <wp:docPr id="14" name="Picture 14" descr="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Websit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502473" cy="3565603"/>
                    </a:xfrm>
                    <a:prstGeom prst="rect">
                      <a:avLst/>
                    </a:prstGeom>
                  </pic:spPr>
                </pic:pic>
              </a:graphicData>
            </a:graphic>
          </wp:inline>
        </w:drawing>
      </w:r>
    </w:p>
    <w:p w14:paraId="7BF62673" w14:textId="049E68E3" w:rsidR="00237AC1" w:rsidRDefault="00237AC1" w:rsidP="00237AC1">
      <w:r>
        <w:t xml:space="preserve">As </w:t>
      </w:r>
      <w:r w:rsidR="0078130C">
        <w:t xml:space="preserve">System memory instead </w:t>
      </w:r>
      <w:r w:rsidR="0097677F">
        <w:t>we</w:t>
      </w:r>
      <w:r w:rsidR="0078130C" w:rsidRPr="0078130C">
        <w:t xml:space="preserve"> decided to choose two 16 </w:t>
      </w:r>
      <w:r w:rsidR="007120A5">
        <w:t>G</w:t>
      </w:r>
      <w:r w:rsidR="0078130C" w:rsidRPr="0078130C">
        <w:t xml:space="preserve">b banquets so in total 32 </w:t>
      </w:r>
      <w:r w:rsidR="007120A5">
        <w:t>G</w:t>
      </w:r>
      <w:r w:rsidR="0078130C" w:rsidRPr="0078130C">
        <w:t xml:space="preserve">b of </w:t>
      </w:r>
      <w:r w:rsidR="0097677F">
        <w:t>RAM</w:t>
      </w:r>
      <w:r w:rsidR="0078130C" w:rsidRPr="0078130C">
        <w:t xml:space="preserve"> since we need to process heavy data </w:t>
      </w:r>
      <w:proofErr w:type="gramStart"/>
      <w:r w:rsidR="0078130C" w:rsidRPr="0078130C">
        <w:t>quickly</w:t>
      </w:r>
      <w:proofErr w:type="gramEnd"/>
      <w:r w:rsidR="0078130C" w:rsidRPr="0078130C">
        <w:t xml:space="preserve"> we need a good amount of R</w:t>
      </w:r>
      <w:r w:rsidR="007120A5">
        <w:t>AM</w:t>
      </w:r>
      <w:r w:rsidR="0078130C" w:rsidRPr="0078130C">
        <w:t>.</w:t>
      </w:r>
    </w:p>
    <w:p w14:paraId="1A2F88ED" w14:textId="15DFADB3" w:rsidR="0078130C" w:rsidRDefault="0097677F" w:rsidP="00237AC1">
      <w:r>
        <w:t>we</w:t>
      </w:r>
      <w:r w:rsidR="0078130C">
        <w:t xml:space="preserve"> chose the “</w:t>
      </w:r>
      <w:r w:rsidR="0078130C" w:rsidRPr="0078130C">
        <w:t>32GB Corsair Vengeance LPX Kit DDR4 2.666MHz (CMK32GX4M2A2666C16)</w:t>
      </w:r>
      <w:r w:rsidR="0078130C">
        <w:t xml:space="preserve">”, </w:t>
      </w:r>
      <w:r w:rsidR="005A6BA3">
        <w:t>which</w:t>
      </w:r>
      <w:r w:rsidR="0078130C">
        <w:t xml:space="preserve"> will be perfect for our configuration. </w:t>
      </w:r>
    </w:p>
    <w:p w14:paraId="1118EAB2" w14:textId="48830168" w:rsidR="0078130C" w:rsidRDefault="0078130C" w:rsidP="00237AC1">
      <w:r>
        <w:lastRenderedPageBreak/>
        <w:t>The price for this component is around: 100£.</w:t>
      </w:r>
      <w:r>
        <w:rPr>
          <w:noProof/>
        </w:rPr>
        <w:drawing>
          <wp:inline distT="0" distB="0" distL="0" distR="0" wp14:anchorId="5DC53926" wp14:editId="4C4030A8">
            <wp:extent cx="5486400" cy="3009900"/>
            <wp:effectExtent l="0" t="0" r="0" b="0"/>
            <wp:docPr id="15" name="Picture 15" descr="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circuit board&#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486400" cy="3009900"/>
                    </a:xfrm>
                    <a:prstGeom prst="rect">
                      <a:avLst/>
                    </a:prstGeom>
                  </pic:spPr>
                </pic:pic>
              </a:graphicData>
            </a:graphic>
          </wp:inline>
        </w:drawing>
      </w:r>
    </w:p>
    <w:p w14:paraId="2A0487BB" w14:textId="09FDE37F" w:rsidR="0078130C" w:rsidRDefault="0078130C" w:rsidP="00237AC1">
      <w:r w:rsidRPr="0078130C">
        <w:t xml:space="preserve">As internal memory </w:t>
      </w:r>
      <w:r w:rsidR="0097677F">
        <w:t>we</w:t>
      </w:r>
      <w:r w:rsidRPr="0078130C">
        <w:t xml:space="preserve"> have chosen an SSD, which makes the transfer and processing of data </w:t>
      </w:r>
      <w:r w:rsidR="0097677F">
        <w:t>fast</w:t>
      </w:r>
      <w:r w:rsidRPr="0078130C">
        <w:t xml:space="preserve">, </w:t>
      </w:r>
      <w:r w:rsidR="00CF512C">
        <w:t xml:space="preserve">we </w:t>
      </w:r>
      <w:r w:rsidRPr="0078130C">
        <w:t>have chosen 1 Tb as the size of our memory since even if we are going to use external memory support, we must also have a good memory capacity internal for all to function properly.</w:t>
      </w:r>
    </w:p>
    <w:p w14:paraId="526BFF20" w14:textId="300956AE" w:rsidR="0078130C" w:rsidRDefault="0078130C" w:rsidP="00237AC1">
      <w:r w:rsidRPr="0078130C">
        <w:t>The product I chose is "1TB Western Digital Blue 3D NAND M.2 (WDS100T2B0B)" and the price for this component is around £ 100</w:t>
      </w:r>
      <w:r>
        <w:t>.</w:t>
      </w:r>
    </w:p>
    <w:p w14:paraId="714F20C8" w14:textId="0BC8DE6E" w:rsidR="0078130C" w:rsidRDefault="0078130C" w:rsidP="00237AC1">
      <w:r>
        <w:rPr>
          <w:noProof/>
        </w:rPr>
        <w:drawing>
          <wp:inline distT="0" distB="0" distL="0" distR="0" wp14:anchorId="3409C7F3" wp14:editId="5A191495">
            <wp:extent cx="5486400" cy="1515745"/>
            <wp:effectExtent l="0" t="0" r="0" b="8255"/>
            <wp:docPr id="17" name="Picture 1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86400" cy="1515745"/>
                    </a:xfrm>
                    <a:prstGeom prst="rect">
                      <a:avLst/>
                    </a:prstGeom>
                  </pic:spPr>
                </pic:pic>
              </a:graphicData>
            </a:graphic>
          </wp:inline>
        </w:drawing>
      </w:r>
    </w:p>
    <w:p w14:paraId="76D9B53A" w14:textId="77777777" w:rsidR="0078130C" w:rsidRDefault="0078130C" w:rsidP="0078130C">
      <w:r>
        <w:t>As a power supply, I chose a 600W power supply with a frequency of 50 Hz which will be perfect for powering our PC.</w:t>
      </w:r>
    </w:p>
    <w:p w14:paraId="190A5714" w14:textId="77777777" w:rsidR="0078130C" w:rsidRDefault="0078130C" w:rsidP="0078130C">
      <w:r>
        <w:t>The chosen product is the following "600W be quiet! System Power 9 (BN247)"</w:t>
      </w:r>
    </w:p>
    <w:p w14:paraId="24E93CAF" w14:textId="77C7CD85" w:rsidR="0078130C" w:rsidRDefault="0078130C" w:rsidP="0078130C">
      <w:r>
        <w:t>We can find this power supply for just £ 50.</w:t>
      </w:r>
    </w:p>
    <w:p w14:paraId="47246D5D" w14:textId="42F30B0B" w:rsidR="0078130C" w:rsidRDefault="0078130C" w:rsidP="0078130C">
      <w:r>
        <w:rPr>
          <w:noProof/>
        </w:rPr>
        <w:lastRenderedPageBreak/>
        <w:drawing>
          <wp:inline distT="0" distB="0" distL="0" distR="0" wp14:anchorId="28E902E8" wp14:editId="6C10289D">
            <wp:extent cx="5485586" cy="2830982"/>
            <wp:effectExtent l="0" t="0" r="1270" b="7620"/>
            <wp:docPr id="18" name="Picture 18" descr="A close up of a f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close up of a fan&#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496166" cy="2836442"/>
                    </a:xfrm>
                    <a:prstGeom prst="rect">
                      <a:avLst/>
                    </a:prstGeom>
                  </pic:spPr>
                </pic:pic>
              </a:graphicData>
            </a:graphic>
          </wp:inline>
        </w:drawing>
      </w:r>
    </w:p>
    <w:p w14:paraId="00FB7027" w14:textId="41176845" w:rsidR="0078130C" w:rsidRDefault="0078130C" w:rsidP="0078130C">
      <w:r w:rsidRPr="0078130C">
        <w:t>Given the advanced configuration of this computer</w:t>
      </w:r>
      <w:r w:rsidR="005A6BA3">
        <w:t>,</w:t>
      </w:r>
      <w:r w:rsidRPr="0078130C">
        <w:t xml:space="preserve"> I decided to choose a case that silences the noises produced by the hardware, </w:t>
      </w:r>
      <w:proofErr w:type="gramStart"/>
      <w:r w:rsidRPr="0078130C">
        <w:t>and also</w:t>
      </w:r>
      <w:proofErr w:type="gramEnd"/>
      <w:r w:rsidRPr="0078130C">
        <w:t xml:space="preserve"> nice to see with external configurable LEDs.</w:t>
      </w:r>
    </w:p>
    <w:p w14:paraId="2D977167" w14:textId="15CA80AD" w:rsidR="0078130C" w:rsidRDefault="0078130C" w:rsidP="0078130C">
      <w:r w:rsidRPr="0078130C">
        <w:t>The case I chose is "Wild Rabbit Black Rabbit Green LED Light"</w:t>
      </w:r>
      <w:r>
        <w:t>.</w:t>
      </w:r>
    </w:p>
    <w:p w14:paraId="14B73A1A" w14:textId="02714C49" w:rsidR="0078130C" w:rsidRDefault="0078130C" w:rsidP="0078130C">
      <w:r>
        <w:t>The price is 25 £.</w:t>
      </w:r>
    </w:p>
    <w:p w14:paraId="4F883189" w14:textId="1B784787" w:rsidR="0052587A" w:rsidRDefault="0052587A" w:rsidP="0078130C">
      <w:r>
        <w:rPr>
          <w:noProof/>
        </w:rPr>
        <w:drawing>
          <wp:inline distT="0" distB="0" distL="0" distR="0" wp14:anchorId="0FECB4BF" wp14:editId="03101813">
            <wp:extent cx="5485228" cy="3469894"/>
            <wp:effectExtent l="0" t="0" r="1270" b="0"/>
            <wp:docPr id="19" name="Picture 19" descr="A close up of a green traffic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close up of a green traffic ligh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508140" cy="3484388"/>
                    </a:xfrm>
                    <a:prstGeom prst="rect">
                      <a:avLst/>
                    </a:prstGeom>
                  </pic:spPr>
                </pic:pic>
              </a:graphicData>
            </a:graphic>
          </wp:inline>
        </w:drawing>
      </w:r>
    </w:p>
    <w:p w14:paraId="7893A2C7" w14:textId="1F00B9DD" w:rsidR="00924ECE" w:rsidRPr="00924ECE" w:rsidRDefault="00924ECE" w:rsidP="00924ECE">
      <w:pPr>
        <w:rPr>
          <w:b/>
          <w:bCs/>
        </w:rPr>
      </w:pPr>
      <w:r>
        <w:lastRenderedPageBreak/>
        <w:t>After th</w:t>
      </w:r>
      <w:r w:rsidR="0097677F">
        <w:t xml:space="preserve">at we chose all hardware for the input is time to think </w:t>
      </w:r>
      <w:r w:rsidR="005A6BA3">
        <w:t>about</w:t>
      </w:r>
      <w:r w:rsidR="0097677F">
        <w:t xml:space="preserve"> the output</w:t>
      </w:r>
      <w:r>
        <w:t>, since we are going to process high</w:t>
      </w:r>
      <w:r w:rsidR="007120A5">
        <w:t>-</w:t>
      </w:r>
      <w:r>
        <w:t xml:space="preserve">resolution videos and right that our monitor is too. </w:t>
      </w:r>
      <w:proofErr w:type="gramStart"/>
      <w:r>
        <w:t>So</w:t>
      </w:r>
      <w:proofErr w:type="gramEnd"/>
      <w:r>
        <w:t xml:space="preserve"> </w:t>
      </w:r>
      <w:r w:rsidR="0097677F">
        <w:t>we</w:t>
      </w:r>
      <w:r>
        <w:t xml:space="preserve"> chose a full </w:t>
      </w:r>
      <w:r w:rsidR="007120A5">
        <w:t>HD</w:t>
      </w:r>
      <w:r>
        <w:t xml:space="preserve"> monitor from Samsung, the model is </w:t>
      </w:r>
      <w:r w:rsidRPr="00924ECE">
        <w:rPr>
          <w:b/>
          <w:bCs/>
        </w:rPr>
        <w:t>"Samsung U28E590D 28-Inch LCD / LED Monitor - Black"</w:t>
      </w:r>
    </w:p>
    <w:p w14:paraId="705CC97A" w14:textId="194419EA" w:rsidR="0052587A" w:rsidRDefault="00924ECE" w:rsidP="00924ECE">
      <w:r>
        <w:t xml:space="preserve"> We can find it </w:t>
      </w:r>
      <w:r w:rsidR="007120A5">
        <w:t xml:space="preserve">for </w:t>
      </w:r>
      <w:r>
        <w:t>around £ 100.</w:t>
      </w:r>
    </w:p>
    <w:p w14:paraId="4D5749B3" w14:textId="5407A3ED" w:rsidR="00924ECE" w:rsidRDefault="00924ECE" w:rsidP="00924ECE">
      <w:r>
        <w:rPr>
          <w:noProof/>
        </w:rPr>
        <w:drawing>
          <wp:inline distT="0" distB="0" distL="0" distR="0" wp14:anchorId="6C2A2F2B" wp14:editId="38323CF4">
            <wp:extent cx="5486400" cy="3946525"/>
            <wp:effectExtent l="0" t="0" r="0" b="0"/>
            <wp:docPr id="20" name="Picture 20" descr="A picture containing photo, differ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photo, different&#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486400" cy="3946525"/>
                    </a:xfrm>
                    <a:prstGeom prst="rect">
                      <a:avLst/>
                    </a:prstGeom>
                  </pic:spPr>
                </pic:pic>
              </a:graphicData>
            </a:graphic>
          </wp:inline>
        </w:drawing>
      </w:r>
    </w:p>
    <w:p w14:paraId="4428A51F" w14:textId="77777777" w:rsidR="00CF512C" w:rsidRDefault="00CF512C" w:rsidP="00924ECE"/>
    <w:p w14:paraId="506FFC2E" w14:textId="226B76C1" w:rsidR="002A7500" w:rsidRDefault="002A7500" w:rsidP="00924ECE">
      <w:r w:rsidRPr="002A7500">
        <w:t>Given our conditions</w:t>
      </w:r>
      <w:r w:rsidR="007120A5">
        <w:t>,</w:t>
      </w:r>
      <w:r w:rsidRPr="002A7500">
        <w:t xml:space="preserve"> we would need a </w:t>
      </w:r>
      <w:r w:rsidR="00F40144">
        <w:t>NAS</w:t>
      </w:r>
      <w:r w:rsidRPr="002A7500">
        <w:t xml:space="preserve"> storage drive to expand our memory whenever we need it. For starters I will choose the </w:t>
      </w:r>
      <w:r w:rsidR="00F40144">
        <w:t>NAS</w:t>
      </w:r>
      <w:r w:rsidRPr="002A7500">
        <w:t xml:space="preserve"> Drive, I chose the </w:t>
      </w:r>
      <w:r w:rsidR="003424A6">
        <w:t>“</w:t>
      </w:r>
      <w:r w:rsidRPr="002A7500">
        <w:t>Synology DS920 + 8TB 4 Bay Desktop NAS Solution</w:t>
      </w:r>
      <w:r w:rsidR="003424A6">
        <w:t>”</w:t>
      </w:r>
      <w:r w:rsidRPr="002A7500">
        <w:t xml:space="preserve"> model with an 8GB drive. The price for our </w:t>
      </w:r>
      <w:r w:rsidR="00F40144">
        <w:t>NAS</w:t>
      </w:r>
      <w:r w:rsidRPr="002A7500">
        <w:t xml:space="preserve"> drive plus hard disk is around £ 900</w:t>
      </w:r>
      <w:r w:rsidR="001F5F09">
        <w:t xml:space="preserve"> </w:t>
      </w:r>
      <w:sdt>
        <w:sdtPr>
          <w:id w:val="2145382261"/>
          <w:citation/>
        </w:sdtPr>
        <w:sdtEndPr/>
        <w:sdtContent>
          <w:r w:rsidR="001F5F09">
            <w:fldChar w:fldCharType="begin"/>
          </w:r>
          <w:r w:rsidR="00F73187">
            <w:rPr>
              <w:lang w:val="en-GB"/>
            </w:rPr>
            <w:instrText xml:space="preserve">CITATION Syn \l 2057 </w:instrText>
          </w:r>
          <w:r w:rsidR="001F5F09">
            <w:fldChar w:fldCharType="separate"/>
          </w:r>
          <w:r w:rsidR="00F73187" w:rsidRPr="00F73187">
            <w:rPr>
              <w:noProof/>
              <w:lang w:val="en-GB"/>
            </w:rPr>
            <w:t>(Synology, 2020)</w:t>
          </w:r>
          <w:r w:rsidR="001F5F09">
            <w:fldChar w:fldCharType="end"/>
          </w:r>
        </w:sdtContent>
      </w:sdt>
    </w:p>
    <w:p w14:paraId="06184419" w14:textId="7BF89C2F" w:rsidR="00CF512C" w:rsidRDefault="00CF512C" w:rsidP="00CF512C">
      <w:proofErr w:type="gramStart"/>
      <w:r w:rsidRPr="00713D75">
        <w:t>So</w:t>
      </w:r>
      <w:proofErr w:type="gramEnd"/>
      <w:r w:rsidRPr="00713D75">
        <w:t xml:space="preserve"> we assembled our computer. The total price is </w:t>
      </w:r>
      <w:proofErr w:type="gramStart"/>
      <w:r w:rsidRPr="00713D75">
        <w:rPr>
          <w:b/>
          <w:bCs/>
        </w:rPr>
        <w:t xml:space="preserve">£ </w:t>
      </w:r>
      <w:r>
        <w:rPr>
          <w:b/>
          <w:bCs/>
        </w:rPr>
        <w:t>2430</w:t>
      </w:r>
      <w:proofErr w:type="gramEnd"/>
      <w:r w:rsidRPr="00713D75">
        <w:t xml:space="preserve"> and we will have a </w:t>
      </w:r>
      <w:r>
        <w:t>high</w:t>
      </w:r>
      <w:r w:rsidR="005A6BA3">
        <w:t>-</w:t>
      </w:r>
      <w:r w:rsidRPr="00713D75">
        <w:t>class computer</w:t>
      </w:r>
      <w:r>
        <w:t>.</w:t>
      </w:r>
    </w:p>
    <w:p w14:paraId="4A156977" w14:textId="77777777" w:rsidR="00CF512C" w:rsidRDefault="00CF512C" w:rsidP="00924ECE"/>
    <w:p w14:paraId="0AEE3574" w14:textId="6BABC24C" w:rsidR="0057213B" w:rsidRDefault="0057213B" w:rsidP="00924ECE">
      <w:r>
        <w:rPr>
          <w:noProof/>
        </w:rPr>
        <w:lastRenderedPageBreak/>
        <w:drawing>
          <wp:inline distT="0" distB="0" distL="0" distR="0" wp14:anchorId="3749D45F" wp14:editId="4B96639E">
            <wp:extent cx="5486400" cy="1621766"/>
            <wp:effectExtent l="0" t="0" r="0" b="0"/>
            <wp:docPr id="12" name="Picture 12" descr="A close up of a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close up of a box&#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558366" cy="1643039"/>
                    </a:xfrm>
                    <a:prstGeom prst="rect">
                      <a:avLst/>
                    </a:prstGeom>
                  </pic:spPr>
                </pic:pic>
              </a:graphicData>
            </a:graphic>
          </wp:inline>
        </w:drawing>
      </w:r>
    </w:p>
    <w:p w14:paraId="72B6D9A0" w14:textId="736AFAA1" w:rsidR="007C6964" w:rsidRDefault="007C6964" w:rsidP="007C6964">
      <w:r>
        <w:t xml:space="preserve">Since for now in our </w:t>
      </w:r>
      <w:r w:rsidR="00F40144">
        <w:t>NAS</w:t>
      </w:r>
      <w:r>
        <w:t xml:space="preserve"> we have only one hard disk there is no need to use any Raid technology, but in the </w:t>
      </w:r>
      <w:proofErr w:type="gramStart"/>
      <w:r>
        <w:t>future</w:t>
      </w:r>
      <w:proofErr w:type="gramEnd"/>
      <w:r>
        <w:t xml:space="preserve"> we should expand our hard disk up to 56 TB, to do this I will evaluate the best technology to use in the future.</w:t>
      </w:r>
    </w:p>
    <w:p w14:paraId="6BC7C6DC" w14:textId="5C596EF8" w:rsidR="007C6964" w:rsidRDefault="007C6964" w:rsidP="007C6964">
      <w:r>
        <w:t>RAID is an acronym that stands for Redun</w:t>
      </w:r>
      <w:r w:rsidR="007120A5">
        <w:t>d</w:t>
      </w:r>
      <w:r>
        <w:t>ant Array of Inexpensive Disk</w:t>
      </w:r>
      <w:r w:rsidR="00A76858">
        <w:t>.</w:t>
      </w:r>
    </w:p>
    <w:p w14:paraId="6A24C9F3" w14:textId="12A1DE18" w:rsidR="007C6964" w:rsidRDefault="007C6964" w:rsidP="007C6964">
      <w:r>
        <w:t>There are different types of RAID, based on the type of hard drive we own and our needs for performance, security</w:t>
      </w:r>
      <w:r w:rsidR="007120A5">
        <w:t>,</w:t>
      </w:r>
      <w:r>
        <w:t xml:space="preserve"> and total storage capacity.</w:t>
      </w:r>
    </w:p>
    <w:p w14:paraId="20645C00" w14:textId="0B8CAF7D" w:rsidR="007C6964" w:rsidRDefault="007C6964" w:rsidP="007C6964">
      <w:r>
        <w:t xml:space="preserve">The first type is RAID 0 is the only one that does not provide effective redundancy. In RAID 0 two or more disks operate to create a single logical volume (for example, two 8 TB disks create a single 16 TB volume) this solution has the advantage that </w:t>
      </w:r>
      <w:proofErr w:type="gramStart"/>
      <w:r>
        <w:t>reading</w:t>
      </w:r>
      <w:proofErr w:type="gramEnd"/>
      <w:r>
        <w:t xml:space="preserve"> and writing occur simultaneously on the two disks but has the disadvantage that when one hard drive is damaged, the other can also be compromised</w:t>
      </w:r>
      <w:r w:rsidR="00A76858">
        <w:t>.</w:t>
      </w:r>
    </w:p>
    <w:p w14:paraId="452A34FB" w14:textId="1569DAD2" w:rsidR="007C6964" w:rsidRDefault="007C6964" w:rsidP="007C6964">
      <w:r>
        <w:t xml:space="preserve">The second type, also very common, is RAID 1 (also called mirroring): this </w:t>
      </w:r>
      <w:r w:rsidR="007120A5">
        <w:t>can</w:t>
      </w:r>
      <w:r>
        <w:t xml:space="preserve"> offer real redundancy because data is read and written equally between the two disks, which </w:t>
      </w:r>
      <w:proofErr w:type="gramStart"/>
      <w:r>
        <w:t>are always and at all times</w:t>
      </w:r>
      <w:proofErr w:type="gramEnd"/>
      <w:r>
        <w:t xml:space="preserve"> identical.</w:t>
      </w:r>
    </w:p>
    <w:p w14:paraId="7F3F57DF" w14:textId="77777777" w:rsidR="007C6964" w:rsidRDefault="007C6964" w:rsidP="007C6964">
      <w:r>
        <w:t>By connecting two or more hard drives in RAID 1, we will always get a single logical volume, but the total capacity will be only that of the smaller physical disk so this technology will be very expensive in terms of price. This technology is very good in terms of security and to manage two hard drives, we could use this type when we have two hard drives in our NAS but by the time they are 3 this technology will no longer be valid.</w:t>
      </w:r>
    </w:p>
    <w:p w14:paraId="6BB7FC88" w14:textId="2153330A" w:rsidR="001304FB" w:rsidRDefault="007C6964" w:rsidP="007C6964">
      <w:r>
        <w:t xml:space="preserve">The third type is RAID 5, a smarter system that splits data and parity across all disks. This system is now very popular in medium-small and medium-large generic systems because it offers security, redundancy and an acceptable speed, which grows as the number of disks grows but to be used at least 3 hard disks must be available. capacity. That said in the future when we have more than two hard </w:t>
      </w:r>
      <w:proofErr w:type="gramStart"/>
      <w:r>
        <w:t>drives</w:t>
      </w:r>
      <w:proofErr w:type="gramEnd"/>
      <w:r>
        <w:t xml:space="preserve"> we will use RAID 5 technology and when they will be 2 we will use RAID 1 technology instead.</w:t>
      </w:r>
    </w:p>
    <w:p w14:paraId="2AA61463" w14:textId="77777777" w:rsidR="003424A6" w:rsidRDefault="003424A6" w:rsidP="003424A6">
      <w:r>
        <w:t xml:space="preserve">Since I've talked extensively about the RAID </w:t>
      </w:r>
      <w:proofErr w:type="gramStart"/>
      <w:r>
        <w:t>systems</w:t>
      </w:r>
      <w:proofErr w:type="gramEnd"/>
      <w:r>
        <w:t xml:space="preserve"> we can use for our NAS, it seems fair to me to talk about how the NAS works.</w:t>
      </w:r>
    </w:p>
    <w:p w14:paraId="4068F23B" w14:textId="2F34FDFE" w:rsidR="003424A6" w:rsidRDefault="003424A6" w:rsidP="003424A6">
      <w:r>
        <w:lastRenderedPageBreak/>
        <w:t xml:space="preserve">NAS stands for Network Attached Storage and represents a type of computer that can connect to the local network and by using one or more hard drives, allows you to share files between various devices. </w:t>
      </w:r>
    </w:p>
    <w:p w14:paraId="15219A3A" w14:textId="1462C62C" w:rsidR="003424A6" w:rsidRDefault="003424A6" w:rsidP="003424A6">
      <w:r>
        <w:t xml:space="preserve">The NAS can be configured in two ways </w:t>
      </w:r>
      <w:r w:rsidR="007120A5">
        <w:t>o</w:t>
      </w:r>
      <w:r>
        <w:t>n our PC.</w:t>
      </w:r>
    </w:p>
    <w:p w14:paraId="45265FE9" w14:textId="77777777" w:rsidR="003424A6" w:rsidRDefault="003424A6" w:rsidP="003424A6">
      <w:r>
        <w:t>The first is via the USB connection and the second is via the network connection.</w:t>
      </w:r>
    </w:p>
    <w:p w14:paraId="6C3A5A5D" w14:textId="23F055B3" w:rsidR="003424A6" w:rsidRDefault="003424A6" w:rsidP="003424A6">
      <w:r>
        <w:t xml:space="preserve">After configuring our </w:t>
      </w:r>
      <w:r w:rsidR="00F40144">
        <w:t>NAS</w:t>
      </w:r>
      <w:r>
        <w:t xml:space="preserve"> we can access it directly through our PC if connected with the USB cable, or even remotely from another device that is a smartphone or a PC via a normal web browser by entering the web page we can log in and enter and use our file.</w:t>
      </w:r>
    </w:p>
    <w:p w14:paraId="0FD9D456" w14:textId="25852C72" w:rsidR="007C6964" w:rsidRDefault="003424A6" w:rsidP="003424A6">
      <w:r>
        <w:t xml:space="preserve">The speed of the </w:t>
      </w:r>
      <w:r w:rsidR="00F40144">
        <w:t>NAS</w:t>
      </w:r>
      <w:r>
        <w:t xml:space="preserve"> depends on two factors both from the CPU it mounts because as I said before they are computers, so the more powerful the processor will be the faster it will process data and therefore whether it is about writing data to the disk, or that sharing data online the speed depends on the processor. The model I chose has a speed of </w:t>
      </w:r>
      <w:r w:rsidR="007120A5">
        <w:t>o</w:t>
      </w:r>
      <w:r>
        <w:t xml:space="preserve">ver 225 MB / s for both reading and writing. The second factor is the internet connection since if we want to access a movie for example that we have on our NAS from our mobile we must have a very good connection on our </w:t>
      </w:r>
      <w:r w:rsidR="00F40144">
        <w:t>NAS</w:t>
      </w:r>
      <w:r>
        <w:t xml:space="preserve"> that is at least higher than 10 M</w:t>
      </w:r>
      <w:r w:rsidR="007120A5">
        <w:t>b</w:t>
      </w:r>
      <w:r>
        <w:t>ps to have fluid streaming of the file.</w:t>
      </w:r>
    </w:p>
    <w:p w14:paraId="4230269B" w14:textId="4C45CE4B" w:rsidR="003424A6" w:rsidRDefault="003424A6" w:rsidP="003424A6"/>
    <w:p w14:paraId="2D07DFC0" w14:textId="221F8DB0" w:rsidR="003424A6" w:rsidRDefault="003424A6" w:rsidP="003424A6"/>
    <w:p w14:paraId="2F8B509C" w14:textId="0EA048F1" w:rsidR="003424A6" w:rsidRDefault="003424A6" w:rsidP="003424A6"/>
    <w:p w14:paraId="361AF7FA" w14:textId="43A81507" w:rsidR="003424A6" w:rsidRDefault="003424A6" w:rsidP="003424A6"/>
    <w:p w14:paraId="223B73E7" w14:textId="5DDA2DE6" w:rsidR="003424A6" w:rsidRDefault="003424A6" w:rsidP="003424A6"/>
    <w:p w14:paraId="161FA740" w14:textId="575FFBCB" w:rsidR="003424A6" w:rsidRDefault="003424A6" w:rsidP="003424A6"/>
    <w:p w14:paraId="184B87C5" w14:textId="1A3A7E2E" w:rsidR="003424A6" w:rsidRDefault="003424A6" w:rsidP="003424A6"/>
    <w:p w14:paraId="51075D49" w14:textId="2292AAAA" w:rsidR="007120A5" w:rsidRDefault="007120A5" w:rsidP="003424A6"/>
    <w:p w14:paraId="6FA9F9DF" w14:textId="66E3D01A" w:rsidR="007120A5" w:rsidRDefault="007120A5" w:rsidP="003424A6"/>
    <w:p w14:paraId="4CB36B75" w14:textId="1A2E4491" w:rsidR="007120A5" w:rsidRDefault="007120A5" w:rsidP="003424A6"/>
    <w:p w14:paraId="7C093914" w14:textId="08DF9C45" w:rsidR="007120A5" w:rsidRDefault="007120A5" w:rsidP="003424A6"/>
    <w:p w14:paraId="057ABB0B" w14:textId="50663C68" w:rsidR="007120A5" w:rsidRDefault="007120A5" w:rsidP="003424A6"/>
    <w:p w14:paraId="7D285072" w14:textId="0EA3307C" w:rsidR="007120A5" w:rsidRDefault="007120A5" w:rsidP="003424A6"/>
    <w:p w14:paraId="2587BD52" w14:textId="6376B613" w:rsidR="007120A5" w:rsidRDefault="007120A5" w:rsidP="003424A6"/>
    <w:p w14:paraId="5C33D516" w14:textId="77777777" w:rsidR="007120A5" w:rsidRDefault="007120A5" w:rsidP="003424A6"/>
    <w:p w14:paraId="4E79B8A8" w14:textId="0542175D" w:rsidR="003424A6" w:rsidRDefault="003424A6" w:rsidP="003424A6"/>
    <w:p w14:paraId="5386FC9D" w14:textId="7C95E4DA" w:rsidR="007120A5" w:rsidRDefault="007120A5" w:rsidP="003424A6"/>
    <w:p w14:paraId="758233DC" w14:textId="06C1430A" w:rsidR="003424A6" w:rsidRDefault="003424A6" w:rsidP="003424A6"/>
    <w:bookmarkStart w:id="9" w:name="_Toc58503702" w:displacedByCustomXml="next"/>
    <w:sdt>
      <w:sdtPr>
        <w:rPr>
          <w:rFonts w:asciiTheme="minorHAnsi" w:eastAsiaTheme="minorHAnsi" w:hAnsiTheme="minorHAnsi" w:cstheme="minorBidi"/>
          <w:color w:val="595959" w:themeColor="text1" w:themeTint="A6"/>
          <w:sz w:val="22"/>
        </w:rPr>
        <w:id w:val="-498113615"/>
        <w:docPartObj>
          <w:docPartGallery w:val="Bibliographies"/>
          <w:docPartUnique/>
        </w:docPartObj>
      </w:sdtPr>
      <w:sdtEndPr/>
      <w:sdtContent>
        <w:p w14:paraId="0A4A707F" w14:textId="602E7416" w:rsidR="00F40144" w:rsidRDefault="00F40144">
          <w:pPr>
            <w:pStyle w:val="Heading1"/>
          </w:pPr>
          <w:r>
            <w:t>References</w:t>
          </w:r>
          <w:bookmarkEnd w:id="9"/>
        </w:p>
        <w:sdt>
          <w:sdtPr>
            <w:id w:val="-573587230"/>
            <w:bibliography/>
          </w:sdtPr>
          <w:sdtEndPr/>
          <w:sdtContent>
            <w:p w14:paraId="0153D0E6" w14:textId="77777777" w:rsidR="00F73187" w:rsidRDefault="00F40144" w:rsidP="00F73187">
              <w:pPr>
                <w:pStyle w:val="Bibliography"/>
                <w:rPr>
                  <w:noProof/>
                  <w:sz w:val="24"/>
                  <w:szCs w:val="24"/>
                </w:rPr>
              </w:pPr>
              <w:r>
                <w:fldChar w:fldCharType="begin"/>
              </w:r>
              <w:r>
                <w:instrText xml:space="preserve"> BIBLIOGRAPHY </w:instrText>
              </w:r>
              <w:r>
                <w:fldChar w:fldCharType="separate"/>
              </w:r>
              <w:r w:rsidR="00F73187">
                <w:rPr>
                  <w:b/>
                  <w:bCs/>
                  <w:noProof/>
                </w:rPr>
                <w:t>Asus. 2020.</w:t>
              </w:r>
              <w:r w:rsidR="00F73187">
                <w:rPr>
                  <w:noProof/>
                </w:rPr>
                <w:t xml:space="preserve"> Asus. [Online] 2020. https://www.asus.com/Motherboards-Components/Motherboards/PRIME/PRIME-H410M-A/.</w:t>
              </w:r>
            </w:p>
            <w:p w14:paraId="0781BFFB" w14:textId="77777777" w:rsidR="00F73187" w:rsidRDefault="00F73187" w:rsidP="00F73187">
              <w:pPr>
                <w:pStyle w:val="Bibliography"/>
                <w:rPr>
                  <w:noProof/>
                </w:rPr>
              </w:pPr>
              <w:r>
                <w:rPr>
                  <w:b/>
                  <w:bCs/>
                  <w:noProof/>
                </w:rPr>
                <w:t>Digital, Western. 2020.</w:t>
              </w:r>
              <w:r>
                <w:rPr>
                  <w:noProof/>
                </w:rPr>
                <w:t xml:space="preserve"> [Online] 2020. https://shop.westerndigital.com/products/internal-drives/wd-blue-sata-ssd#WDS250G2B0A.</w:t>
              </w:r>
            </w:p>
            <w:p w14:paraId="17AEAB0C" w14:textId="77777777" w:rsidR="00F73187" w:rsidRDefault="00F73187" w:rsidP="00F73187">
              <w:pPr>
                <w:pStyle w:val="Bibliography"/>
                <w:rPr>
                  <w:noProof/>
                </w:rPr>
              </w:pPr>
              <w:r>
                <w:rPr>
                  <w:b/>
                  <w:bCs/>
                  <w:noProof/>
                </w:rPr>
                <w:t>Intel. 2020.</w:t>
              </w:r>
              <w:r>
                <w:rPr>
                  <w:noProof/>
                </w:rPr>
                <w:t xml:space="preserve"> Intel. [Online] 2020. https://ark.intel.com/content/www/us/en/ark/products/199283/intel-core-i3-10100-processor-6m-cache-up-to-4-30-ghz.html.</w:t>
              </w:r>
            </w:p>
            <w:p w14:paraId="22E4A671" w14:textId="77777777" w:rsidR="00F73187" w:rsidRDefault="00F73187" w:rsidP="00F73187">
              <w:pPr>
                <w:pStyle w:val="Bibliography"/>
                <w:rPr>
                  <w:noProof/>
                </w:rPr>
              </w:pPr>
              <w:r>
                <w:rPr>
                  <w:b/>
                  <w:bCs/>
                  <w:noProof/>
                </w:rPr>
                <w:t>INTEL. 2020.</w:t>
              </w:r>
              <w:r>
                <w:rPr>
                  <w:noProof/>
                </w:rPr>
                <w:t xml:space="preserve"> Intel. </w:t>
              </w:r>
              <w:r>
                <w:rPr>
                  <w:i/>
                  <w:iCs/>
                  <w:noProof/>
                </w:rPr>
                <w:t xml:space="preserve">Ark.Intel. </w:t>
              </w:r>
              <w:r>
                <w:rPr>
                  <w:noProof/>
                </w:rPr>
                <w:t>[Online] 2020. https://ark.intel.com/content/www/us/en/ark/products/205904/intel-core-i9-10850k-processor-20m-cache-up-to-5-20-ghz.html.</w:t>
              </w:r>
            </w:p>
            <w:p w14:paraId="38D20C4A" w14:textId="77777777" w:rsidR="00F73187" w:rsidRDefault="00F73187" w:rsidP="00F73187">
              <w:pPr>
                <w:pStyle w:val="Bibliography"/>
                <w:rPr>
                  <w:noProof/>
                </w:rPr>
              </w:pPr>
              <w:r>
                <w:rPr>
                  <w:b/>
                  <w:bCs/>
                  <w:noProof/>
                </w:rPr>
                <w:t>Msi. 2020.</w:t>
              </w:r>
              <w:r>
                <w:rPr>
                  <w:noProof/>
                </w:rPr>
                <w:t xml:space="preserve"> Msi. [Online] 2020. https://www.msi.com/Motherboard/MPG-Z490M-GAMING-EDGE-WIFI.</w:t>
              </w:r>
            </w:p>
            <w:p w14:paraId="6D2E3CCC" w14:textId="77777777" w:rsidR="00F73187" w:rsidRDefault="00F73187" w:rsidP="00F73187">
              <w:pPr>
                <w:pStyle w:val="Bibliography"/>
                <w:rPr>
                  <w:noProof/>
                </w:rPr>
              </w:pPr>
              <w:r>
                <w:rPr>
                  <w:b/>
                  <w:bCs/>
                  <w:noProof/>
                </w:rPr>
                <w:t>MSI. 2020.</w:t>
              </w:r>
              <w:r>
                <w:rPr>
                  <w:noProof/>
                </w:rPr>
                <w:t xml:space="preserve"> Msi. [Online] 2020. https://www.msi.com/Graphics-Card/Radeon-RX-5700-XT-GAMING-X.</w:t>
              </w:r>
            </w:p>
            <w:p w14:paraId="21DF5266" w14:textId="77777777" w:rsidR="00F73187" w:rsidRDefault="00F73187" w:rsidP="00F73187">
              <w:pPr>
                <w:pStyle w:val="Bibliography"/>
                <w:rPr>
                  <w:noProof/>
                </w:rPr>
              </w:pPr>
              <w:r>
                <w:rPr>
                  <w:b/>
                  <w:bCs/>
                  <w:noProof/>
                </w:rPr>
                <w:t>Synology. 2020.</w:t>
              </w:r>
              <w:r>
                <w:rPr>
                  <w:noProof/>
                </w:rPr>
                <w:t xml:space="preserve"> Synology. [Online] 2020. https://www.synology.com/en-us/products/DS920+.</w:t>
              </w:r>
            </w:p>
            <w:p w14:paraId="0F68E94D" w14:textId="77777777" w:rsidR="00F73187" w:rsidRDefault="00F73187" w:rsidP="00F73187">
              <w:pPr>
                <w:pStyle w:val="Bibliography"/>
                <w:rPr>
                  <w:noProof/>
                </w:rPr>
              </w:pPr>
              <w:r>
                <w:rPr>
                  <w:b/>
                  <w:bCs/>
                  <w:noProof/>
                </w:rPr>
                <w:t>WesternDigital.Store. 2020.</w:t>
              </w:r>
              <w:r>
                <w:rPr>
                  <w:noProof/>
                </w:rPr>
                <w:t xml:space="preserve"> Wester Digital. [Online] December 2020. https://shop.westerndigital.com/en-gb/products/internal-drives/wd-blue-3d-nand-sata-ssd#WDS250G2B0A.</w:t>
              </w:r>
            </w:p>
            <w:p w14:paraId="64CA72A7" w14:textId="785496E9" w:rsidR="00F40144" w:rsidRDefault="00F40144" w:rsidP="00F73187">
              <w:r>
                <w:rPr>
                  <w:b/>
                  <w:bCs/>
                  <w:noProof/>
                </w:rPr>
                <w:fldChar w:fldCharType="end"/>
              </w:r>
            </w:p>
          </w:sdtContent>
        </w:sdt>
      </w:sdtContent>
    </w:sdt>
    <w:p w14:paraId="3F359280" w14:textId="77777777" w:rsidR="007120A5" w:rsidRDefault="007120A5" w:rsidP="003424A6"/>
    <w:sectPr w:rsidR="007120A5">
      <w:footerReference w:type="default" r:id="rId28"/>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76679F" w14:textId="77777777" w:rsidR="003D20C3" w:rsidRDefault="003D20C3" w:rsidP="00C6554A">
      <w:pPr>
        <w:spacing w:before="0" w:after="0" w:line="240" w:lineRule="auto"/>
      </w:pPr>
      <w:r>
        <w:separator/>
      </w:r>
    </w:p>
  </w:endnote>
  <w:endnote w:type="continuationSeparator" w:id="0">
    <w:p w14:paraId="67FE087B" w14:textId="77777777" w:rsidR="003D20C3" w:rsidRDefault="003D20C3"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4F40F1"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3399AF" w14:textId="77777777" w:rsidR="003D20C3" w:rsidRDefault="003D20C3" w:rsidP="00C6554A">
      <w:pPr>
        <w:spacing w:before="0" w:after="0" w:line="240" w:lineRule="auto"/>
      </w:pPr>
      <w:r>
        <w:separator/>
      </w:r>
    </w:p>
  </w:footnote>
  <w:footnote w:type="continuationSeparator" w:id="0">
    <w:p w14:paraId="25383126" w14:textId="77777777" w:rsidR="003D20C3" w:rsidRDefault="003D20C3"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2A654F3"/>
    <w:multiLevelType w:val="hybridMultilevel"/>
    <w:tmpl w:val="546E5E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A602C02"/>
    <w:multiLevelType w:val="multilevel"/>
    <w:tmpl w:val="EDCEA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38850682"/>
    <w:multiLevelType w:val="hybridMultilevel"/>
    <w:tmpl w:val="B9E62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22607C"/>
    <w:multiLevelType w:val="multilevel"/>
    <w:tmpl w:val="5E402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5C272E8"/>
    <w:multiLevelType w:val="hybridMultilevel"/>
    <w:tmpl w:val="FF10C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5"/>
  </w:num>
  <w:num w:numId="6">
    <w:abstractNumId w:val="10"/>
  </w:num>
  <w:num w:numId="7">
    <w:abstractNumId w:val="13"/>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6"/>
  </w:num>
  <w:num w:numId="17">
    <w:abstractNumId w:val="12"/>
  </w:num>
  <w:num w:numId="18">
    <w:abstractNumId w:val="17"/>
  </w:num>
  <w:num w:numId="19">
    <w:abstractNumId w:val="14"/>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TQ3MTWxMLc0NjO3tDBS0lEKTi0uzszPAykwrQUAFRm49CwAAAA="/>
  </w:docVars>
  <w:rsids>
    <w:rsidRoot w:val="00EC6FA8"/>
    <w:rsid w:val="0003135E"/>
    <w:rsid w:val="000E68A8"/>
    <w:rsid w:val="001304FB"/>
    <w:rsid w:val="001F5F09"/>
    <w:rsid w:val="00206F1E"/>
    <w:rsid w:val="002156AF"/>
    <w:rsid w:val="00237AC1"/>
    <w:rsid w:val="002554CD"/>
    <w:rsid w:val="00293B83"/>
    <w:rsid w:val="002A7500"/>
    <w:rsid w:val="002B4294"/>
    <w:rsid w:val="002C1175"/>
    <w:rsid w:val="00333D0D"/>
    <w:rsid w:val="003424A6"/>
    <w:rsid w:val="003D20C3"/>
    <w:rsid w:val="004C049F"/>
    <w:rsid w:val="005000E2"/>
    <w:rsid w:val="0052587A"/>
    <w:rsid w:val="0057213B"/>
    <w:rsid w:val="005A6BA3"/>
    <w:rsid w:val="00637CD6"/>
    <w:rsid w:val="006A3CE7"/>
    <w:rsid w:val="007120A5"/>
    <w:rsid w:val="00713D75"/>
    <w:rsid w:val="00716AC4"/>
    <w:rsid w:val="00744597"/>
    <w:rsid w:val="0078130C"/>
    <w:rsid w:val="007C6964"/>
    <w:rsid w:val="00834814"/>
    <w:rsid w:val="00924ECE"/>
    <w:rsid w:val="0097677F"/>
    <w:rsid w:val="00A76858"/>
    <w:rsid w:val="00A82091"/>
    <w:rsid w:val="00AB4D7B"/>
    <w:rsid w:val="00AC7BD9"/>
    <w:rsid w:val="00B01CF2"/>
    <w:rsid w:val="00B34C40"/>
    <w:rsid w:val="00B5209A"/>
    <w:rsid w:val="00BC1603"/>
    <w:rsid w:val="00C6554A"/>
    <w:rsid w:val="00CB71D8"/>
    <w:rsid w:val="00CF512C"/>
    <w:rsid w:val="00D32EDC"/>
    <w:rsid w:val="00D434EB"/>
    <w:rsid w:val="00E33BBE"/>
    <w:rsid w:val="00EC6FA8"/>
    <w:rsid w:val="00ED7C44"/>
    <w:rsid w:val="00F060F3"/>
    <w:rsid w:val="00F32427"/>
    <w:rsid w:val="00F40144"/>
    <w:rsid w:val="00F63E5F"/>
    <w:rsid w:val="00F731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512C7F"/>
  <w15:chartTrackingRefBased/>
  <w15:docId w15:val="{70CE3792-0FB6-4D31-B4B0-0EA671F6E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customStyle="1" w:styleId="compatible">
    <w:name w:val="compatible"/>
    <w:basedOn w:val="DefaultParagraphFont"/>
    <w:rsid w:val="00713D75"/>
  </w:style>
  <w:style w:type="paragraph" w:styleId="ListParagraph">
    <w:name w:val="List Paragraph"/>
    <w:basedOn w:val="Normal"/>
    <w:uiPriority w:val="34"/>
    <w:unhideWhenUsed/>
    <w:qFormat/>
    <w:rsid w:val="00237AC1"/>
    <w:pPr>
      <w:ind w:left="720"/>
      <w:contextualSpacing/>
    </w:pPr>
  </w:style>
  <w:style w:type="paragraph" w:styleId="TOCHeading">
    <w:name w:val="TOC Heading"/>
    <w:basedOn w:val="Heading1"/>
    <w:next w:val="Normal"/>
    <w:uiPriority w:val="39"/>
    <w:unhideWhenUsed/>
    <w:qFormat/>
    <w:rsid w:val="007120A5"/>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7120A5"/>
    <w:pPr>
      <w:spacing w:after="100"/>
    </w:pPr>
  </w:style>
  <w:style w:type="paragraph" w:styleId="Bibliography">
    <w:name w:val="Bibliography"/>
    <w:basedOn w:val="Normal"/>
    <w:next w:val="Normal"/>
    <w:uiPriority w:val="37"/>
    <w:unhideWhenUsed/>
    <w:rsid w:val="00F401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597619">
      <w:bodyDiv w:val="1"/>
      <w:marLeft w:val="0"/>
      <w:marRight w:val="0"/>
      <w:marTop w:val="0"/>
      <w:marBottom w:val="0"/>
      <w:divBdr>
        <w:top w:val="none" w:sz="0" w:space="0" w:color="auto"/>
        <w:left w:val="none" w:sz="0" w:space="0" w:color="auto"/>
        <w:bottom w:val="none" w:sz="0" w:space="0" w:color="auto"/>
        <w:right w:val="none" w:sz="0" w:space="0" w:color="auto"/>
      </w:divBdr>
    </w:div>
    <w:div w:id="148181424">
      <w:bodyDiv w:val="1"/>
      <w:marLeft w:val="0"/>
      <w:marRight w:val="0"/>
      <w:marTop w:val="0"/>
      <w:marBottom w:val="0"/>
      <w:divBdr>
        <w:top w:val="none" w:sz="0" w:space="0" w:color="auto"/>
        <w:left w:val="none" w:sz="0" w:space="0" w:color="auto"/>
        <w:bottom w:val="none" w:sz="0" w:space="0" w:color="auto"/>
        <w:right w:val="none" w:sz="0" w:space="0" w:color="auto"/>
      </w:divBdr>
    </w:div>
    <w:div w:id="165098082">
      <w:bodyDiv w:val="1"/>
      <w:marLeft w:val="0"/>
      <w:marRight w:val="0"/>
      <w:marTop w:val="0"/>
      <w:marBottom w:val="0"/>
      <w:divBdr>
        <w:top w:val="none" w:sz="0" w:space="0" w:color="auto"/>
        <w:left w:val="none" w:sz="0" w:space="0" w:color="auto"/>
        <w:bottom w:val="none" w:sz="0" w:space="0" w:color="auto"/>
        <w:right w:val="none" w:sz="0" w:space="0" w:color="auto"/>
      </w:divBdr>
    </w:div>
    <w:div w:id="200243090">
      <w:bodyDiv w:val="1"/>
      <w:marLeft w:val="0"/>
      <w:marRight w:val="0"/>
      <w:marTop w:val="0"/>
      <w:marBottom w:val="0"/>
      <w:divBdr>
        <w:top w:val="none" w:sz="0" w:space="0" w:color="auto"/>
        <w:left w:val="none" w:sz="0" w:space="0" w:color="auto"/>
        <w:bottom w:val="none" w:sz="0" w:space="0" w:color="auto"/>
        <w:right w:val="none" w:sz="0" w:space="0" w:color="auto"/>
      </w:divBdr>
    </w:div>
    <w:div w:id="240221824">
      <w:bodyDiv w:val="1"/>
      <w:marLeft w:val="0"/>
      <w:marRight w:val="0"/>
      <w:marTop w:val="0"/>
      <w:marBottom w:val="0"/>
      <w:divBdr>
        <w:top w:val="none" w:sz="0" w:space="0" w:color="auto"/>
        <w:left w:val="none" w:sz="0" w:space="0" w:color="auto"/>
        <w:bottom w:val="none" w:sz="0" w:space="0" w:color="auto"/>
        <w:right w:val="none" w:sz="0" w:space="0" w:color="auto"/>
      </w:divBdr>
      <w:divsChild>
        <w:div w:id="1748264167">
          <w:marLeft w:val="0"/>
          <w:marRight w:val="0"/>
          <w:marTop w:val="0"/>
          <w:marBottom w:val="30"/>
          <w:divBdr>
            <w:top w:val="none" w:sz="0" w:space="0" w:color="auto"/>
            <w:left w:val="none" w:sz="0" w:space="0" w:color="auto"/>
            <w:bottom w:val="none" w:sz="0" w:space="0" w:color="auto"/>
            <w:right w:val="none" w:sz="0" w:space="0" w:color="auto"/>
          </w:divBdr>
        </w:div>
        <w:div w:id="106900760">
          <w:marLeft w:val="0"/>
          <w:marRight w:val="0"/>
          <w:marTop w:val="0"/>
          <w:marBottom w:val="150"/>
          <w:divBdr>
            <w:top w:val="none" w:sz="0" w:space="0" w:color="auto"/>
            <w:left w:val="none" w:sz="0" w:space="0" w:color="auto"/>
            <w:bottom w:val="none" w:sz="0" w:space="0" w:color="auto"/>
            <w:right w:val="none" w:sz="0" w:space="0" w:color="auto"/>
          </w:divBdr>
        </w:div>
      </w:divsChild>
    </w:div>
    <w:div w:id="256671484">
      <w:bodyDiv w:val="1"/>
      <w:marLeft w:val="0"/>
      <w:marRight w:val="0"/>
      <w:marTop w:val="0"/>
      <w:marBottom w:val="0"/>
      <w:divBdr>
        <w:top w:val="none" w:sz="0" w:space="0" w:color="auto"/>
        <w:left w:val="none" w:sz="0" w:space="0" w:color="auto"/>
        <w:bottom w:val="none" w:sz="0" w:space="0" w:color="auto"/>
        <w:right w:val="none" w:sz="0" w:space="0" w:color="auto"/>
      </w:divBdr>
    </w:div>
    <w:div w:id="277640128">
      <w:bodyDiv w:val="1"/>
      <w:marLeft w:val="0"/>
      <w:marRight w:val="0"/>
      <w:marTop w:val="0"/>
      <w:marBottom w:val="0"/>
      <w:divBdr>
        <w:top w:val="none" w:sz="0" w:space="0" w:color="auto"/>
        <w:left w:val="none" w:sz="0" w:space="0" w:color="auto"/>
        <w:bottom w:val="none" w:sz="0" w:space="0" w:color="auto"/>
        <w:right w:val="none" w:sz="0" w:space="0" w:color="auto"/>
      </w:divBdr>
      <w:divsChild>
        <w:div w:id="836728975">
          <w:marLeft w:val="0"/>
          <w:marRight w:val="0"/>
          <w:marTop w:val="0"/>
          <w:marBottom w:val="30"/>
          <w:divBdr>
            <w:top w:val="none" w:sz="0" w:space="0" w:color="auto"/>
            <w:left w:val="none" w:sz="0" w:space="0" w:color="auto"/>
            <w:bottom w:val="none" w:sz="0" w:space="0" w:color="auto"/>
            <w:right w:val="none" w:sz="0" w:space="0" w:color="auto"/>
          </w:divBdr>
        </w:div>
        <w:div w:id="1092356714">
          <w:marLeft w:val="0"/>
          <w:marRight w:val="0"/>
          <w:marTop w:val="0"/>
          <w:marBottom w:val="150"/>
          <w:divBdr>
            <w:top w:val="none" w:sz="0" w:space="0" w:color="auto"/>
            <w:left w:val="none" w:sz="0" w:space="0" w:color="auto"/>
            <w:bottom w:val="none" w:sz="0" w:space="0" w:color="auto"/>
            <w:right w:val="none" w:sz="0" w:space="0" w:color="auto"/>
          </w:divBdr>
        </w:div>
      </w:divsChild>
    </w:div>
    <w:div w:id="308629287">
      <w:bodyDiv w:val="1"/>
      <w:marLeft w:val="0"/>
      <w:marRight w:val="0"/>
      <w:marTop w:val="0"/>
      <w:marBottom w:val="0"/>
      <w:divBdr>
        <w:top w:val="none" w:sz="0" w:space="0" w:color="auto"/>
        <w:left w:val="none" w:sz="0" w:space="0" w:color="auto"/>
        <w:bottom w:val="none" w:sz="0" w:space="0" w:color="auto"/>
        <w:right w:val="none" w:sz="0" w:space="0" w:color="auto"/>
      </w:divBdr>
    </w:div>
    <w:div w:id="315114416">
      <w:bodyDiv w:val="1"/>
      <w:marLeft w:val="0"/>
      <w:marRight w:val="0"/>
      <w:marTop w:val="0"/>
      <w:marBottom w:val="0"/>
      <w:divBdr>
        <w:top w:val="none" w:sz="0" w:space="0" w:color="auto"/>
        <w:left w:val="none" w:sz="0" w:space="0" w:color="auto"/>
        <w:bottom w:val="none" w:sz="0" w:space="0" w:color="auto"/>
        <w:right w:val="none" w:sz="0" w:space="0" w:color="auto"/>
      </w:divBdr>
      <w:divsChild>
        <w:div w:id="972978218">
          <w:marLeft w:val="0"/>
          <w:marRight w:val="0"/>
          <w:marTop w:val="0"/>
          <w:marBottom w:val="30"/>
          <w:divBdr>
            <w:top w:val="none" w:sz="0" w:space="0" w:color="auto"/>
            <w:left w:val="none" w:sz="0" w:space="0" w:color="auto"/>
            <w:bottom w:val="none" w:sz="0" w:space="0" w:color="auto"/>
            <w:right w:val="none" w:sz="0" w:space="0" w:color="auto"/>
          </w:divBdr>
        </w:div>
        <w:div w:id="268050298">
          <w:marLeft w:val="0"/>
          <w:marRight w:val="0"/>
          <w:marTop w:val="0"/>
          <w:marBottom w:val="150"/>
          <w:divBdr>
            <w:top w:val="none" w:sz="0" w:space="0" w:color="auto"/>
            <w:left w:val="none" w:sz="0" w:space="0" w:color="auto"/>
            <w:bottom w:val="none" w:sz="0" w:space="0" w:color="auto"/>
            <w:right w:val="none" w:sz="0" w:space="0" w:color="auto"/>
          </w:divBdr>
        </w:div>
      </w:divsChild>
    </w:div>
    <w:div w:id="315841095">
      <w:bodyDiv w:val="1"/>
      <w:marLeft w:val="0"/>
      <w:marRight w:val="0"/>
      <w:marTop w:val="0"/>
      <w:marBottom w:val="0"/>
      <w:divBdr>
        <w:top w:val="none" w:sz="0" w:space="0" w:color="auto"/>
        <w:left w:val="none" w:sz="0" w:space="0" w:color="auto"/>
        <w:bottom w:val="none" w:sz="0" w:space="0" w:color="auto"/>
        <w:right w:val="none" w:sz="0" w:space="0" w:color="auto"/>
      </w:divBdr>
    </w:div>
    <w:div w:id="403724975">
      <w:bodyDiv w:val="1"/>
      <w:marLeft w:val="0"/>
      <w:marRight w:val="0"/>
      <w:marTop w:val="0"/>
      <w:marBottom w:val="0"/>
      <w:divBdr>
        <w:top w:val="none" w:sz="0" w:space="0" w:color="auto"/>
        <w:left w:val="none" w:sz="0" w:space="0" w:color="auto"/>
        <w:bottom w:val="none" w:sz="0" w:space="0" w:color="auto"/>
        <w:right w:val="none" w:sz="0" w:space="0" w:color="auto"/>
      </w:divBdr>
      <w:divsChild>
        <w:div w:id="1415324022">
          <w:marLeft w:val="0"/>
          <w:marRight w:val="0"/>
          <w:marTop w:val="0"/>
          <w:marBottom w:val="30"/>
          <w:divBdr>
            <w:top w:val="none" w:sz="0" w:space="0" w:color="auto"/>
            <w:left w:val="none" w:sz="0" w:space="0" w:color="auto"/>
            <w:bottom w:val="none" w:sz="0" w:space="0" w:color="auto"/>
            <w:right w:val="none" w:sz="0" w:space="0" w:color="auto"/>
          </w:divBdr>
        </w:div>
        <w:div w:id="778791427">
          <w:marLeft w:val="0"/>
          <w:marRight w:val="0"/>
          <w:marTop w:val="0"/>
          <w:marBottom w:val="150"/>
          <w:divBdr>
            <w:top w:val="none" w:sz="0" w:space="0" w:color="auto"/>
            <w:left w:val="none" w:sz="0" w:space="0" w:color="auto"/>
            <w:bottom w:val="none" w:sz="0" w:space="0" w:color="auto"/>
            <w:right w:val="none" w:sz="0" w:space="0" w:color="auto"/>
          </w:divBdr>
        </w:div>
      </w:divsChild>
    </w:div>
    <w:div w:id="415640216">
      <w:bodyDiv w:val="1"/>
      <w:marLeft w:val="0"/>
      <w:marRight w:val="0"/>
      <w:marTop w:val="0"/>
      <w:marBottom w:val="0"/>
      <w:divBdr>
        <w:top w:val="none" w:sz="0" w:space="0" w:color="auto"/>
        <w:left w:val="none" w:sz="0" w:space="0" w:color="auto"/>
        <w:bottom w:val="none" w:sz="0" w:space="0" w:color="auto"/>
        <w:right w:val="none" w:sz="0" w:space="0" w:color="auto"/>
      </w:divBdr>
    </w:div>
    <w:div w:id="496304558">
      <w:bodyDiv w:val="1"/>
      <w:marLeft w:val="0"/>
      <w:marRight w:val="0"/>
      <w:marTop w:val="0"/>
      <w:marBottom w:val="0"/>
      <w:divBdr>
        <w:top w:val="none" w:sz="0" w:space="0" w:color="auto"/>
        <w:left w:val="none" w:sz="0" w:space="0" w:color="auto"/>
        <w:bottom w:val="none" w:sz="0" w:space="0" w:color="auto"/>
        <w:right w:val="none" w:sz="0" w:space="0" w:color="auto"/>
      </w:divBdr>
    </w:div>
    <w:div w:id="557211583">
      <w:bodyDiv w:val="1"/>
      <w:marLeft w:val="0"/>
      <w:marRight w:val="0"/>
      <w:marTop w:val="0"/>
      <w:marBottom w:val="0"/>
      <w:divBdr>
        <w:top w:val="none" w:sz="0" w:space="0" w:color="auto"/>
        <w:left w:val="none" w:sz="0" w:space="0" w:color="auto"/>
        <w:bottom w:val="none" w:sz="0" w:space="0" w:color="auto"/>
        <w:right w:val="none" w:sz="0" w:space="0" w:color="auto"/>
      </w:divBdr>
    </w:div>
    <w:div w:id="591090683">
      <w:bodyDiv w:val="1"/>
      <w:marLeft w:val="0"/>
      <w:marRight w:val="0"/>
      <w:marTop w:val="0"/>
      <w:marBottom w:val="0"/>
      <w:divBdr>
        <w:top w:val="none" w:sz="0" w:space="0" w:color="auto"/>
        <w:left w:val="none" w:sz="0" w:space="0" w:color="auto"/>
        <w:bottom w:val="none" w:sz="0" w:space="0" w:color="auto"/>
        <w:right w:val="none" w:sz="0" w:space="0" w:color="auto"/>
      </w:divBdr>
    </w:div>
    <w:div w:id="605305983">
      <w:bodyDiv w:val="1"/>
      <w:marLeft w:val="0"/>
      <w:marRight w:val="0"/>
      <w:marTop w:val="0"/>
      <w:marBottom w:val="0"/>
      <w:divBdr>
        <w:top w:val="none" w:sz="0" w:space="0" w:color="auto"/>
        <w:left w:val="none" w:sz="0" w:space="0" w:color="auto"/>
        <w:bottom w:val="none" w:sz="0" w:space="0" w:color="auto"/>
        <w:right w:val="none" w:sz="0" w:space="0" w:color="auto"/>
      </w:divBdr>
    </w:div>
    <w:div w:id="610741498">
      <w:bodyDiv w:val="1"/>
      <w:marLeft w:val="0"/>
      <w:marRight w:val="0"/>
      <w:marTop w:val="0"/>
      <w:marBottom w:val="0"/>
      <w:divBdr>
        <w:top w:val="none" w:sz="0" w:space="0" w:color="auto"/>
        <w:left w:val="none" w:sz="0" w:space="0" w:color="auto"/>
        <w:bottom w:val="none" w:sz="0" w:space="0" w:color="auto"/>
        <w:right w:val="none" w:sz="0" w:space="0" w:color="auto"/>
      </w:divBdr>
      <w:divsChild>
        <w:div w:id="2077239937">
          <w:marLeft w:val="0"/>
          <w:marRight w:val="0"/>
          <w:marTop w:val="0"/>
          <w:marBottom w:val="30"/>
          <w:divBdr>
            <w:top w:val="none" w:sz="0" w:space="0" w:color="auto"/>
            <w:left w:val="none" w:sz="0" w:space="0" w:color="auto"/>
            <w:bottom w:val="none" w:sz="0" w:space="0" w:color="auto"/>
            <w:right w:val="none" w:sz="0" w:space="0" w:color="auto"/>
          </w:divBdr>
        </w:div>
        <w:div w:id="979067788">
          <w:marLeft w:val="0"/>
          <w:marRight w:val="0"/>
          <w:marTop w:val="0"/>
          <w:marBottom w:val="150"/>
          <w:divBdr>
            <w:top w:val="none" w:sz="0" w:space="0" w:color="auto"/>
            <w:left w:val="none" w:sz="0" w:space="0" w:color="auto"/>
            <w:bottom w:val="none" w:sz="0" w:space="0" w:color="auto"/>
            <w:right w:val="none" w:sz="0" w:space="0" w:color="auto"/>
          </w:divBdr>
        </w:div>
      </w:divsChild>
    </w:div>
    <w:div w:id="630987156">
      <w:bodyDiv w:val="1"/>
      <w:marLeft w:val="0"/>
      <w:marRight w:val="0"/>
      <w:marTop w:val="0"/>
      <w:marBottom w:val="0"/>
      <w:divBdr>
        <w:top w:val="none" w:sz="0" w:space="0" w:color="auto"/>
        <w:left w:val="none" w:sz="0" w:space="0" w:color="auto"/>
        <w:bottom w:val="none" w:sz="0" w:space="0" w:color="auto"/>
        <w:right w:val="none" w:sz="0" w:space="0" w:color="auto"/>
      </w:divBdr>
    </w:div>
    <w:div w:id="631592972">
      <w:bodyDiv w:val="1"/>
      <w:marLeft w:val="0"/>
      <w:marRight w:val="0"/>
      <w:marTop w:val="0"/>
      <w:marBottom w:val="0"/>
      <w:divBdr>
        <w:top w:val="none" w:sz="0" w:space="0" w:color="auto"/>
        <w:left w:val="none" w:sz="0" w:space="0" w:color="auto"/>
        <w:bottom w:val="none" w:sz="0" w:space="0" w:color="auto"/>
        <w:right w:val="none" w:sz="0" w:space="0" w:color="auto"/>
      </w:divBdr>
    </w:div>
    <w:div w:id="663707629">
      <w:bodyDiv w:val="1"/>
      <w:marLeft w:val="0"/>
      <w:marRight w:val="0"/>
      <w:marTop w:val="0"/>
      <w:marBottom w:val="0"/>
      <w:divBdr>
        <w:top w:val="none" w:sz="0" w:space="0" w:color="auto"/>
        <w:left w:val="none" w:sz="0" w:space="0" w:color="auto"/>
        <w:bottom w:val="none" w:sz="0" w:space="0" w:color="auto"/>
        <w:right w:val="none" w:sz="0" w:space="0" w:color="auto"/>
      </w:divBdr>
    </w:div>
    <w:div w:id="683164766">
      <w:bodyDiv w:val="1"/>
      <w:marLeft w:val="0"/>
      <w:marRight w:val="0"/>
      <w:marTop w:val="0"/>
      <w:marBottom w:val="0"/>
      <w:divBdr>
        <w:top w:val="none" w:sz="0" w:space="0" w:color="auto"/>
        <w:left w:val="none" w:sz="0" w:space="0" w:color="auto"/>
        <w:bottom w:val="none" w:sz="0" w:space="0" w:color="auto"/>
        <w:right w:val="none" w:sz="0" w:space="0" w:color="auto"/>
      </w:divBdr>
    </w:div>
    <w:div w:id="690841952">
      <w:bodyDiv w:val="1"/>
      <w:marLeft w:val="0"/>
      <w:marRight w:val="0"/>
      <w:marTop w:val="0"/>
      <w:marBottom w:val="0"/>
      <w:divBdr>
        <w:top w:val="none" w:sz="0" w:space="0" w:color="auto"/>
        <w:left w:val="none" w:sz="0" w:space="0" w:color="auto"/>
        <w:bottom w:val="none" w:sz="0" w:space="0" w:color="auto"/>
        <w:right w:val="none" w:sz="0" w:space="0" w:color="auto"/>
      </w:divBdr>
    </w:div>
    <w:div w:id="740252123">
      <w:bodyDiv w:val="1"/>
      <w:marLeft w:val="0"/>
      <w:marRight w:val="0"/>
      <w:marTop w:val="0"/>
      <w:marBottom w:val="0"/>
      <w:divBdr>
        <w:top w:val="none" w:sz="0" w:space="0" w:color="auto"/>
        <w:left w:val="none" w:sz="0" w:space="0" w:color="auto"/>
        <w:bottom w:val="none" w:sz="0" w:space="0" w:color="auto"/>
        <w:right w:val="none" w:sz="0" w:space="0" w:color="auto"/>
      </w:divBdr>
    </w:div>
    <w:div w:id="744649459">
      <w:bodyDiv w:val="1"/>
      <w:marLeft w:val="0"/>
      <w:marRight w:val="0"/>
      <w:marTop w:val="0"/>
      <w:marBottom w:val="0"/>
      <w:divBdr>
        <w:top w:val="none" w:sz="0" w:space="0" w:color="auto"/>
        <w:left w:val="none" w:sz="0" w:space="0" w:color="auto"/>
        <w:bottom w:val="none" w:sz="0" w:space="0" w:color="auto"/>
        <w:right w:val="none" w:sz="0" w:space="0" w:color="auto"/>
      </w:divBdr>
    </w:div>
    <w:div w:id="802650818">
      <w:bodyDiv w:val="1"/>
      <w:marLeft w:val="0"/>
      <w:marRight w:val="0"/>
      <w:marTop w:val="0"/>
      <w:marBottom w:val="0"/>
      <w:divBdr>
        <w:top w:val="none" w:sz="0" w:space="0" w:color="auto"/>
        <w:left w:val="none" w:sz="0" w:space="0" w:color="auto"/>
        <w:bottom w:val="none" w:sz="0" w:space="0" w:color="auto"/>
        <w:right w:val="none" w:sz="0" w:space="0" w:color="auto"/>
      </w:divBdr>
    </w:div>
    <w:div w:id="842402717">
      <w:bodyDiv w:val="1"/>
      <w:marLeft w:val="0"/>
      <w:marRight w:val="0"/>
      <w:marTop w:val="0"/>
      <w:marBottom w:val="0"/>
      <w:divBdr>
        <w:top w:val="none" w:sz="0" w:space="0" w:color="auto"/>
        <w:left w:val="none" w:sz="0" w:space="0" w:color="auto"/>
        <w:bottom w:val="none" w:sz="0" w:space="0" w:color="auto"/>
        <w:right w:val="none" w:sz="0" w:space="0" w:color="auto"/>
      </w:divBdr>
    </w:div>
    <w:div w:id="994991147">
      <w:bodyDiv w:val="1"/>
      <w:marLeft w:val="0"/>
      <w:marRight w:val="0"/>
      <w:marTop w:val="0"/>
      <w:marBottom w:val="0"/>
      <w:divBdr>
        <w:top w:val="none" w:sz="0" w:space="0" w:color="auto"/>
        <w:left w:val="none" w:sz="0" w:space="0" w:color="auto"/>
        <w:bottom w:val="none" w:sz="0" w:space="0" w:color="auto"/>
        <w:right w:val="none" w:sz="0" w:space="0" w:color="auto"/>
      </w:divBdr>
    </w:div>
    <w:div w:id="1072654841">
      <w:bodyDiv w:val="1"/>
      <w:marLeft w:val="0"/>
      <w:marRight w:val="0"/>
      <w:marTop w:val="0"/>
      <w:marBottom w:val="0"/>
      <w:divBdr>
        <w:top w:val="none" w:sz="0" w:space="0" w:color="auto"/>
        <w:left w:val="none" w:sz="0" w:space="0" w:color="auto"/>
        <w:bottom w:val="none" w:sz="0" w:space="0" w:color="auto"/>
        <w:right w:val="none" w:sz="0" w:space="0" w:color="auto"/>
      </w:divBdr>
    </w:div>
    <w:div w:id="1086339301">
      <w:bodyDiv w:val="1"/>
      <w:marLeft w:val="0"/>
      <w:marRight w:val="0"/>
      <w:marTop w:val="0"/>
      <w:marBottom w:val="0"/>
      <w:divBdr>
        <w:top w:val="none" w:sz="0" w:space="0" w:color="auto"/>
        <w:left w:val="none" w:sz="0" w:space="0" w:color="auto"/>
        <w:bottom w:val="none" w:sz="0" w:space="0" w:color="auto"/>
        <w:right w:val="none" w:sz="0" w:space="0" w:color="auto"/>
      </w:divBdr>
    </w:div>
    <w:div w:id="1113015631">
      <w:bodyDiv w:val="1"/>
      <w:marLeft w:val="0"/>
      <w:marRight w:val="0"/>
      <w:marTop w:val="0"/>
      <w:marBottom w:val="0"/>
      <w:divBdr>
        <w:top w:val="none" w:sz="0" w:space="0" w:color="auto"/>
        <w:left w:val="none" w:sz="0" w:space="0" w:color="auto"/>
        <w:bottom w:val="none" w:sz="0" w:space="0" w:color="auto"/>
        <w:right w:val="none" w:sz="0" w:space="0" w:color="auto"/>
      </w:divBdr>
    </w:div>
    <w:div w:id="1167868724">
      <w:bodyDiv w:val="1"/>
      <w:marLeft w:val="0"/>
      <w:marRight w:val="0"/>
      <w:marTop w:val="0"/>
      <w:marBottom w:val="0"/>
      <w:divBdr>
        <w:top w:val="none" w:sz="0" w:space="0" w:color="auto"/>
        <w:left w:val="none" w:sz="0" w:space="0" w:color="auto"/>
        <w:bottom w:val="none" w:sz="0" w:space="0" w:color="auto"/>
        <w:right w:val="none" w:sz="0" w:space="0" w:color="auto"/>
      </w:divBdr>
    </w:div>
    <w:div w:id="1343584843">
      <w:bodyDiv w:val="1"/>
      <w:marLeft w:val="0"/>
      <w:marRight w:val="0"/>
      <w:marTop w:val="0"/>
      <w:marBottom w:val="0"/>
      <w:divBdr>
        <w:top w:val="none" w:sz="0" w:space="0" w:color="auto"/>
        <w:left w:val="none" w:sz="0" w:space="0" w:color="auto"/>
        <w:bottom w:val="none" w:sz="0" w:space="0" w:color="auto"/>
        <w:right w:val="none" w:sz="0" w:space="0" w:color="auto"/>
      </w:divBdr>
    </w:div>
    <w:div w:id="1440643364">
      <w:bodyDiv w:val="1"/>
      <w:marLeft w:val="0"/>
      <w:marRight w:val="0"/>
      <w:marTop w:val="0"/>
      <w:marBottom w:val="0"/>
      <w:divBdr>
        <w:top w:val="none" w:sz="0" w:space="0" w:color="auto"/>
        <w:left w:val="none" w:sz="0" w:space="0" w:color="auto"/>
        <w:bottom w:val="none" w:sz="0" w:space="0" w:color="auto"/>
        <w:right w:val="none" w:sz="0" w:space="0" w:color="auto"/>
      </w:divBdr>
      <w:divsChild>
        <w:div w:id="233704021">
          <w:marLeft w:val="0"/>
          <w:marRight w:val="0"/>
          <w:marTop w:val="0"/>
          <w:marBottom w:val="30"/>
          <w:divBdr>
            <w:top w:val="none" w:sz="0" w:space="0" w:color="auto"/>
            <w:left w:val="none" w:sz="0" w:space="0" w:color="auto"/>
            <w:bottom w:val="none" w:sz="0" w:space="0" w:color="auto"/>
            <w:right w:val="none" w:sz="0" w:space="0" w:color="auto"/>
          </w:divBdr>
        </w:div>
        <w:div w:id="1723216368">
          <w:marLeft w:val="0"/>
          <w:marRight w:val="0"/>
          <w:marTop w:val="0"/>
          <w:marBottom w:val="150"/>
          <w:divBdr>
            <w:top w:val="none" w:sz="0" w:space="0" w:color="auto"/>
            <w:left w:val="none" w:sz="0" w:space="0" w:color="auto"/>
            <w:bottom w:val="none" w:sz="0" w:space="0" w:color="auto"/>
            <w:right w:val="none" w:sz="0" w:space="0" w:color="auto"/>
          </w:divBdr>
        </w:div>
      </w:divsChild>
    </w:div>
    <w:div w:id="1441333949">
      <w:bodyDiv w:val="1"/>
      <w:marLeft w:val="0"/>
      <w:marRight w:val="0"/>
      <w:marTop w:val="0"/>
      <w:marBottom w:val="0"/>
      <w:divBdr>
        <w:top w:val="none" w:sz="0" w:space="0" w:color="auto"/>
        <w:left w:val="none" w:sz="0" w:space="0" w:color="auto"/>
        <w:bottom w:val="none" w:sz="0" w:space="0" w:color="auto"/>
        <w:right w:val="none" w:sz="0" w:space="0" w:color="auto"/>
      </w:divBdr>
      <w:divsChild>
        <w:div w:id="639387019">
          <w:marLeft w:val="0"/>
          <w:marRight w:val="0"/>
          <w:marTop w:val="0"/>
          <w:marBottom w:val="30"/>
          <w:divBdr>
            <w:top w:val="none" w:sz="0" w:space="0" w:color="auto"/>
            <w:left w:val="none" w:sz="0" w:space="0" w:color="auto"/>
            <w:bottom w:val="none" w:sz="0" w:space="0" w:color="auto"/>
            <w:right w:val="none" w:sz="0" w:space="0" w:color="auto"/>
          </w:divBdr>
        </w:div>
        <w:div w:id="1871454289">
          <w:marLeft w:val="0"/>
          <w:marRight w:val="0"/>
          <w:marTop w:val="0"/>
          <w:marBottom w:val="150"/>
          <w:divBdr>
            <w:top w:val="none" w:sz="0" w:space="0" w:color="auto"/>
            <w:left w:val="none" w:sz="0" w:space="0" w:color="auto"/>
            <w:bottom w:val="none" w:sz="0" w:space="0" w:color="auto"/>
            <w:right w:val="none" w:sz="0" w:space="0" w:color="auto"/>
          </w:divBdr>
        </w:div>
      </w:divsChild>
    </w:div>
    <w:div w:id="1461874457">
      <w:bodyDiv w:val="1"/>
      <w:marLeft w:val="0"/>
      <w:marRight w:val="0"/>
      <w:marTop w:val="0"/>
      <w:marBottom w:val="0"/>
      <w:divBdr>
        <w:top w:val="none" w:sz="0" w:space="0" w:color="auto"/>
        <w:left w:val="none" w:sz="0" w:space="0" w:color="auto"/>
        <w:bottom w:val="none" w:sz="0" w:space="0" w:color="auto"/>
        <w:right w:val="none" w:sz="0" w:space="0" w:color="auto"/>
      </w:divBdr>
    </w:div>
    <w:div w:id="1483038683">
      <w:bodyDiv w:val="1"/>
      <w:marLeft w:val="0"/>
      <w:marRight w:val="0"/>
      <w:marTop w:val="0"/>
      <w:marBottom w:val="0"/>
      <w:divBdr>
        <w:top w:val="none" w:sz="0" w:space="0" w:color="auto"/>
        <w:left w:val="none" w:sz="0" w:space="0" w:color="auto"/>
        <w:bottom w:val="none" w:sz="0" w:space="0" w:color="auto"/>
        <w:right w:val="none" w:sz="0" w:space="0" w:color="auto"/>
      </w:divBdr>
    </w:div>
    <w:div w:id="1511094429">
      <w:bodyDiv w:val="1"/>
      <w:marLeft w:val="0"/>
      <w:marRight w:val="0"/>
      <w:marTop w:val="0"/>
      <w:marBottom w:val="0"/>
      <w:divBdr>
        <w:top w:val="none" w:sz="0" w:space="0" w:color="auto"/>
        <w:left w:val="none" w:sz="0" w:space="0" w:color="auto"/>
        <w:bottom w:val="none" w:sz="0" w:space="0" w:color="auto"/>
        <w:right w:val="none" w:sz="0" w:space="0" w:color="auto"/>
      </w:divBdr>
    </w:div>
    <w:div w:id="1513029860">
      <w:bodyDiv w:val="1"/>
      <w:marLeft w:val="0"/>
      <w:marRight w:val="0"/>
      <w:marTop w:val="0"/>
      <w:marBottom w:val="0"/>
      <w:divBdr>
        <w:top w:val="none" w:sz="0" w:space="0" w:color="auto"/>
        <w:left w:val="none" w:sz="0" w:space="0" w:color="auto"/>
        <w:bottom w:val="none" w:sz="0" w:space="0" w:color="auto"/>
        <w:right w:val="none" w:sz="0" w:space="0" w:color="auto"/>
      </w:divBdr>
    </w:div>
    <w:div w:id="1567641811">
      <w:bodyDiv w:val="1"/>
      <w:marLeft w:val="0"/>
      <w:marRight w:val="0"/>
      <w:marTop w:val="0"/>
      <w:marBottom w:val="0"/>
      <w:divBdr>
        <w:top w:val="none" w:sz="0" w:space="0" w:color="auto"/>
        <w:left w:val="none" w:sz="0" w:space="0" w:color="auto"/>
        <w:bottom w:val="none" w:sz="0" w:space="0" w:color="auto"/>
        <w:right w:val="none" w:sz="0" w:space="0" w:color="auto"/>
      </w:divBdr>
      <w:divsChild>
        <w:div w:id="1186753891">
          <w:marLeft w:val="0"/>
          <w:marRight w:val="0"/>
          <w:marTop w:val="0"/>
          <w:marBottom w:val="30"/>
          <w:divBdr>
            <w:top w:val="none" w:sz="0" w:space="0" w:color="auto"/>
            <w:left w:val="none" w:sz="0" w:space="0" w:color="auto"/>
            <w:bottom w:val="none" w:sz="0" w:space="0" w:color="auto"/>
            <w:right w:val="none" w:sz="0" w:space="0" w:color="auto"/>
          </w:divBdr>
        </w:div>
        <w:div w:id="120223134">
          <w:marLeft w:val="0"/>
          <w:marRight w:val="0"/>
          <w:marTop w:val="0"/>
          <w:marBottom w:val="150"/>
          <w:divBdr>
            <w:top w:val="none" w:sz="0" w:space="0" w:color="auto"/>
            <w:left w:val="none" w:sz="0" w:space="0" w:color="auto"/>
            <w:bottom w:val="none" w:sz="0" w:space="0" w:color="auto"/>
            <w:right w:val="none" w:sz="0" w:space="0" w:color="auto"/>
          </w:divBdr>
        </w:div>
      </w:divsChild>
    </w:div>
    <w:div w:id="1634561441">
      <w:bodyDiv w:val="1"/>
      <w:marLeft w:val="0"/>
      <w:marRight w:val="0"/>
      <w:marTop w:val="0"/>
      <w:marBottom w:val="0"/>
      <w:divBdr>
        <w:top w:val="none" w:sz="0" w:space="0" w:color="auto"/>
        <w:left w:val="none" w:sz="0" w:space="0" w:color="auto"/>
        <w:bottom w:val="none" w:sz="0" w:space="0" w:color="auto"/>
        <w:right w:val="none" w:sz="0" w:space="0" w:color="auto"/>
      </w:divBdr>
    </w:div>
    <w:div w:id="1639069942">
      <w:bodyDiv w:val="1"/>
      <w:marLeft w:val="0"/>
      <w:marRight w:val="0"/>
      <w:marTop w:val="0"/>
      <w:marBottom w:val="0"/>
      <w:divBdr>
        <w:top w:val="none" w:sz="0" w:space="0" w:color="auto"/>
        <w:left w:val="none" w:sz="0" w:space="0" w:color="auto"/>
        <w:bottom w:val="none" w:sz="0" w:space="0" w:color="auto"/>
        <w:right w:val="none" w:sz="0" w:space="0" w:color="auto"/>
      </w:divBdr>
    </w:div>
    <w:div w:id="1696539285">
      <w:bodyDiv w:val="1"/>
      <w:marLeft w:val="0"/>
      <w:marRight w:val="0"/>
      <w:marTop w:val="0"/>
      <w:marBottom w:val="0"/>
      <w:divBdr>
        <w:top w:val="none" w:sz="0" w:space="0" w:color="auto"/>
        <w:left w:val="none" w:sz="0" w:space="0" w:color="auto"/>
        <w:bottom w:val="none" w:sz="0" w:space="0" w:color="auto"/>
        <w:right w:val="none" w:sz="0" w:space="0" w:color="auto"/>
      </w:divBdr>
    </w:div>
    <w:div w:id="1696880046">
      <w:bodyDiv w:val="1"/>
      <w:marLeft w:val="0"/>
      <w:marRight w:val="0"/>
      <w:marTop w:val="0"/>
      <w:marBottom w:val="0"/>
      <w:divBdr>
        <w:top w:val="none" w:sz="0" w:space="0" w:color="auto"/>
        <w:left w:val="none" w:sz="0" w:space="0" w:color="auto"/>
        <w:bottom w:val="none" w:sz="0" w:space="0" w:color="auto"/>
        <w:right w:val="none" w:sz="0" w:space="0" w:color="auto"/>
      </w:divBdr>
      <w:divsChild>
        <w:div w:id="1598631341">
          <w:marLeft w:val="0"/>
          <w:marRight w:val="0"/>
          <w:marTop w:val="0"/>
          <w:marBottom w:val="30"/>
          <w:divBdr>
            <w:top w:val="none" w:sz="0" w:space="0" w:color="auto"/>
            <w:left w:val="none" w:sz="0" w:space="0" w:color="auto"/>
            <w:bottom w:val="none" w:sz="0" w:space="0" w:color="auto"/>
            <w:right w:val="none" w:sz="0" w:space="0" w:color="auto"/>
          </w:divBdr>
        </w:div>
        <w:div w:id="1827938322">
          <w:marLeft w:val="0"/>
          <w:marRight w:val="0"/>
          <w:marTop w:val="0"/>
          <w:marBottom w:val="150"/>
          <w:divBdr>
            <w:top w:val="none" w:sz="0" w:space="0" w:color="auto"/>
            <w:left w:val="none" w:sz="0" w:space="0" w:color="auto"/>
            <w:bottom w:val="none" w:sz="0" w:space="0" w:color="auto"/>
            <w:right w:val="none" w:sz="0" w:space="0" w:color="auto"/>
          </w:divBdr>
        </w:div>
      </w:divsChild>
    </w:div>
    <w:div w:id="1783720355">
      <w:bodyDiv w:val="1"/>
      <w:marLeft w:val="0"/>
      <w:marRight w:val="0"/>
      <w:marTop w:val="0"/>
      <w:marBottom w:val="0"/>
      <w:divBdr>
        <w:top w:val="none" w:sz="0" w:space="0" w:color="auto"/>
        <w:left w:val="none" w:sz="0" w:space="0" w:color="auto"/>
        <w:bottom w:val="none" w:sz="0" w:space="0" w:color="auto"/>
        <w:right w:val="none" w:sz="0" w:space="0" w:color="auto"/>
      </w:divBdr>
    </w:div>
    <w:div w:id="1784037519">
      <w:bodyDiv w:val="1"/>
      <w:marLeft w:val="0"/>
      <w:marRight w:val="0"/>
      <w:marTop w:val="0"/>
      <w:marBottom w:val="0"/>
      <w:divBdr>
        <w:top w:val="none" w:sz="0" w:space="0" w:color="auto"/>
        <w:left w:val="none" w:sz="0" w:space="0" w:color="auto"/>
        <w:bottom w:val="none" w:sz="0" w:space="0" w:color="auto"/>
        <w:right w:val="none" w:sz="0" w:space="0" w:color="auto"/>
      </w:divBdr>
    </w:div>
    <w:div w:id="1813211239">
      <w:bodyDiv w:val="1"/>
      <w:marLeft w:val="0"/>
      <w:marRight w:val="0"/>
      <w:marTop w:val="0"/>
      <w:marBottom w:val="0"/>
      <w:divBdr>
        <w:top w:val="none" w:sz="0" w:space="0" w:color="auto"/>
        <w:left w:val="none" w:sz="0" w:space="0" w:color="auto"/>
        <w:bottom w:val="none" w:sz="0" w:space="0" w:color="auto"/>
        <w:right w:val="none" w:sz="0" w:space="0" w:color="auto"/>
      </w:divBdr>
    </w:div>
    <w:div w:id="1835341582">
      <w:bodyDiv w:val="1"/>
      <w:marLeft w:val="0"/>
      <w:marRight w:val="0"/>
      <w:marTop w:val="0"/>
      <w:marBottom w:val="0"/>
      <w:divBdr>
        <w:top w:val="none" w:sz="0" w:space="0" w:color="auto"/>
        <w:left w:val="none" w:sz="0" w:space="0" w:color="auto"/>
        <w:bottom w:val="none" w:sz="0" w:space="0" w:color="auto"/>
        <w:right w:val="none" w:sz="0" w:space="0" w:color="auto"/>
      </w:divBdr>
    </w:div>
    <w:div w:id="1924953150">
      <w:bodyDiv w:val="1"/>
      <w:marLeft w:val="0"/>
      <w:marRight w:val="0"/>
      <w:marTop w:val="0"/>
      <w:marBottom w:val="0"/>
      <w:divBdr>
        <w:top w:val="none" w:sz="0" w:space="0" w:color="auto"/>
        <w:left w:val="none" w:sz="0" w:space="0" w:color="auto"/>
        <w:bottom w:val="none" w:sz="0" w:space="0" w:color="auto"/>
        <w:right w:val="none" w:sz="0" w:space="0" w:color="auto"/>
      </w:divBdr>
    </w:div>
    <w:div w:id="1970938477">
      <w:bodyDiv w:val="1"/>
      <w:marLeft w:val="0"/>
      <w:marRight w:val="0"/>
      <w:marTop w:val="0"/>
      <w:marBottom w:val="0"/>
      <w:divBdr>
        <w:top w:val="none" w:sz="0" w:space="0" w:color="auto"/>
        <w:left w:val="none" w:sz="0" w:space="0" w:color="auto"/>
        <w:bottom w:val="none" w:sz="0" w:space="0" w:color="auto"/>
        <w:right w:val="none" w:sz="0" w:space="0" w:color="auto"/>
      </w:divBdr>
    </w:div>
    <w:div w:id="1982297664">
      <w:bodyDiv w:val="1"/>
      <w:marLeft w:val="0"/>
      <w:marRight w:val="0"/>
      <w:marTop w:val="0"/>
      <w:marBottom w:val="0"/>
      <w:divBdr>
        <w:top w:val="none" w:sz="0" w:space="0" w:color="auto"/>
        <w:left w:val="none" w:sz="0" w:space="0" w:color="auto"/>
        <w:bottom w:val="none" w:sz="0" w:space="0" w:color="auto"/>
        <w:right w:val="none" w:sz="0" w:space="0" w:color="auto"/>
      </w:divBdr>
    </w:div>
    <w:div w:id="1997414308">
      <w:bodyDiv w:val="1"/>
      <w:marLeft w:val="0"/>
      <w:marRight w:val="0"/>
      <w:marTop w:val="0"/>
      <w:marBottom w:val="0"/>
      <w:divBdr>
        <w:top w:val="none" w:sz="0" w:space="0" w:color="auto"/>
        <w:left w:val="none" w:sz="0" w:space="0" w:color="auto"/>
        <w:bottom w:val="none" w:sz="0" w:space="0" w:color="auto"/>
        <w:right w:val="none" w:sz="0" w:space="0" w:color="auto"/>
      </w:divBdr>
    </w:div>
    <w:div w:id="2029405835">
      <w:bodyDiv w:val="1"/>
      <w:marLeft w:val="0"/>
      <w:marRight w:val="0"/>
      <w:marTop w:val="0"/>
      <w:marBottom w:val="0"/>
      <w:divBdr>
        <w:top w:val="none" w:sz="0" w:space="0" w:color="auto"/>
        <w:left w:val="none" w:sz="0" w:space="0" w:color="auto"/>
        <w:bottom w:val="none" w:sz="0" w:space="0" w:color="auto"/>
        <w:right w:val="none" w:sz="0" w:space="0" w:color="auto"/>
      </w:divBdr>
    </w:div>
    <w:div w:id="2038846895">
      <w:bodyDiv w:val="1"/>
      <w:marLeft w:val="0"/>
      <w:marRight w:val="0"/>
      <w:marTop w:val="0"/>
      <w:marBottom w:val="0"/>
      <w:divBdr>
        <w:top w:val="none" w:sz="0" w:space="0" w:color="auto"/>
        <w:left w:val="none" w:sz="0" w:space="0" w:color="auto"/>
        <w:bottom w:val="none" w:sz="0" w:space="0" w:color="auto"/>
        <w:right w:val="none" w:sz="0" w:space="0" w:color="auto"/>
      </w:divBdr>
    </w:div>
    <w:div w:id="2119443165">
      <w:bodyDiv w:val="1"/>
      <w:marLeft w:val="0"/>
      <w:marRight w:val="0"/>
      <w:marTop w:val="0"/>
      <w:marBottom w:val="0"/>
      <w:divBdr>
        <w:top w:val="none" w:sz="0" w:space="0" w:color="auto"/>
        <w:left w:val="none" w:sz="0" w:space="0" w:color="auto"/>
        <w:bottom w:val="none" w:sz="0" w:space="0" w:color="auto"/>
        <w:right w:val="none" w:sz="0" w:space="0" w:color="auto"/>
      </w:divBdr>
    </w:div>
    <w:div w:id="2129541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image" Target="media/image19.jpg"/><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e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eg"/><Relationship Id="rId22" Type="http://schemas.openxmlformats.org/officeDocument/2006/relationships/image" Target="media/image15.jpg"/><Relationship Id="rId27" Type="http://schemas.openxmlformats.org/officeDocument/2006/relationships/image" Target="media/image20.jpg"/><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k\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First Element and Date" Version="1987">
  <b:Source>
    <b:Tag>INT20</b:Tag>
    <b:SourceType>InternetSite</b:SourceType>
    <b:Guid>{88D28011-6E7E-41A3-8B39-6B3C9C91B47F}</b:Guid>
    <b:Title>Intel</b:Title>
    <b:Year>2020</b:Year>
    <b:Author>
      <b:Author>
        <b:NameList>
          <b:Person>
            <b:Last>INTEL</b:Last>
          </b:Person>
        </b:NameList>
      </b:Author>
    </b:Author>
    <b:InternetSiteTitle>Ark.Intel</b:InternetSiteTitle>
    <b:URL>https://ark.intel.com/content/www/us/en/ark/products/205904/intel-core-i9-10850k-processor-20m-cache-up-to-5-20-ghz.html</b:URL>
    <b:RefOrder>3</b:RefOrder>
  </b:Source>
  <b:Source>
    <b:Tag>Wes20</b:Tag>
    <b:SourceType>InternetSite</b:SourceType>
    <b:Guid>{FEFEE796-4266-46E0-BA3E-F826A025AE12}</b:Guid>
    <b:Author>
      <b:Author>
        <b:NameList>
          <b:Person>
            <b:Last>WesternDigital.Store</b:Last>
          </b:Person>
        </b:NameList>
      </b:Author>
    </b:Author>
    <b:Year>2020</b:Year>
    <b:URL>https://shop.westerndigital.com/en-gb/products/internal-drives/wd-blue-3d-nand-sata-ssd#WDS250G2B0A</b:URL>
    <b:Title>Wester Digital</b:Title>
    <b:Month>December</b:Month>
    <b:RefOrder>2</b:RefOrder>
  </b:Source>
  <b:Source>
    <b:Tag>Syn</b:Tag>
    <b:SourceType>InternetSite</b:SourceType>
    <b:Guid>{81F27681-A26D-48AE-8D36-DBDF15AC068F}</b:Guid>
    <b:Title>Synology</b:Title>
    <b:URL>https://www.synology.com/en-us/products/DS920+</b:URL>
    <b:Year>2020</b:Year>
    <b:Author>
      <b:Author>
        <b:NameList>
          <b:Person>
            <b:Last>Synology</b:Last>
          </b:Person>
        </b:NameList>
      </b:Author>
    </b:Author>
    <b:YearAccessed>2020</b:YearAccessed>
    <b:MonthAccessed>December</b:MonthAccessed>
    <b:RefOrder>6</b:RefOrder>
  </b:Source>
  <b:Source>
    <b:Tag>Msi20</b:Tag>
    <b:SourceType>InternetSite</b:SourceType>
    <b:Guid>{68ADA74D-1B2C-46D9-9025-D64B879FD8FD}</b:Guid>
    <b:Title>Msi</b:Title>
    <b:Year>2020</b:Year>
    <b:URL>https://www.msi.com/Graphics-Card/Radeon-RX-5700-XT-GAMING-X</b:URL>
    <b:Author>
      <b:Author>
        <b:NameList>
          <b:Person>
            <b:Last>MSI</b:Last>
          </b:Person>
        </b:NameList>
      </b:Author>
    </b:Author>
    <b:YearAccessed>2020</b:YearAccessed>
    <b:MonthAccessed>December</b:MonthAccessed>
    <b:RefOrder>5</b:RefOrder>
  </b:Source>
  <b:Source>
    <b:Tag>Int20</b:Tag>
    <b:SourceType>InternetSite</b:SourceType>
    <b:Guid>{E190A8E2-38A4-412D-A23B-C9C29C32F3B7}</b:Guid>
    <b:Author>
      <b:Author>
        <b:NameList>
          <b:Person>
            <b:Last>Intel</b:Last>
          </b:Person>
        </b:NameList>
      </b:Author>
    </b:Author>
    <b:Year>2020</b:Year>
    <b:URL>https://ark.intel.com/content/www/us/en/ark/products/199283/intel-core-i3-10100-processor-6m-cache-up-to-4-30-ghz.html</b:URL>
    <b:Title>Intel</b:Title>
    <b:YearAccessed>2020</b:YearAccessed>
    <b:MonthAccessed>December</b:MonthAccessed>
    <b:RefOrder>1</b:RefOrder>
  </b:Source>
  <b:Source>
    <b:Tag>Asu20</b:Tag>
    <b:SourceType>InternetSite</b:SourceType>
    <b:Guid>{88EDF883-7E6B-47F9-ADEE-AD812A14EF52}</b:Guid>
    <b:Author>
      <b:Author>
        <b:NameList>
          <b:Person>
            <b:Last>Asus</b:Last>
          </b:Person>
        </b:NameList>
      </b:Author>
    </b:Author>
    <b:Year>2020</b:Year>
    <b:URL>https://www.asus.com/Motherboards-Components/Motherboards/PRIME/PRIME-H410M-A/</b:URL>
    <b:Title>Asus</b:Title>
    <b:YearAccessed>2020</b:YearAccessed>
    <b:MonthAccessed>December</b:MonthAccessed>
    <b:RefOrder>7</b:RefOrder>
  </b:Source>
  <b:Source>
    <b:Tag>Wes19</b:Tag>
    <b:SourceType>InternetSite</b:SourceType>
    <b:Guid>{69550F9D-E002-47D2-A60F-71AE743C9F84}</b:Guid>
    <b:Author>
      <b:Author>
        <b:NameList>
          <b:Person>
            <b:Last>Digital</b:Last>
            <b:First>Western</b:First>
          </b:Person>
        </b:NameList>
      </b:Author>
    </b:Author>
    <b:Year>2020</b:Year>
    <b:URL>https://shop.westerndigital.com/products/internal-drives/wd-blue-sata-ssd#WDS250G2B0A</b:URL>
    <b:YearAccessed>2020</b:YearAccessed>
    <b:MonthAccessed>December</b:MonthAccessed>
    <b:RefOrder>8</b:RefOrder>
  </b:Source>
  <b:Source>
    <b:Tag>msi20</b:Tag>
    <b:SourceType>InternetSite</b:SourceType>
    <b:Guid>{FED39C36-E6B4-4402-B805-1E83E57ED3D1}</b:Guid>
    <b:Title>Msi</b:Title>
    <b:Year>2020</b:Year>
    <b:URL>https://www.msi.com/Motherboard/MPG-Z490M-GAMING-EDGE-WIFI</b:URL>
    <b:Author>
      <b:Author>
        <b:NameList>
          <b:Person>
            <b:Last>Msi</b:Last>
          </b:Person>
        </b:NameList>
      </b:Author>
    </b:Author>
    <b:YearAccessed>2020</b:YearAccessed>
    <b:MonthAccessed>December</b:MonthAccessed>
    <b:RefOrder>4</b:RefOrder>
  </b:Source>
</b:Sources>
</file>

<file path=customXml/itemProps1.xml><?xml version="1.0" encoding="utf-8"?>
<ds:datastoreItem xmlns:ds="http://schemas.openxmlformats.org/officeDocument/2006/customXml" ds:itemID="{E574CE76-79D1-499A-801C-48A2354F4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1179</TotalTime>
  <Pages>18</Pages>
  <Words>2030</Words>
  <Characters>11574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Tek</dc:creator>
  <cp:keywords/>
  <dc:description/>
  <cp:lastModifiedBy>Giuseppe Costanza</cp:lastModifiedBy>
  <cp:revision>9</cp:revision>
  <dcterms:created xsi:type="dcterms:W3CDTF">2020-11-13T12:51:00Z</dcterms:created>
  <dcterms:modified xsi:type="dcterms:W3CDTF">2020-12-10T15:55:00Z</dcterms:modified>
</cp:coreProperties>
</file>