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196C7A" w14:textId="77777777" w:rsidR="00EA6312" w:rsidRPr="00EA6312" w:rsidRDefault="00EA6312" w:rsidP="00EA6312">
      <w:pPr>
        <w:jc w:val="center"/>
        <w:rPr>
          <w:b/>
          <w:bCs/>
          <w:sz w:val="22"/>
          <w:szCs w:val="22"/>
        </w:rPr>
      </w:pPr>
    </w:p>
    <w:p w14:paraId="0E636F52" w14:textId="77777777" w:rsidR="00EA6312" w:rsidRDefault="00EA6312" w:rsidP="00EA6312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University of Wales Trinity Saint David</w:t>
      </w:r>
    </w:p>
    <w:p w14:paraId="17B25EF4" w14:textId="77777777" w:rsidR="00EA6312" w:rsidRDefault="00EA6312" w:rsidP="00EA6312">
      <w:pPr>
        <w:jc w:val="center"/>
        <w:rPr>
          <w:b/>
          <w:bCs/>
          <w:sz w:val="28"/>
          <w:szCs w:val="28"/>
        </w:rPr>
      </w:pPr>
      <w:r w:rsidRPr="00EA6312">
        <w:rPr>
          <w:b/>
          <w:bCs/>
          <w:sz w:val="28"/>
          <w:szCs w:val="28"/>
        </w:rPr>
        <w:t>Wales Institute of Science &amp; Art</w:t>
      </w:r>
    </w:p>
    <w:p w14:paraId="30F17907" w14:textId="77777777" w:rsidR="00EA6312" w:rsidRDefault="00EA6312" w:rsidP="00EA6312">
      <w:pPr>
        <w:jc w:val="center"/>
        <w:rPr>
          <w:b/>
          <w:bCs/>
          <w:sz w:val="28"/>
          <w:szCs w:val="28"/>
        </w:rPr>
      </w:pPr>
    </w:p>
    <w:p w14:paraId="3ABCD8D6" w14:textId="77777777" w:rsidR="00EA6312" w:rsidRDefault="00EA6312" w:rsidP="00EA6312">
      <w:pPr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inline distT="0" distB="0" distL="0" distR="0" wp14:anchorId="0C4E1481" wp14:editId="2A754200">
            <wp:extent cx="3543300" cy="1206500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754AB" w14:textId="77777777" w:rsidR="00EA6312" w:rsidRDefault="00EA6312" w:rsidP="00EA6312">
      <w:pPr>
        <w:rPr>
          <w:b/>
          <w:bCs/>
          <w:noProof/>
          <w:sz w:val="28"/>
          <w:szCs w:val="28"/>
        </w:rPr>
      </w:pPr>
    </w:p>
    <w:p w14:paraId="54D81689" w14:textId="77777777" w:rsidR="00EA6312" w:rsidRDefault="00EA6312" w:rsidP="00EA6312">
      <w:pPr>
        <w:tabs>
          <w:tab w:val="left" w:pos="3600"/>
        </w:tabs>
        <w:jc w:val="center"/>
        <w:rPr>
          <w:sz w:val="28"/>
          <w:szCs w:val="28"/>
        </w:rPr>
      </w:pPr>
    </w:p>
    <w:p w14:paraId="00E56DB3" w14:textId="77777777" w:rsidR="00EA6312" w:rsidRDefault="00EA6312" w:rsidP="00EA6312">
      <w:pPr>
        <w:tabs>
          <w:tab w:val="left" w:pos="3600"/>
        </w:tabs>
        <w:jc w:val="center"/>
        <w:rPr>
          <w:sz w:val="28"/>
          <w:szCs w:val="28"/>
        </w:rPr>
      </w:pPr>
    </w:p>
    <w:p w14:paraId="7CAE1D07" w14:textId="3E47D125" w:rsidR="00EA6312" w:rsidRPr="00EA6312" w:rsidRDefault="00E57FB6" w:rsidP="00EA6312">
      <w:pPr>
        <w:tabs>
          <w:tab w:val="left" w:pos="3600"/>
        </w:tabs>
        <w:jc w:val="center"/>
        <w:rPr>
          <w:b/>
          <w:bCs/>
          <w:i/>
          <w:iCs/>
          <w:sz w:val="44"/>
          <w:szCs w:val="44"/>
        </w:rPr>
      </w:pPr>
      <w:r>
        <w:rPr>
          <w:b/>
          <w:bCs/>
          <w:i/>
          <w:iCs/>
          <w:sz w:val="44"/>
          <w:szCs w:val="44"/>
        </w:rPr>
        <w:t>Maths test 1</w:t>
      </w:r>
    </w:p>
    <w:p w14:paraId="16F8EB62" w14:textId="77777777" w:rsidR="00EA6312" w:rsidRDefault="00EA6312" w:rsidP="00EA6312">
      <w:pPr>
        <w:tabs>
          <w:tab w:val="left" w:pos="3600"/>
        </w:tabs>
        <w:jc w:val="center"/>
        <w:rPr>
          <w:sz w:val="22"/>
          <w:szCs w:val="22"/>
        </w:rPr>
      </w:pPr>
    </w:p>
    <w:p w14:paraId="666AD661" w14:textId="77777777" w:rsidR="00EA6312" w:rsidRPr="00EA6312" w:rsidRDefault="00EA6312" w:rsidP="00EA6312">
      <w:pPr>
        <w:rPr>
          <w:sz w:val="22"/>
          <w:szCs w:val="22"/>
        </w:rPr>
      </w:pPr>
    </w:p>
    <w:p w14:paraId="2BAF47E4" w14:textId="77777777" w:rsidR="00EA6312" w:rsidRPr="00EA6312" w:rsidRDefault="00EA6312" w:rsidP="00EA6312">
      <w:pPr>
        <w:rPr>
          <w:sz w:val="22"/>
          <w:szCs w:val="22"/>
        </w:rPr>
      </w:pPr>
    </w:p>
    <w:p w14:paraId="7E65CAF1" w14:textId="77777777" w:rsidR="00EA6312" w:rsidRPr="00EA6312" w:rsidRDefault="00EA6312" w:rsidP="00EA6312">
      <w:pPr>
        <w:rPr>
          <w:sz w:val="22"/>
          <w:szCs w:val="22"/>
        </w:rPr>
      </w:pPr>
    </w:p>
    <w:p w14:paraId="22278CF1" w14:textId="77777777" w:rsidR="00EA6312" w:rsidRPr="00EA6312" w:rsidRDefault="00EA6312" w:rsidP="00EA6312">
      <w:pPr>
        <w:rPr>
          <w:sz w:val="22"/>
          <w:szCs w:val="22"/>
        </w:rPr>
      </w:pPr>
    </w:p>
    <w:p w14:paraId="6256CA19" w14:textId="77777777" w:rsidR="00EA6312" w:rsidRPr="00EA6312" w:rsidRDefault="00EA6312" w:rsidP="00EA6312">
      <w:pPr>
        <w:rPr>
          <w:sz w:val="22"/>
          <w:szCs w:val="22"/>
        </w:rPr>
      </w:pPr>
    </w:p>
    <w:p w14:paraId="3694050A" w14:textId="77777777" w:rsidR="00EA6312" w:rsidRPr="00EA6312" w:rsidRDefault="00EA6312" w:rsidP="00EA6312">
      <w:pPr>
        <w:rPr>
          <w:sz w:val="22"/>
          <w:szCs w:val="22"/>
        </w:rPr>
      </w:pPr>
    </w:p>
    <w:p w14:paraId="67920FF2" w14:textId="77777777" w:rsidR="00EA6312" w:rsidRPr="00EA6312" w:rsidRDefault="00EA6312" w:rsidP="00EA6312">
      <w:pPr>
        <w:rPr>
          <w:sz w:val="22"/>
          <w:szCs w:val="22"/>
        </w:rPr>
      </w:pPr>
    </w:p>
    <w:p w14:paraId="697AA368" w14:textId="77777777" w:rsidR="00EA6312" w:rsidRPr="00EA6312" w:rsidRDefault="00EA6312" w:rsidP="00EA6312">
      <w:pPr>
        <w:rPr>
          <w:sz w:val="22"/>
          <w:szCs w:val="22"/>
        </w:rPr>
      </w:pPr>
    </w:p>
    <w:p w14:paraId="20DBCD96" w14:textId="77777777" w:rsidR="00EA6312" w:rsidRPr="00EA6312" w:rsidRDefault="00EA6312" w:rsidP="00EA6312">
      <w:pPr>
        <w:rPr>
          <w:sz w:val="22"/>
          <w:szCs w:val="22"/>
        </w:rPr>
      </w:pPr>
    </w:p>
    <w:p w14:paraId="2B6AB030" w14:textId="77777777" w:rsidR="00EA6312" w:rsidRPr="00EA6312" w:rsidRDefault="00EA6312" w:rsidP="00EA6312">
      <w:pPr>
        <w:rPr>
          <w:sz w:val="22"/>
          <w:szCs w:val="22"/>
        </w:rPr>
      </w:pPr>
    </w:p>
    <w:p w14:paraId="36F5D9DC" w14:textId="77777777" w:rsidR="00EA6312" w:rsidRPr="00EA6312" w:rsidRDefault="00EA6312" w:rsidP="00EA6312">
      <w:pPr>
        <w:rPr>
          <w:sz w:val="22"/>
          <w:szCs w:val="22"/>
        </w:rPr>
      </w:pPr>
    </w:p>
    <w:p w14:paraId="10B39E26" w14:textId="77777777" w:rsidR="00EA6312" w:rsidRPr="00EA6312" w:rsidRDefault="00EA6312" w:rsidP="00EA6312">
      <w:pPr>
        <w:rPr>
          <w:sz w:val="22"/>
          <w:szCs w:val="22"/>
        </w:rPr>
      </w:pPr>
    </w:p>
    <w:p w14:paraId="55C6C762" w14:textId="538F3901" w:rsidR="00460B83" w:rsidRPr="00EA6312" w:rsidRDefault="00A73B41" w:rsidP="00460B83">
      <w:pPr>
        <w:tabs>
          <w:tab w:val="left" w:pos="2740"/>
        </w:tabs>
        <w:jc w:val="center"/>
        <w:rPr>
          <w:sz w:val="22"/>
          <w:szCs w:val="22"/>
        </w:rPr>
      </w:pPr>
      <w:r>
        <w:rPr>
          <w:sz w:val="22"/>
          <w:szCs w:val="22"/>
        </w:rPr>
        <w:t>Oliver Nayler</w:t>
      </w:r>
    </w:p>
    <w:p w14:paraId="45DBE18E" w14:textId="5CCFF2FC" w:rsidR="00EA6312" w:rsidRDefault="00A73B41" w:rsidP="00460B83">
      <w:pPr>
        <w:jc w:val="center"/>
        <w:rPr>
          <w:sz w:val="22"/>
          <w:szCs w:val="22"/>
        </w:rPr>
      </w:pPr>
      <w:r>
        <w:rPr>
          <w:sz w:val="22"/>
          <w:szCs w:val="22"/>
        </w:rPr>
        <w:t>1901161</w:t>
      </w:r>
    </w:p>
    <w:p w14:paraId="1F68CE18" w14:textId="20C42738" w:rsidR="00460B83" w:rsidRDefault="00E57FB6" w:rsidP="00460B83">
      <w:pPr>
        <w:jc w:val="center"/>
        <w:rPr>
          <w:sz w:val="22"/>
          <w:szCs w:val="22"/>
        </w:rPr>
      </w:pPr>
      <w:r>
        <w:rPr>
          <w:sz w:val="22"/>
          <w:szCs w:val="22"/>
        </w:rPr>
        <w:t>11/11/20</w:t>
      </w:r>
      <w:r w:rsidR="00460B83">
        <w:rPr>
          <w:sz w:val="22"/>
          <w:szCs w:val="22"/>
        </w:rPr>
        <w:br w:type="page"/>
      </w:r>
    </w:p>
    <w:p w14:paraId="10D9BDAB" w14:textId="5826E9A7" w:rsidR="002D2FEB" w:rsidRDefault="002D2FEB" w:rsidP="00460B83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2615AD95" wp14:editId="4945CFC0">
            <wp:extent cx="7637145" cy="5727700"/>
            <wp:effectExtent l="2223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60B83">
        <w:rPr>
          <w:sz w:val="22"/>
          <w:szCs w:val="22"/>
        </w:rPr>
        <w:br w:type="page"/>
      </w:r>
      <w:r>
        <w:rPr>
          <w:noProof/>
          <w:sz w:val="22"/>
          <w:szCs w:val="22"/>
        </w:rPr>
        <w:lastRenderedPageBreak/>
        <w:drawing>
          <wp:inline distT="0" distB="0" distL="0" distR="0" wp14:anchorId="660232CE" wp14:editId="3AA50F3F">
            <wp:extent cx="7637145" cy="5727700"/>
            <wp:effectExtent l="2223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E9218" w14:textId="77777777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BC964A5" w14:textId="013A1D13" w:rsidR="002D2FEB" w:rsidRDefault="002D2FEB" w:rsidP="00460B83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53829F8A" wp14:editId="2061ACC5">
            <wp:extent cx="7637145" cy="5727700"/>
            <wp:effectExtent l="2223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A0CB0" w14:textId="77777777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E10AFEF" w14:textId="2B332832" w:rsidR="002D2FEB" w:rsidRDefault="002D2FEB" w:rsidP="00460B83">
      <w:pPr>
        <w:rPr>
          <w:sz w:val="22"/>
          <w:szCs w:val="22"/>
        </w:rPr>
      </w:pPr>
    </w:p>
    <w:p w14:paraId="6499CBEC" w14:textId="5A85854E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noProof/>
          <w:sz w:val="22"/>
          <w:szCs w:val="22"/>
        </w:rPr>
        <w:lastRenderedPageBreak/>
        <w:drawing>
          <wp:inline distT="0" distB="0" distL="0" distR="0" wp14:anchorId="4F57F2B4" wp14:editId="15A8632D">
            <wp:extent cx="7637145" cy="5727700"/>
            <wp:effectExtent l="2223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1F6BA" w14:textId="3D1E6D5B" w:rsidR="002D2FEB" w:rsidRDefault="002D2FEB" w:rsidP="00460B83">
      <w:pPr>
        <w:rPr>
          <w:sz w:val="22"/>
          <w:szCs w:val="22"/>
        </w:rPr>
      </w:pPr>
    </w:p>
    <w:p w14:paraId="5355FF7E" w14:textId="77777777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10E4FF7" w14:textId="3267AC77" w:rsidR="002D2FEB" w:rsidRDefault="002D2FEB" w:rsidP="00460B83">
      <w:pPr>
        <w:rPr>
          <w:sz w:val="22"/>
          <w:szCs w:val="22"/>
        </w:rPr>
      </w:pPr>
    </w:p>
    <w:p w14:paraId="4E502E24" w14:textId="4536B327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noProof/>
          <w:sz w:val="22"/>
          <w:szCs w:val="22"/>
        </w:rPr>
        <w:lastRenderedPageBreak/>
        <w:drawing>
          <wp:inline distT="0" distB="0" distL="0" distR="0" wp14:anchorId="5E83B615" wp14:editId="181317AF">
            <wp:extent cx="7637145" cy="5727700"/>
            <wp:effectExtent l="2223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F2DF26" w14:textId="5E72FB6A" w:rsidR="002D2FEB" w:rsidRDefault="002D2FEB" w:rsidP="00460B83">
      <w:pPr>
        <w:rPr>
          <w:sz w:val="22"/>
          <w:szCs w:val="22"/>
        </w:rPr>
      </w:pPr>
    </w:p>
    <w:p w14:paraId="7C23F443" w14:textId="77777777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8479D87" w14:textId="01958458" w:rsidR="002D2FEB" w:rsidRDefault="002D2FEB" w:rsidP="00460B83">
      <w:pPr>
        <w:rPr>
          <w:sz w:val="22"/>
          <w:szCs w:val="22"/>
        </w:rPr>
      </w:pPr>
    </w:p>
    <w:p w14:paraId="6002C828" w14:textId="6D535261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noProof/>
          <w:sz w:val="22"/>
          <w:szCs w:val="22"/>
        </w:rPr>
        <w:lastRenderedPageBreak/>
        <w:drawing>
          <wp:inline distT="0" distB="0" distL="0" distR="0" wp14:anchorId="308C346C" wp14:editId="4246EA64">
            <wp:extent cx="7637145" cy="5727700"/>
            <wp:effectExtent l="2223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B43D0" w14:textId="3A6A63AD" w:rsidR="002D2FEB" w:rsidRDefault="002D2FEB" w:rsidP="00460B83">
      <w:pPr>
        <w:rPr>
          <w:sz w:val="22"/>
          <w:szCs w:val="22"/>
        </w:rPr>
      </w:pPr>
    </w:p>
    <w:p w14:paraId="1E7EBAC4" w14:textId="77777777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69108926" w14:textId="0A483849" w:rsidR="002D2FEB" w:rsidRDefault="002D2FEB" w:rsidP="00460B83">
      <w:pPr>
        <w:rPr>
          <w:sz w:val="22"/>
          <w:szCs w:val="22"/>
        </w:rPr>
      </w:pPr>
    </w:p>
    <w:p w14:paraId="0FA3EBBE" w14:textId="34CFBBBD" w:rsidR="002D2FEB" w:rsidRDefault="002D2FEB">
      <w:pPr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20621BCD" wp14:editId="2543BFE5">
            <wp:extent cx="5727700" cy="4295656"/>
            <wp:effectExtent l="5080" t="0" r="508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27700" cy="4295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br w:type="page"/>
      </w:r>
    </w:p>
    <w:p w14:paraId="02F84A54" w14:textId="586E1390" w:rsidR="002D2FEB" w:rsidRDefault="002D2FEB" w:rsidP="00460B83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7BECE36F" wp14:editId="784A55A2">
            <wp:extent cx="7637145" cy="5727700"/>
            <wp:effectExtent l="2223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16E2E" w14:textId="77777777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3D0DE099" w14:textId="6F87EF03" w:rsidR="002D2FEB" w:rsidRDefault="002D2FEB" w:rsidP="00460B83">
      <w:pPr>
        <w:rPr>
          <w:sz w:val="22"/>
          <w:szCs w:val="22"/>
        </w:rPr>
      </w:pPr>
    </w:p>
    <w:p w14:paraId="2A944F18" w14:textId="1FAC3B70" w:rsidR="002D2FEB" w:rsidRDefault="002D2FEB">
      <w:pPr>
        <w:rPr>
          <w:sz w:val="22"/>
          <w:szCs w:val="22"/>
        </w:rPr>
      </w:pPr>
      <w:r>
        <w:rPr>
          <w:sz w:val="22"/>
          <w:szCs w:val="22"/>
        </w:rPr>
        <w:br w:type="page"/>
      </w:r>
      <w:r w:rsidR="003F087A">
        <w:rPr>
          <w:noProof/>
          <w:sz w:val="22"/>
          <w:szCs w:val="22"/>
        </w:rPr>
        <w:lastRenderedPageBreak/>
        <w:drawing>
          <wp:inline distT="0" distB="0" distL="0" distR="0" wp14:anchorId="2D710038" wp14:editId="58EE98AC">
            <wp:extent cx="7637145" cy="5727700"/>
            <wp:effectExtent l="2223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D7674" w14:textId="2B7E20CC" w:rsidR="00460B83" w:rsidRPr="002D2FEB" w:rsidRDefault="002D2FEB" w:rsidP="00460B83">
      <w:pPr>
        <w:rPr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 wp14:anchorId="20BCEE34" wp14:editId="62EBD797">
            <wp:extent cx="7637145" cy="5727700"/>
            <wp:effectExtent l="2223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0B83" w:rsidRPr="002D2FEB" w:rsidSect="00460B83">
      <w:footerReference w:type="even" r:id="rId19"/>
      <w:footerReference w:type="default" r:id="rId20"/>
      <w:pgSz w:w="11900" w:h="1684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385C1D" w14:textId="77777777" w:rsidR="00735D78" w:rsidRDefault="00735D78" w:rsidP="00460B83">
      <w:pPr>
        <w:spacing w:line="240" w:lineRule="auto"/>
      </w:pPr>
      <w:r>
        <w:separator/>
      </w:r>
    </w:p>
  </w:endnote>
  <w:endnote w:type="continuationSeparator" w:id="0">
    <w:p w14:paraId="07905C6B" w14:textId="77777777" w:rsidR="00735D78" w:rsidRDefault="00735D78" w:rsidP="00460B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7368484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5B40C9C" w14:textId="77777777" w:rsidR="00460B83" w:rsidRDefault="00460B83" w:rsidP="00925B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54A1C0" w14:textId="77777777" w:rsidR="00460B83" w:rsidRDefault="00460B83" w:rsidP="00460B8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51374213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25C7C54" w14:textId="77777777" w:rsidR="00460B83" w:rsidRDefault="00460B83" w:rsidP="00925B1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711A8292" w14:textId="77777777" w:rsidR="00460B83" w:rsidRDefault="00460B83" w:rsidP="00460B8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F6D094" w14:textId="77777777" w:rsidR="00735D78" w:rsidRDefault="00735D78" w:rsidP="00460B83">
      <w:pPr>
        <w:spacing w:line="240" w:lineRule="auto"/>
      </w:pPr>
      <w:r>
        <w:separator/>
      </w:r>
    </w:p>
  </w:footnote>
  <w:footnote w:type="continuationSeparator" w:id="0">
    <w:p w14:paraId="254D9709" w14:textId="77777777" w:rsidR="00735D78" w:rsidRDefault="00735D78" w:rsidP="00460B8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68531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7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B41"/>
    <w:rsid w:val="00227025"/>
    <w:rsid w:val="002C09E9"/>
    <w:rsid w:val="002D2FEB"/>
    <w:rsid w:val="00356DCE"/>
    <w:rsid w:val="003F087A"/>
    <w:rsid w:val="00460B83"/>
    <w:rsid w:val="004759EB"/>
    <w:rsid w:val="004B6140"/>
    <w:rsid w:val="00735D78"/>
    <w:rsid w:val="008371E6"/>
    <w:rsid w:val="00956ABF"/>
    <w:rsid w:val="00A73B41"/>
    <w:rsid w:val="00BA3067"/>
    <w:rsid w:val="00E57FB6"/>
    <w:rsid w:val="00EA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8AF82"/>
  <w15:chartTrackingRefBased/>
  <w15:docId w15:val="{B6B6945B-F08F-3B42-A00F-10B4EA1F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0B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B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460B8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B83"/>
  </w:style>
  <w:style w:type="character" w:styleId="PageNumber">
    <w:name w:val="page number"/>
    <w:basedOn w:val="DefaultParagraphFont"/>
    <w:uiPriority w:val="99"/>
    <w:semiHidden/>
    <w:unhideWhenUsed/>
    <w:rsid w:val="00460B83"/>
  </w:style>
  <w:style w:type="paragraph" w:styleId="TOCHeading">
    <w:name w:val="TOC Heading"/>
    <w:basedOn w:val="Heading1"/>
    <w:next w:val="Normal"/>
    <w:uiPriority w:val="39"/>
    <w:unhideWhenUsed/>
    <w:qFormat/>
    <w:rsid w:val="002C09E9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C09E9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2C09E9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2C09E9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C09E9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2C09E9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2C09E9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2C09E9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2C09E9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2C09E9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2C09E9"/>
    <w:pPr>
      <w:ind w:left="1920"/>
    </w:pPr>
    <w:rPr>
      <w:sz w:val="20"/>
      <w:szCs w:val="20"/>
    </w:rPr>
  </w:style>
  <w:style w:type="table" w:styleId="TableGrid">
    <w:name w:val="Table Grid"/>
    <w:basedOn w:val="TableNormal"/>
    <w:uiPriority w:val="39"/>
    <w:rsid w:val="00956AB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956AB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56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olivernayler/Downloads/Technical%20Repor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792EF37-B2AA-0F45-82BC-5AD649F59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Technical Report Template.dotx</Template>
  <TotalTime>0</TotalTime>
  <Pages>15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Oliver Nayler (1901161)</cp:lastModifiedBy>
  <cp:revision>2</cp:revision>
  <dcterms:created xsi:type="dcterms:W3CDTF">2020-11-11T12:51:00Z</dcterms:created>
  <dcterms:modified xsi:type="dcterms:W3CDTF">2020-11-11T12:51:00Z</dcterms:modified>
</cp:coreProperties>
</file>