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23DD16D1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93446C">
        <w:rPr>
          <w:rFonts w:ascii="Arial" w:hAnsi="Arial" w:cs="Arial"/>
          <w:color w:val="000000" w:themeColor="text1"/>
          <w:sz w:val="28"/>
          <w:szCs w:val="28"/>
        </w:rPr>
        <w:t xml:space="preserve"> Katie Morrissey 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60772F01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93446C">
        <w:rPr>
          <w:rFonts w:ascii="Arial" w:hAnsi="Arial" w:cs="Arial"/>
          <w:color w:val="000000" w:themeColor="text1"/>
          <w:sz w:val="28"/>
          <w:szCs w:val="28"/>
        </w:rPr>
        <w:t xml:space="preserve"> 2305010</w:t>
      </w:r>
    </w:p>
    <w:p w14:paraId="5E351B62" w14:textId="5B1D17A1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93446C">
        <w:rPr>
          <w:rFonts w:ascii="Arial" w:hAnsi="Arial" w:cs="Arial"/>
          <w:sz w:val="28"/>
          <w:szCs w:val="28"/>
          <w:lang w:eastAsia="en-GB"/>
        </w:rPr>
        <w:t xml:space="preserve">Professional Practice </w:t>
      </w:r>
      <w:proofErr w:type="gramStart"/>
      <w:r w:rsidR="0093446C">
        <w:rPr>
          <w:rFonts w:ascii="Arial" w:hAnsi="Arial" w:cs="Arial"/>
          <w:sz w:val="28"/>
          <w:szCs w:val="28"/>
          <w:lang w:eastAsia="en-GB"/>
        </w:rPr>
        <w:t>For</w:t>
      </w:r>
      <w:proofErr w:type="gramEnd"/>
      <w:r w:rsidR="0093446C">
        <w:rPr>
          <w:rFonts w:ascii="Arial" w:hAnsi="Arial" w:cs="Arial"/>
          <w:sz w:val="28"/>
          <w:szCs w:val="28"/>
          <w:lang w:eastAsia="en-GB"/>
        </w:rPr>
        <w:t xml:space="preserve"> Performance 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1B0D9528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93446C">
        <w:rPr>
          <w:rFonts w:ascii="Arial" w:hAnsi="Arial" w:cs="Arial"/>
          <w:sz w:val="28"/>
          <w:szCs w:val="28"/>
          <w:lang w:eastAsia="en-GB"/>
        </w:rPr>
        <w:t xml:space="preserve"> ADPA6008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93446C">
        <w:rPr>
          <w:rFonts w:ascii="Arial" w:hAnsi="Arial" w:cs="Arial"/>
          <w:sz w:val="28"/>
          <w:szCs w:val="28"/>
          <w:lang w:eastAsia="en-GB"/>
        </w:rPr>
        <w:t xml:space="preserve"> Dance </w:t>
      </w:r>
      <w:proofErr w:type="gramStart"/>
      <w:r w:rsidR="0093446C">
        <w:rPr>
          <w:rFonts w:ascii="Arial" w:hAnsi="Arial" w:cs="Arial"/>
          <w:sz w:val="28"/>
          <w:szCs w:val="28"/>
          <w:lang w:eastAsia="en-GB"/>
        </w:rPr>
        <w:t>For</w:t>
      </w:r>
      <w:proofErr w:type="gramEnd"/>
      <w:r w:rsidR="0093446C">
        <w:rPr>
          <w:rFonts w:ascii="Arial" w:hAnsi="Arial" w:cs="Arial"/>
          <w:sz w:val="28"/>
          <w:szCs w:val="28"/>
          <w:lang w:eastAsia="en-GB"/>
        </w:rPr>
        <w:t xml:space="preserve"> Film </w:t>
      </w:r>
    </w:p>
    <w:p w14:paraId="30D81A4C" w14:textId="461AFC30" w:rsidR="0093446C" w:rsidRDefault="00731CE5" w:rsidP="0093446C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2F8143FF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45155220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3B0D3A38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7E4E2299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05AA9241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168B8955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2849FA21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585BCE7C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7C1247DD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3258F1C5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4060B15D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6C02E1A6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6007697F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6B65DE3C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5B5DF6AF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6E8CB2C0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232DBB77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684B9F8C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58C5B07E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260F641C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4DEB3E92" w14:textId="77777777" w:rsidR="0093446C" w:rsidRDefault="0093446C" w:rsidP="0093446C">
      <w:pPr>
        <w:rPr>
          <w:rFonts w:ascii="Arial" w:hAnsi="Arial" w:cs="Arial"/>
          <w:sz w:val="28"/>
          <w:szCs w:val="28"/>
          <w:lang w:eastAsia="en-GB"/>
        </w:rPr>
      </w:pPr>
    </w:p>
    <w:p w14:paraId="3AEA6906" w14:textId="77777777" w:rsidR="0093446C" w:rsidRPr="000C3EA0" w:rsidRDefault="0093446C" w:rsidP="0093446C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4BEC88DA" w14:textId="746FDF7E" w:rsidR="00AC0BF6" w:rsidRDefault="00731CE5" w:rsidP="000C3EA0">
      <w:pPr>
        <w:pStyle w:val="CM95"/>
        <w:rPr>
          <w:rFonts w:ascii="Arial" w:hAnsi="Arial" w:cs="Arial"/>
          <w:b/>
          <w:bCs/>
          <w:color w:val="000000" w:themeColor="text1"/>
        </w:rPr>
      </w:pP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lastRenderedPageBreak/>
        <w:br/>
      </w:r>
      <w:r w:rsidR="0093446C" w:rsidRPr="0093446C">
        <w:rPr>
          <w:rFonts w:ascii="Arial" w:hAnsi="Arial" w:cs="Arial"/>
          <w:b/>
          <w:bCs/>
          <w:color w:val="000000" w:themeColor="text1"/>
        </w:rPr>
        <w:t xml:space="preserve">Dance For Film Link </w:t>
      </w:r>
      <w:r w:rsidR="0093446C">
        <w:rPr>
          <w:rFonts w:ascii="Arial" w:hAnsi="Arial" w:cs="Arial"/>
          <w:b/>
          <w:bCs/>
          <w:color w:val="000000" w:themeColor="text1"/>
        </w:rPr>
        <w:t xml:space="preserve">- </w:t>
      </w:r>
      <w:r w:rsidR="0083284D">
        <w:rPr>
          <w:rFonts w:ascii="Arial" w:hAnsi="Arial" w:cs="Arial"/>
          <w:b/>
          <w:bCs/>
          <w:color w:val="000000" w:themeColor="text1"/>
        </w:rPr>
        <w:t xml:space="preserve"> </w:t>
      </w:r>
      <w:hyperlink r:id="rId8" w:history="1">
        <w:r w:rsidR="008F0DBC" w:rsidRPr="00C56EB8">
          <w:rPr>
            <w:rStyle w:val="Hyperlink"/>
            <w:rFonts w:ascii="Arial" w:hAnsi="Arial" w:cs="Arial"/>
            <w:b/>
            <w:bCs/>
          </w:rPr>
          <w:t>https://youtu.be/fTmgZZqHkIU?si=g3NuSfIIyb3eDcFQ</w:t>
        </w:r>
      </w:hyperlink>
    </w:p>
    <w:p w14:paraId="790F3E38" w14:textId="77777777" w:rsidR="008F0DBC" w:rsidRPr="008F0DBC" w:rsidRDefault="008F0DBC" w:rsidP="008F0DBC">
      <w:pPr>
        <w:rPr>
          <w:lang w:eastAsia="en-GB"/>
        </w:rPr>
      </w:pPr>
    </w:p>
    <w:p w14:paraId="6FF8EC03" w14:textId="77777777" w:rsidR="00AC0BF6" w:rsidRDefault="00AC0BF6" w:rsidP="000C3EA0">
      <w:pPr>
        <w:pStyle w:val="CM95"/>
        <w:rPr>
          <w:rFonts w:ascii="Arial" w:hAnsi="Arial" w:cs="Arial"/>
          <w:b/>
          <w:bCs/>
          <w:color w:val="000000" w:themeColor="text1"/>
        </w:rPr>
      </w:pPr>
    </w:p>
    <w:p w14:paraId="0CF3A136" w14:textId="567ED6C4" w:rsidR="007F6FEC" w:rsidRPr="0093446C" w:rsidRDefault="007F6FEC" w:rsidP="000C3EA0">
      <w:pPr>
        <w:pStyle w:val="CM95"/>
        <w:rPr>
          <w:rFonts w:ascii="Arial" w:hAnsi="Arial" w:cs="Arial"/>
          <w:b/>
          <w:bCs/>
          <w:color w:val="000000" w:themeColor="text1"/>
        </w:rPr>
      </w:pPr>
    </w:p>
    <w:sectPr w:rsidR="007F6FEC" w:rsidRPr="0093446C" w:rsidSect="0093446C">
      <w:headerReference w:type="default" r:id="rId9"/>
      <w:headerReference w:type="first" r:id="rId10"/>
      <w:pgSz w:w="11906" w:h="16838"/>
      <w:pgMar w:top="1132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4AD09" w14:textId="77777777" w:rsidR="002A110B" w:rsidRDefault="002A110B" w:rsidP="002200BC">
      <w:r>
        <w:separator/>
      </w:r>
    </w:p>
  </w:endnote>
  <w:endnote w:type="continuationSeparator" w:id="0">
    <w:p w14:paraId="0DB2E472" w14:textId="77777777" w:rsidR="002A110B" w:rsidRDefault="002A110B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BA1EC" w14:textId="77777777" w:rsidR="002A110B" w:rsidRDefault="002A110B" w:rsidP="002200BC">
      <w:r>
        <w:separator/>
      </w:r>
    </w:p>
  </w:footnote>
  <w:footnote w:type="continuationSeparator" w:id="0">
    <w:p w14:paraId="1C784443" w14:textId="77777777" w:rsidR="002A110B" w:rsidRDefault="002A110B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A385" w14:textId="3945F053" w:rsidR="0093446C" w:rsidRDefault="0093446C">
    <w:pPr>
      <w:pStyle w:val="Header"/>
    </w:pPr>
    <w:r>
      <w:t>Katie Morrissey</w:t>
    </w:r>
  </w:p>
  <w:p w14:paraId="5DCD9CE5" w14:textId="1ADA6F3D" w:rsidR="0093446C" w:rsidRDefault="0093446C">
    <w:pPr>
      <w:pStyle w:val="Header"/>
    </w:pPr>
    <w:r>
      <w:t>2305010</w:t>
    </w:r>
  </w:p>
  <w:p w14:paraId="5F0FEBBB" w14:textId="624F5701" w:rsidR="0093446C" w:rsidRDefault="0093446C">
    <w:pPr>
      <w:pStyle w:val="Header"/>
    </w:pPr>
    <w:r>
      <w:t>ADPA6008</w:t>
    </w:r>
  </w:p>
  <w:p w14:paraId="49D720E4" w14:textId="5A8BFD63" w:rsidR="002200BC" w:rsidRDefault="002200BC" w:rsidP="004F02DE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C96AF" w14:textId="55C874CA" w:rsidR="0093446C" w:rsidRDefault="0093446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0B1381E" wp14:editId="740A5275">
          <wp:simplePos x="0" y="0"/>
          <wp:positionH relativeFrom="column">
            <wp:posOffset>1395128</wp:posOffset>
          </wp:positionH>
          <wp:positionV relativeFrom="paragraph">
            <wp:posOffset>-124125</wp:posOffset>
          </wp:positionV>
          <wp:extent cx="2911475" cy="899795"/>
          <wp:effectExtent l="0" t="0" r="0" b="1905"/>
          <wp:wrapNone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1147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C3EA0"/>
    <w:rsid w:val="00166ED8"/>
    <w:rsid w:val="002200BC"/>
    <w:rsid w:val="0027044D"/>
    <w:rsid w:val="002A110B"/>
    <w:rsid w:val="003256A8"/>
    <w:rsid w:val="003370F9"/>
    <w:rsid w:val="0036082A"/>
    <w:rsid w:val="00487140"/>
    <w:rsid w:val="004F02DE"/>
    <w:rsid w:val="00537A7F"/>
    <w:rsid w:val="006637E4"/>
    <w:rsid w:val="00663E54"/>
    <w:rsid w:val="00681000"/>
    <w:rsid w:val="00731CE5"/>
    <w:rsid w:val="007A2568"/>
    <w:rsid w:val="007F6FEC"/>
    <w:rsid w:val="0080385B"/>
    <w:rsid w:val="0081514B"/>
    <w:rsid w:val="0083284D"/>
    <w:rsid w:val="00883BF0"/>
    <w:rsid w:val="008A1AF7"/>
    <w:rsid w:val="008B647F"/>
    <w:rsid w:val="008F0DBC"/>
    <w:rsid w:val="00900881"/>
    <w:rsid w:val="0093446C"/>
    <w:rsid w:val="00A23C06"/>
    <w:rsid w:val="00A40F67"/>
    <w:rsid w:val="00AB60AA"/>
    <w:rsid w:val="00AC0BF6"/>
    <w:rsid w:val="00B25477"/>
    <w:rsid w:val="00BD7D90"/>
    <w:rsid w:val="00C06AE1"/>
    <w:rsid w:val="00C63266"/>
    <w:rsid w:val="00D37814"/>
    <w:rsid w:val="00DD46B0"/>
    <w:rsid w:val="00E33B94"/>
    <w:rsid w:val="00F17880"/>
    <w:rsid w:val="00F83517"/>
    <w:rsid w:val="00F951FD"/>
    <w:rsid w:val="00FB2764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C0B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0B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C0B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fTmgZZqHkIU?si=g3NuSfIIyb3eDcF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KATIE_MORRISSEY_PROFESSIONAL_PRACTICE_FOR_PERFORMANCE_DANCE_FOR_FILM_2026.dotx</Template>
  <TotalTime>0</TotalTime>
  <Pages>2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Katie Morrissey (2305010)</cp:lastModifiedBy>
  <cp:revision>2</cp:revision>
  <dcterms:created xsi:type="dcterms:W3CDTF">2026-03-13T10:58:00Z</dcterms:created>
  <dcterms:modified xsi:type="dcterms:W3CDTF">2026-03-13T10:58:00Z</dcterms:modified>
</cp:coreProperties>
</file>