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xmlns:a16="http://schemas.microsoft.com/office/drawing/2014/main" mc:Ignorable="w14 w15 w16se w16cid w16 w16cex w16sdtdh w16sdtfl w16du wp14">
  <w:body>
    <w:p w:rsidR="00713F81" w:rsidP="00747C19" w:rsidRDefault="00BE36EF" w14:paraId="08D16B16" w14:textId="4710E265">
      <w:pPr>
        <w:pStyle w:val="Graphic"/>
      </w:pPr>
      <w:r w:rsidRPr="00C71BB3">
        <w:rPr>
          <w:noProof/>
          <w:highlight w:val="darkCyan"/>
        </w:rPr>
        <w:drawing>
          <wp:anchor distT="0" distB="0" distL="114300" distR="114300" simplePos="0" relativeHeight="251658242" behindDoc="0" locked="0" layoutInCell="1" allowOverlap="1" wp14:anchorId="32A5FCB7" wp14:editId="7CE90FE9">
            <wp:simplePos x="0" y="0"/>
            <wp:positionH relativeFrom="column">
              <wp:posOffset>5017135</wp:posOffset>
            </wp:positionH>
            <wp:positionV relativeFrom="paragraph">
              <wp:posOffset>-486410</wp:posOffset>
            </wp:positionV>
            <wp:extent cx="2719070" cy="1840230"/>
            <wp:effectExtent l="0" t="0" r="0" b="0"/>
            <wp:wrapNone/>
            <wp:docPr id="1357121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9070" cy="1840230"/>
                    </a:xfrm>
                    <a:prstGeom prst="rect">
                      <a:avLst/>
                    </a:prstGeom>
                    <a:noFill/>
                  </pic:spPr>
                </pic:pic>
              </a:graphicData>
            </a:graphic>
            <wp14:sizeRelV relativeFrom="margin">
              <wp14:pctHeight>0</wp14:pctHeight>
            </wp14:sizeRelV>
          </wp:anchor>
        </w:drawing>
      </w:r>
      <w:r w:rsidRPr="00C71BB3" w:rsidR="007D4B05">
        <w:rPr>
          <w:noProof/>
          <w:highlight w:val="darkCyan"/>
          <w:lang w:val="en-AU" w:eastAsia="en-AU"/>
        </w:rPr>
        <mc:AlternateContent>
          <mc:Choice Requires="wpg">
            <w:drawing>
              <wp:anchor distT="0" distB="0" distL="114300" distR="114300" simplePos="0" relativeHeight="251658241" behindDoc="1" locked="1" layoutInCell="1" allowOverlap="1" wp14:anchorId="65A8F73A" wp14:editId="76E415FA">
                <wp:simplePos x="0" y="0"/>
                <wp:positionH relativeFrom="column">
                  <wp:posOffset>-226695</wp:posOffset>
                </wp:positionH>
                <wp:positionV relativeFrom="paragraph">
                  <wp:posOffset>-457200</wp:posOffset>
                </wp:positionV>
                <wp:extent cx="7798209" cy="10058400"/>
                <wp:effectExtent l="0" t="0" r="0" b="0"/>
                <wp:wrapNone/>
                <wp:docPr id="1" name="Group 1"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98209" cy="10058400"/>
                          <a:chOff x="0" y="0"/>
                          <a:chExt cx="7798209" cy="10058400"/>
                        </a:xfrm>
                      </wpg:grpSpPr>
                      <wps:wsp>
                        <wps:cNvPr id="3" name="Freeform: Shape 1">
                          <a:extLst>
                            <a:ext uri="{FF2B5EF4-FFF2-40B4-BE49-F238E27FC236}">
                              <a16:creationId xmlns:a16="http://schemas.microsoft.com/office/drawing/2014/main" id="{BD6C6739-D07B-4C68-902E-7C26CAF58593}"/>
                            </a:ext>
                          </a:extLst>
                        </wps:cNvPr>
                        <wps:cNvSpPr>
                          <a:spLocks/>
                        </wps:cNvSpPr>
                        <wps:spPr bwMode="auto">
                          <a:xfrm>
                            <a:off x="0" y="0"/>
                            <a:ext cx="7798209" cy="3353516"/>
                          </a:xfrm>
                          <a:custGeom>
                            <a:avLst/>
                            <a:gdLst>
                              <a:gd name="connsiteX0" fmla="*/ 0 w 7798209"/>
                              <a:gd name="connsiteY0" fmla="*/ 0 h 3353516"/>
                              <a:gd name="connsiteX1" fmla="*/ 34587 w 7798209"/>
                              <a:gd name="connsiteY1" fmla="*/ 7 h 3353516"/>
                              <a:gd name="connsiteX2" fmla="*/ 7798209 w 7798209"/>
                              <a:gd name="connsiteY2" fmla="*/ 1554 h 3353516"/>
                              <a:gd name="connsiteX3" fmla="*/ 134516 w 7798209"/>
                              <a:gd name="connsiteY3" fmla="*/ 3335192 h 3353516"/>
                              <a:gd name="connsiteX4" fmla="*/ 0 w 7798209"/>
                              <a:gd name="connsiteY4" fmla="*/ 3353516 h 33535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798209" h="3353516">
                                <a:moveTo>
                                  <a:pt x="0" y="0"/>
                                </a:moveTo>
                                <a:lnTo>
                                  <a:pt x="34587" y="7"/>
                                </a:lnTo>
                                <a:cubicBezTo>
                                  <a:pt x="1923036" y="383"/>
                                  <a:pt x="4440967" y="885"/>
                                  <a:pt x="7798209" y="1554"/>
                                </a:cubicBezTo>
                                <a:cubicBezTo>
                                  <a:pt x="5136066" y="2076697"/>
                                  <a:pt x="2420610" y="2986441"/>
                                  <a:pt x="134516" y="3335192"/>
                                </a:cubicBezTo>
                                <a:lnTo>
                                  <a:pt x="0" y="3353516"/>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4" name="Freeform: Shape 2">
                          <a:extLst>
                            <a:ext uri="{FF2B5EF4-FFF2-40B4-BE49-F238E27FC236}">
                              <a16:creationId xmlns:a16="http://schemas.microsoft.com/office/drawing/2014/main" id="{CD64E6E6-3F0A-4C2C-840D-1F5A38DD88E0}"/>
                            </a:ext>
                          </a:extLst>
                        </wps:cNvPr>
                        <wps:cNvSpPr>
                          <a:spLocks/>
                        </wps:cNvSpPr>
                        <wps:spPr bwMode="auto">
                          <a:xfrm>
                            <a:off x="9525" y="0"/>
                            <a:ext cx="6795679" cy="3181901"/>
                          </a:xfrm>
                          <a:custGeom>
                            <a:avLst/>
                            <a:gdLst>
                              <a:gd name="connsiteX0" fmla="*/ 0 w 6795679"/>
                              <a:gd name="connsiteY0" fmla="*/ 0 h 3181901"/>
                              <a:gd name="connsiteX1" fmla="*/ 6795679 w 6795679"/>
                              <a:gd name="connsiteY1" fmla="*/ 1267 h 3181901"/>
                              <a:gd name="connsiteX2" fmla="*/ 175707 w 6795679"/>
                              <a:gd name="connsiteY2" fmla="*/ 3143165 h 3181901"/>
                              <a:gd name="connsiteX3" fmla="*/ 0 w 6795679"/>
                              <a:gd name="connsiteY3" fmla="*/ 3181901 h 3181901"/>
                            </a:gdLst>
                            <a:ahLst/>
                            <a:cxnLst>
                              <a:cxn ang="0">
                                <a:pos x="connsiteX0" y="connsiteY0"/>
                              </a:cxn>
                              <a:cxn ang="0">
                                <a:pos x="connsiteX1" y="connsiteY1"/>
                              </a:cxn>
                              <a:cxn ang="0">
                                <a:pos x="connsiteX2" y="connsiteY2"/>
                              </a:cxn>
                              <a:cxn ang="0">
                                <a:pos x="connsiteX3" y="connsiteY3"/>
                              </a:cxn>
                            </a:cxnLst>
                            <a:rect l="l" t="t" r="r" b="b"/>
                            <a:pathLst>
                              <a:path w="6795679" h="3181901">
                                <a:moveTo>
                                  <a:pt x="0" y="0"/>
                                </a:moveTo>
                                <a:lnTo>
                                  <a:pt x="6795679" y="1267"/>
                                </a:lnTo>
                                <a:cubicBezTo>
                                  <a:pt x="6795679" y="1267"/>
                                  <a:pt x="4309272" y="2156559"/>
                                  <a:pt x="175707" y="3143165"/>
                                </a:cubicBezTo>
                                <a:lnTo>
                                  <a:pt x="0" y="3181901"/>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5" name="Freeform: Shape 3">
                          <a:extLst>
                            <a:ext uri="{FF2B5EF4-FFF2-40B4-BE49-F238E27FC236}">
                              <a16:creationId xmlns:a16="http://schemas.microsoft.com/office/drawing/2014/main" id="{C0279F97-BA05-4380-AFB6-7C52F6E902D6}"/>
                            </a:ext>
                          </a:extLst>
                        </wps:cNvPr>
                        <wps:cNvSpPr/>
                        <wps:spPr>
                          <a:xfrm>
                            <a:off x="0" y="6400800"/>
                            <a:ext cx="7789606" cy="3654465"/>
                          </a:xfrm>
                          <a:custGeom>
                            <a:avLst/>
                            <a:gdLst>
                              <a:gd name="connsiteX0" fmla="*/ 7772144 w 7789606"/>
                              <a:gd name="connsiteY0" fmla="*/ 0 h 3654465"/>
                              <a:gd name="connsiteX1" fmla="*/ 7789606 w 7789606"/>
                              <a:gd name="connsiteY1" fmla="*/ 0 h 3654465"/>
                              <a:gd name="connsiteX2" fmla="*/ 7789606 w 7789606"/>
                              <a:gd name="connsiteY2" fmla="*/ 3654465 h 3654465"/>
                              <a:gd name="connsiteX3" fmla="*/ 0 w 7789606"/>
                              <a:gd name="connsiteY3" fmla="*/ 3654465 h 3654465"/>
                              <a:gd name="connsiteX4" fmla="*/ 0 w 7789606"/>
                              <a:gd name="connsiteY4" fmla="*/ 2856368 h 3654465"/>
                              <a:gd name="connsiteX5" fmla="*/ 429171 w 7789606"/>
                              <a:gd name="connsiteY5" fmla="*/ 2877395 h 3654465"/>
                              <a:gd name="connsiteX6" fmla="*/ 2601623 w 7789606"/>
                              <a:gd name="connsiteY6" fmla="*/ 2770954 h 3654465"/>
                              <a:gd name="connsiteX7" fmla="*/ 7648664 w 7789606"/>
                              <a:gd name="connsiteY7" fmla="*/ 241555 h 36544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789606" h="3654465">
                                <a:moveTo>
                                  <a:pt x="7772144" y="0"/>
                                </a:moveTo>
                                <a:lnTo>
                                  <a:pt x="7789606" y="0"/>
                                </a:lnTo>
                                <a:lnTo>
                                  <a:pt x="7789606" y="3654465"/>
                                </a:lnTo>
                                <a:lnTo>
                                  <a:pt x="0" y="3654465"/>
                                </a:lnTo>
                                <a:lnTo>
                                  <a:pt x="0" y="2856368"/>
                                </a:lnTo>
                                <a:lnTo>
                                  <a:pt x="429171" y="2877395"/>
                                </a:lnTo>
                                <a:cubicBezTo>
                                  <a:pt x="1155821" y="2901118"/>
                                  <a:pt x="1888673" y="2865801"/>
                                  <a:pt x="2601623" y="2770954"/>
                                </a:cubicBezTo>
                                <a:cubicBezTo>
                                  <a:pt x="5016863" y="2449644"/>
                                  <a:pt x="6923473" y="1485981"/>
                                  <a:pt x="7648664" y="241555"/>
                                </a:cubicBezTo>
                                <a:close/>
                              </a:path>
                            </a:pathLst>
                          </a:cu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reeform: Shape 4">
                          <a:extLst>
                            <a:ext uri="{FF2B5EF4-FFF2-40B4-BE49-F238E27FC236}">
                              <a16:creationId xmlns:a16="http://schemas.microsoft.com/office/drawing/2014/main" id="{77F2258F-9772-432A-8DD9-CD8D31C1308A}"/>
                            </a:ext>
                          </a:extLst>
                        </wps:cNvPr>
                        <wps:cNvSpPr>
                          <a:spLocks/>
                        </wps:cNvSpPr>
                        <wps:spPr bwMode="auto">
                          <a:xfrm>
                            <a:off x="0" y="7543800"/>
                            <a:ext cx="7789606" cy="2514600"/>
                          </a:xfrm>
                          <a:custGeom>
                            <a:avLst/>
                            <a:gdLst>
                              <a:gd name="connsiteX0" fmla="*/ 7789606 w 7789606"/>
                              <a:gd name="connsiteY0" fmla="*/ 0 h 2514600"/>
                              <a:gd name="connsiteX1" fmla="*/ 7789606 w 7789606"/>
                              <a:gd name="connsiteY1" fmla="*/ 2360167 h 2514600"/>
                              <a:gd name="connsiteX2" fmla="*/ 7789606 w 7789606"/>
                              <a:gd name="connsiteY2" fmla="*/ 2514600 h 2514600"/>
                              <a:gd name="connsiteX3" fmla="*/ 0 w 7789606"/>
                              <a:gd name="connsiteY3" fmla="*/ 2514600 h 2514600"/>
                              <a:gd name="connsiteX4" fmla="*/ 0 w 7789606"/>
                              <a:gd name="connsiteY4" fmla="*/ 2507805 h 2514600"/>
                              <a:gd name="connsiteX5" fmla="*/ 0 w 7789606"/>
                              <a:gd name="connsiteY5" fmla="*/ 225384 h 2514600"/>
                              <a:gd name="connsiteX6" fmla="*/ 7789606 w 7789606"/>
                              <a:gd name="connsiteY6" fmla="*/ 0 h 2514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789606" h="2514600">
                                <a:moveTo>
                                  <a:pt x="7789606" y="0"/>
                                </a:moveTo>
                                <a:cubicBezTo>
                                  <a:pt x="7789606" y="0"/>
                                  <a:pt x="7789606" y="0"/>
                                  <a:pt x="7789606" y="2360167"/>
                                </a:cubicBezTo>
                                <a:lnTo>
                                  <a:pt x="7789606" y="2514600"/>
                                </a:lnTo>
                                <a:lnTo>
                                  <a:pt x="0" y="2514600"/>
                                </a:lnTo>
                                <a:lnTo>
                                  <a:pt x="0" y="2507805"/>
                                </a:lnTo>
                                <a:cubicBezTo>
                                  <a:pt x="0" y="2123448"/>
                                  <a:pt x="0" y="1440145"/>
                                  <a:pt x="0" y="225384"/>
                                </a:cubicBezTo>
                                <a:cubicBezTo>
                                  <a:pt x="2368397" y="954749"/>
                                  <a:pt x="6207492" y="1098744"/>
                                  <a:pt x="7789606" y="0"/>
                                </a:cubicBez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g:wgp>
                  </a:graphicData>
                </a:graphic>
                <wp14:sizeRelH relativeFrom="page">
                  <wp14:pctWidth>100000</wp14:pctWidth>
                </wp14:sizeRelH>
                <wp14:sizeRelV relativeFrom="page">
                  <wp14:pctHeight>100000</wp14:pctHeight>
                </wp14:sizeRelV>
              </wp:anchor>
            </w:drawing>
          </mc:Choice>
          <mc:Fallback xmlns:arto="http://schemas.microsoft.com/office/word/2006/arto" xmlns:a16="http://schemas.microsoft.com/office/drawing/2014/main" xmlns:adec="http://schemas.microsoft.com/office/drawing/2017/decorative" xmlns:a14="http://schemas.microsoft.com/office/drawing/2010/main" xmlns:pic="http://schemas.openxmlformats.org/drawingml/2006/picture" xmlns:a="http://schemas.openxmlformats.org/drawingml/2006/main">
            <w:pict>
              <v:group id="Group 1" style="position:absolute;margin-left:-17.85pt;margin-top:-36pt;width:614.05pt;height:11in;z-index:-251655168;mso-width-percent:1000;mso-height-percent:1000;mso-width-percent:1000;mso-height-percent:1000" alt="Decorative" coordsize="77982,100584" o:spid="_x0000_s1026" w14:anchorId="3D4CED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">
                <v:shape id="Freeform: Shape 1" style="position:absolute;width:77982;height:33535;visibility:visible;mso-wrap-style:square;v-text-anchor:top" coordsize="7798209,3353516" o:spid="_x0000_s1027" fillcolor="#8cd0e0 [3205]" stroked="f" path="m,l34587,7c1923036,383,4440967,885,7798209,1554,5136066,2076697,2420610,2986441,134516,3335192l,33535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">
                  <v:path arrowok="t" o:connecttype="custom" o:connectlocs="0,0;34587,7;7798209,1554;134516,3335192;0,3353516" o:connectangles="0,0,0,0,0"/>
                </v:shape>
                <v:shape id="Freeform: Shape 2" style="position:absolute;left:95;width:67957;height:31819;visibility:visible;mso-wrap-style:square;v-text-anchor:top" coordsize="6795679,3181901" o:spid="_x0000_s1028" fillcolor="#00a1cd [3206]" stroked="f" path="m,l6795679,1267v,,-2486407,2155292,-6619972,3141898l,318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">
                  <v:path arrowok="t" o:connecttype="custom" o:connectlocs="0,0;6795679,1267;175707,3143165;0,3181901" o:connectangles="0,0,0,0"/>
                </v:shape>
                <v:shape id="Freeform: Shape 3" style="position:absolute;top:64008;width:77896;height:36544;visibility:visible;mso-wrap-style:square;v-text-anchor:middle" coordsize="7789606,3654465" o:spid="_x0000_s1029" fillcolor="#00a1cd [3206]" stroked="f" strokeweight="1pt" path="m7772144,r17462,l7789606,3654465,,3654465,,2856368r429171,21027c1155821,2901118,1888673,2865801,2601623,2770954,5016863,2449644,6923473,1485981,7648664,241555l7772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">
                  <v:stroke joinstyle="miter"/>
                  <v:path arrowok="t" o:connecttype="custom" o:connectlocs="7772144,0;7789606,0;7789606,3654465;0,3654465;0,2856368;429171,2877395;2601623,2770954;7648664,241555" o:connectangles="0,0,0,0,0,0,0,0"/>
                </v:shape>
                <v:shape id="Freeform: Shape 4" style="position:absolute;top:75438;width:77896;height:25146;visibility:visible;mso-wrap-style:square;v-text-anchor:top" coordsize="7789606,2514600" o:spid="_x0000_s1030" fillcolor="#154875 [3204]" stroked="f" path="m7789606,v,,,,,2360167l7789606,2514600,,2514600r,-6795c,2123448,,1440145,,225384,2368397,954749,6207492,1098744,77896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">
                  <v:path arrowok="t" o:connecttype="custom" o:connectlocs="7789606,0;7789606,2360167;7789606,2514600;0,2514600;0,2507805;0,225384;7789606,0" o:connectangles="0,0,0,0,0,0,0"/>
                </v:shape>
                <w10:anchorlock/>
              </v:group>
            </w:pict>
          </mc:Fallback>
        </mc:AlternateContent>
      </w:r>
    </w:p>
    <w:tbl>
      <w:tblPr>
        <w:tblW w:w="11520" w:type="dxa"/>
        <w:jc w:val="center"/>
        <w:tblLook w:val="0600" w:firstRow="0" w:lastRow="0" w:firstColumn="0" w:lastColumn="0" w:noHBand="1" w:noVBand="1"/>
        <w:tblDescription w:val="Layout table"/>
      </w:tblPr>
      <w:tblGrid>
        <w:gridCol w:w="6900"/>
        <w:gridCol w:w="4620"/>
      </w:tblGrid>
      <w:tr w:rsidR="00713F81" w:rsidTr="73C42A7E" w14:paraId="7BC29DA8" w14:textId="77777777">
        <w:trPr>
          <w:trHeight w:val="2614"/>
          <w:jc w:val="center"/>
        </w:trPr>
        <w:tc>
          <w:tcPr>
            <w:tcW w:w="6900" w:type="dxa"/>
            <w:tcMar>
              <w:top w:w="510" w:type="dxa"/>
            </w:tcMar>
          </w:tcPr>
          <w:p w:rsidRPr="00EC1646" w:rsidR="00713F81" w:rsidP="205341D3" w:rsidRDefault="5CB56517" w14:paraId="4063F53A" w14:textId="2CDC48A5">
            <w:pPr>
              <w:pStyle w:val="Title"/>
              <w:rPr>
                <w:rFonts w:asciiTheme="minorHAnsi" w:hAnsiTheme="minorHAnsi" w:eastAsiaTheme="minorEastAsia" w:cstheme="minorBidi"/>
                <w:b/>
                <w:bCs/>
                <w:sz w:val="48"/>
                <w:szCs w:val="48"/>
              </w:rPr>
            </w:pPr>
            <w:r w:rsidRPr="205341D3">
              <w:rPr>
                <w:rFonts w:asciiTheme="minorHAnsi" w:hAnsiTheme="minorHAnsi" w:eastAsiaTheme="minorEastAsia" w:cstheme="minorBidi"/>
                <w:b/>
                <w:bCs/>
                <w:noProof/>
                <w:sz w:val="48"/>
                <w:szCs w:val="48"/>
              </w:rPr>
              <w:t>Marketing &amp; Bus</w:t>
            </w:r>
            <w:r w:rsidRPr="205341D3" w:rsidR="5B1B528E">
              <w:rPr>
                <w:rFonts w:asciiTheme="minorHAnsi" w:hAnsiTheme="minorHAnsi" w:eastAsiaTheme="minorEastAsia" w:cstheme="minorBidi"/>
                <w:b/>
                <w:bCs/>
                <w:noProof/>
                <w:sz w:val="48"/>
                <w:szCs w:val="48"/>
              </w:rPr>
              <w:t>i</w:t>
            </w:r>
            <w:r w:rsidRPr="205341D3">
              <w:rPr>
                <w:rFonts w:asciiTheme="minorHAnsi" w:hAnsiTheme="minorHAnsi" w:eastAsiaTheme="minorEastAsia" w:cstheme="minorBidi"/>
                <w:b/>
                <w:bCs/>
                <w:noProof/>
                <w:sz w:val="48"/>
                <w:szCs w:val="48"/>
              </w:rPr>
              <w:t>ness Development Lead</w:t>
            </w:r>
            <w:r w:rsidRPr="205341D3">
              <w:rPr>
                <w:rFonts w:asciiTheme="minorHAnsi" w:hAnsiTheme="minorHAnsi" w:eastAsiaTheme="minorEastAsia" w:cstheme="minorBidi"/>
                <w:noProof/>
                <w:sz w:val="48"/>
                <w:szCs w:val="48"/>
              </w:rPr>
              <w:t xml:space="preserve"> </w:t>
            </w:r>
          </w:p>
          <w:p w:rsidRPr="00EC1646" w:rsidR="00713F81" w:rsidP="205341D3" w:rsidRDefault="00BE36EF" w14:paraId="2CDB5747" w14:textId="0F0A5353">
            <w:r w:rsidRPr="205341D3">
              <w:rPr>
                <w:rFonts w:eastAsiaTheme="minorEastAsia" w:cstheme="minorBidi"/>
                <w:noProof/>
                <w:sz w:val="48"/>
                <w:szCs w:val="48"/>
              </w:rPr>
              <w:t xml:space="preserve"> </w:t>
            </w:r>
          </w:p>
        </w:tc>
        <w:tc>
          <w:tcPr>
            <w:tcW w:w="4620" w:type="dxa"/>
          </w:tcPr>
          <w:p w:rsidR="00713F81" w:rsidP="001C1481" w:rsidRDefault="00713F81" w14:paraId="75AFFE7B" w14:textId="6195F4D7"/>
        </w:tc>
      </w:tr>
      <w:tr w:rsidR="00713F81" w:rsidTr="73C42A7E" w14:paraId="4F1CAB9F" w14:textId="77777777">
        <w:trPr>
          <w:trHeight w:val="1678"/>
          <w:jc w:val="center"/>
        </w:trPr>
        <w:tc>
          <w:tcPr>
            <w:tcW w:w="6900" w:type="dxa"/>
          </w:tcPr>
          <w:p w:rsidR="00713F81" w:rsidP="001C1481" w:rsidRDefault="00E175E2" w14:paraId="7427224D" w14:textId="2ACD084E">
            <w:r>
              <w:rPr>
                <w:noProof/>
              </w:rPr>
              <w:drawing>
                <wp:anchor distT="0" distB="0" distL="114300" distR="114300" simplePos="0" relativeHeight="251658243" behindDoc="0" locked="0" layoutInCell="1" allowOverlap="1" wp14:anchorId="4629C600" wp14:editId="6ECFD58E">
                  <wp:simplePos x="0" y="0"/>
                  <wp:positionH relativeFrom="column">
                    <wp:posOffset>-26671</wp:posOffset>
                  </wp:positionH>
                  <wp:positionV relativeFrom="paragraph">
                    <wp:posOffset>3161665</wp:posOffset>
                  </wp:positionV>
                  <wp:extent cx="3146757" cy="1767840"/>
                  <wp:effectExtent l="133350" t="76200" r="73025" b="137160"/>
                  <wp:wrapNone/>
                  <wp:docPr id="2040384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38472" name="Picture 20403847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0885" cy="177015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65786E69" wp14:editId="49131388">
                  <wp:simplePos x="0" y="0"/>
                  <wp:positionH relativeFrom="column">
                    <wp:posOffset>-68580</wp:posOffset>
                  </wp:positionH>
                  <wp:positionV relativeFrom="paragraph">
                    <wp:posOffset>568391</wp:posOffset>
                  </wp:positionV>
                  <wp:extent cx="3078480" cy="2310590"/>
                  <wp:effectExtent l="0" t="0" r="7620" b="0"/>
                  <wp:wrapNone/>
                  <wp:docPr id="904436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65258" name="Picture 1543665258"/>
                          <pic:cNvPicPr/>
                        </pic:nvPicPr>
                        <pic:blipFill>
                          <a:blip r:embed="rId12">
                            <a:extLst>
                              <a:ext uri="{28A0092B-C50C-407E-A947-70E740481C1C}">
                                <a14:useLocalDpi xmlns:a14="http://schemas.microsoft.com/office/drawing/2010/main"/>
                              </a:ext>
                            </a:extLst>
                          </a:blip>
                          <a:stretch>
                            <a:fillRect/>
                          </a:stretch>
                        </pic:blipFill>
                        <pic:spPr>
                          <a:xfrm>
                            <a:off x="0" y="0"/>
                            <a:ext cx="3080298" cy="2311954"/>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tc>
        <w:tc>
          <w:tcPr>
            <w:tcW w:w="4620" w:type="dxa"/>
          </w:tcPr>
          <w:p w:rsidRPr="00BE36EF" w:rsidR="00EC1646" w:rsidP="00EC1646" w:rsidRDefault="00EC1646" w14:paraId="795D065F" w14:textId="47E588CA">
            <w:pPr>
              <w:rPr>
                <w:b/>
                <w:bCs/>
                <w:szCs w:val="22"/>
              </w:rPr>
            </w:pPr>
            <w:r w:rsidRPr="00BE36EF">
              <w:rPr>
                <w:b/>
                <w:bCs/>
                <w:szCs w:val="22"/>
              </w:rPr>
              <w:t>Job Summary:</w:t>
            </w:r>
          </w:p>
          <w:p w:rsidRPr="00AE4291" w:rsidR="00BE36EF" w:rsidP="00EC1646" w:rsidRDefault="00EC1646" w14:paraId="3021A1AE" w14:textId="5963FA34">
            <w:pPr>
              <w:rPr>
                <w:rFonts w:cstheme="minorHAnsi"/>
              </w:rPr>
            </w:pPr>
            <w:r w:rsidRPr="00AE4291">
              <w:rPr>
                <w:rFonts w:cstheme="minorHAnsi"/>
              </w:rPr>
              <w:t xml:space="preserve">A </w:t>
            </w:r>
            <w:r w:rsidRPr="00AE4291" w:rsidR="44CF9684">
              <w:rPr>
                <w:rFonts w:cstheme="minorHAnsi"/>
              </w:rPr>
              <w:t>Business Development Lead conducts market research to identify potential cli</w:t>
            </w:r>
            <w:r w:rsidRPr="00AE4291" w:rsidR="658FBB6A">
              <w:rPr>
                <w:rFonts w:cstheme="minorHAnsi"/>
              </w:rPr>
              <w:t xml:space="preserve">ents or markets, </w:t>
            </w:r>
            <w:r w:rsidRPr="00AE4291" w:rsidR="1E44CAF7">
              <w:rPr>
                <w:rFonts w:cstheme="minorHAnsi"/>
              </w:rPr>
              <w:t xml:space="preserve">develops sales strategies </w:t>
            </w:r>
            <w:r w:rsidRPr="00AE4291" w:rsidR="445DB84D">
              <w:rPr>
                <w:rFonts w:cstheme="minorHAnsi"/>
              </w:rPr>
              <w:t>to</w:t>
            </w:r>
            <w:r w:rsidRPr="00AE4291" w:rsidR="1E44CAF7">
              <w:rPr>
                <w:rFonts w:cstheme="minorHAnsi"/>
              </w:rPr>
              <w:t xml:space="preserve"> achieve </w:t>
            </w:r>
            <w:r w:rsidRPr="00AE4291" w:rsidR="5281111D">
              <w:rPr>
                <w:rFonts w:cstheme="minorHAnsi"/>
              </w:rPr>
              <w:t>business</w:t>
            </w:r>
            <w:r w:rsidRPr="00AE4291" w:rsidR="1E44CAF7">
              <w:rPr>
                <w:rFonts w:cstheme="minorHAnsi"/>
              </w:rPr>
              <w:t xml:space="preserve"> </w:t>
            </w:r>
            <w:r w:rsidRPr="00AE4291" w:rsidR="7BE6CEB2">
              <w:rPr>
                <w:rFonts w:cstheme="minorHAnsi"/>
              </w:rPr>
              <w:t>goals,</w:t>
            </w:r>
            <w:r w:rsidRPr="00AE4291" w:rsidR="1E44CAF7">
              <w:rPr>
                <w:rFonts w:cstheme="minorHAnsi"/>
              </w:rPr>
              <w:t xml:space="preserve"> n</w:t>
            </w:r>
            <w:r w:rsidRPr="00AE4291" w:rsidR="3D864019">
              <w:rPr>
                <w:rFonts w:cstheme="minorHAnsi"/>
              </w:rPr>
              <w:t xml:space="preserve">egotiates </w:t>
            </w:r>
            <w:r w:rsidRPr="00AE4291" w:rsidR="1E44CAF7">
              <w:rPr>
                <w:rFonts w:cstheme="minorHAnsi"/>
              </w:rPr>
              <w:t>contracts and partnership</w:t>
            </w:r>
            <w:r w:rsidRPr="00AE4291" w:rsidR="6D459BEA">
              <w:rPr>
                <w:rFonts w:cstheme="minorHAnsi"/>
              </w:rPr>
              <w:t>s and collaborates with internal teams such as sales marketing, and product development.</w:t>
            </w:r>
          </w:p>
          <w:p w:rsidRPr="00AE4291" w:rsidR="00EC1646" w:rsidP="00EC1646" w:rsidRDefault="00EC1646" w14:paraId="680B7BA6" w14:textId="548FEA70">
            <w:pPr>
              <w:rPr>
                <w:rFonts w:cstheme="minorHAnsi"/>
                <w:szCs w:val="22"/>
              </w:rPr>
            </w:pPr>
            <w:r w:rsidRPr="00AE4291">
              <w:rPr>
                <w:rFonts w:cstheme="minorHAnsi"/>
                <w:b/>
                <w:bCs/>
                <w:szCs w:val="22"/>
                <w:u w:val="single"/>
              </w:rPr>
              <w:t>Key Responsibilities include:</w:t>
            </w:r>
          </w:p>
          <w:p w:rsidRPr="00AE4291" w:rsidR="00EC1646" w:rsidP="00EC1646" w:rsidRDefault="00EC1646" w14:paraId="1B9390DC" w14:textId="4FD0E8D8">
            <w:pPr>
              <w:rPr>
                <w:rFonts w:cstheme="minorHAnsi"/>
              </w:rPr>
            </w:pPr>
            <w:r w:rsidRPr="00AE4291">
              <w:rPr>
                <w:rFonts w:cstheme="minorHAnsi"/>
              </w:rPr>
              <w:t xml:space="preserve">• </w:t>
            </w:r>
            <w:r w:rsidRPr="00AE4291" w:rsidR="0C9450B2">
              <w:rPr>
                <w:rFonts w:cstheme="minorHAnsi"/>
              </w:rPr>
              <w:t xml:space="preserve">Management of company </w:t>
            </w:r>
            <w:r w:rsidRPr="00AE4291" w:rsidR="1752EB07">
              <w:rPr>
                <w:rFonts w:cstheme="minorHAnsi"/>
              </w:rPr>
              <w:t>social media</w:t>
            </w:r>
          </w:p>
          <w:p w:rsidRPr="00AE4291" w:rsidR="00EC1646" w:rsidRDefault="00EC1646" w14:paraId="6E49CA3C" w14:textId="6A1CF3C2">
            <w:pPr>
              <w:rPr>
                <w:rFonts w:cstheme="minorHAnsi"/>
              </w:rPr>
            </w:pPr>
            <w:r w:rsidRPr="00AE4291">
              <w:rPr>
                <w:rFonts w:cstheme="minorHAnsi"/>
              </w:rPr>
              <w:t xml:space="preserve">• </w:t>
            </w:r>
            <w:r w:rsidRPr="00AE4291" w:rsidR="550AD642">
              <w:rPr>
                <w:rFonts w:cstheme="minorHAnsi"/>
              </w:rPr>
              <w:t>Full ownership of bids and tender process</w:t>
            </w:r>
          </w:p>
          <w:p w:rsidRPr="00AE4291" w:rsidR="00EC1646" w:rsidP="00EC1646" w:rsidRDefault="00EC1646" w14:paraId="4A94A5FA" w14:textId="76B9D71F">
            <w:pPr>
              <w:rPr>
                <w:rFonts w:cstheme="minorHAnsi"/>
              </w:rPr>
            </w:pPr>
            <w:r w:rsidRPr="00AE4291">
              <w:rPr>
                <w:rFonts w:cstheme="minorHAnsi"/>
              </w:rPr>
              <w:t xml:space="preserve">• </w:t>
            </w:r>
            <w:r w:rsidRPr="00AE4291" w:rsidR="505A362E">
              <w:rPr>
                <w:rFonts w:cstheme="minorHAnsi"/>
              </w:rPr>
              <w:t xml:space="preserve">Engage with key internal stakeholders to produce </w:t>
            </w:r>
            <w:r w:rsidRPr="00AE4291" w:rsidR="00E175E2">
              <w:rPr>
                <w:rFonts w:cstheme="minorHAnsi"/>
              </w:rPr>
              <w:t>detailed</w:t>
            </w:r>
            <w:r w:rsidRPr="00AE4291" w:rsidR="505A362E">
              <w:rPr>
                <w:rFonts w:cstheme="minorHAnsi"/>
              </w:rPr>
              <w:t xml:space="preserve"> </w:t>
            </w:r>
            <w:r w:rsidRPr="00AE4291" w:rsidR="024E77A5">
              <w:rPr>
                <w:rFonts w:cstheme="minorHAnsi"/>
              </w:rPr>
              <w:t>marketing research and literature</w:t>
            </w:r>
          </w:p>
          <w:p w:rsidRPr="00AE4291" w:rsidR="00EC1646" w:rsidP="00EC1646" w:rsidRDefault="00EC1646" w14:paraId="351F9FAC" w14:textId="61CA5C7F">
            <w:pPr>
              <w:rPr>
                <w:rFonts w:cstheme="minorHAnsi"/>
              </w:rPr>
            </w:pPr>
            <w:r w:rsidRPr="00AE4291">
              <w:rPr>
                <w:rFonts w:cstheme="minorHAnsi"/>
              </w:rPr>
              <w:t>•</w:t>
            </w:r>
            <w:r w:rsidRPr="00AE4291" w:rsidR="4AC58AFE">
              <w:rPr>
                <w:rFonts w:cstheme="minorHAnsi"/>
              </w:rPr>
              <w:t xml:space="preserve"> Be a champion within the business for </w:t>
            </w:r>
            <w:r w:rsidRPr="00AE4291" w:rsidR="00E175E2">
              <w:rPr>
                <w:rFonts w:cstheme="minorHAnsi"/>
              </w:rPr>
              <w:t>brand</w:t>
            </w:r>
            <w:r w:rsidRPr="00AE4291" w:rsidR="4AC58AFE">
              <w:rPr>
                <w:rFonts w:cstheme="minorHAnsi"/>
              </w:rPr>
              <w:t xml:space="preserve"> awareness</w:t>
            </w:r>
          </w:p>
          <w:p w:rsidRPr="00AE4291" w:rsidR="00EC1646" w:rsidP="00EC1646" w:rsidRDefault="00EC1646" w14:paraId="0D797779" w14:textId="3A00FBDD">
            <w:pPr>
              <w:rPr>
                <w:rFonts w:cstheme="minorHAnsi"/>
                <w:b/>
                <w:bCs/>
                <w:szCs w:val="22"/>
                <w:u w:val="single"/>
              </w:rPr>
            </w:pPr>
            <w:r w:rsidRPr="00AE4291">
              <w:rPr>
                <w:rFonts w:cstheme="minorHAnsi"/>
                <w:b/>
                <w:bCs/>
                <w:szCs w:val="22"/>
                <w:u w:val="single"/>
              </w:rPr>
              <w:t>Skills required &amp; Qualifications:</w:t>
            </w:r>
          </w:p>
          <w:p w:rsidRPr="00AE4291" w:rsidR="00EC1646" w:rsidP="00EC1646" w:rsidRDefault="00EC1646" w14:paraId="07E92438" w14:textId="35D93580">
            <w:pPr>
              <w:rPr>
                <w:rFonts w:cstheme="minorHAnsi"/>
              </w:rPr>
            </w:pPr>
            <w:r w:rsidRPr="00AE4291">
              <w:rPr>
                <w:rFonts w:cstheme="minorHAnsi"/>
              </w:rPr>
              <w:t xml:space="preserve">• </w:t>
            </w:r>
            <w:r w:rsidRPr="00AE4291" w:rsidR="0CA2FB47">
              <w:rPr>
                <w:rFonts w:cstheme="minorHAnsi"/>
              </w:rPr>
              <w:t>Sales</w:t>
            </w:r>
            <w:r w:rsidR="00F0021F">
              <w:rPr>
                <w:rFonts w:cstheme="minorHAnsi"/>
              </w:rPr>
              <w:t xml:space="preserve">, </w:t>
            </w:r>
            <w:r w:rsidRPr="00AE4291" w:rsidR="0CA2FB47">
              <w:rPr>
                <w:rFonts w:cstheme="minorHAnsi"/>
              </w:rPr>
              <w:t>Negotiation and research</w:t>
            </w:r>
          </w:p>
          <w:p w:rsidRPr="00AE4291" w:rsidR="00EC1646" w:rsidP="00EC1646" w:rsidRDefault="00EC1646" w14:paraId="161F21DB" w14:textId="5DB02EFC">
            <w:pPr>
              <w:rPr>
                <w:rFonts w:cstheme="minorHAnsi"/>
                <w:szCs w:val="22"/>
              </w:rPr>
            </w:pPr>
            <w:r w:rsidRPr="00AE4291">
              <w:rPr>
                <w:rFonts w:cstheme="minorHAnsi"/>
                <w:szCs w:val="22"/>
              </w:rPr>
              <w:t>• Communication skills</w:t>
            </w:r>
          </w:p>
          <w:p w:rsidRPr="00AE4291" w:rsidR="00EC1646" w:rsidP="73C42A7E" w:rsidRDefault="00EC1646" w14:paraId="0509752C" w14:textId="11E7BEAB">
            <w:pPr>
              <w:rPr>
                <w:rFonts w:cstheme="minorBidi"/>
                <w:b/>
                <w:bCs/>
                <w:u w:val="single"/>
              </w:rPr>
            </w:pPr>
            <w:r w:rsidRPr="73C42A7E">
              <w:rPr>
                <w:rFonts w:cstheme="minorBidi"/>
              </w:rPr>
              <w:t xml:space="preserve">• </w:t>
            </w:r>
            <w:r w:rsidRPr="73C42A7E" w:rsidR="13BD4537">
              <w:rPr>
                <w:rFonts w:cstheme="minorBidi"/>
              </w:rPr>
              <w:t xml:space="preserve">Project Management and organisation skills </w:t>
            </w:r>
          </w:p>
          <w:p w:rsidRPr="00AE4291" w:rsidR="00EC1646" w:rsidP="73C42A7E" w:rsidRDefault="00EC1646" w14:paraId="7336DA29" w14:textId="75810810">
            <w:pPr>
              <w:rPr>
                <w:rFonts w:cstheme="minorBidi"/>
                <w:b/>
                <w:bCs/>
                <w:u w:val="single"/>
              </w:rPr>
            </w:pPr>
            <w:r w:rsidRPr="73C42A7E">
              <w:rPr>
                <w:rFonts w:cstheme="minorBidi"/>
                <w:b/>
                <w:bCs/>
                <w:u w:val="single"/>
              </w:rPr>
              <w:t>Salary &amp; Compensation:</w:t>
            </w:r>
          </w:p>
          <w:p w:rsidRPr="00AE4291" w:rsidR="00EC1646" w:rsidP="00EC1646" w:rsidRDefault="79682779" w14:paraId="66F0DC68" w14:textId="05AAF510">
            <w:pPr>
              <w:rPr>
                <w:rFonts w:cstheme="minorHAnsi"/>
              </w:rPr>
            </w:pPr>
            <w:r w:rsidRPr="00AE4291">
              <w:rPr>
                <w:rFonts w:cstheme="minorHAnsi"/>
              </w:rPr>
              <w:t xml:space="preserve">£40,000 - £50,000 </w:t>
            </w:r>
            <w:r w:rsidRPr="00AE4291" w:rsidR="22460DE4">
              <w:rPr>
                <w:rFonts w:cstheme="minorHAnsi"/>
              </w:rPr>
              <w:t>p/a depending on experience</w:t>
            </w:r>
          </w:p>
          <w:p w:rsidRPr="00EC1646" w:rsidR="00EC1646" w:rsidP="00EC1646" w:rsidRDefault="00EC1646" w14:paraId="41C21E99" w14:textId="542E8B00"/>
        </w:tc>
      </w:tr>
      <w:tr w:rsidR="00713F81" w:rsidTr="73C42A7E" w14:paraId="179CEF01" w14:textId="77777777">
        <w:trPr>
          <w:trHeight w:val="720"/>
          <w:jc w:val="center"/>
        </w:trPr>
        <w:tc>
          <w:tcPr>
            <w:tcW w:w="11520" w:type="dxa"/>
            <w:gridSpan w:val="2"/>
          </w:tcPr>
          <w:p w:rsidRPr="004C2821" w:rsidR="00713F81" w:rsidP="001C1481" w:rsidRDefault="00713F81" w14:paraId="51B493F5" w14:textId="77777777">
            <w:pPr>
              <w:pStyle w:val="Quotecentred"/>
            </w:pPr>
          </w:p>
        </w:tc>
      </w:tr>
    </w:tbl>
    <w:p w:rsidR="00384F29" w:rsidP="007D4B05" w:rsidRDefault="00384F29" w14:paraId="7A89BA66" w14:textId="77777777">
      <w:pPr>
        <w:pStyle w:val="Graphic"/>
      </w:pPr>
    </w:p>
    <w:p w:rsidR="00384F29" w:rsidP="007D4B05" w:rsidRDefault="00384F29" w14:paraId="10C0CE5F" w14:textId="77777777">
      <w:pPr>
        <w:pStyle w:val="Graphic"/>
        <w:sectPr w:rsidR="00384F29" w:rsidSect="00F25ACE">
          <w:pgSz w:w="12240" w:h="15840" w:orient="portrait" w:code="1"/>
          <w:pgMar w:top="720" w:right="360" w:bottom="288" w:left="360" w:header="0" w:footer="0" w:gutter="0"/>
          <w:cols w:space="720"/>
          <w:titlePg/>
          <w:docGrid w:linePitch="360"/>
        </w:sectPr>
      </w:pPr>
    </w:p>
    <w:p w:rsidRPr="008A6694" w:rsidR="008A6694" w:rsidP="73C42A7E" w:rsidRDefault="008A6694" w14:paraId="71FE1A37" w14:textId="77777777">
      <w:pPr>
        <w:rPr>
          <w:rFonts w:asciiTheme="majorHAnsi" w:hAnsiTheme="majorHAnsi" w:cstheme="majorBidi"/>
          <w:b/>
          <w:bCs/>
          <w:sz w:val="18"/>
          <w:szCs w:val="18"/>
          <w:u w:val="single"/>
        </w:rPr>
      </w:pPr>
    </w:p>
    <w:p w:rsidRPr="00AE4291" w:rsidR="008A6694" w:rsidP="73C42A7E" w:rsidRDefault="008A6694" w14:paraId="2910D9D3" w14:textId="1F17E021">
      <w:pPr>
        <w:ind w:left="4320"/>
        <w:rPr>
          <w:rFonts w:asciiTheme="majorHAnsi" w:hAnsiTheme="majorHAnsi" w:cstheme="majorBidi"/>
          <w:b/>
          <w:bCs/>
          <w:sz w:val="20"/>
          <w:u w:val="single"/>
        </w:rPr>
      </w:pPr>
      <w:r w:rsidRPr="73C42A7E">
        <w:rPr>
          <w:rFonts w:asciiTheme="majorHAnsi" w:hAnsiTheme="majorHAnsi" w:cstheme="majorBidi"/>
          <w:b/>
          <w:bCs/>
          <w:sz w:val="20"/>
          <w:u w:val="single"/>
        </w:rPr>
        <w:t>ZIA-UR-REHMAN TEHZEEB</w:t>
      </w:r>
    </w:p>
    <w:p w:rsidRPr="00AE4291" w:rsidR="008A6694" w:rsidP="73C42A7E" w:rsidRDefault="008A6694" w14:paraId="068147CD" w14:textId="77777777">
      <w:pPr>
        <w:ind w:left="4320"/>
        <w:rPr>
          <w:rFonts w:asciiTheme="majorHAnsi" w:hAnsiTheme="majorHAnsi" w:cstheme="majorBidi"/>
          <w:b/>
          <w:bCs/>
          <w:sz w:val="20"/>
          <w:u w:val="single"/>
        </w:rPr>
      </w:pPr>
      <w:r w:rsidRPr="73C42A7E">
        <w:rPr>
          <w:rFonts w:asciiTheme="majorHAnsi" w:hAnsiTheme="majorHAnsi" w:cstheme="majorBidi"/>
          <w:b/>
          <w:bCs/>
          <w:sz w:val="20"/>
          <w:u w:val="single"/>
        </w:rPr>
        <w:t>14 Minstead Road, Erdington</w:t>
      </w:r>
    </w:p>
    <w:p w:rsidRPr="00AE4291" w:rsidR="008A6694" w:rsidP="73C42A7E" w:rsidRDefault="008A6694" w14:paraId="28AC3647" w14:textId="77777777">
      <w:pPr>
        <w:ind w:left="4320"/>
        <w:rPr>
          <w:rFonts w:asciiTheme="majorHAnsi" w:hAnsiTheme="majorHAnsi" w:cstheme="majorBidi"/>
          <w:b/>
          <w:bCs/>
          <w:sz w:val="20"/>
          <w:u w:val="single"/>
        </w:rPr>
      </w:pPr>
      <w:r w:rsidRPr="73C42A7E">
        <w:rPr>
          <w:rFonts w:asciiTheme="majorHAnsi" w:hAnsiTheme="majorHAnsi" w:cstheme="majorBidi"/>
          <w:b/>
          <w:bCs/>
          <w:sz w:val="20"/>
          <w:u w:val="single"/>
        </w:rPr>
        <w:t>Birmingham B24 8PT</w:t>
      </w:r>
    </w:p>
    <w:p w:rsidRPr="00AE4291" w:rsidR="008A6694" w:rsidP="003619BE" w:rsidRDefault="008A6694" w14:paraId="71AAFB1C" w14:textId="5A9EDD6A">
      <w:pPr>
        <w:ind w:left="4320"/>
        <w:rPr>
          <w:rFonts w:ascii="Arial" w:hAnsi="Arial" w:cs="Arial" w:asciiTheme="majorAscii" w:hAnsiTheme="majorAscii" w:cstheme="majorBidi"/>
          <w:b w:val="1"/>
          <w:bCs w:val="1"/>
          <w:sz w:val="20"/>
          <w:szCs w:val="20"/>
          <w:u w:val="single"/>
        </w:rPr>
      </w:pPr>
      <w:r w:rsidRPr="003619BE" w:rsidR="008A6694">
        <w:rPr>
          <w:rFonts w:ascii="Arial" w:hAnsi="Arial" w:cs="Arial" w:asciiTheme="majorAscii" w:hAnsiTheme="majorAscii" w:cstheme="majorBidi"/>
          <w:b w:val="1"/>
          <w:bCs w:val="1"/>
          <w:sz w:val="20"/>
          <w:szCs w:val="20"/>
          <w:u w:val="single"/>
        </w:rPr>
        <w:t>Email: Z</w:t>
      </w:r>
      <w:r w:rsidRPr="003619BE" w:rsidR="18903EB6">
        <w:rPr>
          <w:rFonts w:ascii="Arial" w:hAnsi="Arial" w:cs="Arial" w:asciiTheme="majorAscii" w:hAnsiTheme="majorAscii" w:cstheme="majorBidi"/>
          <w:b w:val="1"/>
          <w:bCs w:val="1"/>
          <w:sz w:val="20"/>
          <w:szCs w:val="20"/>
          <w:u w:val="single"/>
        </w:rPr>
        <w:t>tehzeeb4@gmail.com</w:t>
      </w:r>
    </w:p>
    <w:p w:rsidRPr="00AE4291" w:rsidR="007F56E3" w:rsidP="73C42A7E" w:rsidRDefault="008A6694" w14:paraId="6ED4611E" w14:textId="47705FA7">
      <w:pPr>
        <w:ind w:left="4320"/>
        <w:rPr>
          <w:rFonts w:asciiTheme="majorHAnsi" w:hAnsiTheme="majorHAnsi" w:cstheme="majorBidi"/>
          <w:b/>
          <w:bCs/>
          <w:sz w:val="20"/>
          <w:u w:val="single"/>
        </w:rPr>
      </w:pPr>
      <w:r w:rsidRPr="73C42A7E">
        <w:rPr>
          <w:rFonts w:asciiTheme="majorHAnsi" w:hAnsiTheme="majorHAnsi" w:cstheme="majorBidi"/>
          <w:b/>
          <w:bCs/>
          <w:sz w:val="20"/>
          <w:u w:val="single"/>
        </w:rPr>
        <w:t>Mobile: 07392725172</w:t>
      </w:r>
    </w:p>
    <w:p w:rsidRPr="00AE4291" w:rsidR="008A6694" w:rsidP="73C42A7E" w:rsidRDefault="008A6694" w14:paraId="4F740546" w14:textId="77777777">
      <w:pPr>
        <w:rPr>
          <w:rFonts w:cstheme="minorBidi"/>
          <w:b/>
          <w:bCs/>
          <w:sz w:val="20"/>
          <w:u w:val="single"/>
        </w:rPr>
      </w:pPr>
      <w:r w:rsidRPr="73C42A7E">
        <w:rPr>
          <w:rFonts w:cstheme="minorBidi"/>
          <w:b/>
          <w:bCs/>
          <w:sz w:val="20"/>
          <w:u w:val="single"/>
        </w:rPr>
        <w:t>Personal profile:</w:t>
      </w:r>
    </w:p>
    <w:p w:rsidRPr="00AE4291" w:rsidR="008A6694" w:rsidP="73C42A7E" w:rsidRDefault="008A6694" w14:paraId="1018F448" w14:textId="73300345">
      <w:pPr>
        <w:rPr>
          <w:rFonts w:cstheme="minorBidi"/>
          <w:sz w:val="20"/>
        </w:rPr>
      </w:pPr>
      <w:r w:rsidRPr="73C42A7E">
        <w:rPr>
          <w:rFonts w:cstheme="minorBidi"/>
          <w:sz w:val="20"/>
        </w:rPr>
        <w:t>I am a passionate, hardworking, enthusiastic</w:t>
      </w:r>
      <w:r w:rsidRPr="73C42A7E" w:rsidR="0D46F811">
        <w:rPr>
          <w:rFonts w:cstheme="minorBidi"/>
          <w:sz w:val="20"/>
        </w:rPr>
        <w:t>,</w:t>
      </w:r>
      <w:r w:rsidRPr="73C42A7E">
        <w:rPr>
          <w:rFonts w:cstheme="minorBidi"/>
          <w:sz w:val="20"/>
        </w:rPr>
        <w:t xml:space="preserve"> and reliable individual who aspires to work to the best of my abilities to achieve my goals in life. I have excellent communication skills, and I am an organised and adaptable individual who enjoys working towards my goals.</w:t>
      </w:r>
    </w:p>
    <w:p w:rsidRPr="00AE4291" w:rsidR="008A6694" w:rsidP="73C42A7E" w:rsidRDefault="008A6694" w14:paraId="2EC87AE4" w14:textId="77777777">
      <w:pPr>
        <w:rPr>
          <w:rFonts w:cstheme="minorBidi"/>
          <w:b/>
          <w:bCs/>
          <w:sz w:val="20"/>
          <w:u w:val="single"/>
        </w:rPr>
      </w:pPr>
      <w:r w:rsidRPr="73C42A7E">
        <w:rPr>
          <w:rFonts w:cstheme="minorBidi"/>
          <w:b/>
          <w:bCs/>
          <w:sz w:val="20"/>
          <w:u w:val="single"/>
        </w:rPr>
        <w:t>Skills profile:</w:t>
      </w:r>
    </w:p>
    <w:p w:rsidRPr="00AE4291" w:rsidR="008A6694" w:rsidP="73C42A7E" w:rsidRDefault="008A6694" w14:paraId="5C1F4283" w14:textId="2BEA9545">
      <w:pPr>
        <w:rPr>
          <w:rFonts w:cstheme="minorBidi"/>
          <w:sz w:val="20"/>
        </w:rPr>
      </w:pPr>
      <w:r w:rsidRPr="73C42A7E">
        <w:rPr>
          <w:rFonts w:cstheme="minorBidi"/>
          <w:sz w:val="20"/>
        </w:rPr>
        <w:t>• I have excellent communication skills</w:t>
      </w:r>
    </w:p>
    <w:p w:rsidRPr="00AE4291" w:rsidR="008A6694" w:rsidP="73C42A7E" w:rsidRDefault="008A6694" w14:paraId="36477295" w14:textId="3770BF89">
      <w:pPr>
        <w:rPr>
          <w:rFonts w:cstheme="minorBidi"/>
          <w:sz w:val="20"/>
        </w:rPr>
      </w:pPr>
      <w:r w:rsidRPr="73C42A7E">
        <w:rPr>
          <w:rFonts w:cstheme="minorBidi"/>
          <w:sz w:val="20"/>
        </w:rPr>
        <w:t>• Excellent attendance</w:t>
      </w:r>
    </w:p>
    <w:p w:rsidRPr="00AE4291" w:rsidR="008A6694" w:rsidP="73C42A7E" w:rsidRDefault="008A6694" w14:paraId="6E03938B" w14:textId="2EA3D852">
      <w:pPr>
        <w:rPr>
          <w:rFonts w:cstheme="minorBidi"/>
          <w:sz w:val="20"/>
        </w:rPr>
      </w:pPr>
      <w:r w:rsidRPr="73C42A7E">
        <w:rPr>
          <w:rFonts w:cstheme="minorBidi"/>
          <w:sz w:val="20"/>
        </w:rPr>
        <w:t>• I am passionate in all areas of my work</w:t>
      </w:r>
    </w:p>
    <w:p w:rsidRPr="00AE4291" w:rsidR="008A6694" w:rsidP="73C42A7E" w:rsidRDefault="008A6694" w14:paraId="1A403E66" w14:textId="6B224655">
      <w:pPr>
        <w:rPr>
          <w:rFonts w:cstheme="minorBidi"/>
          <w:sz w:val="20"/>
        </w:rPr>
      </w:pPr>
      <w:r w:rsidRPr="73C42A7E">
        <w:rPr>
          <w:rFonts w:cstheme="minorBidi"/>
          <w:sz w:val="20"/>
        </w:rPr>
        <w:t>• Good team working skills</w:t>
      </w:r>
    </w:p>
    <w:p w:rsidRPr="00AE4291" w:rsidR="008A6694" w:rsidP="73C42A7E" w:rsidRDefault="008A6694" w14:paraId="2DA68F1F" w14:textId="66F285B5">
      <w:pPr>
        <w:rPr>
          <w:rFonts w:cstheme="minorBidi"/>
          <w:sz w:val="20"/>
        </w:rPr>
      </w:pPr>
      <w:r w:rsidRPr="73C42A7E">
        <w:rPr>
          <w:rFonts w:cstheme="minorBidi"/>
          <w:sz w:val="20"/>
        </w:rPr>
        <w:t xml:space="preserve">• Able to use my own initiative </w:t>
      </w:r>
    </w:p>
    <w:p w:rsidRPr="00AE4291" w:rsidR="008A6694" w:rsidP="73C42A7E" w:rsidRDefault="008A6694" w14:paraId="69CD5759" w14:textId="06063AB1">
      <w:pPr>
        <w:rPr>
          <w:rFonts w:cstheme="minorBidi"/>
          <w:sz w:val="20"/>
        </w:rPr>
      </w:pPr>
      <w:r w:rsidRPr="73C42A7E">
        <w:rPr>
          <w:rFonts w:cstheme="minorBidi"/>
          <w:sz w:val="20"/>
        </w:rPr>
        <w:t>• I am caring, trustworthy and a confident individual</w:t>
      </w:r>
    </w:p>
    <w:p w:rsidRPr="00AE4291" w:rsidR="008A6694" w:rsidP="73C42A7E" w:rsidRDefault="008A6694" w14:paraId="4D542B95" w14:textId="6DEB7C52">
      <w:pPr>
        <w:rPr>
          <w:rFonts w:cstheme="minorBidi"/>
          <w:sz w:val="20"/>
        </w:rPr>
      </w:pPr>
      <w:r w:rsidRPr="73C42A7E">
        <w:rPr>
          <w:rFonts w:cstheme="minorBidi"/>
          <w:sz w:val="20"/>
        </w:rPr>
        <w:t>• I love working as part of a team and helping out</w:t>
      </w:r>
    </w:p>
    <w:p w:rsidRPr="00AE4291" w:rsidR="008A6694" w:rsidP="73C42A7E" w:rsidRDefault="008A6694" w14:paraId="57E631F5" w14:textId="5DEC4D09">
      <w:pPr>
        <w:rPr>
          <w:rFonts w:cstheme="minorBidi"/>
          <w:b/>
          <w:bCs/>
          <w:sz w:val="20"/>
          <w:u w:val="single"/>
        </w:rPr>
      </w:pPr>
      <w:r w:rsidRPr="73C42A7E">
        <w:rPr>
          <w:rFonts w:cstheme="minorBidi"/>
          <w:b/>
          <w:bCs/>
          <w:sz w:val="20"/>
          <w:u w:val="single"/>
        </w:rPr>
        <w:t>Employment history:</w:t>
      </w:r>
    </w:p>
    <w:p w:rsidRPr="00AE4291" w:rsidR="008A6694" w:rsidP="73C42A7E" w:rsidRDefault="008A6694" w14:paraId="5084B4FC" w14:textId="351767BC">
      <w:pPr>
        <w:rPr>
          <w:rFonts w:cstheme="minorBidi"/>
          <w:sz w:val="20"/>
        </w:rPr>
      </w:pPr>
      <w:r w:rsidRPr="73C42A7E">
        <w:rPr>
          <w:rFonts w:cstheme="minorBidi"/>
          <w:sz w:val="20"/>
        </w:rPr>
        <w:t>In my recent employment history, I have undertaken a variety of work roles as detailed below:</w:t>
      </w:r>
    </w:p>
    <w:p w:rsidRPr="00AE4291" w:rsidR="008A6694" w:rsidP="73C42A7E" w:rsidRDefault="008A6694" w14:paraId="0F9E1E7B" w14:textId="3E48F99A">
      <w:pPr>
        <w:rPr>
          <w:rFonts w:cstheme="minorBidi"/>
          <w:sz w:val="20"/>
        </w:rPr>
      </w:pPr>
      <w:r w:rsidRPr="73C42A7E">
        <w:rPr>
          <w:rFonts w:cstheme="minorBidi"/>
          <w:sz w:val="20"/>
        </w:rPr>
        <w:t xml:space="preserve">2019: Monster Mayhem, Star City </w:t>
      </w:r>
      <w:r w:rsidRPr="73C42A7E" w:rsidR="000338E4">
        <w:rPr>
          <w:rFonts w:cstheme="minorBidi"/>
          <w:sz w:val="20"/>
        </w:rPr>
        <w:t xml:space="preserve">- </w:t>
      </w:r>
      <w:r w:rsidRPr="73C42A7E">
        <w:rPr>
          <w:rFonts w:cstheme="minorBidi"/>
          <w:sz w:val="20"/>
        </w:rPr>
        <w:t>Birmingham</w:t>
      </w:r>
    </w:p>
    <w:p w:rsidRPr="00AE4291" w:rsidR="000338E4" w:rsidP="73C42A7E" w:rsidRDefault="008A6694" w14:paraId="6CB2FF6A" w14:textId="6ED308EF">
      <w:pPr>
        <w:rPr>
          <w:rFonts w:cstheme="minorBidi"/>
          <w:sz w:val="20"/>
        </w:rPr>
      </w:pPr>
      <w:r w:rsidRPr="73C42A7E">
        <w:rPr>
          <w:rFonts w:cstheme="minorBidi"/>
          <w:sz w:val="20"/>
        </w:rPr>
        <w:t>• I was working at Monster Mayhem soft play area for younger children last year and some of the main duties included cleaning up and tidying the soft play area; working at the reception, taking bookings and payments, taking phone calls for bookings and general enquiries, giving food and drink out to customers, assisting customers when requiring help, helping prepare food in the kitchen such as light snacks, setting up and helping with the décor for pre booked parties and working till close on shift.</w:t>
      </w:r>
      <w:r w:rsidRPr="73C42A7E" w:rsidR="000338E4">
        <w:rPr>
          <w:rFonts w:cstheme="minorBidi"/>
          <w:sz w:val="20"/>
        </w:rPr>
        <w:t xml:space="preserve"> </w:t>
      </w:r>
      <w:r w:rsidRPr="73C42A7E">
        <w:rPr>
          <w:rFonts w:cstheme="minorBidi"/>
          <w:sz w:val="20"/>
        </w:rPr>
        <w:t>One of my work experiences was Monster Mayhem</w:t>
      </w:r>
      <w:r w:rsidRPr="73C42A7E" w:rsidR="77C320D6">
        <w:rPr>
          <w:rFonts w:cstheme="minorBidi"/>
          <w:sz w:val="20"/>
        </w:rPr>
        <w:t>,</w:t>
      </w:r>
      <w:r w:rsidRPr="73C42A7E">
        <w:rPr>
          <w:rFonts w:cstheme="minorBidi"/>
          <w:sz w:val="20"/>
        </w:rPr>
        <w:t xml:space="preserve"> </w:t>
      </w:r>
      <w:r w:rsidRPr="73C42A7E" w:rsidR="000338E4">
        <w:rPr>
          <w:rFonts w:cstheme="minorBidi"/>
          <w:sz w:val="20"/>
        </w:rPr>
        <w:t>too.</w:t>
      </w:r>
    </w:p>
    <w:p w:rsidRPr="00AE4291" w:rsidR="000338E4" w:rsidP="73C42A7E" w:rsidRDefault="000338E4" w14:paraId="3C1FD30A" w14:textId="07B2AD67">
      <w:pPr>
        <w:rPr>
          <w:rFonts w:cstheme="minorBidi"/>
          <w:sz w:val="20"/>
        </w:rPr>
      </w:pPr>
      <w:r w:rsidRPr="73C42A7E">
        <w:rPr>
          <w:rFonts w:cstheme="minorBidi"/>
          <w:b/>
          <w:bCs/>
          <w:sz w:val="20"/>
          <w:u w:val="single"/>
        </w:rPr>
        <w:t>Education and Training:</w:t>
      </w:r>
    </w:p>
    <w:p w:rsidRPr="00AE4291" w:rsidR="000338E4" w:rsidP="73C42A7E" w:rsidRDefault="000338E4" w14:paraId="2BEFF981" w14:textId="77777777">
      <w:pPr>
        <w:rPr>
          <w:rFonts w:cstheme="minorBidi"/>
          <w:sz w:val="20"/>
        </w:rPr>
      </w:pPr>
      <w:r w:rsidRPr="73C42A7E">
        <w:rPr>
          <w:rFonts w:cstheme="minorBidi"/>
          <w:sz w:val="20"/>
        </w:rPr>
        <w:t>4 GCSE’s: English, Science, Textiles and Maths.</w:t>
      </w:r>
    </w:p>
    <w:p w:rsidRPr="00AE4291" w:rsidR="000338E4" w:rsidP="73C42A7E" w:rsidRDefault="000338E4" w14:paraId="30439FA8" w14:textId="77777777">
      <w:pPr>
        <w:rPr>
          <w:rFonts w:cstheme="minorBidi"/>
          <w:sz w:val="20"/>
        </w:rPr>
      </w:pPr>
      <w:r w:rsidRPr="73C42A7E">
        <w:rPr>
          <w:rFonts w:cstheme="minorBidi"/>
          <w:sz w:val="20"/>
        </w:rPr>
        <w:t>Vocational Studies in Business studied at college year 2019.</w:t>
      </w:r>
    </w:p>
    <w:p w:rsidRPr="00AE4291" w:rsidR="000338E4" w:rsidP="73C42A7E" w:rsidRDefault="000338E4" w14:paraId="2D50C90C" w14:textId="77777777">
      <w:pPr>
        <w:rPr>
          <w:rFonts w:cstheme="minorBidi"/>
          <w:sz w:val="20"/>
        </w:rPr>
      </w:pPr>
      <w:r w:rsidRPr="73C42A7E">
        <w:rPr>
          <w:rFonts w:cstheme="minorBidi"/>
          <w:sz w:val="20"/>
        </w:rPr>
        <w:t>Functional skills in English and Maths studied at college 2019.</w:t>
      </w:r>
    </w:p>
    <w:p w:rsidRPr="00AE4291" w:rsidR="000338E4" w:rsidP="73C42A7E" w:rsidRDefault="000338E4" w14:paraId="4AA7232B" w14:textId="29FD6BC9">
      <w:pPr>
        <w:rPr>
          <w:rFonts w:cstheme="minorBidi"/>
          <w:sz w:val="20"/>
        </w:rPr>
      </w:pPr>
      <w:r w:rsidRPr="73C42A7E">
        <w:rPr>
          <w:rFonts w:cstheme="minorBidi"/>
          <w:sz w:val="20"/>
        </w:rPr>
        <w:t>Btec Science Level 1 September 2020.</w:t>
      </w:r>
    </w:p>
    <w:p w:rsidRPr="00AE4291" w:rsidR="000338E4" w:rsidP="73C42A7E" w:rsidRDefault="000338E4" w14:paraId="16D06405" w14:textId="61B8A948">
      <w:pPr>
        <w:rPr>
          <w:rFonts w:cstheme="minorBidi"/>
          <w:b/>
          <w:bCs/>
          <w:sz w:val="20"/>
        </w:rPr>
      </w:pPr>
      <w:r w:rsidRPr="73C42A7E">
        <w:rPr>
          <w:rFonts w:cstheme="minorBidi"/>
          <w:b/>
          <w:bCs/>
          <w:sz w:val="20"/>
        </w:rPr>
        <w:t>References:</w:t>
      </w:r>
    </w:p>
    <w:p w:rsidRPr="00AE4291" w:rsidR="000338E4" w:rsidP="73C42A7E" w:rsidRDefault="000338E4" w14:paraId="1817D0E2" w14:textId="191430E9">
      <w:pPr>
        <w:rPr>
          <w:rFonts w:cstheme="minorBidi"/>
          <w:b/>
          <w:bCs/>
          <w:sz w:val="20"/>
        </w:rPr>
      </w:pPr>
      <w:r w:rsidRPr="73C42A7E">
        <w:rPr>
          <w:rFonts w:cstheme="minorBidi"/>
          <w:sz w:val="20"/>
        </w:rPr>
        <w:t xml:space="preserve">References </w:t>
      </w:r>
      <w:bookmarkStart w:name="_Int_iA3upxlO" w:id="0"/>
      <w:r w:rsidRPr="73C42A7E">
        <w:rPr>
          <w:rFonts w:cstheme="minorBidi"/>
          <w:sz w:val="20"/>
        </w:rPr>
        <w:t>available</w:t>
      </w:r>
      <w:bookmarkEnd w:id="0"/>
      <w:r w:rsidRPr="73C42A7E">
        <w:rPr>
          <w:rFonts w:cstheme="minorBidi"/>
          <w:sz w:val="20"/>
        </w:rPr>
        <w:t xml:space="preserve"> upon request.</w:t>
      </w:r>
    </w:p>
    <w:p w:rsidRPr="000338E4" w:rsidR="008A6694" w:rsidP="008A6694" w:rsidRDefault="008A6694" w14:paraId="2272F5A0" w14:textId="77777777">
      <w:pPr>
        <w:rPr>
          <w:rFonts w:asciiTheme="majorHAnsi" w:hAnsiTheme="majorHAnsi" w:cstheme="majorHAnsi"/>
          <w:sz w:val="20"/>
        </w:rPr>
      </w:pPr>
    </w:p>
    <w:p w:rsidR="008A6694" w:rsidP="00916200" w:rsidRDefault="008A6694" w14:paraId="19494619" w14:textId="77777777">
      <w:pPr>
        <w:rPr>
          <w:rFonts w:asciiTheme="majorHAnsi" w:hAnsiTheme="majorHAnsi" w:cstheme="majorHAnsi"/>
          <w:sz w:val="20"/>
        </w:rPr>
      </w:pPr>
    </w:p>
    <w:p w:rsidRPr="00CF2EDF" w:rsidR="00A80A55" w:rsidP="004B4DF8" w:rsidRDefault="00A80A55" w14:paraId="350C36F0" w14:textId="090796B5">
      <w:pPr>
        <w:ind w:left="7200"/>
        <w:rPr>
          <w:rFonts w:cstheme="minorHAnsi"/>
          <w:sz w:val="24"/>
          <w:szCs w:val="24"/>
        </w:rPr>
      </w:pPr>
      <w:r w:rsidRPr="00CF2EDF">
        <w:rPr>
          <w:rFonts w:cstheme="minorHAnsi"/>
          <w:sz w:val="24"/>
          <w:szCs w:val="24"/>
        </w:rPr>
        <w:t>Z</w:t>
      </w:r>
      <w:r w:rsidRPr="00CF2EDF" w:rsidR="009C5495">
        <w:rPr>
          <w:rFonts w:cstheme="minorHAnsi"/>
          <w:sz w:val="24"/>
          <w:szCs w:val="24"/>
        </w:rPr>
        <w:t>IA-UR-REHMAN TEHZEEB</w:t>
      </w:r>
    </w:p>
    <w:p w:rsidRPr="00CF2EDF" w:rsidR="009C5495" w:rsidP="004B4DF8" w:rsidRDefault="009C5495" w14:paraId="7EAB9DEB" w14:textId="492D0286">
      <w:pPr>
        <w:ind w:left="7200"/>
        <w:rPr>
          <w:rFonts w:cstheme="minorHAnsi"/>
          <w:sz w:val="24"/>
          <w:szCs w:val="24"/>
        </w:rPr>
      </w:pPr>
      <w:r w:rsidRPr="00CF2EDF">
        <w:rPr>
          <w:rFonts w:cstheme="minorHAnsi"/>
          <w:sz w:val="24"/>
          <w:szCs w:val="24"/>
        </w:rPr>
        <w:t>14 Minstead Road</w:t>
      </w:r>
      <w:r w:rsidRPr="00CF2EDF" w:rsidR="0003518D">
        <w:rPr>
          <w:rFonts w:cstheme="minorHAnsi"/>
          <w:sz w:val="24"/>
          <w:szCs w:val="24"/>
        </w:rPr>
        <w:t>,</w:t>
      </w:r>
      <w:r w:rsidRPr="00CF2EDF">
        <w:rPr>
          <w:rFonts w:cstheme="minorHAnsi"/>
          <w:sz w:val="24"/>
          <w:szCs w:val="24"/>
        </w:rPr>
        <w:t xml:space="preserve"> Birmingham</w:t>
      </w:r>
    </w:p>
    <w:p w:rsidRPr="00CF2EDF" w:rsidR="15454F90" w:rsidP="00E175E2" w:rsidRDefault="0003518D" w14:paraId="41227B92" w14:textId="4CE320FC">
      <w:pPr>
        <w:ind w:left="7200"/>
        <w:rPr>
          <w:rFonts w:cstheme="minorHAnsi"/>
          <w:sz w:val="24"/>
          <w:szCs w:val="24"/>
        </w:rPr>
      </w:pPr>
      <w:r w:rsidRPr="00CF2EDF">
        <w:rPr>
          <w:rFonts w:cstheme="minorHAnsi"/>
          <w:sz w:val="24"/>
          <w:szCs w:val="24"/>
        </w:rPr>
        <w:t xml:space="preserve">     </w:t>
      </w:r>
      <w:r w:rsidRPr="00CF2EDF" w:rsidR="009C5495">
        <w:rPr>
          <w:rFonts w:cstheme="minorHAnsi"/>
          <w:sz w:val="24"/>
          <w:szCs w:val="24"/>
        </w:rPr>
        <w:t>B24 8PT</w:t>
      </w:r>
    </w:p>
    <w:p w:rsidRPr="00CF2EDF" w:rsidR="00E175E2" w:rsidP="00E175E2" w:rsidRDefault="00883D1D" w14:paraId="531A9251" w14:textId="51DD5B15">
      <w:pPr>
        <w:rPr>
          <w:rFonts w:cstheme="minorHAnsi"/>
          <w:sz w:val="24"/>
          <w:szCs w:val="24"/>
        </w:rPr>
      </w:pPr>
      <w:r w:rsidRPr="00CF2EDF">
        <w:rPr>
          <w:rFonts w:cstheme="minorHAnsi"/>
          <w:sz w:val="24"/>
          <w:szCs w:val="24"/>
        </w:rPr>
        <w:t>Name:</w:t>
      </w:r>
      <w:r w:rsidRPr="00CF2EDF" w:rsidR="007808DE">
        <w:rPr>
          <w:rFonts w:cstheme="minorHAnsi"/>
          <w:sz w:val="24"/>
          <w:szCs w:val="24"/>
        </w:rPr>
        <w:t xml:space="preserve"> </w:t>
      </w:r>
      <w:r w:rsidRPr="00CF2EDF" w:rsidR="00390F55">
        <w:rPr>
          <w:rFonts w:cstheme="minorHAnsi"/>
          <w:sz w:val="24"/>
          <w:szCs w:val="24"/>
        </w:rPr>
        <w:t xml:space="preserve">Bell </w:t>
      </w:r>
      <w:r w:rsidRPr="00CF2EDF" w:rsidR="00C86F19">
        <w:rPr>
          <w:rFonts w:cstheme="minorHAnsi"/>
          <w:sz w:val="24"/>
          <w:szCs w:val="24"/>
        </w:rPr>
        <w:t xml:space="preserve">Cornwall </w:t>
      </w:r>
    </w:p>
    <w:p w:rsidRPr="00CF2EDF" w:rsidR="00494066" w:rsidP="00E175E2" w:rsidRDefault="007808DE" w14:paraId="084F1D77" w14:textId="1B852E8C">
      <w:pPr>
        <w:rPr>
          <w:rFonts w:cstheme="minorHAnsi"/>
          <w:sz w:val="24"/>
          <w:szCs w:val="24"/>
        </w:rPr>
      </w:pPr>
      <w:r w:rsidRPr="00CF2EDF">
        <w:rPr>
          <w:rFonts w:cstheme="minorHAnsi"/>
          <w:sz w:val="24"/>
          <w:szCs w:val="24"/>
        </w:rPr>
        <w:t xml:space="preserve">Company Name: </w:t>
      </w:r>
      <w:r w:rsidRPr="00CF2EDF" w:rsidR="00494066">
        <w:rPr>
          <w:rFonts w:cstheme="minorHAnsi"/>
          <w:sz w:val="24"/>
          <w:szCs w:val="24"/>
        </w:rPr>
        <w:t xml:space="preserve">Bell </w:t>
      </w:r>
      <w:r w:rsidRPr="00CF2EDF" w:rsidR="003D4BC5">
        <w:rPr>
          <w:rFonts w:cstheme="minorHAnsi"/>
          <w:sz w:val="24"/>
          <w:szCs w:val="24"/>
        </w:rPr>
        <w:t>Corn</w:t>
      </w:r>
      <w:r w:rsidRPr="00CF2EDF" w:rsidR="007D0192">
        <w:rPr>
          <w:rFonts w:cstheme="minorHAnsi"/>
          <w:sz w:val="24"/>
          <w:szCs w:val="24"/>
        </w:rPr>
        <w:t>wall Recruitment (BCR)</w:t>
      </w:r>
    </w:p>
    <w:p w:rsidRPr="00CF2EDF" w:rsidR="00E11CD1" w:rsidP="00E175E2" w:rsidRDefault="007808DE" w14:paraId="68433A04" w14:textId="103A8E07">
      <w:pPr>
        <w:rPr>
          <w:rFonts w:cstheme="minorHAnsi"/>
          <w:sz w:val="24"/>
          <w:szCs w:val="24"/>
        </w:rPr>
      </w:pPr>
      <w:r w:rsidRPr="00CF2EDF">
        <w:rPr>
          <w:rFonts w:cstheme="minorHAnsi"/>
          <w:sz w:val="24"/>
          <w:szCs w:val="24"/>
        </w:rPr>
        <w:t xml:space="preserve">Address: </w:t>
      </w:r>
      <w:r w:rsidRPr="00CF2EDF" w:rsidR="00475B4C">
        <w:rPr>
          <w:rFonts w:cstheme="minorHAnsi"/>
          <w:sz w:val="24"/>
          <w:szCs w:val="24"/>
        </w:rPr>
        <w:t>Runaway East</w:t>
      </w:r>
    </w:p>
    <w:p w:rsidRPr="00CF2EDF" w:rsidR="003A7057" w:rsidP="00E175E2" w:rsidRDefault="007808DE" w14:paraId="1AE34296" w14:textId="2A5B9EB7">
      <w:pPr>
        <w:rPr>
          <w:rFonts w:cstheme="minorHAnsi"/>
          <w:sz w:val="24"/>
          <w:szCs w:val="24"/>
        </w:rPr>
      </w:pPr>
      <w:r w:rsidRPr="00CF2EDF">
        <w:rPr>
          <w:rFonts w:cstheme="minorHAnsi"/>
          <w:sz w:val="24"/>
          <w:szCs w:val="24"/>
        </w:rPr>
        <w:t xml:space="preserve">    </w:t>
      </w:r>
      <w:r w:rsidRPr="00CF2EDF" w:rsidR="00F46F9B">
        <w:rPr>
          <w:rFonts w:cstheme="minorHAnsi"/>
          <w:sz w:val="24"/>
          <w:szCs w:val="24"/>
        </w:rPr>
        <w:t>ARCA, Temple Row</w:t>
      </w:r>
      <w:r w:rsidRPr="00CF2EDF" w:rsidR="003A7057">
        <w:rPr>
          <w:rFonts w:cstheme="minorHAnsi"/>
          <w:sz w:val="24"/>
          <w:szCs w:val="24"/>
        </w:rPr>
        <w:t xml:space="preserve">, Birmingham </w:t>
      </w:r>
    </w:p>
    <w:p w:rsidRPr="00CF2EDF" w:rsidR="00DA0791" w:rsidP="00E175E2" w:rsidRDefault="007808DE" w14:paraId="039108F3" w14:textId="3954E73D">
      <w:pPr>
        <w:rPr>
          <w:rFonts w:cstheme="minorHAnsi"/>
          <w:sz w:val="24"/>
          <w:szCs w:val="24"/>
        </w:rPr>
      </w:pPr>
      <w:r w:rsidRPr="00CF2EDF">
        <w:rPr>
          <w:rFonts w:cstheme="minorHAnsi"/>
          <w:sz w:val="24"/>
          <w:szCs w:val="24"/>
        </w:rPr>
        <w:t xml:space="preserve">         </w:t>
      </w:r>
      <w:r w:rsidRPr="00CF2EDF" w:rsidR="00DA0791">
        <w:rPr>
          <w:rFonts w:cstheme="minorHAnsi"/>
          <w:sz w:val="24"/>
          <w:szCs w:val="24"/>
        </w:rPr>
        <w:t>B3 1NQ</w:t>
      </w:r>
    </w:p>
    <w:p w:rsidR="00445554" w:rsidP="00E175E2" w:rsidRDefault="005B7CED" w14:paraId="0268848E" w14:textId="77777777">
      <w:pPr>
        <w:rPr>
          <w:rFonts w:cstheme="minorHAnsi"/>
          <w:sz w:val="24"/>
          <w:szCs w:val="24"/>
        </w:rPr>
      </w:pPr>
      <w:r w:rsidRPr="00CF2EDF">
        <w:rPr>
          <w:rFonts w:cstheme="minorHAnsi"/>
          <w:sz w:val="24"/>
          <w:szCs w:val="24"/>
        </w:rPr>
        <w:t xml:space="preserve"> </w:t>
      </w:r>
    </w:p>
    <w:p w:rsidRPr="00CF2EDF" w:rsidR="000D0D57" w:rsidP="00E175E2" w:rsidRDefault="000D0D57" w14:paraId="43B95589" w14:textId="3670047A">
      <w:pPr>
        <w:rPr>
          <w:rFonts w:cstheme="minorHAnsi"/>
          <w:sz w:val="24"/>
          <w:szCs w:val="24"/>
        </w:rPr>
      </w:pPr>
      <w:r w:rsidRPr="00CF2EDF">
        <w:rPr>
          <w:rFonts w:cstheme="minorHAnsi"/>
          <w:sz w:val="24"/>
          <w:szCs w:val="24"/>
        </w:rPr>
        <w:t>17/02/2026</w:t>
      </w:r>
    </w:p>
    <w:p w:rsidRPr="00CF2EDF" w:rsidR="00E175E2" w:rsidP="004B4DF8" w:rsidRDefault="00E53835" w14:paraId="2458407E" w14:textId="198806E5">
      <w:pPr>
        <w:rPr>
          <w:rFonts w:cstheme="minorHAnsi"/>
          <w:sz w:val="24"/>
          <w:szCs w:val="24"/>
        </w:rPr>
      </w:pPr>
      <w:r w:rsidRPr="00CF2EDF">
        <w:rPr>
          <w:rFonts w:cstheme="minorHAnsi"/>
          <w:sz w:val="24"/>
          <w:szCs w:val="24"/>
        </w:rPr>
        <w:t>Dear</w:t>
      </w:r>
      <w:r w:rsidRPr="00CF2EDF" w:rsidR="00C2203B">
        <w:rPr>
          <w:rFonts w:cstheme="minorHAnsi"/>
          <w:sz w:val="24"/>
          <w:szCs w:val="24"/>
        </w:rPr>
        <w:t xml:space="preserve"> Bell Cornwell</w:t>
      </w:r>
      <w:r w:rsidRPr="00CF2EDF" w:rsidR="005E6EB7">
        <w:rPr>
          <w:rFonts w:cstheme="minorHAnsi"/>
          <w:sz w:val="24"/>
          <w:szCs w:val="24"/>
        </w:rPr>
        <w:t xml:space="preserve">, </w:t>
      </w:r>
      <w:r w:rsidRPr="00CF2EDF" w:rsidR="00D11CCE">
        <w:rPr>
          <w:rFonts w:cstheme="minorHAnsi"/>
          <w:sz w:val="24"/>
          <w:szCs w:val="24"/>
        </w:rPr>
        <w:t>I wish to apply for the role of</w:t>
      </w:r>
      <w:r w:rsidRPr="00CF2EDF" w:rsidR="009B51AB">
        <w:rPr>
          <w:rFonts w:cstheme="minorHAnsi"/>
          <w:sz w:val="24"/>
          <w:szCs w:val="24"/>
        </w:rPr>
        <w:t xml:space="preserve"> </w:t>
      </w:r>
      <w:r w:rsidRPr="00CF2EDF" w:rsidR="00DC2BFF">
        <w:rPr>
          <w:rFonts w:cstheme="minorHAnsi"/>
          <w:sz w:val="24"/>
          <w:szCs w:val="24"/>
        </w:rPr>
        <w:t>M</w:t>
      </w:r>
      <w:r w:rsidRPr="00CF2EDF" w:rsidR="00E75422">
        <w:rPr>
          <w:rFonts w:cstheme="minorHAnsi"/>
          <w:sz w:val="24"/>
          <w:szCs w:val="24"/>
        </w:rPr>
        <w:t>arketing</w:t>
      </w:r>
      <w:r w:rsidRPr="00CF2EDF" w:rsidR="00DC2BFF">
        <w:rPr>
          <w:rFonts w:cstheme="minorHAnsi"/>
          <w:sz w:val="24"/>
          <w:szCs w:val="24"/>
        </w:rPr>
        <w:t xml:space="preserve"> &amp; </w:t>
      </w:r>
      <w:r w:rsidRPr="00CF2EDF" w:rsidR="000D76FA">
        <w:rPr>
          <w:rFonts w:cstheme="minorHAnsi"/>
          <w:sz w:val="24"/>
          <w:szCs w:val="24"/>
        </w:rPr>
        <w:t>Business</w:t>
      </w:r>
      <w:r w:rsidRPr="00CF2EDF" w:rsidR="00DC2BFF">
        <w:rPr>
          <w:rFonts w:cstheme="minorHAnsi"/>
          <w:sz w:val="24"/>
          <w:szCs w:val="24"/>
        </w:rPr>
        <w:t xml:space="preserve"> </w:t>
      </w:r>
      <w:r w:rsidRPr="00CF2EDF" w:rsidR="000D76FA">
        <w:rPr>
          <w:rFonts w:cstheme="minorHAnsi"/>
          <w:sz w:val="24"/>
          <w:szCs w:val="24"/>
        </w:rPr>
        <w:t xml:space="preserve">Development </w:t>
      </w:r>
      <w:r w:rsidRPr="00CF2EDF" w:rsidR="00DC2BFF">
        <w:rPr>
          <w:rFonts w:cstheme="minorHAnsi"/>
          <w:sz w:val="24"/>
          <w:szCs w:val="24"/>
        </w:rPr>
        <w:t>L</w:t>
      </w:r>
      <w:r w:rsidRPr="00CF2EDF" w:rsidR="000D76FA">
        <w:rPr>
          <w:rFonts w:cstheme="minorHAnsi"/>
          <w:sz w:val="24"/>
          <w:szCs w:val="24"/>
        </w:rPr>
        <w:t>ead</w:t>
      </w:r>
      <w:r w:rsidRPr="00CF2EDF" w:rsidR="0081044F">
        <w:rPr>
          <w:rFonts w:cstheme="minorHAnsi"/>
          <w:sz w:val="24"/>
          <w:szCs w:val="24"/>
        </w:rPr>
        <w:t xml:space="preserve">, </w:t>
      </w:r>
      <w:r w:rsidRPr="00CF2EDF" w:rsidR="00CE5122">
        <w:rPr>
          <w:rFonts w:cstheme="minorHAnsi"/>
          <w:sz w:val="24"/>
          <w:szCs w:val="24"/>
        </w:rPr>
        <w:t xml:space="preserve">currently being advertised on </w:t>
      </w:r>
      <w:r w:rsidRPr="00CF2EDF" w:rsidR="00916200">
        <w:rPr>
          <w:rFonts w:cstheme="minorHAnsi"/>
          <w:sz w:val="24"/>
          <w:szCs w:val="24"/>
        </w:rPr>
        <w:t>your website</w:t>
      </w:r>
      <w:r w:rsidRPr="00CF2EDF" w:rsidR="00F52499">
        <w:rPr>
          <w:rFonts w:cstheme="minorHAnsi"/>
          <w:sz w:val="24"/>
          <w:szCs w:val="24"/>
        </w:rPr>
        <w:t xml:space="preserve">. Please find </w:t>
      </w:r>
      <w:r w:rsidRPr="00CF2EDF" w:rsidR="008A6F65">
        <w:rPr>
          <w:rFonts w:cstheme="minorHAnsi"/>
          <w:sz w:val="24"/>
          <w:szCs w:val="24"/>
        </w:rPr>
        <w:t xml:space="preserve">and </w:t>
      </w:r>
      <w:r w:rsidRPr="00CF2EDF" w:rsidR="00E175E2">
        <w:rPr>
          <w:rFonts w:cstheme="minorHAnsi"/>
          <w:sz w:val="24"/>
          <w:szCs w:val="24"/>
        </w:rPr>
        <w:t>enclose</w:t>
      </w:r>
      <w:r w:rsidRPr="00CF2EDF" w:rsidR="008A6F65">
        <w:rPr>
          <w:rFonts w:cstheme="minorHAnsi"/>
          <w:sz w:val="24"/>
          <w:szCs w:val="24"/>
        </w:rPr>
        <w:t xml:space="preserve"> my </w:t>
      </w:r>
      <w:r w:rsidRPr="00CF2EDF" w:rsidR="004E0BC3">
        <w:rPr>
          <w:rFonts w:cstheme="minorHAnsi"/>
          <w:sz w:val="24"/>
          <w:szCs w:val="24"/>
        </w:rPr>
        <w:t>CV for your consideration.</w:t>
      </w:r>
    </w:p>
    <w:p w:rsidR="002B5EAB" w:rsidP="003619BE" w:rsidRDefault="002B5EAB" w14:paraId="0697D8AC" w14:textId="1D890F55">
      <w:pPr>
        <w:rPr>
          <w:rFonts w:cs="Arial" w:cstheme="minorAscii"/>
          <w:sz w:val="24"/>
          <w:szCs w:val="24"/>
        </w:rPr>
      </w:pPr>
      <w:r w:rsidRPr="003619BE" w:rsidR="002B5EAB">
        <w:rPr>
          <w:rFonts w:cs="Arial" w:cstheme="minorAscii"/>
          <w:sz w:val="24"/>
          <w:szCs w:val="24"/>
        </w:rPr>
        <w:t xml:space="preserve">In my </w:t>
      </w:r>
      <w:r w:rsidRPr="003619BE" w:rsidR="009D2029">
        <w:rPr>
          <w:rFonts w:cs="Arial" w:cstheme="minorAscii"/>
          <w:sz w:val="24"/>
          <w:szCs w:val="24"/>
        </w:rPr>
        <w:t xml:space="preserve">previous </w:t>
      </w:r>
      <w:r w:rsidRPr="003619BE" w:rsidR="54477746">
        <w:rPr>
          <w:rFonts w:cs="Arial" w:cstheme="minorAscii"/>
          <w:sz w:val="24"/>
          <w:szCs w:val="24"/>
        </w:rPr>
        <w:t>role,</w:t>
      </w:r>
      <w:r w:rsidRPr="003619BE" w:rsidR="009D2029">
        <w:rPr>
          <w:rFonts w:cs="Arial" w:cstheme="minorAscii"/>
          <w:sz w:val="24"/>
          <w:szCs w:val="24"/>
        </w:rPr>
        <w:t xml:space="preserve"> I have done my work experience </w:t>
      </w:r>
      <w:r w:rsidRPr="003619BE" w:rsidR="00C66074">
        <w:rPr>
          <w:rFonts w:cs="Arial" w:cstheme="minorAscii"/>
          <w:sz w:val="24"/>
          <w:szCs w:val="24"/>
        </w:rPr>
        <w:t>and</w:t>
      </w:r>
      <w:r w:rsidRPr="003619BE" w:rsidR="009D2029">
        <w:rPr>
          <w:rFonts w:cs="Arial" w:cstheme="minorAscii"/>
          <w:sz w:val="24"/>
          <w:szCs w:val="24"/>
        </w:rPr>
        <w:t xml:space="preserve"> have </w:t>
      </w:r>
      <w:r w:rsidRPr="003619BE" w:rsidR="00916200">
        <w:rPr>
          <w:rFonts w:cs="Arial" w:cstheme="minorAscii"/>
          <w:sz w:val="24"/>
          <w:szCs w:val="24"/>
        </w:rPr>
        <w:t xml:space="preserve">also </w:t>
      </w:r>
      <w:r w:rsidRPr="003619BE" w:rsidR="009D2029">
        <w:rPr>
          <w:rFonts w:cs="Arial" w:cstheme="minorAscii"/>
          <w:sz w:val="24"/>
          <w:szCs w:val="24"/>
        </w:rPr>
        <w:t xml:space="preserve">worked at Monster </w:t>
      </w:r>
      <w:r w:rsidRPr="003619BE" w:rsidR="00916200">
        <w:rPr>
          <w:rFonts w:cs="Arial" w:cstheme="minorAscii"/>
          <w:sz w:val="24"/>
          <w:szCs w:val="24"/>
        </w:rPr>
        <w:t>Mayhem,</w:t>
      </w:r>
      <w:r w:rsidRPr="003619BE" w:rsidR="009D2029">
        <w:rPr>
          <w:rFonts w:cs="Arial" w:cstheme="minorAscii"/>
          <w:sz w:val="24"/>
          <w:szCs w:val="24"/>
        </w:rPr>
        <w:t xml:space="preserve"> </w:t>
      </w:r>
      <w:r w:rsidRPr="003619BE" w:rsidR="00187130">
        <w:rPr>
          <w:rFonts w:cs="Arial" w:cstheme="minorAscii"/>
          <w:sz w:val="24"/>
          <w:szCs w:val="24"/>
        </w:rPr>
        <w:t>and</w:t>
      </w:r>
      <w:r w:rsidRPr="003619BE" w:rsidR="00187130">
        <w:rPr>
          <w:rFonts w:cs="Arial" w:cstheme="minorAscii"/>
          <w:sz w:val="24"/>
          <w:szCs w:val="24"/>
        </w:rPr>
        <w:t xml:space="preserve"> I have been </w:t>
      </w:r>
      <w:r w:rsidRPr="003619BE" w:rsidR="004E0779">
        <w:rPr>
          <w:rFonts w:cs="Arial" w:cstheme="minorAscii"/>
          <w:sz w:val="24"/>
          <w:szCs w:val="24"/>
        </w:rPr>
        <w:t>responsible</w:t>
      </w:r>
      <w:r w:rsidRPr="003619BE" w:rsidR="00187130">
        <w:rPr>
          <w:rFonts w:cs="Arial" w:cstheme="minorAscii"/>
          <w:sz w:val="24"/>
          <w:szCs w:val="24"/>
        </w:rPr>
        <w:t xml:space="preserve"> for taking bookings over the phone </w:t>
      </w:r>
      <w:r w:rsidRPr="003619BE" w:rsidR="00036F3D">
        <w:rPr>
          <w:rFonts w:cs="Arial" w:cstheme="minorAscii"/>
          <w:sz w:val="24"/>
          <w:szCs w:val="24"/>
        </w:rPr>
        <w:t>and</w:t>
      </w:r>
      <w:r w:rsidRPr="003619BE" w:rsidR="004E0779">
        <w:rPr>
          <w:rFonts w:cs="Arial" w:cstheme="minorAscii"/>
          <w:sz w:val="24"/>
          <w:szCs w:val="24"/>
        </w:rPr>
        <w:t xml:space="preserve"> have taken payments for party bookings</w:t>
      </w:r>
      <w:r w:rsidRPr="003619BE" w:rsidR="00C83C25">
        <w:rPr>
          <w:rFonts w:cs="Arial" w:cstheme="minorAscii"/>
          <w:sz w:val="24"/>
          <w:szCs w:val="24"/>
        </w:rPr>
        <w:t xml:space="preserve"> and also </w:t>
      </w:r>
      <w:r w:rsidRPr="003619BE" w:rsidR="002824A3">
        <w:rPr>
          <w:rFonts w:cs="Arial" w:cstheme="minorAscii"/>
          <w:sz w:val="24"/>
          <w:szCs w:val="24"/>
        </w:rPr>
        <w:t xml:space="preserve">assisting </w:t>
      </w:r>
      <w:r w:rsidRPr="003619BE" w:rsidR="00F10DAE">
        <w:rPr>
          <w:rFonts w:cs="Arial" w:cstheme="minorAscii"/>
          <w:sz w:val="24"/>
          <w:szCs w:val="24"/>
        </w:rPr>
        <w:t>customers</w:t>
      </w:r>
      <w:r w:rsidRPr="003619BE" w:rsidR="00184D72">
        <w:rPr>
          <w:rFonts w:cs="Arial" w:cstheme="minorAscii"/>
          <w:sz w:val="24"/>
          <w:szCs w:val="24"/>
        </w:rPr>
        <w:t xml:space="preserve"> when needing help</w:t>
      </w:r>
      <w:r w:rsidRPr="003619BE" w:rsidR="007A6BF1">
        <w:rPr>
          <w:rFonts w:cs="Arial" w:cstheme="minorAscii"/>
          <w:sz w:val="24"/>
          <w:szCs w:val="24"/>
        </w:rPr>
        <w:t>.</w:t>
      </w:r>
    </w:p>
    <w:p w:rsidR="007A6BF1" w:rsidP="004B4DF8" w:rsidRDefault="00E153CE" w14:paraId="1C5B4764" w14:textId="435F157D">
      <w:pPr>
        <w:rPr>
          <w:rFonts w:cstheme="minorHAnsi"/>
          <w:sz w:val="24"/>
          <w:szCs w:val="24"/>
        </w:rPr>
      </w:pPr>
      <w:r>
        <w:rPr>
          <w:rFonts w:cstheme="minorHAnsi"/>
          <w:sz w:val="24"/>
          <w:szCs w:val="24"/>
        </w:rPr>
        <w:t xml:space="preserve">During my work experience I have gained </w:t>
      </w:r>
      <w:r w:rsidR="00510778">
        <w:rPr>
          <w:rFonts w:cstheme="minorHAnsi"/>
          <w:sz w:val="24"/>
          <w:szCs w:val="24"/>
        </w:rPr>
        <w:t>communication skills</w:t>
      </w:r>
      <w:r w:rsidR="008F55A9">
        <w:rPr>
          <w:rFonts w:cstheme="minorHAnsi"/>
          <w:sz w:val="24"/>
          <w:szCs w:val="24"/>
        </w:rPr>
        <w:t xml:space="preserve"> </w:t>
      </w:r>
      <w:r w:rsidR="00F47631">
        <w:rPr>
          <w:rFonts w:cstheme="minorHAnsi"/>
          <w:sz w:val="24"/>
          <w:szCs w:val="24"/>
        </w:rPr>
        <w:t xml:space="preserve">and </w:t>
      </w:r>
      <w:proofErr w:type="spellStart"/>
      <w:r w:rsidR="00F47631">
        <w:rPr>
          <w:rFonts w:cstheme="minorHAnsi"/>
          <w:sz w:val="24"/>
          <w:szCs w:val="24"/>
        </w:rPr>
        <w:t>organi</w:t>
      </w:r>
      <w:r w:rsidR="00FF6275">
        <w:rPr>
          <w:rFonts w:cstheme="minorHAnsi"/>
          <w:sz w:val="24"/>
          <w:szCs w:val="24"/>
        </w:rPr>
        <w:t>sation</w:t>
      </w:r>
      <w:proofErr w:type="spellEnd"/>
      <w:r w:rsidR="00FF6275">
        <w:rPr>
          <w:rFonts w:cstheme="minorHAnsi"/>
          <w:sz w:val="24"/>
          <w:szCs w:val="24"/>
        </w:rPr>
        <w:t xml:space="preserve"> skills</w:t>
      </w:r>
      <w:r w:rsidR="00DA2EA0">
        <w:rPr>
          <w:rFonts w:cstheme="minorHAnsi"/>
          <w:sz w:val="24"/>
          <w:szCs w:val="24"/>
        </w:rPr>
        <w:t xml:space="preserve"> with my en</w:t>
      </w:r>
      <w:r w:rsidR="00B64291">
        <w:rPr>
          <w:rFonts w:cstheme="minorHAnsi"/>
          <w:sz w:val="24"/>
          <w:szCs w:val="24"/>
        </w:rPr>
        <w:t xml:space="preserve">thusiasm and dedication, </w:t>
      </w:r>
      <w:r w:rsidR="00F0021F">
        <w:rPr>
          <w:rFonts w:cstheme="minorHAnsi"/>
          <w:sz w:val="24"/>
          <w:szCs w:val="24"/>
        </w:rPr>
        <w:t xml:space="preserve">project management and sales </w:t>
      </w:r>
      <w:r w:rsidR="00DC4956">
        <w:rPr>
          <w:rFonts w:cstheme="minorHAnsi"/>
          <w:sz w:val="24"/>
          <w:szCs w:val="24"/>
        </w:rPr>
        <w:t xml:space="preserve">and negotiation </w:t>
      </w:r>
      <w:r w:rsidR="00BA00F9">
        <w:rPr>
          <w:rFonts w:cstheme="minorHAnsi"/>
          <w:sz w:val="24"/>
          <w:szCs w:val="24"/>
        </w:rPr>
        <w:t>research.</w:t>
      </w:r>
    </w:p>
    <w:p w:rsidR="00E16D03" w:rsidP="004B4DF8" w:rsidRDefault="00E16D03" w14:paraId="785A1D83" w14:textId="1BCFF7F0">
      <w:pPr>
        <w:rPr>
          <w:rFonts w:cstheme="minorHAnsi"/>
          <w:sz w:val="24"/>
          <w:szCs w:val="24"/>
        </w:rPr>
      </w:pPr>
      <w:r>
        <w:rPr>
          <w:rFonts w:cstheme="minorHAnsi"/>
          <w:sz w:val="24"/>
          <w:szCs w:val="24"/>
        </w:rPr>
        <w:t>I am confident that</w:t>
      </w:r>
      <w:r w:rsidR="005C24BE">
        <w:rPr>
          <w:rFonts w:cstheme="minorHAnsi"/>
          <w:sz w:val="24"/>
          <w:szCs w:val="24"/>
        </w:rPr>
        <w:t xml:space="preserve"> I can </w:t>
      </w:r>
      <w:r w:rsidR="002B6E65">
        <w:rPr>
          <w:rFonts w:cstheme="minorHAnsi"/>
          <w:sz w:val="24"/>
          <w:szCs w:val="24"/>
        </w:rPr>
        <w:t>bring this level of success with me to your</w:t>
      </w:r>
      <w:r w:rsidR="00602E6B">
        <w:rPr>
          <w:rFonts w:cstheme="minorHAnsi"/>
          <w:sz w:val="24"/>
          <w:szCs w:val="24"/>
        </w:rPr>
        <w:t xml:space="preserve"> </w:t>
      </w:r>
      <w:proofErr w:type="spellStart"/>
      <w:r w:rsidR="00602E6B">
        <w:rPr>
          <w:rFonts w:cstheme="minorHAnsi"/>
          <w:sz w:val="24"/>
          <w:szCs w:val="24"/>
        </w:rPr>
        <w:t>organisation</w:t>
      </w:r>
      <w:proofErr w:type="spellEnd"/>
      <w:r w:rsidR="00602E6B">
        <w:rPr>
          <w:rFonts w:cstheme="minorHAnsi"/>
          <w:sz w:val="24"/>
          <w:szCs w:val="24"/>
        </w:rPr>
        <w:t xml:space="preserve"> and help </w:t>
      </w:r>
      <w:r w:rsidR="00D230A2">
        <w:rPr>
          <w:rFonts w:cstheme="minorHAnsi"/>
          <w:sz w:val="24"/>
          <w:szCs w:val="24"/>
        </w:rPr>
        <w:t xml:space="preserve">to build and succeed </w:t>
      </w:r>
      <w:r w:rsidR="00123C5C">
        <w:rPr>
          <w:rFonts w:cstheme="minorHAnsi"/>
          <w:sz w:val="24"/>
          <w:szCs w:val="24"/>
        </w:rPr>
        <w:t xml:space="preserve">their reputation </w:t>
      </w:r>
      <w:r w:rsidR="00A82883">
        <w:rPr>
          <w:rFonts w:cstheme="minorHAnsi"/>
          <w:sz w:val="24"/>
          <w:szCs w:val="24"/>
        </w:rPr>
        <w:t>by giving my</w:t>
      </w:r>
      <w:r w:rsidR="001D5070">
        <w:rPr>
          <w:rFonts w:cstheme="minorHAnsi"/>
          <w:sz w:val="24"/>
          <w:szCs w:val="24"/>
        </w:rPr>
        <w:t xml:space="preserve"> best </w:t>
      </w:r>
      <w:r w:rsidR="006D030D">
        <w:rPr>
          <w:rFonts w:cstheme="minorHAnsi"/>
          <w:sz w:val="24"/>
          <w:szCs w:val="24"/>
        </w:rPr>
        <w:t xml:space="preserve">and hardworking work to the company </w:t>
      </w:r>
    </w:p>
    <w:p w:rsidR="006D030D" w:rsidP="004B4DF8" w:rsidRDefault="00B2327D" w14:paraId="6093DB52" w14:textId="30E08D34">
      <w:pPr>
        <w:rPr>
          <w:rFonts w:cstheme="minorHAnsi"/>
          <w:sz w:val="24"/>
          <w:szCs w:val="24"/>
        </w:rPr>
      </w:pPr>
      <w:r>
        <w:rPr>
          <w:rFonts w:cstheme="minorHAnsi"/>
          <w:sz w:val="24"/>
          <w:szCs w:val="24"/>
        </w:rPr>
        <w:t>Thank you for looking through my CV</w:t>
      </w:r>
      <w:r w:rsidR="005046D5">
        <w:rPr>
          <w:rFonts w:cstheme="minorHAnsi"/>
          <w:sz w:val="24"/>
          <w:szCs w:val="24"/>
        </w:rPr>
        <w:t xml:space="preserve">. I look forward to hearing from you soon </w:t>
      </w:r>
    </w:p>
    <w:p w:rsidR="00B90FEA" w:rsidP="004B4DF8" w:rsidRDefault="00B90FEA" w14:paraId="01DA5568" w14:textId="77777777">
      <w:pPr>
        <w:rPr>
          <w:rFonts w:cstheme="minorHAnsi"/>
          <w:sz w:val="24"/>
          <w:szCs w:val="24"/>
        </w:rPr>
      </w:pPr>
    </w:p>
    <w:p w:rsidR="00401EDC" w:rsidP="004B4DF8" w:rsidRDefault="005E233A" w14:paraId="5D0496B2" w14:textId="69C910E7">
      <w:pPr>
        <w:rPr>
          <w:rFonts w:cstheme="minorHAnsi"/>
          <w:sz w:val="24"/>
          <w:szCs w:val="24"/>
        </w:rPr>
      </w:pPr>
      <w:r>
        <w:rPr>
          <w:rFonts w:cstheme="minorHAnsi"/>
          <w:sz w:val="24"/>
          <w:szCs w:val="24"/>
        </w:rPr>
        <w:t xml:space="preserve">Yours </w:t>
      </w:r>
      <w:r w:rsidR="00391E5A">
        <w:rPr>
          <w:rFonts w:cstheme="minorHAnsi"/>
          <w:sz w:val="24"/>
          <w:szCs w:val="24"/>
        </w:rPr>
        <w:t>Sincerely</w:t>
      </w:r>
      <w:r w:rsidR="007D1E55">
        <w:rPr>
          <w:rFonts w:cstheme="minorHAnsi"/>
          <w:sz w:val="24"/>
          <w:szCs w:val="24"/>
        </w:rPr>
        <w:t>,</w:t>
      </w:r>
      <w:r w:rsidR="00B90FEA">
        <w:rPr>
          <w:rFonts w:cstheme="minorHAnsi"/>
          <w:sz w:val="24"/>
          <w:szCs w:val="24"/>
        </w:rPr>
        <w:t xml:space="preserve"> </w:t>
      </w:r>
    </w:p>
    <w:p w:rsidR="00C74F42" w:rsidP="7257849B" w:rsidRDefault="00401EDC" w14:paraId="6FF2D1F9" w14:textId="77777777">
      <w:pPr>
        <w:rPr>
          <w:rFonts w:cs="Arial" w:cstheme="minorAscii"/>
          <w:sz w:val="22"/>
          <w:szCs w:val="22"/>
        </w:rPr>
      </w:pPr>
      <w:r w:rsidRPr="7257849B" w:rsidR="00401EDC">
        <w:rPr>
          <w:rFonts w:cs="Arial" w:cstheme="minorAscii"/>
          <w:sz w:val="22"/>
          <w:szCs w:val="22"/>
        </w:rPr>
        <w:t>ZIA-UR-REHMAN TEHZEEB</w:t>
      </w:r>
    </w:p>
    <w:p w:rsidR="00E942A3" w:rsidP="004B4DF8" w:rsidRDefault="000A6FF0" w14:paraId="3937BE7A" w14:textId="67B0C4D7">
      <w:pPr>
        <w:rPr>
          <w:rFonts w:cstheme="minorHAnsi"/>
          <w:sz w:val="24"/>
          <w:szCs w:val="24"/>
        </w:rPr>
      </w:pPr>
      <w:r>
        <w:rPr>
          <w:noProof/>
        </w:rPr>
        <w:drawing>
          <wp:anchor distT="0" distB="0" distL="114300" distR="114300" simplePos="0" relativeHeight="251658244" behindDoc="0" locked="0" layoutInCell="1" allowOverlap="1" wp14:anchorId="037C5250" wp14:editId="35B995B7">
            <wp:simplePos x="0" y="0"/>
            <wp:positionH relativeFrom="column">
              <wp:posOffset>-76200</wp:posOffset>
            </wp:positionH>
            <wp:positionV relativeFrom="paragraph">
              <wp:posOffset>186690</wp:posOffset>
            </wp:positionV>
            <wp:extent cx="2133600" cy="568325"/>
            <wp:effectExtent l="0" t="0" r="0" b="3175"/>
            <wp:wrapTopAndBottom/>
            <wp:docPr id="1760128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28459" name=""/>
                    <pic:cNvPicPr/>
                  </pic:nvPicPr>
                  <pic:blipFill>
                    <a:blip r:embed="rId13"/>
                    <a:stretch>
                      <a:fillRect/>
                    </a:stretch>
                  </pic:blipFill>
                  <pic:spPr>
                    <a:xfrm>
                      <a:off x="0" y="0"/>
                      <a:ext cx="2133600" cy="568325"/>
                    </a:xfrm>
                    <a:prstGeom prst="rect">
                      <a:avLst/>
                    </a:prstGeom>
                  </pic:spPr>
                </pic:pic>
              </a:graphicData>
            </a:graphic>
            <wp14:sizeRelH relativeFrom="margin">
              <wp14:pctWidth>0</wp14:pctWidth>
            </wp14:sizeRelH>
            <wp14:sizeRelV relativeFrom="margin">
              <wp14:pctHeight>0</wp14:pctHeight>
            </wp14:sizeRelV>
          </wp:anchor>
        </w:drawing>
      </w:r>
    </w:p>
    <w:p w:rsidR="002C4A22" w:rsidP="004B4DF8" w:rsidRDefault="002C4A22" w14:paraId="1D4E592A" w14:textId="77777777">
      <w:pPr>
        <w:rPr>
          <w:rFonts w:cstheme="minorHAnsi"/>
          <w:sz w:val="24"/>
          <w:szCs w:val="24"/>
        </w:rPr>
      </w:pPr>
    </w:p>
    <w:p w:rsidRPr="00CF2EDF" w:rsidR="005046D5" w:rsidP="004B4DF8" w:rsidRDefault="00391E5A" w14:paraId="5E4E1642" w14:textId="659DC09A">
      <w:pPr>
        <w:rPr>
          <w:rFonts w:cstheme="minorHAnsi"/>
          <w:sz w:val="24"/>
          <w:szCs w:val="24"/>
        </w:rPr>
      </w:pPr>
      <w:r>
        <w:rPr>
          <w:rFonts w:cstheme="minorHAnsi"/>
          <w:sz w:val="24"/>
          <w:szCs w:val="24"/>
        </w:rPr>
        <w:t xml:space="preserve"> </w:t>
      </w:r>
    </w:p>
    <w:p w:rsidR="005B7CED" w:rsidP="004B4DF8" w:rsidRDefault="005B7CED" w14:paraId="45F1370F" w14:textId="77777777">
      <w:pPr>
        <w:rPr>
          <w:rFonts w:asciiTheme="majorHAnsi" w:hAnsiTheme="majorHAnsi" w:cstheme="majorHAnsi"/>
          <w:sz w:val="20"/>
        </w:rPr>
      </w:pPr>
    </w:p>
    <w:sectPr w:rsidR="005B7CED" w:rsidSect="00F25ACE">
      <w:pgSz w:w="12240" w:h="15840" w:orient="portrait" w:code="1"/>
      <w:pgMar w:top="720" w:right="360" w:bottom="720" w:left="3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7115" w:rsidP="00C0714C" w:rsidRDefault="00AA7115" w14:paraId="501F426C" w14:textId="77777777">
      <w:pPr>
        <w:spacing w:after="0" w:line="240" w:lineRule="auto"/>
      </w:pPr>
      <w:r>
        <w:separator/>
      </w:r>
    </w:p>
  </w:endnote>
  <w:endnote w:type="continuationSeparator" w:id="0">
    <w:p w:rsidR="00AA7115" w:rsidP="00C0714C" w:rsidRDefault="00AA7115" w14:paraId="7F929D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7115" w:rsidP="00C0714C" w:rsidRDefault="00AA7115" w14:paraId="7F9239FF" w14:textId="77777777">
      <w:pPr>
        <w:spacing w:after="0" w:line="240" w:lineRule="auto"/>
      </w:pPr>
      <w:r>
        <w:separator/>
      </w:r>
    </w:p>
  </w:footnote>
  <w:footnote w:type="continuationSeparator" w:id="0">
    <w:p w:rsidR="00AA7115" w:rsidP="00C0714C" w:rsidRDefault="00AA7115" w14:paraId="3C3962A5"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SmyTf28jNY5Dh" int2:id="8wpS0gaK">
      <int2:state int2:value="Rejected" int2:type="spell"/>
    </int2:textHash>
    <int2:textHash int2:hashCode="P1t9DnuMzsiEcY" int2:id="94xVQT50">
      <int2:state int2:value="Rejected" int2:type="spell"/>
    </int2:textHash>
    <int2:textHash int2:hashCode="SenPDBIEtR8n1t" int2:id="IZd9wZMo">
      <int2:state int2:value="Rejected" int2:type="spell"/>
    </int2:textHash>
    <int2:textHash int2:hashCode="m/C6mGJeQTWOW1" int2:id="W20tcYF5">
      <int2:state int2:value="Rejected" int2:type="spell"/>
    </int2:textHash>
    <int2:textHash int2:hashCode="yXdcFxcq7PN4NW" int2:id="XcrSKjLc">
      <int2:state int2:value="Rejected" int2:type="spell"/>
    </int2:textHash>
    <int2:bookmark int2:bookmarkName="_Int_iA3upxlO" int2:invalidationBookmarkName="" int2:hashCode="eyMaUKSY7xUeKR" int2:id="ciwh8K8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B92223"/>
    <w:multiLevelType w:val="hybridMultilevel"/>
    <w:tmpl w:val="99061D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97324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646"/>
    <w:rsid w:val="00026194"/>
    <w:rsid w:val="000338E4"/>
    <w:rsid w:val="0003518D"/>
    <w:rsid w:val="00036A0E"/>
    <w:rsid w:val="00036F3D"/>
    <w:rsid w:val="00092BBF"/>
    <w:rsid w:val="000A6FF0"/>
    <w:rsid w:val="000D0D57"/>
    <w:rsid w:val="000D4BF1"/>
    <w:rsid w:val="000D76FA"/>
    <w:rsid w:val="00123241"/>
    <w:rsid w:val="00123C5C"/>
    <w:rsid w:val="00143847"/>
    <w:rsid w:val="0014539C"/>
    <w:rsid w:val="00151FE8"/>
    <w:rsid w:val="00174F60"/>
    <w:rsid w:val="00180238"/>
    <w:rsid w:val="00184D72"/>
    <w:rsid w:val="00187130"/>
    <w:rsid w:val="0019257F"/>
    <w:rsid w:val="001947F8"/>
    <w:rsid w:val="001B74D7"/>
    <w:rsid w:val="001C1481"/>
    <w:rsid w:val="001D5070"/>
    <w:rsid w:val="001E3688"/>
    <w:rsid w:val="00212B3B"/>
    <w:rsid w:val="002168E9"/>
    <w:rsid w:val="00254A91"/>
    <w:rsid w:val="00262F2F"/>
    <w:rsid w:val="002778BF"/>
    <w:rsid w:val="002824A3"/>
    <w:rsid w:val="002A5E8D"/>
    <w:rsid w:val="002B1BE5"/>
    <w:rsid w:val="002B5EAB"/>
    <w:rsid w:val="002B6E65"/>
    <w:rsid w:val="002C3719"/>
    <w:rsid w:val="002C4A22"/>
    <w:rsid w:val="002E5EE7"/>
    <w:rsid w:val="002F2023"/>
    <w:rsid w:val="00300853"/>
    <w:rsid w:val="003412E6"/>
    <w:rsid w:val="003507EA"/>
    <w:rsid w:val="00352B11"/>
    <w:rsid w:val="003619BE"/>
    <w:rsid w:val="00364656"/>
    <w:rsid w:val="00370C3F"/>
    <w:rsid w:val="0037143D"/>
    <w:rsid w:val="00384F29"/>
    <w:rsid w:val="00390F55"/>
    <w:rsid w:val="00391E5A"/>
    <w:rsid w:val="00392061"/>
    <w:rsid w:val="003A7057"/>
    <w:rsid w:val="003C16A4"/>
    <w:rsid w:val="003D3590"/>
    <w:rsid w:val="003D4BC5"/>
    <w:rsid w:val="003E6B9B"/>
    <w:rsid w:val="00401EDC"/>
    <w:rsid w:val="004262E0"/>
    <w:rsid w:val="00445554"/>
    <w:rsid w:val="0046661D"/>
    <w:rsid w:val="00473E6D"/>
    <w:rsid w:val="00475B4C"/>
    <w:rsid w:val="00484605"/>
    <w:rsid w:val="004915D0"/>
    <w:rsid w:val="00494066"/>
    <w:rsid w:val="004B4DF8"/>
    <w:rsid w:val="004C2821"/>
    <w:rsid w:val="004C4C5F"/>
    <w:rsid w:val="004D566C"/>
    <w:rsid w:val="004E0779"/>
    <w:rsid w:val="004E0BC3"/>
    <w:rsid w:val="004E0BEE"/>
    <w:rsid w:val="004F02CC"/>
    <w:rsid w:val="005046D5"/>
    <w:rsid w:val="00510778"/>
    <w:rsid w:val="005461A6"/>
    <w:rsid w:val="00585FED"/>
    <w:rsid w:val="005B7CED"/>
    <w:rsid w:val="005C24BE"/>
    <w:rsid w:val="005E233A"/>
    <w:rsid w:val="005E6EB7"/>
    <w:rsid w:val="00602E6B"/>
    <w:rsid w:val="00606742"/>
    <w:rsid w:val="0061111F"/>
    <w:rsid w:val="00643939"/>
    <w:rsid w:val="00691066"/>
    <w:rsid w:val="006A5090"/>
    <w:rsid w:val="006D030D"/>
    <w:rsid w:val="006E6704"/>
    <w:rsid w:val="00713F81"/>
    <w:rsid w:val="007375E9"/>
    <w:rsid w:val="00747C19"/>
    <w:rsid w:val="007808DE"/>
    <w:rsid w:val="007A6BF1"/>
    <w:rsid w:val="007B6E37"/>
    <w:rsid w:val="007C4D55"/>
    <w:rsid w:val="007D0192"/>
    <w:rsid w:val="007D1E55"/>
    <w:rsid w:val="007D4B05"/>
    <w:rsid w:val="007F434A"/>
    <w:rsid w:val="007F56E3"/>
    <w:rsid w:val="00804774"/>
    <w:rsid w:val="0081044F"/>
    <w:rsid w:val="00820FF0"/>
    <w:rsid w:val="0086247C"/>
    <w:rsid w:val="00883D1D"/>
    <w:rsid w:val="008847F9"/>
    <w:rsid w:val="008A6694"/>
    <w:rsid w:val="008A6F65"/>
    <w:rsid w:val="008B10E3"/>
    <w:rsid w:val="008F55A9"/>
    <w:rsid w:val="00906725"/>
    <w:rsid w:val="00916200"/>
    <w:rsid w:val="00917C72"/>
    <w:rsid w:val="0097636C"/>
    <w:rsid w:val="009845D2"/>
    <w:rsid w:val="009B51AB"/>
    <w:rsid w:val="009C5495"/>
    <w:rsid w:val="009C664E"/>
    <w:rsid w:val="009D2029"/>
    <w:rsid w:val="009F4FCA"/>
    <w:rsid w:val="00A14485"/>
    <w:rsid w:val="00A2033E"/>
    <w:rsid w:val="00A80A55"/>
    <w:rsid w:val="00A82883"/>
    <w:rsid w:val="00AA7115"/>
    <w:rsid w:val="00AD7C00"/>
    <w:rsid w:val="00AE4291"/>
    <w:rsid w:val="00AE64AA"/>
    <w:rsid w:val="00B054FF"/>
    <w:rsid w:val="00B21F48"/>
    <w:rsid w:val="00B2327D"/>
    <w:rsid w:val="00B64291"/>
    <w:rsid w:val="00B90FEA"/>
    <w:rsid w:val="00BA00F9"/>
    <w:rsid w:val="00BD702B"/>
    <w:rsid w:val="00BE00E5"/>
    <w:rsid w:val="00BE36EF"/>
    <w:rsid w:val="00BE4768"/>
    <w:rsid w:val="00BE7AF4"/>
    <w:rsid w:val="00BF3499"/>
    <w:rsid w:val="00C0714C"/>
    <w:rsid w:val="00C1618B"/>
    <w:rsid w:val="00C2203B"/>
    <w:rsid w:val="00C25468"/>
    <w:rsid w:val="00C44A30"/>
    <w:rsid w:val="00C501CC"/>
    <w:rsid w:val="00C66074"/>
    <w:rsid w:val="00C71BB3"/>
    <w:rsid w:val="00C74F42"/>
    <w:rsid w:val="00C83C25"/>
    <w:rsid w:val="00C86F19"/>
    <w:rsid w:val="00C9156A"/>
    <w:rsid w:val="00CA4300"/>
    <w:rsid w:val="00CE5122"/>
    <w:rsid w:val="00CF2EDF"/>
    <w:rsid w:val="00CF4404"/>
    <w:rsid w:val="00CF7A36"/>
    <w:rsid w:val="00D11CCE"/>
    <w:rsid w:val="00D14819"/>
    <w:rsid w:val="00D230A2"/>
    <w:rsid w:val="00D33C39"/>
    <w:rsid w:val="00D40510"/>
    <w:rsid w:val="00D66B1A"/>
    <w:rsid w:val="00D80EC5"/>
    <w:rsid w:val="00D81C6B"/>
    <w:rsid w:val="00D9216C"/>
    <w:rsid w:val="00DA0791"/>
    <w:rsid w:val="00DA2EA0"/>
    <w:rsid w:val="00DC2BFF"/>
    <w:rsid w:val="00DC4956"/>
    <w:rsid w:val="00DF0626"/>
    <w:rsid w:val="00DF3DC2"/>
    <w:rsid w:val="00DF7EE3"/>
    <w:rsid w:val="00E11CD1"/>
    <w:rsid w:val="00E153CE"/>
    <w:rsid w:val="00E16D03"/>
    <w:rsid w:val="00E175E2"/>
    <w:rsid w:val="00E368E8"/>
    <w:rsid w:val="00E405C2"/>
    <w:rsid w:val="00E53835"/>
    <w:rsid w:val="00E611DE"/>
    <w:rsid w:val="00E75422"/>
    <w:rsid w:val="00E80659"/>
    <w:rsid w:val="00E9132F"/>
    <w:rsid w:val="00E942A3"/>
    <w:rsid w:val="00EC1646"/>
    <w:rsid w:val="00F0021F"/>
    <w:rsid w:val="00F07022"/>
    <w:rsid w:val="00F105E3"/>
    <w:rsid w:val="00F10DAE"/>
    <w:rsid w:val="00F12973"/>
    <w:rsid w:val="00F25ACE"/>
    <w:rsid w:val="00F26427"/>
    <w:rsid w:val="00F438AF"/>
    <w:rsid w:val="00F46F9B"/>
    <w:rsid w:val="00F47631"/>
    <w:rsid w:val="00F52499"/>
    <w:rsid w:val="00FA6D7C"/>
    <w:rsid w:val="00FE3CCA"/>
    <w:rsid w:val="00FF6275"/>
    <w:rsid w:val="024E77A5"/>
    <w:rsid w:val="02EDE3BC"/>
    <w:rsid w:val="03B2B7D0"/>
    <w:rsid w:val="06BF8AE0"/>
    <w:rsid w:val="0B9AA3CF"/>
    <w:rsid w:val="0C9450B2"/>
    <w:rsid w:val="0CA2FB47"/>
    <w:rsid w:val="0D46F811"/>
    <w:rsid w:val="0D8F6C5C"/>
    <w:rsid w:val="0D90273E"/>
    <w:rsid w:val="0F09EE3A"/>
    <w:rsid w:val="0FBB39A1"/>
    <w:rsid w:val="120CBB55"/>
    <w:rsid w:val="12A06B0F"/>
    <w:rsid w:val="13AEEDEB"/>
    <w:rsid w:val="13BD4537"/>
    <w:rsid w:val="14E4F3A1"/>
    <w:rsid w:val="15454F90"/>
    <w:rsid w:val="1739A57B"/>
    <w:rsid w:val="1752EB07"/>
    <w:rsid w:val="17972035"/>
    <w:rsid w:val="17F16B04"/>
    <w:rsid w:val="18903EB6"/>
    <w:rsid w:val="1A98FAF3"/>
    <w:rsid w:val="1DE0D4D2"/>
    <w:rsid w:val="1E44CAF7"/>
    <w:rsid w:val="1E69C269"/>
    <w:rsid w:val="201F6E29"/>
    <w:rsid w:val="205341D3"/>
    <w:rsid w:val="20AE04B3"/>
    <w:rsid w:val="22460DE4"/>
    <w:rsid w:val="228F7768"/>
    <w:rsid w:val="23307FC5"/>
    <w:rsid w:val="24151180"/>
    <w:rsid w:val="25B0E1E1"/>
    <w:rsid w:val="26518D33"/>
    <w:rsid w:val="265F3B78"/>
    <w:rsid w:val="27908944"/>
    <w:rsid w:val="2B57CA5D"/>
    <w:rsid w:val="2D4A7162"/>
    <w:rsid w:val="2DA24093"/>
    <w:rsid w:val="2FF5BEC5"/>
    <w:rsid w:val="3152B798"/>
    <w:rsid w:val="33ECE95D"/>
    <w:rsid w:val="342EDB2A"/>
    <w:rsid w:val="38BFFD50"/>
    <w:rsid w:val="3919F6D6"/>
    <w:rsid w:val="3BCC2D56"/>
    <w:rsid w:val="3D864019"/>
    <w:rsid w:val="3ED60874"/>
    <w:rsid w:val="41E7F4BE"/>
    <w:rsid w:val="445803AA"/>
    <w:rsid w:val="445DB84D"/>
    <w:rsid w:val="4488CAB3"/>
    <w:rsid w:val="44CF9684"/>
    <w:rsid w:val="482AD13D"/>
    <w:rsid w:val="4A1154DC"/>
    <w:rsid w:val="4AC58AFE"/>
    <w:rsid w:val="4B75AEA7"/>
    <w:rsid w:val="4CCDEA3C"/>
    <w:rsid w:val="4D0EA77B"/>
    <w:rsid w:val="4E948CA1"/>
    <w:rsid w:val="4F1A51C6"/>
    <w:rsid w:val="4F846F79"/>
    <w:rsid w:val="505A362E"/>
    <w:rsid w:val="509773BC"/>
    <w:rsid w:val="5281111D"/>
    <w:rsid w:val="54477746"/>
    <w:rsid w:val="550AD642"/>
    <w:rsid w:val="569A3364"/>
    <w:rsid w:val="59A478F9"/>
    <w:rsid w:val="5B1B528E"/>
    <w:rsid w:val="5CB56517"/>
    <w:rsid w:val="5D7E08B5"/>
    <w:rsid w:val="5E5F2DC4"/>
    <w:rsid w:val="61178C11"/>
    <w:rsid w:val="658FBB6A"/>
    <w:rsid w:val="6712B477"/>
    <w:rsid w:val="6D459BEA"/>
    <w:rsid w:val="6D99BF00"/>
    <w:rsid w:val="6E369C5D"/>
    <w:rsid w:val="703BFC13"/>
    <w:rsid w:val="7257849B"/>
    <w:rsid w:val="72F57067"/>
    <w:rsid w:val="739CC95B"/>
    <w:rsid w:val="73C42A7E"/>
    <w:rsid w:val="74077249"/>
    <w:rsid w:val="770DF041"/>
    <w:rsid w:val="77C320D6"/>
    <w:rsid w:val="78766DB4"/>
    <w:rsid w:val="79682779"/>
    <w:rsid w:val="7A4C7102"/>
    <w:rsid w:val="7B467811"/>
    <w:rsid w:val="7BE6CEB2"/>
    <w:rsid w:val="7FD9CDB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A6D61"/>
  <w15:chartTrackingRefBased/>
  <w15:docId w15:val="{9F121A9D-A961-43F5-99F9-42A3B34D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cs="Times New Roman" w:asciiTheme="minorHAnsi" w:hAnsiTheme="minorHAnsi" w:eastAsiaTheme="minorHAnsi"/>
        <w:lang w:val="en-AU" w:eastAsia="en-US" w:bidi="ar-SA"/>
      </w:rPr>
    </w:rPrDefault>
    <w:pPrDefault>
      <w:pPr>
        <w:spacing w:after="200" w:line="280" w:lineRule="exact"/>
      </w:pPr>
    </w:pPrDefault>
  </w:docDefaults>
  <w:latentStyles w:defLockedState="0" w:defUIPriority="99" w:defSemiHidden="0" w:defUnhideWhenUsed="0" w:defQFormat="0" w:count="376">
    <w:lsdException w:name="Normal" w:uiPriority="0" w:qFormat="1"/>
    <w:lsdException w:name="heading 1" w:uiPriority="9" w:semiHidden="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lsdException w:name="Emphasis" w:uiPriority="20"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lsdException w:name="Quote" w:uiPriority="29" w:qFormat="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lsdException w:name="Intense Emphasis" w:uiPriority="21" w:semiHidden="1"/>
    <w:lsdException w:name="Subtle Reference" w:uiPriority="31" w:semiHidden="1"/>
    <w:lsdException w:name="Intense Reference" w:uiPriority="32" w:semiHidden="1"/>
    <w:lsdException w:name="Book Title" w:uiPriority="33"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461A6"/>
    <w:pPr>
      <w:spacing w:line="259" w:lineRule="auto"/>
    </w:pPr>
    <w:rPr>
      <w:sz w:val="2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5461A6"/>
    <w:pPr>
      <w:spacing w:after="0" w:line="240" w:lineRule="auto"/>
      <w:contextualSpacing/>
    </w:pPr>
    <w:rPr>
      <w:rFonts w:asciiTheme="majorHAnsi" w:hAnsiTheme="majorHAnsi" w:eastAsiaTheme="majorEastAsia" w:cstheme="majorBidi"/>
      <w:i/>
      <w:caps/>
      <w:color w:val="154875" w:themeColor="accent1"/>
      <w:kern w:val="28"/>
      <w:sz w:val="72"/>
      <w:szCs w:val="56"/>
    </w:rPr>
  </w:style>
  <w:style w:type="character" w:styleId="TitleChar" w:customStyle="1">
    <w:name w:val="Title Char"/>
    <w:basedOn w:val="DefaultParagraphFont"/>
    <w:link w:val="Title"/>
    <w:uiPriority w:val="10"/>
    <w:rsid w:val="005461A6"/>
    <w:rPr>
      <w:rFonts w:asciiTheme="majorHAnsi" w:hAnsiTheme="majorHAnsi" w:eastAsiaTheme="majorEastAsia" w:cstheme="majorBidi"/>
      <w:i/>
      <w:caps/>
      <w:color w:val="154875" w:themeColor="accent1"/>
      <w:kern w:val="28"/>
      <w:sz w:val="72"/>
      <w:szCs w:val="56"/>
      <w:lang w:val="en-US"/>
    </w:rPr>
  </w:style>
  <w:style w:type="paragraph" w:styleId="Subtitle">
    <w:name w:val="Subtitle"/>
    <w:basedOn w:val="Normal"/>
    <w:next w:val="Normal"/>
    <w:link w:val="SubtitleChar"/>
    <w:uiPriority w:val="11"/>
    <w:qFormat/>
    <w:rsid w:val="0097636C"/>
    <w:pPr>
      <w:numPr>
        <w:ilvl w:val="1"/>
      </w:numPr>
      <w:spacing w:after="120" w:line="240" w:lineRule="auto"/>
      <w:contextualSpacing/>
      <w:jc w:val="right"/>
    </w:pPr>
    <w:rPr>
      <w:rFonts w:eastAsiaTheme="minorEastAsia" w:cstheme="minorBidi"/>
      <w:b/>
      <w:caps/>
      <w:sz w:val="26"/>
      <w:szCs w:val="22"/>
    </w:rPr>
  </w:style>
  <w:style w:type="character" w:styleId="SubtitleChar" w:customStyle="1">
    <w:name w:val="Subtitle Char"/>
    <w:basedOn w:val="DefaultParagraphFont"/>
    <w:link w:val="Subtitle"/>
    <w:uiPriority w:val="11"/>
    <w:rsid w:val="0097636C"/>
    <w:rPr>
      <w:rFonts w:eastAsiaTheme="minorEastAsia" w:cstheme="minorBidi"/>
      <w:b/>
      <w:caps/>
      <w:sz w:val="26"/>
      <w:szCs w:val="22"/>
    </w:rPr>
  </w:style>
  <w:style w:type="paragraph" w:styleId="Quote">
    <w:name w:val="Quote"/>
    <w:basedOn w:val="Normal"/>
    <w:next w:val="Normal"/>
    <w:link w:val="QuoteChar"/>
    <w:uiPriority w:val="12"/>
    <w:qFormat/>
    <w:rsid w:val="00B21F48"/>
    <w:pPr>
      <w:spacing w:before="200" w:after="160"/>
      <w:jc w:val="right"/>
    </w:pPr>
    <w:rPr>
      <w:iCs/>
      <w:color w:val="FFFFFF" w:themeColor="background1"/>
      <w:sz w:val="26"/>
    </w:rPr>
  </w:style>
  <w:style w:type="character" w:styleId="QuoteChar" w:customStyle="1">
    <w:name w:val="Quote Char"/>
    <w:basedOn w:val="DefaultParagraphFont"/>
    <w:link w:val="Quote"/>
    <w:uiPriority w:val="12"/>
    <w:rsid w:val="00B21F48"/>
    <w:rPr>
      <w:iCs/>
      <w:color w:val="FFFFFF" w:themeColor="background1"/>
      <w:sz w:val="26"/>
      <w:lang w:val="en-US"/>
    </w:rPr>
  </w:style>
  <w:style w:type="paragraph" w:styleId="Quotecentred" w:customStyle="1">
    <w:name w:val="Quote centred"/>
    <w:basedOn w:val="Quote"/>
    <w:next w:val="Normal"/>
    <w:link w:val="QuotecentredChar"/>
    <w:uiPriority w:val="12"/>
    <w:qFormat/>
    <w:rsid w:val="007F56E3"/>
    <w:pPr>
      <w:jc w:val="center"/>
    </w:pPr>
  </w:style>
  <w:style w:type="paragraph" w:styleId="Contact" w:customStyle="1">
    <w:name w:val="Contact"/>
    <w:basedOn w:val="Normal"/>
    <w:next w:val="Normal"/>
    <w:link w:val="ContactChar"/>
    <w:uiPriority w:val="14"/>
    <w:qFormat/>
    <w:rsid w:val="002168E9"/>
    <w:pPr>
      <w:spacing w:after="0" w:line="240" w:lineRule="auto"/>
      <w:jc w:val="center"/>
    </w:pPr>
    <w:rPr>
      <w:b/>
      <w:sz w:val="32"/>
    </w:rPr>
  </w:style>
  <w:style w:type="character" w:styleId="QuotecentredChar" w:customStyle="1">
    <w:name w:val="Quote centred Char"/>
    <w:basedOn w:val="QuoteChar"/>
    <w:link w:val="Quotecentred"/>
    <w:uiPriority w:val="12"/>
    <w:rsid w:val="00804774"/>
    <w:rPr>
      <w:iCs/>
      <w:color w:val="FFFFFF" w:themeColor="background1"/>
      <w:sz w:val="26"/>
      <w:lang w:val="en-US"/>
    </w:rPr>
  </w:style>
  <w:style w:type="paragraph" w:styleId="Header">
    <w:name w:val="header"/>
    <w:basedOn w:val="Normal"/>
    <w:link w:val="HeaderChar"/>
    <w:uiPriority w:val="99"/>
    <w:semiHidden/>
    <w:rsid w:val="003412E6"/>
    <w:pPr>
      <w:spacing w:after="0" w:line="240" w:lineRule="auto"/>
    </w:pPr>
  </w:style>
  <w:style w:type="character" w:styleId="ContactChar" w:customStyle="1">
    <w:name w:val="Contact Char"/>
    <w:basedOn w:val="DefaultParagraphFont"/>
    <w:link w:val="Contact"/>
    <w:uiPriority w:val="14"/>
    <w:rsid w:val="002168E9"/>
    <w:rPr>
      <w:b/>
      <w:sz w:val="32"/>
      <w:lang w:val="en-US"/>
    </w:rPr>
  </w:style>
  <w:style w:type="character" w:styleId="HeaderChar" w:customStyle="1">
    <w:name w:val="Header Char"/>
    <w:basedOn w:val="DefaultParagraphFont"/>
    <w:link w:val="Header"/>
    <w:uiPriority w:val="99"/>
    <w:semiHidden/>
    <w:rsid w:val="007B6E37"/>
    <w:rPr>
      <w:lang w:val="en-US"/>
    </w:rPr>
  </w:style>
  <w:style w:type="paragraph" w:styleId="Footer">
    <w:name w:val="footer"/>
    <w:basedOn w:val="Normal"/>
    <w:link w:val="FooterChar"/>
    <w:uiPriority w:val="99"/>
    <w:semiHidden/>
    <w:rsid w:val="003412E6"/>
    <w:pPr>
      <w:spacing w:after="0" w:line="240" w:lineRule="auto"/>
    </w:pPr>
  </w:style>
  <w:style w:type="character" w:styleId="FooterChar" w:customStyle="1">
    <w:name w:val="Footer Char"/>
    <w:basedOn w:val="DefaultParagraphFont"/>
    <w:link w:val="Footer"/>
    <w:uiPriority w:val="99"/>
    <w:semiHidden/>
    <w:rsid w:val="007B6E37"/>
    <w:rPr>
      <w:lang w:val="en-US"/>
    </w:rPr>
  </w:style>
  <w:style w:type="character" w:styleId="PlaceholderText">
    <w:name w:val="Placeholder Text"/>
    <w:basedOn w:val="DefaultParagraphFont"/>
    <w:uiPriority w:val="99"/>
    <w:semiHidden/>
    <w:rsid w:val="00BF3499"/>
    <w:rPr>
      <w:color w:val="808080"/>
    </w:rPr>
  </w:style>
  <w:style w:type="table" w:styleId="TableGrid">
    <w:name w:val="Table Grid"/>
    <w:basedOn w:val="TableNormal"/>
    <w:uiPriority w:val="39"/>
    <w:rsid w:val="0097636C"/>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onDarkBackground" w:customStyle="1">
    <w:name w:val="Normal on Dark Background"/>
    <w:basedOn w:val="Normal"/>
    <w:link w:val="NormalonDarkBackgroundChar"/>
    <w:uiPriority w:val="13"/>
    <w:qFormat/>
    <w:rsid w:val="00F07022"/>
    <w:pPr>
      <w:spacing w:line="240" w:lineRule="auto"/>
    </w:pPr>
    <w:rPr>
      <w:noProof/>
      <w:color w:val="FFFFFF" w:themeColor="background1"/>
    </w:rPr>
  </w:style>
  <w:style w:type="character" w:styleId="NormalonDarkBackgroundChar" w:customStyle="1">
    <w:name w:val="Normal on Dark Background Char"/>
    <w:basedOn w:val="DefaultParagraphFont"/>
    <w:link w:val="NormalonDarkBackground"/>
    <w:uiPriority w:val="13"/>
    <w:rsid w:val="00804774"/>
    <w:rPr>
      <w:noProof/>
      <w:color w:val="FFFFFF" w:themeColor="background1"/>
    </w:rPr>
  </w:style>
  <w:style w:type="paragraph" w:styleId="Graphic" w:customStyle="1">
    <w:name w:val="Graphic"/>
    <w:basedOn w:val="Normal"/>
    <w:link w:val="GraphicChar"/>
    <w:qFormat/>
    <w:rsid w:val="00747C19"/>
    <w:pPr>
      <w:keepNext/>
      <w:spacing w:after="240"/>
    </w:pPr>
  </w:style>
  <w:style w:type="paragraph" w:styleId="Style1" w:customStyle="1">
    <w:name w:val="Style1"/>
    <w:basedOn w:val="Graphic"/>
    <w:link w:val="Style1Char"/>
    <w:qFormat/>
    <w:rsid w:val="007D4B05"/>
    <w:pPr>
      <w:spacing w:after="720"/>
    </w:pPr>
  </w:style>
  <w:style w:type="character" w:styleId="GraphicChar" w:customStyle="1">
    <w:name w:val="Graphic Char"/>
    <w:basedOn w:val="DefaultParagraphFont"/>
    <w:link w:val="Graphic"/>
    <w:rsid w:val="00747C19"/>
    <w:rPr>
      <w:sz w:val="22"/>
      <w:lang w:val="en-US"/>
    </w:rPr>
  </w:style>
  <w:style w:type="character" w:styleId="Style1Char" w:customStyle="1">
    <w:name w:val="Style1 Char"/>
    <w:basedOn w:val="GraphicChar"/>
    <w:link w:val="Style1"/>
    <w:rsid w:val="007D4B05"/>
    <w:rPr>
      <w:sz w:val="22"/>
      <w:lang w:val="en-US"/>
    </w:rPr>
  </w:style>
  <w:style w:type="paragraph" w:styleId="ListParagraph">
    <w:name w:val="List Paragraph"/>
    <w:basedOn w:val="Normal"/>
    <w:uiPriority w:val="34"/>
    <w:semiHidden/>
    <w:rsid w:val="00906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Handy-person%20newsletter.dotx" TargetMode="External"/></Relationships>
</file>

<file path=word/theme/theme1.xml><?xml version="1.0" encoding="utf-8"?>
<a:theme xmlns:a="http://schemas.openxmlformats.org/drawingml/2006/main" xmlns:thm15="http://schemas.microsoft.com/office/thememl/2012/main" name="Office Theme">
  <a:themeElements>
    <a:clrScheme name="Handyperson newsletter">
      <a:dk1>
        <a:sysClr val="windowText" lastClr="000000"/>
      </a:dk1>
      <a:lt1>
        <a:sysClr val="window" lastClr="FFFFFF"/>
      </a:lt1>
      <a:dk2>
        <a:srgbClr val="154875"/>
      </a:dk2>
      <a:lt2>
        <a:srgbClr val="FFFFFF"/>
      </a:lt2>
      <a:accent1>
        <a:srgbClr val="154875"/>
      </a:accent1>
      <a:accent2>
        <a:srgbClr val="8CD0E0"/>
      </a:accent2>
      <a:accent3>
        <a:srgbClr val="00A1CD"/>
      </a:accent3>
      <a:accent4>
        <a:srgbClr val="FFFFFF"/>
      </a:accent4>
      <a:accent5>
        <a:srgbClr val="FFFFFF"/>
      </a:accent5>
      <a:accent6>
        <a:srgbClr val="FFFFFF"/>
      </a:accent6>
      <a:hlink>
        <a:srgbClr val="154875"/>
      </a:hlink>
      <a:folHlink>
        <a:srgbClr val="FF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44e9db3-fc30-4fe7-a3aa-560bcdbfff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983AA28B97F54389BFDFA1C3F96937" ma:contentTypeVersion="5" ma:contentTypeDescription="Create a new document." ma:contentTypeScope="" ma:versionID="0a305679e914488036ce92715523d9db">
  <xsd:schema xmlns:xsd="http://www.w3.org/2001/XMLSchema" xmlns:xs="http://www.w3.org/2001/XMLSchema" xmlns:p="http://schemas.microsoft.com/office/2006/metadata/properties" xmlns:ns3="244e9db3-fc30-4fe7-a3aa-560bcdbfffab" targetNamespace="http://schemas.microsoft.com/office/2006/metadata/properties" ma:root="true" ma:fieldsID="9243d6abc6804a66929c5b88cd978607" ns3:_="">
    <xsd:import namespace="244e9db3-fc30-4fe7-a3aa-560bcdbfffa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e9db3-fc30-4fe7-a3aa-560bcdbfffa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F0D0A5-D0EE-46C7-B19C-029C031AE19B}">
  <ds:schemaRefs>
    <ds:schemaRef ds:uri="http://schemas.microsoft.com/office/2006/metadata/properties"/>
    <ds:schemaRef ds:uri="http://schemas.microsoft.com/office/infopath/2007/PartnerControls"/>
    <ds:schemaRef ds:uri="244e9db3-fc30-4fe7-a3aa-560bcdbfffab"/>
  </ds:schemaRefs>
</ds:datastoreItem>
</file>

<file path=customXml/itemProps2.xml><?xml version="1.0" encoding="utf-8"?>
<ds:datastoreItem xmlns:ds="http://schemas.openxmlformats.org/officeDocument/2006/customXml" ds:itemID="{BFF182D5-A675-4CD6-B06B-FFE053E6C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e9db3-fc30-4fe7-a3aa-560bcdbfff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EE65F8-5F14-4359-8877-6DD3133FADB1}">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Handy-person%20newsletter.dotx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Student</dc:creator>
  <keywords/>
  <dc:description/>
  <lastModifiedBy>Zia-Ur-Rehman Tehzeeb (2438220)</lastModifiedBy>
  <revision>81</revision>
  <dcterms:created xsi:type="dcterms:W3CDTF">2026-02-14T15:50:00.0000000Z</dcterms:created>
  <dcterms:modified xsi:type="dcterms:W3CDTF">2026-02-21T16:20:04.2122278Z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0x01010039983AA28B97F54389BFDFA1C3F96937</vt:lpwstr>
  </property>
</Properties>
</file>