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Addysg Gynradd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3528693B" w:rsidR="008F1308" w:rsidRPr="00A406E5" w:rsidRDefault="00B141B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Egwyddorion Arfer a Chynnydd</w:t>
            </w:r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7777777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ECAD6001C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77777777" w:rsidR="00B84B5B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 W Jennings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DBCEF35" w14:textId="77777777" w:rsidR="00B141B2" w:rsidRDefault="00B141B2" w:rsidP="00B141B2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Cyflwyniad fideo unigol</w:t>
            </w:r>
            <w:r w:rsidRPr="005B470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</w:p>
          <w:p w14:paraId="2386DFA4" w14:textId="109F862D" w:rsidR="00DB116D" w:rsidRPr="00A406E5" w:rsidRDefault="00B141B2" w:rsidP="00B141B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ffeil gefnogi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52EB3148" w:rsidR="00DB116D" w:rsidRPr="00A406E5" w:rsidRDefault="00B141B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Cyfatebol â 3,000</w:t>
            </w: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75B7F6B5" w:rsidR="00B84B5B" w:rsidRPr="00A406E5" w:rsidRDefault="00B9747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B141B2">
              <w:rPr>
                <w:rFonts w:ascii="Arial" w:hAnsi="Arial" w:cs="Arial"/>
                <w:b/>
                <w:sz w:val="22"/>
                <w:szCs w:val="22"/>
              </w:rPr>
              <w:t>eg o Dachwedd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6BF24B38" w:rsidR="00B84B5B" w:rsidRPr="00B141B2" w:rsidRDefault="0044610C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="00B141B2" w:rsidRPr="00B141B2">
              <w:rPr>
                <w:rFonts w:ascii="Arial" w:hAnsi="Arial" w:cs="Arial"/>
                <w:b/>
                <w:sz w:val="22"/>
                <w:szCs w:val="22"/>
              </w:rPr>
              <w:t>fed o Ragfyr 201</w:t>
            </w:r>
            <w:r w:rsidR="00415264">
              <w:rPr>
                <w:rFonts w:ascii="Arial" w:hAnsi="Arial" w:cs="Arial"/>
                <w:b/>
                <w:sz w:val="22"/>
                <w:szCs w:val="22"/>
              </w:rPr>
              <w:t>9</w:t>
            </w:r>
            <w:bookmarkStart w:id="0" w:name="_GoBack"/>
            <w:bookmarkEnd w:id="0"/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Cofbin / Ffeil / Turnitin</w:t>
            </w:r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1145C4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4036003" w14:textId="77777777" w:rsidTr="00A406E5">
        <w:tc>
          <w:tcPr>
            <w:tcW w:w="9747" w:type="dxa"/>
            <w:shd w:val="pct10" w:color="auto" w:fill="auto"/>
          </w:tcPr>
          <w:p w14:paraId="0523CB8F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944EB4A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E943458" w14:textId="77777777" w:rsidTr="00A406E5">
        <w:tc>
          <w:tcPr>
            <w:tcW w:w="9747" w:type="dxa"/>
          </w:tcPr>
          <w:p w14:paraId="29F085FF" w14:textId="77777777" w:rsidR="00B141B2" w:rsidRPr="004C373A" w:rsidRDefault="00B141B2" w:rsidP="00B141B2">
            <w:pPr>
              <w:pStyle w:val="heading"/>
              <w:ind w:left="0" w:firstLine="0"/>
              <w:rPr>
                <w:rFonts w:ascii="Arial" w:hAnsi="Arial" w:cs="Arial"/>
              </w:rPr>
            </w:pPr>
          </w:p>
          <w:p w14:paraId="0B514FCC" w14:textId="77777777" w:rsidR="00B141B2" w:rsidRPr="00B141B2" w:rsidRDefault="00B141B2" w:rsidP="00B141B2">
            <w:pPr>
              <w:pStyle w:val="NormalWeb"/>
              <w:numPr>
                <w:ilvl w:val="0"/>
                <w:numId w:val="17"/>
              </w:numPr>
              <w:spacing w:before="0" w:after="240"/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41B2">
              <w:rPr>
                <w:rFonts w:ascii="Arial" w:hAnsi="Arial" w:cs="Arial"/>
                <w:sz w:val="22"/>
                <w:szCs w:val="22"/>
                <w:lang w:val="cy-GB"/>
              </w:rPr>
              <w:t>Gyfosod a gwerthuso’n feirniadol fentrau a luniwyd i sicrhau trosglwyddo effeithiol a dangos hyder a hyblygrwydd wrth nodi a diffinio’r ffactorau sy’n dylanwadu ar drosglwyddo disgyblion o un cyd-destun ysgol i un arall.</w:t>
            </w:r>
          </w:p>
          <w:p w14:paraId="496EF583" w14:textId="77777777" w:rsidR="00B141B2" w:rsidRPr="00B141B2" w:rsidRDefault="00B141B2" w:rsidP="00B141B2">
            <w:pPr>
              <w:pStyle w:val="NormalWeb"/>
              <w:numPr>
                <w:ilvl w:val="0"/>
                <w:numId w:val="17"/>
              </w:numPr>
              <w:spacing w:before="0" w:after="240"/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41B2">
              <w:rPr>
                <w:rFonts w:ascii="Arial" w:hAnsi="Arial" w:cs="Arial"/>
                <w:sz w:val="22"/>
                <w:szCs w:val="22"/>
                <w:lang w:val="cy-GB"/>
              </w:rPr>
              <w:t>Dangos dealltwriaeth gadarn o bwysigrwydd datblygu a chynnal cysylltiadau proffesiynol i gyfoethogi ansawdd dysgu gan blant.</w:t>
            </w:r>
          </w:p>
          <w:p w14:paraId="40CD8977" w14:textId="77777777" w:rsidR="00B141B2" w:rsidRPr="00B141B2" w:rsidRDefault="00B141B2" w:rsidP="00B141B2">
            <w:pPr>
              <w:pStyle w:val="bullet"/>
              <w:numPr>
                <w:ilvl w:val="0"/>
                <w:numId w:val="17"/>
              </w:numPr>
              <w:spacing w:before="240" w:after="240"/>
              <w:ind w:left="714" w:hanging="357"/>
              <w:rPr>
                <w:rFonts w:ascii="Arial" w:hAnsi="Arial" w:cs="Arial"/>
                <w:sz w:val="22"/>
                <w:szCs w:val="22"/>
              </w:rPr>
            </w:pPr>
            <w:r w:rsidRPr="00B141B2">
              <w:rPr>
                <w:rFonts w:ascii="Arial" w:hAnsi="Arial" w:cs="Arial"/>
                <w:sz w:val="22"/>
                <w:szCs w:val="22"/>
                <w:lang w:val="cy-GB"/>
              </w:rPr>
              <w:t>Datblygu dealltwriaeth ddyfnach o'r egwyddorion a’r gwerthoedd sy’n gysylltiedig â Chonfensiwn y Cenhedloedd Unedig ar Hawliau’r Plentyn (CCUHP) a Deddf Llesiant Cenedlaethau’r Dyfodol (Cymru), a materion yn ymwneud â chyfiawnder cymdeithasol gan gynnwys deddfwriaeth a pholisi cyfredol yng Nghymru ac Ewrop.</w:t>
            </w:r>
          </w:p>
          <w:p w14:paraId="281F8322" w14:textId="77777777" w:rsidR="00B141B2" w:rsidRPr="00B141B2" w:rsidRDefault="00B141B2" w:rsidP="00B141B2">
            <w:pPr>
              <w:pStyle w:val="NormalWeb"/>
              <w:numPr>
                <w:ilvl w:val="0"/>
                <w:numId w:val="17"/>
              </w:numPr>
              <w:spacing w:beforeAutospacing="1" w:after="240"/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41B2">
              <w:rPr>
                <w:rFonts w:ascii="Arial" w:hAnsi="Arial" w:cs="Arial"/>
                <w:sz w:val="22"/>
                <w:szCs w:val="22"/>
                <w:lang w:val="cy-GB" w:eastAsia="en-GB"/>
              </w:rPr>
              <w:t>Gwerthuso’n feirniadol wybodaeth yn ymwneud â bywyd proffesiynol athrawon, e.e. rolau a chyfrifoldebau i sicrhau cynnydd, athrawon a’r gyfraith, deddfwriaeth berthnasol, dogfennau Cynulliad Cymru, cyhoeddiadau Estyn, y Ddeddf  Cydraddoldeb, Cod Ymarfer AAA a chanllawiau eraill ar foeseg broffesiynol.</w:t>
            </w:r>
          </w:p>
          <w:p w14:paraId="5BF66E37" w14:textId="77777777" w:rsidR="00B141B2" w:rsidRPr="00B141B2" w:rsidRDefault="00B141B2" w:rsidP="00B141B2">
            <w:pPr>
              <w:pStyle w:val="bullet"/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B141B2">
              <w:rPr>
                <w:rFonts w:ascii="Arial" w:hAnsi="Arial"/>
                <w:sz w:val="22"/>
                <w:szCs w:val="22"/>
                <w:lang w:val="cy-GB"/>
              </w:rPr>
              <w:t>trefnu eu gwybodaeth a’r hyn y maent wedi’i ddysgu drwy ddefnyddio amrywiaeth o ffynonellau gwybodaeth, a chyflwyno’u gwaith ar y lefel briodol.</w:t>
            </w:r>
          </w:p>
          <w:p w14:paraId="204030B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0E6BAAB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A9087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DB741D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A6558A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58510D7" w14:textId="77777777" w:rsidTr="009E4559">
        <w:tc>
          <w:tcPr>
            <w:tcW w:w="9781" w:type="dxa"/>
            <w:shd w:val="clear" w:color="auto" w:fill="C0C0C0"/>
          </w:tcPr>
          <w:p w14:paraId="6D05E091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CE3CCD1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A35370E" w14:textId="77777777" w:rsidR="00A67FB1" w:rsidRPr="00A406E5" w:rsidRDefault="00A67FB1" w:rsidP="00A67FB1">
      <w:pPr>
        <w:ind w:left="720"/>
        <w:rPr>
          <w:rFonts w:ascii="Arial" w:hAnsi="Arial" w:cs="Arial"/>
        </w:rPr>
      </w:pPr>
    </w:p>
    <w:p w14:paraId="268DF8B7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793E688F" w14:textId="0BC68110" w:rsidR="00B141B2" w:rsidRPr="00A12CD8" w:rsidRDefault="00794E52" w:rsidP="00B141B2">
      <w:pPr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>C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lip fideo 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unigol </w:t>
      </w:r>
      <w:r w:rsidR="00B141B2" w:rsidRPr="00A12CD8">
        <w:rPr>
          <w:rFonts w:ascii="Arial" w:hAnsi="Arial" w:cs="Arial"/>
          <w:sz w:val="22"/>
          <w:szCs w:val="22"/>
          <w:lang w:val="cy-GB"/>
        </w:rPr>
        <w:t>yn ymwneud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ag ymyrraeth ddewisiol sy’n cwmpasu thema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 ‘dilyniant’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o fewn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 ysgol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gynradd</w:t>
      </w:r>
      <w:r w:rsidR="00B141B2" w:rsidRPr="00A12CD8">
        <w:rPr>
          <w:rFonts w:ascii="Arial" w:hAnsi="Arial" w:cs="Arial"/>
          <w:sz w:val="22"/>
          <w:szCs w:val="22"/>
          <w:lang w:val="cy-GB"/>
        </w:rPr>
        <w:t>, cyflwynwch y fideo fel y byddech mewn cyfarfod ffurfiol. (10 munud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ar y mwyaf</w:t>
      </w:r>
      <w:r w:rsidR="00B141B2" w:rsidRPr="00A12CD8">
        <w:rPr>
          <w:rFonts w:ascii="Arial" w:hAnsi="Arial" w:cs="Arial"/>
          <w:sz w:val="22"/>
          <w:szCs w:val="22"/>
          <w:lang w:val="cy-GB"/>
        </w:rPr>
        <w:t>)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A3E29DC" w14:textId="77777777" w:rsidR="00B141B2" w:rsidRPr="00A12CD8" w:rsidRDefault="00B141B2" w:rsidP="00B141B2">
      <w:pPr>
        <w:rPr>
          <w:rFonts w:ascii="Arial" w:hAnsi="Arial" w:cs="Arial"/>
          <w:sz w:val="22"/>
          <w:szCs w:val="22"/>
        </w:rPr>
      </w:pPr>
    </w:p>
    <w:p w14:paraId="2F8B5C26" w14:textId="77777777" w:rsidR="00152E9D" w:rsidRPr="00A12CD8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14:paraId="6B5981FA" w14:textId="77777777" w:rsidR="00B141B2" w:rsidRPr="00A12CD8" w:rsidRDefault="00B141B2" w:rsidP="00B141B2">
      <w:pPr>
        <w:spacing w:before="60" w:after="60"/>
        <w:jc w:val="both"/>
        <w:rPr>
          <w:rFonts w:ascii="Arial" w:hAnsi="Arial" w:cs="Arial"/>
          <w:b/>
          <w:bCs/>
          <w:sz w:val="22"/>
          <w:szCs w:val="22"/>
        </w:rPr>
      </w:pPr>
      <w:r w:rsidRPr="00A12CD8">
        <w:rPr>
          <w:rFonts w:ascii="Arial" w:hAnsi="Arial" w:cs="Arial"/>
          <w:b/>
          <w:bCs/>
          <w:sz w:val="22"/>
          <w:szCs w:val="22"/>
          <w:lang w:val="cy-GB"/>
        </w:rPr>
        <w:t>Arweiniad pellach:</w:t>
      </w:r>
      <w:r w:rsidRPr="00A12CD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3DC4EB3" w14:textId="0D9916B8" w:rsidR="00B141B2" w:rsidRPr="00A12CD8" w:rsidRDefault="00B141B2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 xml:space="preserve">Ar gyfer </w:t>
      </w:r>
      <w:r w:rsidRPr="00A12CD8">
        <w:rPr>
          <w:rFonts w:ascii="Arial" w:hAnsi="Arial" w:cs="Arial"/>
          <w:b/>
          <w:sz w:val="22"/>
          <w:szCs w:val="22"/>
          <w:lang w:val="cy-GB"/>
        </w:rPr>
        <w:t>Rhan A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 dylech gyflwyno clip fideo </w:t>
      </w:r>
      <w:r w:rsidR="00A12CD8" w:rsidRPr="00A12CD8">
        <w:rPr>
          <w:rFonts w:ascii="Arial" w:hAnsi="Arial" w:cs="Arial"/>
          <w:sz w:val="22"/>
          <w:szCs w:val="22"/>
          <w:lang w:val="cy-GB"/>
        </w:rPr>
        <w:t xml:space="preserve">ar gofbin neu DVD </w:t>
      </w:r>
      <w:r w:rsidRPr="00A12CD8">
        <w:rPr>
          <w:rFonts w:ascii="Arial" w:hAnsi="Arial" w:cs="Arial"/>
          <w:sz w:val="22"/>
          <w:szCs w:val="22"/>
          <w:lang w:val="cy-GB"/>
        </w:rPr>
        <w:t>a chyflwyno ffeil o dystiolaeth gan nodi manylion eich ymchwil.</w:t>
      </w:r>
      <w:r w:rsidRPr="00A12CD8">
        <w:rPr>
          <w:rFonts w:ascii="Arial" w:hAnsi="Arial" w:cs="Arial"/>
          <w:sz w:val="22"/>
          <w:szCs w:val="22"/>
        </w:rPr>
        <w:t xml:space="preserve"> </w:t>
      </w:r>
    </w:p>
    <w:p w14:paraId="15C42509" w14:textId="10D0C0FB" w:rsidR="00B141B2" w:rsidRPr="00A12CD8" w:rsidRDefault="00B141B2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 xml:space="preserve">Dylai’r ffeil arddangos eich gwybodaeth a’ch dealltwriaeth o faterion </w:t>
      </w:r>
      <w:r w:rsidR="00A12CD8" w:rsidRPr="00A12CD8">
        <w:rPr>
          <w:rFonts w:ascii="Arial" w:hAnsi="Arial" w:cs="Arial"/>
          <w:sz w:val="22"/>
          <w:szCs w:val="22"/>
          <w:lang w:val="cy-GB"/>
        </w:rPr>
        <w:t xml:space="preserve"> 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trosglwyddo a chynnydd a godwyd o fewn sesiynau, bydd angen i chi ddangos tystiolaeth o ddarllen ehangach. </w:t>
      </w:r>
      <w:r w:rsidRPr="00A12CD8">
        <w:rPr>
          <w:rFonts w:ascii="Arial" w:hAnsi="Arial" w:cs="Arial"/>
          <w:sz w:val="22"/>
          <w:szCs w:val="22"/>
        </w:rPr>
        <w:t xml:space="preserve"> *</w:t>
      </w:r>
    </w:p>
    <w:p w14:paraId="20CD955A" w14:textId="77777777" w:rsidR="00B141B2" w:rsidRPr="00A12CD8" w:rsidRDefault="00B141B2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 xml:space="preserve">Yn ystod y cyflwyniad - dylech gymryd arnoch eich bod yn gweithio mewn ysgol neu’n gysylltiedig â hi mewn rhyw fodd. </w:t>
      </w:r>
      <w:r w:rsidRPr="00A12CD8">
        <w:rPr>
          <w:rFonts w:ascii="Arial" w:hAnsi="Arial" w:cs="Arial"/>
          <w:sz w:val="22"/>
          <w:szCs w:val="22"/>
        </w:rPr>
        <w:t xml:space="preserve"> </w:t>
      </w:r>
    </w:p>
    <w:p w14:paraId="33880F03" w14:textId="18110438" w:rsidR="00A12CD8" w:rsidRPr="00A12CD8" w:rsidRDefault="00A12CD8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</w:rPr>
        <w:t>Bydd angen i chi ddewis cynnwys eich ffeil / cyflwyniad yn unol â’r gynulleidfa.</w:t>
      </w:r>
    </w:p>
    <w:p w14:paraId="09E75153" w14:textId="77777777" w:rsidR="00B141B2" w:rsidRPr="00A12CD8" w:rsidRDefault="00B141B2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>Bydd y marciau'n cynnwys ansawdd y cyflwyno, pa mor dda rydych yn cyflawni'r deilliannau dysgu/ meini prawf asesu ar gyfer y modwl.</w:t>
      </w:r>
      <w:r w:rsidRPr="00A12CD8">
        <w:rPr>
          <w:rFonts w:ascii="Arial" w:hAnsi="Arial" w:cs="Arial"/>
          <w:sz w:val="22"/>
          <w:szCs w:val="22"/>
        </w:rPr>
        <w:t xml:space="preserve"> </w:t>
      </w:r>
      <w:r w:rsidRPr="00A12CD8">
        <w:rPr>
          <w:rFonts w:ascii="Arial" w:hAnsi="Arial" w:cs="Arial"/>
          <w:sz w:val="22"/>
          <w:szCs w:val="22"/>
          <w:lang w:val="cy-GB"/>
        </w:rPr>
        <w:t>Er enghraifft, pa mor eglur a chryno rydych yn cyflwyno’ch syniadau, eich gallu i ddadlau’n rhesymegol, a dyfnder eich gwybodaeth ynghylch y materion a godwyd yn gysylltiedig â throsglwyddo.</w:t>
      </w:r>
    </w:p>
    <w:p w14:paraId="0A279667" w14:textId="77777777" w:rsidR="00B141B2" w:rsidRPr="00A12CD8" w:rsidRDefault="00B141B2" w:rsidP="00B141B2">
      <w:pPr>
        <w:numPr>
          <w:ilvl w:val="0"/>
          <w:numId w:val="18"/>
        </w:num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>Byddwn yn edrych ar sut rydych yn gweithio mewn dull proffesiynol – ‘beth’ yn ogystal â ‘sut’ rydych yn dweud pethau a sut rydych yn rhyngweithio fel grŵp</w:t>
      </w:r>
    </w:p>
    <w:p w14:paraId="2BC19834" w14:textId="77777777" w:rsidR="00B141B2" w:rsidRDefault="00B141B2" w:rsidP="00B141B2">
      <w:pPr>
        <w:spacing w:before="60"/>
        <w:rPr>
          <w:rFonts w:ascii="Arial" w:hAnsi="Arial" w:cs="Arial"/>
          <w:sz w:val="22"/>
          <w:szCs w:val="22"/>
        </w:rPr>
      </w:pPr>
    </w:p>
    <w:p w14:paraId="14EC3E24" w14:textId="77777777" w:rsid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</w:p>
    <w:p w14:paraId="4618A586" w14:textId="77777777" w:rsid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</w:p>
    <w:p w14:paraId="3A92D33B" w14:textId="77777777" w:rsidR="00A12CD8" w:rsidRP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</w:p>
    <w:p w14:paraId="3CF8D1DE" w14:textId="77777777" w:rsidR="00B141B2" w:rsidRPr="00A12CD8" w:rsidRDefault="00B141B2" w:rsidP="00B141B2">
      <w:pPr>
        <w:spacing w:before="60"/>
        <w:rPr>
          <w:rFonts w:ascii="Arial" w:hAnsi="Arial" w:cs="Arial"/>
          <w:sz w:val="22"/>
          <w:szCs w:val="22"/>
        </w:rPr>
      </w:pPr>
      <w:r w:rsidRPr="00A12CD8">
        <w:rPr>
          <w:rFonts w:ascii="Arial" w:hAnsi="Arial" w:cs="Arial"/>
          <w:sz w:val="22"/>
          <w:szCs w:val="22"/>
          <w:lang w:val="cy-GB"/>
        </w:rPr>
        <w:t>* Gallai’r ffeil gynnwys:</w:t>
      </w:r>
    </w:p>
    <w:p w14:paraId="3097F65C" w14:textId="0644B54F" w:rsidR="00B141B2" w:rsidRDefault="00B141B2" w:rsidP="00B141B2">
      <w:pPr>
        <w:spacing w:before="60"/>
        <w:rPr>
          <w:rFonts w:ascii="Arial" w:hAnsi="Arial" w:cs="Arial"/>
          <w:sz w:val="22"/>
          <w:szCs w:val="22"/>
          <w:lang w:val="cy-GB"/>
        </w:rPr>
      </w:pPr>
      <w:r w:rsidRPr="00A12CD8">
        <w:rPr>
          <w:rFonts w:ascii="Arial" w:hAnsi="Arial" w:cs="Arial"/>
          <w:sz w:val="22"/>
          <w:szCs w:val="22"/>
        </w:rPr>
        <w:t xml:space="preserve">1. </w:t>
      </w:r>
      <w:r w:rsidR="00A12CD8">
        <w:rPr>
          <w:rFonts w:ascii="Arial" w:hAnsi="Arial" w:cs="Arial"/>
          <w:sz w:val="22"/>
          <w:szCs w:val="22"/>
          <w:lang w:val="cy-GB"/>
        </w:rPr>
        <w:t>Cefndir yr ysgol</w:t>
      </w:r>
      <w:r w:rsidRPr="00A12CD8">
        <w:rPr>
          <w:rFonts w:ascii="Arial" w:hAnsi="Arial" w:cs="Arial"/>
          <w:sz w:val="22"/>
          <w:szCs w:val="22"/>
          <w:lang w:val="cy-GB"/>
        </w:rPr>
        <w:t>.</w:t>
      </w:r>
    </w:p>
    <w:p w14:paraId="2DBE5833" w14:textId="747186AA" w:rsidR="00A12CD8" w:rsidRP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>2. Cefndir o’r ymyrraeth a fwriedir.</w:t>
      </w:r>
    </w:p>
    <w:p w14:paraId="50D2F08D" w14:textId="55B2F26F" w:rsidR="00B141B2" w:rsidRDefault="00A12CD8" w:rsidP="00B141B2">
      <w:pPr>
        <w:spacing w:before="6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</w:rPr>
        <w:t>3</w:t>
      </w:r>
      <w:r w:rsidR="00B141B2" w:rsidRPr="00A12CD8">
        <w:rPr>
          <w:rFonts w:ascii="Arial" w:hAnsi="Arial" w:cs="Arial"/>
          <w:sz w:val="22"/>
          <w:szCs w:val="22"/>
        </w:rPr>
        <w:t xml:space="preserve">. </w:t>
      </w:r>
      <w:r w:rsidR="00B141B2" w:rsidRPr="00A12CD8">
        <w:rPr>
          <w:rFonts w:ascii="Arial" w:hAnsi="Arial" w:cs="Arial"/>
          <w:sz w:val="22"/>
          <w:szCs w:val="22"/>
          <w:lang w:val="cy-GB"/>
        </w:rPr>
        <w:t>Trosglwyddo</w:t>
      </w:r>
      <w:r>
        <w:rPr>
          <w:rFonts w:ascii="Arial" w:hAnsi="Arial" w:cs="Arial"/>
          <w:sz w:val="22"/>
          <w:szCs w:val="22"/>
          <w:lang w:val="cy-GB"/>
        </w:rPr>
        <w:t xml:space="preserve"> a chynnydd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 mewn ysgolion:</w:t>
      </w:r>
      <w:r w:rsidR="00B141B2" w:rsidRPr="00A12CD8">
        <w:rPr>
          <w:rFonts w:ascii="Arial" w:hAnsi="Arial" w:cs="Arial"/>
          <w:sz w:val="22"/>
          <w:szCs w:val="22"/>
        </w:rPr>
        <w:t xml:space="preserve"> 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yn cynnwys tystiolaeth o ddogfennau, ymchwil a damcaniaeth </w:t>
      </w:r>
    </w:p>
    <w:p w14:paraId="1F8828A7" w14:textId="4D0B67BC" w:rsidR="00A12CD8" w:rsidRP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 xml:space="preserve">    </w:t>
      </w:r>
      <w:r w:rsidRPr="00A12CD8">
        <w:rPr>
          <w:rFonts w:ascii="Arial" w:hAnsi="Arial" w:cs="Arial"/>
          <w:sz w:val="22"/>
          <w:szCs w:val="22"/>
          <w:lang w:val="cy-GB"/>
        </w:rPr>
        <w:t xml:space="preserve">yn gysylltiedig â materion trosglwyddo a chynnydd. </w:t>
      </w:r>
    </w:p>
    <w:p w14:paraId="476335DA" w14:textId="1977E5AB" w:rsidR="00B141B2" w:rsidRP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B141B2" w:rsidRPr="00A12CD8">
        <w:rPr>
          <w:rFonts w:ascii="Arial" w:hAnsi="Arial" w:cs="Arial"/>
          <w:sz w:val="22"/>
          <w:szCs w:val="22"/>
        </w:rPr>
        <w:t xml:space="preserve">. </w:t>
      </w:r>
      <w:r w:rsidR="00B141B2" w:rsidRPr="00A12CD8">
        <w:rPr>
          <w:rFonts w:ascii="Arial" w:hAnsi="Arial" w:cs="Arial"/>
          <w:sz w:val="22"/>
          <w:szCs w:val="22"/>
          <w:lang w:val="cy-GB"/>
        </w:rPr>
        <w:t>Eich prosesau meddwl a gweithdrefnau wrth gynllunio a chreu’r clip fideo</w:t>
      </w:r>
      <w:r>
        <w:rPr>
          <w:rFonts w:ascii="Arial" w:hAnsi="Arial" w:cs="Arial"/>
          <w:sz w:val="22"/>
          <w:szCs w:val="22"/>
          <w:lang w:val="cy-GB"/>
        </w:rPr>
        <w:t xml:space="preserve"> a’r maes ffocws.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. </w:t>
      </w:r>
    </w:p>
    <w:p w14:paraId="62FA3D5E" w14:textId="6D42AB3B" w:rsidR="00A12CD8" w:rsidRDefault="00A12CD8" w:rsidP="00B141B2">
      <w:pPr>
        <w:spacing w:before="6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</w:rPr>
        <w:t>5</w:t>
      </w:r>
      <w:r w:rsidR="00B141B2" w:rsidRPr="00A12CD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cy-GB"/>
        </w:rPr>
        <w:t>Gwerthuso’r clip yn feirniadol.</w:t>
      </w:r>
    </w:p>
    <w:p w14:paraId="4415C3DD" w14:textId="3FAA6B3E" w:rsidR="00B141B2" w:rsidRPr="00A12CD8" w:rsidRDefault="00A12CD8" w:rsidP="00B141B2">
      <w:pPr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 xml:space="preserve">6. Dylid cynnwys </w:t>
      </w:r>
      <w:r w:rsidR="00B141B2" w:rsidRPr="00A12CD8">
        <w:rPr>
          <w:rFonts w:ascii="Arial" w:hAnsi="Arial" w:cs="Arial"/>
          <w:sz w:val="22"/>
          <w:szCs w:val="22"/>
          <w:lang w:val="cy-GB"/>
        </w:rPr>
        <w:t>cynllun datblygiad ysgol ar gyfer materion</w:t>
      </w:r>
      <w:r>
        <w:rPr>
          <w:rFonts w:ascii="Arial" w:hAnsi="Arial" w:cs="Arial"/>
          <w:sz w:val="22"/>
          <w:szCs w:val="22"/>
          <w:lang w:val="cy-GB"/>
        </w:rPr>
        <w:t xml:space="preserve"> sicrhau cynnydd</w:t>
      </w:r>
      <w:r w:rsidR="00B141B2" w:rsidRPr="00A12CD8">
        <w:rPr>
          <w:rFonts w:ascii="Arial" w:hAnsi="Arial" w:cs="Arial"/>
          <w:sz w:val="22"/>
          <w:szCs w:val="22"/>
          <w:lang w:val="cy-GB"/>
        </w:rPr>
        <w:t xml:space="preserve"> y dyfodol. </w:t>
      </w:r>
    </w:p>
    <w:p w14:paraId="105AE537" w14:textId="77777777" w:rsidR="00152E9D" w:rsidRDefault="00152E9D" w:rsidP="00A12CD8">
      <w:pPr>
        <w:rPr>
          <w:rFonts w:ascii="Arial" w:hAnsi="Arial" w:cs="Arial"/>
          <w:sz w:val="22"/>
          <w:szCs w:val="22"/>
        </w:rPr>
      </w:pPr>
    </w:p>
    <w:p w14:paraId="651BB70A" w14:textId="77777777" w:rsidR="00A12CD8" w:rsidRDefault="00A12CD8" w:rsidP="00A12CD8">
      <w:pPr>
        <w:rPr>
          <w:rFonts w:ascii="Arial" w:hAnsi="Arial" w:cs="Arial"/>
          <w:sz w:val="22"/>
          <w:szCs w:val="22"/>
        </w:rPr>
      </w:pPr>
    </w:p>
    <w:p w14:paraId="7349E5C7" w14:textId="70B6DD41" w:rsidR="00A12CD8" w:rsidRDefault="00A12CD8" w:rsidP="00A12C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Rhaid lanlwytho eich sgript ac unrhyw ddeunydd ysgrifenedig personol </w:t>
      </w:r>
      <w:r w:rsidR="000A7EB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Turnitin mewn dogfen word cyn y dyddiad cyflwyno.</w:t>
      </w:r>
    </w:p>
    <w:p w14:paraId="07E0F222" w14:textId="77777777" w:rsidR="00A12CD8" w:rsidRDefault="00A12CD8" w:rsidP="00A67FB1">
      <w:pPr>
        <w:ind w:left="720"/>
        <w:rPr>
          <w:rFonts w:ascii="Arial" w:hAnsi="Arial" w:cs="Arial"/>
          <w:sz w:val="22"/>
          <w:szCs w:val="22"/>
        </w:rPr>
      </w:pPr>
    </w:p>
    <w:p w14:paraId="5BB5B633" w14:textId="77777777" w:rsidR="00A12CD8" w:rsidRPr="00A12CD8" w:rsidRDefault="00A12CD8" w:rsidP="00A67FB1">
      <w:pPr>
        <w:ind w:left="720"/>
        <w:rPr>
          <w:rFonts w:ascii="Arial" w:hAnsi="Arial" w:cs="Arial"/>
          <w:sz w:val="22"/>
          <w:szCs w:val="22"/>
        </w:rPr>
      </w:pPr>
    </w:p>
    <w:p w14:paraId="0A18266E" w14:textId="77777777" w:rsidR="00152E9D" w:rsidRPr="00A12CD8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14:paraId="5B870D52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6716E7F1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74CCEAA1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745219C5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0CB3A15E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62423DEE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224EC8CD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437A252F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3FF14534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25F8C085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52FE85FB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0966DBF5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4A10FD73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08D80E81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63B129A7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1E97CDC0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40BD0FAC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300F19EB" w14:textId="77777777" w:rsidR="00152E9D" w:rsidRPr="00A406E5" w:rsidRDefault="00152E9D" w:rsidP="00A67FB1">
      <w:pPr>
        <w:ind w:left="720"/>
        <w:rPr>
          <w:rFonts w:ascii="Arial" w:hAnsi="Arial" w:cs="Arial"/>
        </w:rPr>
      </w:pPr>
    </w:p>
    <w:p w14:paraId="4E621D71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2510666C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0136061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09382EF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612CC9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A407473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5C00D99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3D6700D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4956D33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238B2C80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36DE6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6CF6E381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2CFFD0B8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682C2B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1742A29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0825EA2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4752A8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DECF699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6BD341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384D88E" w14:textId="77777777"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A74BD3E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C394C7A" w14:textId="00280843" w:rsidR="00805BA7" w:rsidRDefault="00805BA7" w:rsidP="002A7F84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Dylsai’ cynnwys y ffeil a’r cyflwyniad arddangos ymglymiad â deunydd academaidd er mwyn arddangos darllen ehangach, dylid gwneud cyswllt a pholisiau, ymchwil ac ymarfer cyfredol I’ch ymyrraeth er mwyn arddangos triongli o ddealltwriaeth.</w:t>
      </w:r>
    </w:p>
    <w:p w14:paraId="37036992" w14:textId="77777777" w:rsidR="002A7F84" w:rsidRPr="00A406E5" w:rsidRDefault="002A7F84" w:rsidP="00D22D9C">
      <w:pPr>
        <w:jc w:val="both"/>
        <w:rPr>
          <w:rFonts w:ascii="Arial" w:hAnsi="Arial" w:cs="Arial"/>
          <w:sz w:val="22"/>
          <w:szCs w:val="22"/>
        </w:rPr>
      </w:pPr>
    </w:p>
    <w:p w14:paraId="7B8CBE8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1761410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9EC8D8C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52FEDE45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1CF91" w14:textId="77777777"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8A4A0A0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F9A6222" w14:textId="2B8997B8" w:rsidR="00A3210C" w:rsidRDefault="00A3210C" w:rsidP="00D22D9C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Nod y gwaith yw arddangos dealltwriaeth gref o agweddau allweddol yn gysylltiedig â’r cynnydd a wna disgyblion gan al war y wybodaeth a gaffaelwyd yn ystod darlithiau a thiwtorialau. Gallai hyn gynnwys dethol ac ehangu ar rai o’r themau a’u hastudiwyd megis trosglwyddo, lles, cynhwysiant a gwithgarwch ysgol gyfan. Detholwch y deunydd mwyaf priodol dogfennau/ erthyglau a’u hanodi o fewn eich ffeil er mwyn arddangos y daith o’r egin gwreiddiol I’r gwaith gorffenedig o’r clip a’r ffeil.</w:t>
      </w:r>
    </w:p>
    <w:p w14:paraId="608CCDDB" w14:textId="77777777" w:rsid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3E2D04B8" w14:textId="77777777" w:rsidR="00A3210C" w:rsidRP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753CFA4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F59A7F1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 xml:space="preserve">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6D8CAD0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D6D5A3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4CE9DDC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CE87945" w14:textId="3CF67647" w:rsidR="00487982" w:rsidRDefault="007E4216" w:rsidP="00165DDF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Fe ddylsech gyflwyno a datrys</w:t>
      </w:r>
      <w:r w:rsidR="00487982">
        <w:rPr>
          <w:rFonts w:ascii="Arial" w:hAnsi="Arial" w:cs="Arial"/>
          <w:i/>
        </w:rPr>
        <w:t xml:space="preserve"> problemau’n ymwneud a’ch ymyrraeth a fedrai godi o </w:t>
      </w:r>
      <w:r w:rsidR="00B85012">
        <w:rPr>
          <w:rFonts w:ascii="Arial" w:hAnsi="Arial" w:cs="Arial"/>
          <w:i/>
        </w:rPr>
        <w:t>fewn y sector cynradd/ uwchradd gan ddefnyddio syniadau a thechnegau a’u cydnabir yn arfer dda neu sy’n wreiddiol a newydd er mwyn gwella arfer. Dylid gwneud argymhellion sy’n dwyn perswad ac sydd wedi’u cefnogi gan ymchwil. Dylid cynnwys gwerthusiad o’r broses yn ogystal i gyflwyno’r effaith / canlyniadau rhagweledig.</w:t>
      </w:r>
    </w:p>
    <w:p w14:paraId="092085CD" w14:textId="56246556" w:rsidR="00165DDF" w:rsidRPr="00165DDF" w:rsidRDefault="007E4216" w:rsidP="00165DDF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</w:p>
    <w:p w14:paraId="358B045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3294E3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C869809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2838DB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BE0E72C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D77060C" w14:textId="77777777" w:rsidR="00B85012" w:rsidRDefault="00B85012" w:rsidP="00B85012">
      <w:pPr>
        <w:jc w:val="both"/>
        <w:rPr>
          <w:rFonts w:ascii="Arial" w:hAnsi="Arial" w:cs="Arial"/>
          <w:i/>
          <w:sz w:val="22"/>
          <w:szCs w:val="22"/>
        </w:rPr>
      </w:pPr>
    </w:p>
    <w:p w14:paraId="3A2FF086" w14:textId="20B2ADD2" w:rsidR="00B85012" w:rsidRDefault="00B85012" w:rsidP="00B85012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Fe ddylsa</w:t>
      </w:r>
      <w:r w:rsidR="0076620C">
        <w:rPr>
          <w:rFonts w:ascii="Arial" w:hAnsi="Arial" w:cs="Arial"/>
          <w:i/>
          <w:sz w:val="22"/>
          <w:szCs w:val="22"/>
        </w:rPr>
        <w:t>i eich clip fod wedi ei greu a’i</w:t>
      </w:r>
      <w:r>
        <w:rPr>
          <w:rFonts w:ascii="Arial" w:hAnsi="Arial" w:cs="Arial"/>
          <w:i/>
          <w:sz w:val="22"/>
          <w:szCs w:val="22"/>
        </w:rPr>
        <w:t xml:space="preserve"> olygu mewn modd sy’n addas i gynulleidfa broffesiynol (llywodraethwyr/ staff). Ystyriwch eich defnydd o’r llais a’r cynnwys fyddwch yn ei gyflwyno. Dylai diwyg y clip fidio gyfleu proffesiynoldeb, ynghyd â gwybodaeth a dealltwriaeth o’ch maes ymyrraeth penodol. </w:t>
      </w:r>
    </w:p>
    <w:p w14:paraId="358DFFDE" w14:textId="77777777" w:rsidR="00B85012" w:rsidRDefault="00B85012" w:rsidP="00B85012">
      <w:pPr>
        <w:jc w:val="both"/>
        <w:rPr>
          <w:rFonts w:ascii="Arial" w:hAnsi="Arial" w:cs="Arial"/>
          <w:i/>
          <w:sz w:val="22"/>
          <w:szCs w:val="22"/>
        </w:rPr>
      </w:pPr>
    </w:p>
    <w:p w14:paraId="1E114B3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7F5AB8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68C8013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5BE44412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5F14483E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8246D5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C2B08D9" w14:textId="77777777" w:rsidR="008B0A81" w:rsidRDefault="00CB1FD6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14:paraId="1883248E" w14:textId="49FF544F"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A1E2AC8" w14:textId="35107476" w:rsidR="00C01A3F" w:rsidRPr="0009129F" w:rsidRDefault="00EA06E9" w:rsidP="00D22D9C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Dylid cynllunio y clip a’r ffeil yn ofalus</w:t>
      </w:r>
      <w:r w:rsidR="00250DA5">
        <w:rPr>
          <w:rFonts w:ascii="Arial" w:hAnsi="Arial" w:cs="Arial"/>
          <w:i/>
          <w:sz w:val="22"/>
          <w:szCs w:val="22"/>
        </w:rPr>
        <w:t xml:space="preserve"> o ran y detholiad o ddata a’I ddefnyddir. Dylsai’r iaith ar gyfer y cyflwyniad fod yn ffurfiol. Bydd y ffeil yn cynnwys eich myfyrdodau (nodiadau </w:t>
      </w:r>
      <w:r w:rsidR="00E919EB">
        <w:rPr>
          <w:rFonts w:ascii="Arial" w:hAnsi="Arial" w:cs="Arial"/>
          <w:i/>
          <w:sz w:val="22"/>
          <w:szCs w:val="22"/>
        </w:rPr>
        <w:t>byrfyr ar eich taflenni)</w:t>
      </w:r>
      <w:r w:rsidR="003F3D8D">
        <w:rPr>
          <w:rFonts w:ascii="Arial" w:hAnsi="Arial" w:cs="Arial"/>
          <w:i/>
          <w:sz w:val="22"/>
          <w:szCs w:val="22"/>
        </w:rPr>
        <w:t xml:space="preserve"> yn atodol I ddarnau hirach o ysgrifennu academaidd personol mewn ymateb I’r deunydd. Ystyriwch eich cynulleidfa yn ofalus</w:t>
      </w:r>
      <w:r w:rsidR="008748BB">
        <w:rPr>
          <w:rFonts w:ascii="Arial" w:hAnsi="Arial" w:cs="Arial"/>
          <w:i/>
          <w:sz w:val="22"/>
          <w:szCs w:val="22"/>
        </w:rPr>
        <w:t xml:space="preserve"> gan sicrhau bod y ffurf a’r dewis o ddeunydd yn </w:t>
      </w:r>
      <w:r w:rsidR="0009129F">
        <w:rPr>
          <w:rFonts w:ascii="Arial" w:hAnsi="Arial" w:cs="Arial"/>
          <w:i/>
          <w:sz w:val="22"/>
          <w:szCs w:val="22"/>
        </w:rPr>
        <w:t>atynnu’r darllenydd/ gynulleidfa.</w:t>
      </w:r>
    </w:p>
    <w:p w14:paraId="725C3AA2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57423BF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303F203" w14:textId="5350A151" w:rsidR="00C01A3F" w:rsidRPr="00A406E5" w:rsidRDefault="00C01A3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5D32C417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9683128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F998A28" w14:textId="77777777" w:rsidR="00152E9D" w:rsidRPr="00A406E5" w:rsidRDefault="00152E9D" w:rsidP="00152E9D">
      <w:pPr>
        <w:rPr>
          <w:rFonts w:ascii="Arial" w:hAnsi="Arial" w:cs="Arial"/>
        </w:rPr>
      </w:pPr>
    </w:p>
    <w:p w14:paraId="40561EA3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2E221A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832576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0E8A3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50637C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D056E21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45EB8E9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B100A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C507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CB75C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68C77C" w14:textId="57498115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B9885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BE2C3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B8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CE5B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8BCD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5116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A9C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E11A0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F2A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02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922BD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94D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12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6E7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937BA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A9AC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564D93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1C0199" w14:textId="39E9E89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76331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271B3E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AD4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A823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60B3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D1ED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5A301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865D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B9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A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1D93E6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33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93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31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ECE8D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3C693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69DFE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480702" w14:textId="5D8D6450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41A8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28099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61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EC6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A2A8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3277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1E1C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466E8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B10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47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F114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125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4C9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2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F25B3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BAB1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A2B5F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37B38" w14:textId="144E4162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CAC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81F4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15A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1958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6A15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A94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8798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F821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574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F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7210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09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85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0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0118E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F12D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95C87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B7DAEA" w14:textId="192F0AC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5647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75C3D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5C4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DE97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5BD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0CBB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841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DB7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A08073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D2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67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6CAF8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D501C5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0973352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398CA1A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78DFDD8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1558F5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55CEDE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1FBA1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133EC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00EC2D8" w14:textId="77777777" w:rsidR="00152E9D" w:rsidRPr="00A406E5" w:rsidRDefault="00152E9D" w:rsidP="00152E9D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152E9D" w:rsidRPr="00A406E5" w14:paraId="56C9FED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A67EEC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03FB4F6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70E20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3FFC8E0" w14:textId="77777777" w:rsidR="00152E9D" w:rsidRPr="00A406E5" w:rsidRDefault="00152E9D" w:rsidP="00152E9D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1E4219D5" w14:textId="77777777" w:rsidR="00C073F1" w:rsidRDefault="00C073F1" w:rsidP="00152E9D">
      <w:pPr>
        <w:rPr>
          <w:rFonts w:ascii="Arial" w:hAnsi="Arial" w:cs="Arial"/>
        </w:rPr>
      </w:pPr>
    </w:p>
    <w:p w14:paraId="68E5BBC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0625C8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844B3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5EB26E9A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36470C5F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E49FED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6C461D4B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77C21900" w14:textId="77777777" w:rsidR="00F217F6" w:rsidRPr="00D9771E" w:rsidRDefault="00F217F6" w:rsidP="00396004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720622D6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58DEAFAB" w14:textId="77777777" w:rsidR="00F217F6" w:rsidRPr="00B669B1" w:rsidRDefault="00F217F6" w:rsidP="00396004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70736546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700581F5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6012040" w14:textId="77777777" w:rsidR="00F217F6" w:rsidRPr="00C73F6F" w:rsidRDefault="00F217F6" w:rsidP="003960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43EE76E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C4138E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D31F7B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0F9584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8BDC25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2D45B65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7C2ED7B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C1D85F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3A82492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48FF3D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1897FA7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2F304A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6B563AA2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E577C62" w14:textId="77777777" w:rsidR="00F217F6" w:rsidRPr="00D9771E" w:rsidRDefault="00F217F6" w:rsidP="0039600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D4B702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2196220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2D6520C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31669E9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DE9B11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93A8D1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36440A9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208AB1E4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6145083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4618E94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DA7873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EFA9BA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anawdurdodol.</w:t>
            </w:r>
          </w:p>
          <w:p w14:paraId="2F320D4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E33BB00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199CBE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54308C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589EE3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83F81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eang o lenyddiaeth sydd wedi’i seilio ar ymchwil, yn cynnwys ffynonellau a gyrchwyd yn annibynnol. </w:t>
            </w:r>
          </w:p>
          <w:p w14:paraId="1CD2455B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Defnydd 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9BB7F3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0C1B9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Sgiliau cyfeirnodi ar lefel uchel, wedi’u cymhwyso’n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gyson ac yn broffesiynol.</w:t>
            </w:r>
          </w:p>
        </w:tc>
      </w:tr>
      <w:tr w:rsidR="00F217F6" w:rsidRPr="00D9771E" w14:paraId="6B1C6B71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03D7495B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25CD25" w14:textId="77777777" w:rsidR="00F217F6" w:rsidRPr="00CA7DB9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463C0146" w14:textId="77777777" w:rsidR="00F217F6" w:rsidRPr="00D9771E" w:rsidRDefault="00F217F6" w:rsidP="0039600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09A596" w14:textId="77777777" w:rsidR="00F217F6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Bylchau mawr yn y wybodaeth 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18222617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11BF57A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8A5413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6C359B5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554B39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63394B6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3DCDD2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5A9EF8C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3C52C530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E639515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D5B2DE1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0DFBF61F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161DAD8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B23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2F40AFB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5FA1EC5A" w14:textId="77777777" w:rsidR="00F217F6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1F50F9C" w14:textId="77777777" w:rsidR="00F217F6" w:rsidRPr="00E518DC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164C87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26C1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68BC685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EFCC02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dadlau ar sail rheswm a thystiolaeth. </w:t>
            </w:r>
          </w:p>
        </w:tc>
        <w:tc>
          <w:tcPr>
            <w:tcW w:w="1736" w:type="dxa"/>
          </w:tcPr>
          <w:p w14:paraId="6164887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8D4E19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DFA1A5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ar y maes a’r cysyniadau ehangach.  </w:t>
            </w:r>
          </w:p>
          <w:p w14:paraId="234902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2F0930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24560C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ragorol ar y maes a’r cysyniadau ehangach.  </w:t>
            </w:r>
          </w:p>
        </w:tc>
      </w:tr>
      <w:tr w:rsidR="00F217F6" w:rsidRPr="00D9771E" w14:paraId="253FF59C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FBACA81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BF77308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3F04CE4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366A418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55F9ED2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05CB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FF99CB1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05FD2CA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CA71A9F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  <w:p w14:paraId="11B52DB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A6904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Ymwybyddiaeth ddigonol a chymhwyso dulliau, deunyddiau, offer a/neu dechnegau sefydledig mewn modd priodol ar y cyfan.</w:t>
            </w:r>
          </w:p>
          <w:p w14:paraId="06FAD23D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5F600FC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chynnig atebion sylfaenol mewn cyd-destunau cymhleth ac anrhagweladwy 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34B1A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734ADAE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9BBAB8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>anrhagweladwy.</w:t>
            </w:r>
          </w:p>
        </w:tc>
        <w:tc>
          <w:tcPr>
            <w:tcW w:w="1736" w:type="dxa"/>
          </w:tcPr>
          <w:p w14:paraId="4FB0370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363BF15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34A682B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2F1F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47B1E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0FF8EF6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5C041F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14:paraId="67192F2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1BE1945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4DC3D5E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02AF5B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B20907E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5B542204" w14:textId="77777777" w:rsidR="00F217F6" w:rsidRPr="00ED3ABD" w:rsidRDefault="00F217F6" w:rsidP="00396004">
            <w:pPr>
              <w:rPr>
                <w:rFonts w:ascii="Arial" w:hAnsi="Arial" w:cs="Arial"/>
              </w:rPr>
            </w:pPr>
          </w:p>
          <w:p w14:paraId="45A9D130" w14:textId="77777777" w:rsidR="00F217F6" w:rsidRPr="00E07BE3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ECB013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CF99E13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F32209C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119D51F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711AE9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C630C9A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5EE75506" w14:textId="77777777" w:rsidR="00F217F6" w:rsidRPr="008F2A5B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eglur at weithgareddau grŵp</w:t>
            </w:r>
          </w:p>
          <w:p w14:paraId="6BB5A24A" w14:textId="77777777" w:rsidR="00F217F6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321FEC4A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B8B305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01B87C05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dda iawn yn ymreolaethol a/neu fel rhan o dîm, gyda chyfraniadau da iawn at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D7A7DF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3E743F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19FE82BC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Lle bo’n berthnasol gall weithio’n broffesiynol o fewn tîm, gan ddangos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3EA24DC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894FF76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C32CA7A" w14:textId="77777777" w:rsidR="00F217F6" w:rsidRDefault="00F217F6" w:rsidP="00F217F6">
      <w:pPr>
        <w:rPr>
          <w:rFonts w:ascii="Arial" w:hAnsi="Arial" w:cs="Arial"/>
        </w:rPr>
      </w:pPr>
    </w:p>
    <w:p w14:paraId="538E85F5" w14:textId="77777777"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97E3F" w14:textId="77777777" w:rsidR="00360757" w:rsidRDefault="00360757">
      <w:r>
        <w:separator/>
      </w:r>
    </w:p>
  </w:endnote>
  <w:endnote w:type="continuationSeparator" w:id="0">
    <w:p w14:paraId="3493684D" w14:textId="77777777" w:rsidR="00360757" w:rsidRDefault="0036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416A9" w14:textId="2EFD7922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lang w:val="cy-GB"/>
      </w:rPr>
      <w:fldChar w:fldCharType="separate"/>
    </w:r>
    <w:r w:rsidR="00415264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lang w:val="cy-GB"/>
      </w:rPr>
      <w:fldChar w:fldCharType="separate"/>
    </w:r>
    <w:r w:rsidR="00415264">
      <w:rPr>
        <w:b/>
        <w:noProof/>
        <w:lang w:val="cy-GB"/>
      </w:rPr>
      <w:t>13</w:t>
    </w:r>
    <w:r w:rsidR="00866A6D" w:rsidRPr="00F217F6">
      <w:rPr>
        <w:b/>
        <w:lang w:val="cy-GB"/>
      </w:rPr>
      <w:fldChar w:fldCharType="end"/>
    </w:r>
  </w:p>
  <w:p w14:paraId="685608D7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BEF2C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223BE" w14:textId="77777777" w:rsidR="00360757" w:rsidRDefault="00360757">
      <w:r>
        <w:separator/>
      </w:r>
    </w:p>
  </w:footnote>
  <w:footnote w:type="continuationSeparator" w:id="0">
    <w:p w14:paraId="64456F02" w14:textId="77777777" w:rsidR="00360757" w:rsidRDefault="00360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2"/>
  </w:num>
  <w:num w:numId="5">
    <w:abstractNumId w:val="7"/>
  </w:num>
  <w:num w:numId="6">
    <w:abstractNumId w:val="16"/>
  </w:num>
  <w:num w:numId="7">
    <w:abstractNumId w:val="2"/>
  </w:num>
  <w:num w:numId="8">
    <w:abstractNumId w:val="14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61DA1"/>
    <w:rsid w:val="00165DDF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0757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E5751"/>
    <w:rsid w:val="003F3D8D"/>
    <w:rsid w:val="004046A9"/>
    <w:rsid w:val="00404C50"/>
    <w:rsid w:val="00413697"/>
    <w:rsid w:val="00415264"/>
    <w:rsid w:val="00423934"/>
    <w:rsid w:val="00426244"/>
    <w:rsid w:val="0044610C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5C08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A5BC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747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1794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217A"/>
    <w:rsid w:val="00DF321B"/>
    <w:rsid w:val="00E02288"/>
    <w:rsid w:val="00E05287"/>
    <w:rsid w:val="00E230E0"/>
    <w:rsid w:val="00E45034"/>
    <w:rsid w:val="00E51AAC"/>
    <w:rsid w:val="00E5293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7644"/>
    <w:rsid w:val="00F8381F"/>
    <w:rsid w:val="00F96A39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232B8-1241-4A62-915E-010B5921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13</Pages>
  <Words>4064</Words>
  <Characters>23170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27180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Carys Jennings</cp:lastModifiedBy>
  <cp:revision>2</cp:revision>
  <cp:lastPrinted>2014-10-10T07:42:00Z</cp:lastPrinted>
  <dcterms:created xsi:type="dcterms:W3CDTF">2019-11-12T14:50:00Z</dcterms:created>
  <dcterms:modified xsi:type="dcterms:W3CDTF">2019-11-12T14:50:00Z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