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7D010D" w14:paraId="7ACF10EC" w14:textId="77777777" w:rsidTr="007D010D">
        <w:trPr>
          <w:trHeight w:val="894"/>
        </w:trPr>
        <w:tc>
          <w:tcPr>
            <w:tcW w:w="3556" w:type="dxa"/>
          </w:tcPr>
          <w:p w14:paraId="0C250E40" w14:textId="4BCE7967" w:rsidR="007D010D" w:rsidRDefault="007D010D"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7D010D" w:rsidRDefault="007D010D"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415F4244"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7D010D" w:rsidRDefault="003B3F9D" w:rsidP="00146636">
            <w:pPr>
              <w:spacing w:before="120" w:after="120"/>
              <w:jc w:val="both"/>
              <w:rPr>
                <w:rFonts w:cs="Arial"/>
                <w:b/>
                <w:sz w:val="22"/>
                <w:szCs w:val="22"/>
              </w:rPr>
            </w:pPr>
            <w:r w:rsidRPr="007D010D">
              <w:rPr>
                <w:rFonts w:cs="Arial"/>
                <w:b/>
                <w:sz w:val="22"/>
                <w:szCs w:val="22"/>
              </w:rPr>
              <w:t>Student name:</w:t>
            </w:r>
          </w:p>
        </w:tc>
        <w:tc>
          <w:tcPr>
            <w:tcW w:w="4065" w:type="dxa"/>
            <w:gridSpan w:val="3"/>
          </w:tcPr>
          <w:p w14:paraId="62282B9F" w14:textId="77777777" w:rsidR="00236AFA" w:rsidRPr="007D010D"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7D010D" w:rsidRDefault="003B3F9D" w:rsidP="00146636">
            <w:pPr>
              <w:spacing w:before="120" w:after="120"/>
              <w:jc w:val="both"/>
              <w:rPr>
                <w:rFonts w:cs="Arial"/>
                <w:b/>
                <w:sz w:val="22"/>
                <w:szCs w:val="22"/>
              </w:rPr>
            </w:pPr>
            <w:r w:rsidRPr="007D010D">
              <w:rPr>
                <w:rFonts w:cs="Arial"/>
                <w:b/>
                <w:sz w:val="22"/>
                <w:szCs w:val="22"/>
              </w:rPr>
              <w:t>Student P number:</w:t>
            </w:r>
          </w:p>
        </w:tc>
        <w:tc>
          <w:tcPr>
            <w:tcW w:w="2111" w:type="dxa"/>
            <w:gridSpan w:val="2"/>
          </w:tcPr>
          <w:p w14:paraId="64C45491" w14:textId="77777777" w:rsidR="003B3F9D" w:rsidRPr="007D010D" w:rsidRDefault="003B3F9D" w:rsidP="00146636">
            <w:pPr>
              <w:spacing w:before="120" w:after="120"/>
              <w:jc w:val="both"/>
              <w:rPr>
                <w:rFonts w:cs="Arial"/>
                <w:b/>
                <w:sz w:val="22"/>
                <w:szCs w:val="22"/>
              </w:rPr>
            </w:pPr>
          </w:p>
        </w:tc>
      </w:tr>
      <w:tr w:rsidR="00D14A61" w:rsidRPr="00394874" w14:paraId="34134B0F" w14:textId="77777777" w:rsidTr="009B6835">
        <w:tc>
          <w:tcPr>
            <w:tcW w:w="1809" w:type="dxa"/>
            <w:shd w:val="clear" w:color="auto" w:fill="D9D9D9" w:themeFill="background1" w:themeFillShade="D9"/>
          </w:tcPr>
          <w:p w14:paraId="56FFF889" w14:textId="77777777" w:rsidR="00D14A61" w:rsidRPr="00394874" w:rsidRDefault="00D14A61"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1928DDC3" w:rsidR="00D14A61" w:rsidRPr="00684D8B" w:rsidRDefault="008B1435" w:rsidP="008B1435">
            <w:pPr>
              <w:rPr>
                <w:rFonts w:cs="Arial"/>
                <w:b/>
              </w:rPr>
            </w:pPr>
            <w:r>
              <w:rPr>
                <w:rFonts w:cs="Arial"/>
                <w:b/>
              </w:rPr>
              <w:t>Film &amp; TV</w:t>
            </w:r>
          </w:p>
        </w:tc>
        <w:tc>
          <w:tcPr>
            <w:tcW w:w="2613" w:type="dxa"/>
            <w:gridSpan w:val="2"/>
            <w:shd w:val="clear" w:color="auto" w:fill="D9D9D9"/>
          </w:tcPr>
          <w:p w14:paraId="3C969D84" w14:textId="77777777" w:rsidR="00D14A61" w:rsidRPr="00394874" w:rsidRDefault="00D14A61"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14:paraId="7925A40C" w14:textId="23E66107" w:rsidR="00D14A61" w:rsidRPr="00394874" w:rsidRDefault="00684D8B" w:rsidP="00146636">
            <w:pPr>
              <w:rPr>
                <w:rFonts w:cs="Arial"/>
                <w:b/>
                <w:sz w:val="22"/>
                <w:szCs w:val="22"/>
              </w:rPr>
            </w:pPr>
            <w:r>
              <w:rPr>
                <w:rFonts w:cs="Arial"/>
                <w:b/>
                <w:sz w:val="22"/>
                <w:szCs w:val="22"/>
              </w:rPr>
              <w:t>FAD/FMA</w:t>
            </w:r>
          </w:p>
        </w:tc>
      </w:tr>
      <w:tr w:rsidR="00D9780D" w:rsidRPr="00394874" w14:paraId="5571182B" w14:textId="77777777" w:rsidTr="009B6835">
        <w:tc>
          <w:tcPr>
            <w:tcW w:w="1809" w:type="dxa"/>
            <w:shd w:val="clear" w:color="auto" w:fill="D9D9D9" w:themeFill="background1" w:themeFillShade="D9"/>
          </w:tcPr>
          <w:p w14:paraId="63334B19" w14:textId="77777777" w:rsidR="00D9780D" w:rsidRPr="00394874" w:rsidRDefault="00D9780D"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6F767258" w:rsidR="00D9780D" w:rsidRPr="00394874" w:rsidRDefault="00306CAD" w:rsidP="00146636">
            <w:pPr>
              <w:spacing w:before="120" w:after="120"/>
              <w:jc w:val="both"/>
              <w:rPr>
                <w:rFonts w:cs="Arial"/>
                <w:b/>
                <w:sz w:val="22"/>
                <w:szCs w:val="22"/>
              </w:rPr>
            </w:pPr>
            <w:r>
              <w:rPr>
                <w:rFonts w:cs="Arial"/>
                <w:b/>
                <w:sz w:val="22"/>
                <w:szCs w:val="22"/>
              </w:rPr>
              <w:t>Creative Practice 3</w:t>
            </w:r>
          </w:p>
        </w:tc>
        <w:tc>
          <w:tcPr>
            <w:tcW w:w="2613" w:type="dxa"/>
            <w:gridSpan w:val="2"/>
            <w:shd w:val="clear" w:color="auto" w:fill="D9D9D9" w:themeFill="background1" w:themeFillShade="D9"/>
          </w:tcPr>
          <w:p w14:paraId="2220B439" w14:textId="77777777" w:rsidR="00D9780D" w:rsidRPr="00394874" w:rsidRDefault="00D9780D"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05DC4BCD" w:rsidR="00D9780D" w:rsidRPr="00394874" w:rsidRDefault="00306CAD" w:rsidP="00146636">
            <w:pPr>
              <w:spacing w:before="120" w:after="120"/>
              <w:jc w:val="both"/>
              <w:rPr>
                <w:rFonts w:cs="Arial"/>
                <w:b/>
                <w:sz w:val="22"/>
                <w:szCs w:val="22"/>
              </w:rPr>
            </w:pPr>
            <w:r>
              <w:rPr>
                <w:rFonts w:cs="Arial"/>
                <w:b/>
                <w:sz w:val="22"/>
                <w:szCs w:val="22"/>
              </w:rPr>
              <w:t>5</w:t>
            </w:r>
          </w:p>
        </w:tc>
      </w:tr>
      <w:tr w:rsidR="00D9780D" w:rsidRPr="00394874" w14:paraId="2B6FDE50" w14:textId="77777777" w:rsidTr="009B6835">
        <w:tc>
          <w:tcPr>
            <w:tcW w:w="1809" w:type="dxa"/>
            <w:shd w:val="clear" w:color="auto" w:fill="D9D9D9" w:themeFill="background1" w:themeFillShade="D9"/>
          </w:tcPr>
          <w:p w14:paraId="6EB909FA" w14:textId="77777777" w:rsidR="00D9780D" w:rsidRPr="00394874" w:rsidRDefault="00D9780D"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09BE6BF4" w:rsidR="00D9780D" w:rsidRPr="00394874" w:rsidRDefault="00BE7AF5" w:rsidP="00146636">
            <w:pPr>
              <w:spacing w:before="120" w:after="120"/>
              <w:jc w:val="both"/>
              <w:rPr>
                <w:rFonts w:cs="Arial"/>
                <w:b/>
                <w:sz w:val="22"/>
                <w:szCs w:val="22"/>
              </w:rPr>
            </w:pPr>
            <w:r w:rsidRPr="00401BE5">
              <w:rPr>
                <w:rFonts w:cs="Arial"/>
                <w:sz w:val="22"/>
                <w:szCs w:val="22"/>
              </w:rPr>
              <w:t>M5X01599</w:t>
            </w:r>
          </w:p>
        </w:tc>
        <w:tc>
          <w:tcPr>
            <w:tcW w:w="2613" w:type="dxa"/>
            <w:gridSpan w:val="2"/>
            <w:shd w:val="clear" w:color="auto" w:fill="D9D9D9" w:themeFill="background1" w:themeFillShade="D9"/>
          </w:tcPr>
          <w:p w14:paraId="399E5F16" w14:textId="77777777" w:rsidR="00D9780D" w:rsidRPr="00394874" w:rsidRDefault="00D9780D" w:rsidP="00146636">
            <w:pPr>
              <w:pStyle w:val="Heading2"/>
              <w:rPr>
                <w:rFonts w:cs="Arial"/>
                <w:sz w:val="22"/>
                <w:szCs w:val="22"/>
              </w:rPr>
            </w:pPr>
            <w:r>
              <w:rPr>
                <w:rFonts w:cs="Arial"/>
                <w:sz w:val="22"/>
                <w:szCs w:val="22"/>
              </w:rPr>
              <w:t>Contribution to Overall</w:t>
            </w:r>
          </w:p>
          <w:p w14:paraId="0BB29E6B" w14:textId="77777777" w:rsidR="00D9780D" w:rsidRPr="00394874" w:rsidRDefault="00D9780D"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4E606DD1" w:rsidR="00D9780D" w:rsidRPr="00394874" w:rsidRDefault="00306CAD" w:rsidP="000B1442">
            <w:pPr>
              <w:rPr>
                <w:rFonts w:cs="Arial"/>
                <w:b/>
                <w:sz w:val="22"/>
                <w:szCs w:val="22"/>
              </w:rPr>
            </w:pPr>
            <w:r>
              <w:rPr>
                <w:rFonts w:cs="Arial"/>
                <w:b/>
                <w:sz w:val="22"/>
                <w:szCs w:val="22"/>
              </w:rPr>
              <w:t>50</w:t>
            </w:r>
          </w:p>
        </w:tc>
      </w:tr>
      <w:tr w:rsidR="00D9780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9780D" w:rsidRPr="00394874" w:rsidRDefault="00D9780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2192AD0E" w:rsidR="00D9780D" w:rsidRPr="00394874" w:rsidRDefault="00306CAD" w:rsidP="00146636">
            <w:pPr>
              <w:spacing w:before="120" w:after="120"/>
              <w:jc w:val="both"/>
              <w:rPr>
                <w:rFonts w:cs="Arial"/>
                <w:b/>
                <w:sz w:val="22"/>
                <w:szCs w:val="22"/>
              </w:rPr>
            </w:pPr>
            <w:r>
              <w:rPr>
                <w:rFonts w:cs="Arial"/>
                <w:b/>
                <w:sz w:val="22"/>
                <w:szCs w:val="22"/>
              </w:rPr>
              <w:t>Timi O’Neill</w:t>
            </w:r>
          </w:p>
        </w:tc>
        <w:tc>
          <w:tcPr>
            <w:tcW w:w="2613" w:type="dxa"/>
            <w:gridSpan w:val="2"/>
            <w:tcBorders>
              <w:bottom w:val="single" w:sz="4" w:space="0" w:color="auto"/>
            </w:tcBorders>
            <w:shd w:val="clear" w:color="auto" w:fill="D9D9D9" w:themeFill="background1" w:themeFillShade="D9"/>
          </w:tcPr>
          <w:p w14:paraId="6BFE5A33" w14:textId="77777777" w:rsidR="00D9780D" w:rsidRPr="00394874" w:rsidRDefault="00D9780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3999B67B" w:rsidR="00D9780D" w:rsidRPr="00394874" w:rsidRDefault="003A4D6E" w:rsidP="00146636">
            <w:pPr>
              <w:spacing w:before="120" w:after="120"/>
              <w:jc w:val="both"/>
              <w:rPr>
                <w:rFonts w:cs="Arial"/>
                <w:b/>
                <w:sz w:val="22"/>
                <w:szCs w:val="22"/>
              </w:rPr>
            </w:pPr>
            <w:r>
              <w:rPr>
                <w:rFonts w:cs="Arial"/>
                <w:b/>
                <w:sz w:val="22"/>
                <w:szCs w:val="22"/>
              </w:rPr>
              <w:t>Caroline Thraves</w:t>
            </w:r>
          </w:p>
        </w:tc>
      </w:tr>
      <w:tr w:rsidR="00D9780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1D012B3F" w:rsidR="00D9780D" w:rsidRPr="00394874" w:rsidRDefault="00306CAD" w:rsidP="00146636">
            <w:pPr>
              <w:spacing w:before="120" w:after="120"/>
              <w:jc w:val="both"/>
              <w:rPr>
                <w:rFonts w:cs="Arial"/>
                <w:b/>
                <w:sz w:val="22"/>
                <w:szCs w:val="22"/>
              </w:rPr>
            </w:pPr>
            <w:r>
              <w:rPr>
                <w:rFonts w:cs="Arial"/>
                <w:b/>
                <w:sz w:val="22"/>
                <w:szCs w:val="22"/>
              </w:rPr>
              <w:t>Shooting the Key scene</w:t>
            </w:r>
          </w:p>
        </w:tc>
        <w:tc>
          <w:tcPr>
            <w:tcW w:w="2613" w:type="dxa"/>
            <w:gridSpan w:val="2"/>
            <w:tcBorders>
              <w:bottom w:val="single" w:sz="4" w:space="0" w:color="auto"/>
            </w:tcBorders>
            <w:shd w:val="clear" w:color="auto" w:fill="D9D9D9" w:themeFill="background1" w:themeFillShade="D9"/>
          </w:tcPr>
          <w:p w14:paraId="01B08CEC"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D1AEC4F" w14:textId="5B3470E8" w:rsidR="00D9780D" w:rsidRPr="00394874" w:rsidRDefault="00306CAD" w:rsidP="00146636">
            <w:pPr>
              <w:spacing w:before="120" w:after="120"/>
              <w:jc w:val="both"/>
              <w:rPr>
                <w:rFonts w:cs="Arial"/>
                <w:b/>
                <w:sz w:val="22"/>
                <w:szCs w:val="22"/>
              </w:rPr>
            </w:pPr>
            <w:r>
              <w:rPr>
                <w:rFonts w:cs="Arial"/>
                <w:b/>
                <w:sz w:val="22"/>
                <w:szCs w:val="22"/>
              </w:rPr>
              <w:t>1 of 2</w:t>
            </w:r>
          </w:p>
        </w:tc>
      </w:tr>
      <w:tr w:rsidR="00D9780D"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D9780D" w:rsidRPr="009B6835" w:rsidRDefault="00D9780D"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D9780D" w:rsidRPr="009B6835" w:rsidRDefault="00D9780D"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D9780D" w:rsidRPr="009B6835" w:rsidRDefault="00D9780D"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D9780D" w:rsidRPr="009B6835" w:rsidRDefault="00D9780D"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D9780D" w:rsidRPr="009B6835" w:rsidRDefault="00D9780D"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D9780D" w:rsidRPr="009B6835" w:rsidRDefault="00D9780D" w:rsidP="00146636">
            <w:pPr>
              <w:spacing w:before="120" w:after="120"/>
              <w:jc w:val="both"/>
              <w:rPr>
                <w:rFonts w:cs="Arial"/>
                <w:b/>
                <w:sz w:val="16"/>
                <w:szCs w:val="22"/>
              </w:rPr>
            </w:pPr>
          </w:p>
        </w:tc>
      </w:tr>
      <w:tr w:rsidR="00513108"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513108" w:rsidRPr="00513108" w:rsidRDefault="00513108" w:rsidP="00513108">
            <w:pPr>
              <w:spacing w:before="120" w:after="120"/>
              <w:jc w:val="both"/>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tcPr>
          <w:p w14:paraId="47C3A3EE" w14:textId="16A97AA9" w:rsidR="00513108" w:rsidRPr="00513108" w:rsidRDefault="00306CAD" w:rsidP="00475557">
            <w:pPr>
              <w:spacing w:before="120" w:after="120"/>
              <w:jc w:val="both"/>
              <w:rPr>
                <w:rFonts w:cs="Arial"/>
                <w:b/>
                <w:sz w:val="22"/>
                <w:szCs w:val="22"/>
              </w:rPr>
            </w:pPr>
            <w:r>
              <w:rPr>
                <w:rFonts w:cs="Arial"/>
                <w:b/>
                <w:sz w:val="22"/>
                <w:szCs w:val="22"/>
              </w:rPr>
              <w:t>2</w:t>
            </w:r>
            <w:r w:rsidRPr="00306CAD">
              <w:rPr>
                <w:rFonts w:cs="Arial"/>
                <w:b/>
                <w:sz w:val="22"/>
                <w:szCs w:val="22"/>
                <w:vertAlign w:val="superscript"/>
              </w:rPr>
              <w:t>nd</w:t>
            </w:r>
            <w:r>
              <w:rPr>
                <w:rFonts w:cs="Arial"/>
                <w:b/>
                <w:sz w:val="22"/>
                <w:szCs w:val="22"/>
              </w:rPr>
              <w:t xml:space="preserve"> October</w:t>
            </w:r>
          </w:p>
        </w:tc>
        <w:tc>
          <w:tcPr>
            <w:tcW w:w="1843" w:type="dxa"/>
            <w:tcBorders>
              <w:top w:val="single" w:sz="4" w:space="0" w:color="auto"/>
            </w:tcBorders>
            <w:shd w:val="clear" w:color="auto" w:fill="D9D9D9" w:themeFill="background1" w:themeFillShade="D9"/>
          </w:tcPr>
          <w:p w14:paraId="3774C651" w14:textId="5D9760E1" w:rsidR="00513108" w:rsidRPr="00513108" w:rsidRDefault="00513108" w:rsidP="00513108">
            <w:pPr>
              <w:spacing w:before="120" w:after="120"/>
              <w:jc w:val="both"/>
              <w:rPr>
                <w:rFonts w:cs="Arial"/>
                <w:b/>
                <w:sz w:val="22"/>
                <w:szCs w:val="22"/>
              </w:rPr>
            </w:pPr>
            <w:r w:rsidRPr="00513108">
              <w:rPr>
                <w:rFonts w:cs="Arial"/>
                <w:b/>
                <w:sz w:val="22"/>
                <w:szCs w:val="22"/>
              </w:rPr>
              <w:t>Submission Date:</w:t>
            </w:r>
          </w:p>
        </w:tc>
        <w:tc>
          <w:tcPr>
            <w:tcW w:w="1712" w:type="dxa"/>
            <w:gridSpan w:val="2"/>
            <w:tcBorders>
              <w:top w:val="single" w:sz="4" w:space="0" w:color="auto"/>
            </w:tcBorders>
            <w:shd w:val="clear" w:color="auto" w:fill="auto"/>
          </w:tcPr>
          <w:p w14:paraId="15E8D7A3" w14:textId="5AB3E127" w:rsidR="00513108" w:rsidRPr="00513108" w:rsidRDefault="00DC4C73" w:rsidP="00B42F6E">
            <w:pPr>
              <w:rPr>
                <w:rFonts w:ascii="Calibri" w:hAnsi="Calibri" w:cs="Arial"/>
                <w:b/>
                <w:sz w:val="22"/>
                <w:szCs w:val="22"/>
              </w:rPr>
            </w:pPr>
            <w:r>
              <w:rPr>
                <w:b/>
                <w:sz w:val="22"/>
              </w:rPr>
              <w:t>26</w:t>
            </w:r>
            <w:r w:rsidRPr="0071740C">
              <w:rPr>
                <w:b/>
                <w:sz w:val="22"/>
                <w:vertAlign w:val="superscript"/>
              </w:rPr>
              <w:t>th</w:t>
            </w:r>
            <w:r>
              <w:rPr>
                <w:b/>
                <w:sz w:val="22"/>
              </w:rPr>
              <w:t xml:space="preserve"> January 2018</w:t>
            </w:r>
          </w:p>
        </w:tc>
        <w:tc>
          <w:tcPr>
            <w:tcW w:w="1766" w:type="dxa"/>
            <w:gridSpan w:val="2"/>
            <w:tcBorders>
              <w:top w:val="single" w:sz="4" w:space="0" w:color="auto"/>
            </w:tcBorders>
            <w:shd w:val="clear" w:color="auto" w:fill="D9D9D9" w:themeFill="background1" w:themeFillShade="D9"/>
          </w:tcPr>
          <w:p w14:paraId="20A54343" w14:textId="36B87DC4" w:rsidR="00513108" w:rsidRPr="003A6539" w:rsidRDefault="00513108" w:rsidP="00513108">
            <w:pPr>
              <w:spacing w:before="120" w:after="120"/>
              <w:jc w:val="both"/>
              <w:rPr>
                <w:rFonts w:cs="Arial"/>
                <w:b/>
                <w:sz w:val="22"/>
                <w:szCs w:val="22"/>
              </w:rPr>
            </w:pPr>
            <w:r w:rsidRPr="003A6539">
              <w:rPr>
                <w:rFonts w:cs="Arial"/>
                <w:b/>
                <w:sz w:val="22"/>
                <w:szCs w:val="22"/>
              </w:rPr>
              <w:t>Feedback Date:</w:t>
            </w:r>
          </w:p>
        </w:tc>
        <w:tc>
          <w:tcPr>
            <w:tcW w:w="1767" w:type="dxa"/>
            <w:tcBorders>
              <w:top w:val="single" w:sz="4" w:space="0" w:color="auto"/>
            </w:tcBorders>
            <w:shd w:val="clear" w:color="auto" w:fill="auto"/>
          </w:tcPr>
          <w:p w14:paraId="26738F35" w14:textId="1646C44B" w:rsidR="00513108" w:rsidRPr="003A6539" w:rsidRDefault="008B3FC7" w:rsidP="00B42F6E">
            <w:pPr>
              <w:jc w:val="both"/>
              <w:rPr>
                <w:rFonts w:cs="Arial"/>
                <w:b/>
                <w:sz w:val="22"/>
                <w:szCs w:val="22"/>
              </w:rPr>
            </w:pPr>
            <w:r>
              <w:rPr>
                <w:b/>
                <w:sz w:val="22"/>
              </w:rPr>
              <w:t>31</w:t>
            </w:r>
            <w:r w:rsidRPr="008B3FC7">
              <w:rPr>
                <w:b/>
                <w:sz w:val="22"/>
                <w:vertAlign w:val="superscript"/>
              </w:rPr>
              <w:t>st</w:t>
            </w:r>
            <w:r>
              <w:rPr>
                <w:b/>
                <w:sz w:val="22"/>
              </w:rPr>
              <w:t xml:space="preserve"> January 2018</w:t>
            </w:r>
          </w:p>
        </w:tc>
      </w:tr>
    </w:tbl>
    <w:p w14:paraId="73A5B0F0" w14:textId="3BBD631D" w:rsidR="00B7723C" w:rsidRPr="00B37287" w:rsidRDefault="00B7723C">
      <w:pPr>
        <w:rPr>
          <w:sz w:val="10"/>
          <w:szCs w:val="10"/>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3D3B15F8"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w:t>
            </w:r>
            <w:proofErr w:type="spellStart"/>
            <w:r w:rsidR="00986077">
              <w:rPr>
                <w:rFonts w:ascii="Calibri" w:hAnsi="Calibri" w:cs="Arial"/>
              </w:rPr>
              <w:t>Turnitin</w:t>
            </w:r>
            <w:proofErr w:type="spellEnd"/>
            <w:r w:rsidR="00986077">
              <w:rPr>
                <w:rFonts w:ascii="Calibri" w:hAnsi="Calibri" w:cs="Arial"/>
              </w:rPr>
              <w:t>.</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48ACCBEC"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E7DEFA2" w:rsidR="00B24EC9" w:rsidRDefault="00B24EC9"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28541907"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1B4A1E05" w:rsidR="00EB7A18" w:rsidRDefault="00EB7A18" w:rsidP="00EB7A18">
            <w:pPr>
              <w:rPr>
                <w:rFonts w:ascii="Calibri" w:hAnsi="Calibri" w:cs="Arial"/>
                <w:b/>
              </w:rPr>
            </w:pPr>
            <w:r w:rsidRPr="00EB7A18">
              <w:rPr>
                <w:rFonts w:ascii="Calibri" w:hAnsi="Calibri" w:cs="Arial"/>
                <w:b/>
              </w:rPr>
              <w:t xml:space="preserve">Penalties for late submission: Up to </w:t>
            </w:r>
            <w:r w:rsidR="000B1442">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14:paraId="51EFDB5C" w14:textId="43406FEE"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14:paraId="5C6FEA5F" w14:textId="77777777" w:rsidR="00EB7A18" w:rsidRPr="00B37287" w:rsidRDefault="00EB7A18" w:rsidP="00EB7A18">
      <w:pPr>
        <w:rPr>
          <w:rFonts w:ascii="Calibri" w:hAnsi="Calibri" w:cs="Calibri"/>
          <w:b/>
          <w:sz w:val="10"/>
          <w:szCs w:val="10"/>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49DBD77" w14:textId="7BFF893B"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r w:rsidR="00827FA2" w:rsidRPr="00B37287">
        <w:rPr>
          <w:rFonts w:ascii="Calibri" w:hAnsi="Calibri" w:cs="Calibri"/>
          <w:b/>
        </w:rPr>
        <w:t>include this form in your</w:t>
      </w:r>
      <w:r w:rsidRPr="00B37287">
        <w:rPr>
          <w:rFonts w:ascii="Calibri" w:hAnsi="Calibri" w:cs="Calibri"/>
          <w:b/>
        </w:rPr>
        <w:t xml:space="preserve"> </w:t>
      </w:r>
      <w:proofErr w:type="spellStart"/>
      <w:r w:rsidRPr="00B37287">
        <w:rPr>
          <w:rFonts w:ascii="Calibri" w:hAnsi="Calibri" w:cs="Calibri"/>
          <w:b/>
        </w:rPr>
        <w:t>Turnitin</w:t>
      </w:r>
      <w:proofErr w:type="spellEnd"/>
      <w:r w:rsidRPr="00B37287">
        <w:rPr>
          <w:rFonts w:ascii="Calibri" w:hAnsi="Calibri" w:cs="Calibri"/>
          <w:b/>
        </w:rPr>
        <w:t xml:space="preserve">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14:paraId="227A4EEE" w14:textId="77777777" w:rsidR="00FE6BAE" w:rsidRDefault="00FE6BAE" w:rsidP="00BA1176">
      <w:pPr>
        <w:rPr>
          <w:rFonts w:ascii="Calibri" w:hAnsi="Calibri" w:cs="Calibri"/>
        </w:rPr>
      </w:pPr>
    </w:p>
    <w:p w14:paraId="179E82C7" w14:textId="77777777" w:rsidR="003E5B0B" w:rsidRPr="00FE6BAE" w:rsidRDefault="003E5B0B" w:rsidP="00BA1176">
      <w:pPr>
        <w:rPr>
          <w:rFonts w:ascii="Calibri" w:hAnsi="Calibri" w:cs="Calibri"/>
        </w:rPr>
        <w:sectPr w:rsidR="003E5B0B" w:rsidRPr="00FE6BAE" w:rsidSect="00B37287">
          <w:footerReference w:type="first" r:id="rId10"/>
          <w:type w:val="continuous"/>
          <w:pgSz w:w="11894" w:h="16834"/>
          <w:pgMar w:top="567" w:right="720" w:bottom="426" w:left="720" w:header="706" w:footer="38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0DF7A134" w:rsidR="00410E81" w:rsidRPr="00D15D2A" w:rsidRDefault="00306CAD" w:rsidP="00306CAD">
            <w:pPr>
              <w:pStyle w:val="ListParagraph"/>
              <w:ind w:left="360"/>
              <w:jc w:val="both"/>
              <w:rPr>
                <w:rFonts w:ascii="Calibri" w:hAnsi="Calibri"/>
                <w:sz w:val="22"/>
                <w:szCs w:val="22"/>
              </w:rPr>
            </w:pPr>
            <w:r>
              <w:rPr>
                <w:rFonts w:ascii="Calibri" w:hAnsi="Calibri"/>
                <w:sz w:val="22"/>
                <w:szCs w:val="22"/>
              </w:rPr>
              <w:t xml:space="preserve">2. </w:t>
            </w:r>
            <w:r w:rsidRPr="0012132E">
              <w:rPr>
                <w:rFonts w:ascii="Calibri" w:hAnsi="Calibri"/>
                <w:sz w:val="22"/>
                <w:szCs w:val="22"/>
              </w:rPr>
              <w:t>Develop and produce simple new media objects within the context of a production team.</w:t>
            </w:r>
          </w:p>
        </w:tc>
      </w:tr>
    </w:tbl>
    <w:p w14:paraId="14E7214E" w14:textId="77777777"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C25B02" w:rsidRPr="00EA26EE" w14:paraId="1469C2C4" w14:textId="77777777" w:rsidTr="0071740C">
        <w:tc>
          <w:tcPr>
            <w:tcW w:w="10598" w:type="dxa"/>
            <w:shd w:val="clear" w:color="auto" w:fill="D9D9D9" w:themeFill="background1" w:themeFillShade="D9"/>
          </w:tcPr>
          <w:p w14:paraId="1ED2B4AB" w14:textId="77777777" w:rsidR="00C25B02" w:rsidRPr="00EA26EE" w:rsidRDefault="00C25B02" w:rsidP="0071740C">
            <w:pPr>
              <w:jc w:val="center"/>
              <w:rPr>
                <w:b/>
                <w:sz w:val="40"/>
                <w:szCs w:val="40"/>
              </w:rPr>
            </w:pPr>
            <w:r w:rsidRPr="00EA26EE">
              <w:rPr>
                <w:sz w:val="40"/>
                <w:szCs w:val="40"/>
              </w:rPr>
              <w:br w:type="page"/>
            </w:r>
            <w:r w:rsidRPr="00EA26EE">
              <w:rPr>
                <w:b/>
                <w:sz w:val="40"/>
                <w:szCs w:val="40"/>
              </w:rPr>
              <w:t>Task</w:t>
            </w:r>
          </w:p>
        </w:tc>
      </w:tr>
      <w:tr w:rsidR="00C25B02" w:rsidRPr="00EA26EE" w14:paraId="18FFDB26" w14:textId="77777777" w:rsidTr="00FF7E70">
        <w:tc>
          <w:tcPr>
            <w:tcW w:w="10598" w:type="dxa"/>
            <w:shd w:val="clear" w:color="auto" w:fill="auto"/>
            <w:vAlign w:val="center"/>
          </w:tcPr>
          <w:p w14:paraId="4AD30015" w14:textId="5517860D" w:rsidR="00306CAD" w:rsidRDefault="00306CAD" w:rsidP="00306CAD">
            <w:pPr>
              <w:spacing w:line="276" w:lineRule="auto"/>
              <w:jc w:val="both"/>
              <w:rPr>
                <w:rFonts w:ascii="Times" w:hAnsi="Times"/>
                <w:lang w:eastAsia="en-US"/>
              </w:rPr>
            </w:pPr>
            <w:r>
              <w:rPr>
                <w:rFonts w:ascii="Times" w:hAnsi="Times"/>
                <w:lang w:eastAsia="en-US"/>
              </w:rPr>
              <w:t>As part of your submission pack for a film/TV project you aim to develop in semester 2, y</w:t>
            </w:r>
            <w:r w:rsidRPr="00137848">
              <w:rPr>
                <w:rFonts w:ascii="Times" w:hAnsi="Times"/>
                <w:lang w:eastAsia="en-US"/>
              </w:rPr>
              <w:t>ou will be expected to</w:t>
            </w:r>
            <w:r>
              <w:rPr>
                <w:rFonts w:ascii="Times" w:hAnsi="Times"/>
                <w:lang w:eastAsia="en-US"/>
              </w:rPr>
              <w:t xml:space="preserve"> write</w:t>
            </w:r>
            <w:r w:rsidR="002E42F3">
              <w:rPr>
                <w:rFonts w:ascii="Times" w:hAnsi="Times"/>
                <w:lang w:eastAsia="en-US"/>
              </w:rPr>
              <w:t>/adapt</w:t>
            </w:r>
            <w:r>
              <w:rPr>
                <w:rFonts w:ascii="Times" w:hAnsi="Times"/>
                <w:lang w:eastAsia="en-US"/>
              </w:rPr>
              <w:t>, plan and film a two-minute scene of a potential film</w:t>
            </w:r>
            <w:r w:rsidR="002E42F3">
              <w:rPr>
                <w:rFonts w:ascii="Times" w:hAnsi="Times"/>
                <w:lang w:eastAsia="en-US"/>
              </w:rPr>
              <w:t xml:space="preserve"> in the genre of ‘ghost story’ for a BB2 Christmas special called </w:t>
            </w:r>
            <w:r w:rsidR="002E42F3" w:rsidRPr="002E42F3">
              <w:rPr>
                <w:rFonts w:ascii="Times" w:hAnsi="Times"/>
                <w:i/>
                <w:lang w:eastAsia="en-US"/>
              </w:rPr>
              <w:t>Victorian Ghost stories</w:t>
            </w:r>
            <w:r>
              <w:rPr>
                <w:rFonts w:ascii="Times" w:hAnsi="Times"/>
                <w:lang w:eastAsia="en-US"/>
              </w:rPr>
              <w:t>. The scene must be designated as a ‘key’ scene in terms of conflict, plot and/or character development.</w:t>
            </w:r>
          </w:p>
          <w:p w14:paraId="1BB70A43" w14:textId="77777777" w:rsidR="00306CAD" w:rsidRDefault="00306CAD" w:rsidP="00306CAD">
            <w:pPr>
              <w:spacing w:line="276" w:lineRule="auto"/>
              <w:jc w:val="both"/>
              <w:rPr>
                <w:rFonts w:ascii="Times" w:hAnsi="Times"/>
                <w:lang w:eastAsia="en-US"/>
              </w:rPr>
            </w:pPr>
          </w:p>
          <w:p w14:paraId="58115DA4" w14:textId="67917DCB" w:rsidR="00306CAD" w:rsidRDefault="00306CAD" w:rsidP="00306CAD">
            <w:pPr>
              <w:spacing w:line="276" w:lineRule="auto"/>
              <w:jc w:val="both"/>
              <w:rPr>
                <w:rFonts w:ascii="Times" w:hAnsi="Times"/>
                <w:lang w:eastAsia="en-US"/>
              </w:rPr>
            </w:pPr>
            <w:r>
              <w:rPr>
                <w:rFonts w:ascii="Times" w:hAnsi="Times"/>
                <w:lang w:eastAsia="en-US"/>
              </w:rPr>
              <w:t>The films are individually assessed and you will be graded as the auteur</w:t>
            </w:r>
            <w:r w:rsidR="00AF6EA1">
              <w:rPr>
                <w:rFonts w:ascii="Times" w:hAnsi="Times"/>
                <w:lang w:eastAsia="en-US"/>
              </w:rPr>
              <w:t xml:space="preserve"> (even within a specified genre)</w:t>
            </w:r>
            <w:r>
              <w:rPr>
                <w:rFonts w:ascii="Times" w:hAnsi="Times"/>
                <w:lang w:eastAsia="en-US"/>
              </w:rPr>
              <w:t xml:space="preserve">. You can work on as many films as you want in </w:t>
            </w:r>
            <w:bookmarkStart w:id="0" w:name="_GoBack"/>
            <w:bookmarkEnd w:id="0"/>
            <w:r w:rsidR="008A4A38">
              <w:rPr>
                <w:rFonts w:ascii="Times" w:hAnsi="Times"/>
                <w:lang w:eastAsia="en-US"/>
              </w:rPr>
              <w:t>other</w:t>
            </w:r>
            <w:r>
              <w:rPr>
                <w:rFonts w:ascii="Times" w:hAnsi="Times"/>
                <w:lang w:eastAsia="en-US"/>
              </w:rPr>
              <w:t xml:space="preserve"> roles (producer, art director etc.) but you will be graded in your role as director.</w:t>
            </w:r>
          </w:p>
          <w:p w14:paraId="2D424A59" w14:textId="77777777" w:rsidR="00306CAD" w:rsidRDefault="00306CAD" w:rsidP="00306CAD">
            <w:pPr>
              <w:spacing w:line="276" w:lineRule="auto"/>
              <w:jc w:val="both"/>
              <w:rPr>
                <w:rFonts w:ascii="Times" w:hAnsi="Times"/>
                <w:lang w:eastAsia="en-US"/>
              </w:rPr>
            </w:pPr>
          </w:p>
          <w:p w14:paraId="632B1624" w14:textId="77777777" w:rsidR="00306CAD" w:rsidRPr="00306CAD" w:rsidRDefault="00306CAD" w:rsidP="00306CAD">
            <w:pPr>
              <w:pStyle w:val="ListParagraph"/>
              <w:numPr>
                <w:ilvl w:val="0"/>
                <w:numId w:val="35"/>
              </w:numPr>
              <w:spacing w:line="276" w:lineRule="auto"/>
              <w:jc w:val="both"/>
              <w:rPr>
                <w:rFonts w:ascii="Times" w:hAnsi="Times"/>
                <w:lang w:eastAsia="en-US"/>
              </w:rPr>
            </w:pPr>
            <w:r w:rsidRPr="00306CAD">
              <w:rPr>
                <w:rFonts w:ascii="Times" w:hAnsi="Times"/>
                <w:lang w:eastAsia="en-US"/>
              </w:rPr>
              <w:t xml:space="preserve">You must use actors/actresses from outside the course. </w:t>
            </w:r>
          </w:p>
          <w:p w14:paraId="06FD4CCE" w14:textId="77777777" w:rsidR="00306CAD" w:rsidRPr="00306CAD" w:rsidRDefault="00306CAD" w:rsidP="00306CAD">
            <w:pPr>
              <w:pStyle w:val="ListParagraph"/>
              <w:numPr>
                <w:ilvl w:val="0"/>
                <w:numId w:val="35"/>
              </w:numPr>
              <w:spacing w:line="276" w:lineRule="auto"/>
              <w:jc w:val="both"/>
              <w:rPr>
                <w:rFonts w:ascii="Times" w:hAnsi="Times"/>
                <w:lang w:eastAsia="en-US"/>
              </w:rPr>
            </w:pPr>
            <w:r w:rsidRPr="00306CAD">
              <w:rPr>
                <w:rFonts w:ascii="Times" w:hAnsi="Times"/>
                <w:lang w:eastAsia="en-US"/>
              </w:rPr>
              <w:t>Do Not film in student flats or houses.</w:t>
            </w:r>
          </w:p>
          <w:p w14:paraId="10844AB7" w14:textId="77777777" w:rsidR="00C25B02" w:rsidRPr="003D577E" w:rsidRDefault="00C25B02" w:rsidP="00FF7E70">
            <w:pPr>
              <w:rPr>
                <w:sz w:val="22"/>
              </w:rPr>
            </w:pPr>
          </w:p>
          <w:p w14:paraId="7FFA7A8E" w14:textId="77777777" w:rsidR="00513108" w:rsidRDefault="00513108" w:rsidP="00FF7E70">
            <w:pPr>
              <w:rPr>
                <w:bCs/>
                <w:sz w:val="22"/>
              </w:rPr>
            </w:pPr>
          </w:p>
          <w:p w14:paraId="5969C321" w14:textId="77777777" w:rsidR="00513108" w:rsidRPr="00457808" w:rsidRDefault="00513108" w:rsidP="00513108">
            <w:pPr>
              <w:rPr>
                <w:b/>
                <w:bCs/>
                <w:sz w:val="22"/>
              </w:rPr>
            </w:pPr>
            <w:r w:rsidRPr="00457808">
              <w:rPr>
                <w:b/>
                <w:bCs/>
                <w:sz w:val="22"/>
              </w:rPr>
              <w:t>Assessment Criteria:</w:t>
            </w:r>
          </w:p>
          <w:p w14:paraId="496FB6AF" w14:textId="55F356BA" w:rsidR="00513108" w:rsidRPr="00457808" w:rsidRDefault="00513108" w:rsidP="0072172D">
            <w:pPr>
              <w:rPr>
                <w:bCs/>
                <w:sz w:val="22"/>
              </w:rPr>
            </w:pPr>
            <w:r w:rsidRPr="00E32D03">
              <w:rPr>
                <w:sz w:val="22"/>
              </w:rPr>
              <w:t xml:space="preserve">The </w:t>
            </w:r>
            <w:r w:rsidR="00306CAD">
              <w:rPr>
                <w:sz w:val="22"/>
              </w:rPr>
              <w:t>filmed scene</w:t>
            </w:r>
            <w:r w:rsidRPr="00E32D03">
              <w:rPr>
                <w:sz w:val="22"/>
              </w:rPr>
              <w:t xml:space="preserve"> </w:t>
            </w:r>
            <w:r w:rsidRPr="00457808">
              <w:rPr>
                <w:bCs/>
                <w:sz w:val="22"/>
              </w:rPr>
              <w:t>will be assessed in relation to the specified deliverables as follows:</w:t>
            </w:r>
          </w:p>
          <w:p w14:paraId="0A28FF27" w14:textId="77777777" w:rsidR="009A428E" w:rsidRDefault="00306CAD" w:rsidP="0072172D">
            <w:pPr>
              <w:numPr>
                <w:ilvl w:val="0"/>
                <w:numId w:val="33"/>
              </w:numPr>
              <w:rPr>
                <w:bCs/>
                <w:sz w:val="22"/>
              </w:rPr>
            </w:pPr>
            <w:r>
              <w:rPr>
                <w:bCs/>
                <w:sz w:val="22"/>
              </w:rPr>
              <w:t>LO2</w:t>
            </w:r>
            <w:r w:rsidR="00513108" w:rsidRPr="00457808">
              <w:rPr>
                <w:bCs/>
                <w:sz w:val="22"/>
              </w:rPr>
              <w:t xml:space="preserve"> using the common assessment &amp; marking criteria</w:t>
            </w:r>
            <w:r w:rsidR="009A428E">
              <w:rPr>
                <w:bCs/>
                <w:sz w:val="22"/>
              </w:rPr>
              <w:t>…</w:t>
            </w:r>
          </w:p>
          <w:p w14:paraId="2EF798A2" w14:textId="77777777" w:rsidR="009A428E" w:rsidRDefault="00513108" w:rsidP="0072172D">
            <w:pPr>
              <w:numPr>
                <w:ilvl w:val="0"/>
                <w:numId w:val="33"/>
              </w:numPr>
              <w:rPr>
                <w:bCs/>
                <w:sz w:val="22"/>
              </w:rPr>
            </w:pPr>
            <w:r w:rsidRPr="00457808">
              <w:rPr>
                <w:bCs/>
                <w:sz w:val="22"/>
              </w:rPr>
              <w:t xml:space="preserve"> </w:t>
            </w:r>
            <w:r w:rsidR="00306CAD">
              <w:rPr>
                <w:bCs/>
                <w:sz w:val="22"/>
              </w:rPr>
              <w:t>1,</w:t>
            </w:r>
            <w:r w:rsidR="009A428E" w:rsidRPr="009A428E">
              <w:rPr>
                <w:rFonts w:ascii="Calibri" w:hAnsi="Calibri"/>
                <w:b/>
                <w:sz w:val="16"/>
                <w:szCs w:val="16"/>
                <w:lang w:eastAsia="zh-CN"/>
              </w:rPr>
              <w:t xml:space="preserve"> </w:t>
            </w:r>
            <w:r w:rsidR="009A428E" w:rsidRPr="009A428E">
              <w:rPr>
                <w:b/>
                <w:bCs/>
                <w:sz w:val="22"/>
              </w:rPr>
              <w:t>Research &amp; Analysis</w:t>
            </w:r>
            <w:r w:rsidR="00306CAD">
              <w:rPr>
                <w:bCs/>
                <w:sz w:val="22"/>
              </w:rPr>
              <w:t xml:space="preserve"> </w:t>
            </w:r>
          </w:p>
          <w:p w14:paraId="5DC02E6A" w14:textId="0EA348BC" w:rsidR="00513108" w:rsidRPr="00457808" w:rsidRDefault="009A428E" w:rsidP="0072172D">
            <w:pPr>
              <w:numPr>
                <w:ilvl w:val="0"/>
                <w:numId w:val="33"/>
              </w:numPr>
              <w:rPr>
                <w:bCs/>
                <w:sz w:val="22"/>
              </w:rPr>
            </w:pPr>
            <w:r>
              <w:rPr>
                <w:bCs/>
                <w:sz w:val="22"/>
              </w:rPr>
              <w:t xml:space="preserve"> </w:t>
            </w:r>
            <w:r w:rsidR="00306CAD">
              <w:rPr>
                <w:bCs/>
                <w:sz w:val="22"/>
              </w:rPr>
              <w:t>2</w:t>
            </w:r>
            <w:r>
              <w:rPr>
                <w:bCs/>
                <w:sz w:val="22"/>
              </w:rPr>
              <w:t xml:space="preserve">. </w:t>
            </w:r>
            <w:r w:rsidRPr="009A428E">
              <w:rPr>
                <w:b/>
                <w:bCs/>
                <w:sz w:val="22"/>
              </w:rPr>
              <w:t>Development</w:t>
            </w:r>
          </w:p>
          <w:p w14:paraId="30C1865B" w14:textId="77777777" w:rsidR="00513108" w:rsidRPr="00457808" w:rsidRDefault="00513108" w:rsidP="00513108">
            <w:pPr>
              <w:ind w:left="360"/>
              <w:rPr>
                <w:bCs/>
                <w:sz w:val="22"/>
              </w:rPr>
            </w:pPr>
            <w:r w:rsidRPr="00457808">
              <w:rPr>
                <w:bCs/>
                <w:sz w:val="22"/>
              </w:rPr>
              <w:t>(All criteria are weighted equally).</w:t>
            </w:r>
          </w:p>
          <w:p w14:paraId="67544F27" w14:textId="77777777" w:rsidR="00C25B02" w:rsidRPr="00C25B02" w:rsidRDefault="00C25B02" w:rsidP="00FF7E70">
            <w:pPr>
              <w:rPr>
                <w:sz w:val="22"/>
              </w:rPr>
            </w:pPr>
          </w:p>
          <w:p w14:paraId="73401285" w14:textId="77777777" w:rsidR="00E32D03" w:rsidRPr="00C25B02" w:rsidRDefault="00E32D03" w:rsidP="00FF7E70">
            <w:pPr>
              <w:rPr>
                <w:sz w:val="22"/>
              </w:rPr>
            </w:pPr>
          </w:p>
          <w:p w14:paraId="716F0D13" w14:textId="2BA2ACA7" w:rsidR="007D010D" w:rsidRPr="003A6539" w:rsidRDefault="00C25B02" w:rsidP="0072172D">
            <w:pPr>
              <w:rPr>
                <w:b/>
                <w:sz w:val="22"/>
              </w:rPr>
            </w:pPr>
            <w:r w:rsidRPr="003A6539">
              <w:rPr>
                <w:b/>
                <w:sz w:val="22"/>
              </w:rPr>
              <w:t xml:space="preserve">Submission: </w:t>
            </w:r>
            <w:r w:rsidR="0072172D">
              <w:rPr>
                <w:b/>
                <w:sz w:val="22"/>
              </w:rPr>
              <w:t>Date</w:t>
            </w:r>
            <w:r w:rsidR="0071740C">
              <w:rPr>
                <w:b/>
                <w:sz w:val="22"/>
              </w:rPr>
              <w:t xml:space="preserve"> </w:t>
            </w:r>
            <w:r w:rsidR="000525BB">
              <w:rPr>
                <w:b/>
                <w:sz w:val="22"/>
              </w:rPr>
              <w:t>16</w:t>
            </w:r>
            <w:r w:rsidR="00DC4C73" w:rsidRPr="0071740C">
              <w:rPr>
                <w:b/>
                <w:sz w:val="22"/>
                <w:vertAlign w:val="superscript"/>
              </w:rPr>
              <w:t>th</w:t>
            </w:r>
            <w:r w:rsidR="00DC4C73">
              <w:rPr>
                <w:b/>
                <w:sz w:val="22"/>
              </w:rPr>
              <w:t xml:space="preserve"> January 2018</w:t>
            </w:r>
          </w:p>
          <w:p w14:paraId="3F9D84E3" w14:textId="1F6A21B3" w:rsidR="00C25B02" w:rsidRPr="000A061A" w:rsidRDefault="00C25B02" w:rsidP="0072172D">
            <w:pPr>
              <w:rPr>
                <w:b/>
                <w:sz w:val="22"/>
              </w:rPr>
            </w:pPr>
            <w:r w:rsidRPr="003A6539">
              <w:rPr>
                <w:b/>
                <w:sz w:val="22"/>
              </w:rPr>
              <w:t xml:space="preserve">Feedback: </w:t>
            </w:r>
            <w:r w:rsidR="0072172D">
              <w:rPr>
                <w:b/>
                <w:sz w:val="22"/>
              </w:rPr>
              <w:t>Date</w:t>
            </w:r>
            <w:r w:rsidR="008B3FC7">
              <w:rPr>
                <w:b/>
                <w:sz w:val="22"/>
              </w:rPr>
              <w:t xml:space="preserve"> 31</w:t>
            </w:r>
            <w:r w:rsidR="008B3FC7" w:rsidRPr="008B3FC7">
              <w:rPr>
                <w:b/>
                <w:sz w:val="22"/>
                <w:vertAlign w:val="superscript"/>
              </w:rPr>
              <w:t>st</w:t>
            </w:r>
            <w:r w:rsidR="008B3FC7">
              <w:rPr>
                <w:b/>
                <w:sz w:val="22"/>
              </w:rPr>
              <w:t xml:space="preserve"> January 2018</w:t>
            </w:r>
          </w:p>
        </w:tc>
      </w:tr>
    </w:tbl>
    <w:p w14:paraId="6732F778" w14:textId="6680B697" w:rsidR="00DD2120" w:rsidRDefault="00DD2120">
      <w:pPr>
        <w:rPr>
          <w:sz w:val="22"/>
          <w:szCs w:val="22"/>
        </w:rPr>
      </w:pPr>
    </w:p>
    <w:p w14:paraId="0755F977" w14:textId="77777777" w:rsidR="004605A2" w:rsidRDefault="004605A2">
      <w:pPr>
        <w:rPr>
          <w:sz w:val="22"/>
          <w:szCs w:val="22"/>
        </w:rPr>
      </w:pPr>
      <w:r>
        <w:rPr>
          <w:sz w:val="22"/>
          <w:szCs w:val="22"/>
        </w:rPr>
        <w:br w:type="page"/>
      </w: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7"/>
        <w:gridCol w:w="1115"/>
        <w:gridCol w:w="1211"/>
        <w:gridCol w:w="1216"/>
        <w:gridCol w:w="1372"/>
        <w:gridCol w:w="1137"/>
        <w:gridCol w:w="1278"/>
        <w:gridCol w:w="1457"/>
      </w:tblGrid>
      <w:tr w:rsidR="004605A2" w:rsidRPr="00FA7D57" w14:paraId="7DFEAEDB" w14:textId="77777777" w:rsidTr="0071740C">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84FF1DF" w14:textId="77777777" w:rsidR="004605A2" w:rsidRPr="00FA7D57" w:rsidRDefault="004605A2" w:rsidP="0071740C">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4605A2" w:rsidRPr="00FA7D57" w14:paraId="10C43B19" w14:textId="77777777" w:rsidTr="0071740C">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2E870644" w14:textId="77777777" w:rsidR="004605A2" w:rsidRPr="00FA7D57" w:rsidRDefault="004605A2" w:rsidP="0071740C">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0D08182D" w14:textId="77777777" w:rsidR="004605A2" w:rsidRPr="00FA7D57" w:rsidRDefault="004605A2" w:rsidP="0071740C">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0A94360A" w14:textId="77777777" w:rsidR="004605A2" w:rsidRPr="00FA7D57" w:rsidRDefault="004605A2" w:rsidP="0071740C">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72E9E03E" w14:textId="77777777" w:rsidR="004605A2" w:rsidRPr="00FA7D57" w:rsidRDefault="004605A2" w:rsidP="0071740C">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14C96B9" w14:textId="77777777" w:rsidR="004605A2" w:rsidRPr="00FA7D57" w:rsidRDefault="004605A2" w:rsidP="0071740C">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23EF5C6" w14:textId="77777777" w:rsidR="004605A2" w:rsidRPr="00FA7D57" w:rsidRDefault="004605A2" w:rsidP="0071740C">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4677A1C" w14:textId="77777777" w:rsidR="004605A2" w:rsidRPr="00FA7D57" w:rsidRDefault="004605A2" w:rsidP="0071740C">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4605A2" w:rsidRPr="00FA7D57" w14:paraId="662BBE4D" w14:textId="77777777" w:rsidTr="0071740C">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531BE707" w14:textId="77777777" w:rsidR="004605A2" w:rsidRPr="00FA7D57" w:rsidRDefault="004605A2" w:rsidP="0071740C">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07AD32D" w14:textId="77777777" w:rsidR="004605A2" w:rsidRPr="00FA7D57" w:rsidRDefault="004605A2" w:rsidP="0071740C">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33046B2C" w14:textId="77777777" w:rsidR="004605A2" w:rsidRPr="00FA7D57" w:rsidRDefault="004605A2" w:rsidP="0071740C">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4B903A58" w14:textId="77777777" w:rsidR="004605A2" w:rsidRPr="00FA7D57" w:rsidRDefault="004605A2" w:rsidP="0071740C">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B271E" w14:textId="77777777" w:rsidR="004605A2" w:rsidRPr="00FA7D57" w:rsidRDefault="004605A2" w:rsidP="0071740C">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8B257" w14:textId="77777777" w:rsidR="004605A2" w:rsidRPr="00FA7D57" w:rsidRDefault="004605A2" w:rsidP="0071740C">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339EAAF8" w14:textId="77777777" w:rsidR="004605A2" w:rsidRPr="00FA7D57" w:rsidRDefault="004605A2" w:rsidP="0071740C">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6911AD21" w14:textId="77777777" w:rsidR="004605A2" w:rsidRPr="00FA7D57" w:rsidRDefault="004605A2" w:rsidP="0071740C">
            <w:pPr>
              <w:spacing w:before="100" w:beforeAutospacing="1" w:after="100" w:afterAutospacing="1"/>
              <w:jc w:val="center"/>
              <w:rPr>
                <w:rFonts w:ascii="Calibri" w:hAnsi="Calibri"/>
                <w:lang w:eastAsia="zh-CN"/>
              </w:rPr>
            </w:pPr>
            <w:r w:rsidRPr="00FA7D57">
              <w:rPr>
                <w:rFonts w:ascii="Calibri" w:hAnsi="Calibri"/>
                <w:b/>
              </w:rPr>
              <w:t>80-100%</w:t>
            </w:r>
          </w:p>
        </w:tc>
      </w:tr>
      <w:tr w:rsidR="004605A2" w:rsidRPr="0058717F" w14:paraId="2C1157E1" w14:textId="77777777" w:rsidTr="0071740C">
        <w:tc>
          <w:tcPr>
            <w:tcW w:w="888" w:type="pct"/>
            <w:tcBorders>
              <w:top w:val="single" w:sz="4" w:space="0" w:color="auto"/>
              <w:left w:val="single" w:sz="4" w:space="0" w:color="auto"/>
              <w:bottom w:val="single" w:sz="4" w:space="0" w:color="auto"/>
              <w:right w:val="single" w:sz="4" w:space="0" w:color="auto"/>
            </w:tcBorders>
          </w:tcPr>
          <w:p w14:paraId="37307EB8" w14:textId="60E2F4E8" w:rsidR="004605A2" w:rsidRPr="0058717F" w:rsidRDefault="004605A2" w:rsidP="0071740C">
            <w:pPr>
              <w:rPr>
                <w:rFonts w:ascii="Calibri" w:hAnsi="Calibri"/>
                <w:b/>
                <w:sz w:val="16"/>
                <w:szCs w:val="16"/>
                <w:lang w:eastAsia="zh-CN"/>
              </w:rPr>
            </w:pPr>
            <w:r w:rsidRPr="0058717F">
              <w:rPr>
                <w:rFonts w:ascii="Calibri" w:hAnsi="Calibri"/>
                <w:b/>
                <w:sz w:val="16"/>
                <w:szCs w:val="16"/>
                <w:lang w:eastAsia="zh-CN"/>
              </w:rPr>
              <w:t xml:space="preserve">1. </w:t>
            </w:r>
            <w:r w:rsidR="009A428E" w:rsidRPr="0058717F">
              <w:rPr>
                <w:rFonts w:ascii="Calibri" w:hAnsi="Calibri"/>
                <w:b/>
                <w:sz w:val="16"/>
                <w:szCs w:val="16"/>
                <w:lang w:eastAsia="zh-CN"/>
              </w:rPr>
              <w:t>Research &amp; Analysis</w:t>
            </w:r>
          </w:p>
          <w:p w14:paraId="5A7A1E27" w14:textId="77777777" w:rsidR="004605A2" w:rsidRPr="0058717F" w:rsidRDefault="004605A2" w:rsidP="0071740C">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19E398AF"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4B65353C"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04B81977"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25B59577"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4233C8A7"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7A58103"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035341D6"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4605A2" w:rsidRPr="0058717F" w14:paraId="5EF954E4" w14:textId="77777777" w:rsidTr="0071740C">
        <w:tc>
          <w:tcPr>
            <w:tcW w:w="888" w:type="pct"/>
            <w:tcBorders>
              <w:top w:val="single" w:sz="4" w:space="0" w:color="auto"/>
              <w:left w:val="single" w:sz="4" w:space="0" w:color="auto"/>
              <w:bottom w:val="single" w:sz="4" w:space="0" w:color="auto"/>
              <w:right w:val="single" w:sz="4" w:space="0" w:color="auto"/>
            </w:tcBorders>
          </w:tcPr>
          <w:p w14:paraId="306521DE" w14:textId="220CEC1E" w:rsidR="004605A2" w:rsidRPr="0058717F" w:rsidRDefault="004605A2" w:rsidP="0071740C">
            <w:pPr>
              <w:rPr>
                <w:rFonts w:ascii="Calibri" w:hAnsi="Calibri"/>
                <w:b/>
                <w:sz w:val="16"/>
                <w:szCs w:val="16"/>
                <w:lang w:eastAsia="zh-CN"/>
              </w:rPr>
            </w:pPr>
            <w:r w:rsidRPr="0058717F">
              <w:rPr>
                <w:rFonts w:ascii="Calibri" w:hAnsi="Calibri"/>
                <w:b/>
                <w:sz w:val="16"/>
                <w:szCs w:val="16"/>
                <w:lang w:eastAsia="zh-CN"/>
              </w:rPr>
              <w:t xml:space="preserve">2. </w:t>
            </w:r>
            <w:r w:rsidR="009A428E" w:rsidRPr="0058717F">
              <w:rPr>
                <w:rFonts w:ascii="Calibri" w:hAnsi="Calibri"/>
                <w:b/>
                <w:sz w:val="16"/>
                <w:szCs w:val="16"/>
                <w:lang w:eastAsia="zh-CN"/>
              </w:rPr>
              <w:t>Development</w:t>
            </w:r>
          </w:p>
          <w:p w14:paraId="32D104EF" w14:textId="77777777" w:rsidR="004605A2" w:rsidRPr="0058717F" w:rsidRDefault="004605A2" w:rsidP="0071740C">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17B72303"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67C6E9ED"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55092002"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 xml:space="preserve">Proposals are adequate and are delivered within a familiar and </w:t>
            </w:r>
            <w:proofErr w:type="gramStart"/>
            <w:r w:rsidRPr="0058717F">
              <w:rPr>
                <w:rFonts w:ascii="Calibri" w:hAnsi="Calibri"/>
                <w:sz w:val="12"/>
                <w:szCs w:val="16"/>
                <w:lang w:eastAsia="zh-CN"/>
              </w:rPr>
              <w:t>well established</w:t>
            </w:r>
            <w:proofErr w:type="gramEnd"/>
            <w:r w:rsidRPr="0058717F">
              <w:rPr>
                <w:rFonts w:ascii="Calibri" w:hAnsi="Calibri"/>
                <w:sz w:val="12"/>
                <w:szCs w:val="16"/>
                <w:lang w:eastAsia="zh-CN"/>
              </w:rPr>
              <w:t xml:space="preserve"> framework of methods.</w:t>
            </w:r>
          </w:p>
        </w:tc>
        <w:tc>
          <w:tcPr>
            <w:tcW w:w="642" w:type="pct"/>
            <w:tcBorders>
              <w:top w:val="single" w:sz="4" w:space="0" w:color="auto"/>
              <w:left w:val="single" w:sz="4" w:space="0" w:color="auto"/>
              <w:bottom w:val="single" w:sz="4" w:space="0" w:color="auto"/>
              <w:right w:val="single" w:sz="4" w:space="0" w:color="auto"/>
            </w:tcBorders>
          </w:tcPr>
          <w:p w14:paraId="5A1DD0AE"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44DB88E3"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351F58F6"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0EA4AFCF" w14:textId="77777777" w:rsidR="004605A2" w:rsidRPr="0058717F" w:rsidRDefault="004605A2" w:rsidP="0071740C">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bl>
    <w:p w14:paraId="11B2232D" w14:textId="77777777" w:rsidR="004605A2" w:rsidRPr="003565DA" w:rsidRDefault="004605A2" w:rsidP="004605A2"/>
    <w:p w14:paraId="72E99F96" w14:textId="79FC3ED9" w:rsidR="00DD2120" w:rsidRDefault="00DD2120">
      <w:pPr>
        <w:rPr>
          <w:sz w:val="22"/>
          <w:szCs w:val="22"/>
        </w:rPr>
      </w:pPr>
      <w:r>
        <w:rPr>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DD2120" w14:paraId="5FB45B5C" w14:textId="77777777" w:rsidTr="0071740C">
        <w:trPr>
          <w:trHeight w:val="702"/>
        </w:trPr>
        <w:tc>
          <w:tcPr>
            <w:tcW w:w="3556" w:type="dxa"/>
          </w:tcPr>
          <w:p w14:paraId="76F1FC57" w14:textId="77777777" w:rsidR="00DD2120" w:rsidRDefault="00DD2120" w:rsidP="0071740C">
            <w:r>
              <w:rPr>
                <w:noProof/>
                <w:lang w:val="en-US" w:eastAsia="en-US"/>
              </w:rPr>
              <w:lastRenderedPageBreak/>
              <w:drawing>
                <wp:inline distT="0" distB="0" distL="0" distR="0" wp14:anchorId="5ED8C703" wp14:editId="3D579E99">
                  <wp:extent cx="1460500" cy="259562"/>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C6A93C9" w14:textId="77777777" w:rsidR="00DD2120" w:rsidRDefault="00DD2120" w:rsidP="0071740C">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DD2120" w14:paraId="1DDC6B2C" w14:textId="77777777" w:rsidTr="0071740C">
        <w:tc>
          <w:tcPr>
            <w:tcW w:w="10598" w:type="dxa"/>
            <w:shd w:val="clear" w:color="auto" w:fill="D9D9D9" w:themeFill="background1" w:themeFillShade="D9"/>
            <w:vAlign w:val="center"/>
          </w:tcPr>
          <w:p w14:paraId="2521D45B" w14:textId="77777777" w:rsidR="00DD2120" w:rsidRPr="00637656" w:rsidRDefault="00DD2120" w:rsidP="0071740C">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ASSESSMENT &amp; STUDENT FEEDBACK</w:t>
            </w:r>
          </w:p>
        </w:tc>
      </w:tr>
    </w:tbl>
    <w:p w14:paraId="2C082EBC" w14:textId="77777777" w:rsidR="00DD2120" w:rsidRPr="00DC6D8B" w:rsidRDefault="00DD2120" w:rsidP="00DD2120">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D2120" w:rsidRPr="00394874" w14:paraId="1115B1CA" w14:textId="77777777" w:rsidTr="0071740C">
        <w:trPr>
          <w:trHeight w:hRule="exact" w:val="374"/>
        </w:trPr>
        <w:tc>
          <w:tcPr>
            <w:tcW w:w="2235" w:type="dxa"/>
            <w:shd w:val="clear" w:color="auto" w:fill="D9D9D9" w:themeFill="background1" w:themeFillShade="D9"/>
            <w:vAlign w:val="center"/>
          </w:tcPr>
          <w:p w14:paraId="50F59B2B" w14:textId="77777777" w:rsidR="00DD2120" w:rsidRPr="00394874" w:rsidRDefault="00DD2120" w:rsidP="0071740C">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94E9549" w14:textId="77777777" w:rsidR="00DD2120" w:rsidRDefault="00DD2120" w:rsidP="0071740C">
            <w:pPr>
              <w:rPr>
                <w:rFonts w:cs="Arial"/>
                <w:b/>
                <w:sz w:val="22"/>
                <w:szCs w:val="22"/>
              </w:rPr>
            </w:pPr>
          </w:p>
        </w:tc>
        <w:tc>
          <w:tcPr>
            <w:tcW w:w="2552" w:type="dxa"/>
            <w:shd w:val="clear" w:color="auto" w:fill="D9D9D9" w:themeFill="background1" w:themeFillShade="D9"/>
            <w:vAlign w:val="center"/>
          </w:tcPr>
          <w:p w14:paraId="56C21B76" w14:textId="77777777" w:rsidR="00DD2120" w:rsidRDefault="00DD2120" w:rsidP="0071740C">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6FA46724" w14:textId="77777777" w:rsidR="00DD2120" w:rsidRDefault="00DD2120" w:rsidP="0071740C">
            <w:pPr>
              <w:rPr>
                <w:rFonts w:cs="Arial"/>
                <w:b/>
                <w:sz w:val="22"/>
                <w:szCs w:val="22"/>
              </w:rPr>
            </w:pPr>
          </w:p>
        </w:tc>
      </w:tr>
      <w:tr w:rsidR="00DD2120" w:rsidRPr="00394874" w14:paraId="03570A7C" w14:textId="77777777" w:rsidTr="0071740C">
        <w:trPr>
          <w:trHeight w:hRule="exact" w:val="374"/>
        </w:trPr>
        <w:tc>
          <w:tcPr>
            <w:tcW w:w="2235" w:type="dxa"/>
            <w:tcBorders>
              <w:bottom w:val="single" w:sz="4" w:space="0" w:color="auto"/>
            </w:tcBorders>
            <w:shd w:val="clear" w:color="auto" w:fill="D9D9D9" w:themeFill="background1" w:themeFillShade="D9"/>
            <w:vAlign w:val="center"/>
          </w:tcPr>
          <w:p w14:paraId="08524078" w14:textId="77777777" w:rsidR="00DD2120" w:rsidRPr="00394874" w:rsidRDefault="00DD2120" w:rsidP="0071740C">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567FE3E7" w14:textId="7692D91E" w:rsidR="00DD2120" w:rsidRPr="0057274A" w:rsidRDefault="008F4148" w:rsidP="0071740C">
            <w:pPr>
              <w:rPr>
                <w:rFonts w:cs="Arial"/>
                <w:b/>
                <w:sz w:val="22"/>
                <w:szCs w:val="22"/>
              </w:rPr>
            </w:pPr>
            <w:r>
              <w:rPr>
                <w:rFonts w:cs="Arial"/>
                <w:b/>
                <w:sz w:val="22"/>
                <w:szCs w:val="22"/>
              </w:rPr>
              <w:t>Film &amp; TV</w:t>
            </w:r>
          </w:p>
        </w:tc>
      </w:tr>
      <w:tr w:rsidR="00DD2120" w:rsidRPr="00394874" w14:paraId="79DBE9CD" w14:textId="77777777" w:rsidTr="0071740C">
        <w:trPr>
          <w:trHeight w:hRule="exact" w:val="374"/>
        </w:trPr>
        <w:tc>
          <w:tcPr>
            <w:tcW w:w="2235" w:type="dxa"/>
            <w:shd w:val="clear" w:color="auto" w:fill="D9D9D9" w:themeFill="background1" w:themeFillShade="D9"/>
            <w:vAlign w:val="center"/>
          </w:tcPr>
          <w:p w14:paraId="3D39EA4C" w14:textId="77777777" w:rsidR="00DD2120" w:rsidRPr="00394874" w:rsidRDefault="00DD2120" w:rsidP="0071740C">
            <w:pPr>
              <w:rPr>
                <w:rFonts w:cs="Arial"/>
                <w:b/>
                <w:sz w:val="22"/>
                <w:szCs w:val="22"/>
              </w:rPr>
            </w:pPr>
            <w:r w:rsidRPr="00394874">
              <w:rPr>
                <w:rFonts w:cs="Arial"/>
                <w:b/>
                <w:sz w:val="22"/>
                <w:szCs w:val="22"/>
              </w:rPr>
              <w:t>Module:</w:t>
            </w:r>
          </w:p>
        </w:tc>
        <w:tc>
          <w:tcPr>
            <w:tcW w:w="4110" w:type="dxa"/>
            <w:shd w:val="clear" w:color="auto" w:fill="auto"/>
            <w:vAlign w:val="center"/>
          </w:tcPr>
          <w:p w14:paraId="71DE48BD" w14:textId="2E0D9F7E" w:rsidR="00DD2120" w:rsidRPr="00394874" w:rsidRDefault="00306CAD" w:rsidP="0071740C">
            <w:pPr>
              <w:rPr>
                <w:rFonts w:cs="Arial"/>
                <w:b/>
                <w:sz w:val="22"/>
                <w:szCs w:val="22"/>
              </w:rPr>
            </w:pPr>
            <w:r>
              <w:rPr>
                <w:rFonts w:cs="Arial"/>
                <w:b/>
                <w:sz w:val="22"/>
                <w:szCs w:val="22"/>
              </w:rPr>
              <w:t>Creative Practice 3</w:t>
            </w:r>
          </w:p>
        </w:tc>
        <w:tc>
          <w:tcPr>
            <w:tcW w:w="2552" w:type="dxa"/>
            <w:shd w:val="clear" w:color="auto" w:fill="D9D9D9" w:themeFill="background1" w:themeFillShade="D9"/>
            <w:vAlign w:val="center"/>
          </w:tcPr>
          <w:p w14:paraId="77996069" w14:textId="77777777" w:rsidR="00DD2120" w:rsidRPr="00394874" w:rsidRDefault="00DD2120" w:rsidP="0071740C">
            <w:pPr>
              <w:rPr>
                <w:rFonts w:cs="Arial"/>
                <w:b/>
                <w:sz w:val="22"/>
                <w:szCs w:val="22"/>
              </w:rPr>
            </w:pPr>
            <w:r w:rsidRPr="00394874">
              <w:rPr>
                <w:rFonts w:cs="Arial"/>
                <w:b/>
                <w:sz w:val="22"/>
                <w:szCs w:val="22"/>
              </w:rPr>
              <w:t>Module Level (4, 5, 6):</w:t>
            </w:r>
          </w:p>
        </w:tc>
        <w:tc>
          <w:tcPr>
            <w:tcW w:w="1701" w:type="dxa"/>
            <w:shd w:val="clear" w:color="auto" w:fill="auto"/>
            <w:vAlign w:val="center"/>
          </w:tcPr>
          <w:p w14:paraId="52148FC2" w14:textId="01B63367" w:rsidR="00DD2120" w:rsidRPr="00394874" w:rsidRDefault="00306CAD" w:rsidP="0071740C">
            <w:pPr>
              <w:rPr>
                <w:rFonts w:cs="Arial"/>
                <w:b/>
                <w:sz w:val="22"/>
                <w:szCs w:val="22"/>
              </w:rPr>
            </w:pPr>
            <w:r>
              <w:rPr>
                <w:rFonts w:cs="Arial"/>
                <w:b/>
                <w:sz w:val="22"/>
                <w:szCs w:val="22"/>
              </w:rPr>
              <w:t>5</w:t>
            </w:r>
          </w:p>
        </w:tc>
      </w:tr>
      <w:tr w:rsidR="00DD2120" w:rsidRPr="00394874" w14:paraId="1E7C664D" w14:textId="77777777" w:rsidTr="0071740C">
        <w:trPr>
          <w:trHeight w:hRule="exact" w:val="374"/>
        </w:trPr>
        <w:tc>
          <w:tcPr>
            <w:tcW w:w="2235" w:type="dxa"/>
            <w:shd w:val="clear" w:color="auto" w:fill="D9D9D9" w:themeFill="background1" w:themeFillShade="D9"/>
            <w:vAlign w:val="center"/>
          </w:tcPr>
          <w:p w14:paraId="04A565FF" w14:textId="77777777" w:rsidR="00DD2120" w:rsidRPr="00394874" w:rsidRDefault="00DD2120" w:rsidP="0071740C">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58469950" w14:textId="0867BF9A" w:rsidR="00DD2120" w:rsidRPr="00394874" w:rsidRDefault="00306CAD" w:rsidP="0071740C">
            <w:pPr>
              <w:rPr>
                <w:rFonts w:cs="Arial"/>
                <w:b/>
                <w:sz w:val="22"/>
                <w:szCs w:val="22"/>
              </w:rPr>
            </w:pPr>
            <w:r w:rsidRPr="00401BE5">
              <w:rPr>
                <w:rFonts w:cs="Arial"/>
                <w:sz w:val="22"/>
                <w:szCs w:val="22"/>
              </w:rPr>
              <w:t>M5X01599</w:t>
            </w:r>
          </w:p>
        </w:tc>
        <w:tc>
          <w:tcPr>
            <w:tcW w:w="2552" w:type="dxa"/>
            <w:shd w:val="clear" w:color="auto" w:fill="D9D9D9" w:themeFill="background1" w:themeFillShade="D9"/>
            <w:vAlign w:val="center"/>
          </w:tcPr>
          <w:p w14:paraId="27747C50" w14:textId="77777777" w:rsidR="00DD2120" w:rsidRPr="00394874" w:rsidRDefault="00DD2120" w:rsidP="0071740C">
            <w:pPr>
              <w:pStyle w:val="Heading2"/>
              <w:jc w:val="left"/>
              <w:rPr>
                <w:rFonts w:cs="Arial"/>
                <w:b w:val="0"/>
                <w:sz w:val="22"/>
                <w:szCs w:val="22"/>
              </w:rPr>
            </w:pPr>
            <w:r>
              <w:rPr>
                <w:rFonts w:cs="Arial"/>
                <w:sz w:val="22"/>
                <w:szCs w:val="22"/>
              </w:rPr>
              <w:t>Contribution to Module:</w:t>
            </w:r>
          </w:p>
        </w:tc>
        <w:tc>
          <w:tcPr>
            <w:tcW w:w="1701" w:type="dxa"/>
            <w:vAlign w:val="center"/>
          </w:tcPr>
          <w:p w14:paraId="3AD1D245" w14:textId="5BAC729F" w:rsidR="00DD2120" w:rsidRPr="00394874" w:rsidRDefault="00306CAD" w:rsidP="0071740C">
            <w:pPr>
              <w:rPr>
                <w:rFonts w:cs="Arial"/>
                <w:b/>
                <w:sz w:val="22"/>
                <w:szCs w:val="22"/>
              </w:rPr>
            </w:pPr>
            <w:r>
              <w:rPr>
                <w:rFonts w:cs="Arial"/>
                <w:b/>
                <w:sz w:val="22"/>
                <w:szCs w:val="22"/>
              </w:rPr>
              <w:t>50</w:t>
            </w:r>
          </w:p>
        </w:tc>
      </w:tr>
      <w:tr w:rsidR="00DD2120" w:rsidRPr="00394874" w14:paraId="50DEBA5F" w14:textId="77777777" w:rsidTr="0071740C">
        <w:trPr>
          <w:trHeight w:hRule="exact" w:val="374"/>
        </w:trPr>
        <w:tc>
          <w:tcPr>
            <w:tcW w:w="2235" w:type="dxa"/>
            <w:shd w:val="clear" w:color="auto" w:fill="D9D9D9" w:themeFill="background1" w:themeFillShade="D9"/>
            <w:vAlign w:val="center"/>
          </w:tcPr>
          <w:p w14:paraId="256D6B85" w14:textId="77777777" w:rsidR="00DD2120" w:rsidRPr="00394874" w:rsidRDefault="00DD2120" w:rsidP="0071740C">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71C29518" w14:textId="50E4DAD0" w:rsidR="00DD2120" w:rsidRDefault="00306CAD" w:rsidP="0071740C">
            <w:pPr>
              <w:rPr>
                <w:rFonts w:cs="Arial"/>
                <w:b/>
                <w:sz w:val="22"/>
                <w:szCs w:val="22"/>
              </w:rPr>
            </w:pPr>
            <w:r>
              <w:rPr>
                <w:rFonts w:cs="Arial"/>
                <w:b/>
                <w:sz w:val="22"/>
                <w:szCs w:val="22"/>
              </w:rPr>
              <w:t>Shooting the Key scene</w:t>
            </w:r>
          </w:p>
        </w:tc>
      </w:tr>
    </w:tbl>
    <w:p w14:paraId="0BA0A3B5" w14:textId="77777777" w:rsidR="00DD2120" w:rsidRDefault="00DD2120" w:rsidP="00DD2120">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30"/>
        <w:gridCol w:w="531"/>
        <w:gridCol w:w="497"/>
        <w:gridCol w:w="567"/>
        <w:gridCol w:w="531"/>
        <w:gridCol w:w="528"/>
        <w:gridCol w:w="520"/>
        <w:gridCol w:w="569"/>
        <w:gridCol w:w="528"/>
        <w:gridCol w:w="533"/>
        <w:gridCol w:w="528"/>
        <w:gridCol w:w="528"/>
        <w:gridCol w:w="567"/>
        <w:gridCol w:w="499"/>
        <w:gridCol w:w="528"/>
        <w:gridCol w:w="537"/>
      </w:tblGrid>
      <w:tr w:rsidR="00DD2120" w:rsidRPr="00266B32" w14:paraId="3B5B8851" w14:textId="77777777" w:rsidTr="0071740C">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2CB51E63" w14:textId="77777777" w:rsidR="00DD2120" w:rsidRDefault="00DD2120" w:rsidP="0071740C">
            <w:pPr>
              <w:jc w:val="center"/>
              <w:rPr>
                <w:rFonts w:ascii="Calibri" w:hAnsi="Calibri"/>
                <w:b/>
                <w:sz w:val="22"/>
                <w:szCs w:val="22"/>
              </w:rPr>
            </w:pPr>
            <w:r>
              <w:rPr>
                <w:rFonts w:ascii="Calibri" w:hAnsi="Calibri"/>
                <w:b/>
                <w:sz w:val="28"/>
                <w:szCs w:val="16"/>
              </w:rPr>
              <w:t>MODULE LEARNING OUTCOMES</w:t>
            </w:r>
          </w:p>
        </w:tc>
      </w:tr>
      <w:tr w:rsidR="00DD2120" w:rsidRPr="00266B32" w14:paraId="4F85CD4C" w14:textId="77777777" w:rsidTr="0071740C">
        <w:trPr>
          <w:trHeight w:val="85"/>
        </w:trPr>
        <w:tc>
          <w:tcPr>
            <w:tcW w:w="5000" w:type="pct"/>
            <w:gridSpan w:val="17"/>
            <w:tcBorders>
              <w:left w:val="single" w:sz="4" w:space="0" w:color="auto"/>
              <w:right w:val="single" w:sz="4" w:space="0" w:color="auto"/>
            </w:tcBorders>
            <w:shd w:val="clear" w:color="auto" w:fill="auto"/>
            <w:vAlign w:val="center"/>
          </w:tcPr>
          <w:p w14:paraId="418968C9" w14:textId="0BFEC295" w:rsidR="00DD2120" w:rsidRPr="00BD4702" w:rsidRDefault="00306CAD" w:rsidP="00306CAD">
            <w:pPr>
              <w:pStyle w:val="ListParagraph"/>
              <w:numPr>
                <w:ilvl w:val="0"/>
                <w:numId w:val="36"/>
              </w:numPr>
              <w:rPr>
                <w:rFonts w:ascii="Calibri" w:hAnsi="Calibri"/>
                <w:bCs/>
                <w:i/>
                <w:iCs/>
                <w:sz w:val="22"/>
                <w:szCs w:val="22"/>
              </w:rPr>
            </w:pPr>
            <w:r w:rsidRPr="0012132E">
              <w:rPr>
                <w:rFonts w:ascii="Calibri" w:hAnsi="Calibri"/>
                <w:sz w:val="22"/>
                <w:szCs w:val="22"/>
              </w:rPr>
              <w:t>Develop and produce simple new media objects within the context of a production team.</w:t>
            </w:r>
          </w:p>
        </w:tc>
      </w:tr>
      <w:tr w:rsidR="00DD2120" w:rsidRPr="00266B32" w14:paraId="52EAED8F" w14:textId="77777777" w:rsidTr="00306CAD">
        <w:trPr>
          <w:trHeight w:val="85"/>
        </w:trPr>
        <w:tc>
          <w:tcPr>
            <w:tcW w:w="985" w:type="pct"/>
            <w:vMerge w:val="restart"/>
            <w:tcBorders>
              <w:left w:val="single" w:sz="4" w:space="0" w:color="auto"/>
              <w:right w:val="single" w:sz="4" w:space="0" w:color="auto"/>
            </w:tcBorders>
            <w:shd w:val="clear" w:color="auto" w:fill="D9D9D9" w:themeFill="background1" w:themeFillShade="D9"/>
            <w:vAlign w:val="center"/>
          </w:tcPr>
          <w:p w14:paraId="5B21B420" w14:textId="77777777" w:rsidR="00DD2120" w:rsidRDefault="00DD2120" w:rsidP="0071740C">
            <w:r w:rsidRPr="00DF2934">
              <w:rPr>
                <w:rFonts w:ascii="Calibri" w:hAnsi="Calibri"/>
                <w:b/>
                <w:sz w:val="22"/>
                <w:szCs w:val="22"/>
              </w:rPr>
              <w:t>Common Assessment Criteria Applied</w:t>
            </w:r>
          </w:p>
          <w:p w14:paraId="37080F76" w14:textId="77777777" w:rsidR="00DD2120" w:rsidRPr="00DF2934" w:rsidRDefault="00DD2120" w:rsidP="0071740C">
            <w:pPr>
              <w:rPr>
                <w:rFonts w:ascii="Calibri" w:hAnsi="Calibri"/>
                <w:b/>
                <w:sz w:val="22"/>
                <w:szCs w:val="22"/>
              </w:rPr>
            </w:pPr>
          </w:p>
        </w:tc>
        <w:tc>
          <w:tcPr>
            <w:tcW w:w="4015"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5E18E" w14:textId="77777777" w:rsidR="00DD2120" w:rsidRDefault="00DD2120" w:rsidP="0071740C">
            <w:pPr>
              <w:jc w:val="center"/>
              <w:rPr>
                <w:rFonts w:ascii="Calibri" w:hAnsi="Calibri"/>
                <w:b/>
                <w:sz w:val="22"/>
                <w:szCs w:val="22"/>
              </w:rPr>
            </w:pPr>
            <w:r>
              <w:rPr>
                <w:rFonts w:ascii="Calibri" w:hAnsi="Calibri"/>
                <w:b/>
                <w:sz w:val="22"/>
                <w:szCs w:val="22"/>
              </w:rPr>
              <w:t>Level of Achievement</w:t>
            </w:r>
          </w:p>
        </w:tc>
      </w:tr>
      <w:tr w:rsidR="00DD2120" w:rsidRPr="00266B32" w14:paraId="5C29E15E" w14:textId="77777777" w:rsidTr="00306CAD">
        <w:trPr>
          <w:trHeight w:val="85"/>
        </w:trPr>
        <w:tc>
          <w:tcPr>
            <w:tcW w:w="985" w:type="pct"/>
            <w:vMerge/>
            <w:tcBorders>
              <w:left w:val="single" w:sz="4" w:space="0" w:color="auto"/>
              <w:right w:val="single" w:sz="4" w:space="0" w:color="auto"/>
            </w:tcBorders>
            <w:shd w:val="clear" w:color="auto" w:fill="D9D9D9" w:themeFill="background1" w:themeFillShade="D9"/>
            <w:vAlign w:val="bottom"/>
          </w:tcPr>
          <w:p w14:paraId="19A87326" w14:textId="77777777" w:rsidR="00DD2120" w:rsidRPr="00DF2934" w:rsidRDefault="00DD2120" w:rsidP="0071740C">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E56375E" w14:textId="77777777" w:rsidR="00DD2120" w:rsidRDefault="00DD2120" w:rsidP="0071740C">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C9704AF" w14:textId="77777777" w:rsidR="00DD2120" w:rsidRDefault="00DD2120" w:rsidP="0071740C">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489BB15F" w14:textId="77777777" w:rsidR="00DD2120" w:rsidRDefault="00DD2120" w:rsidP="0071740C">
            <w:pPr>
              <w:jc w:val="center"/>
              <w:rPr>
                <w:rFonts w:ascii="Calibri" w:hAnsi="Calibri"/>
                <w:b/>
                <w:sz w:val="22"/>
                <w:szCs w:val="22"/>
              </w:rPr>
            </w:pPr>
            <w:r>
              <w:rPr>
                <w:rFonts w:ascii="Calibri" w:hAnsi="Calibri"/>
                <w:b/>
                <w:sz w:val="22"/>
                <w:szCs w:val="22"/>
              </w:rPr>
              <w:t>3</w:t>
            </w:r>
          </w:p>
          <w:p w14:paraId="17F076D6" w14:textId="77777777" w:rsidR="00DD2120" w:rsidRDefault="00DD2120" w:rsidP="0071740C">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F0BA3BD" w14:textId="77777777" w:rsidR="00DD2120" w:rsidRDefault="00DD2120" w:rsidP="0071740C">
            <w:pPr>
              <w:jc w:val="center"/>
              <w:rPr>
                <w:rFonts w:ascii="Calibri" w:hAnsi="Calibri"/>
                <w:b/>
                <w:sz w:val="22"/>
                <w:szCs w:val="22"/>
              </w:rPr>
            </w:pPr>
            <w:r>
              <w:rPr>
                <w:rFonts w:ascii="Calibri" w:hAnsi="Calibri"/>
                <w:b/>
                <w:sz w:val="22"/>
                <w:szCs w:val="22"/>
              </w:rPr>
              <w:t>2:2</w:t>
            </w:r>
          </w:p>
          <w:p w14:paraId="7C958C1B" w14:textId="77777777" w:rsidR="00DD2120" w:rsidRDefault="00DD2120" w:rsidP="0071740C">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02CF128" w14:textId="77777777" w:rsidR="00DD2120" w:rsidRDefault="00DD2120" w:rsidP="0071740C">
            <w:pPr>
              <w:jc w:val="center"/>
              <w:rPr>
                <w:rFonts w:ascii="Calibri" w:hAnsi="Calibri"/>
                <w:b/>
                <w:sz w:val="22"/>
                <w:szCs w:val="22"/>
              </w:rPr>
            </w:pPr>
            <w:r>
              <w:rPr>
                <w:rFonts w:ascii="Calibri" w:hAnsi="Calibri"/>
                <w:b/>
                <w:sz w:val="22"/>
                <w:szCs w:val="22"/>
              </w:rPr>
              <w:t>2:1</w:t>
            </w:r>
          </w:p>
          <w:p w14:paraId="272C3D10" w14:textId="77777777" w:rsidR="00DD2120" w:rsidRDefault="00DD2120" w:rsidP="0071740C">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72F44C2" w14:textId="77777777" w:rsidR="00DD2120" w:rsidRDefault="00DD2120" w:rsidP="0071740C">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B6DBE4A" w14:textId="77777777" w:rsidR="00DD2120" w:rsidRDefault="00DD2120" w:rsidP="0071740C">
            <w:pPr>
              <w:jc w:val="center"/>
              <w:rPr>
                <w:rFonts w:ascii="Calibri" w:hAnsi="Calibri"/>
                <w:b/>
                <w:sz w:val="22"/>
                <w:szCs w:val="22"/>
              </w:rPr>
            </w:pPr>
            <w:r>
              <w:rPr>
                <w:rFonts w:ascii="Calibri" w:hAnsi="Calibri"/>
                <w:b/>
                <w:szCs w:val="22"/>
              </w:rPr>
              <w:t>Exceptional</w:t>
            </w:r>
          </w:p>
        </w:tc>
      </w:tr>
      <w:tr w:rsidR="00DD2120" w:rsidRPr="00266B32" w14:paraId="48C69C48" w14:textId="77777777" w:rsidTr="00306CAD">
        <w:trPr>
          <w:trHeight w:val="85"/>
        </w:trPr>
        <w:tc>
          <w:tcPr>
            <w:tcW w:w="985" w:type="pct"/>
            <w:vMerge/>
            <w:tcBorders>
              <w:left w:val="single" w:sz="4" w:space="0" w:color="auto"/>
              <w:right w:val="single" w:sz="4" w:space="0" w:color="auto"/>
            </w:tcBorders>
            <w:shd w:val="clear" w:color="auto" w:fill="D9D9D9" w:themeFill="background1" w:themeFillShade="D9"/>
            <w:vAlign w:val="center"/>
          </w:tcPr>
          <w:p w14:paraId="4DB7ADBC" w14:textId="77777777" w:rsidR="00DD2120" w:rsidRPr="00DF2934" w:rsidRDefault="00DD2120" w:rsidP="0071740C">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90F64B" w14:textId="77777777" w:rsidR="00DD2120" w:rsidRPr="00DF2934" w:rsidRDefault="00DD2120" w:rsidP="0071740C">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6454B6D" w14:textId="77777777" w:rsidR="00DD2120" w:rsidRPr="00DF2934" w:rsidRDefault="00DD2120" w:rsidP="0071740C">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B6B6691" w14:textId="77777777" w:rsidR="00DD2120" w:rsidRPr="00DF2934" w:rsidRDefault="00DD2120" w:rsidP="0071740C">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4ABDF1" w14:textId="77777777" w:rsidR="00DD2120" w:rsidRPr="00DF2934" w:rsidRDefault="00DD2120" w:rsidP="0071740C">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5845E" w14:textId="77777777" w:rsidR="00DD2120" w:rsidRPr="00DF2934" w:rsidRDefault="00DD2120" w:rsidP="0071740C">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3DE5E" w14:textId="77777777" w:rsidR="00DD2120" w:rsidRPr="00DF2934" w:rsidRDefault="00DD2120" w:rsidP="0071740C">
            <w:pPr>
              <w:jc w:val="center"/>
              <w:rPr>
                <w:rFonts w:ascii="Calibri" w:hAnsi="Calibri"/>
                <w:b/>
                <w:sz w:val="22"/>
                <w:szCs w:val="22"/>
              </w:rPr>
            </w:pPr>
            <w:r>
              <w:rPr>
                <w:rFonts w:ascii="Calibri" w:hAnsi="Calibri"/>
                <w:b/>
                <w:sz w:val="22"/>
                <w:szCs w:val="22"/>
              </w:rPr>
              <w:t>A</w:t>
            </w:r>
          </w:p>
        </w:tc>
      </w:tr>
      <w:tr w:rsidR="004605A2" w:rsidRPr="00266B32" w14:paraId="28656E13" w14:textId="77777777" w:rsidTr="00306CAD">
        <w:trPr>
          <w:trHeight w:val="83"/>
        </w:trPr>
        <w:tc>
          <w:tcPr>
            <w:tcW w:w="985" w:type="pct"/>
            <w:vMerge/>
            <w:tcBorders>
              <w:left w:val="single" w:sz="4" w:space="0" w:color="auto"/>
              <w:right w:val="single" w:sz="4" w:space="0" w:color="auto"/>
            </w:tcBorders>
            <w:shd w:val="clear" w:color="auto" w:fill="D9D9D9" w:themeFill="background1" w:themeFillShade="D9"/>
            <w:vAlign w:val="center"/>
          </w:tcPr>
          <w:p w14:paraId="066651B9" w14:textId="77777777" w:rsidR="00DD2120" w:rsidRPr="00DF2934" w:rsidRDefault="00DD2120" w:rsidP="0071740C">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9D856" w14:textId="77777777" w:rsidR="00DD2120" w:rsidRPr="00486DBC" w:rsidRDefault="00DD2120" w:rsidP="0071740C">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CD2292" w14:textId="77777777" w:rsidR="00DD2120" w:rsidRPr="00486DBC" w:rsidRDefault="00DD2120" w:rsidP="0071740C">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4383F" w14:textId="77777777" w:rsidR="00DD2120" w:rsidRPr="00486DBC" w:rsidRDefault="00DD2120" w:rsidP="0071740C">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03DE9072" w14:textId="77777777" w:rsidR="00DD2120" w:rsidRPr="00486DBC" w:rsidRDefault="00DD2120" w:rsidP="0071740C">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C582ACD" w14:textId="77777777" w:rsidR="00DD2120" w:rsidRPr="00486DBC" w:rsidRDefault="00DD2120" w:rsidP="0071740C">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6EB598" w14:textId="77777777" w:rsidR="00DD2120" w:rsidRPr="00486DBC" w:rsidRDefault="00DD2120" w:rsidP="0071740C">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947C3" w14:textId="77777777" w:rsidR="00DD2120" w:rsidRPr="00486DBC" w:rsidRDefault="00DD2120" w:rsidP="0071740C">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82B884" w14:textId="77777777" w:rsidR="00DD2120" w:rsidRPr="00486DBC" w:rsidRDefault="00DD2120" w:rsidP="0071740C">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D6E07" w14:textId="77777777" w:rsidR="00DD2120" w:rsidRPr="00486DBC" w:rsidRDefault="00DD2120" w:rsidP="0071740C">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A2E6B8" w14:textId="77777777" w:rsidR="00DD2120" w:rsidRPr="00486DBC" w:rsidRDefault="00DD2120" w:rsidP="0071740C">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7A1B6C" w14:textId="77777777" w:rsidR="00DD2120" w:rsidRPr="00486DBC" w:rsidRDefault="00DD2120" w:rsidP="0071740C">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7B04BC" w14:textId="77777777" w:rsidR="00DD2120" w:rsidRPr="00486DBC" w:rsidRDefault="00DD2120" w:rsidP="0071740C">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715593" w14:textId="77777777" w:rsidR="00DD2120" w:rsidRPr="00486DBC" w:rsidRDefault="00DD2120" w:rsidP="0071740C">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CA17F" w14:textId="77777777" w:rsidR="00DD2120" w:rsidRPr="00486DBC" w:rsidRDefault="00DD2120" w:rsidP="0071740C">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C6EB6" w14:textId="77777777" w:rsidR="00DD2120" w:rsidRPr="00486DBC" w:rsidRDefault="00DD2120" w:rsidP="0071740C">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301369" w14:textId="77777777" w:rsidR="00DD2120" w:rsidRPr="00486DBC" w:rsidRDefault="00DD2120" w:rsidP="0071740C">
            <w:pPr>
              <w:jc w:val="center"/>
              <w:rPr>
                <w:rFonts w:ascii="Calibri" w:hAnsi="Calibri"/>
                <w:b/>
                <w:szCs w:val="22"/>
              </w:rPr>
            </w:pPr>
            <w:r w:rsidRPr="00486DBC">
              <w:rPr>
                <w:rFonts w:ascii="Calibri" w:hAnsi="Calibri"/>
                <w:b/>
                <w:szCs w:val="22"/>
              </w:rPr>
              <w:t>16</w:t>
            </w:r>
          </w:p>
        </w:tc>
      </w:tr>
      <w:tr w:rsidR="004605A2" w:rsidRPr="009E5E5A" w14:paraId="3643E8BF" w14:textId="77777777" w:rsidTr="00306CAD">
        <w:trPr>
          <w:trHeight w:val="83"/>
        </w:trPr>
        <w:tc>
          <w:tcPr>
            <w:tcW w:w="985" w:type="pct"/>
            <w:vMerge/>
            <w:tcBorders>
              <w:left w:val="single" w:sz="4" w:space="0" w:color="auto"/>
              <w:right w:val="single" w:sz="4" w:space="0" w:color="auto"/>
            </w:tcBorders>
            <w:shd w:val="clear" w:color="auto" w:fill="D9D9D9" w:themeFill="background1" w:themeFillShade="D9"/>
            <w:vAlign w:val="center"/>
          </w:tcPr>
          <w:p w14:paraId="563C9AF4" w14:textId="77777777" w:rsidR="00DD2120" w:rsidRPr="009E5E5A" w:rsidRDefault="00DD2120" w:rsidP="0071740C">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116A7D"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2F342C"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F15215"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72E697CA"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35A0803"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216A7"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5C1462"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86B610" w14:textId="77777777" w:rsidR="00DD2120" w:rsidRPr="009E5E5A" w:rsidRDefault="00DD2120" w:rsidP="0071740C">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36213" w14:textId="77777777" w:rsidR="00DD2120" w:rsidRPr="009E5E5A" w:rsidRDefault="00DD2120" w:rsidP="0071740C">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D639B5" w14:textId="77777777" w:rsidR="00DD2120" w:rsidRPr="009E5E5A" w:rsidRDefault="00DD2120" w:rsidP="0071740C">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0C78B" w14:textId="77777777" w:rsidR="00DD2120" w:rsidRPr="009E5E5A" w:rsidRDefault="00DD2120" w:rsidP="0071740C">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A403D3" w14:textId="77777777" w:rsidR="00DD2120" w:rsidRPr="009E5E5A" w:rsidRDefault="00DD2120" w:rsidP="0071740C">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397CF" w14:textId="77777777" w:rsidR="00DD2120" w:rsidRPr="009E5E5A" w:rsidRDefault="00DD2120" w:rsidP="0071740C">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53B83D" w14:textId="77777777" w:rsidR="00DD2120" w:rsidRPr="009E5E5A" w:rsidRDefault="00DD2120" w:rsidP="0071740C">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CFE668" w14:textId="77777777" w:rsidR="00DD2120" w:rsidRPr="009E5E5A" w:rsidRDefault="00DD2120" w:rsidP="0071740C">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C7137F" w14:textId="77777777" w:rsidR="00DD2120" w:rsidRPr="009E5E5A" w:rsidRDefault="00DD2120" w:rsidP="0071740C">
            <w:pPr>
              <w:jc w:val="center"/>
              <w:rPr>
                <w:rFonts w:ascii="Calibri" w:hAnsi="Calibri"/>
                <w:b/>
                <w:sz w:val="16"/>
                <w:szCs w:val="22"/>
              </w:rPr>
            </w:pPr>
            <w:r>
              <w:rPr>
                <w:rFonts w:ascii="Calibri" w:hAnsi="Calibri"/>
                <w:b/>
                <w:sz w:val="16"/>
                <w:szCs w:val="22"/>
              </w:rPr>
              <w:t>90-100</w:t>
            </w:r>
          </w:p>
        </w:tc>
      </w:tr>
      <w:tr w:rsidR="00DD2120" w:rsidRPr="00CC0370" w14:paraId="021E565D" w14:textId="77777777" w:rsidTr="00306CAD">
        <w:trPr>
          <w:trHeight w:val="488"/>
        </w:trPr>
        <w:tc>
          <w:tcPr>
            <w:tcW w:w="985" w:type="pct"/>
            <w:vAlign w:val="center"/>
          </w:tcPr>
          <w:p w14:paraId="6644B9BB" w14:textId="77777777" w:rsidR="00DD2120" w:rsidRPr="00C02AB0" w:rsidRDefault="00DD2120" w:rsidP="0071740C">
            <w:pPr>
              <w:rPr>
                <w:rFonts w:ascii="Calibri" w:hAnsi="Calibri"/>
                <w:b/>
              </w:rPr>
            </w:pPr>
            <w:r>
              <w:rPr>
                <w:rFonts w:ascii="Calibri" w:hAnsi="Calibri"/>
                <w:b/>
              </w:rPr>
              <w:t>1. Research &amp; Analysis</w:t>
            </w:r>
          </w:p>
        </w:tc>
        <w:tc>
          <w:tcPr>
            <w:tcW w:w="250" w:type="pct"/>
          </w:tcPr>
          <w:p w14:paraId="75962CAC" w14:textId="77777777" w:rsidR="00DD2120" w:rsidRPr="000A2682" w:rsidRDefault="00DD2120" w:rsidP="0071740C">
            <w:pPr>
              <w:rPr>
                <w:rFonts w:ascii="Calibri" w:hAnsi="Calibri"/>
                <w:sz w:val="18"/>
                <w:szCs w:val="18"/>
              </w:rPr>
            </w:pPr>
          </w:p>
        </w:tc>
        <w:tc>
          <w:tcPr>
            <w:tcW w:w="250" w:type="pct"/>
          </w:tcPr>
          <w:p w14:paraId="1D3CB859" w14:textId="77777777" w:rsidR="00DD2120" w:rsidRPr="000A2682" w:rsidRDefault="00DD2120" w:rsidP="0071740C">
            <w:pPr>
              <w:rPr>
                <w:rFonts w:ascii="Calibri" w:hAnsi="Calibri"/>
                <w:sz w:val="18"/>
                <w:szCs w:val="18"/>
              </w:rPr>
            </w:pPr>
          </w:p>
        </w:tc>
        <w:tc>
          <w:tcPr>
            <w:tcW w:w="234" w:type="pct"/>
          </w:tcPr>
          <w:p w14:paraId="3D78FD88" w14:textId="77777777" w:rsidR="00DD2120" w:rsidRPr="000A2682" w:rsidRDefault="00DD2120" w:rsidP="0071740C">
            <w:pPr>
              <w:rPr>
                <w:rFonts w:ascii="Calibri" w:hAnsi="Calibri"/>
                <w:sz w:val="18"/>
                <w:szCs w:val="18"/>
              </w:rPr>
            </w:pPr>
          </w:p>
        </w:tc>
        <w:tc>
          <w:tcPr>
            <w:tcW w:w="267" w:type="pct"/>
            <w:tcBorders>
              <w:right w:val="thinThickLargeGap" w:sz="24" w:space="0" w:color="auto"/>
            </w:tcBorders>
          </w:tcPr>
          <w:p w14:paraId="65A32405" w14:textId="77777777" w:rsidR="00DD2120" w:rsidRPr="000A2682" w:rsidRDefault="00DD2120" w:rsidP="0071740C">
            <w:pPr>
              <w:rPr>
                <w:rFonts w:ascii="Calibri" w:hAnsi="Calibri"/>
                <w:sz w:val="18"/>
                <w:szCs w:val="18"/>
              </w:rPr>
            </w:pPr>
          </w:p>
        </w:tc>
        <w:tc>
          <w:tcPr>
            <w:tcW w:w="250" w:type="pct"/>
            <w:tcBorders>
              <w:left w:val="thinThickLargeGap" w:sz="24" w:space="0" w:color="auto"/>
              <w:right w:val="single" w:sz="4" w:space="0" w:color="auto"/>
            </w:tcBorders>
          </w:tcPr>
          <w:p w14:paraId="3EA9B6F2" w14:textId="77777777" w:rsidR="00DD2120" w:rsidRPr="000A2682" w:rsidRDefault="00DD2120" w:rsidP="0071740C">
            <w:pPr>
              <w:rPr>
                <w:rFonts w:ascii="Calibri" w:hAnsi="Calibri"/>
                <w:b/>
                <w:sz w:val="18"/>
                <w:szCs w:val="18"/>
              </w:rPr>
            </w:pPr>
          </w:p>
        </w:tc>
        <w:tc>
          <w:tcPr>
            <w:tcW w:w="249" w:type="pct"/>
            <w:tcBorders>
              <w:left w:val="single" w:sz="4" w:space="0" w:color="auto"/>
              <w:right w:val="single" w:sz="4" w:space="0" w:color="auto"/>
            </w:tcBorders>
          </w:tcPr>
          <w:p w14:paraId="0FDC47AC" w14:textId="77777777" w:rsidR="00DD2120" w:rsidRPr="000A2682" w:rsidRDefault="00DD2120" w:rsidP="0071740C">
            <w:pPr>
              <w:rPr>
                <w:rFonts w:ascii="Calibri" w:hAnsi="Calibri"/>
                <w:b/>
                <w:sz w:val="18"/>
                <w:szCs w:val="18"/>
              </w:rPr>
            </w:pPr>
          </w:p>
        </w:tc>
        <w:tc>
          <w:tcPr>
            <w:tcW w:w="245" w:type="pct"/>
            <w:tcBorders>
              <w:left w:val="single" w:sz="4" w:space="0" w:color="auto"/>
            </w:tcBorders>
          </w:tcPr>
          <w:p w14:paraId="10B6383A" w14:textId="77777777" w:rsidR="00DD2120" w:rsidRPr="000A2682" w:rsidRDefault="00DD2120" w:rsidP="0071740C">
            <w:pPr>
              <w:rPr>
                <w:rFonts w:ascii="Calibri" w:hAnsi="Calibri"/>
                <w:b/>
                <w:sz w:val="18"/>
                <w:szCs w:val="18"/>
              </w:rPr>
            </w:pPr>
          </w:p>
        </w:tc>
        <w:tc>
          <w:tcPr>
            <w:tcW w:w="268" w:type="pct"/>
          </w:tcPr>
          <w:p w14:paraId="3997B906" w14:textId="77777777" w:rsidR="00DD2120" w:rsidRPr="000A2682" w:rsidRDefault="00DD2120" w:rsidP="0071740C">
            <w:pPr>
              <w:rPr>
                <w:rFonts w:ascii="Calibri" w:hAnsi="Calibri"/>
                <w:b/>
                <w:sz w:val="18"/>
                <w:szCs w:val="18"/>
              </w:rPr>
            </w:pPr>
          </w:p>
        </w:tc>
        <w:tc>
          <w:tcPr>
            <w:tcW w:w="249" w:type="pct"/>
          </w:tcPr>
          <w:p w14:paraId="0CA1FE9D" w14:textId="77777777" w:rsidR="00DD2120" w:rsidRPr="000A2682" w:rsidRDefault="00DD2120" w:rsidP="0071740C">
            <w:pPr>
              <w:rPr>
                <w:rFonts w:ascii="Calibri" w:hAnsi="Calibri"/>
                <w:b/>
                <w:sz w:val="18"/>
                <w:szCs w:val="18"/>
              </w:rPr>
            </w:pPr>
          </w:p>
        </w:tc>
        <w:tc>
          <w:tcPr>
            <w:tcW w:w="251" w:type="pct"/>
          </w:tcPr>
          <w:p w14:paraId="3DB181EF" w14:textId="77777777" w:rsidR="00DD2120" w:rsidRPr="000A2682" w:rsidRDefault="00DD2120" w:rsidP="0071740C">
            <w:pPr>
              <w:rPr>
                <w:rFonts w:ascii="Calibri" w:hAnsi="Calibri"/>
                <w:b/>
                <w:sz w:val="18"/>
                <w:szCs w:val="18"/>
              </w:rPr>
            </w:pPr>
          </w:p>
        </w:tc>
        <w:tc>
          <w:tcPr>
            <w:tcW w:w="249" w:type="pct"/>
          </w:tcPr>
          <w:p w14:paraId="5DD290CE" w14:textId="77777777" w:rsidR="00DD2120" w:rsidRPr="000A2682" w:rsidRDefault="00DD2120" w:rsidP="0071740C">
            <w:pPr>
              <w:rPr>
                <w:rFonts w:ascii="Calibri" w:hAnsi="Calibri"/>
                <w:b/>
                <w:sz w:val="18"/>
                <w:szCs w:val="18"/>
              </w:rPr>
            </w:pPr>
          </w:p>
        </w:tc>
        <w:tc>
          <w:tcPr>
            <w:tcW w:w="249" w:type="pct"/>
          </w:tcPr>
          <w:p w14:paraId="720A06A6" w14:textId="77777777" w:rsidR="00DD2120" w:rsidRPr="000A2682" w:rsidRDefault="00DD2120" w:rsidP="0071740C">
            <w:pPr>
              <w:rPr>
                <w:rFonts w:ascii="Calibri" w:hAnsi="Calibri"/>
                <w:b/>
                <w:sz w:val="18"/>
                <w:szCs w:val="18"/>
              </w:rPr>
            </w:pPr>
          </w:p>
        </w:tc>
        <w:tc>
          <w:tcPr>
            <w:tcW w:w="267" w:type="pct"/>
          </w:tcPr>
          <w:p w14:paraId="05AE0A04" w14:textId="77777777" w:rsidR="00DD2120" w:rsidRPr="000A2682" w:rsidRDefault="00DD2120" w:rsidP="0071740C">
            <w:pPr>
              <w:rPr>
                <w:rFonts w:ascii="Calibri" w:hAnsi="Calibri"/>
                <w:b/>
                <w:sz w:val="18"/>
                <w:szCs w:val="18"/>
              </w:rPr>
            </w:pPr>
          </w:p>
        </w:tc>
        <w:tc>
          <w:tcPr>
            <w:tcW w:w="235" w:type="pct"/>
          </w:tcPr>
          <w:p w14:paraId="00C2EABD" w14:textId="77777777" w:rsidR="00DD2120" w:rsidRPr="000A2682" w:rsidRDefault="00DD2120" w:rsidP="0071740C">
            <w:pPr>
              <w:jc w:val="center"/>
              <w:rPr>
                <w:rFonts w:ascii="Calibri" w:hAnsi="Calibri"/>
                <w:b/>
                <w:sz w:val="18"/>
                <w:szCs w:val="18"/>
              </w:rPr>
            </w:pPr>
          </w:p>
        </w:tc>
        <w:tc>
          <w:tcPr>
            <w:tcW w:w="249" w:type="pct"/>
          </w:tcPr>
          <w:p w14:paraId="50B3F960" w14:textId="77777777" w:rsidR="00DD2120" w:rsidRPr="000A2682" w:rsidRDefault="00DD2120" w:rsidP="0071740C">
            <w:pPr>
              <w:jc w:val="center"/>
              <w:rPr>
                <w:rFonts w:ascii="Calibri" w:hAnsi="Calibri"/>
                <w:b/>
                <w:sz w:val="18"/>
                <w:szCs w:val="18"/>
              </w:rPr>
            </w:pPr>
          </w:p>
        </w:tc>
        <w:tc>
          <w:tcPr>
            <w:tcW w:w="252" w:type="pct"/>
          </w:tcPr>
          <w:p w14:paraId="2372B1DE" w14:textId="77777777" w:rsidR="00DD2120" w:rsidRPr="000A2682" w:rsidRDefault="00DD2120" w:rsidP="0071740C">
            <w:pPr>
              <w:jc w:val="center"/>
              <w:rPr>
                <w:rFonts w:ascii="Calibri" w:hAnsi="Calibri"/>
                <w:b/>
                <w:sz w:val="18"/>
                <w:szCs w:val="18"/>
              </w:rPr>
            </w:pPr>
          </w:p>
        </w:tc>
      </w:tr>
      <w:tr w:rsidR="00DD2120" w:rsidRPr="00CC0370" w14:paraId="7A8F6312" w14:textId="77777777" w:rsidTr="00306CAD">
        <w:trPr>
          <w:trHeight w:val="488"/>
        </w:trPr>
        <w:tc>
          <w:tcPr>
            <w:tcW w:w="985" w:type="pct"/>
            <w:vAlign w:val="center"/>
          </w:tcPr>
          <w:p w14:paraId="60E3D08D" w14:textId="77777777" w:rsidR="00DD2120" w:rsidRPr="00C02AB0" w:rsidRDefault="00DD2120" w:rsidP="0071740C">
            <w:pPr>
              <w:rPr>
                <w:rFonts w:ascii="Calibri" w:hAnsi="Calibri"/>
                <w:b/>
              </w:rPr>
            </w:pPr>
            <w:r>
              <w:rPr>
                <w:rFonts w:ascii="Calibri" w:hAnsi="Calibri"/>
                <w:b/>
              </w:rPr>
              <w:t>2. Development</w:t>
            </w:r>
          </w:p>
        </w:tc>
        <w:tc>
          <w:tcPr>
            <w:tcW w:w="250" w:type="pct"/>
          </w:tcPr>
          <w:p w14:paraId="1EC495DB" w14:textId="77777777" w:rsidR="00DD2120" w:rsidRPr="00F61A20" w:rsidRDefault="00DD2120" w:rsidP="0071740C">
            <w:pPr>
              <w:rPr>
                <w:rFonts w:ascii="Calibri" w:hAnsi="Calibri"/>
                <w:sz w:val="18"/>
              </w:rPr>
            </w:pPr>
          </w:p>
        </w:tc>
        <w:tc>
          <w:tcPr>
            <w:tcW w:w="250" w:type="pct"/>
          </w:tcPr>
          <w:p w14:paraId="76B5BADD" w14:textId="77777777" w:rsidR="00DD2120" w:rsidRPr="00F61A20" w:rsidRDefault="00DD2120" w:rsidP="0071740C">
            <w:pPr>
              <w:rPr>
                <w:rFonts w:ascii="Calibri" w:hAnsi="Calibri"/>
                <w:sz w:val="18"/>
              </w:rPr>
            </w:pPr>
          </w:p>
        </w:tc>
        <w:tc>
          <w:tcPr>
            <w:tcW w:w="234" w:type="pct"/>
          </w:tcPr>
          <w:p w14:paraId="34CE94FD" w14:textId="77777777" w:rsidR="00DD2120" w:rsidRPr="00F61A20" w:rsidRDefault="00DD2120" w:rsidP="0071740C">
            <w:pPr>
              <w:rPr>
                <w:rFonts w:ascii="Calibri" w:hAnsi="Calibri"/>
                <w:sz w:val="18"/>
              </w:rPr>
            </w:pPr>
          </w:p>
        </w:tc>
        <w:tc>
          <w:tcPr>
            <w:tcW w:w="267" w:type="pct"/>
            <w:tcBorders>
              <w:right w:val="thinThickLargeGap" w:sz="24" w:space="0" w:color="auto"/>
            </w:tcBorders>
          </w:tcPr>
          <w:p w14:paraId="74368C8B" w14:textId="77777777" w:rsidR="00DD2120" w:rsidRPr="00F61A20" w:rsidRDefault="00DD2120" w:rsidP="0071740C">
            <w:pPr>
              <w:rPr>
                <w:rFonts w:ascii="Calibri" w:hAnsi="Calibri"/>
                <w:sz w:val="18"/>
              </w:rPr>
            </w:pPr>
          </w:p>
        </w:tc>
        <w:tc>
          <w:tcPr>
            <w:tcW w:w="250" w:type="pct"/>
            <w:tcBorders>
              <w:left w:val="thinThickLargeGap" w:sz="24" w:space="0" w:color="auto"/>
              <w:right w:val="single" w:sz="4" w:space="0" w:color="auto"/>
            </w:tcBorders>
          </w:tcPr>
          <w:p w14:paraId="6BBA9A25" w14:textId="77777777" w:rsidR="00DD2120" w:rsidRPr="00F61A20" w:rsidRDefault="00DD2120" w:rsidP="0071740C">
            <w:pPr>
              <w:rPr>
                <w:rFonts w:ascii="Calibri" w:hAnsi="Calibri"/>
                <w:b/>
                <w:sz w:val="18"/>
              </w:rPr>
            </w:pPr>
          </w:p>
        </w:tc>
        <w:tc>
          <w:tcPr>
            <w:tcW w:w="249" w:type="pct"/>
            <w:tcBorders>
              <w:left w:val="single" w:sz="4" w:space="0" w:color="auto"/>
              <w:right w:val="single" w:sz="4" w:space="0" w:color="auto"/>
            </w:tcBorders>
          </w:tcPr>
          <w:p w14:paraId="70B85BC6" w14:textId="77777777" w:rsidR="00DD2120" w:rsidRPr="00F61A20" w:rsidRDefault="00DD2120" w:rsidP="0071740C">
            <w:pPr>
              <w:rPr>
                <w:rFonts w:ascii="Calibri" w:hAnsi="Calibri"/>
                <w:b/>
                <w:sz w:val="18"/>
              </w:rPr>
            </w:pPr>
          </w:p>
        </w:tc>
        <w:tc>
          <w:tcPr>
            <w:tcW w:w="245" w:type="pct"/>
            <w:tcBorders>
              <w:left w:val="single" w:sz="4" w:space="0" w:color="auto"/>
            </w:tcBorders>
          </w:tcPr>
          <w:p w14:paraId="6BA5AF24" w14:textId="77777777" w:rsidR="00DD2120" w:rsidRPr="00F61A20" w:rsidRDefault="00DD2120" w:rsidP="0071740C">
            <w:pPr>
              <w:rPr>
                <w:rFonts w:ascii="Calibri" w:hAnsi="Calibri"/>
                <w:b/>
                <w:sz w:val="18"/>
              </w:rPr>
            </w:pPr>
          </w:p>
        </w:tc>
        <w:tc>
          <w:tcPr>
            <w:tcW w:w="268" w:type="pct"/>
          </w:tcPr>
          <w:p w14:paraId="4E3CEDCA" w14:textId="77777777" w:rsidR="00DD2120" w:rsidRPr="00F61A20" w:rsidRDefault="00DD2120" w:rsidP="0071740C">
            <w:pPr>
              <w:rPr>
                <w:rFonts w:ascii="Calibri" w:hAnsi="Calibri"/>
                <w:b/>
                <w:sz w:val="18"/>
              </w:rPr>
            </w:pPr>
          </w:p>
        </w:tc>
        <w:tc>
          <w:tcPr>
            <w:tcW w:w="249" w:type="pct"/>
          </w:tcPr>
          <w:p w14:paraId="127B4603" w14:textId="77777777" w:rsidR="00DD2120" w:rsidRPr="00F61A20" w:rsidRDefault="00DD2120" w:rsidP="0071740C">
            <w:pPr>
              <w:rPr>
                <w:rFonts w:ascii="Calibri" w:hAnsi="Calibri"/>
                <w:b/>
                <w:sz w:val="18"/>
              </w:rPr>
            </w:pPr>
          </w:p>
        </w:tc>
        <w:tc>
          <w:tcPr>
            <w:tcW w:w="251" w:type="pct"/>
          </w:tcPr>
          <w:p w14:paraId="1E399C96" w14:textId="77777777" w:rsidR="00DD2120" w:rsidRPr="00F61A20" w:rsidRDefault="00DD2120" w:rsidP="0071740C">
            <w:pPr>
              <w:rPr>
                <w:rFonts w:ascii="Calibri" w:hAnsi="Calibri"/>
                <w:b/>
                <w:sz w:val="18"/>
              </w:rPr>
            </w:pPr>
          </w:p>
        </w:tc>
        <w:tc>
          <w:tcPr>
            <w:tcW w:w="249" w:type="pct"/>
          </w:tcPr>
          <w:p w14:paraId="2338E283" w14:textId="77777777" w:rsidR="00DD2120" w:rsidRPr="00F61A20" w:rsidRDefault="00DD2120" w:rsidP="0071740C">
            <w:pPr>
              <w:rPr>
                <w:rFonts w:ascii="Calibri" w:hAnsi="Calibri"/>
                <w:b/>
                <w:sz w:val="18"/>
              </w:rPr>
            </w:pPr>
          </w:p>
        </w:tc>
        <w:tc>
          <w:tcPr>
            <w:tcW w:w="249" w:type="pct"/>
          </w:tcPr>
          <w:p w14:paraId="58568205" w14:textId="77777777" w:rsidR="00DD2120" w:rsidRPr="00F61A20" w:rsidRDefault="00DD2120" w:rsidP="0071740C">
            <w:pPr>
              <w:rPr>
                <w:rFonts w:ascii="Calibri" w:hAnsi="Calibri"/>
                <w:b/>
                <w:sz w:val="18"/>
              </w:rPr>
            </w:pPr>
          </w:p>
        </w:tc>
        <w:tc>
          <w:tcPr>
            <w:tcW w:w="267" w:type="pct"/>
          </w:tcPr>
          <w:p w14:paraId="09C6F022" w14:textId="77777777" w:rsidR="00DD2120" w:rsidRPr="00F61A20" w:rsidRDefault="00DD2120" w:rsidP="0071740C">
            <w:pPr>
              <w:rPr>
                <w:rFonts w:ascii="Calibri" w:hAnsi="Calibri"/>
                <w:b/>
                <w:sz w:val="18"/>
              </w:rPr>
            </w:pPr>
          </w:p>
        </w:tc>
        <w:tc>
          <w:tcPr>
            <w:tcW w:w="235" w:type="pct"/>
          </w:tcPr>
          <w:p w14:paraId="2FF6F490" w14:textId="77777777" w:rsidR="00DD2120" w:rsidRPr="00F61A20" w:rsidRDefault="00DD2120" w:rsidP="0071740C">
            <w:pPr>
              <w:jc w:val="center"/>
              <w:rPr>
                <w:rFonts w:ascii="Calibri" w:hAnsi="Calibri"/>
                <w:b/>
                <w:sz w:val="18"/>
              </w:rPr>
            </w:pPr>
          </w:p>
        </w:tc>
        <w:tc>
          <w:tcPr>
            <w:tcW w:w="249" w:type="pct"/>
          </w:tcPr>
          <w:p w14:paraId="3010F23C" w14:textId="77777777" w:rsidR="00DD2120" w:rsidRPr="00F61A20" w:rsidRDefault="00DD2120" w:rsidP="0071740C">
            <w:pPr>
              <w:jc w:val="center"/>
              <w:rPr>
                <w:rFonts w:ascii="Calibri" w:hAnsi="Calibri"/>
                <w:b/>
                <w:sz w:val="18"/>
              </w:rPr>
            </w:pPr>
          </w:p>
        </w:tc>
        <w:tc>
          <w:tcPr>
            <w:tcW w:w="252" w:type="pct"/>
          </w:tcPr>
          <w:p w14:paraId="1529AAF0" w14:textId="77777777" w:rsidR="00DD2120" w:rsidRPr="00F61A20" w:rsidRDefault="00DD2120" w:rsidP="0071740C">
            <w:pPr>
              <w:jc w:val="center"/>
              <w:rPr>
                <w:rFonts w:ascii="Calibri" w:hAnsi="Calibri"/>
                <w:b/>
                <w:sz w:val="18"/>
              </w:rPr>
            </w:pPr>
          </w:p>
        </w:tc>
      </w:tr>
    </w:tbl>
    <w:p w14:paraId="330561B6" w14:textId="77777777" w:rsidR="00DD2120" w:rsidRDefault="00DD2120" w:rsidP="00DD2120">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26"/>
        <w:gridCol w:w="1189"/>
      </w:tblGrid>
      <w:tr w:rsidR="00DD2120" w:rsidRPr="00CC0370" w14:paraId="529CC70A" w14:textId="77777777" w:rsidTr="0071740C">
        <w:trPr>
          <w:trHeight w:val="312"/>
        </w:trPr>
        <w:tc>
          <w:tcPr>
            <w:tcW w:w="5000" w:type="pct"/>
            <w:gridSpan w:val="2"/>
            <w:shd w:val="clear" w:color="auto" w:fill="D9D9D9" w:themeFill="background1" w:themeFillShade="D9"/>
            <w:vAlign w:val="center"/>
          </w:tcPr>
          <w:p w14:paraId="70825250" w14:textId="77777777" w:rsidR="00DD2120" w:rsidRPr="00F61A20" w:rsidRDefault="00DD2120" w:rsidP="0071740C">
            <w:pPr>
              <w:rPr>
                <w:rFonts w:ascii="Calibri" w:hAnsi="Calibri"/>
                <w:b/>
                <w:sz w:val="18"/>
              </w:rPr>
            </w:pPr>
            <w:r>
              <w:rPr>
                <w:rFonts w:ascii="Calibri" w:hAnsi="Calibri"/>
                <w:b/>
                <w:szCs w:val="16"/>
              </w:rPr>
              <w:t xml:space="preserve">Assessment </w:t>
            </w:r>
            <w:r w:rsidRPr="00DC6D8B">
              <w:rPr>
                <w:rFonts w:ascii="Calibri" w:hAnsi="Calibri"/>
                <w:b/>
                <w:szCs w:val="16"/>
              </w:rPr>
              <w:t xml:space="preserve">Component – </w:t>
            </w:r>
            <w:r w:rsidRPr="0011541F">
              <w:rPr>
                <w:rFonts w:ascii="Calibri" w:hAnsi="Calibri"/>
                <w:i/>
                <w:szCs w:val="16"/>
              </w:rPr>
              <w:t>Lecturer insert here e.g.</w:t>
            </w:r>
            <w:r w:rsidRPr="00103199">
              <w:rPr>
                <w:rFonts w:ascii="Calibri" w:hAnsi="Calibri"/>
                <w:i/>
                <w:szCs w:val="16"/>
              </w:rPr>
              <w:t xml:space="preserve"> 50%: </w:t>
            </w:r>
            <w:r w:rsidRPr="00103199">
              <w:rPr>
                <w:rFonts w:ascii="Calibri" w:hAnsi="Calibri"/>
                <w:i/>
              </w:rPr>
              <w:t>Coursework – Project Portfolio.</w:t>
            </w:r>
          </w:p>
        </w:tc>
      </w:tr>
      <w:tr w:rsidR="00DD2120" w:rsidRPr="00CC0370" w14:paraId="55DB963D" w14:textId="77777777" w:rsidTr="0071740C">
        <w:trPr>
          <w:trHeight w:val="340"/>
        </w:trPr>
        <w:tc>
          <w:tcPr>
            <w:tcW w:w="4440" w:type="pct"/>
            <w:tcBorders>
              <w:right w:val="single" w:sz="18" w:space="0" w:color="auto"/>
            </w:tcBorders>
          </w:tcPr>
          <w:p w14:paraId="638CADC3" w14:textId="77777777" w:rsidR="00DD2120" w:rsidRPr="00103199" w:rsidRDefault="00DD2120" w:rsidP="0071740C">
            <w:pPr>
              <w:rPr>
                <w:rFonts w:ascii="Calibri" w:hAnsi="Calibri"/>
                <w:i/>
                <w:sz w:val="18"/>
              </w:rPr>
            </w:pPr>
            <w:r w:rsidRPr="00103199">
              <w:rPr>
                <w:rFonts w:ascii="Calibri" w:hAnsi="Calibri"/>
                <w:bCs/>
                <w:i/>
                <w:sz w:val="18"/>
              </w:rPr>
              <w:t>Additional specific details of the work assessed (as per assignment specification) may be inserted here 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26F2F798" w14:textId="77777777" w:rsidR="00DD2120" w:rsidRDefault="00DD2120" w:rsidP="0071740C">
            <w:pPr>
              <w:jc w:val="right"/>
              <w:rPr>
                <w:rFonts w:ascii="Calibri" w:hAnsi="Calibri"/>
                <w:b/>
                <w:sz w:val="18"/>
              </w:rPr>
            </w:pPr>
          </w:p>
          <w:p w14:paraId="52114F52" w14:textId="77777777" w:rsidR="00DD2120" w:rsidRDefault="00DD2120" w:rsidP="0071740C">
            <w:pPr>
              <w:jc w:val="right"/>
              <w:rPr>
                <w:rFonts w:ascii="Calibri" w:hAnsi="Calibri"/>
                <w:b/>
                <w:sz w:val="18"/>
              </w:rPr>
            </w:pPr>
            <w:r>
              <w:rPr>
                <w:rFonts w:ascii="Calibri" w:hAnsi="Calibri" w:cs="Arial"/>
                <w:b/>
                <w:bCs/>
              </w:rPr>
              <w:t>%</w:t>
            </w:r>
          </w:p>
          <w:p w14:paraId="7D1CD31A" w14:textId="77777777" w:rsidR="00DD2120" w:rsidRPr="00F61A20" w:rsidRDefault="00DD2120" w:rsidP="0071740C">
            <w:pPr>
              <w:jc w:val="right"/>
              <w:rPr>
                <w:rFonts w:ascii="Calibri" w:hAnsi="Calibri"/>
                <w:b/>
                <w:sz w:val="18"/>
              </w:rPr>
            </w:pPr>
          </w:p>
        </w:tc>
      </w:tr>
      <w:tr w:rsidR="00DD2120" w:rsidRPr="00971172" w14:paraId="271E5B16" w14:textId="77777777" w:rsidTr="007174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641F7D7F" w14:textId="77777777" w:rsidR="00DD2120" w:rsidRPr="000F5E31" w:rsidRDefault="00DD2120" w:rsidP="0071740C">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DD2120" w:rsidRPr="00971172" w14:paraId="00441B1D" w14:textId="77777777" w:rsidTr="007174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2992EB0" w14:textId="77777777" w:rsidR="00DD2120" w:rsidRPr="000F5E31" w:rsidRDefault="00DD2120" w:rsidP="0071740C">
            <w:pPr>
              <w:pStyle w:val="BulletedList"/>
              <w:numPr>
                <w:ilvl w:val="0"/>
                <w:numId w:val="0"/>
              </w:numPr>
              <w:spacing w:before="0" w:after="0"/>
              <w:rPr>
                <w:rFonts w:ascii="Calibri" w:hAnsi="Calibri"/>
                <w:sz w:val="22"/>
                <w:szCs w:val="22"/>
              </w:rPr>
            </w:pPr>
          </w:p>
          <w:p w14:paraId="59A0EBA7" w14:textId="77777777" w:rsidR="00DD2120" w:rsidRDefault="00DD2120" w:rsidP="0071740C">
            <w:pPr>
              <w:pStyle w:val="BulletedList"/>
              <w:numPr>
                <w:ilvl w:val="0"/>
                <w:numId w:val="0"/>
              </w:numPr>
              <w:spacing w:before="0" w:after="0"/>
              <w:rPr>
                <w:rFonts w:ascii="Calibri" w:hAnsi="Calibri"/>
                <w:sz w:val="22"/>
                <w:szCs w:val="22"/>
              </w:rPr>
            </w:pPr>
          </w:p>
          <w:p w14:paraId="0D7D5E15" w14:textId="77777777" w:rsidR="00DD2120" w:rsidRDefault="00DD2120" w:rsidP="0071740C">
            <w:pPr>
              <w:pStyle w:val="BulletedList"/>
              <w:numPr>
                <w:ilvl w:val="0"/>
                <w:numId w:val="0"/>
              </w:numPr>
              <w:spacing w:before="0" w:after="0"/>
              <w:rPr>
                <w:rFonts w:ascii="Calibri" w:hAnsi="Calibri"/>
                <w:sz w:val="22"/>
                <w:szCs w:val="22"/>
              </w:rPr>
            </w:pPr>
          </w:p>
          <w:p w14:paraId="1D8EFB23" w14:textId="77777777" w:rsidR="00DD2120" w:rsidRDefault="00DD2120" w:rsidP="0071740C">
            <w:pPr>
              <w:pStyle w:val="BulletedList"/>
              <w:numPr>
                <w:ilvl w:val="0"/>
                <w:numId w:val="0"/>
              </w:numPr>
              <w:spacing w:before="0" w:after="0"/>
              <w:rPr>
                <w:rFonts w:ascii="Calibri" w:hAnsi="Calibri"/>
                <w:sz w:val="22"/>
                <w:szCs w:val="22"/>
              </w:rPr>
            </w:pPr>
          </w:p>
          <w:p w14:paraId="11452756" w14:textId="77777777" w:rsidR="00DD2120" w:rsidRDefault="00DD2120" w:rsidP="0071740C">
            <w:pPr>
              <w:pStyle w:val="BulletedList"/>
              <w:numPr>
                <w:ilvl w:val="0"/>
                <w:numId w:val="0"/>
              </w:numPr>
              <w:spacing w:before="0" w:after="0"/>
              <w:rPr>
                <w:rFonts w:ascii="Calibri" w:hAnsi="Calibri"/>
                <w:sz w:val="22"/>
                <w:szCs w:val="22"/>
              </w:rPr>
            </w:pPr>
          </w:p>
          <w:p w14:paraId="2502DBDF" w14:textId="77777777" w:rsidR="00DD2120" w:rsidRDefault="00DD2120" w:rsidP="0071740C">
            <w:pPr>
              <w:pStyle w:val="BulletedList"/>
              <w:numPr>
                <w:ilvl w:val="0"/>
                <w:numId w:val="0"/>
              </w:numPr>
              <w:spacing w:before="0" w:after="0"/>
              <w:rPr>
                <w:rFonts w:ascii="Calibri" w:hAnsi="Calibri"/>
                <w:sz w:val="22"/>
                <w:szCs w:val="22"/>
              </w:rPr>
            </w:pPr>
          </w:p>
          <w:p w14:paraId="79B9B461" w14:textId="77777777" w:rsidR="00DD2120" w:rsidRDefault="00DD2120" w:rsidP="0071740C">
            <w:pPr>
              <w:pStyle w:val="BulletedList"/>
              <w:numPr>
                <w:ilvl w:val="0"/>
                <w:numId w:val="0"/>
              </w:numPr>
              <w:spacing w:before="0" w:after="0"/>
              <w:rPr>
                <w:rFonts w:ascii="Calibri" w:hAnsi="Calibri"/>
                <w:sz w:val="22"/>
                <w:szCs w:val="22"/>
              </w:rPr>
            </w:pPr>
          </w:p>
          <w:p w14:paraId="6449DA2F" w14:textId="77777777" w:rsidR="00DD2120" w:rsidRPr="000F5E31" w:rsidRDefault="00DD2120" w:rsidP="0071740C">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DD2120" w:rsidRPr="00525F5D" w14:paraId="74BA2D91" w14:textId="77777777" w:rsidTr="0071740C">
        <w:trPr>
          <w:cantSplit/>
        </w:trPr>
        <w:tc>
          <w:tcPr>
            <w:tcW w:w="7479" w:type="dxa"/>
            <w:gridSpan w:val="4"/>
            <w:vMerge w:val="restart"/>
            <w:shd w:val="clear" w:color="auto" w:fill="D9D9D9" w:themeFill="background1" w:themeFillShade="D9"/>
            <w:vAlign w:val="center"/>
          </w:tcPr>
          <w:p w14:paraId="4FD0D970" w14:textId="77777777" w:rsidR="00DD2120" w:rsidRDefault="00DD2120" w:rsidP="0071740C">
            <w:pPr>
              <w:rPr>
                <w:rFonts w:ascii="Calibri" w:hAnsi="Calibri"/>
                <w:sz w:val="16"/>
                <w:szCs w:val="16"/>
              </w:rPr>
            </w:pPr>
            <w:r w:rsidRPr="004E513E">
              <w:rPr>
                <w:rFonts w:ascii="Calibri" w:hAnsi="Calibri"/>
                <w:sz w:val="16"/>
                <w:szCs w:val="16"/>
              </w:rPr>
              <w:t xml:space="preserve">These marks </w:t>
            </w:r>
            <w:r>
              <w:rPr>
                <w:rFonts w:ascii="Calibri" w:hAnsi="Calibri"/>
                <w:sz w:val="16"/>
                <w:szCs w:val="16"/>
              </w:rPr>
              <w:t xml:space="preserve">and comments </w:t>
            </w:r>
            <w:r w:rsidRPr="004E513E">
              <w:rPr>
                <w:rFonts w:ascii="Calibri" w:hAnsi="Calibri"/>
                <w:sz w:val="16"/>
                <w:szCs w:val="16"/>
              </w:rPr>
              <w:t xml:space="preserve">are </w:t>
            </w:r>
            <w:r>
              <w:rPr>
                <w:rFonts w:ascii="Calibri" w:hAnsi="Calibri"/>
                <w:sz w:val="16"/>
                <w:szCs w:val="16"/>
              </w:rPr>
              <w:t xml:space="preserve">provided </w:t>
            </w:r>
            <w:r w:rsidRPr="004E513E">
              <w:rPr>
                <w:rFonts w:ascii="Calibri" w:hAnsi="Calibri"/>
                <w:sz w:val="16"/>
                <w:szCs w:val="16"/>
              </w:rPr>
              <w:t xml:space="preserve">to give feedback on </w:t>
            </w:r>
            <w:r>
              <w:rPr>
                <w:rFonts w:ascii="Calibri" w:hAnsi="Calibri"/>
                <w:sz w:val="16"/>
                <w:szCs w:val="16"/>
              </w:rPr>
              <w:t>your performance</w:t>
            </w:r>
            <w:r w:rsidRPr="004E513E">
              <w:rPr>
                <w:rFonts w:ascii="Calibri" w:hAnsi="Calibri"/>
                <w:sz w:val="16"/>
                <w:szCs w:val="16"/>
              </w:rPr>
              <w:t xml:space="preserve"> and </w:t>
            </w:r>
            <w:r>
              <w:rPr>
                <w:rFonts w:ascii="Calibri" w:hAnsi="Calibri"/>
                <w:sz w:val="16"/>
                <w:szCs w:val="16"/>
              </w:rPr>
              <w:t>level of achievement for the assessed module component.</w:t>
            </w:r>
          </w:p>
          <w:p w14:paraId="1A32767B" w14:textId="77777777" w:rsidR="00DD2120" w:rsidRPr="004E513E" w:rsidRDefault="00DD2120" w:rsidP="0071740C">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1CF817EA" w14:textId="77777777" w:rsidR="00DD2120" w:rsidRPr="00EB4F96" w:rsidRDefault="00DD2120" w:rsidP="0071740C">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DD2120" w:rsidRPr="00525F5D" w14:paraId="571DE415" w14:textId="77777777" w:rsidTr="0071740C">
        <w:trPr>
          <w:cantSplit/>
        </w:trPr>
        <w:tc>
          <w:tcPr>
            <w:tcW w:w="7479" w:type="dxa"/>
            <w:gridSpan w:val="4"/>
            <w:vMerge/>
            <w:shd w:val="clear" w:color="auto" w:fill="D9D9D9" w:themeFill="background1" w:themeFillShade="D9"/>
            <w:vAlign w:val="bottom"/>
          </w:tcPr>
          <w:p w14:paraId="25731168" w14:textId="77777777" w:rsidR="00DD2120" w:rsidRPr="00525F5D" w:rsidRDefault="00DD2120" w:rsidP="0071740C">
            <w:pPr>
              <w:rPr>
                <w:rFonts w:ascii="Calibri" w:hAnsi="Calibri" w:cs="Arial"/>
              </w:rPr>
            </w:pPr>
          </w:p>
        </w:tc>
        <w:tc>
          <w:tcPr>
            <w:tcW w:w="2552" w:type="dxa"/>
            <w:gridSpan w:val="3"/>
            <w:vAlign w:val="center"/>
          </w:tcPr>
          <w:p w14:paraId="4A6F94D4" w14:textId="77777777" w:rsidR="00DD2120" w:rsidRPr="00FA7D57" w:rsidRDefault="00DD2120" w:rsidP="0071740C">
            <w:pPr>
              <w:rPr>
                <w:rFonts w:ascii="Calibri" w:hAnsi="Calibri" w:cs="Arial"/>
                <w:b/>
                <w:bCs/>
                <w:sz w:val="16"/>
                <w:szCs w:val="16"/>
              </w:rPr>
            </w:pPr>
            <w:r w:rsidRPr="00FA7D57">
              <w:rPr>
                <w:rFonts w:ascii="Calibri" w:hAnsi="Calibri" w:cs="Arial"/>
                <w:b/>
                <w:sz w:val="16"/>
                <w:szCs w:val="16"/>
              </w:rPr>
              <w:t xml:space="preserve">Up to </w:t>
            </w:r>
            <w:r>
              <w:rPr>
                <w:rFonts w:ascii="Calibri" w:hAnsi="Calibri" w:cs="Arial"/>
                <w:b/>
                <w:sz w:val="16"/>
                <w:szCs w:val="16"/>
              </w:rPr>
              <w:t>one week</w:t>
            </w:r>
            <w:r w:rsidRPr="00FA7D57">
              <w:rPr>
                <w:rFonts w:ascii="Calibri" w:hAnsi="Calibri" w:cs="Arial"/>
                <w:b/>
                <w:sz w:val="16"/>
                <w:szCs w:val="16"/>
              </w:rPr>
              <w:t xml:space="preserve"> late – max. 40%</w:t>
            </w:r>
          </w:p>
        </w:tc>
        <w:tc>
          <w:tcPr>
            <w:tcW w:w="567" w:type="dxa"/>
            <w:vAlign w:val="bottom"/>
          </w:tcPr>
          <w:p w14:paraId="35AD5EE2" w14:textId="77777777" w:rsidR="00DD2120" w:rsidRPr="00525F5D" w:rsidRDefault="00DD2120" w:rsidP="0071740C">
            <w:pPr>
              <w:jc w:val="center"/>
              <w:rPr>
                <w:rFonts w:ascii="Calibri" w:hAnsi="Calibri" w:cs="Arial"/>
                <w:sz w:val="12"/>
                <w:szCs w:val="12"/>
              </w:rPr>
            </w:pPr>
          </w:p>
        </w:tc>
      </w:tr>
      <w:tr w:rsidR="00DD2120" w:rsidRPr="00525F5D" w14:paraId="322773B6" w14:textId="77777777" w:rsidTr="0071740C">
        <w:trPr>
          <w:cantSplit/>
        </w:trPr>
        <w:tc>
          <w:tcPr>
            <w:tcW w:w="7479" w:type="dxa"/>
            <w:gridSpan w:val="4"/>
            <w:vMerge/>
            <w:tcBorders>
              <w:bottom w:val="single" w:sz="4" w:space="0" w:color="auto"/>
            </w:tcBorders>
            <w:shd w:val="clear" w:color="auto" w:fill="D9D9D9" w:themeFill="background1" w:themeFillShade="D9"/>
            <w:vAlign w:val="bottom"/>
          </w:tcPr>
          <w:p w14:paraId="30C3ED9F" w14:textId="77777777" w:rsidR="00DD2120" w:rsidRPr="00525F5D" w:rsidRDefault="00DD2120" w:rsidP="0071740C">
            <w:pPr>
              <w:rPr>
                <w:rFonts w:ascii="Calibri" w:hAnsi="Calibri" w:cs="Arial"/>
              </w:rPr>
            </w:pPr>
          </w:p>
        </w:tc>
        <w:tc>
          <w:tcPr>
            <w:tcW w:w="2552" w:type="dxa"/>
            <w:gridSpan w:val="3"/>
            <w:tcBorders>
              <w:bottom w:val="single" w:sz="4" w:space="0" w:color="auto"/>
            </w:tcBorders>
            <w:vAlign w:val="center"/>
          </w:tcPr>
          <w:p w14:paraId="677FA721" w14:textId="77777777" w:rsidR="00DD2120" w:rsidRPr="00FA7D57" w:rsidRDefault="00DD2120" w:rsidP="0071740C">
            <w:pPr>
              <w:rPr>
                <w:rFonts w:ascii="Calibri" w:hAnsi="Calibri" w:cs="Arial"/>
                <w:b/>
                <w:bCs/>
                <w:sz w:val="16"/>
                <w:szCs w:val="16"/>
              </w:rPr>
            </w:pPr>
            <w:r w:rsidRPr="00FA7D57">
              <w:rPr>
                <w:rFonts w:ascii="Calibri" w:hAnsi="Calibri" w:cs="Arial"/>
                <w:b/>
                <w:sz w:val="16"/>
                <w:szCs w:val="16"/>
              </w:rPr>
              <w:t xml:space="preserve">Over </w:t>
            </w:r>
            <w:r>
              <w:rPr>
                <w:rFonts w:ascii="Calibri" w:hAnsi="Calibri" w:cs="Arial"/>
                <w:b/>
                <w:sz w:val="16"/>
                <w:szCs w:val="16"/>
              </w:rPr>
              <w:t>one</w:t>
            </w:r>
            <w:r w:rsidRPr="00FA7D57">
              <w:rPr>
                <w:rFonts w:ascii="Calibri" w:hAnsi="Calibri" w:cs="Arial"/>
                <w:b/>
                <w:sz w:val="16"/>
                <w:szCs w:val="16"/>
              </w:rPr>
              <w:t xml:space="preserve"> </w:t>
            </w:r>
            <w:r>
              <w:rPr>
                <w:rFonts w:ascii="Calibri" w:hAnsi="Calibri" w:cs="Arial"/>
                <w:b/>
                <w:sz w:val="16"/>
                <w:szCs w:val="16"/>
              </w:rPr>
              <w:t>week</w:t>
            </w:r>
            <w:r w:rsidRPr="00FA7D57">
              <w:rPr>
                <w:rFonts w:ascii="Calibri" w:hAnsi="Calibri" w:cs="Arial"/>
                <w:b/>
                <w:sz w:val="16"/>
                <w:szCs w:val="16"/>
              </w:rPr>
              <w:t xml:space="preserve"> late – max. 0%</w:t>
            </w:r>
          </w:p>
        </w:tc>
        <w:tc>
          <w:tcPr>
            <w:tcW w:w="567" w:type="dxa"/>
            <w:tcBorders>
              <w:bottom w:val="single" w:sz="4" w:space="0" w:color="auto"/>
            </w:tcBorders>
            <w:vAlign w:val="bottom"/>
          </w:tcPr>
          <w:p w14:paraId="273B89F0" w14:textId="77777777" w:rsidR="00DD2120" w:rsidRPr="00525F5D" w:rsidRDefault="00DD2120" w:rsidP="0071740C">
            <w:pPr>
              <w:jc w:val="center"/>
              <w:rPr>
                <w:rFonts w:ascii="Calibri" w:hAnsi="Calibri" w:cs="Arial"/>
                <w:sz w:val="12"/>
                <w:szCs w:val="12"/>
              </w:rPr>
            </w:pPr>
          </w:p>
        </w:tc>
      </w:tr>
      <w:tr w:rsidR="00DD2120" w:rsidRPr="0011541F" w14:paraId="0E199831" w14:textId="77777777" w:rsidTr="0071740C">
        <w:trPr>
          <w:cantSplit/>
          <w:trHeight w:val="218"/>
        </w:trPr>
        <w:tc>
          <w:tcPr>
            <w:tcW w:w="1526" w:type="dxa"/>
            <w:tcBorders>
              <w:left w:val="nil"/>
              <w:right w:val="nil"/>
            </w:tcBorders>
            <w:vAlign w:val="center"/>
          </w:tcPr>
          <w:p w14:paraId="2E8ED773" w14:textId="77777777" w:rsidR="00DD2120" w:rsidRPr="0011541F" w:rsidRDefault="00DD2120" w:rsidP="0071740C">
            <w:pPr>
              <w:rPr>
                <w:rFonts w:ascii="Calibri" w:hAnsi="Calibri" w:cs="Arial"/>
                <w:b/>
                <w:bCs/>
              </w:rPr>
            </w:pPr>
          </w:p>
        </w:tc>
        <w:tc>
          <w:tcPr>
            <w:tcW w:w="2693" w:type="dxa"/>
            <w:tcBorders>
              <w:left w:val="nil"/>
              <w:right w:val="nil"/>
            </w:tcBorders>
            <w:vAlign w:val="center"/>
          </w:tcPr>
          <w:p w14:paraId="38EC1172" w14:textId="77777777" w:rsidR="00DD2120" w:rsidRPr="0011541F" w:rsidRDefault="00DD2120" w:rsidP="0071740C">
            <w:pPr>
              <w:rPr>
                <w:rFonts w:ascii="Calibri" w:hAnsi="Calibri" w:cs="Arial"/>
                <w:b/>
              </w:rPr>
            </w:pPr>
          </w:p>
        </w:tc>
        <w:tc>
          <w:tcPr>
            <w:tcW w:w="1559" w:type="dxa"/>
            <w:tcBorders>
              <w:left w:val="nil"/>
              <w:right w:val="nil"/>
            </w:tcBorders>
            <w:vAlign w:val="center"/>
          </w:tcPr>
          <w:p w14:paraId="536624DE" w14:textId="77777777" w:rsidR="00DD2120" w:rsidRPr="0011541F" w:rsidRDefault="00DD2120" w:rsidP="0071740C">
            <w:pPr>
              <w:rPr>
                <w:rFonts w:ascii="Calibri" w:hAnsi="Calibri" w:cs="Arial"/>
                <w:b/>
                <w:bCs/>
              </w:rPr>
            </w:pPr>
          </w:p>
        </w:tc>
        <w:tc>
          <w:tcPr>
            <w:tcW w:w="2835" w:type="dxa"/>
            <w:gridSpan w:val="2"/>
            <w:tcBorders>
              <w:left w:val="nil"/>
              <w:right w:val="nil"/>
            </w:tcBorders>
            <w:vAlign w:val="center"/>
          </w:tcPr>
          <w:p w14:paraId="10A14C6A" w14:textId="77777777" w:rsidR="00DD2120" w:rsidRPr="0011541F" w:rsidRDefault="00DD2120" w:rsidP="0071740C">
            <w:pPr>
              <w:rPr>
                <w:rFonts w:ascii="Calibri" w:hAnsi="Calibri" w:cs="Arial"/>
                <w:b/>
              </w:rPr>
            </w:pPr>
          </w:p>
        </w:tc>
        <w:tc>
          <w:tcPr>
            <w:tcW w:w="1985" w:type="dxa"/>
            <w:gridSpan w:val="3"/>
            <w:tcBorders>
              <w:left w:val="nil"/>
              <w:right w:val="nil"/>
            </w:tcBorders>
            <w:shd w:val="clear" w:color="auto" w:fill="auto"/>
            <w:vAlign w:val="center"/>
          </w:tcPr>
          <w:p w14:paraId="16FD4A57" w14:textId="77777777" w:rsidR="00DD2120" w:rsidRPr="0011541F" w:rsidRDefault="00DD2120" w:rsidP="0071740C">
            <w:pPr>
              <w:rPr>
                <w:rFonts w:ascii="Calibri" w:hAnsi="Calibri" w:cs="Arial"/>
                <w:b/>
              </w:rPr>
            </w:pPr>
          </w:p>
        </w:tc>
      </w:tr>
      <w:tr w:rsidR="00DD2120" w:rsidRPr="00525F5D" w14:paraId="58054FF1" w14:textId="77777777" w:rsidTr="0071740C">
        <w:trPr>
          <w:cantSplit/>
          <w:trHeight w:val="391"/>
        </w:trPr>
        <w:tc>
          <w:tcPr>
            <w:tcW w:w="1526" w:type="dxa"/>
            <w:tcBorders>
              <w:bottom w:val="single" w:sz="4" w:space="0" w:color="auto"/>
            </w:tcBorders>
            <w:shd w:val="clear" w:color="auto" w:fill="D9D9D9" w:themeFill="background1" w:themeFillShade="D9"/>
            <w:vAlign w:val="center"/>
          </w:tcPr>
          <w:p w14:paraId="06F04634" w14:textId="77777777" w:rsidR="00DD2120" w:rsidRPr="004E513E" w:rsidRDefault="00DD2120" w:rsidP="0071740C">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4AC1E76C" w14:textId="77777777" w:rsidR="00DD2120" w:rsidRPr="004E513E" w:rsidRDefault="00DD2120" w:rsidP="0071740C">
            <w:pPr>
              <w:rPr>
                <w:rFonts w:ascii="Calibri" w:hAnsi="Calibri" w:cs="Arial"/>
                <w:b/>
                <w:sz w:val="22"/>
                <w:szCs w:val="12"/>
              </w:rPr>
            </w:pPr>
          </w:p>
        </w:tc>
        <w:tc>
          <w:tcPr>
            <w:tcW w:w="1559" w:type="dxa"/>
            <w:tcBorders>
              <w:bottom w:val="single" w:sz="4" w:space="0" w:color="auto"/>
            </w:tcBorders>
            <w:shd w:val="clear" w:color="auto" w:fill="D9D9D9" w:themeFill="background1" w:themeFillShade="D9"/>
            <w:vAlign w:val="center"/>
          </w:tcPr>
          <w:p w14:paraId="0BD7EC5C" w14:textId="77777777" w:rsidR="00DD2120" w:rsidRPr="004E513E" w:rsidRDefault="00DD2120" w:rsidP="0071740C">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5933BE4" w14:textId="77777777" w:rsidR="00DD2120" w:rsidRPr="004E513E" w:rsidRDefault="00DD2120" w:rsidP="0071740C">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2C6D9C0E" w14:textId="77777777" w:rsidR="00DD2120" w:rsidRPr="004E513E" w:rsidRDefault="00DD2120" w:rsidP="0071740C">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0408933D" w14:textId="77777777" w:rsidR="00DD2120" w:rsidRPr="004E513E" w:rsidRDefault="00DD2120" w:rsidP="0071740C">
            <w:pPr>
              <w:rPr>
                <w:rFonts w:ascii="Calibri" w:hAnsi="Calibri" w:cs="Arial"/>
                <w:b/>
                <w:sz w:val="22"/>
                <w:szCs w:val="12"/>
              </w:rPr>
            </w:pPr>
          </w:p>
        </w:tc>
      </w:tr>
    </w:tbl>
    <w:p w14:paraId="2AE38F02" w14:textId="77777777" w:rsidR="00DD2120" w:rsidRDefault="00DD2120">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DD2120" w14:paraId="60E3BE68" w14:textId="77777777" w:rsidTr="0071740C">
        <w:trPr>
          <w:trHeight w:val="702"/>
        </w:trPr>
        <w:tc>
          <w:tcPr>
            <w:tcW w:w="3556" w:type="dxa"/>
          </w:tcPr>
          <w:p w14:paraId="290A52B3" w14:textId="77777777" w:rsidR="00DD2120" w:rsidRDefault="00DD2120" w:rsidP="0071740C">
            <w:r>
              <w:rPr>
                <w:noProof/>
                <w:lang w:val="en-US" w:eastAsia="en-US"/>
              </w:rPr>
              <w:drawing>
                <wp:inline distT="0" distB="0" distL="0" distR="0" wp14:anchorId="7345856D" wp14:editId="4D1C8C5A">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0C137107" w14:textId="77777777" w:rsidR="00DD2120" w:rsidRDefault="00DD2120" w:rsidP="0071740C">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DD2120" w14:paraId="27258E1F" w14:textId="77777777" w:rsidTr="0071740C">
        <w:tc>
          <w:tcPr>
            <w:tcW w:w="10598" w:type="dxa"/>
            <w:shd w:val="clear" w:color="auto" w:fill="D9D9D9" w:themeFill="background1" w:themeFillShade="D9"/>
            <w:vAlign w:val="center"/>
          </w:tcPr>
          <w:p w14:paraId="1C0C83B6" w14:textId="77777777" w:rsidR="00DD2120" w:rsidRPr="00637656" w:rsidRDefault="00DD2120" w:rsidP="0071740C">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66CA0D28" w14:textId="77777777" w:rsidR="00DD2120" w:rsidRPr="00DC6D8B" w:rsidRDefault="00DD2120" w:rsidP="00DD2120">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D2120" w:rsidRPr="00394874" w14:paraId="538B4C08" w14:textId="77777777" w:rsidTr="0071740C">
        <w:trPr>
          <w:trHeight w:hRule="exact" w:val="374"/>
        </w:trPr>
        <w:tc>
          <w:tcPr>
            <w:tcW w:w="2235" w:type="dxa"/>
            <w:shd w:val="clear" w:color="auto" w:fill="D9D9D9" w:themeFill="background1" w:themeFillShade="D9"/>
            <w:vAlign w:val="center"/>
          </w:tcPr>
          <w:p w14:paraId="7067A5D3" w14:textId="77777777" w:rsidR="00DD2120" w:rsidRPr="00394874" w:rsidRDefault="00DD2120" w:rsidP="0071740C">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535177E0" w14:textId="77777777" w:rsidR="00DD2120" w:rsidRDefault="00DD2120" w:rsidP="0071740C">
            <w:pPr>
              <w:rPr>
                <w:rFonts w:cs="Arial"/>
                <w:b/>
                <w:sz w:val="22"/>
                <w:szCs w:val="22"/>
              </w:rPr>
            </w:pPr>
          </w:p>
        </w:tc>
        <w:tc>
          <w:tcPr>
            <w:tcW w:w="2552" w:type="dxa"/>
            <w:shd w:val="clear" w:color="auto" w:fill="D9D9D9" w:themeFill="background1" w:themeFillShade="D9"/>
            <w:vAlign w:val="center"/>
          </w:tcPr>
          <w:p w14:paraId="7770BFB0" w14:textId="77777777" w:rsidR="00DD2120" w:rsidRDefault="00DD2120" w:rsidP="0071740C">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3B76B1AF" w14:textId="77777777" w:rsidR="00DD2120" w:rsidRDefault="00DD2120" w:rsidP="0071740C">
            <w:pPr>
              <w:rPr>
                <w:rFonts w:cs="Arial"/>
                <w:b/>
                <w:sz w:val="22"/>
                <w:szCs w:val="22"/>
              </w:rPr>
            </w:pPr>
          </w:p>
        </w:tc>
      </w:tr>
      <w:tr w:rsidR="00DD2120" w:rsidRPr="00394874" w14:paraId="4981B685" w14:textId="77777777" w:rsidTr="0071740C">
        <w:trPr>
          <w:trHeight w:hRule="exact" w:val="374"/>
        </w:trPr>
        <w:tc>
          <w:tcPr>
            <w:tcW w:w="2235" w:type="dxa"/>
            <w:tcBorders>
              <w:bottom w:val="single" w:sz="4" w:space="0" w:color="auto"/>
            </w:tcBorders>
            <w:shd w:val="clear" w:color="auto" w:fill="D9D9D9" w:themeFill="background1" w:themeFillShade="D9"/>
            <w:vAlign w:val="center"/>
          </w:tcPr>
          <w:p w14:paraId="21F0B75C" w14:textId="77777777" w:rsidR="00DD2120" w:rsidRPr="00394874" w:rsidRDefault="00DD2120" w:rsidP="0071740C">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2AB6FFD7" w14:textId="6FF8C6F5" w:rsidR="00DD2120" w:rsidRPr="0057274A" w:rsidRDefault="008F4148" w:rsidP="0071740C">
            <w:pPr>
              <w:rPr>
                <w:rFonts w:cs="Arial"/>
                <w:b/>
                <w:sz w:val="22"/>
                <w:szCs w:val="22"/>
              </w:rPr>
            </w:pPr>
            <w:r>
              <w:rPr>
                <w:rFonts w:cs="Arial"/>
                <w:b/>
                <w:sz w:val="22"/>
                <w:szCs w:val="22"/>
              </w:rPr>
              <w:t>Film &amp; TV</w:t>
            </w:r>
          </w:p>
        </w:tc>
      </w:tr>
      <w:tr w:rsidR="00DD2120" w:rsidRPr="00394874" w14:paraId="0A31AE15" w14:textId="77777777" w:rsidTr="0071740C">
        <w:trPr>
          <w:trHeight w:hRule="exact" w:val="374"/>
        </w:trPr>
        <w:tc>
          <w:tcPr>
            <w:tcW w:w="2235" w:type="dxa"/>
            <w:shd w:val="clear" w:color="auto" w:fill="D9D9D9" w:themeFill="background1" w:themeFillShade="D9"/>
            <w:vAlign w:val="center"/>
          </w:tcPr>
          <w:p w14:paraId="1043D6E0" w14:textId="77777777" w:rsidR="00DD2120" w:rsidRPr="00394874" w:rsidRDefault="00DD2120" w:rsidP="0071740C">
            <w:pPr>
              <w:rPr>
                <w:rFonts w:cs="Arial"/>
                <w:b/>
                <w:sz w:val="22"/>
                <w:szCs w:val="22"/>
              </w:rPr>
            </w:pPr>
            <w:r w:rsidRPr="00394874">
              <w:rPr>
                <w:rFonts w:cs="Arial"/>
                <w:b/>
                <w:sz w:val="22"/>
                <w:szCs w:val="22"/>
              </w:rPr>
              <w:lastRenderedPageBreak/>
              <w:t>Module:</w:t>
            </w:r>
          </w:p>
        </w:tc>
        <w:tc>
          <w:tcPr>
            <w:tcW w:w="4110" w:type="dxa"/>
            <w:shd w:val="clear" w:color="auto" w:fill="auto"/>
            <w:vAlign w:val="center"/>
          </w:tcPr>
          <w:p w14:paraId="1596F897" w14:textId="77777777" w:rsidR="00DD2120" w:rsidRPr="00394874" w:rsidRDefault="00DD2120" w:rsidP="0071740C">
            <w:pPr>
              <w:rPr>
                <w:rFonts w:cs="Arial"/>
                <w:b/>
                <w:sz w:val="22"/>
                <w:szCs w:val="22"/>
              </w:rPr>
            </w:pPr>
          </w:p>
        </w:tc>
        <w:tc>
          <w:tcPr>
            <w:tcW w:w="2552" w:type="dxa"/>
            <w:shd w:val="clear" w:color="auto" w:fill="D9D9D9" w:themeFill="background1" w:themeFillShade="D9"/>
            <w:vAlign w:val="center"/>
          </w:tcPr>
          <w:p w14:paraId="5BCB6895" w14:textId="77777777" w:rsidR="00DD2120" w:rsidRPr="00394874" w:rsidRDefault="00DD2120" w:rsidP="0071740C">
            <w:pPr>
              <w:rPr>
                <w:rFonts w:cs="Arial"/>
                <w:b/>
                <w:sz w:val="22"/>
                <w:szCs w:val="22"/>
              </w:rPr>
            </w:pPr>
            <w:r w:rsidRPr="00394874">
              <w:rPr>
                <w:rFonts w:cs="Arial"/>
                <w:b/>
                <w:sz w:val="22"/>
                <w:szCs w:val="22"/>
              </w:rPr>
              <w:t>Module Level (4, 5, 6):</w:t>
            </w:r>
          </w:p>
        </w:tc>
        <w:tc>
          <w:tcPr>
            <w:tcW w:w="1701" w:type="dxa"/>
            <w:shd w:val="clear" w:color="auto" w:fill="auto"/>
            <w:vAlign w:val="center"/>
          </w:tcPr>
          <w:p w14:paraId="25781105" w14:textId="77777777" w:rsidR="00DD2120" w:rsidRPr="00394874" w:rsidRDefault="00DD2120" w:rsidP="0071740C">
            <w:pPr>
              <w:rPr>
                <w:rFonts w:cs="Arial"/>
                <w:b/>
                <w:sz w:val="22"/>
                <w:szCs w:val="22"/>
              </w:rPr>
            </w:pPr>
          </w:p>
        </w:tc>
      </w:tr>
      <w:tr w:rsidR="00DD2120" w:rsidRPr="00394874" w14:paraId="467E8539" w14:textId="77777777" w:rsidTr="0071740C">
        <w:trPr>
          <w:trHeight w:hRule="exact" w:val="374"/>
        </w:trPr>
        <w:tc>
          <w:tcPr>
            <w:tcW w:w="2235" w:type="dxa"/>
            <w:shd w:val="clear" w:color="auto" w:fill="D9D9D9" w:themeFill="background1" w:themeFillShade="D9"/>
            <w:vAlign w:val="center"/>
          </w:tcPr>
          <w:p w14:paraId="2EF01720" w14:textId="77777777" w:rsidR="00DD2120" w:rsidRPr="00394874" w:rsidRDefault="00DD2120" w:rsidP="0071740C">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4BB3E2A4" w14:textId="77777777" w:rsidR="00DD2120" w:rsidRPr="00394874" w:rsidRDefault="00DD2120" w:rsidP="0071740C">
            <w:pPr>
              <w:rPr>
                <w:rFonts w:cs="Arial"/>
                <w:b/>
                <w:sz w:val="22"/>
                <w:szCs w:val="22"/>
              </w:rPr>
            </w:pPr>
          </w:p>
        </w:tc>
        <w:tc>
          <w:tcPr>
            <w:tcW w:w="2552" w:type="dxa"/>
            <w:shd w:val="clear" w:color="auto" w:fill="D9D9D9" w:themeFill="background1" w:themeFillShade="D9"/>
            <w:vAlign w:val="center"/>
          </w:tcPr>
          <w:p w14:paraId="4F0A9A60" w14:textId="77777777" w:rsidR="00DD2120" w:rsidRPr="00394874" w:rsidRDefault="00DD2120" w:rsidP="0071740C">
            <w:pPr>
              <w:pStyle w:val="Heading2"/>
              <w:jc w:val="left"/>
              <w:rPr>
                <w:rFonts w:cs="Arial"/>
                <w:b w:val="0"/>
                <w:sz w:val="22"/>
                <w:szCs w:val="22"/>
              </w:rPr>
            </w:pPr>
            <w:r>
              <w:rPr>
                <w:rFonts w:cs="Arial"/>
                <w:sz w:val="22"/>
                <w:szCs w:val="22"/>
              </w:rPr>
              <w:t>Contribution to Module:</w:t>
            </w:r>
          </w:p>
        </w:tc>
        <w:tc>
          <w:tcPr>
            <w:tcW w:w="1701" w:type="dxa"/>
            <w:vAlign w:val="center"/>
          </w:tcPr>
          <w:p w14:paraId="64D124D2" w14:textId="77777777" w:rsidR="00DD2120" w:rsidRPr="00394874" w:rsidRDefault="00DD2120" w:rsidP="0071740C">
            <w:pPr>
              <w:rPr>
                <w:rFonts w:cs="Arial"/>
                <w:b/>
                <w:sz w:val="22"/>
                <w:szCs w:val="22"/>
              </w:rPr>
            </w:pPr>
          </w:p>
        </w:tc>
      </w:tr>
      <w:tr w:rsidR="00DD2120" w:rsidRPr="00394874" w14:paraId="08580665" w14:textId="77777777" w:rsidTr="0071740C">
        <w:trPr>
          <w:trHeight w:hRule="exact" w:val="374"/>
        </w:trPr>
        <w:tc>
          <w:tcPr>
            <w:tcW w:w="2235" w:type="dxa"/>
            <w:shd w:val="clear" w:color="auto" w:fill="D9D9D9" w:themeFill="background1" w:themeFillShade="D9"/>
            <w:vAlign w:val="center"/>
          </w:tcPr>
          <w:p w14:paraId="7EC9BBFD" w14:textId="77777777" w:rsidR="00DD2120" w:rsidRPr="00394874" w:rsidRDefault="00DD2120" w:rsidP="0071740C">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1C3DC269" w14:textId="77777777" w:rsidR="00DD2120" w:rsidRDefault="00DD2120" w:rsidP="0071740C">
            <w:pPr>
              <w:rPr>
                <w:rFonts w:cs="Arial"/>
                <w:b/>
                <w:sz w:val="22"/>
                <w:szCs w:val="22"/>
              </w:rPr>
            </w:pPr>
          </w:p>
        </w:tc>
      </w:tr>
    </w:tbl>
    <w:p w14:paraId="33FA18C6" w14:textId="77777777" w:rsidR="00DD2120" w:rsidRDefault="00DD2120" w:rsidP="00DD2120">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1"/>
        <w:gridCol w:w="530"/>
        <w:gridCol w:w="531"/>
        <w:gridCol w:w="497"/>
        <w:gridCol w:w="567"/>
        <w:gridCol w:w="531"/>
        <w:gridCol w:w="528"/>
        <w:gridCol w:w="520"/>
        <w:gridCol w:w="569"/>
        <w:gridCol w:w="528"/>
        <w:gridCol w:w="533"/>
        <w:gridCol w:w="528"/>
        <w:gridCol w:w="528"/>
        <w:gridCol w:w="567"/>
        <w:gridCol w:w="499"/>
        <w:gridCol w:w="528"/>
        <w:gridCol w:w="535"/>
      </w:tblGrid>
      <w:tr w:rsidR="00DD2120" w:rsidRPr="00266B32" w14:paraId="68C65D46" w14:textId="77777777" w:rsidTr="0071740C">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1C9533BB" w14:textId="77777777" w:rsidR="00DD2120" w:rsidRDefault="00DD2120" w:rsidP="0071740C">
            <w:r w:rsidRPr="00DF2934">
              <w:rPr>
                <w:rFonts w:ascii="Calibri" w:hAnsi="Calibri"/>
                <w:b/>
                <w:sz w:val="22"/>
                <w:szCs w:val="22"/>
              </w:rPr>
              <w:t>Common Assessment Criteria Applied</w:t>
            </w:r>
          </w:p>
          <w:p w14:paraId="22EE5192" w14:textId="77777777" w:rsidR="00DD2120" w:rsidRPr="00DF2934" w:rsidRDefault="00DD2120" w:rsidP="0071740C">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C1034" w14:textId="77777777" w:rsidR="00DD2120" w:rsidRDefault="00DD2120" w:rsidP="0071740C">
            <w:pPr>
              <w:jc w:val="center"/>
              <w:rPr>
                <w:rFonts w:ascii="Calibri" w:hAnsi="Calibri"/>
                <w:b/>
                <w:sz w:val="22"/>
                <w:szCs w:val="22"/>
              </w:rPr>
            </w:pPr>
            <w:r>
              <w:rPr>
                <w:rFonts w:ascii="Calibri" w:hAnsi="Calibri"/>
                <w:b/>
                <w:sz w:val="22"/>
                <w:szCs w:val="22"/>
              </w:rPr>
              <w:t>Level of Achievement</w:t>
            </w:r>
          </w:p>
        </w:tc>
      </w:tr>
      <w:tr w:rsidR="00DD2120" w:rsidRPr="00266B32" w14:paraId="61F8A1FA" w14:textId="77777777" w:rsidTr="0071740C">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1CF54416" w14:textId="77777777" w:rsidR="00DD2120" w:rsidRPr="00DF2934" w:rsidRDefault="00DD2120" w:rsidP="0071740C">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841CAED" w14:textId="77777777" w:rsidR="00DD2120" w:rsidRDefault="00DD2120" w:rsidP="0071740C">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5F128BC9" w14:textId="77777777" w:rsidR="00DD2120" w:rsidRDefault="00DD2120" w:rsidP="0071740C">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58985DE" w14:textId="77777777" w:rsidR="00DD2120" w:rsidRDefault="00DD2120" w:rsidP="0071740C">
            <w:pPr>
              <w:jc w:val="center"/>
              <w:rPr>
                <w:rFonts w:ascii="Calibri" w:hAnsi="Calibri"/>
                <w:b/>
                <w:sz w:val="22"/>
                <w:szCs w:val="22"/>
              </w:rPr>
            </w:pPr>
            <w:r>
              <w:rPr>
                <w:rFonts w:ascii="Calibri" w:hAnsi="Calibri"/>
                <w:b/>
                <w:sz w:val="22"/>
                <w:szCs w:val="22"/>
              </w:rPr>
              <w:t>3</w:t>
            </w:r>
          </w:p>
          <w:p w14:paraId="67E18C68" w14:textId="77777777" w:rsidR="00DD2120" w:rsidRDefault="00DD2120" w:rsidP="0071740C">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2D46E29" w14:textId="77777777" w:rsidR="00DD2120" w:rsidRDefault="00DD2120" w:rsidP="0071740C">
            <w:pPr>
              <w:jc w:val="center"/>
              <w:rPr>
                <w:rFonts w:ascii="Calibri" w:hAnsi="Calibri"/>
                <w:b/>
                <w:sz w:val="22"/>
                <w:szCs w:val="22"/>
              </w:rPr>
            </w:pPr>
            <w:r>
              <w:rPr>
                <w:rFonts w:ascii="Calibri" w:hAnsi="Calibri"/>
                <w:b/>
                <w:sz w:val="22"/>
                <w:szCs w:val="22"/>
              </w:rPr>
              <w:t>2:2</w:t>
            </w:r>
          </w:p>
          <w:p w14:paraId="3A9308D1" w14:textId="77777777" w:rsidR="00DD2120" w:rsidRDefault="00DD2120" w:rsidP="0071740C">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5C5FF4F" w14:textId="77777777" w:rsidR="00DD2120" w:rsidRDefault="00DD2120" w:rsidP="0071740C">
            <w:pPr>
              <w:jc w:val="center"/>
              <w:rPr>
                <w:rFonts w:ascii="Calibri" w:hAnsi="Calibri"/>
                <w:b/>
                <w:sz w:val="22"/>
                <w:szCs w:val="22"/>
              </w:rPr>
            </w:pPr>
            <w:r>
              <w:rPr>
                <w:rFonts w:ascii="Calibri" w:hAnsi="Calibri"/>
                <w:b/>
                <w:sz w:val="22"/>
                <w:szCs w:val="22"/>
              </w:rPr>
              <w:t>2:1</w:t>
            </w:r>
          </w:p>
          <w:p w14:paraId="07E05B2F" w14:textId="77777777" w:rsidR="00DD2120" w:rsidRDefault="00DD2120" w:rsidP="0071740C">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516D99D" w14:textId="77777777" w:rsidR="00DD2120" w:rsidRDefault="00DD2120" w:rsidP="0071740C">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8A73713" w14:textId="77777777" w:rsidR="00DD2120" w:rsidRDefault="00DD2120" w:rsidP="0071740C">
            <w:pPr>
              <w:jc w:val="center"/>
              <w:rPr>
                <w:rFonts w:ascii="Calibri" w:hAnsi="Calibri"/>
                <w:b/>
                <w:sz w:val="22"/>
                <w:szCs w:val="22"/>
              </w:rPr>
            </w:pPr>
            <w:r>
              <w:rPr>
                <w:rFonts w:ascii="Calibri" w:hAnsi="Calibri"/>
                <w:b/>
                <w:szCs w:val="22"/>
              </w:rPr>
              <w:t>Exceptional</w:t>
            </w:r>
          </w:p>
        </w:tc>
      </w:tr>
      <w:tr w:rsidR="00DD2120" w:rsidRPr="00266B32" w14:paraId="584551E7" w14:textId="77777777" w:rsidTr="0071740C">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A6AD801" w14:textId="77777777" w:rsidR="00DD2120" w:rsidRPr="00DF2934" w:rsidRDefault="00DD2120" w:rsidP="0071740C">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ED4C39" w14:textId="77777777" w:rsidR="00DD2120" w:rsidRPr="00DF2934" w:rsidRDefault="00DD2120" w:rsidP="0071740C">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D91E07B" w14:textId="77777777" w:rsidR="00DD2120" w:rsidRPr="00DF2934" w:rsidRDefault="00DD2120" w:rsidP="0071740C">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05D83E3" w14:textId="77777777" w:rsidR="00DD2120" w:rsidRPr="00DF2934" w:rsidRDefault="00DD2120" w:rsidP="0071740C">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994D98" w14:textId="77777777" w:rsidR="00DD2120" w:rsidRPr="00DF2934" w:rsidRDefault="00DD2120" w:rsidP="0071740C">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42878C" w14:textId="77777777" w:rsidR="00DD2120" w:rsidRPr="00DF2934" w:rsidRDefault="00DD2120" w:rsidP="0071740C">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71173" w14:textId="77777777" w:rsidR="00DD2120" w:rsidRPr="00DF2934" w:rsidRDefault="00DD2120" w:rsidP="0071740C">
            <w:pPr>
              <w:jc w:val="center"/>
              <w:rPr>
                <w:rFonts w:ascii="Calibri" w:hAnsi="Calibri"/>
                <w:b/>
                <w:sz w:val="22"/>
                <w:szCs w:val="22"/>
              </w:rPr>
            </w:pPr>
            <w:r>
              <w:rPr>
                <w:rFonts w:ascii="Calibri" w:hAnsi="Calibri"/>
                <w:b/>
                <w:sz w:val="22"/>
                <w:szCs w:val="22"/>
              </w:rPr>
              <w:t>A</w:t>
            </w:r>
          </w:p>
        </w:tc>
      </w:tr>
      <w:tr w:rsidR="00DD2120" w:rsidRPr="00266B32" w14:paraId="029FB1D5" w14:textId="77777777" w:rsidTr="0071740C">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7663DEAF" w14:textId="77777777" w:rsidR="00DD2120" w:rsidRPr="00DF2934" w:rsidRDefault="00DD2120" w:rsidP="0071740C">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2E29F" w14:textId="77777777" w:rsidR="00DD2120" w:rsidRPr="00486DBC" w:rsidRDefault="00DD2120" w:rsidP="0071740C">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9CE221" w14:textId="77777777" w:rsidR="00DD2120" w:rsidRPr="00486DBC" w:rsidRDefault="00DD2120" w:rsidP="0071740C">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BC2E9" w14:textId="77777777" w:rsidR="00DD2120" w:rsidRPr="00486DBC" w:rsidRDefault="00DD2120" w:rsidP="0071740C">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779143F3" w14:textId="77777777" w:rsidR="00DD2120" w:rsidRPr="00486DBC" w:rsidRDefault="00DD2120" w:rsidP="0071740C">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AE8C348" w14:textId="77777777" w:rsidR="00DD2120" w:rsidRPr="00486DBC" w:rsidRDefault="00DD2120" w:rsidP="0071740C">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985A53" w14:textId="77777777" w:rsidR="00DD2120" w:rsidRPr="00486DBC" w:rsidRDefault="00DD2120" w:rsidP="0071740C">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CE12B1" w14:textId="77777777" w:rsidR="00DD2120" w:rsidRPr="00486DBC" w:rsidRDefault="00DD2120" w:rsidP="0071740C">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009E9" w14:textId="77777777" w:rsidR="00DD2120" w:rsidRPr="00486DBC" w:rsidRDefault="00DD2120" w:rsidP="0071740C">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901EA" w14:textId="77777777" w:rsidR="00DD2120" w:rsidRPr="00486DBC" w:rsidRDefault="00DD2120" w:rsidP="0071740C">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B58C8" w14:textId="77777777" w:rsidR="00DD2120" w:rsidRPr="00486DBC" w:rsidRDefault="00DD2120" w:rsidP="0071740C">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99C447" w14:textId="77777777" w:rsidR="00DD2120" w:rsidRPr="00486DBC" w:rsidRDefault="00DD2120" w:rsidP="0071740C">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BA68A" w14:textId="77777777" w:rsidR="00DD2120" w:rsidRPr="00486DBC" w:rsidRDefault="00DD2120" w:rsidP="0071740C">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00F8AB" w14:textId="77777777" w:rsidR="00DD2120" w:rsidRPr="00486DBC" w:rsidRDefault="00DD2120" w:rsidP="0071740C">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506740" w14:textId="77777777" w:rsidR="00DD2120" w:rsidRPr="00486DBC" w:rsidRDefault="00DD2120" w:rsidP="0071740C">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95E5C2" w14:textId="77777777" w:rsidR="00DD2120" w:rsidRPr="00486DBC" w:rsidRDefault="00DD2120" w:rsidP="0071740C">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9BFF58" w14:textId="77777777" w:rsidR="00DD2120" w:rsidRPr="00486DBC" w:rsidRDefault="00DD2120" w:rsidP="0071740C">
            <w:pPr>
              <w:jc w:val="center"/>
              <w:rPr>
                <w:rFonts w:ascii="Calibri" w:hAnsi="Calibri"/>
                <w:b/>
                <w:szCs w:val="22"/>
              </w:rPr>
            </w:pPr>
            <w:r w:rsidRPr="00486DBC">
              <w:rPr>
                <w:rFonts w:ascii="Calibri" w:hAnsi="Calibri"/>
                <w:b/>
                <w:szCs w:val="22"/>
              </w:rPr>
              <w:t>16</w:t>
            </w:r>
          </w:p>
        </w:tc>
      </w:tr>
      <w:tr w:rsidR="00DD2120" w:rsidRPr="009E5E5A" w14:paraId="509125C8" w14:textId="77777777" w:rsidTr="0071740C">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4375EA35" w14:textId="77777777" w:rsidR="00DD2120" w:rsidRPr="009E5E5A" w:rsidRDefault="00DD2120" w:rsidP="0071740C">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C515"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E3683C"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282B7"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2FD73CE"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0509110"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9C383"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2E7B57" w14:textId="77777777" w:rsidR="00DD2120" w:rsidRPr="009E5E5A" w:rsidRDefault="00DD2120" w:rsidP="0071740C">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E9118" w14:textId="77777777" w:rsidR="00DD2120" w:rsidRPr="009E5E5A" w:rsidRDefault="00DD2120" w:rsidP="0071740C">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1336A" w14:textId="77777777" w:rsidR="00DD2120" w:rsidRPr="009E5E5A" w:rsidRDefault="00DD2120" w:rsidP="0071740C">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E4059" w14:textId="77777777" w:rsidR="00DD2120" w:rsidRPr="009E5E5A" w:rsidRDefault="00DD2120" w:rsidP="0071740C">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67842D" w14:textId="77777777" w:rsidR="00DD2120" w:rsidRPr="009E5E5A" w:rsidRDefault="00DD2120" w:rsidP="0071740C">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69721" w14:textId="77777777" w:rsidR="00DD2120" w:rsidRPr="009E5E5A" w:rsidRDefault="00DD2120" w:rsidP="0071740C">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208C3A" w14:textId="77777777" w:rsidR="00DD2120" w:rsidRPr="009E5E5A" w:rsidRDefault="00DD2120" w:rsidP="0071740C">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B07299" w14:textId="77777777" w:rsidR="00DD2120" w:rsidRPr="009E5E5A" w:rsidRDefault="00DD2120" w:rsidP="0071740C">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293624" w14:textId="77777777" w:rsidR="00DD2120" w:rsidRPr="009E5E5A" w:rsidRDefault="00DD2120" w:rsidP="0071740C">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EE5C2" w14:textId="77777777" w:rsidR="00DD2120" w:rsidRPr="009E5E5A" w:rsidRDefault="00DD2120" w:rsidP="0071740C">
            <w:pPr>
              <w:jc w:val="center"/>
              <w:rPr>
                <w:rFonts w:ascii="Calibri" w:hAnsi="Calibri"/>
                <w:b/>
                <w:sz w:val="16"/>
                <w:szCs w:val="22"/>
              </w:rPr>
            </w:pPr>
            <w:r>
              <w:rPr>
                <w:rFonts w:ascii="Calibri" w:hAnsi="Calibri"/>
                <w:b/>
                <w:sz w:val="16"/>
                <w:szCs w:val="22"/>
              </w:rPr>
              <w:t>90-100</w:t>
            </w:r>
          </w:p>
        </w:tc>
      </w:tr>
      <w:tr w:rsidR="00DD2120" w:rsidRPr="00CC0370" w14:paraId="6B4C16CE" w14:textId="77777777" w:rsidTr="0071740C">
        <w:trPr>
          <w:trHeight w:val="488"/>
        </w:trPr>
        <w:tc>
          <w:tcPr>
            <w:tcW w:w="986" w:type="pct"/>
            <w:vAlign w:val="center"/>
          </w:tcPr>
          <w:p w14:paraId="6B634F7B" w14:textId="77777777" w:rsidR="00DD2120" w:rsidRPr="00C02AB0" w:rsidRDefault="00DD2120" w:rsidP="0071740C">
            <w:pPr>
              <w:rPr>
                <w:rFonts w:ascii="Calibri" w:hAnsi="Calibri"/>
                <w:b/>
              </w:rPr>
            </w:pPr>
            <w:r>
              <w:rPr>
                <w:rFonts w:ascii="Calibri" w:hAnsi="Calibri"/>
                <w:b/>
              </w:rPr>
              <w:t>1. Research &amp; Analysis</w:t>
            </w:r>
          </w:p>
        </w:tc>
        <w:tc>
          <w:tcPr>
            <w:tcW w:w="250" w:type="pct"/>
          </w:tcPr>
          <w:p w14:paraId="5BED1C1D" w14:textId="77777777" w:rsidR="00DD2120" w:rsidRPr="000A2682" w:rsidRDefault="00DD2120" w:rsidP="0071740C">
            <w:pPr>
              <w:rPr>
                <w:rFonts w:ascii="Calibri" w:hAnsi="Calibri"/>
                <w:sz w:val="18"/>
                <w:szCs w:val="18"/>
              </w:rPr>
            </w:pPr>
          </w:p>
        </w:tc>
        <w:tc>
          <w:tcPr>
            <w:tcW w:w="250" w:type="pct"/>
          </w:tcPr>
          <w:p w14:paraId="325C7D3F" w14:textId="77777777" w:rsidR="00DD2120" w:rsidRPr="000A2682" w:rsidRDefault="00DD2120" w:rsidP="0071740C">
            <w:pPr>
              <w:rPr>
                <w:rFonts w:ascii="Calibri" w:hAnsi="Calibri"/>
                <w:sz w:val="18"/>
                <w:szCs w:val="18"/>
              </w:rPr>
            </w:pPr>
          </w:p>
        </w:tc>
        <w:tc>
          <w:tcPr>
            <w:tcW w:w="234" w:type="pct"/>
          </w:tcPr>
          <w:p w14:paraId="213DA544" w14:textId="77777777" w:rsidR="00DD2120" w:rsidRPr="000A2682" w:rsidRDefault="00DD2120" w:rsidP="0071740C">
            <w:pPr>
              <w:rPr>
                <w:rFonts w:ascii="Calibri" w:hAnsi="Calibri"/>
                <w:sz w:val="18"/>
                <w:szCs w:val="18"/>
              </w:rPr>
            </w:pPr>
          </w:p>
        </w:tc>
        <w:tc>
          <w:tcPr>
            <w:tcW w:w="267" w:type="pct"/>
            <w:tcBorders>
              <w:right w:val="thinThickLargeGap" w:sz="24" w:space="0" w:color="auto"/>
            </w:tcBorders>
          </w:tcPr>
          <w:p w14:paraId="54F9F133" w14:textId="77777777" w:rsidR="00DD2120" w:rsidRPr="000A2682" w:rsidRDefault="00DD2120" w:rsidP="0071740C">
            <w:pPr>
              <w:rPr>
                <w:rFonts w:ascii="Calibri" w:hAnsi="Calibri"/>
                <w:sz w:val="18"/>
                <w:szCs w:val="18"/>
              </w:rPr>
            </w:pPr>
          </w:p>
        </w:tc>
        <w:tc>
          <w:tcPr>
            <w:tcW w:w="250" w:type="pct"/>
            <w:tcBorders>
              <w:left w:val="thinThickLargeGap" w:sz="24" w:space="0" w:color="auto"/>
              <w:right w:val="single" w:sz="4" w:space="0" w:color="auto"/>
            </w:tcBorders>
          </w:tcPr>
          <w:p w14:paraId="13A72705" w14:textId="77777777" w:rsidR="00DD2120" w:rsidRPr="000A2682" w:rsidRDefault="00DD2120" w:rsidP="0071740C">
            <w:pPr>
              <w:rPr>
                <w:rFonts w:ascii="Calibri" w:hAnsi="Calibri"/>
                <w:b/>
                <w:sz w:val="18"/>
                <w:szCs w:val="18"/>
              </w:rPr>
            </w:pPr>
          </w:p>
        </w:tc>
        <w:tc>
          <w:tcPr>
            <w:tcW w:w="249" w:type="pct"/>
            <w:tcBorders>
              <w:left w:val="single" w:sz="4" w:space="0" w:color="auto"/>
              <w:right w:val="single" w:sz="4" w:space="0" w:color="auto"/>
            </w:tcBorders>
          </w:tcPr>
          <w:p w14:paraId="0E90971A" w14:textId="77777777" w:rsidR="00DD2120" w:rsidRPr="000A2682" w:rsidRDefault="00DD2120" w:rsidP="0071740C">
            <w:pPr>
              <w:rPr>
                <w:rFonts w:ascii="Calibri" w:hAnsi="Calibri"/>
                <w:b/>
                <w:sz w:val="18"/>
                <w:szCs w:val="18"/>
              </w:rPr>
            </w:pPr>
          </w:p>
        </w:tc>
        <w:tc>
          <w:tcPr>
            <w:tcW w:w="245" w:type="pct"/>
            <w:tcBorders>
              <w:left w:val="single" w:sz="4" w:space="0" w:color="auto"/>
            </w:tcBorders>
          </w:tcPr>
          <w:p w14:paraId="5C018155" w14:textId="77777777" w:rsidR="00DD2120" w:rsidRPr="000A2682" w:rsidRDefault="00DD2120" w:rsidP="0071740C">
            <w:pPr>
              <w:rPr>
                <w:rFonts w:ascii="Calibri" w:hAnsi="Calibri"/>
                <w:b/>
                <w:sz w:val="18"/>
                <w:szCs w:val="18"/>
              </w:rPr>
            </w:pPr>
          </w:p>
        </w:tc>
        <w:tc>
          <w:tcPr>
            <w:tcW w:w="268" w:type="pct"/>
          </w:tcPr>
          <w:p w14:paraId="40CB7F42" w14:textId="77777777" w:rsidR="00DD2120" w:rsidRPr="000A2682" w:rsidRDefault="00DD2120" w:rsidP="0071740C">
            <w:pPr>
              <w:rPr>
                <w:rFonts w:ascii="Calibri" w:hAnsi="Calibri"/>
                <w:b/>
                <w:sz w:val="18"/>
                <w:szCs w:val="18"/>
              </w:rPr>
            </w:pPr>
          </w:p>
        </w:tc>
        <w:tc>
          <w:tcPr>
            <w:tcW w:w="249" w:type="pct"/>
          </w:tcPr>
          <w:p w14:paraId="59DDD799" w14:textId="77777777" w:rsidR="00DD2120" w:rsidRPr="000A2682" w:rsidRDefault="00DD2120" w:rsidP="0071740C">
            <w:pPr>
              <w:rPr>
                <w:rFonts w:ascii="Calibri" w:hAnsi="Calibri"/>
                <w:b/>
                <w:sz w:val="18"/>
                <w:szCs w:val="18"/>
              </w:rPr>
            </w:pPr>
          </w:p>
        </w:tc>
        <w:tc>
          <w:tcPr>
            <w:tcW w:w="251" w:type="pct"/>
          </w:tcPr>
          <w:p w14:paraId="2EA4F382" w14:textId="77777777" w:rsidR="00DD2120" w:rsidRPr="000A2682" w:rsidRDefault="00DD2120" w:rsidP="0071740C">
            <w:pPr>
              <w:rPr>
                <w:rFonts w:ascii="Calibri" w:hAnsi="Calibri"/>
                <w:b/>
                <w:sz w:val="18"/>
                <w:szCs w:val="18"/>
              </w:rPr>
            </w:pPr>
          </w:p>
        </w:tc>
        <w:tc>
          <w:tcPr>
            <w:tcW w:w="249" w:type="pct"/>
          </w:tcPr>
          <w:p w14:paraId="091E7D6C" w14:textId="77777777" w:rsidR="00DD2120" w:rsidRPr="000A2682" w:rsidRDefault="00DD2120" w:rsidP="0071740C">
            <w:pPr>
              <w:rPr>
                <w:rFonts w:ascii="Calibri" w:hAnsi="Calibri"/>
                <w:b/>
                <w:sz w:val="18"/>
                <w:szCs w:val="18"/>
              </w:rPr>
            </w:pPr>
          </w:p>
        </w:tc>
        <w:tc>
          <w:tcPr>
            <w:tcW w:w="249" w:type="pct"/>
          </w:tcPr>
          <w:p w14:paraId="71BE5EBD" w14:textId="77777777" w:rsidR="00DD2120" w:rsidRPr="000A2682" w:rsidRDefault="00DD2120" w:rsidP="0071740C">
            <w:pPr>
              <w:rPr>
                <w:rFonts w:ascii="Calibri" w:hAnsi="Calibri"/>
                <w:b/>
                <w:sz w:val="18"/>
                <w:szCs w:val="18"/>
              </w:rPr>
            </w:pPr>
          </w:p>
        </w:tc>
        <w:tc>
          <w:tcPr>
            <w:tcW w:w="267" w:type="pct"/>
          </w:tcPr>
          <w:p w14:paraId="2F4575F1" w14:textId="77777777" w:rsidR="00DD2120" w:rsidRPr="000A2682" w:rsidRDefault="00DD2120" w:rsidP="0071740C">
            <w:pPr>
              <w:rPr>
                <w:rFonts w:ascii="Calibri" w:hAnsi="Calibri"/>
                <w:b/>
                <w:sz w:val="18"/>
                <w:szCs w:val="18"/>
              </w:rPr>
            </w:pPr>
          </w:p>
        </w:tc>
        <w:tc>
          <w:tcPr>
            <w:tcW w:w="235" w:type="pct"/>
          </w:tcPr>
          <w:p w14:paraId="16CA6D01" w14:textId="77777777" w:rsidR="00DD2120" w:rsidRPr="000A2682" w:rsidRDefault="00DD2120" w:rsidP="0071740C">
            <w:pPr>
              <w:jc w:val="center"/>
              <w:rPr>
                <w:rFonts w:ascii="Calibri" w:hAnsi="Calibri"/>
                <w:b/>
                <w:sz w:val="18"/>
                <w:szCs w:val="18"/>
              </w:rPr>
            </w:pPr>
          </w:p>
        </w:tc>
        <w:tc>
          <w:tcPr>
            <w:tcW w:w="249" w:type="pct"/>
          </w:tcPr>
          <w:p w14:paraId="6EC479A8" w14:textId="77777777" w:rsidR="00DD2120" w:rsidRPr="000A2682" w:rsidRDefault="00DD2120" w:rsidP="0071740C">
            <w:pPr>
              <w:jc w:val="center"/>
              <w:rPr>
                <w:rFonts w:ascii="Calibri" w:hAnsi="Calibri"/>
                <w:b/>
                <w:sz w:val="18"/>
                <w:szCs w:val="18"/>
              </w:rPr>
            </w:pPr>
          </w:p>
        </w:tc>
        <w:tc>
          <w:tcPr>
            <w:tcW w:w="252" w:type="pct"/>
          </w:tcPr>
          <w:p w14:paraId="027C0803" w14:textId="77777777" w:rsidR="00DD2120" w:rsidRPr="000A2682" w:rsidRDefault="00DD2120" w:rsidP="0071740C">
            <w:pPr>
              <w:jc w:val="center"/>
              <w:rPr>
                <w:rFonts w:ascii="Calibri" w:hAnsi="Calibri"/>
                <w:b/>
                <w:sz w:val="18"/>
                <w:szCs w:val="18"/>
              </w:rPr>
            </w:pPr>
          </w:p>
        </w:tc>
      </w:tr>
      <w:tr w:rsidR="00DD2120" w:rsidRPr="00CC0370" w14:paraId="70E16828" w14:textId="77777777" w:rsidTr="0071740C">
        <w:trPr>
          <w:trHeight w:val="488"/>
        </w:trPr>
        <w:tc>
          <w:tcPr>
            <w:tcW w:w="986" w:type="pct"/>
            <w:vAlign w:val="center"/>
          </w:tcPr>
          <w:p w14:paraId="6113D41F" w14:textId="77777777" w:rsidR="00DD2120" w:rsidRPr="00C02AB0" w:rsidRDefault="00DD2120" w:rsidP="0071740C">
            <w:pPr>
              <w:rPr>
                <w:rFonts w:ascii="Calibri" w:hAnsi="Calibri"/>
                <w:b/>
              </w:rPr>
            </w:pPr>
            <w:r>
              <w:rPr>
                <w:rFonts w:ascii="Calibri" w:hAnsi="Calibri"/>
                <w:b/>
              </w:rPr>
              <w:t>2. Development</w:t>
            </w:r>
          </w:p>
        </w:tc>
        <w:tc>
          <w:tcPr>
            <w:tcW w:w="250" w:type="pct"/>
          </w:tcPr>
          <w:p w14:paraId="50BDA0C6" w14:textId="77777777" w:rsidR="00DD2120" w:rsidRPr="00F61A20" w:rsidRDefault="00DD2120" w:rsidP="0071740C">
            <w:pPr>
              <w:rPr>
                <w:rFonts w:ascii="Calibri" w:hAnsi="Calibri"/>
                <w:sz w:val="18"/>
              </w:rPr>
            </w:pPr>
          </w:p>
        </w:tc>
        <w:tc>
          <w:tcPr>
            <w:tcW w:w="250" w:type="pct"/>
          </w:tcPr>
          <w:p w14:paraId="15CD9AE8" w14:textId="77777777" w:rsidR="00DD2120" w:rsidRPr="00F61A20" w:rsidRDefault="00DD2120" w:rsidP="0071740C">
            <w:pPr>
              <w:rPr>
                <w:rFonts w:ascii="Calibri" w:hAnsi="Calibri"/>
                <w:sz w:val="18"/>
              </w:rPr>
            </w:pPr>
          </w:p>
        </w:tc>
        <w:tc>
          <w:tcPr>
            <w:tcW w:w="234" w:type="pct"/>
          </w:tcPr>
          <w:p w14:paraId="0BBC7AFE" w14:textId="77777777" w:rsidR="00DD2120" w:rsidRPr="00F61A20" w:rsidRDefault="00DD2120" w:rsidP="0071740C">
            <w:pPr>
              <w:rPr>
                <w:rFonts w:ascii="Calibri" w:hAnsi="Calibri"/>
                <w:sz w:val="18"/>
              </w:rPr>
            </w:pPr>
          </w:p>
        </w:tc>
        <w:tc>
          <w:tcPr>
            <w:tcW w:w="267" w:type="pct"/>
            <w:tcBorders>
              <w:right w:val="thinThickLargeGap" w:sz="24" w:space="0" w:color="auto"/>
            </w:tcBorders>
          </w:tcPr>
          <w:p w14:paraId="58C72B67" w14:textId="77777777" w:rsidR="00DD2120" w:rsidRPr="00F61A20" w:rsidRDefault="00DD2120" w:rsidP="0071740C">
            <w:pPr>
              <w:rPr>
                <w:rFonts w:ascii="Calibri" w:hAnsi="Calibri"/>
                <w:sz w:val="18"/>
              </w:rPr>
            </w:pPr>
          </w:p>
        </w:tc>
        <w:tc>
          <w:tcPr>
            <w:tcW w:w="250" w:type="pct"/>
            <w:tcBorders>
              <w:left w:val="thinThickLargeGap" w:sz="24" w:space="0" w:color="auto"/>
              <w:right w:val="single" w:sz="4" w:space="0" w:color="auto"/>
            </w:tcBorders>
          </w:tcPr>
          <w:p w14:paraId="6BD8F30B" w14:textId="77777777" w:rsidR="00DD2120" w:rsidRPr="00F61A20" w:rsidRDefault="00DD2120" w:rsidP="0071740C">
            <w:pPr>
              <w:rPr>
                <w:rFonts w:ascii="Calibri" w:hAnsi="Calibri"/>
                <w:b/>
                <w:sz w:val="18"/>
              </w:rPr>
            </w:pPr>
          </w:p>
        </w:tc>
        <w:tc>
          <w:tcPr>
            <w:tcW w:w="249" w:type="pct"/>
            <w:tcBorders>
              <w:left w:val="single" w:sz="4" w:space="0" w:color="auto"/>
              <w:right w:val="single" w:sz="4" w:space="0" w:color="auto"/>
            </w:tcBorders>
          </w:tcPr>
          <w:p w14:paraId="7CF0EB06" w14:textId="77777777" w:rsidR="00DD2120" w:rsidRPr="00F61A20" w:rsidRDefault="00DD2120" w:rsidP="0071740C">
            <w:pPr>
              <w:rPr>
                <w:rFonts w:ascii="Calibri" w:hAnsi="Calibri"/>
                <w:b/>
                <w:sz w:val="18"/>
              </w:rPr>
            </w:pPr>
          </w:p>
        </w:tc>
        <w:tc>
          <w:tcPr>
            <w:tcW w:w="245" w:type="pct"/>
            <w:tcBorders>
              <w:left w:val="single" w:sz="4" w:space="0" w:color="auto"/>
            </w:tcBorders>
          </w:tcPr>
          <w:p w14:paraId="4175331A" w14:textId="77777777" w:rsidR="00DD2120" w:rsidRPr="00F61A20" w:rsidRDefault="00DD2120" w:rsidP="0071740C">
            <w:pPr>
              <w:rPr>
                <w:rFonts w:ascii="Calibri" w:hAnsi="Calibri"/>
                <w:b/>
                <w:sz w:val="18"/>
              </w:rPr>
            </w:pPr>
          </w:p>
        </w:tc>
        <w:tc>
          <w:tcPr>
            <w:tcW w:w="268" w:type="pct"/>
          </w:tcPr>
          <w:p w14:paraId="483631E7" w14:textId="77777777" w:rsidR="00DD2120" w:rsidRPr="00F61A20" w:rsidRDefault="00DD2120" w:rsidP="0071740C">
            <w:pPr>
              <w:rPr>
                <w:rFonts w:ascii="Calibri" w:hAnsi="Calibri"/>
                <w:b/>
                <w:sz w:val="18"/>
              </w:rPr>
            </w:pPr>
          </w:p>
        </w:tc>
        <w:tc>
          <w:tcPr>
            <w:tcW w:w="249" w:type="pct"/>
          </w:tcPr>
          <w:p w14:paraId="6225535E" w14:textId="77777777" w:rsidR="00DD2120" w:rsidRPr="00F61A20" w:rsidRDefault="00DD2120" w:rsidP="0071740C">
            <w:pPr>
              <w:rPr>
                <w:rFonts w:ascii="Calibri" w:hAnsi="Calibri"/>
                <w:b/>
                <w:sz w:val="18"/>
              </w:rPr>
            </w:pPr>
          </w:p>
        </w:tc>
        <w:tc>
          <w:tcPr>
            <w:tcW w:w="251" w:type="pct"/>
          </w:tcPr>
          <w:p w14:paraId="4CFC1EEE" w14:textId="77777777" w:rsidR="00DD2120" w:rsidRPr="00F61A20" w:rsidRDefault="00DD2120" w:rsidP="0071740C">
            <w:pPr>
              <w:rPr>
                <w:rFonts w:ascii="Calibri" w:hAnsi="Calibri"/>
                <w:b/>
                <w:sz w:val="18"/>
              </w:rPr>
            </w:pPr>
          </w:p>
        </w:tc>
        <w:tc>
          <w:tcPr>
            <w:tcW w:w="249" w:type="pct"/>
          </w:tcPr>
          <w:p w14:paraId="7F3B6BDF" w14:textId="77777777" w:rsidR="00DD2120" w:rsidRPr="00F61A20" w:rsidRDefault="00DD2120" w:rsidP="0071740C">
            <w:pPr>
              <w:rPr>
                <w:rFonts w:ascii="Calibri" w:hAnsi="Calibri"/>
                <w:b/>
                <w:sz w:val="18"/>
              </w:rPr>
            </w:pPr>
          </w:p>
        </w:tc>
        <w:tc>
          <w:tcPr>
            <w:tcW w:w="249" w:type="pct"/>
          </w:tcPr>
          <w:p w14:paraId="25A63AEE" w14:textId="77777777" w:rsidR="00DD2120" w:rsidRPr="00F61A20" w:rsidRDefault="00DD2120" w:rsidP="0071740C">
            <w:pPr>
              <w:rPr>
                <w:rFonts w:ascii="Calibri" w:hAnsi="Calibri"/>
                <w:b/>
                <w:sz w:val="18"/>
              </w:rPr>
            </w:pPr>
          </w:p>
        </w:tc>
        <w:tc>
          <w:tcPr>
            <w:tcW w:w="267" w:type="pct"/>
          </w:tcPr>
          <w:p w14:paraId="752F8C1B" w14:textId="77777777" w:rsidR="00DD2120" w:rsidRPr="00F61A20" w:rsidRDefault="00DD2120" w:rsidP="0071740C">
            <w:pPr>
              <w:rPr>
                <w:rFonts w:ascii="Calibri" w:hAnsi="Calibri"/>
                <w:b/>
                <w:sz w:val="18"/>
              </w:rPr>
            </w:pPr>
          </w:p>
        </w:tc>
        <w:tc>
          <w:tcPr>
            <w:tcW w:w="235" w:type="pct"/>
          </w:tcPr>
          <w:p w14:paraId="3C1EEB3C" w14:textId="77777777" w:rsidR="00DD2120" w:rsidRPr="00F61A20" w:rsidRDefault="00DD2120" w:rsidP="0071740C">
            <w:pPr>
              <w:jc w:val="center"/>
              <w:rPr>
                <w:rFonts w:ascii="Calibri" w:hAnsi="Calibri"/>
                <w:b/>
                <w:sz w:val="18"/>
              </w:rPr>
            </w:pPr>
          </w:p>
        </w:tc>
        <w:tc>
          <w:tcPr>
            <w:tcW w:w="249" w:type="pct"/>
          </w:tcPr>
          <w:p w14:paraId="0933275B" w14:textId="77777777" w:rsidR="00DD2120" w:rsidRPr="00F61A20" w:rsidRDefault="00DD2120" w:rsidP="0071740C">
            <w:pPr>
              <w:jc w:val="center"/>
              <w:rPr>
                <w:rFonts w:ascii="Calibri" w:hAnsi="Calibri"/>
                <w:b/>
                <w:sz w:val="18"/>
              </w:rPr>
            </w:pPr>
          </w:p>
        </w:tc>
        <w:tc>
          <w:tcPr>
            <w:tcW w:w="252" w:type="pct"/>
          </w:tcPr>
          <w:p w14:paraId="0A797746" w14:textId="77777777" w:rsidR="00DD2120" w:rsidRPr="00F61A20" w:rsidRDefault="00DD2120" w:rsidP="0071740C">
            <w:pPr>
              <w:jc w:val="center"/>
              <w:rPr>
                <w:rFonts w:ascii="Calibri" w:hAnsi="Calibri"/>
                <w:b/>
                <w:sz w:val="18"/>
              </w:rPr>
            </w:pPr>
          </w:p>
        </w:tc>
      </w:tr>
      <w:tr w:rsidR="00DD2120" w:rsidRPr="00B97C42" w14:paraId="3736EEF9" w14:textId="77777777" w:rsidTr="0071740C">
        <w:trPr>
          <w:trHeight w:val="488"/>
        </w:trPr>
        <w:tc>
          <w:tcPr>
            <w:tcW w:w="986" w:type="pct"/>
            <w:vAlign w:val="center"/>
          </w:tcPr>
          <w:p w14:paraId="1265BB6C" w14:textId="77777777" w:rsidR="00DD2120" w:rsidRPr="00B97C42" w:rsidRDefault="00DD2120" w:rsidP="0071740C">
            <w:pPr>
              <w:rPr>
                <w:rFonts w:ascii="Calibri" w:hAnsi="Calibri"/>
                <w:b/>
                <w:szCs w:val="16"/>
              </w:rPr>
            </w:pPr>
            <w:r>
              <w:rPr>
                <w:rFonts w:ascii="Calibri" w:hAnsi="Calibri"/>
                <w:b/>
                <w:szCs w:val="16"/>
              </w:rPr>
              <w:t>3. Technical Skill</w:t>
            </w:r>
          </w:p>
        </w:tc>
        <w:tc>
          <w:tcPr>
            <w:tcW w:w="250" w:type="pct"/>
          </w:tcPr>
          <w:p w14:paraId="63D3DF7F" w14:textId="77777777" w:rsidR="00DD2120" w:rsidRPr="00B97C42" w:rsidRDefault="00DD2120" w:rsidP="0071740C">
            <w:pPr>
              <w:rPr>
                <w:rFonts w:ascii="Calibri" w:hAnsi="Calibri"/>
                <w:sz w:val="18"/>
              </w:rPr>
            </w:pPr>
          </w:p>
        </w:tc>
        <w:tc>
          <w:tcPr>
            <w:tcW w:w="250" w:type="pct"/>
          </w:tcPr>
          <w:p w14:paraId="5231ECFE" w14:textId="77777777" w:rsidR="00DD2120" w:rsidRPr="00B97C42" w:rsidRDefault="00DD2120" w:rsidP="0071740C">
            <w:pPr>
              <w:rPr>
                <w:rFonts w:ascii="Calibri" w:hAnsi="Calibri"/>
                <w:sz w:val="18"/>
              </w:rPr>
            </w:pPr>
          </w:p>
        </w:tc>
        <w:tc>
          <w:tcPr>
            <w:tcW w:w="234" w:type="pct"/>
          </w:tcPr>
          <w:p w14:paraId="605DAEA7" w14:textId="77777777" w:rsidR="00DD2120" w:rsidRPr="00B97C42" w:rsidRDefault="00DD2120" w:rsidP="0071740C">
            <w:pPr>
              <w:rPr>
                <w:rFonts w:ascii="Calibri" w:hAnsi="Calibri"/>
                <w:sz w:val="18"/>
              </w:rPr>
            </w:pPr>
          </w:p>
        </w:tc>
        <w:tc>
          <w:tcPr>
            <w:tcW w:w="267" w:type="pct"/>
            <w:tcBorders>
              <w:right w:val="thinThickLargeGap" w:sz="24" w:space="0" w:color="auto"/>
            </w:tcBorders>
          </w:tcPr>
          <w:p w14:paraId="05022978" w14:textId="77777777" w:rsidR="00DD2120" w:rsidRPr="00B97C42" w:rsidRDefault="00DD2120" w:rsidP="0071740C">
            <w:pPr>
              <w:rPr>
                <w:rFonts w:ascii="Calibri" w:hAnsi="Calibri"/>
                <w:sz w:val="18"/>
              </w:rPr>
            </w:pPr>
          </w:p>
        </w:tc>
        <w:tc>
          <w:tcPr>
            <w:tcW w:w="250" w:type="pct"/>
            <w:tcBorders>
              <w:left w:val="thinThickLargeGap" w:sz="24" w:space="0" w:color="auto"/>
              <w:right w:val="single" w:sz="4" w:space="0" w:color="auto"/>
            </w:tcBorders>
          </w:tcPr>
          <w:p w14:paraId="3EFD8A2E" w14:textId="77777777" w:rsidR="00DD2120" w:rsidRPr="00B97C42" w:rsidRDefault="00DD2120" w:rsidP="0071740C">
            <w:pPr>
              <w:rPr>
                <w:rFonts w:ascii="Calibri" w:hAnsi="Calibri"/>
                <w:b/>
                <w:sz w:val="18"/>
              </w:rPr>
            </w:pPr>
          </w:p>
        </w:tc>
        <w:tc>
          <w:tcPr>
            <w:tcW w:w="249" w:type="pct"/>
            <w:tcBorders>
              <w:left w:val="single" w:sz="4" w:space="0" w:color="auto"/>
              <w:right w:val="single" w:sz="4" w:space="0" w:color="auto"/>
            </w:tcBorders>
          </w:tcPr>
          <w:p w14:paraId="1FAAD949" w14:textId="77777777" w:rsidR="00DD2120" w:rsidRPr="00B97C42" w:rsidRDefault="00DD2120" w:rsidP="0071740C">
            <w:pPr>
              <w:rPr>
                <w:rFonts w:ascii="Calibri" w:hAnsi="Calibri"/>
                <w:b/>
                <w:sz w:val="18"/>
              </w:rPr>
            </w:pPr>
          </w:p>
        </w:tc>
        <w:tc>
          <w:tcPr>
            <w:tcW w:w="245" w:type="pct"/>
            <w:tcBorders>
              <w:left w:val="single" w:sz="4" w:space="0" w:color="auto"/>
            </w:tcBorders>
          </w:tcPr>
          <w:p w14:paraId="785E7F70" w14:textId="77777777" w:rsidR="00DD2120" w:rsidRPr="00B97C42" w:rsidRDefault="00DD2120" w:rsidP="0071740C">
            <w:pPr>
              <w:rPr>
                <w:rFonts w:ascii="Calibri" w:hAnsi="Calibri"/>
                <w:b/>
                <w:sz w:val="18"/>
              </w:rPr>
            </w:pPr>
          </w:p>
        </w:tc>
        <w:tc>
          <w:tcPr>
            <w:tcW w:w="268" w:type="pct"/>
          </w:tcPr>
          <w:p w14:paraId="5C4BD52F" w14:textId="77777777" w:rsidR="00DD2120" w:rsidRPr="00B97C42" w:rsidRDefault="00DD2120" w:rsidP="0071740C">
            <w:pPr>
              <w:rPr>
                <w:rFonts w:ascii="Calibri" w:hAnsi="Calibri"/>
                <w:b/>
                <w:sz w:val="18"/>
              </w:rPr>
            </w:pPr>
          </w:p>
        </w:tc>
        <w:tc>
          <w:tcPr>
            <w:tcW w:w="249" w:type="pct"/>
          </w:tcPr>
          <w:p w14:paraId="643E62AF" w14:textId="77777777" w:rsidR="00DD2120" w:rsidRPr="00B97C42" w:rsidRDefault="00DD2120" w:rsidP="0071740C">
            <w:pPr>
              <w:rPr>
                <w:rFonts w:ascii="Calibri" w:hAnsi="Calibri"/>
                <w:b/>
                <w:sz w:val="18"/>
              </w:rPr>
            </w:pPr>
          </w:p>
        </w:tc>
        <w:tc>
          <w:tcPr>
            <w:tcW w:w="251" w:type="pct"/>
          </w:tcPr>
          <w:p w14:paraId="485CC205" w14:textId="77777777" w:rsidR="00DD2120" w:rsidRPr="00B97C42" w:rsidRDefault="00DD2120" w:rsidP="0071740C">
            <w:pPr>
              <w:rPr>
                <w:rFonts w:ascii="Calibri" w:hAnsi="Calibri"/>
                <w:b/>
                <w:sz w:val="18"/>
              </w:rPr>
            </w:pPr>
          </w:p>
        </w:tc>
        <w:tc>
          <w:tcPr>
            <w:tcW w:w="249" w:type="pct"/>
          </w:tcPr>
          <w:p w14:paraId="298C099E" w14:textId="77777777" w:rsidR="00DD2120" w:rsidRPr="00B97C42" w:rsidRDefault="00DD2120" w:rsidP="0071740C">
            <w:pPr>
              <w:rPr>
                <w:rFonts w:ascii="Calibri" w:hAnsi="Calibri"/>
                <w:b/>
                <w:sz w:val="18"/>
              </w:rPr>
            </w:pPr>
          </w:p>
        </w:tc>
        <w:tc>
          <w:tcPr>
            <w:tcW w:w="249" w:type="pct"/>
          </w:tcPr>
          <w:p w14:paraId="7C59B708" w14:textId="77777777" w:rsidR="00DD2120" w:rsidRPr="00B97C42" w:rsidRDefault="00DD2120" w:rsidP="0071740C">
            <w:pPr>
              <w:rPr>
                <w:rFonts w:ascii="Calibri" w:hAnsi="Calibri"/>
                <w:b/>
                <w:sz w:val="18"/>
              </w:rPr>
            </w:pPr>
          </w:p>
        </w:tc>
        <w:tc>
          <w:tcPr>
            <w:tcW w:w="267" w:type="pct"/>
          </w:tcPr>
          <w:p w14:paraId="18CF966F" w14:textId="77777777" w:rsidR="00DD2120" w:rsidRPr="00B97C42" w:rsidRDefault="00DD2120" w:rsidP="0071740C">
            <w:pPr>
              <w:rPr>
                <w:rFonts w:ascii="Calibri" w:hAnsi="Calibri"/>
                <w:b/>
                <w:sz w:val="18"/>
              </w:rPr>
            </w:pPr>
          </w:p>
        </w:tc>
        <w:tc>
          <w:tcPr>
            <w:tcW w:w="235" w:type="pct"/>
          </w:tcPr>
          <w:p w14:paraId="6ECAE2C8" w14:textId="77777777" w:rsidR="00DD2120" w:rsidRPr="00B97C42" w:rsidRDefault="00DD2120" w:rsidP="0071740C">
            <w:pPr>
              <w:jc w:val="center"/>
              <w:rPr>
                <w:rFonts w:ascii="Calibri" w:hAnsi="Calibri"/>
                <w:b/>
                <w:sz w:val="18"/>
              </w:rPr>
            </w:pPr>
          </w:p>
        </w:tc>
        <w:tc>
          <w:tcPr>
            <w:tcW w:w="249" w:type="pct"/>
          </w:tcPr>
          <w:p w14:paraId="786B1747" w14:textId="77777777" w:rsidR="00DD2120" w:rsidRPr="00B97C42" w:rsidRDefault="00DD2120" w:rsidP="0071740C">
            <w:pPr>
              <w:jc w:val="center"/>
              <w:rPr>
                <w:rFonts w:ascii="Calibri" w:hAnsi="Calibri"/>
                <w:b/>
                <w:sz w:val="18"/>
              </w:rPr>
            </w:pPr>
          </w:p>
        </w:tc>
        <w:tc>
          <w:tcPr>
            <w:tcW w:w="252" w:type="pct"/>
          </w:tcPr>
          <w:p w14:paraId="3F68EC1D" w14:textId="77777777" w:rsidR="00DD2120" w:rsidRPr="00B97C42" w:rsidRDefault="00DD2120" w:rsidP="0071740C">
            <w:pPr>
              <w:jc w:val="center"/>
              <w:rPr>
                <w:rFonts w:ascii="Calibri" w:hAnsi="Calibri"/>
                <w:b/>
                <w:sz w:val="18"/>
              </w:rPr>
            </w:pPr>
          </w:p>
        </w:tc>
      </w:tr>
      <w:tr w:rsidR="00DD2120" w:rsidRPr="00CC0370" w14:paraId="0B21D7DD" w14:textId="77777777" w:rsidTr="0071740C">
        <w:trPr>
          <w:trHeight w:val="488"/>
        </w:trPr>
        <w:tc>
          <w:tcPr>
            <w:tcW w:w="986" w:type="pct"/>
            <w:vAlign w:val="center"/>
          </w:tcPr>
          <w:p w14:paraId="517AA983" w14:textId="77777777" w:rsidR="00DD2120" w:rsidRPr="00DF2934" w:rsidRDefault="00DD2120" w:rsidP="0071740C">
            <w:pPr>
              <w:rPr>
                <w:rFonts w:ascii="Calibri" w:hAnsi="Calibri"/>
                <w:b/>
                <w:szCs w:val="16"/>
              </w:rPr>
            </w:pPr>
            <w:r>
              <w:rPr>
                <w:rFonts w:ascii="Calibri" w:hAnsi="Calibri"/>
                <w:b/>
                <w:szCs w:val="16"/>
              </w:rPr>
              <w:t>4. Subject Knowledge</w:t>
            </w:r>
          </w:p>
        </w:tc>
        <w:tc>
          <w:tcPr>
            <w:tcW w:w="250" w:type="pct"/>
          </w:tcPr>
          <w:p w14:paraId="69C5E55F" w14:textId="77777777" w:rsidR="00DD2120" w:rsidRPr="00F61A20" w:rsidRDefault="00DD2120" w:rsidP="0071740C">
            <w:pPr>
              <w:rPr>
                <w:rFonts w:ascii="Calibri" w:hAnsi="Calibri"/>
                <w:sz w:val="18"/>
              </w:rPr>
            </w:pPr>
          </w:p>
        </w:tc>
        <w:tc>
          <w:tcPr>
            <w:tcW w:w="250" w:type="pct"/>
          </w:tcPr>
          <w:p w14:paraId="67FD6518" w14:textId="77777777" w:rsidR="00DD2120" w:rsidRPr="00F61A20" w:rsidRDefault="00DD2120" w:rsidP="0071740C">
            <w:pPr>
              <w:rPr>
                <w:rFonts w:ascii="Calibri" w:hAnsi="Calibri"/>
                <w:sz w:val="18"/>
              </w:rPr>
            </w:pPr>
          </w:p>
        </w:tc>
        <w:tc>
          <w:tcPr>
            <w:tcW w:w="234" w:type="pct"/>
          </w:tcPr>
          <w:p w14:paraId="7F1C4605" w14:textId="77777777" w:rsidR="00DD2120" w:rsidRPr="00F61A20" w:rsidRDefault="00DD2120" w:rsidP="0071740C">
            <w:pPr>
              <w:rPr>
                <w:rFonts w:ascii="Calibri" w:hAnsi="Calibri"/>
                <w:sz w:val="18"/>
              </w:rPr>
            </w:pPr>
          </w:p>
        </w:tc>
        <w:tc>
          <w:tcPr>
            <w:tcW w:w="267" w:type="pct"/>
            <w:tcBorders>
              <w:right w:val="thinThickLargeGap" w:sz="24" w:space="0" w:color="auto"/>
            </w:tcBorders>
          </w:tcPr>
          <w:p w14:paraId="7AB73B21" w14:textId="77777777" w:rsidR="00DD2120" w:rsidRPr="00F61A20" w:rsidRDefault="00DD2120" w:rsidP="0071740C">
            <w:pPr>
              <w:rPr>
                <w:rFonts w:ascii="Calibri" w:hAnsi="Calibri"/>
                <w:sz w:val="18"/>
              </w:rPr>
            </w:pPr>
          </w:p>
        </w:tc>
        <w:tc>
          <w:tcPr>
            <w:tcW w:w="250" w:type="pct"/>
            <w:tcBorders>
              <w:left w:val="thinThickLargeGap" w:sz="24" w:space="0" w:color="auto"/>
              <w:right w:val="single" w:sz="4" w:space="0" w:color="auto"/>
            </w:tcBorders>
          </w:tcPr>
          <w:p w14:paraId="62645101" w14:textId="77777777" w:rsidR="00DD2120" w:rsidRPr="00F61A20" w:rsidRDefault="00DD2120" w:rsidP="0071740C">
            <w:pPr>
              <w:rPr>
                <w:rFonts w:ascii="Calibri" w:hAnsi="Calibri"/>
                <w:b/>
                <w:sz w:val="18"/>
              </w:rPr>
            </w:pPr>
          </w:p>
        </w:tc>
        <w:tc>
          <w:tcPr>
            <w:tcW w:w="249" w:type="pct"/>
            <w:tcBorders>
              <w:left w:val="single" w:sz="4" w:space="0" w:color="auto"/>
              <w:right w:val="single" w:sz="4" w:space="0" w:color="auto"/>
            </w:tcBorders>
          </w:tcPr>
          <w:p w14:paraId="3D84827B" w14:textId="77777777" w:rsidR="00DD2120" w:rsidRPr="00F61A20" w:rsidRDefault="00DD2120" w:rsidP="0071740C">
            <w:pPr>
              <w:rPr>
                <w:rFonts w:ascii="Calibri" w:hAnsi="Calibri"/>
                <w:b/>
                <w:sz w:val="18"/>
              </w:rPr>
            </w:pPr>
          </w:p>
        </w:tc>
        <w:tc>
          <w:tcPr>
            <w:tcW w:w="245" w:type="pct"/>
            <w:tcBorders>
              <w:left w:val="single" w:sz="4" w:space="0" w:color="auto"/>
            </w:tcBorders>
          </w:tcPr>
          <w:p w14:paraId="1F8E90D6" w14:textId="77777777" w:rsidR="00DD2120" w:rsidRPr="00F61A20" w:rsidRDefault="00DD2120" w:rsidP="0071740C">
            <w:pPr>
              <w:rPr>
                <w:rFonts w:ascii="Calibri" w:hAnsi="Calibri"/>
                <w:b/>
                <w:sz w:val="18"/>
              </w:rPr>
            </w:pPr>
          </w:p>
        </w:tc>
        <w:tc>
          <w:tcPr>
            <w:tcW w:w="268" w:type="pct"/>
          </w:tcPr>
          <w:p w14:paraId="3B5727A7" w14:textId="77777777" w:rsidR="00DD2120" w:rsidRPr="00F61A20" w:rsidRDefault="00DD2120" w:rsidP="0071740C">
            <w:pPr>
              <w:rPr>
                <w:rFonts w:ascii="Calibri" w:hAnsi="Calibri"/>
                <w:b/>
                <w:sz w:val="18"/>
              </w:rPr>
            </w:pPr>
          </w:p>
        </w:tc>
        <w:tc>
          <w:tcPr>
            <w:tcW w:w="249" w:type="pct"/>
          </w:tcPr>
          <w:p w14:paraId="1998F734" w14:textId="77777777" w:rsidR="00DD2120" w:rsidRPr="00F61A20" w:rsidRDefault="00DD2120" w:rsidP="0071740C">
            <w:pPr>
              <w:rPr>
                <w:rFonts w:ascii="Calibri" w:hAnsi="Calibri"/>
                <w:b/>
                <w:sz w:val="18"/>
              </w:rPr>
            </w:pPr>
          </w:p>
        </w:tc>
        <w:tc>
          <w:tcPr>
            <w:tcW w:w="251" w:type="pct"/>
          </w:tcPr>
          <w:p w14:paraId="1C504EF3" w14:textId="77777777" w:rsidR="00DD2120" w:rsidRPr="00F61A20" w:rsidRDefault="00DD2120" w:rsidP="0071740C">
            <w:pPr>
              <w:rPr>
                <w:rFonts w:ascii="Calibri" w:hAnsi="Calibri"/>
                <w:b/>
                <w:sz w:val="18"/>
              </w:rPr>
            </w:pPr>
          </w:p>
        </w:tc>
        <w:tc>
          <w:tcPr>
            <w:tcW w:w="249" w:type="pct"/>
          </w:tcPr>
          <w:p w14:paraId="4FF17793" w14:textId="77777777" w:rsidR="00DD2120" w:rsidRPr="00F61A20" w:rsidRDefault="00DD2120" w:rsidP="0071740C">
            <w:pPr>
              <w:rPr>
                <w:rFonts w:ascii="Calibri" w:hAnsi="Calibri"/>
                <w:b/>
                <w:sz w:val="18"/>
              </w:rPr>
            </w:pPr>
          </w:p>
        </w:tc>
        <w:tc>
          <w:tcPr>
            <w:tcW w:w="249" w:type="pct"/>
          </w:tcPr>
          <w:p w14:paraId="7D851E30" w14:textId="77777777" w:rsidR="00DD2120" w:rsidRPr="00F61A20" w:rsidRDefault="00DD2120" w:rsidP="0071740C">
            <w:pPr>
              <w:rPr>
                <w:rFonts w:ascii="Calibri" w:hAnsi="Calibri"/>
                <w:b/>
                <w:sz w:val="18"/>
              </w:rPr>
            </w:pPr>
          </w:p>
        </w:tc>
        <w:tc>
          <w:tcPr>
            <w:tcW w:w="267" w:type="pct"/>
          </w:tcPr>
          <w:p w14:paraId="76E404D4" w14:textId="77777777" w:rsidR="00DD2120" w:rsidRPr="00F61A20" w:rsidRDefault="00DD2120" w:rsidP="0071740C">
            <w:pPr>
              <w:rPr>
                <w:rFonts w:ascii="Calibri" w:hAnsi="Calibri"/>
                <w:b/>
                <w:sz w:val="18"/>
              </w:rPr>
            </w:pPr>
          </w:p>
        </w:tc>
        <w:tc>
          <w:tcPr>
            <w:tcW w:w="235" w:type="pct"/>
          </w:tcPr>
          <w:p w14:paraId="249A40B6" w14:textId="77777777" w:rsidR="00DD2120" w:rsidRPr="00F61A20" w:rsidRDefault="00DD2120" w:rsidP="0071740C">
            <w:pPr>
              <w:jc w:val="center"/>
              <w:rPr>
                <w:rFonts w:ascii="Calibri" w:hAnsi="Calibri"/>
                <w:b/>
                <w:sz w:val="18"/>
              </w:rPr>
            </w:pPr>
          </w:p>
        </w:tc>
        <w:tc>
          <w:tcPr>
            <w:tcW w:w="249" w:type="pct"/>
          </w:tcPr>
          <w:p w14:paraId="4CB15E28" w14:textId="77777777" w:rsidR="00DD2120" w:rsidRPr="00F61A20" w:rsidRDefault="00DD2120" w:rsidP="0071740C">
            <w:pPr>
              <w:jc w:val="center"/>
              <w:rPr>
                <w:rFonts w:ascii="Calibri" w:hAnsi="Calibri"/>
                <w:b/>
                <w:sz w:val="18"/>
              </w:rPr>
            </w:pPr>
          </w:p>
        </w:tc>
        <w:tc>
          <w:tcPr>
            <w:tcW w:w="252" w:type="pct"/>
          </w:tcPr>
          <w:p w14:paraId="4B760EC7" w14:textId="77777777" w:rsidR="00DD2120" w:rsidRPr="00F61A20" w:rsidRDefault="00DD2120" w:rsidP="0071740C">
            <w:pPr>
              <w:jc w:val="center"/>
              <w:rPr>
                <w:rFonts w:ascii="Calibri" w:hAnsi="Calibri"/>
                <w:b/>
                <w:sz w:val="18"/>
              </w:rPr>
            </w:pPr>
          </w:p>
        </w:tc>
      </w:tr>
      <w:tr w:rsidR="00DD2120" w:rsidRPr="00CC0370" w14:paraId="3CA4A2D5" w14:textId="77777777" w:rsidTr="0071740C">
        <w:trPr>
          <w:trHeight w:val="488"/>
        </w:trPr>
        <w:tc>
          <w:tcPr>
            <w:tcW w:w="986" w:type="pct"/>
            <w:vAlign w:val="center"/>
          </w:tcPr>
          <w:p w14:paraId="2C62FE85" w14:textId="77777777" w:rsidR="00DD2120" w:rsidRPr="00DF2934" w:rsidRDefault="00DD2120" w:rsidP="0071740C">
            <w:pPr>
              <w:rPr>
                <w:rFonts w:ascii="Calibri" w:hAnsi="Calibri"/>
                <w:b/>
                <w:szCs w:val="16"/>
              </w:rPr>
            </w:pPr>
            <w:r>
              <w:rPr>
                <w:rFonts w:ascii="Calibri" w:hAnsi="Calibri"/>
                <w:b/>
                <w:szCs w:val="16"/>
              </w:rPr>
              <w:t>5. Presentation &amp; Communication</w:t>
            </w:r>
          </w:p>
        </w:tc>
        <w:tc>
          <w:tcPr>
            <w:tcW w:w="250" w:type="pct"/>
          </w:tcPr>
          <w:p w14:paraId="6CCB07DC" w14:textId="77777777" w:rsidR="00DD2120" w:rsidRPr="00F61A20" w:rsidRDefault="00DD2120" w:rsidP="0071740C">
            <w:pPr>
              <w:rPr>
                <w:rFonts w:ascii="Calibri" w:hAnsi="Calibri"/>
                <w:sz w:val="18"/>
              </w:rPr>
            </w:pPr>
          </w:p>
        </w:tc>
        <w:tc>
          <w:tcPr>
            <w:tcW w:w="250" w:type="pct"/>
          </w:tcPr>
          <w:p w14:paraId="43F97111" w14:textId="77777777" w:rsidR="00DD2120" w:rsidRPr="00F61A20" w:rsidRDefault="00DD2120" w:rsidP="0071740C">
            <w:pPr>
              <w:rPr>
                <w:rFonts w:ascii="Calibri" w:hAnsi="Calibri"/>
                <w:sz w:val="18"/>
              </w:rPr>
            </w:pPr>
          </w:p>
        </w:tc>
        <w:tc>
          <w:tcPr>
            <w:tcW w:w="234" w:type="pct"/>
          </w:tcPr>
          <w:p w14:paraId="5373739D" w14:textId="77777777" w:rsidR="00DD2120" w:rsidRPr="00F61A20" w:rsidRDefault="00DD2120" w:rsidP="0071740C">
            <w:pPr>
              <w:rPr>
                <w:rFonts w:ascii="Calibri" w:hAnsi="Calibri"/>
                <w:sz w:val="18"/>
              </w:rPr>
            </w:pPr>
          </w:p>
        </w:tc>
        <w:tc>
          <w:tcPr>
            <w:tcW w:w="267" w:type="pct"/>
            <w:tcBorders>
              <w:right w:val="thinThickLargeGap" w:sz="24" w:space="0" w:color="auto"/>
            </w:tcBorders>
          </w:tcPr>
          <w:p w14:paraId="0F273118" w14:textId="77777777" w:rsidR="00DD2120" w:rsidRPr="00F61A20" w:rsidRDefault="00DD2120" w:rsidP="0071740C">
            <w:pPr>
              <w:rPr>
                <w:rFonts w:ascii="Calibri" w:hAnsi="Calibri"/>
                <w:sz w:val="18"/>
              </w:rPr>
            </w:pPr>
          </w:p>
        </w:tc>
        <w:tc>
          <w:tcPr>
            <w:tcW w:w="250" w:type="pct"/>
            <w:tcBorders>
              <w:left w:val="thinThickLargeGap" w:sz="24" w:space="0" w:color="auto"/>
              <w:right w:val="single" w:sz="4" w:space="0" w:color="auto"/>
            </w:tcBorders>
          </w:tcPr>
          <w:p w14:paraId="6D931E23" w14:textId="77777777" w:rsidR="00DD2120" w:rsidRPr="00F61A20" w:rsidRDefault="00DD2120" w:rsidP="0071740C">
            <w:pPr>
              <w:rPr>
                <w:rFonts w:ascii="Calibri" w:hAnsi="Calibri"/>
                <w:b/>
                <w:sz w:val="18"/>
              </w:rPr>
            </w:pPr>
          </w:p>
        </w:tc>
        <w:tc>
          <w:tcPr>
            <w:tcW w:w="249" w:type="pct"/>
            <w:tcBorders>
              <w:left w:val="single" w:sz="4" w:space="0" w:color="auto"/>
              <w:right w:val="single" w:sz="4" w:space="0" w:color="auto"/>
            </w:tcBorders>
          </w:tcPr>
          <w:p w14:paraId="3FF81C4D" w14:textId="77777777" w:rsidR="00DD2120" w:rsidRPr="00F61A20" w:rsidRDefault="00DD2120" w:rsidP="0071740C">
            <w:pPr>
              <w:rPr>
                <w:rFonts w:ascii="Calibri" w:hAnsi="Calibri"/>
                <w:b/>
                <w:sz w:val="18"/>
              </w:rPr>
            </w:pPr>
          </w:p>
        </w:tc>
        <w:tc>
          <w:tcPr>
            <w:tcW w:w="245" w:type="pct"/>
            <w:tcBorders>
              <w:left w:val="single" w:sz="4" w:space="0" w:color="auto"/>
            </w:tcBorders>
          </w:tcPr>
          <w:p w14:paraId="2C628BEB" w14:textId="77777777" w:rsidR="00DD2120" w:rsidRPr="00F61A20" w:rsidRDefault="00DD2120" w:rsidP="0071740C">
            <w:pPr>
              <w:rPr>
                <w:rFonts w:ascii="Calibri" w:hAnsi="Calibri"/>
                <w:b/>
                <w:sz w:val="18"/>
              </w:rPr>
            </w:pPr>
          </w:p>
        </w:tc>
        <w:tc>
          <w:tcPr>
            <w:tcW w:w="268" w:type="pct"/>
          </w:tcPr>
          <w:p w14:paraId="5B9E76F5" w14:textId="77777777" w:rsidR="00DD2120" w:rsidRPr="00F61A20" w:rsidRDefault="00DD2120" w:rsidP="0071740C">
            <w:pPr>
              <w:rPr>
                <w:rFonts w:ascii="Calibri" w:hAnsi="Calibri"/>
                <w:b/>
                <w:sz w:val="18"/>
              </w:rPr>
            </w:pPr>
          </w:p>
        </w:tc>
        <w:tc>
          <w:tcPr>
            <w:tcW w:w="249" w:type="pct"/>
          </w:tcPr>
          <w:p w14:paraId="694684DF" w14:textId="77777777" w:rsidR="00DD2120" w:rsidRPr="00F61A20" w:rsidRDefault="00DD2120" w:rsidP="0071740C">
            <w:pPr>
              <w:rPr>
                <w:rFonts w:ascii="Calibri" w:hAnsi="Calibri"/>
                <w:b/>
                <w:sz w:val="18"/>
              </w:rPr>
            </w:pPr>
          </w:p>
        </w:tc>
        <w:tc>
          <w:tcPr>
            <w:tcW w:w="251" w:type="pct"/>
          </w:tcPr>
          <w:p w14:paraId="5164401E" w14:textId="77777777" w:rsidR="00DD2120" w:rsidRPr="00F61A20" w:rsidRDefault="00DD2120" w:rsidP="0071740C">
            <w:pPr>
              <w:rPr>
                <w:rFonts w:ascii="Calibri" w:hAnsi="Calibri"/>
                <w:b/>
                <w:sz w:val="18"/>
              </w:rPr>
            </w:pPr>
          </w:p>
        </w:tc>
        <w:tc>
          <w:tcPr>
            <w:tcW w:w="249" w:type="pct"/>
          </w:tcPr>
          <w:p w14:paraId="0DFCA853" w14:textId="77777777" w:rsidR="00DD2120" w:rsidRPr="00F61A20" w:rsidRDefault="00DD2120" w:rsidP="0071740C">
            <w:pPr>
              <w:rPr>
                <w:rFonts w:ascii="Calibri" w:hAnsi="Calibri"/>
                <w:b/>
                <w:sz w:val="18"/>
              </w:rPr>
            </w:pPr>
          </w:p>
        </w:tc>
        <w:tc>
          <w:tcPr>
            <w:tcW w:w="249" w:type="pct"/>
          </w:tcPr>
          <w:p w14:paraId="30D2416F" w14:textId="77777777" w:rsidR="00DD2120" w:rsidRPr="00F61A20" w:rsidRDefault="00DD2120" w:rsidP="0071740C">
            <w:pPr>
              <w:rPr>
                <w:rFonts w:ascii="Calibri" w:hAnsi="Calibri"/>
                <w:b/>
                <w:sz w:val="18"/>
              </w:rPr>
            </w:pPr>
          </w:p>
        </w:tc>
        <w:tc>
          <w:tcPr>
            <w:tcW w:w="267" w:type="pct"/>
          </w:tcPr>
          <w:p w14:paraId="0D250B88" w14:textId="77777777" w:rsidR="00DD2120" w:rsidRPr="00F61A20" w:rsidRDefault="00DD2120" w:rsidP="0071740C">
            <w:pPr>
              <w:rPr>
                <w:rFonts w:ascii="Calibri" w:hAnsi="Calibri"/>
                <w:b/>
                <w:sz w:val="18"/>
              </w:rPr>
            </w:pPr>
          </w:p>
        </w:tc>
        <w:tc>
          <w:tcPr>
            <w:tcW w:w="235" w:type="pct"/>
          </w:tcPr>
          <w:p w14:paraId="61380977" w14:textId="77777777" w:rsidR="00DD2120" w:rsidRPr="00F61A20" w:rsidRDefault="00DD2120" w:rsidP="0071740C">
            <w:pPr>
              <w:jc w:val="center"/>
              <w:rPr>
                <w:rFonts w:ascii="Calibri" w:hAnsi="Calibri"/>
                <w:b/>
                <w:sz w:val="18"/>
              </w:rPr>
            </w:pPr>
          </w:p>
        </w:tc>
        <w:tc>
          <w:tcPr>
            <w:tcW w:w="249" w:type="pct"/>
          </w:tcPr>
          <w:p w14:paraId="3DD008C0" w14:textId="77777777" w:rsidR="00DD2120" w:rsidRPr="00F61A20" w:rsidRDefault="00DD2120" w:rsidP="0071740C">
            <w:pPr>
              <w:jc w:val="center"/>
              <w:rPr>
                <w:rFonts w:ascii="Calibri" w:hAnsi="Calibri"/>
                <w:b/>
                <w:sz w:val="18"/>
              </w:rPr>
            </w:pPr>
          </w:p>
        </w:tc>
        <w:tc>
          <w:tcPr>
            <w:tcW w:w="252" w:type="pct"/>
          </w:tcPr>
          <w:p w14:paraId="70EC8484" w14:textId="77777777" w:rsidR="00DD2120" w:rsidRPr="00F61A20" w:rsidRDefault="00DD2120" w:rsidP="0071740C">
            <w:pPr>
              <w:jc w:val="center"/>
              <w:rPr>
                <w:rFonts w:ascii="Calibri" w:hAnsi="Calibri"/>
                <w:b/>
                <w:sz w:val="18"/>
              </w:rPr>
            </w:pPr>
          </w:p>
        </w:tc>
      </w:tr>
      <w:tr w:rsidR="00DD2120" w:rsidRPr="00CC0370" w14:paraId="05AADAE2" w14:textId="77777777" w:rsidTr="0071740C">
        <w:trPr>
          <w:trHeight w:val="488"/>
        </w:trPr>
        <w:tc>
          <w:tcPr>
            <w:tcW w:w="986" w:type="pct"/>
            <w:vAlign w:val="center"/>
          </w:tcPr>
          <w:p w14:paraId="130787FE" w14:textId="77777777" w:rsidR="00DD2120" w:rsidRPr="00DF2934" w:rsidRDefault="00DD2120" w:rsidP="0071740C">
            <w:pPr>
              <w:rPr>
                <w:rFonts w:ascii="Calibri" w:hAnsi="Calibri"/>
                <w:b/>
                <w:szCs w:val="16"/>
              </w:rPr>
            </w:pPr>
            <w:r>
              <w:rPr>
                <w:rFonts w:ascii="Calibri" w:hAnsi="Calibri"/>
                <w:b/>
                <w:szCs w:val="16"/>
              </w:rPr>
              <w:t>6. Personal Learning &amp; Development</w:t>
            </w:r>
          </w:p>
        </w:tc>
        <w:tc>
          <w:tcPr>
            <w:tcW w:w="250" w:type="pct"/>
          </w:tcPr>
          <w:p w14:paraId="22F8E11C" w14:textId="77777777" w:rsidR="00DD2120" w:rsidRPr="00F61A20" w:rsidRDefault="00DD2120" w:rsidP="0071740C">
            <w:pPr>
              <w:rPr>
                <w:rFonts w:ascii="Calibri" w:hAnsi="Calibri"/>
                <w:sz w:val="18"/>
              </w:rPr>
            </w:pPr>
          </w:p>
        </w:tc>
        <w:tc>
          <w:tcPr>
            <w:tcW w:w="250" w:type="pct"/>
          </w:tcPr>
          <w:p w14:paraId="40E0ADBD" w14:textId="77777777" w:rsidR="00DD2120" w:rsidRPr="00F61A20" w:rsidRDefault="00DD2120" w:rsidP="0071740C">
            <w:pPr>
              <w:rPr>
                <w:rFonts w:ascii="Calibri" w:hAnsi="Calibri"/>
                <w:sz w:val="18"/>
              </w:rPr>
            </w:pPr>
          </w:p>
        </w:tc>
        <w:tc>
          <w:tcPr>
            <w:tcW w:w="234" w:type="pct"/>
          </w:tcPr>
          <w:p w14:paraId="0675F8D7" w14:textId="77777777" w:rsidR="00DD2120" w:rsidRPr="00F61A20" w:rsidRDefault="00DD2120" w:rsidP="0071740C">
            <w:pPr>
              <w:rPr>
                <w:rFonts w:ascii="Calibri" w:hAnsi="Calibri"/>
                <w:sz w:val="18"/>
              </w:rPr>
            </w:pPr>
          </w:p>
        </w:tc>
        <w:tc>
          <w:tcPr>
            <w:tcW w:w="267" w:type="pct"/>
            <w:tcBorders>
              <w:right w:val="thinThickLargeGap" w:sz="24" w:space="0" w:color="auto"/>
            </w:tcBorders>
          </w:tcPr>
          <w:p w14:paraId="76D80706" w14:textId="77777777" w:rsidR="00DD2120" w:rsidRPr="00F61A20" w:rsidRDefault="00DD2120" w:rsidP="0071740C">
            <w:pPr>
              <w:rPr>
                <w:rFonts w:ascii="Calibri" w:hAnsi="Calibri"/>
                <w:sz w:val="18"/>
              </w:rPr>
            </w:pPr>
          </w:p>
        </w:tc>
        <w:tc>
          <w:tcPr>
            <w:tcW w:w="250" w:type="pct"/>
            <w:tcBorders>
              <w:left w:val="thinThickLargeGap" w:sz="24" w:space="0" w:color="auto"/>
              <w:right w:val="single" w:sz="4" w:space="0" w:color="auto"/>
            </w:tcBorders>
          </w:tcPr>
          <w:p w14:paraId="589276DA" w14:textId="77777777" w:rsidR="00DD2120" w:rsidRPr="00F61A20" w:rsidRDefault="00DD2120" w:rsidP="0071740C">
            <w:pPr>
              <w:rPr>
                <w:rFonts w:ascii="Calibri" w:hAnsi="Calibri"/>
                <w:b/>
                <w:sz w:val="18"/>
              </w:rPr>
            </w:pPr>
          </w:p>
        </w:tc>
        <w:tc>
          <w:tcPr>
            <w:tcW w:w="249" w:type="pct"/>
            <w:tcBorders>
              <w:left w:val="single" w:sz="4" w:space="0" w:color="auto"/>
              <w:right w:val="single" w:sz="4" w:space="0" w:color="auto"/>
            </w:tcBorders>
          </w:tcPr>
          <w:p w14:paraId="05E664D6" w14:textId="77777777" w:rsidR="00DD2120" w:rsidRPr="00F61A20" w:rsidRDefault="00DD2120" w:rsidP="0071740C">
            <w:pPr>
              <w:rPr>
                <w:rFonts w:ascii="Calibri" w:hAnsi="Calibri"/>
                <w:b/>
                <w:sz w:val="18"/>
              </w:rPr>
            </w:pPr>
          </w:p>
        </w:tc>
        <w:tc>
          <w:tcPr>
            <w:tcW w:w="245" w:type="pct"/>
            <w:tcBorders>
              <w:left w:val="single" w:sz="4" w:space="0" w:color="auto"/>
            </w:tcBorders>
          </w:tcPr>
          <w:p w14:paraId="72B71ED6" w14:textId="77777777" w:rsidR="00DD2120" w:rsidRPr="00F61A20" w:rsidRDefault="00DD2120" w:rsidP="0071740C">
            <w:pPr>
              <w:rPr>
                <w:rFonts w:ascii="Calibri" w:hAnsi="Calibri"/>
                <w:b/>
                <w:sz w:val="18"/>
              </w:rPr>
            </w:pPr>
          </w:p>
        </w:tc>
        <w:tc>
          <w:tcPr>
            <w:tcW w:w="268" w:type="pct"/>
          </w:tcPr>
          <w:p w14:paraId="7626E150" w14:textId="77777777" w:rsidR="00DD2120" w:rsidRPr="00F61A20" w:rsidRDefault="00DD2120" w:rsidP="0071740C">
            <w:pPr>
              <w:rPr>
                <w:rFonts w:ascii="Calibri" w:hAnsi="Calibri"/>
                <w:b/>
                <w:sz w:val="18"/>
              </w:rPr>
            </w:pPr>
          </w:p>
        </w:tc>
        <w:tc>
          <w:tcPr>
            <w:tcW w:w="249" w:type="pct"/>
          </w:tcPr>
          <w:p w14:paraId="4C9EB7B8" w14:textId="77777777" w:rsidR="00DD2120" w:rsidRPr="00F61A20" w:rsidRDefault="00DD2120" w:rsidP="0071740C">
            <w:pPr>
              <w:rPr>
                <w:rFonts w:ascii="Calibri" w:hAnsi="Calibri"/>
                <w:b/>
                <w:sz w:val="18"/>
              </w:rPr>
            </w:pPr>
          </w:p>
        </w:tc>
        <w:tc>
          <w:tcPr>
            <w:tcW w:w="251" w:type="pct"/>
          </w:tcPr>
          <w:p w14:paraId="7FFAD8D8" w14:textId="77777777" w:rsidR="00DD2120" w:rsidRPr="00F61A20" w:rsidRDefault="00DD2120" w:rsidP="0071740C">
            <w:pPr>
              <w:rPr>
                <w:rFonts w:ascii="Calibri" w:hAnsi="Calibri"/>
                <w:b/>
                <w:sz w:val="18"/>
              </w:rPr>
            </w:pPr>
          </w:p>
        </w:tc>
        <w:tc>
          <w:tcPr>
            <w:tcW w:w="249" w:type="pct"/>
          </w:tcPr>
          <w:p w14:paraId="555DCFDA" w14:textId="77777777" w:rsidR="00DD2120" w:rsidRPr="00F61A20" w:rsidRDefault="00DD2120" w:rsidP="0071740C">
            <w:pPr>
              <w:rPr>
                <w:rFonts w:ascii="Calibri" w:hAnsi="Calibri"/>
                <w:b/>
                <w:sz w:val="18"/>
              </w:rPr>
            </w:pPr>
          </w:p>
        </w:tc>
        <w:tc>
          <w:tcPr>
            <w:tcW w:w="249" w:type="pct"/>
          </w:tcPr>
          <w:p w14:paraId="0AFBC1EE" w14:textId="77777777" w:rsidR="00DD2120" w:rsidRPr="00F61A20" w:rsidRDefault="00DD2120" w:rsidP="0071740C">
            <w:pPr>
              <w:rPr>
                <w:rFonts w:ascii="Calibri" w:hAnsi="Calibri"/>
                <w:b/>
                <w:sz w:val="18"/>
              </w:rPr>
            </w:pPr>
          </w:p>
        </w:tc>
        <w:tc>
          <w:tcPr>
            <w:tcW w:w="267" w:type="pct"/>
          </w:tcPr>
          <w:p w14:paraId="774B71DE" w14:textId="77777777" w:rsidR="00DD2120" w:rsidRPr="00F61A20" w:rsidRDefault="00DD2120" w:rsidP="0071740C">
            <w:pPr>
              <w:rPr>
                <w:rFonts w:ascii="Calibri" w:hAnsi="Calibri"/>
                <w:b/>
                <w:sz w:val="18"/>
              </w:rPr>
            </w:pPr>
          </w:p>
        </w:tc>
        <w:tc>
          <w:tcPr>
            <w:tcW w:w="235" w:type="pct"/>
          </w:tcPr>
          <w:p w14:paraId="245C4A83" w14:textId="77777777" w:rsidR="00DD2120" w:rsidRPr="00F61A20" w:rsidRDefault="00DD2120" w:rsidP="0071740C">
            <w:pPr>
              <w:jc w:val="center"/>
              <w:rPr>
                <w:rFonts w:ascii="Calibri" w:hAnsi="Calibri"/>
                <w:b/>
                <w:sz w:val="18"/>
              </w:rPr>
            </w:pPr>
          </w:p>
        </w:tc>
        <w:tc>
          <w:tcPr>
            <w:tcW w:w="249" w:type="pct"/>
          </w:tcPr>
          <w:p w14:paraId="03A3369F" w14:textId="77777777" w:rsidR="00DD2120" w:rsidRPr="00F61A20" w:rsidRDefault="00DD2120" w:rsidP="0071740C">
            <w:pPr>
              <w:jc w:val="center"/>
              <w:rPr>
                <w:rFonts w:ascii="Calibri" w:hAnsi="Calibri"/>
                <w:b/>
                <w:sz w:val="18"/>
              </w:rPr>
            </w:pPr>
          </w:p>
        </w:tc>
        <w:tc>
          <w:tcPr>
            <w:tcW w:w="252" w:type="pct"/>
          </w:tcPr>
          <w:p w14:paraId="277319A0" w14:textId="77777777" w:rsidR="00DD2120" w:rsidRPr="00F61A20" w:rsidRDefault="00DD2120" w:rsidP="0071740C">
            <w:pPr>
              <w:jc w:val="center"/>
              <w:rPr>
                <w:rFonts w:ascii="Calibri" w:hAnsi="Calibri"/>
                <w:b/>
                <w:sz w:val="18"/>
              </w:rPr>
            </w:pPr>
          </w:p>
        </w:tc>
      </w:tr>
      <w:tr w:rsidR="00DD2120" w:rsidRPr="00CC0370" w14:paraId="00BFCE6A" w14:textId="77777777" w:rsidTr="0071740C">
        <w:trPr>
          <w:trHeight w:val="489"/>
        </w:trPr>
        <w:tc>
          <w:tcPr>
            <w:tcW w:w="986" w:type="pct"/>
            <w:vAlign w:val="center"/>
          </w:tcPr>
          <w:p w14:paraId="069BB5B8" w14:textId="77777777" w:rsidR="00DD2120" w:rsidRPr="00DF2934" w:rsidRDefault="00DD2120" w:rsidP="0071740C">
            <w:pPr>
              <w:rPr>
                <w:rFonts w:ascii="Calibri" w:hAnsi="Calibri"/>
                <w:b/>
                <w:szCs w:val="16"/>
              </w:rPr>
            </w:pPr>
            <w:r>
              <w:rPr>
                <w:rFonts w:ascii="Calibri" w:hAnsi="Calibri"/>
                <w:b/>
                <w:szCs w:val="16"/>
              </w:rPr>
              <w:t>7. Professional Practice</w:t>
            </w:r>
          </w:p>
        </w:tc>
        <w:tc>
          <w:tcPr>
            <w:tcW w:w="250" w:type="pct"/>
          </w:tcPr>
          <w:p w14:paraId="1E970E5D" w14:textId="77777777" w:rsidR="00DD2120" w:rsidRPr="00F61A20" w:rsidRDefault="00DD2120" w:rsidP="0071740C">
            <w:pPr>
              <w:rPr>
                <w:rFonts w:ascii="Calibri" w:hAnsi="Calibri"/>
                <w:sz w:val="18"/>
              </w:rPr>
            </w:pPr>
          </w:p>
        </w:tc>
        <w:tc>
          <w:tcPr>
            <w:tcW w:w="250" w:type="pct"/>
          </w:tcPr>
          <w:p w14:paraId="240EDA4E" w14:textId="77777777" w:rsidR="00DD2120" w:rsidRPr="00F61A20" w:rsidRDefault="00DD2120" w:rsidP="0071740C">
            <w:pPr>
              <w:rPr>
                <w:rFonts w:ascii="Calibri" w:hAnsi="Calibri"/>
                <w:sz w:val="18"/>
              </w:rPr>
            </w:pPr>
          </w:p>
        </w:tc>
        <w:tc>
          <w:tcPr>
            <w:tcW w:w="234" w:type="pct"/>
          </w:tcPr>
          <w:p w14:paraId="68D9B7FA" w14:textId="77777777" w:rsidR="00DD2120" w:rsidRPr="00F61A20" w:rsidRDefault="00DD2120" w:rsidP="0071740C">
            <w:pPr>
              <w:rPr>
                <w:rFonts w:ascii="Calibri" w:hAnsi="Calibri"/>
                <w:sz w:val="18"/>
              </w:rPr>
            </w:pPr>
          </w:p>
        </w:tc>
        <w:tc>
          <w:tcPr>
            <w:tcW w:w="267" w:type="pct"/>
            <w:tcBorders>
              <w:right w:val="thinThickLargeGap" w:sz="24" w:space="0" w:color="auto"/>
            </w:tcBorders>
          </w:tcPr>
          <w:p w14:paraId="0373E344" w14:textId="77777777" w:rsidR="00DD2120" w:rsidRPr="00F61A20" w:rsidRDefault="00DD2120" w:rsidP="0071740C">
            <w:pPr>
              <w:rPr>
                <w:rFonts w:ascii="Calibri" w:hAnsi="Calibri"/>
                <w:sz w:val="18"/>
              </w:rPr>
            </w:pPr>
          </w:p>
        </w:tc>
        <w:tc>
          <w:tcPr>
            <w:tcW w:w="250" w:type="pct"/>
            <w:tcBorders>
              <w:left w:val="thinThickLargeGap" w:sz="24" w:space="0" w:color="auto"/>
              <w:right w:val="single" w:sz="4" w:space="0" w:color="auto"/>
            </w:tcBorders>
          </w:tcPr>
          <w:p w14:paraId="0FE25B55" w14:textId="77777777" w:rsidR="00DD2120" w:rsidRPr="00F61A20" w:rsidRDefault="00DD2120" w:rsidP="0071740C">
            <w:pPr>
              <w:rPr>
                <w:rFonts w:ascii="Calibri" w:hAnsi="Calibri"/>
                <w:b/>
                <w:sz w:val="18"/>
              </w:rPr>
            </w:pPr>
          </w:p>
        </w:tc>
        <w:tc>
          <w:tcPr>
            <w:tcW w:w="249" w:type="pct"/>
            <w:tcBorders>
              <w:left w:val="single" w:sz="4" w:space="0" w:color="auto"/>
              <w:right w:val="single" w:sz="4" w:space="0" w:color="auto"/>
            </w:tcBorders>
          </w:tcPr>
          <w:p w14:paraId="79D6851F" w14:textId="77777777" w:rsidR="00DD2120" w:rsidRPr="00F61A20" w:rsidRDefault="00DD2120" w:rsidP="0071740C">
            <w:pPr>
              <w:rPr>
                <w:rFonts w:ascii="Calibri" w:hAnsi="Calibri"/>
                <w:b/>
                <w:sz w:val="18"/>
              </w:rPr>
            </w:pPr>
          </w:p>
        </w:tc>
        <w:tc>
          <w:tcPr>
            <w:tcW w:w="245" w:type="pct"/>
            <w:tcBorders>
              <w:left w:val="single" w:sz="4" w:space="0" w:color="auto"/>
            </w:tcBorders>
          </w:tcPr>
          <w:p w14:paraId="35BDEDC6" w14:textId="77777777" w:rsidR="00DD2120" w:rsidRPr="00F61A20" w:rsidRDefault="00DD2120" w:rsidP="0071740C">
            <w:pPr>
              <w:rPr>
                <w:rFonts w:ascii="Calibri" w:hAnsi="Calibri"/>
                <w:b/>
                <w:sz w:val="18"/>
              </w:rPr>
            </w:pPr>
          </w:p>
        </w:tc>
        <w:tc>
          <w:tcPr>
            <w:tcW w:w="268" w:type="pct"/>
          </w:tcPr>
          <w:p w14:paraId="525793FA" w14:textId="77777777" w:rsidR="00DD2120" w:rsidRPr="00F61A20" w:rsidRDefault="00DD2120" w:rsidP="0071740C">
            <w:pPr>
              <w:rPr>
                <w:rFonts w:ascii="Calibri" w:hAnsi="Calibri"/>
                <w:b/>
                <w:sz w:val="18"/>
              </w:rPr>
            </w:pPr>
          </w:p>
        </w:tc>
        <w:tc>
          <w:tcPr>
            <w:tcW w:w="249" w:type="pct"/>
          </w:tcPr>
          <w:p w14:paraId="04D4CFDD" w14:textId="77777777" w:rsidR="00DD2120" w:rsidRPr="00F61A20" w:rsidRDefault="00DD2120" w:rsidP="0071740C">
            <w:pPr>
              <w:rPr>
                <w:rFonts w:ascii="Calibri" w:hAnsi="Calibri"/>
                <w:b/>
                <w:sz w:val="18"/>
              </w:rPr>
            </w:pPr>
          </w:p>
        </w:tc>
        <w:tc>
          <w:tcPr>
            <w:tcW w:w="251" w:type="pct"/>
          </w:tcPr>
          <w:p w14:paraId="7337164B" w14:textId="77777777" w:rsidR="00DD2120" w:rsidRPr="00F61A20" w:rsidRDefault="00DD2120" w:rsidP="0071740C">
            <w:pPr>
              <w:rPr>
                <w:rFonts w:ascii="Calibri" w:hAnsi="Calibri"/>
                <w:b/>
                <w:sz w:val="18"/>
              </w:rPr>
            </w:pPr>
          </w:p>
        </w:tc>
        <w:tc>
          <w:tcPr>
            <w:tcW w:w="249" w:type="pct"/>
          </w:tcPr>
          <w:p w14:paraId="235F2040" w14:textId="77777777" w:rsidR="00DD2120" w:rsidRPr="00F61A20" w:rsidRDefault="00DD2120" w:rsidP="0071740C">
            <w:pPr>
              <w:rPr>
                <w:rFonts w:ascii="Calibri" w:hAnsi="Calibri"/>
                <w:b/>
                <w:sz w:val="18"/>
              </w:rPr>
            </w:pPr>
          </w:p>
        </w:tc>
        <w:tc>
          <w:tcPr>
            <w:tcW w:w="249" w:type="pct"/>
          </w:tcPr>
          <w:p w14:paraId="13650B66" w14:textId="77777777" w:rsidR="00DD2120" w:rsidRPr="00F61A20" w:rsidRDefault="00DD2120" w:rsidP="0071740C">
            <w:pPr>
              <w:rPr>
                <w:rFonts w:ascii="Calibri" w:hAnsi="Calibri"/>
                <w:b/>
                <w:sz w:val="18"/>
              </w:rPr>
            </w:pPr>
          </w:p>
        </w:tc>
        <w:tc>
          <w:tcPr>
            <w:tcW w:w="267" w:type="pct"/>
          </w:tcPr>
          <w:p w14:paraId="2672FADC" w14:textId="77777777" w:rsidR="00DD2120" w:rsidRPr="00F61A20" w:rsidRDefault="00DD2120" w:rsidP="0071740C">
            <w:pPr>
              <w:rPr>
                <w:rFonts w:ascii="Calibri" w:hAnsi="Calibri"/>
                <w:b/>
                <w:sz w:val="18"/>
              </w:rPr>
            </w:pPr>
          </w:p>
        </w:tc>
        <w:tc>
          <w:tcPr>
            <w:tcW w:w="235" w:type="pct"/>
          </w:tcPr>
          <w:p w14:paraId="240E833E" w14:textId="77777777" w:rsidR="00DD2120" w:rsidRPr="00F61A20" w:rsidRDefault="00DD2120" w:rsidP="0071740C">
            <w:pPr>
              <w:jc w:val="center"/>
              <w:rPr>
                <w:rFonts w:ascii="Calibri" w:hAnsi="Calibri"/>
                <w:b/>
                <w:sz w:val="18"/>
              </w:rPr>
            </w:pPr>
          </w:p>
        </w:tc>
        <w:tc>
          <w:tcPr>
            <w:tcW w:w="249" w:type="pct"/>
          </w:tcPr>
          <w:p w14:paraId="5BCDB9A3" w14:textId="77777777" w:rsidR="00DD2120" w:rsidRPr="00F61A20" w:rsidRDefault="00DD2120" w:rsidP="0071740C">
            <w:pPr>
              <w:jc w:val="center"/>
              <w:rPr>
                <w:rFonts w:ascii="Calibri" w:hAnsi="Calibri"/>
                <w:b/>
                <w:sz w:val="18"/>
              </w:rPr>
            </w:pPr>
          </w:p>
        </w:tc>
        <w:tc>
          <w:tcPr>
            <w:tcW w:w="252" w:type="pct"/>
          </w:tcPr>
          <w:p w14:paraId="7E57936E" w14:textId="77777777" w:rsidR="00DD2120" w:rsidRPr="00F61A20" w:rsidRDefault="00DD2120" w:rsidP="0071740C">
            <w:pPr>
              <w:jc w:val="center"/>
              <w:rPr>
                <w:rFonts w:ascii="Calibri" w:hAnsi="Calibri"/>
                <w:b/>
                <w:sz w:val="18"/>
              </w:rPr>
            </w:pPr>
          </w:p>
        </w:tc>
      </w:tr>
    </w:tbl>
    <w:p w14:paraId="595E57E7" w14:textId="77777777" w:rsidR="00DD2120" w:rsidRPr="002912FB" w:rsidRDefault="00DD2120" w:rsidP="00DD2120">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D2120" w:rsidRPr="0082263E" w14:paraId="41FD9280" w14:textId="77777777" w:rsidTr="0071740C">
        <w:trPr>
          <w:trHeight w:val="75"/>
        </w:trPr>
        <w:tc>
          <w:tcPr>
            <w:tcW w:w="10598" w:type="dxa"/>
            <w:gridSpan w:val="4"/>
            <w:shd w:val="clear" w:color="auto" w:fill="D9D9D9" w:themeFill="background1" w:themeFillShade="D9"/>
          </w:tcPr>
          <w:p w14:paraId="135F16E2" w14:textId="77777777" w:rsidR="00DD2120" w:rsidRPr="0082263E" w:rsidRDefault="00DD2120" w:rsidP="0071740C">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DD2120" w:rsidRPr="00971172" w14:paraId="5CB6C285" w14:textId="77777777" w:rsidTr="0071740C">
        <w:trPr>
          <w:trHeight w:val="1442"/>
        </w:trPr>
        <w:tc>
          <w:tcPr>
            <w:tcW w:w="10598" w:type="dxa"/>
            <w:gridSpan w:val="4"/>
          </w:tcPr>
          <w:p w14:paraId="37EA0D65" w14:textId="77777777" w:rsidR="00DD2120" w:rsidRDefault="00DD2120" w:rsidP="0071740C">
            <w:pPr>
              <w:pStyle w:val="BulletedList"/>
              <w:numPr>
                <w:ilvl w:val="0"/>
                <w:numId w:val="0"/>
              </w:numPr>
              <w:rPr>
                <w:rFonts w:ascii="Calibri" w:hAnsi="Calibri"/>
                <w:sz w:val="20"/>
                <w:szCs w:val="20"/>
              </w:rPr>
            </w:pPr>
          </w:p>
          <w:p w14:paraId="2910ADD1" w14:textId="77777777" w:rsidR="00DD2120" w:rsidRDefault="00DD2120" w:rsidP="0071740C">
            <w:pPr>
              <w:pStyle w:val="BulletedList"/>
              <w:numPr>
                <w:ilvl w:val="0"/>
                <w:numId w:val="0"/>
              </w:numPr>
              <w:rPr>
                <w:rFonts w:ascii="Calibri" w:hAnsi="Calibri"/>
                <w:sz w:val="20"/>
                <w:szCs w:val="20"/>
              </w:rPr>
            </w:pPr>
          </w:p>
          <w:p w14:paraId="7FE8E165" w14:textId="77777777" w:rsidR="00DD2120" w:rsidRDefault="00DD2120" w:rsidP="0071740C">
            <w:pPr>
              <w:pStyle w:val="BulletedList"/>
              <w:numPr>
                <w:ilvl w:val="0"/>
                <w:numId w:val="0"/>
              </w:numPr>
              <w:rPr>
                <w:rFonts w:ascii="Calibri" w:hAnsi="Calibri"/>
                <w:sz w:val="20"/>
                <w:szCs w:val="20"/>
              </w:rPr>
            </w:pPr>
          </w:p>
          <w:p w14:paraId="241BE1EB" w14:textId="77777777" w:rsidR="00DD2120" w:rsidRPr="00CE0319" w:rsidRDefault="00DD2120" w:rsidP="0071740C">
            <w:pPr>
              <w:pStyle w:val="BulletedList"/>
              <w:numPr>
                <w:ilvl w:val="0"/>
                <w:numId w:val="0"/>
              </w:numPr>
              <w:rPr>
                <w:rFonts w:ascii="Calibri" w:hAnsi="Calibri"/>
                <w:sz w:val="20"/>
                <w:szCs w:val="20"/>
              </w:rPr>
            </w:pPr>
          </w:p>
        </w:tc>
      </w:tr>
      <w:tr w:rsidR="00DD2120" w:rsidRPr="0082263E" w14:paraId="4CFBCC54" w14:textId="77777777" w:rsidTr="0071740C">
        <w:trPr>
          <w:trHeight w:val="75"/>
        </w:trPr>
        <w:tc>
          <w:tcPr>
            <w:tcW w:w="10598" w:type="dxa"/>
            <w:gridSpan w:val="4"/>
            <w:shd w:val="clear" w:color="auto" w:fill="D9D9D9" w:themeFill="background1" w:themeFillShade="D9"/>
          </w:tcPr>
          <w:p w14:paraId="6A515376" w14:textId="77777777" w:rsidR="00DD2120" w:rsidRPr="0082263E" w:rsidRDefault="00DD2120" w:rsidP="0071740C">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DD2120" w:rsidRPr="00971172" w14:paraId="504ACBB9" w14:textId="77777777" w:rsidTr="0071740C">
        <w:trPr>
          <w:trHeight w:val="1456"/>
        </w:trPr>
        <w:tc>
          <w:tcPr>
            <w:tcW w:w="10598" w:type="dxa"/>
            <w:gridSpan w:val="4"/>
          </w:tcPr>
          <w:p w14:paraId="72DA9305" w14:textId="77777777" w:rsidR="00DD2120" w:rsidRDefault="00DD2120" w:rsidP="0071740C">
            <w:pPr>
              <w:pStyle w:val="BulletedList"/>
              <w:numPr>
                <w:ilvl w:val="0"/>
                <w:numId w:val="0"/>
              </w:numPr>
              <w:rPr>
                <w:rFonts w:ascii="Calibri" w:hAnsi="Calibri"/>
                <w:sz w:val="20"/>
                <w:szCs w:val="20"/>
              </w:rPr>
            </w:pPr>
          </w:p>
          <w:p w14:paraId="46472538" w14:textId="77777777" w:rsidR="00DD2120" w:rsidRDefault="00DD2120" w:rsidP="0071740C">
            <w:pPr>
              <w:pStyle w:val="BulletedList"/>
              <w:numPr>
                <w:ilvl w:val="0"/>
                <w:numId w:val="0"/>
              </w:numPr>
              <w:rPr>
                <w:rFonts w:ascii="Calibri" w:hAnsi="Calibri"/>
                <w:sz w:val="20"/>
                <w:szCs w:val="20"/>
              </w:rPr>
            </w:pPr>
          </w:p>
          <w:p w14:paraId="326BBFAB" w14:textId="77777777" w:rsidR="00DD2120" w:rsidRDefault="00DD2120" w:rsidP="0071740C">
            <w:pPr>
              <w:pStyle w:val="BulletedList"/>
              <w:numPr>
                <w:ilvl w:val="0"/>
                <w:numId w:val="0"/>
              </w:numPr>
              <w:rPr>
                <w:rFonts w:ascii="Calibri" w:hAnsi="Calibri"/>
                <w:sz w:val="20"/>
                <w:szCs w:val="20"/>
              </w:rPr>
            </w:pPr>
          </w:p>
          <w:p w14:paraId="6AA4D34B" w14:textId="77777777" w:rsidR="00DD2120" w:rsidRPr="00CE0319" w:rsidRDefault="00DD2120" w:rsidP="0071740C">
            <w:pPr>
              <w:pStyle w:val="BulletedList"/>
              <w:numPr>
                <w:ilvl w:val="0"/>
                <w:numId w:val="0"/>
              </w:numPr>
              <w:rPr>
                <w:rFonts w:ascii="Calibri" w:hAnsi="Calibri"/>
                <w:sz w:val="20"/>
                <w:szCs w:val="20"/>
              </w:rPr>
            </w:pPr>
          </w:p>
        </w:tc>
      </w:tr>
      <w:tr w:rsidR="00DD2120" w:rsidRPr="00971172" w14:paraId="57CDA858" w14:textId="77777777" w:rsidTr="0071740C">
        <w:trPr>
          <w:trHeight w:hRule="exact" w:val="442"/>
        </w:trPr>
        <w:tc>
          <w:tcPr>
            <w:tcW w:w="2235" w:type="dxa"/>
            <w:shd w:val="clear" w:color="auto" w:fill="D9D9D9" w:themeFill="background1" w:themeFillShade="D9"/>
          </w:tcPr>
          <w:p w14:paraId="60764C20" w14:textId="77777777" w:rsidR="00DD2120" w:rsidRPr="00CE0319" w:rsidRDefault="00DD2120" w:rsidP="0071740C">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35535240" w14:textId="77777777" w:rsidR="00DD2120" w:rsidRPr="00CE0319" w:rsidRDefault="00DD2120" w:rsidP="0071740C">
            <w:pPr>
              <w:pStyle w:val="BulletedList"/>
              <w:numPr>
                <w:ilvl w:val="0"/>
                <w:numId w:val="0"/>
              </w:numPr>
              <w:rPr>
                <w:rFonts w:ascii="Calibri" w:hAnsi="Calibri"/>
                <w:sz w:val="20"/>
                <w:szCs w:val="20"/>
              </w:rPr>
            </w:pPr>
          </w:p>
        </w:tc>
        <w:tc>
          <w:tcPr>
            <w:tcW w:w="851" w:type="dxa"/>
            <w:shd w:val="clear" w:color="auto" w:fill="D9D9D9" w:themeFill="background1" w:themeFillShade="D9"/>
          </w:tcPr>
          <w:p w14:paraId="588726EF" w14:textId="77777777" w:rsidR="00DD2120" w:rsidRPr="00CE0319" w:rsidRDefault="00DD2120" w:rsidP="0071740C">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53ED75D1" w14:textId="77777777" w:rsidR="00DD2120" w:rsidRPr="00CE0319" w:rsidRDefault="00DD2120" w:rsidP="0071740C">
            <w:pPr>
              <w:pStyle w:val="BulletedList"/>
              <w:numPr>
                <w:ilvl w:val="0"/>
                <w:numId w:val="0"/>
              </w:numPr>
              <w:rPr>
                <w:rFonts w:ascii="Calibri" w:hAnsi="Calibri"/>
                <w:sz w:val="20"/>
                <w:szCs w:val="20"/>
              </w:rPr>
            </w:pPr>
          </w:p>
        </w:tc>
      </w:tr>
    </w:tbl>
    <w:p w14:paraId="78F83E73" w14:textId="77777777" w:rsidR="00AF120D" w:rsidRPr="00B0757A" w:rsidRDefault="00AF120D">
      <w:pPr>
        <w:rPr>
          <w:sz w:val="22"/>
          <w:szCs w:val="22"/>
        </w:rPr>
      </w:pPr>
    </w:p>
    <w:sectPr w:rsidR="00AF120D" w:rsidRPr="00B0757A" w:rsidSect="00FC10A1">
      <w:footerReference w:type="first" r:id="rId12"/>
      <w:pgSz w:w="11907" w:h="16839" w:code="9"/>
      <w:pgMar w:top="851" w:right="720" w:bottom="568"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7B9CF" w14:textId="77777777" w:rsidR="0071740C" w:rsidRDefault="0071740C">
      <w:r>
        <w:separator/>
      </w:r>
    </w:p>
  </w:endnote>
  <w:endnote w:type="continuationSeparator" w:id="0">
    <w:p w14:paraId="617152FA" w14:textId="77777777" w:rsidR="0071740C" w:rsidRDefault="00717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71740C" w:rsidRPr="006122EE" w:rsidRDefault="0071740C"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71740C" w:rsidRPr="00FE6BAE" w:rsidRDefault="0071740C"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62D0D" w14:textId="77777777" w:rsidR="0071740C" w:rsidRDefault="0071740C">
      <w:r>
        <w:separator/>
      </w:r>
    </w:p>
  </w:footnote>
  <w:footnote w:type="continuationSeparator" w:id="0">
    <w:p w14:paraId="3FA929DE" w14:textId="77777777" w:rsidR="0071740C" w:rsidRDefault="007174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77A6710"/>
    <w:multiLevelType w:val="hybridMultilevel"/>
    <w:tmpl w:val="667882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55474E"/>
    <w:multiLevelType w:val="hybridMultilevel"/>
    <w:tmpl w:val="74C2B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3">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4">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5">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33"/>
  </w:num>
  <w:num w:numId="4">
    <w:abstractNumId w:val="16"/>
  </w:num>
  <w:num w:numId="5">
    <w:abstractNumId w:val="11"/>
  </w:num>
  <w:num w:numId="6">
    <w:abstractNumId w:val="4"/>
  </w:num>
  <w:num w:numId="7">
    <w:abstractNumId w:val="2"/>
  </w:num>
  <w:num w:numId="8">
    <w:abstractNumId w:val="35"/>
  </w:num>
  <w:num w:numId="9">
    <w:abstractNumId w:val="15"/>
  </w:num>
  <w:num w:numId="10">
    <w:abstractNumId w:val="23"/>
  </w:num>
  <w:num w:numId="11">
    <w:abstractNumId w:val="22"/>
  </w:num>
  <w:num w:numId="12">
    <w:abstractNumId w:val="24"/>
  </w:num>
  <w:num w:numId="13">
    <w:abstractNumId w:val="19"/>
  </w:num>
  <w:num w:numId="14">
    <w:abstractNumId w:val="7"/>
  </w:num>
  <w:num w:numId="15">
    <w:abstractNumId w:val="30"/>
  </w:num>
  <w:num w:numId="16">
    <w:abstractNumId w:val="9"/>
  </w:num>
  <w:num w:numId="17">
    <w:abstractNumId w:val="13"/>
  </w:num>
  <w:num w:numId="18">
    <w:abstractNumId w:val="26"/>
  </w:num>
  <w:num w:numId="19">
    <w:abstractNumId w:val="0"/>
  </w:num>
  <w:num w:numId="20">
    <w:abstractNumId w:val="31"/>
  </w:num>
  <w:num w:numId="21">
    <w:abstractNumId w:val="12"/>
  </w:num>
  <w:num w:numId="22">
    <w:abstractNumId w:val="8"/>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27"/>
  </w:num>
  <w:num w:numId="26">
    <w:abstractNumId w:val="5"/>
  </w:num>
  <w:num w:numId="27">
    <w:abstractNumId w:val="10"/>
  </w:num>
  <w:num w:numId="28">
    <w:abstractNumId w:val="29"/>
  </w:num>
  <w:num w:numId="29">
    <w:abstractNumId w:val="17"/>
  </w:num>
  <w:num w:numId="30">
    <w:abstractNumId w:val="28"/>
  </w:num>
  <w:num w:numId="31">
    <w:abstractNumId w:val="6"/>
  </w:num>
  <w:num w:numId="32">
    <w:abstractNumId w:val="21"/>
  </w:num>
  <w:num w:numId="33">
    <w:abstractNumId w:val="1"/>
  </w:num>
  <w:num w:numId="34">
    <w:abstractNumId w:val="25"/>
  </w:num>
  <w:num w:numId="35">
    <w:abstractNumId w:val="20"/>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7BB"/>
    <w:rsid w:val="0000588A"/>
    <w:rsid w:val="00007ECB"/>
    <w:rsid w:val="000119D1"/>
    <w:rsid w:val="00012854"/>
    <w:rsid w:val="000136A9"/>
    <w:rsid w:val="0002596D"/>
    <w:rsid w:val="00030B30"/>
    <w:rsid w:val="00043290"/>
    <w:rsid w:val="000525BB"/>
    <w:rsid w:val="000641A8"/>
    <w:rsid w:val="000733FA"/>
    <w:rsid w:val="000957A5"/>
    <w:rsid w:val="00095B8C"/>
    <w:rsid w:val="000971FC"/>
    <w:rsid w:val="000A061A"/>
    <w:rsid w:val="000A2682"/>
    <w:rsid w:val="000A2A3A"/>
    <w:rsid w:val="000A492A"/>
    <w:rsid w:val="000B0730"/>
    <w:rsid w:val="000B1442"/>
    <w:rsid w:val="000B1997"/>
    <w:rsid w:val="000B23F6"/>
    <w:rsid w:val="000B36BD"/>
    <w:rsid w:val="000B3FD9"/>
    <w:rsid w:val="000B4365"/>
    <w:rsid w:val="000B61DF"/>
    <w:rsid w:val="000C27C9"/>
    <w:rsid w:val="000E368A"/>
    <w:rsid w:val="000E413A"/>
    <w:rsid w:val="000E5735"/>
    <w:rsid w:val="000F1D34"/>
    <w:rsid w:val="000F4710"/>
    <w:rsid w:val="000F5AA3"/>
    <w:rsid w:val="000F5E31"/>
    <w:rsid w:val="000F6DC8"/>
    <w:rsid w:val="00100396"/>
    <w:rsid w:val="00100B5C"/>
    <w:rsid w:val="00103C84"/>
    <w:rsid w:val="001106E9"/>
    <w:rsid w:val="001110C2"/>
    <w:rsid w:val="001201EC"/>
    <w:rsid w:val="00120D9A"/>
    <w:rsid w:val="00120FBD"/>
    <w:rsid w:val="00125706"/>
    <w:rsid w:val="00125CE3"/>
    <w:rsid w:val="00132413"/>
    <w:rsid w:val="00134F77"/>
    <w:rsid w:val="00146636"/>
    <w:rsid w:val="0015045C"/>
    <w:rsid w:val="00154487"/>
    <w:rsid w:val="0015556C"/>
    <w:rsid w:val="00155B44"/>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3139E"/>
    <w:rsid w:val="00235F71"/>
    <w:rsid w:val="00236AFA"/>
    <w:rsid w:val="002444CA"/>
    <w:rsid w:val="00247F59"/>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E42F3"/>
    <w:rsid w:val="002F0C29"/>
    <w:rsid w:val="002F0D30"/>
    <w:rsid w:val="002F2959"/>
    <w:rsid w:val="002F5778"/>
    <w:rsid w:val="00303044"/>
    <w:rsid w:val="00306CAD"/>
    <w:rsid w:val="003130DD"/>
    <w:rsid w:val="00316EDD"/>
    <w:rsid w:val="003223E0"/>
    <w:rsid w:val="003271FA"/>
    <w:rsid w:val="00340C4A"/>
    <w:rsid w:val="00341EFE"/>
    <w:rsid w:val="00352C4A"/>
    <w:rsid w:val="003565DA"/>
    <w:rsid w:val="0036210B"/>
    <w:rsid w:val="00362560"/>
    <w:rsid w:val="00365705"/>
    <w:rsid w:val="00370022"/>
    <w:rsid w:val="00371306"/>
    <w:rsid w:val="003732FD"/>
    <w:rsid w:val="003750BC"/>
    <w:rsid w:val="003753B2"/>
    <w:rsid w:val="00376559"/>
    <w:rsid w:val="00384D73"/>
    <w:rsid w:val="003875D2"/>
    <w:rsid w:val="00393EB6"/>
    <w:rsid w:val="003940A4"/>
    <w:rsid w:val="00394874"/>
    <w:rsid w:val="00395241"/>
    <w:rsid w:val="003A3CE5"/>
    <w:rsid w:val="003A4D6E"/>
    <w:rsid w:val="003A6539"/>
    <w:rsid w:val="003B366F"/>
    <w:rsid w:val="003B3F9D"/>
    <w:rsid w:val="003B480D"/>
    <w:rsid w:val="003C53B3"/>
    <w:rsid w:val="003E5B0B"/>
    <w:rsid w:val="003E5F06"/>
    <w:rsid w:val="004036E6"/>
    <w:rsid w:val="00404C50"/>
    <w:rsid w:val="00405515"/>
    <w:rsid w:val="00410C14"/>
    <w:rsid w:val="00410E81"/>
    <w:rsid w:val="0041137A"/>
    <w:rsid w:val="00415501"/>
    <w:rsid w:val="0041763A"/>
    <w:rsid w:val="00423934"/>
    <w:rsid w:val="00426244"/>
    <w:rsid w:val="00427184"/>
    <w:rsid w:val="00427612"/>
    <w:rsid w:val="004337B9"/>
    <w:rsid w:val="00440EDA"/>
    <w:rsid w:val="00452439"/>
    <w:rsid w:val="00453AA8"/>
    <w:rsid w:val="00455B9F"/>
    <w:rsid w:val="00457DE3"/>
    <w:rsid w:val="004605A2"/>
    <w:rsid w:val="00465782"/>
    <w:rsid w:val="00472F9F"/>
    <w:rsid w:val="004732AC"/>
    <w:rsid w:val="00475557"/>
    <w:rsid w:val="004832B0"/>
    <w:rsid w:val="00484680"/>
    <w:rsid w:val="00485729"/>
    <w:rsid w:val="004874DE"/>
    <w:rsid w:val="00491B7A"/>
    <w:rsid w:val="004A065B"/>
    <w:rsid w:val="004A32EA"/>
    <w:rsid w:val="004A4928"/>
    <w:rsid w:val="004A703A"/>
    <w:rsid w:val="004B5334"/>
    <w:rsid w:val="004B55FE"/>
    <w:rsid w:val="004B6C14"/>
    <w:rsid w:val="004C0FF0"/>
    <w:rsid w:val="004C743A"/>
    <w:rsid w:val="004D0F13"/>
    <w:rsid w:val="004E3853"/>
    <w:rsid w:val="004E513E"/>
    <w:rsid w:val="005018B7"/>
    <w:rsid w:val="0050249F"/>
    <w:rsid w:val="00513108"/>
    <w:rsid w:val="0051418E"/>
    <w:rsid w:val="00520F3C"/>
    <w:rsid w:val="00522486"/>
    <w:rsid w:val="0052351F"/>
    <w:rsid w:val="00524566"/>
    <w:rsid w:val="00525EA3"/>
    <w:rsid w:val="00530A72"/>
    <w:rsid w:val="00530BEF"/>
    <w:rsid w:val="00533E5F"/>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D1D58"/>
    <w:rsid w:val="005D37BE"/>
    <w:rsid w:val="005D432C"/>
    <w:rsid w:val="005E285E"/>
    <w:rsid w:val="005E2DE1"/>
    <w:rsid w:val="005E72F8"/>
    <w:rsid w:val="005F52B9"/>
    <w:rsid w:val="005F52DF"/>
    <w:rsid w:val="006011ED"/>
    <w:rsid w:val="0060353E"/>
    <w:rsid w:val="006041EB"/>
    <w:rsid w:val="0061041C"/>
    <w:rsid w:val="00610E08"/>
    <w:rsid w:val="00611344"/>
    <w:rsid w:val="006122EE"/>
    <w:rsid w:val="006140BF"/>
    <w:rsid w:val="00615675"/>
    <w:rsid w:val="00620DF8"/>
    <w:rsid w:val="00632434"/>
    <w:rsid w:val="00632DC4"/>
    <w:rsid w:val="00634D2B"/>
    <w:rsid w:val="00637656"/>
    <w:rsid w:val="006420E1"/>
    <w:rsid w:val="00644256"/>
    <w:rsid w:val="00657BC3"/>
    <w:rsid w:val="00661D6F"/>
    <w:rsid w:val="0066725E"/>
    <w:rsid w:val="006716C7"/>
    <w:rsid w:val="00673075"/>
    <w:rsid w:val="006740E1"/>
    <w:rsid w:val="00681208"/>
    <w:rsid w:val="00684D8B"/>
    <w:rsid w:val="006934D4"/>
    <w:rsid w:val="006A6DC3"/>
    <w:rsid w:val="006B2547"/>
    <w:rsid w:val="006C2C49"/>
    <w:rsid w:val="006D49B2"/>
    <w:rsid w:val="006D49ED"/>
    <w:rsid w:val="006D55CE"/>
    <w:rsid w:val="006D637A"/>
    <w:rsid w:val="006E1543"/>
    <w:rsid w:val="006E2EF8"/>
    <w:rsid w:val="006F0C3E"/>
    <w:rsid w:val="006F45BF"/>
    <w:rsid w:val="006F60E0"/>
    <w:rsid w:val="00701BDB"/>
    <w:rsid w:val="00702F71"/>
    <w:rsid w:val="00704C34"/>
    <w:rsid w:val="0071740C"/>
    <w:rsid w:val="0072172D"/>
    <w:rsid w:val="007366DF"/>
    <w:rsid w:val="00752FDF"/>
    <w:rsid w:val="00754916"/>
    <w:rsid w:val="00757839"/>
    <w:rsid w:val="00770C81"/>
    <w:rsid w:val="007804E3"/>
    <w:rsid w:val="00790279"/>
    <w:rsid w:val="0079120A"/>
    <w:rsid w:val="007A12EA"/>
    <w:rsid w:val="007B1987"/>
    <w:rsid w:val="007B497E"/>
    <w:rsid w:val="007C4399"/>
    <w:rsid w:val="007C682C"/>
    <w:rsid w:val="007D010D"/>
    <w:rsid w:val="007D2385"/>
    <w:rsid w:val="007D2DA0"/>
    <w:rsid w:val="007D416C"/>
    <w:rsid w:val="007E2570"/>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2E7F"/>
    <w:rsid w:val="00843AB1"/>
    <w:rsid w:val="00845C22"/>
    <w:rsid w:val="008521CA"/>
    <w:rsid w:val="00852933"/>
    <w:rsid w:val="00854EC7"/>
    <w:rsid w:val="00856BED"/>
    <w:rsid w:val="00860D35"/>
    <w:rsid w:val="00865B46"/>
    <w:rsid w:val="0087012F"/>
    <w:rsid w:val="008831EA"/>
    <w:rsid w:val="008852B8"/>
    <w:rsid w:val="008928F7"/>
    <w:rsid w:val="00896134"/>
    <w:rsid w:val="00897286"/>
    <w:rsid w:val="008A030E"/>
    <w:rsid w:val="008A4A38"/>
    <w:rsid w:val="008A62BC"/>
    <w:rsid w:val="008B1435"/>
    <w:rsid w:val="008B3FC7"/>
    <w:rsid w:val="008B43E7"/>
    <w:rsid w:val="008D763F"/>
    <w:rsid w:val="008E586B"/>
    <w:rsid w:val="008E5B37"/>
    <w:rsid w:val="008F0300"/>
    <w:rsid w:val="008F036F"/>
    <w:rsid w:val="008F4148"/>
    <w:rsid w:val="008F75BE"/>
    <w:rsid w:val="008F78C2"/>
    <w:rsid w:val="00907114"/>
    <w:rsid w:val="009073A6"/>
    <w:rsid w:val="0090751D"/>
    <w:rsid w:val="00911394"/>
    <w:rsid w:val="009148E7"/>
    <w:rsid w:val="00923EF2"/>
    <w:rsid w:val="00926D25"/>
    <w:rsid w:val="00926E9D"/>
    <w:rsid w:val="00932C6E"/>
    <w:rsid w:val="00933EA2"/>
    <w:rsid w:val="00933F10"/>
    <w:rsid w:val="00943089"/>
    <w:rsid w:val="009433C5"/>
    <w:rsid w:val="00945CD5"/>
    <w:rsid w:val="00954C87"/>
    <w:rsid w:val="00964FAB"/>
    <w:rsid w:val="00965881"/>
    <w:rsid w:val="00965DB1"/>
    <w:rsid w:val="00967F50"/>
    <w:rsid w:val="009731E7"/>
    <w:rsid w:val="00975CA3"/>
    <w:rsid w:val="00986077"/>
    <w:rsid w:val="009871FF"/>
    <w:rsid w:val="009969C4"/>
    <w:rsid w:val="009A0165"/>
    <w:rsid w:val="009A428E"/>
    <w:rsid w:val="009A785F"/>
    <w:rsid w:val="009B3A44"/>
    <w:rsid w:val="009B6835"/>
    <w:rsid w:val="009C0850"/>
    <w:rsid w:val="009C23F5"/>
    <w:rsid w:val="009D3EA4"/>
    <w:rsid w:val="009D6EDC"/>
    <w:rsid w:val="009E4BC1"/>
    <w:rsid w:val="009F2088"/>
    <w:rsid w:val="009F4C27"/>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638E1"/>
    <w:rsid w:val="00A71EEF"/>
    <w:rsid w:val="00A76805"/>
    <w:rsid w:val="00AA0C19"/>
    <w:rsid w:val="00AA16A1"/>
    <w:rsid w:val="00AB6FE7"/>
    <w:rsid w:val="00AB7AD7"/>
    <w:rsid w:val="00AC32F0"/>
    <w:rsid w:val="00AD2430"/>
    <w:rsid w:val="00AE0C7D"/>
    <w:rsid w:val="00AE2BF5"/>
    <w:rsid w:val="00AE757E"/>
    <w:rsid w:val="00AF0E34"/>
    <w:rsid w:val="00AF120D"/>
    <w:rsid w:val="00AF271D"/>
    <w:rsid w:val="00AF56C2"/>
    <w:rsid w:val="00AF5D91"/>
    <w:rsid w:val="00AF6EA1"/>
    <w:rsid w:val="00B003D7"/>
    <w:rsid w:val="00B004E6"/>
    <w:rsid w:val="00B006D6"/>
    <w:rsid w:val="00B049FB"/>
    <w:rsid w:val="00B053AA"/>
    <w:rsid w:val="00B0744D"/>
    <w:rsid w:val="00B0757A"/>
    <w:rsid w:val="00B10038"/>
    <w:rsid w:val="00B12325"/>
    <w:rsid w:val="00B13EDF"/>
    <w:rsid w:val="00B14AF0"/>
    <w:rsid w:val="00B15F8D"/>
    <w:rsid w:val="00B21853"/>
    <w:rsid w:val="00B24EC9"/>
    <w:rsid w:val="00B26A69"/>
    <w:rsid w:val="00B37287"/>
    <w:rsid w:val="00B42F6E"/>
    <w:rsid w:val="00B43EF7"/>
    <w:rsid w:val="00B4470E"/>
    <w:rsid w:val="00B47B6A"/>
    <w:rsid w:val="00B5145A"/>
    <w:rsid w:val="00B62755"/>
    <w:rsid w:val="00B70C5A"/>
    <w:rsid w:val="00B771B1"/>
    <w:rsid w:val="00B7723C"/>
    <w:rsid w:val="00B81AD3"/>
    <w:rsid w:val="00B829D8"/>
    <w:rsid w:val="00B84B5B"/>
    <w:rsid w:val="00B86731"/>
    <w:rsid w:val="00BA1176"/>
    <w:rsid w:val="00BB21F2"/>
    <w:rsid w:val="00BB65F0"/>
    <w:rsid w:val="00BC493F"/>
    <w:rsid w:val="00BC4AB4"/>
    <w:rsid w:val="00BE0B01"/>
    <w:rsid w:val="00BE79C7"/>
    <w:rsid w:val="00BE7AF5"/>
    <w:rsid w:val="00BF3CB5"/>
    <w:rsid w:val="00BF6FA0"/>
    <w:rsid w:val="00C02AB0"/>
    <w:rsid w:val="00C04E64"/>
    <w:rsid w:val="00C1285B"/>
    <w:rsid w:val="00C1361B"/>
    <w:rsid w:val="00C17FC2"/>
    <w:rsid w:val="00C235F6"/>
    <w:rsid w:val="00C2405E"/>
    <w:rsid w:val="00C25B02"/>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E6574"/>
    <w:rsid w:val="00CE65AB"/>
    <w:rsid w:val="00CF4266"/>
    <w:rsid w:val="00CF5E0B"/>
    <w:rsid w:val="00D01515"/>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9187F"/>
    <w:rsid w:val="00D9780D"/>
    <w:rsid w:val="00DA26F4"/>
    <w:rsid w:val="00DB116D"/>
    <w:rsid w:val="00DC4C73"/>
    <w:rsid w:val="00DD17CC"/>
    <w:rsid w:val="00DD2120"/>
    <w:rsid w:val="00DD2580"/>
    <w:rsid w:val="00DD49D4"/>
    <w:rsid w:val="00DD634F"/>
    <w:rsid w:val="00DE45E4"/>
    <w:rsid w:val="00DE7897"/>
    <w:rsid w:val="00DF2934"/>
    <w:rsid w:val="00DF4C3C"/>
    <w:rsid w:val="00E0065C"/>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7A50"/>
    <w:rsid w:val="00E829E7"/>
    <w:rsid w:val="00E82C76"/>
    <w:rsid w:val="00E906E6"/>
    <w:rsid w:val="00E94397"/>
    <w:rsid w:val="00E94582"/>
    <w:rsid w:val="00EA0F4E"/>
    <w:rsid w:val="00EA26EE"/>
    <w:rsid w:val="00EA295B"/>
    <w:rsid w:val="00EB21E7"/>
    <w:rsid w:val="00EB22B2"/>
    <w:rsid w:val="00EB4F96"/>
    <w:rsid w:val="00EB7A18"/>
    <w:rsid w:val="00EC1B29"/>
    <w:rsid w:val="00ED0F0C"/>
    <w:rsid w:val="00ED2247"/>
    <w:rsid w:val="00ED2D57"/>
    <w:rsid w:val="00ED4954"/>
    <w:rsid w:val="00ED60F9"/>
    <w:rsid w:val="00EE3132"/>
    <w:rsid w:val="00EE3D9D"/>
    <w:rsid w:val="00EE6F25"/>
    <w:rsid w:val="00EF0F1A"/>
    <w:rsid w:val="00EF6618"/>
    <w:rsid w:val="00F0093A"/>
    <w:rsid w:val="00F02126"/>
    <w:rsid w:val="00F03D85"/>
    <w:rsid w:val="00F059A2"/>
    <w:rsid w:val="00F11686"/>
    <w:rsid w:val="00F249F1"/>
    <w:rsid w:val="00F25B9D"/>
    <w:rsid w:val="00F2664E"/>
    <w:rsid w:val="00F301A5"/>
    <w:rsid w:val="00F31163"/>
    <w:rsid w:val="00F31539"/>
    <w:rsid w:val="00F31C04"/>
    <w:rsid w:val="00F557CD"/>
    <w:rsid w:val="00F61A20"/>
    <w:rsid w:val="00F6373D"/>
    <w:rsid w:val="00F65E10"/>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86199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customStyle="1" w:styleId="Heading2Char">
    <w:name w:val="Heading 2 Char"/>
    <w:basedOn w:val="DefaultParagraphFont"/>
    <w:link w:val="Heading2"/>
    <w:rsid w:val="00DD2120"/>
    <w:rPr>
      <w:rFonts w:asciiTheme="minorHAnsi" w:hAnsiTheme="minorHAns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5985E-CBED-5347-915F-96BFA89E5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5</Pages>
  <Words>1265</Words>
  <Characters>7066</Characters>
  <Application>Microsoft Macintosh Word</Application>
  <DocSecurity>0</DocSecurity>
  <Lines>392</Lines>
  <Paragraphs>189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Timi O'neill</cp:lastModifiedBy>
  <cp:revision>6</cp:revision>
  <cp:lastPrinted>2017-06-06T11:14:00Z</cp:lastPrinted>
  <dcterms:created xsi:type="dcterms:W3CDTF">2017-09-22T08:06:00Z</dcterms:created>
  <dcterms:modified xsi:type="dcterms:W3CDTF">2017-09-30T10:37:00Z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