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1B020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B090340" wp14:editId="03CE81F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265E87A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E9DA66D" w14:textId="77777777">
        <w:tc>
          <w:tcPr>
            <w:tcW w:w="9922" w:type="dxa"/>
            <w:shd w:val="clear" w:color="auto" w:fill="C0C0C0"/>
          </w:tcPr>
          <w:p w14:paraId="1387DFB4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14:paraId="6106799D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A3D0177" w14:textId="77777777">
        <w:tc>
          <w:tcPr>
            <w:tcW w:w="2093" w:type="dxa"/>
            <w:shd w:val="pct15" w:color="auto" w:fill="auto"/>
          </w:tcPr>
          <w:p w14:paraId="507469F4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D11A164" w14:textId="77777777" w:rsidR="003B3F9D" w:rsidRPr="00A406E5" w:rsidRDefault="00692CD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Carys Hopley</w:t>
            </w:r>
          </w:p>
        </w:tc>
        <w:tc>
          <w:tcPr>
            <w:tcW w:w="2268" w:type="dxa"/>
            <w:shd w:val="clear" w:color="auto" w:fill="D9D9D9"/>
          </w:tcPr>
          <w:p w14:paraId="48693472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70DDF52" w14:textId="77777777" w:rsidR="003B3F9D" w:rsidRPr="00A406E5" w:rsidRDefault="00692CD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1605649</w:t>
            </w:r>
          </w:p>
        </w:tc>
      </w:tr>
      <w:tr w:rsidR="00DB116D" w:rsidRPr="00A406E5" w14:paraId="3E64602C" w14:textId="77777777">
        <w:tc>
          <w:tcPr>
            <w:tcW w:w="2093" w:type="dxa"/>
            <w:shd w:val="pct15" w:color="auto" w:fill="auto"/>
          </w:tcPr>
          <w:p w14:paraId="516E004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40E9485" w14:textId="77777777"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709F515B" w14:textId="77777777">
        <w:tc>
          <w:tcPr>
            <w:tcW w:w="2093" w:type="dxa"/>
            <w:shd w:val="pct15" w:color="auto" w:fill="auto"/>
          </w:tcPr>
          <w:p w14:paraId="2BCA581E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CA35277" w14:textId="77777777"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 w14:paraId="366DBE55" w14:textId="77777777">
        <w:tc>
          <w:tcPr>
            <w:tcW w:w="2093" w:type="dxa"/>
            <w:shd w:val="pct15" w:color="auto" w:fill="auto"/>
          </w:tcPr>
          <w:p w14:paraId="2B00FDC1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6013ABF4" w14:textId="77777777"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14:paraId="6DB89D7C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5E7E82D3" w14:textId="77777777"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4EC006DF" w14:textId="77777777">
        <w:tc>
          <w:tcPr>
            <w:tcW w:w="2093" w:type="dxa"/>
            <w:shd w:val="pct15" w:color="auto" w:fill="auto"/>
          </w:tcPr>
          <w:p w14:paraId="2B2B8903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0341287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28B7A81A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8B8A5DE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350F3395" w14:textId="77777777">
        <w:tc>
          <w:tcPr>
            <w:tcW w:w="2093" w:type="dxa"/>
            <w:shd w:val="pct15" w:color="auto" w:fill="auto"/>
          </w:tcPr>
          <w:p w14:paraId="37D46EF5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BB16D97" w14:textId="77777777"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Sylfaen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14:paraId="10C629BA" w14:textId="77777777"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14:paraId="1D3B7F6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E92E95C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47DCECEE" w14:textId="77777777">
        <w:tc>
          <w:tcPr>
            <w:tcW w:w="2093" w:type="dxa"/>
            <w:shd w:val="pct15" w:color="auto" w:fill="auto"/>
          </w:tcPr>
          <w:p w14:paraId="233AA7B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1C4096A9" w14:textId="77777777"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14:paraId="74E084F1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6459108D" w14:textId="77777777"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 w14:paraId="0D686BE6" w14:textId="77777777">
        <w:tc>
          <w:tcPr>
            <w:tcW w:w="2093" w:type="dxa"/>
            <w:shd w:val="pct15" w:color="auto" w:fill="auto"/>
          </w:tcPr>
          <w:p w14:paraId="017A3C08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95DC304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D0F4E91" w14:textId="77777777" w:rsidR="00692CD3" w:rsidRDefault="00A04F8B" w:rsidP="00692CD3"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509A0BD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64EED2FD" w14:textId="77777777">
        <w:tc>
          <w:tcPr>
            <w:tcW w:w="2093" w:type="dxa"/>
            <w:shd w:val="pct15" w:color="auto" w:fill="auto"/>
          </w:tcPr>
          <w:p w14:paraId="7A000622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DF82D4D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3921230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749ABB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04C9192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47979F0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347B53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2487B53" w14:textId="77777777">
        <w:tc>
          <w:tcPr>
            <w:tcW w:w="9747" w:type="dxa"/>
            <w:shd w:val="pct10" w:color="auto" w:fill="auto"/>
          </w:tcPr>
          <w:p w14:paraId="7100E92E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FE8BDD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21134BE" w14:textId="77777777">
        <w:tc>
          <w:tcPr>
            <w:tcW w:w="9747" w:type="dxa"/>
          </w:tcPr>
          <w:p w14:paraId="51AFD10E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F3DEE0" w14:textId="77777777"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14:paraId="06BA1A95" w14:textId="77777777"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14:paraId="2C9A8C7D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14:paraId="400C6064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5DAB305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14:paraId="2212A6BA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4092F43A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14:paraId="60B039EC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AAFF4E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213BF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6B060529" w14:textId="77777777" w:rsidR="00F9293B" w:rsidRDefault="00F9293B" w:rsidP="00BA1176">
      <w:pPr>
        <w:rPr>
          <w:rFonts w:ascii="Arial" w:hAnsi="Arial" w:cs="Arial"/>
          <w:b/>
        </w:rPr>
      </w:pPr>
    </w:p>
    <w:p w14:paraId="6100E9F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7B1C43C7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560C3B21" w14:textId="77777777">
        <w:tc>
          <w:tcPr>
            <w:tcW w:w="9781" w:type="dxa"/>
            <w:shd w:val="clear" w:color="auto" w:fill="C0C0C0"/>
          </w:tcPr>
          <w:p w14:paraId="06611917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E454E89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33E2A6AD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19210A93" w14:textId="77777777"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14:paraId="239F6712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14:paraId="3541E3D3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14:paraId="3BCDD7AA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14:paraId="62D76F92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7DE01392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. </w:t>
      </w:r>
    </w:p>
    <w:p w14:paraId="185BB896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11C4FF61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Sylfaen.  </w:t>
      </w:r>
    </w:p>
    <w:p w14:paraId="4D85D825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2C1EE37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14:paraId="04DC879B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14:paraId="1B4AEDB3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14:paraId="248D9BD5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14:paraId="67A00FDF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14:paraId="028DC185" w14:textId="77777777"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14:paraId="1345C730" w14:textId="77777777"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tri cyfrifoldeb trawsgwricwlaidd yn cael ei ddatblygu</w:t>
      </w:r>
    </w:p>
    <w:p w14:paraId="76F734EF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14:paraId="04B6A406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6DBF1C92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14:paraId="57B7F530" w14:textId="77777777"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r>
        <w:rPr>
          <w:rFonts w:ascii="Arial" w:hAnsi="Arial" w:cs="Arial"/>
          <w:sz w:val="24"/>
          <w:szCs w:val="18"/>
        </w:rPr>
        <w:t>nodi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14:paraId="47461EDC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14:paraId="681AB164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14:paraId="63143081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14:paraId="1895A347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14:paraId="3FA5892D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14:paraId="4C8C4788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14:paraId="3CA1117C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0A289D2A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iPad,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neu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14:paraId="532202F0" w14:textId="77777777"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5AD7913F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0444"/>
      </w:tblGrid>
      <w:tr w:rsidR="00AC154E" w14:paraId="68C2354B" w14:textId="77777777">
        <w:tc>
          <w:tcPr>
            <w:tcW w:w="10670" w:type="dxa"/>
          </w:tcPr>
          <w:p w14:paraId="1AEBF27C" w14:textId="77777777"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 w14:paraId="5B882D12" w14:textId="77777777">
        <w:tc>
          <w:tcPr>
            <w:tcW w:w="10670" w:type="dxa"/>
          </w:tcPr>
          <w:p w14:paraId="7D836B90" w14:textId="77777777" w:rsidR="00AC154E" w:rsidRPr="000C2FB4" w:rsidRDefault="00AC154E" w:rsidP="00F9293B">
            <w:pPr>
              <w:spacing w:line="360" w:lineRule="auto"/>
              <w:rPr>
                <w:rFonts w:asciiTheme="majorHAnsi" w:hAnsiTheme="majorHAnsi" w:cs="Arial"/>
                <w:sz w:val="32"/>
                <w:szCs w:val="24"/>
              </w:rPr>
            </w:pPr>
          </w:p>
          <w:p w14:paraId="0AF65BA2" w14:textId="77777777" w:rsidR="000C2FB4" w:rsidRPr="000C2FB4" w:rsidRDefault="000C2FB4" w:rsidP="000C2FB4">
            <w:pPr>
              <w:rPr>
                <w:rFonts w:asciiTheme="majorHAnsi" w:hAnsiTheme="majorHAnsi" w:cs="Arial"/>
                <w:sz w:val="28"/>
              </w:rPr>
            </w:pPr>
            <w:hyperlink r:id="rId10" w:history="1">
              <w:proofErr w:type="spellStart"/>
              <w:r w:rsidRPr="000C2FB4">
                <w:rPr>
                  <w:rStyle w:val="Hyperlink"/>
                  <w:rFonts w:asciiTheme="majorHAnsi" w:hAnsiTheme="majorHAnsi" w:cs="Arial"/>
                  <w:sz w:val="28"/>
                </w:rPr>
                <w:t>Aseiniad</w:t>
              </w:r>
              <w:proofErr w:type="spellEnd"/>
              <w:r w:rsidRPr="000C2FB4">
                <w:rPr>
                  <w:rStyle w:val="Hyperlink"/>
                  <w:rFonts w:asciiTheme="majorHAnsi" w:hAnsiTheme="majorHAnsi" w:cs="Arial"/>
                  <w:sz w:val="28"/>
                </w:rPr>
                <w:t xml:space="preserve"> </w:t>
              </w:r>
              <w:proofErr w:type="spellStart"/>
              <w:r w:rsidRPr="000C2FB4">
                <w:rPr>
                  <w:rStyle w:val="Hyperlink"/>
                  <w:rFonts w:asciiTheme="majorHAnsi" w:hAnsiTheme="majorHAnsi" w:cs="Arial"/>
                  <w:sz w:val="28"/>
                </w:rPr>
                <w:t>Rhan</w:t>
              </w:r>
              <w:proofErr w:type="spellEnd"/>
              <w:r w:rsidRPr="000C2FB4">
                <w:rPr>
                  <w:rStyle w:val="Hyperlink"/>
                  <w:rFonts w:asciiTheme="majorHAnsi" w:hAnsiTheme="majorHAnsi" w:cs="Arial"/>
                  <w:sz w:val="28"/>
                </w:rPr>
                <w:t xml:space="preserve"> A EC</w:t>
              </w:r>
              <w:bookmarkStart w:id="0" w:name="_GoBack"/>
              <w:bookmarkEnd w:id="0"/>
              <w:r w:rsidRPr="000C2FB4">
                <w:rPr>
                  <w:rStyle w:val="Hyperlink"/>
                  <w:rFonts w:asciiTheme="majorHAnsi" w:hAnsiTheme="majorHAnsi" w:cs="Arial"/>
                  <w:sz w:val="28"/>
                </w:rPr>
                <w:t>AD4011C</w:t>
              </w:r>
            </w:hyperlink>
          </w:p>
          <w:p w14:paraId="26A7A288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12FD32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235F770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3B624CBE" w14:textId="77777777"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4526F2AF" w14:textId="77777777"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bod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14:paraId="0238FF5E" w14:textId="77777777" w:rsidR="00F9293B" w:rsidRDefault="00F9293B" w:rsidP="00A65EC9">
      <w:pPr>
        <w:rPr>
          <w:rFonts w:ascii="Arial" w:hAnsi="Arial" w:cs="Arial"/>
          <w:sz w:val="24"/>
          <w:szCs w:val="24"/>
        </w:rPr>
      </w:pPr>
    </w:p>
    <w:p w14:paraId="5FA959D1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7EE78842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13633AF3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60D93033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071B1003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44203C1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6396D396" w14:textId="77777777" w:rsidR="00AC154E" w:rsidRDefault="00AC154E" w:rsidP="00F9293B">
      <w:pPr>
        <w:rPr>
          <w:rFonts w:ascii="Arial" w:hAnsi="Arial" w:cs="Arial"/>
          <w:sz w:val="24"/>
          <w:szCs w:val="24"/>
        </w:rPr>
      </w:pPr>
    </w:p>
    <w:p w14:paraId="2C3FFE7B" w14:textId="77777777" w:rsidR="00F9293B" w:rsidRDefault="00F9293B" w:rsidP="00F9293B">
      <w:pPr>
        <w:rPr>
          <w:rFonts w:ascii="Arial" w:hAnsi="Arial" w:cs="Arial"/>
          <w:sz w:val="24"/>
          <w:szCs w:val="24"/>
        </w:rPr>
      </w:pPr>
    </w:p>
    <w:p w14:paraId="2E12781F" w14:textId="77777777"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5970306" w14:textId="77777777"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lastRenderedPageBreak/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14:paraId="5D5BB4C6" w14:textId="77777777"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14:paraId="22330798" w14:textId="77777777"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14:paraId="1AB708C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14:paraId="7AD82A08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14:paraId="51D16526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hunan</w:t>
      </w:r>
      <w:proofErr w:type="spell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14:paraId="6922408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(</w:t>
      </w:r>
      <w:proofErr w:type="spellStart"/>
      <w:r w:rsidRPr="00F9293B">
        <w:rPr>
          <w:rFonts w:asciiTheme="majorHAnsi" w:hAnsiTheme="majorHAnsi"/>
          <w:sz w:val="28"/>
        </w:rPr>
        <w:t>e.e</w:t>
      </w:r>
      <w:proofErr w:type="spellEnd"/>
      <w:r w:rsidRPr="00F9293B">
        <w:rPr>
          <w:rFonts w:asciiTheme="majorHAnsi" w:hAnsiTheme="majorHAnsi"/>
          <w:sz w:val="28"/>
        </w:rPr>
        <w:t xml:space="preserve">.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14:paraId="6212D0E3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14:paraId="06E47DBE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14:paraId="06B89D5F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ag </w:t>
      </w:r>
      <w:proofErr w:type="spellStart"/>
      <w:r w:rsidRPr="00F9293B">
        <w:rPr>
          <w:rFonts w:asciiTheme="majorHAnsi" w:hAnsiTheme="majorHAnsi"/>
          <w:sz w:val="28"/>
        </w:rPr>
        <w:t>athronwyr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dogfennaeth</w:t>
      </w:r>
      <w:proofErr w:type="spellEnd"/>
    </w:p>
    <w:p w14:paraId="7379F397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14:paraId="2882DCE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</w:t>
      </w:r>
      <w:proofErr w:type="spellEnd"/>
      <w:r w:rsidRPr="00F9293B">
        <w:rPr>
          <w:rFonts w:asciiTheme="majorHAnsi" w:hAnsiTheme="majorHAnsi"/>
          <w:sz w:val="28"/>
        </w:rPr>
        <w:t xml:space="preserve">.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14:paraId="3F610C8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gysyniadau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14:paraId="092AF1B0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14:paraId="4F86A176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7AED125E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 xml:space="preserve">dull: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yr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14:paraId="73E68C91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6EAB9095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14:paraId="46D69259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14:paraId="30B941AA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da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</w:t>
      </w:r>
      <w:proofErr w:type="spellEnd"/>
      <w:r w:rsidRPr="001A6FA0">
        <w:rPr>
          <w:rFonts w:asciiTheme="majorHAnsi" w:hAnsiTheme="majorHAnsi"/>
          <w:b/>
          <w:sz w:val="28"/>
        </w:rPr>
        <w:t>/</w:t>
      </w:r>
      <w:proofErr w:type="spellStart"/>
      <w:r w:rsidRPr="001A6FA0">
        <w:rPr>
          <w:rFonts w:asciiTheme="majorHAnsi" w:hAnsiTheme="majorHAnsi"/>
          <w:b/>
          <w:sz w:val="28"/>
        </w:rPr>
        <w:t>ffilmio</w:t>
      </w:r>
      <w:proofErr w:type="spellEnd"/>
    </w:p>
    <w:p w14:paraId="4E18EEB9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14:paraId="2D8B127D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14:paraId="4B5112BC" w14:textId="77777777"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14:paraId="0048A186" w14:textId="77777777"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14:paraId="7D694261" w14:textId="77777777"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A2485FD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6F5E04EB" w14:textId="77777777">
        <w:trPr>
          <w:trHeight w:val="414"/>
        </w:trPr>
        <w:tc>
          <w:tcPr>
            <w:tcW w:w="10670" w:type="dxa"/>
            <w:shd w:val="clear" w:color="auto" w:fill="D9D9D9"/>
          </w:tcPr>
          <w:p w14:paraId="763521C9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4EF909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58B26B4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658C185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6050E84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4B0AB9E4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58A34CB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2184F33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9A33052" w14:textId="77777777"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</w:p>
    <w:p w14:paraId="548176A1" w14:textId="77777777"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14:paraId="05B0EB37" w14:textId="77777777"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14:paraId="6F3C3F98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7560A74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7FE086A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7959836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10FD10F5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57804977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F8F387D" w14:textId="77777777"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Sylfaen,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</w:p>
    <w:p w14:paraId="64770094" w14:textId="77777777"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14:paraId="445E20A1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6A16ABC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2C91C0F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8461D59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4E0DE7D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1C4354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F3BE244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7643ADF" w14:textId="77777777"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/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6B3353A0" w14:textId="77777777"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14:paraId="2B1C206E" w14:textId="77777777"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114E6D0" w14:textId="77777777"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9E7A502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6B229D9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0BFC47CC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685B080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7506AE9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322291D" w14:textId="77777777"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4090076A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70794B17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7842AC89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0E1F54A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678BD28D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7A194DAD" w14:textId="77777777"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7C5D99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3A27F0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E1AFC1B" w14:textId="77777777"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bod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F950342" w14:textId="77777777">
        <w:trPr>
          <w:jc w:val="center"/>
        </w:trPr>
        <w:tc>
          <w:tcPr>
            <w:tcW w:w="10670" w:type="dxa"/>
            <w:shd w:val="clear" w:color="auto" w:fill="BFBFBF"/>
          </w:tcPr>
          <w:p w14:paraId="0C464A17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2AAEFF1" w14:textId="77777777" w:rsidR="00152E9D" w:rsidRPr="00A406E5" w:rsidRDefault="00152E9D" w:rsidP="00152E9D">
      <w:pPr>
        <w:rPr>
          <w:rFonts w:ascii="Arial" w:hAnsi="Arial" w:cs="Arial"/>
        </w:rPr>
      </w:pPr>
    </w:p>
    <w:p w14:paraId="42C3B8DB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69978E43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6397EF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6EC3BA6" w14:textId="77777777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6C9001C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815EA25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BC45B38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646C569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FB9340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F0D0F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31326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A85EB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506A9FF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01D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4FF3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33EA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B005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CB34A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B0B3F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5639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CBA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61F9D7E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7DC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ACA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C58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B59452D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5E9AF42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0F5519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46F2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CA70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4A50EA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F963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F328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722D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40A61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31506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E707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107E3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3BB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0EB5265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09D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0E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706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AAEFA3E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EC4AAA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59D3D13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E0CF67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58909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4E1AABE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3082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1B60C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35DAC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C1F3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A63E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A845E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F8BE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2CF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7D2DF45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F88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A4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BC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074AB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CC40C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9DE86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E59B2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7EAB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93F7A6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87E4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970CEB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7B839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179FB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B761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224C5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6D3E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52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B6162B7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A8B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853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4C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F51EA86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14F2F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8BA3B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8036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A5AF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3A68D34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ECA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E876B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1F13F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4E8B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506F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B5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BAC1C12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D35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929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34E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4BDA114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BA13922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9D93B21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DBE4A0A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182B2E70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5592A878" w14:textId="77777777">
        <w:trPr>
          <w:cantSplit/>
        </w:trPr>
        <w:tc>
          <w:tcPr>
            <w:tcW w:w="6062" w:type="dxa"/>
            <w:vMerge/>
            <w:vAlign w:val="bottom"/>
          </w:tcPr>
          <w:p w14:paraId="03199AE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85869B0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42DB294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CCB7D4B" w14:textId="77777777"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A1E1277" w14:textId="77777777">
        <w:trPr>
          <w:cantSplit/>
        </w:trPr>
        <w:tc>
          <w:tcPr>
            <w:tcW w:w="6062" w:type="dxa"/>
            <w:vMerge/>
            <w:vAlign w:val="bottom"/>
          </w:tcPr>
          <w:p w14:paraId="7655F81B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B1C0EF4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E769D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77B8EB3" w14:textId="77777777"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EB723DD" w14:textId="77777777" w:rsidR="00C073F1" w:rsidRDefault="00C073F1" w:rsidP="00152E9D">
      <w:pPr>
        <w:rPr>
          <w:rFonts w:ascii="Arial" w:hAnsi="Arial" w:cs="Arial"/>
        </w:rPr>
      </w:pPr>
    </w:p>
    <w:p w14:paraId="32E7BDD0" w14:textId="77777777"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F6996F2" w14:textId="77777777"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10D0BF9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3520F0B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26C6392F" w14:textId="77777777">
        <w:tc>
          <w:tcPr>
            <w:tcW w:w="13858" w:type="dxa"/>
            <w:shd w:val="clear" w:color="auto" w:fill="8DB3E2" w:themeFill="text2" w:themeFillTint="66"/>
          </w:tcPr>
          <w:p w14:paraId="6E17EC04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1D8C90E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0D6F84B9" w14:textId="77777777">
        <w:tc>
          <w:tcPr>
            <w:tcW w:w="13948" w:type="dxa"/>
            <w:shd w:val="clear" w:color="auto" w:fill="8DB3E2" w:themeFill="text2" w:themeFillTint="66"/>
          </w:tcPr>
          <w:p w14:paraId="34A08733" w14:textId="77777777"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58E62875" w14:textId="77777777">
        <w:tc>
          <w:tcPr>
            <w:tcW w:w="13948" w:type="dxa"/>
            <w:shd w:val="clear" w:color="auto" w:fill="DAEEF3" w:themeFill="accent5" w:themeFillTint="33"/>
          </w:tcPr>
          <w:p w14:paraId="0A4374D8" w14:textId="77777777"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10AAEDDE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571EA377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08741D91" w14:textId="77777777"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99EF4D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22348D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EAE92E2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A45D11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372B22D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022A2DE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72F0029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5125DC3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47D3698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2A4232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DE6A43B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437435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3E6BFC42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D71DDAD" w14:textId="77777777"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45220B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DBD274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C97B33E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2C4281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A41E625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D270EB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6E6BF39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577D1E97" w14:textId="77777777">
        <w:tc>
          <w:tcPr>
            <w:tcW w:w="1735" w:type="dxa"/>
            <w:shd w:val="clear" w:color="auto" w:fill="8DB3E2" w:themeFill="text2" w:themeFillTint="66"/>
          </w:tcPr>
          <w:p w14:paraId="4FB9501C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3431DBD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0D88DC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5EC445B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AB3545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B6BBA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9491AA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148F781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EFEEFE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5458FA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08A5291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25A04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582D6F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18BB3A9D" w14:textId="77777777">
        <w:tc>
          <w:tcPr>
            <w:tcW w:w="1735" w:type="dxa"/>
            <w:shd w:val="clear" w:color="auto" w:fill="8DB3E2" w:themeFill="text2" w:themeFillTint="66"/>
          </w:tcPr>
          <w:p w14:paraId="760B596C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2C728AE2" w14:textId="77777777"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146C350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2BFAB47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E1AAD1E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0702813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BE2203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E2BC760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08C7D9A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1931C43E" w14:textId="77777777">
        <w:tc>
          <w:tcPr>
            <w:tcW w:w="1735" w:type="dxa"/>
            <w:shd w:val="clear" w:color="auto" w:fill="8DB3E2" w:themeFill="text2" w:themeFillTint="66"/>
          </w:tcPr>
          <w:p w14:paraId="61C45F51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5898ECD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49382949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0A94B50F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5F2A445" w14:textId="77777777"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489497CC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079057D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7856CD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64ADBA1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77C7F3F7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4CE74A1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012E5E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500B48B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5BF1F80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6CC563C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B90F84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247F6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DDF85C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531CF6B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7600208B" w14:textId="77777777">
        <w:tc>
          <w:tcPr>
            <w:tcW w:w="1735" w:type="dxa"/>
            <w:shd w:val="clear" w:color="auto" w:fill="8DB3E2" w:themeFill="text2" w:themeFillTint="66"/>
          </w:tcPr>
          <w:p w14:paraId="2542385F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787950AD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6118F794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15DED6F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20EA62CE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5ADD49D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66657C7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4F42609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4081092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  <w:p w14:paraId="3148034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2B21E1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7639691D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13827B0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FB7121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7D3CCB12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20477AE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714207F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0D39779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70AD86F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4C1E900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4B88840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F3D194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70222FDB" w14:textId="77777777">
        <w:tc>
          <w:tcPr>
            <w:tcW w:w="1735" w:type="dxa"/>
            <w:shd w:val="clear" w:color="auto" w:fill="8DB3E2" w:themeFill="text2" w:themeFillTint="66"/>
          </w:tcPr>
          <w:p w14:paraId="7DED6D94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891B4FD" w14:textId="77777777"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8D908E1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293677B5" w14:textId="77777777" w:rsidR="002F0E34" w:rsidRPr="00ED3ABD" w:rsidRDefault="002F0E34" w:rsidP="00766D24">
            <w:pPr>
              <w:rPr>
                <w:rFonts w:ascii="Arial" w:hAnsi="Arial" w:cs="Arial"/>
              </w:rPr>
            </w:pPr>
          </w:p>
          <w:p w14:paraId="299B17AC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DE7EED0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5C1666D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6783144D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AAEAA5C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09CA63D7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64EF78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1F43A98F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1CC9A0F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213EF363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70BF0D1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6A92CBA8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C9BE9D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4668F9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DA0177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1B1B248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91163E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B315B8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F91D52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8AB74C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AC3CA1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E9EBEC2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7598E" w14:textId="77777777" w:rsidR="00C44BAB" w:rsidRDefault="00C44BAB">
      <w:r>
        <w:separator/>
      </w:r>
    </w:p>
  </w:endnote>
  <w:endnote w:type="continuationSeparator" w:id="0">
    <w:p w14:paraId="2FB6D7C0" w14:textId="77777777" w:rsidR="00C44BAB" w:rsidRDefault="00C4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5E39A" w14:textId="77777777"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0C2FB4">
      <w:rPr>
        <w:b/>
        <w:noProof/>
        <w:lang w:val="cy-GB"/>
      </w:rPr>
      <w:t>3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0C2FB4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14:paraId="240964DC" w14:textId="77777777"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A7D95" w14:textId="77777777"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45642" w14:textId="77777777" w:rsidR="00C44BAB" w:rsidRDefault="00C44BAB">
      <w:r>
        <w:separator/>
      </w:r>
    </w:p>
  </w:footnote>
  <w:footnote w:type="continuationSeparator" w:id="0">
    <w:p w14:paraId="23A1347C" w14:textId="77777777" w:rsidR="00C44BAB" w:rsidRDefault="00C4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C2FB4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06BC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2D3D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3511C"/>
    <w:rsid w:val="00644256"/>
    <w:rsid w:val="00661D6F"/>
    <w:rsid w:val="006628E9"/>
    <w:rsid w:val="0066725E"/>
    <w:rsid w:val="006716C7"/>
    <w:rsid w:val="00681208"/>
    <w:rsid w:val="00681FA9"/>
    <w:rsid w:val="00691EA9"/>
    <w:rsid w:val="00692CD3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B7B41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5E7A"/>
    <w:rsid w:val="00BE79C7"/>
    <w:rsid w:val="00BF3CB5"/>
    <w:rsid w:val="00C01A3F"/>
    <w:rsid w:val="00C0442C"/>
    <w:rsid w:val="00C073F1"/>
    <w:rsid w:val="00C11F16"/>
    <w:rsid w:val="00C1285B"/>
    <w:rsid w:val="00C1361B"/>
    <w:rsid w:val="00C14E1F"/>
    <w:rsid w:val="00C315AF"/>
    <w:rsid w:val="00C36D9A"/>
    <w:rsid w:val="00C44A72"/>
    <w:rsid w:val="00C44BAB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37AE4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22F0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FollowedHyperlink">
    <w:name w:val="FollowedHyperlink"/>
    <w:basedOn w:val="DefaultParagraphFont"/>
    <w:semiHidden/>
    <w:unhideWhenUsed/>
    <w:rsid w:val="00692C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cid:image001.png@01D0EA4A.2BD679A0" TargetMode="External"/><Relationship Id="rId10" Type="http://schemas.openxmlformats.org/officeDocument/2006/relationships/hyperlink" Target="https://youtu.be/G0_qNRa8SG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C3ACB-B852-EA4D-A360-20AD7CC9D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11</Pages>
  <Words>3563</Words>
  <Characters>20315</Characters>
  <Application>Microsoft Macintosh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Lefel 4</vt:lpstr>
    </vt:vector>
  </TitlesOfParts>
  <Company>S.I.H.E.</Company>
  <LinksUpToDate>false</LinksUpToDate>
  <CharactersWithSpaces>23831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Carys Hopley</cp:lastModifiedBy>
  <cp:revision>2</cp:revision>
  <cp:lastPrinted>2018-11-13T23:21:00Z</cp:lastPrinted>
  <dcterms:created xsi:type="dcterms:W3CDTF">2018-12-13T17:10:00Z</dcterms:created>
  <dcterms:modified xsi:type="dcterms:W3CDTF">2018-12-13T17:10:00Z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