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Pr="00120A30" w:rsidRDefault="00EF0BE1" w:rsidP="00D1401A">
      <w:pPr>
        <w:sectPr w:rsidR="00EF0BE1" w:rsidRPr="00120A30" w:rsidSect="00EC0A98">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20" w:footer="720" w:gutter="0"/>
          <w:cols w:space="720"/>
          <w:docGrid w:linePitch="360"/>
        </w:sectPr>
      </w:pPr>
    </w:p>
    <w:p w14:paraId="499DB382" w14:textId="3F39526E" w:rsidR="00EF0BE1" w:rsidRPr="00D1401A" w:rsidRDefault="00120A30" w:rsidP="00D1401A">
      <w:pPr>
        <w:pStyle w:val="Heading1"/>
        <w:rPr>
          <w:b/>
        </w:rPr>
      </w:pPr>
      <w:r w:rsidRPr="00D1401A">
        <w:rPr>
          <w:b/>
          <w:lang w:val="cy-GB"/>
        </w:rPr>
        <w:t>Cynllun Gwers Cam 1</w:t>
      </w:r>
    </w:p>
    <w:p w14:paraId="41FC62E2" w14:textId="77777777" w:rsidR="00EF0BE1" w:rsidRPr="00120A30" w:rsidRDefault="00EF0BE1" w:rsidP="00EF0BE1">
      <w:pPr>
        <w:sectPr w:rsidR="00EF0BE1" w:rsidRPr="00120A30" w:rsidSect="00EF0BE1">
          <w:type w:val="continuous"/>
          <w:pgSz w:w="11900" w:h="16840"/>
          <w:pgMar w:top="1440" w:right="1440" w:bottom="1440" w:left="1440" w:header="720" w:footer="720" w:gutter="0"/>
          <w:cols w:space="720"/>
          <w:docGrid w:linePitch="360"/>
        </w:sectPr>
      </w:pPr>
    </w:p>
    <w:p w14:paraId="0A6A5E15" w14:textId="3C2A2788" w:rsidR="00D46A8E" w:rsidRPr="00D1401A" w:rsidRDefault="00120A30" w:rsidP="00D46A8E">
      <w:pPr>
        <w:rPr>
          <w:b/>
          <w:sz w:val="28"/>
          <w:szCs w:val="28"/>
        </w:rPr>
      </w:pPr>
      <w:r w:rsidRPr="00D1401A">
        <w:rPr>
          <w:b/>
          <w:sz w:val="28"/>
          <w:szCs w:val="28"/>
          <w:lang w:val="cy-GB"/>
        </w:rPr>
        <w:t xml:space="preserve">Cynllun Gwers – Cam 1 Cynllun Gwers </w:t>
      </w:r>
    </w:p>
    <w:p w14:paraId="2DA80746" w14:textId="77777777" w:rsidR="00D46A8E" w:rsidRPr="00120A30" w:rsidRDefault="00D46A8E" w:rsidP="00D46A8E">
      <w:pPr>
        <w:rPr>
          <w:sz w:val="28"/>
          <w:szCs w:val="28"/>
        </w:rPr>
      </w:pPr>
    </w:p>
    <w:tbl>
      <w:tblPr>
        <w:tblStyle w:val="TableGrid"/>
        <w:tblW w:w="0" w:type="auto"/>
        <w:tblLook w:val="04A0" w:firstRow="1" w:lastRow="0" w:firstColumn="1" w:lastColumn="0" w:noHBand="0" w:noVBand="1"/>
      </w:tblPr>
      <w:tblGrid>
        <w:gridCol w:w="2231"/>
        <w:gridCol w:w="3417"/>
        <w:gridCol w:w="1180"/>
        <w:gridCol w:w="2182"/>
      </w:tblGrid>
      <w:tr w:rsidR="00D46A8E" w:rsidRPr="00120A30" w14:paraId="141F71CE" w14:textId="77777777" w:rsidTr="4A7BAAAA">
        <w:tc>
          <w:tcPr>
            <w:tcW w:w="2252" w:type="dxa"/>
            <w:shd w:val="clear" w:color="auto" w:fill="auto"/>
          </w:tcPr>
          <w:p w14:paraId="222BD263" w14:textId="51961712" w:rsidR="00D46A8E" w:rsidRPr="00D1401A" w:rsidRDefault="00FC132C" w:rsidP="00C8398D">
            <w:pPr>
              <w:rPr>
                <w:szCs w:val="28"/>
              </w:rPr>
            </w:pPr>
            <w:r>
              <w:rPr>
                <w:szCs w:val="28"/>
                <w:lang w:val="cy-GB"/>
              </w:rPr>
              <w:t xml:space="preserve">Darpar Athro </w:t>
            </w:r>
          </w:p>
        </w:tc>
        <w:tc>
          <w:tcPr>
            <w:tcW w:w="3555" w:type="dxa"/>
          </w:tcPr>
          <w:p w14:paraId="0632DE29" w14:textId="7E3B5A6D" w:rsidR="00D46A8E" w:rsidRPr="00120A30" w:rsidRDefault="006C08F8" w:rsidP="006D26F5">
            <w:pPr>
              <w:rPr>
                <w:sz w:val="28"/>
                <w:szCs w:val="28"/>
              </w:rPr>
            </w:pPr>
            <w:r>
              <w:rPr>
                <w:sz w:val="28"/>
                <w:szCs w:val="28"/>
              </w:rPr>
              <w:t>Hannah Howells</w:t>
            </w:r>
          </w:p>
        </w:tc>
        <w:tc>
          <w:tcPr>
            <w:tcW w:w="950" w:type="dxa"/>
            <w:shd w:val="clear" w:color="auto" w:fill="auto"/>
          </w:tcPr>
          <w:p w14:paraId="6881753A" w14:textId="273529DA" w:rsidR="00D46A8E" w:rsidRPr="00D1401A" w:rsidRDefault="00120A30" w:rsidP="00C8398D">
            <w:pPr>
              <w:rPr>
                <w:szCs w:val="28"/>
              </w:rPr>
            </w:pPr>
            <w:r w:rsidRPr="00D1401A">
              <w:rPr>
                <w:szCs w:val="28"/>
                <w:lang w:val="cy-GB"/>
              </w:rPr>
              <w:t>Dosbarth:</w:t>
            </w:r>
          </w:p>
        </w:tc>
        <w:tc>
          <w:tcPr>
            <w:tcW w:w="2253" w:type="dxa"/>
          </w:tcPr>
          <w:p w14:paraId="497B23F6" w14:textId="622FA438" w:rsidR="00D46A8E" w:rsidRPr="00120A30" w:rsidRDefault="006C08F8" w:rsidP="006D26F5">
            <w:pPr>
              <w:rPr>
                <w:sz w:val="28"/>
                <w:szCs w:val="28"/>
              </w:rPr>
            </w:pPr>
            <w:r>
              <w:rPr>
                <w:sz w:val="28"/>
                <w:szCs w:val="28"/>
              </w:rPr>
              <w:t>7C</w:t>
            </w:r>
          </w:p>
        </w:tc>
      </w:tr>
      <w:tr w:rsidR="00D46A8E" w:rsidRPr="00120A30" w14:paraId="03967396" w14:textId="77777777" w:rsidTr="4A7BAAAA">
        <w:tc>
          <w:tcPr>
            <w:tcW w:w="2252" w:type="dxa"/>
            <w:shd w:val="clear" w:color="auto" w:fill="auto"/>
          </w:tcPr>
          <w:p w14:paraId="155DB2B9" w14:textId="58ABA2B9" w:rsidR="00D46A8E" w:rsidRPr="00D1401A" w:rsidRDefault="00120A30" w:rsidP="00C8398D">
            <w:pPr>
              <w:rPr>
                <w:szCs w:val="28"/>
              </w:rPr>
            </w:pPr>
            <w:r w:rsidRPr="00D1401A">
              <w:rPr>
                <w:szCs w:val="28"/>
                <w:lang w:val="cy-GB"/>
              </w:rPr>
              <w:t>Maes Dysgu a Phrofiad neu Bwnc</w:t>
            </w:r>
          </w:p>
        </w:tc>
        <w:tc>
          <w:tcPr>
            <w:tcW w:w="3555" w:type="dxa"/>
          </w:tcPr>
          <w:p w14:paraId="469E103D" w14:textId="10A0F9C0" w:rsidR="00D46A8E" w:rsidRPr="00120A30" w:rsidRDefault="006C08F8" w:rsidP="006D26F5">
            <w:pPr>
              <w:rPr>
                <w:sz w:val="28"/>
                <w:szCs w:val="28"/>
              </w:rPr>
            </w:pPr>
            <w:r>
              <w:rPr>
                <w:sz w:val="28"/>
                <w:szCs w:val="28"/>
              </w:rPr>
              <w:t>Addysg Grefyddol, Dyniaethau</w:t>
            </w:r>
          </w:p>
        </w:tc>
        <w:tc>
          <w:tcPr>
            <w:tcW w:w="950" w:type="dxa"/>
            <w:shd w:val="clear" w:color="auto" w:fill="auto"/>
          </w:tcPr>
          <w:p w14:paraId="38E1D45E" w14:textId="33CEC1F4" w:rsidR="00D46A8E" w:rsidRPr="00D1401A" w:rsidRDefault="00120A30" w:rsidP="00C8398D">
            <w:pPr>
              <w:rPr>
                <w:szCs w:val="28"/>
              </w:rPr>
            </w:pPr>
            <w:r w:rsidRPr="00D1401A">
              <w:rPr>
                <w:szCs w:val="28"/>
                <w:lang w:val="cy-GB"/>
              </w:rPr>
              <w:t>Dyddiad:</w:t>
            </w:r>
          </w:p>
        </w:tc>
        <w:tc>
          <w:tcPr>
            <w:tcW w:w="2253" w:type="dxa"/>
          </w:tcPr>
          <w:p w14:paraId="4A9CFCAE" w14:textId="6A7C1A6C" w:rsidR="00D46A8E" w:rsidRPr="00120A30" w:rsidRDefault="006C08F8" w:rsidP="006D26F5">
            <w:pPr>
              <w:rPr>
                <w:sz w:val="28"/>
                <w:szCs w:val="28"/>
              </w:rPr>
            </w:pPr>
            <w:r>
              <w:rPr>
                <w:sz w:val="28"/>
                <w:szCs w:val="28"/>
              </w:rPr>
              <w:t>11.11.19</w:t>
            </w:r>
          </w:p>
        </w:tc>
      </w:tr>
      <w:tr w:rsidR="00D46A8E" w:rsidRPr="00120A30" w14:paraId="67A3E20D" w14:textId="77777777" w:rsidTr="4A7BAAAA">
        <w:tc>
          <w:tcPr>
            <w:tcW w:w="2252" w:type="dxa"/>
            <w:shd w:val="clear" w:color="auto" w:fill="auto"/>
          </w:tcPr>
          <w:p w14:paraId="3DDCE2D6" w14:textId="1FA1CDE3" w:rsidR="00D46A8E" w:rsidRPr="00D1401A" w:rsidRDefault="00120A30" w:rsidP="00C8398D">
            <w:pPr>
              <w:rPr>
                <w:szCs w:val="28"/>
              </w:rPr>
            </w:pPr>
            <w:r w:rsidRPr="00D1401A">
              <w:rPr>
                <w:szCs w:val="28"/>
                <w:lang w:val="cy-GB"/>
              </w:rPr>
              <w:t>Ffocws Gwers:</w:t>
            </w:r>
          </w:p>
        </w:tc>
        <w:tc>
          <w:tcPr>
            <w:tcW w:w="6758" w:type="dxa"/>
            <w:gridSpan w:val="3"/>
          </w:tcPr>
          <w:p w14:paraId="5DF6FF10" w14:textId="3566BFC1" w:rsidR="00D46A8E" w:rsidRPr="00120A30" w:rsidRDefault="006C08F8" w:rsidP="006D26F5">
            <w:pPr>
              <w:rPr>
                <w:sz w:val="28"/>
                <w:szCs w:val="28"/>
              </w:rPr>
            </w:pPr>
            <w:r>
              <w:rPr>
                <w:sz w:val="28"/>
                <w:szCs w:val="28"/>
              </w:rPr>
              <w:t>Defodau Geni Cristnogol</w:t>
            </w:r>
          </w:p>
        </w:tc>
      </w:tr>
      <w:tr w:rsidR="00EB6268" w:rsidRPr="00120A30" w14:paraId="16A73A1C" w14:textId="77777777" w:rsidTr="4A7BAAAA">
        <w:tc>
          <w:tcPr>
            <w:tcW w:w="2252" w:type="dxa"/>
            <w:shd w:val="clear" w:color="auto" w:fill="auto"/>
          </w:tcPr>
          <w:p w14:paraId="038A704D" w14:textId="2B9052DE" w:rsidR="009D68DF" w:rsidRPr="00120A30" w:rsidRDefault="00120A30" w:rsidP="00C8398D">
            <w:pPr>
              <w:rPr>
                <w:szCs w:val="28"/>
              </w:rPr>
            </w:pPr>
            <w:r w:rsidRPr="00D1401A">
              <w:rPr>
                <w:szCs w:val="28"/>
                <w:lang w:val="cy-GB"/>
              </w:rPr>
              <w:t>Cysylltiadau ystyrlon â'r Cwricwlwm</w:t>
            </w:r>
            <w:r w:rsidR="00BC35BE" w:rsidRPr="00D1401A">
              <w:rPr>
                <w:szCs w:val="28"/>
              </w:rPr>
              <w:t xml:space="preserve"> </w:t>
            </w:r>
          </w:p>
        </w:tc>
        <w:tc>
          <w:tcPr>
            <w:tcW w:w="6758" w:type="dxa"/>
            <w:gridSpan w:val="3"/>
          </w:tcPr>
          <w:p w14:paraId="7102E20E" w14:textId="1565F7F4" w:rsidR="00EB6268" w:rsidRPr="00120A30" w:rsidRDefault="00F03F52" w:rsidP="006D26F5">
            <w:pPr>
              <w:rPr>
                <w:sz w:val="28"/>
                <w:szCs w:val="28"/>
              </w:rPr>
            </w:pPr>
            <w:r w:rsidRPr="007838A9">
              <w:rPr>
                <w:b/>
                <w:bCs/>
                <w:sz w:val="28"/>
                <w:szCs w:val="28"/>
              </w:rPr>
              <w:t>Fframwaith Awdurdodol Lleol</w:t>
            </w:r>
            <w:r w:rsidRPr="007838A9">
              <w:rPr>
                <w:sz w:val="28"/>
                <w:szCs w:val="28"/>
              </w:rPr>
              <w:t xml:space="preserve">: Mae angen i’r Ysgol addysgu Cristnogaeth ac un Grefydd arall – Islam. </w:t>
            </w:r>
            <w:r w:rsidRPr="007838A9">
              <w:rPr>
                <w:b/>
                <w:bCs/>
                <w:sz w:val="28"/>
                <w:szCs w:val="28"/>
              </w:rPr>
              <w:t>Fframwaith Addysg Grefyddol:</w:t>
            </w:r>
            <w:r w:rsidRPr="007838A9">
              <w:rPr>
                <w:sz w:val="28"/>
                <w:szCs w:val="28"/>
              </w:rPr>
              <w:t xml:space="preserve"> Addysgu Cristnogaeth a Chrefydd arall ym Mhrydain. Mae angen addysgu am draddodiadau, credoau ac arferion y crefyddau yma.</w:t>
            </w:r>
          </w:p>
        </w:tc>
      </w:tr>
      <w:tr w:rsidR="00EB6268" w:rsidRPr="00120A30" w14:paraId="0DD4DF40" w14:textId="77777777" w:rsidTr="4A7BAAAA">
        <w:tc>
          <w:tcPr>
            <w:tcW w:w="2252" w:type="dxa"/>
            <w:shd w:val="clear" w:color="auto" w:fill="auto"/>
          </w:tcPr>
          <w:p w14:paraId="24B1AE44" w14:textId="3D40EDDB" w:rsidR="00BC35BE" w:rsidRPr="00D1401A" w:rsidRDefault="00120A30" w:rsidP="006D26F5">
            <w:pPr>
              <w:rPr>
                <w:szCs w:val="28"/>
              </w:rPr>
            </w:pPr>
            <w:r w:rsidRPr="00D1401A">
              <w:rPr>
                <w:szCs w:val="28"/>
                <w:lang w:val="cy-GB"/>
              </w:rPr>
              <w:t>Cysylltiadau ystyrlon â:</w:t>
            </w:r>
          </w:p>
          <w:p w14:paraId="03F43AE1" w14:textId="546214D5" w:rsidR="009D68DF" w:rsidRPr="00D1401A" w:rsidRDefault="00120A30" w:rsidP="00C8398D">
            <w:pPr>
              <w:rPr>
                <w:szCs w:val="28"/>
              </w:rPr>
            </w:pPr>
            <w:r w:rsidRPr="00D1401A">
              <w:rPr>
                <w:szCs w:val="28"/>
                <w:lang w:val="cy-GB"/>
              </w:rPr>
              <w:t>Chyfrifoldebau trawsgwricwlaidd</w:t>
            </w:r>
          </w:p>
        </w:tc>
        <w:tc>
          <w:tcPr>
            <w:tcW w:w="6758" w:type="dxa"/>
            <w:gridSpan w:val="3"/>
          </w:tcPr>
          <w:p w14:paraId="3E6CED91" w14:textId="77777777" w:rsidR="00105A3D" w:rsidRDefault="00105A3D" w:rsidP="00105A3D">
            <w:pPr>
              <w:rPr>
                <w:sz w:val="28"/>
                <w:szCs w:val="28"/>
              </w:rPr>
            </w:pPr>
            <w:r w:rsidRPr="00B75147">
              <w:rPr>
                <w:b/>
                <w:bCs/>
                <w:sz w:val="28"/>
                <w:szCs w:val="28"/>
              </w:rPr>
              <w:t>Rhifedd</w:t>
            </w:r>
            <w:r>
              <w:rPr>
                <w:sz w:val="28"/>
                <w:szCs w:val="28"/>
              </w:rPr>
              <w:t xml:space="preserve">: ‘Bell Tasg’: </w:t>
            </w:r>
            <w:r w:rsidRPr="007838A9">
              <w:rPr>
                <w:sz w:val="28"/>
                <w:szCs w:val="28"/>
              </w:rPr>
              <w:t>Mae angen i’r disgyblion edrych ar rifau sydd wedi cysylltu efo llythyren er mwyn ‘cracio’r cod’ o beth yw testun y wers.</w:t>
            </w:r>
          </w:p>
          <w:p w14:paraId="4B837964" w14:textId="6550B549" w:rsidR="00EB6268" w:rsidRPr="00105A3D" w:rsidRDefault="00105A3D" w:rsidP="006D26F5">
            <w:pPr>
              <w:rPr>
                <w:sz w:val="28"/>
                <w:szCs w:val="28"/>
              </w:rPr>
            </w:pPr>
            <w:r w:rsidRPr="00B75147">
              <w:rPr>
                <w:b/>
                <w:bCs/>
                <w:sz w:val="28"/>
                <w:szCs w:val="28"/>
              </w:rPr>
              <w:t>Llythrennedd</w:t>
            </w:r>
            <w:r>
              <w:rPr>
                <w:b/>
                <w:bCs/>
                <w:sz w:val="28"/>
                <w:szCs w:val="28"/>
              </w:rPr>
              <w:t xml:space="preserve">: </w:t>
            </w:r>
            <w:r w:rsidR="00C9227D" w:rsidRPr="00C9227D">
              <w:rPr>
                <w:sz w:val="28"/>
                <w:szCs w:val="28"/>
              </w:rPr>
              <w:t>Mae angen i’r disgyblion darllen a deall tudalen gwybodaeth a bwydo’r wybodaeth briodol i fewn i Ddiagram ‘Venn’. Rhaid iddyn nhw ysgrifennu am Fedydd Babi a Bedydd Oedolyn a beth sydd yn debyg rhyngddyn nhw.</w:t>
            </w:r>
          </w:p>
        </w:tc>
      </w:tr>
      <w:tr w:rsidR="00D46A8E" w:rsidRPr="00120A30" w14:paraId="28CD5959" w14:textId="77777777" w:rsidTr="4A7BAAAA">
        <w:tc>
          <w:tcPr>
            <w:tcW w:w="9010" w:type="dxa"/>
            <w:gridSpan w:val="4"/>
            <w:shd w:val="clear" w:color="auto" w:fill="auto"/>
          </w:tcPr>
          <w:p w14:paraId="5BD7566F" w14:textId="56BDF3F6" w:rsidR="00D46A8E" w:rsidRDefault="00120A30" w:rsidP="006D26F5">
            <w:pPr>
              <w:rPr>
                <w:sz w:val="28"/>
                <w:szCs w:val="28"/>
                <w:lang w:val="cy-GB"/>
              </w:rPr>
            </w:pPr>
            <w:r w:rsidRPr="00DB2BB8">
              <w:rPr>
                <w:sz w:val="28"/>
                <w:szCs w:val="28"/>
                <w:lang w:val="cy-GB"/>
              </w:rPr>
              <w:t xml:space="preserve">Targedau Personol (Cysylltiedig </w:t>
            </w:r>
            <w:r w:rsidRPr="00DB2BB8">
              <w:rPr>
                <w:rFonts w:hint="eastAsia"/>
                <w:sz w:val="28"/>
                <w:szCs w:val="28"/>
                <w:lang w:val="cy-GB"/>
              </w:rPr>
              <w:t>â</w:t>
            </w:r>
            <w:r w:rsidRPr="00DB2BB8">
              <w:rPr>
                <w:sz w:val="28"/>
                <w:szCs w:val="28"/>
                <w:lang w:val="cy-GB"/>
              </w:rPr>
              <w:t xml:space="preserve"> SAC ac wedi eu nodi mewn adolygiad wythnosol)</w:t>
            </w:r>
          </w:p>
          <w:p w14:paraId="50451908" w14:textId="77777777" w:rsidR="00C9227D" w:rsidRPr="00DB2BB8" w:rsidRDefault="00C9227D" w:rsidP="006D26F5">
            <w:pPr>
              <w:rPr>
                <w:sz w:val="28"/>
                <w:szCs w:val="28"/>
                <w:lang w:val="cy-GB"/>
              </w:rPr>
            </w:pPr>
          </w:p>
          <w:p w14:paraId="3B16C4DE" w14:textId="2CF13FAD" w:rsidR="4A7BAAAA" w:rsidRDefault="4A7BAAAA" w:rsidP="4A7BAAAA">
            <w:pPr>
              <w:pStyle w:val="ListParagraph"/>
              <w:numPr>
                <w:ilvl w:val="0"/>
                <w:numId w:val="4"/>
              </w:numPr>
              <w:rPr>
                <w:sz w:val="28"/>
                <w:szCs w:val="28"/>
              </w:rPr>
            </w:pPr>
            <w:r w:rsidRPr="4A7BAAAA">
              <w:rPr>
                <w:sz w:val="28"/>
                <w:szCs w:val="28"/>
              </w:rPr>
              <w:t xml:space="preserve">Modeli atebion i’r dosbarth. Mae hyn yn cyd-fynd efo safon SAC o ran herio a disgwyliadau. Er mwyn ysgogi’r dysgwyr gyflawni, mae’r disgwyliadau y mae’r athro’n eu gosod (modeli beth sy’n disgwyl o’r dasg) ar lefel briodol ar gyfer yr ystod o alluoedd a nodweddion sydd ymhlith y dysgwyr.  </w:t>
            </w:r>
          </w:p>
          <w:p w14:paraId="159C509D" w14:textId="77777777" w:rsidR="00D46A8E" w:rsidRPr="00120A30" w:rsidRDefault="00D46A8E" w:rsidP="006D26F5">
            <w:pPr>
              <w:rPr>
                <w:sz w:val="28"/>
                <w:szCs w:val="28"/>
              </w:rPr>
            </w:pPr>
          </w:p>
        </w:tc>
      </w:tr>
    </w:tbl>
    <w:p w14:paraId="68E97BA7" w14:textId="77777777" w:rsidR="00D46A8E" w:rsidRPr="00120A30" w:rsidRDefault="00D46A8E" w:rsidP="00D46A8E">
      <w:pPr>
        <w:rPr>
          <w:sz w:val="28"/>
          <w:szCs w:val="28"/>
        </w:rPr>
      </w:pPr>
    </w:p>
    <w:p w14:paraId="6039AB14" w14:textId="77777777" w:rsidR="00D46A8E" w:rsidRPr="00120A30"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120A30" w14:paraId="032F6BB6" w14:textId="77777777" w:rsidTr="00D1401A">
        <w:tc>
          <w:tcPr>
            <w:tcW w:w="9010" w:type="dxa"/>
            <w:shd w:val="clear" w:color="auto" w:fill="D9E2F3" w:themeFill="accent1" w:themeFillTint="33"/>
          </w:tcPr>
          <w:p w14:paraId="1F65104F" w14:textId="2E5EAFEA" w:rsidR="00D46A8E" w:rsidRPr="00D1401A" w:rsidRDefault="00120A30" w:rsidP="00C8398D">
            <w:pPr>
              <w:rPr>
                <w:szCs w:val="28"/>
              </w:rPr>
            </w:pPr>
            <w:r w:rsidRPr="00D1401A">
              <w:rPr>
                <w:szCs w:val="28"/>
                <w:lang w:val="cy-GB"/>
              </w:rPr>
              <w:t>Amcanion Dysgu (ffocws ar ddysgu – defnyddio geirfa ddealladwy):</w:t>
            </w:r>
          </w:p>
        </w:tc>
      </w:tr>
      <w:tr w:rsidR="00D46A8E" w:rsidRPr="00120A30" w14:paraId="35602596" w14:textId="77777777" w:rsidTr="00D1401A">
        <w:tc>
          <w:tcPr>
            <w:tcW w:w="9010" w:type="dxa"/>
          </w:tcPr>
          <w:p w14:paraId="4D43E3C2" w14:textId="761E5F0E" w:rsidR="00D46A8E" w:rsidRPr="00D1401A" w:rsidRDefault="00120A30" w:rsidP="006D26F5">
            <w:pPr>
              <w:rPr>
                <w:sz w:val="22"/>
                <w:szCs w:val="28"/>
              </w:rPr>
            </w:pPr>
            <w:r w:rsidRPr="00D1401A">
              <w:rPr>
                <w:sz w:val="22"/>
                <w:szCs w:val="28"/>
                <w:lang w:val="cy-GB"/>
              </w:rPr>
              <w:t>Bydd disgyblion yn dysgu i wneud y canlynol:</w:t>
            </w:r>
          </w:p>
          <w:p w14:paraId="40855DA0" w14:textId="77777777" w:rsidR="00D46A8E" w:rsidRPr="00120A30" w:rsidRDefault="00D46A8E" w:rsidP="006D26F5">
            <w:pPr>
              <w:rPr>
                <w:szCs w:val="28"/>
              </w:rPr>
            </w:pPr>
          </w:p>
          <w:p w14:paraId="59DF6395" w14:textId="63BA8EBA" w:rsidR="00105A3D" w:rsidRPr="00797CE3" w:rsidRDefault="00105A3D" w:rsidP="00105A3D">
            <w:pPr>
              <w:pStyle w:val="ListParagraph"/>
              <w:numPr>
                <w:ilvl w:val="0"/>
                <w:numId w:val="1"/>
              </w:numPr>
              <w:rPr>
                <w:sz w:val="28"/>
                <w:szCs w:val="28"/>
              </w:rPr>
            </w:pPr>
            <w:r w:rsidRPr="00797CE3">
              <w:rPr>
                <w:sz w:val="28"/>
                <w:szCs w:val="28"/>
              </w:rPr>
              <w:t xml:space="preserve">Esbonio a disgrifio prif gamau seremoni dathlu genedigaeth </w:t>
            </w:r>
            <w:r>
              <w:rPr>
                <w:sz w:val="28"/>
                <w:szCs w:val="28"/>
              </w:rPr>
              <w:t>Cristnogol</w:t>
            </w:r>
            <w:r w:rsidRPr="00797CE3">
              <w:rPr>
                <w:sz w:val="28"/>
                <w:szCs w:val="28"/>
              </w:rPr>
              <w:t>.</w:t>
            </w:r>
          </w:p>
          <w:p w14:paraId="69FC41BD" w14:textId="35C8B799" w:rsidR="00105A3D" w:rsidRPr="007838A9" w:rsidRDefault="00105A3D" w:rsidP="00105A3D">
            <w:pPr>
              <w:pStyle w:val="ListParagraph"/>
              <w:numPr>
                <w:ilvl w:val="0"/>
                <w:numId w:val="1"/>
              </w:numPr>
              <w:rPr>
                <w:sz w:val="28"/>
                <w:szCs w:val="28"/>
              </w:rPr>
            </w:pPr>
            <w:r w:rsidRPr="00797CE3">
              <w:rPr>
                <w:sz w:val="28"/>
                <w:szCs w:val="28"/>
              </w:rPr>
              <w:t xml:space="preserve">Deall symbolaeth seremonïau geni </w:t>
            </w:r>
            <w:r>
              <w:rPr>
                <w:sz w:val="28"/>
                <w:szCs w:val="28"/>
              </w:rPr>
              <w:t>Cristnogol</w:t>
            </w:r>
            <w:r w:rsidRPr="00797CE3">
              <w:rPr>
                <w:sz w:val="28"/>
                <w:szCs w:val="28"/>
              </w:rPr>
              <w:t>.</w:t>
            </w:r>
          </w:p>
          <w:p w14:paraId="57658CEE" w14:textId="77777777" w:rsidR="00D46A8E" w:rsidRPr="00120A30" w:rsidRDefault="00D46A8E" w:rsidP="006D26F5">
            <w:pPr>
              <w:rPr>
                <w:szCs w:val="28"/>
              </w:rPr>
            </w:pPr>
          </w:p>
          <w:p w14:paraId="6DDC5D13" w14:textId="77777777" w:rsidR="00D46A8E" w:rsidRPr="00120A30" w:rsidRDefault="00D46A8E" w:rsidP="006D26F5">
            <w:pPr>
              <w:rPr>
                <w:szCs w:val="28"/>
              </w:rPr>
            </w:pPr>
          </w:p>
          <w:p w14:paraId="39EBA135" w14:textId="77777777" w:rsidR="00D46A8E" w:rsidRPr="00120A30" w:rsidRDefault="00D46A8E" w:rsidP="006D26F5">
            <w:pPr>
              <w:rPr>
                <w:szCs w:val="28"/>
              </w:rPr>
            </w:pPr>
          </w:p>
          <w:p w14:paraId="1F94391C" w14:textId="77777777" w:rsidR="00D46A8E" w:rsidRPr="00120A30" w:rsidRDefault="00D46A8E" w:rsidP="006D26F5">
            <w:pPr>
              <w:rPr>
                <w:szCs w:val="28"/>
              </w:rPr>
            </w:pPr>
          </w:p>
          <w:p w14:paraId="145FAC42" w14:textId="77777777" w:rsidR="00D46A8E" w:rsidRPr="00120A30" w:rsidRDefault="00D46A8E" w:rsidP="006D26F5">
            <w:pPr>
              <w:rPr>
                <w:szCs w:val="28"/>
              </w:rPr>
            </w:pPr>
          </w:p>
        </w:tc>
      </w:tr>
    </w:tbl>
    <w:p w14:paraId="448EBB84" w14:textId="77777777" w:rsidR="00D46A8E" w:rsidRPr="00120A30" w:rsidRDefault="00D46A8E" w:rsidP="00D46A8E">
      <w:pPr>
        <w:rPr>
          <w:sz w:val="28"/>
          <w:szCs w:val="28"/>
        </w:rPr>
      </w:pPr>
    </w:p>
    <w:p w14:paraId="32BC907E" w14:textId="77777777" w:rsidR="00D46A8E" w:rsidRPr="00120A30" w:rsidRDefault="00D46A8E" w:rsidP="00D46A8E">
      <w:pPr>
        <w:rPr>
          <w:sz w:val="28"/>
          <w:szCs w:val="28"/>
        </w:rPr>
      </w:pPr>
    </w:p>
    <w:tbl>
      <w:tblPr>
        <w:tblStyle w:val="TableGrid"/>
        <w:tblW w:w="0" w:type="auto"/>
        <w:tblLayout w:type="fixed"/>
        <w:tblLook w:val="04A0" w:firstRow="1" w:lastRow="0" w:firstColumn="1" w:lastColumn="0" w:noHBand="0" w:noVBand="1"/>
      </w:tblPr>
      <w:tblGrid>
        <w:gridCol w:w="4505"/>
        <w:gridCol w:w="4505"/>
      </w:tblGrid>
      <w:tr w:rsidR="00D46A8E" w:rsidRPr="00120A30" w14:paraId="23A40964" w14:textId="77777777" w:rsidTr="00120A30">
        <w:tc>
          <w:tcPr>
            <w:tcW w:w="4505" w:type="dxa"/>
            <w:shd w:val="clear" w:color="auto" w:fill="D9E2F3" w:themeFill="accent1" w:themeFillTint="33"/>
          </w:tcPr>
          <w:p w14:paraId="07000DF0" w14:textId="522CA1C7" w:rsidR="00D46A8E" w:rsidRPr="00D1401A" w:rsidRDefault="00120A30" w:rsidP="00C8398D">
            <w:pPr>
              <w:rPr>
                <w:szCs w:val="28"/>
              </w:rPr>
            </w:pPr>
            <w:r w:rsidRPr="00D1401A">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282373B3" w14:textId="66410C2D" w:rsidR="00D46A8E" w:rsidRPr="00D1401A" w:rsidRDefault="00120A30" w:rsidP="006D26F5">
            <w:pPr>
              <w:rPr>
                <w:szCs w:val="28"/>
              </w:rPr>
            </w:pPr>
            <w:r w:rsidRPr="00D1401A">
              <w:rPr>
                <w:szCs w:val="28"/>
                <w:lang w:val="cy-GB"/>
              </w:rPr>
              <w:t>Asesu Dysgu’r Disgyblion</w:t>
            </w:r>
          </w:p>
          <w:p w14:paraId="731A66C0" w14:textId="180C1394" w:rsidR="00D46A8E" w:rsidRPr="00D1401A" w:rsidRDefault="00120A30" w:rsidP="006D26F5">
            <w:pPr>
              <w:rPr>
                <w:sz w:val="20"/>
                <w:szCs w:val="20"/>
              </w:rPr>
            </w:pPr>
            <w:r w:rsidRPr="00D1401A">
              <w:rPr>
                <w:sz w:val="20"/>
                <w:szCs w:val="20"/>
                <w:lang w:val="cy-GB"/>
              </w:rPr>
              <w:t>Tystiolaeth</w:t>
            </w:r>
          </w:p>
          <w:p w14:paraId="56E4D3F4" w14:textId="5D4E125C" w:rsidR="00D46A8E" w:rsidRPr="00D1401A" w:rsidRDefault="00C8398D" w:rsidP="00C8398D">
            <w:pPr>
              <w:rPr>
                <w:sz w:val="20"/>
                <w:szCs w:val="28"/>
              </w:rPr>
            </w:pPr>
            <w:r w:rsidRPr="00D1401A">
              <w:rPr>
                <w:sz w:val="20"/>
                <w:szCs w:val="20"/>
                <w:lang w:val="cy-GB"/>
              </w:rPr>
              <w:t xml:space="preserve"> </w:t>
            </w:r>
            <w:r w:rsidR="00120A30" w:rsidRPr="00D1401A">
              <w:rPr>
                <w:sz w:val="20"/>
                <w:szCs w:val="20"/>
                <w:lang w:val="cy-GB"/>
              </w:rPr>
              <w:t>(Beth sydd gan y dysgwyr i’w ddweud/ysgrifennu/</w:t>
            </w:r>
            <w:r w:rsidR="00D1401A" w:rsidRPr="00D1401A">
              <w:rPr>
                <w:sz w:val="20"/>
                <w:szCs w:val="20"/>
                <w:lang w:val="cy-GB"/>
              </w:rPr>
              <w:t>g</w:t>
            </w:r>
            <w:r w:rsidR="00120A30" w:rsidRPr="00D1401A">
              <w:rPr>
                <w:sz w:val="20"/>
                <w:szCs w:val="20"/>
                <w:lang w:val="cy-GB"/>
              </w:rPr>
              <w:t>wneud/cynhyrchu i ddangos yr hyn a ddysgir)</w:t>
            </w:r>
          </w:p>
        </w:tc>
      </w:tr>
      <w:tr w:rsidR="00D46A8E" w:rsidRPr="00120A30" w14:paraId="444AED9B" w14:textId="77777777" w:rsidTr="00120A30">
        <w:tc>
          <w:tcPr>
            <w:tcW w:w="4505" w:type="dxa"/>
          </w:tcPr>
          <w:p w14:paraId="5E9E6941" w14:textId="77777777" w:rsidR="00D46A8E" w:rsidRPr="00120A30" w:rsidRDefault="00D46A8E" w:rsidP="006D26F5">
            <w:pPr>
              <w:rPr>
                <w:sz w:val="28"/>
                <w:szCs w:val="28"/>
              </w:rPr>
            </w:pPr>
          </w:p>
          <w:p w14:paraId="14576703" w14:textId="33FCE77D" w:rsidR="00105A3D" w:rsidRPr="007838A9" w:rsidRDefault="00105A3D" w:rsidP="00105A3D">
            <w:pPr>
              <w:pStyle w:val="ListParagraph"/>
              <w:numPr>
                <w:ilvl w:val="0"/>
                <w:numId w:val="2"/>
              </w:numPr>
              <w:spacing w:before="100" w:beforeAutospacing="1" w:after="100" w:afterAutospacing="1"/>
              <w:rPr>
                <w:rFonts w:eastAsia="Times New Roman" w:cs="Times New Roman"/>
                <w:color w:val="000000"/>
                <w:sz w:val="28"/>
                <w:szCs w:val="28"/>
                <w:lang w:eastAsia="en-GB"/>
              </w:rPr>
            </w:pPr>
            <w:r w:rsidRPr="007838A9">
              <w:rPr>
                <w:rFonts w:eastAsia="Times New Roman" w:cs="Times New Roman"/>
                <w:color w:val="000000"/>
                <w:sz w:val="28"/>
                <w:szCs w:val="28"/>
                <w:lang w:eastAsia="en-GB"/>
              </w:rPr>
              <w:t xml:space="preserve">Gallu adnabod prif gamau o seremoni geni </w:t>
            </w:r>
            <w:r>
              <w:rPr>
                <w:rFonts w:eastAsia="Times New Roman" w:cs="Times New Roman"/>
                <w:color w:val="000000"/>
                <w:sz w:val="28"/>
                <w:szCs w:val="28"/>
                <w:lang w:eastAsia="en-GB"/>
              </w:rPr>
              <w:t>Cristnogol</w:t>
            </w:r>
            <w:r w:rsidRPr="007838A9">
              <w:rPr>
                <w:rFonts w:eastAsia="Times New Roman" w:cs="Times New Roman"/>
                <w:color w:val="000000"/>
                <w:sz w:val="28"/>
                <w:szCs w:val="28"/>
                <w:lang w:eastAsia="en-GB"/>
              </w:rPr>
              <w:t>.</w:t>
            </w:r>
          </w:p>
          <w:p w14:paraId="78178A4B" w14:textId="77777777" w:rsidR="00105A3D" w:rsidRPr="00120A30" w:rsidRDefault="00105A3D" w:rsidP="00105A3D">
            <w:pPr>
              <w:numPr>
                <w:ilvl w:val="0"/>
                <w:numId w:val="2"/>
              </w:numPr>
              <w:rPr>
                <w:sz w:val="28"/>
                <w:szCs w:val="28"/>
              </w:rPr>
            </w:pPr>
            <w:r w:rsidRPr="007838A9">
              <w:rPr>
                <w:rFonts w:eastAsia="Times New Roman" w:cs="Times New Roman"/>
                <w:color w:val="000000"/>
                <w:sz w:val="28"/>
                <w:szCs w:val="28"/>
                <w:lang w:eastAsia="en-GB"/>
              </w:rPr>
              <w:t>Esbonio'r symbolaeth o’r defodau yma.</w:t>
            </w:r>
          </w:p>
          <w:p w14:paraId="7E38D51A" w14:textId="77777777" w:rsidR="00D46A8E" w:rsidRPr="00120A30" w:rsidRDefault="00D46A8E" w:rsidP="006D26F5">
            <w:pPr>
              <w:rPr>
                <w:sz w:val="28"/>
                <w:szCs w:val="28"/>
              </w:rPr>
            </w:pPr>
          </w:p>
          <w:p w14:paraId="21357C73" w14:textId="62B02015" w:rsidR="00D46A8E" w:rsidRPr="00120A30" w:rsidRDefault="00D46A8E" w:rsidP="006D26F5">
            <w:pPr>
              <w:rPr>
                <w:sz w:val="28"/>
                <w:szCs w:val="28"/>
              </w:rPr>
            </w:pPr>
          </w:p>
          <w:p w14:paraId="1BF407B2" w14:textId="77777777" w:rsidR="00D46A8E" w:rsidRPr="00120A30" w:rsidRDefault="00D46A8E" w:rsidP="006D26F5">
            <w:pPr>
              <w:rPr>
                <w:sz w:val="28"/>
                <w:szCs w:val="28"/>
              </w:rPr>
            </w:pPr>
          </w:p>
          <w:p w14:paraId="7BD7E8D0" w14:textId="77777777" w:rsidR="00D46A8E" w:rsidRPr="00120A30" w:rsidRDefault="00D46A8E" w:rsidP="006D26F5">
            <w:pPr>
              <w:rPr>
                <w:sz w:val="28"/>
                <w:szCs w:val="28"/>
              </w:rPr>
            </w:pPr>
          </w:p>
        </w:tc>
        <w:tc>
          <w:tcPr>
            <w:tcW w:w="4505" w:type="dxa"/>
          </w:tcPr>
          <w:p w14:paraId="5C82659D" w14:textId="0A7F0D01" w:rsidR="00C9227D" w:rsidRPr="00C9227D" w:rsidRDefault="00C9227D" w:rsidP="00C9227D">
            <w:pPr>
              <w:rPr>
                <w:sz w:val="28"/>
                <w:szCs w:val="28"/>
              </w:rPr>
            </w:pPr>
            <w:r w:rsidRPr="00C9227D">
              <w:rPr>
                <w:sz w:val="28"/>
                <w:szCs w:val="28"/>
              </w:rPr>
              <w:t>•</w:t>
            </w:r>
            <w:r>
              <w:rPr>
                <w:sz w:val="28"/>
                <w:szCs w:val="28"/>
              </w:rPr>
              <w:t xml:space="preserve"> </w:t>
            </w:r>
            <w:r w:rsidRPr="00C9227D">
              <w:rPr>
                <w:sz w:val="28"/>
                <w:szCs w:val="28"/>
              </w:rPr>
              <w:t>Mae angen i’r disgyblion darllen darn deall a chwblhau’r diagram Venn.</w:t>
            </w:r>
          </w:p>
          <w:p w14:paraId="250B79C3" w14:textId="118117DF" w:rsidR="00105A3D" w:rsidRPr="00120A30" w:rsidRDefault="00C9227D" w:rsidP="00C9227D">
            <w:pPr>
              <w:rPr>
                <w:sz w:val="28"/>
                <w:szCs w:val="28"/>
              </w:rPr>
            </w:pPr>
            <w:r w:rsidRPr="00C9227D">
              <w:rPr>
                <w:sz w:val="28"/>
                <w:szCs w:val="28"/>
              </w:rPr>
              <w:t>Bydd y disgyblion yn gallu deall prif gamau seremonïau geni Cristnogol a gallu tynnu ar gymariaethau rhwng y ddau.</w:t>
            </w:r>
          </w:p>
        </w:tc>
      </w:tr>
    </w:tbl>
    <w:p w14:paraId="30135971" w14:textId="77777777" w:rsidR="00045D70" w:rsidRPr="00120A30" w:rsidRDefault="00045D70" w:rsidP="00D46A8E">
      <w:pPr>
        <w:rPr>
          <w:sz w:val="28"/>
          <w:szCs w:val="28"/>
        </w:rPr>
        <w:sectPr w:rsidR="00045D70" w:rsidRPr="00120A30" w:rsidSect="00D46A8E">
          <w:headerReference w:type="default" r:id="rId13"/>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00120A30" w:rsidRPr="00120A30" w14:paraId="200AD4DF" w14:textId="77777777" w:rsidTr="31914593">
        <w:trPr>
          <w:trHeight w:val="1071"/>
        </w:trPr>
        <w:tc>
          <w:tcPr>
            <w:tcW w:w="1249" w:type="dxa"/>
          </w:tcPr>
          <w:p w14:paraId="088B6083" w14:textId="3B7815EB" w:rsidR="00120A30" w:rsidRPr="00D1401A" w:rsidRDefault="00120A30" w:rsidP="00C8398D">
            <w:pPr>
              <w:jc w:val="center"/>
              <w:rPr>
                <w:b/>
              </w:rPr>
            </w:pPr>
            <w:r w:rsidRPr="00D1401A">
              <w:rPr>
                <w:b/>
                <w:lang w:val="cy-GB"/>
              </w:rPr>
              <w:lastRenderedPageBreak/>
              <w:t>Amser</w:t>
            </w:r>
          </w:p>
        </w:tc>
        <w:tc>
          <w:tcPr>
            <w:tcW w:w="4971" w:type="dxa"/>
          </w:tcPr>
          <w:p w14:paraId="56528DB0" w14:textId="205C447E" w:rsidR="00120A30" w:rsidRPr="00D1401A" w:rsidRDefault="00120A30" w:rsidP="006D26F5">
            <w:pPr>
              <w:jc w:val="center"/>
              <w:rPr>
                <w:b/>
                <w:sz w:val="22"/>
                <w:szCs w:val="22"/>
              </w:rPr>
            </w:pPr>
            <w:r w:rsidRPr="00D1401A">
              <w:rPr>
                <w:b/>
                <w:sz w:val="22"/>
                <w:szCs w:val="22"/>
                <w:lang w:val="cy-GB"/>
              </w:rPr>
              <w:t>Gweithgareddau/Methodoleg/Cysyniadau Allweddol</w:t>
            </w:r>
          </w:p>
          <w:p w14:paraId="7E8C7567" w14:textId="69DCD670" w:rsidR="00120A30" w:rsidRPr="00D1401A" w:rsidRDefault="00C8398D" w:rsidP="00C8398D">
            <w:pPr>
              <w:jc w:val="center"/>
              <w:rPr>
                <w:sz w:val="22"/>
                <w:szCs w:val="22"/>
              </w:rPr>
            </w:pPr>
            <w:r w:rsidRPr="00D1401A">
              <w:rPr>
                <w:sz w:val="22"/>
                <w:szCs w:val="22"/>
                <w:lang w:val="cy-GB"/>
              </w:rPr>
              <w:t xml:space="preserve"> </w:t>
            </w:r>
            <w:r w:rsidR="00120A30" w:rsidRPr="00D1401A">
              <w:rPr>
                <w:sz w:val="22"/>
                <w:szCs w:val="22"/>
                <w:lang w:val="cy-GB"/>
              </w:rPr>
              <w:t>(Rôl yr Athro – gan gynnwys pwyntiau dysgu allweddol a chwestiynau allweddol)</w:t>
            </w:r>
          </w:p>
        </w:tc>
        <w:tc>
          <w:tcPr>
            <w:tcW w:w="4971" w:type="dxa"/>
          </w:tcPr>
          <w:p w14:paraId="35CD1959" w14:textId="31499F10" w:rsidR="00120A30" w:rsidRPr="00D1401A" w:rsidRDefault="00120A30" w:rsidP="006D26F5">
            <w:pPr>
              <w:jc w:val="center"/>
              <w:rPr>
                <w:b/>
                <w:sz w:val="22"/>
                <w:szCs w:val="22"/>
              </w:rPr>
            </w:pPr>
            <w:r w:rsidRPr="00D1401A">
              <w:rPr>
                <w:b/>
                <w:sz w:val="22"/>
                <w:szCs w:val="22"/>
                <w:lang w:val="cy-GB"/>
              </w:rPr>
              <w:t>Tasgau Disgyblion</w:t>
            </w:r>
          </w:p>
          <w:p w14:paraId="18522FBF" w14:textId="415E97D4" w:rsidR="00120A30" w:rsidRPr="00D1401A" w:rsidRDefault="00C8398D" w:rsidP="006D26F5">
            <w:pPr>
              <w:jc w:val="center"/>
              <w:rPr>
                <w:sz w:val="22"/>
                <w:szCs w:val="22"/>
              </w:rPr>
            </w:pPr>
            <w:r w:rsidRPr="00D1401A">
              <w:rPr>
                <w:sz w:val="22"/>
                <w:szCs w:val="22"/>
                <w:lang w:val="cy-GB"/>
              </w:rPr>
              <w:t xml:space="preserve"> </w:t>
            </w:r>
            <w:r w:rsidR="006D26F5" w:rsidRPr="00D1401A">
              <w:rPr>
                <w:sz w:val="22"/>
                <w:szCs w:val="22"/>
                <w:lang w:val="cy-GB"/>
              </w:rPr>
              <w:t>(Rôl disgyblion – gan gynnwys strategaethau gwahaniaethu, ymgysylltu ag asesu ffurfiannol a gwaith cartref)</w:t>
            </w:r>
          </w:p>
          <w:p w14:paraId="71FEA254" w14:textId="59504618" w:rsidR="00120A30" w:rsidRPr="00120A30" w:rsidRDefault="00120A30" w:rsidP="006D26F5">
            <w:pPr>
              <w:jc w:val="center"/>
              <w:rPr>
                <w:sz w:val="22"/>
                <w:szCs w:val="22"/>
              </w:rPr>
            </w:pPr>
          </w:p>
        </w:tc>
        <w:tc>
          <w:tcPr>
            <w:tcW w:w="2903" w:type="dxa"/>
          </w:tcPr>
          <w:p w14:paraId="70A80BB0" w14:textId="775D1753" w:rsidR="00120A30" w:rsidRPr="00D1401A" w:rsidRDefault="006D26F5" w:rsidP="006D26F5">
            <w:pPr>
              <w:jc w:val="center"/>
              <w:rPr>
                <w:b/>
                <w:sz w:val="22"/>
                <w:szCs w:val="22"/>
              </w:rPr>
            </w:pPr>
            <w:r w:rsidRPr="00D1401A">
              <w:rPr>
                <w:b/>
                <w:sz w:val="22"/>
                <w:szCs w:val="22"/>
                <w:lang w:val="cy-GB"/>
              </w:rPr>
              <w:t>Adnoddau</w:t>
            </w:r>
          </w:p>
          <w:p w14:paraId="18C6DCA1" w14:textId="0BEDB171" w:rsidR="00120A30" w:rsidRPr="00D1401A" w:rsidRDefault="00C8398D" w:rsidP="00C8398D">
            <w:pPr>
              <w:jc w:val="center"/>
              <w:rPr>
                <w:sz w:val="22"/>
                <w:szCs w:val="22"/>
              </w:rPr>
            </w:pPr>
            <w:r w:rsidRPr="00D1401A">
              <w:rPr>
                <w:sz w:val="22"/>
                <w:szCs w:val="22"/>
                <w:lang w:val="cy-GB"/>
              </w:rPr>
              <w:t xml:space="preserve"> </w:t>
            </w:r>
            <w:r w:rsidR="006D26F5" w:rsidRPr="00D1401A">
              <w:rPr>
                <w:sz w:val="22"/>
                <w:szCs w:val="22"/>
                <w:lang w:val="cy-GB"/>
              </w:rPr>
              <w:t>(Gan gynnwys gofyniad Iechyd a Diogelwch)</w:t>
            </w:r>
          </w:p>
        </w:tc>
      </w:tr>
      <w:tr w:rsidR="00120A30" w:rsidRPr="00120A30" w14:paraId="1D96C72E" w14:textId="77777777" w:rsidTr="31914593">
        <w:trPr>
          <w:trHeight w:val="2391"/>
        </w:trPr>
        <w:tc>
          <w:tcPr>
            <w:tcW w:w="1249" w:type="dxa"/>
          </w:tcPr>
          <w:p w14:paraId="1A014F51" w14:textId="77777777" w:rsidR="00120A30" w:rsidRPr="00120A30" w:rsidRDefault="00120A30" w:rsidP="006D26F5">
            <w:pPr>
              <w:jc w:val="center"/>
              <w:rPr>
                <w:b/>
              </w:rPr>
            </w:pPr>
          </w:p>
          <w:p w14:paraId="3F4C9105" w14:textId="77777777" w:rsidR="00120A30" w:rsidRPr="00120A30" w:rsidRDefault="00120A30" w:rsidP="006D26F5">
            <w:pPr>
              <w:jc w:val="center"/>
              <w:rPr>
                <w:b/>
              </w:rPr>
            </w:pPr>
          </w:p>
          <w:p w14:paraId="411C5BFF" w14:textId="4534E915" w:rsidR="00120A30" w:rsidRPr="00D1401A" w:rsidRDefault="006D26F5" w:rsidP="00C8398D">
            <w:pPr>
              <w:jc w:val="center"/>
              <w:rPr>
                <w: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tc>
        <w:tc>
          <w:tcPr>
            <w:tcW w:w="4971" w:type="dxa"/>
          </w:tcPr>
          <w:p w14:paraId="012F8DA0" w14:textId="6FE08E32" w:rsidR="00DB2BB8" w:rsidRDefault="00DB2BB8" w:rsidP="00215A1E">
            <w:pPr>
              <w:rPr>
                <w:sz w:val="28"/>
                <w:szCs w:val="28"/>
              </w:rPr>
            </w:pPr>
            <w:r w:rsidRPr="007838A9">
              <w:rPr>
                <w:sz w:val="28"/>
                <w:szCs w:val="28"/>
              </w:rPr>
              <w:t>Wrth wneud y gofrestr rydw i am i’r disgyblion ‘cracio’r cod’ o beth rydym yn wneud yn y wers.</w:t>
            </w:r>
          </w:p>
          <w:p w14:paraId="0ACF21CD" w14:textId="77777777" w:rsidR="00DB2BB8" w:rsidRDefault="00DB2BB8" w:rsidP="00215A1E">
            <w:pPr>
              <w:rPr>
                <w:sz w:val="28"/>
                <w:szCs w:val="28"/>
              </w:rPr>
            </w:pPr>
          </w:p>
          <w:p w14:paraId="63375C62" w14:textId="2CE14F2A" w:rsidR="00120A30" w:rsidRDefault="00C9227D" w:rsidP="00215A1E">
            <w:pPr>
              <w:rPr>
                <w:sz w:val="28"/>
                <w:szCs w:val="28"/>
              </w:rPr>
            </w:pPr>
            <w:r w:rsidRPr="00C9227D">
              <w:rPr>
                <w:sz w:val="28"/>
                <w:szCs w:val="28"/>
              </w:rPr>
              <w:t xml:space="preserve">Cychwynwyr: Tag </w:t>
            </w:r>
            <w:r w:rsidR="00F0788E">
              <w:rPr>
                <w:sz w:val="28"/>
                <w:szCs w:val="28"/>
              </w:rPr>
              <w:t>‘Rhoi mi 5!</w:t>
            </w:r>
            <w:r w:rsidRPr="00C9227D">
              <w:rPr>
                <w:sz w:val="28"/>
                <w:szCs w:val="28"/>
              </w:rPr>
              <w:t xml:space="preserve">’ </w:t>
            </w:r>
            <w:r w:rsidR="00F0788E">
              <w:rPr>
                <w:sz w:val="28"/>
                <w:szCs w:val="28"/>
              </w:rPr>
              <w:t>er mwyn a</w:t>
            </w:r>
            <w:r w:rsidRPr="00C9227D">
              <w:rPr>
                <w:sz w:val="28"/>
                <w:szCs w:val="28"/>
              </w:rPr>
              <w:t xml:space="preserve">dolygu </w:t>
            </w:r>
            <w:r w:rsidR="00F0788E">
              <w:rPr>
                <w:sz w:val="28"/>
                <w:szCs w:val="28"/>
              </w:rPr>
              <w:t>d</w:t>
            </w:r>
            <w:r w:rsidRPr="00C9227D">
              <w:rPr>
                <w:sz w:val="28"/>
                <w:szCs w:val="28"/>
              </w:rPr>
              <w:t xml:space="preserve">efodau </w:t>
            </w:r>
            <w:r w:rsidR="00F0788E">
              <w:rPr>
                <w:sz w:val="28"/>
                <w:szCs w:val="28"/>
              </w:rPr>
              <w:t>g</w:t>
            </w:r>
            <w:r w:rsidRPr="00C9227D">
              <w:rPr>
                <w:sz w:val="28"/>
                <w:szCs w:val="28"/>
              </w:rPr>
              <w:t>eni Islam. Byddaf yn ofyn i ddisgyblion ysgrifennu ar y llun o’r dwylo 5 ffaith o beth mae Mwslemiaid yn gwneud i ddathlu genedigaeth babi.</w:t>
            </w:r>
          </w:p>
          <w:p w14:paraId="3BC8E289" w14:textId="7F8D1A50" w:rsidR="00C9227D" w:rsidRPr="00120A30" w:rsidRDefault="00C9227D" w:rsidP="00215A1E">
            <w:pPr>
              <w:rPr>
                <w:sz w:val="28"/>
                <w:szCs w:val="28"/>
              </w:rPr>
            </w:pPr>
          </w:p>
        </w:tc>
        <w:tc>
          <w:tcPr>
            <w:tcW w:w="4971" w:type="dxa"/>
          </w:tcPr>
          <w:p w14:paraId="700E7E7A" w14:textId="1395C1C7" w:rsidR="00120A30" w:rsidRPr="00120A30" w:rsidRDefault="00C9227D" w:rsidP="00C9227D">
            <w:pPr>
              <w:rPr>
                <w:sz w:val="28"/>
                <w:szCs w:val="28"/>
              </w:rPr>
            </w:pPr>
            <w:r w:rsidRPr="00C9227D">
              <w:rPr>
                <w:sz w:val="28"/>
                <w:szCs w:val="28"/>
              </w:rPr>
              <w:t>Defnyddio APK gan ofyn i ddisgyblion ysgrifennu 5 ffaith am sut mae Mwslemiaid yn gwneud i ddathlu genedigaeth babi.</w:t>
            </w:r>
          </w:p>
          <w:p w14:paraId="7716F20C" w14:textId="77777777" w:rsidR="00120A30" w:rsidRPr="00120A30" w:rsidRDefault="00120A30" w:rsidP="006D26F5">
            <w:pPr>
              <w:jc w:val="center"/>
              <w:rPr>
                <w:sz w:val="28"/>
                <w:szCs w:val="28"/>
              </w:rPr>
            </w:pPr>
          </w:p>
          <w:p w14:paraId="4650AD92" w14:textId="77777777" w:rsidR="00120A30" w:rsidRPr="00120A30" w:rsidRDefault="00120A30" w:rsidP="006D26F5">
            <w:pPr>
              <w:jc w:val="center"/>
              <w:rPr>
                <w:sz w:val="28"/>
                <w:szCs w:val="28"/>
              </w:rPr>
            </w:pPr>
          </w:p>
          <w:p w14:paraId="201F9395" w14:textId="77777777" w:rsidR="00120A30" w:rsidRPr="00120A30" w:rsidRDefault="00120A30" w:rsidP="006D26F5">
            <w:pPr>
              <w:jc w:val="center"/>
              <w:rPr>
                <w:sz w:val="28"/>
                <w:szCs w:val="28"/>
              </w:rPr>
            </w:pPr>
          </w:p>
          <w:p w14:paraId="7F17A4E6" w14:textId="77777777" w:rsidR="00120A30" w:rsidRPr="00120A30" w:rsidRDefault="00120A30" w:rsidP="006D26F5">
            <w:pPr>
              <w:jc w:val="center"/>
              <w:rPr>
                <w:sz w:val="28"/>
                <w:szCs w:val="28"/>
              </w:rPr>
            </w:pPr>
          </w:p>
        </w:tc>
        <w:tc>
          <w:tcPr>
            <w:tcW w:w="2903" w:type="dxa"/>
          </w:tcPr>
          <w:p w14:paraId="491DF6ED" w14:textId="55A1FD2D" w:rsidR="00120A30" w:rsidRPr="00120A30" w:rsidRDefault="00215A1E" w:rsidP="00215A1E">
            <w:pPr>
              <w:rPr>
                <w:sz w:val="28"/>
                <w:szCs w:val="28"/>
              </w:rPr>
            </w:pPr>
            <w:r>
              <w:rPr>
                <w:sz w:val="28"/>
                <w:szCs w:val="28"/>
              </w:rPr>
              <w:t>Papur ‘Gimme 5’</w:t>
            </w:r>
          </w:p>
        </w:tc>
      </w:tr>
      <w:tr w:rsidR="00120A30" w:rsidRPr="00120A30" w14:paraId="3E425A8C" w14:textId="77777777" w:rsidTr="31914593">
        <w:trPr>
          <w:trHeight w:val="2043"/>
        </w:trPr>
        <w:tc>
          <w:tcPr>
            <w:tcW w:w="1249" w:type="dxa"/>
          </w:tcPr>
          <w:p w14:paraId="5F921DF8" w14:textId="77777777" w:rsidR="00120A30" w:rsidRPr="00120A30" w:rsidRDefault="00120A30" w:rsidP="006D26F5">
            <w:pPr>
              <w:jc w:val="center"/>
              <w:rPr>
                <w:b/>
              </w:rPr>
            </w:pPr>
          </w:p>
          <w:p w14:paraId="0394A643" w14:textId="77777777" w:rsidR="00120A30" w:rsidRPr="00120A30" w:rsidRDefault="00120A30" w:rsidP="006D26F5">
            <w:pPr>
              <w:jc w:val="center"/>
              <w:rPr>
                <w:b/>
              </w:rPr>
            </w:pPr>
          </w:p>
          <w:p w14:paraId="427965B4" w14:textId="0E6F34B9" w:rsidR="00120A30" w:rsidRPr="00D1401A" w:rsidRDefault="006D26F5" w:rsidP="00C8398D">
            <w:pPr>
              <w:jc w:val="center"/>
              <w:rPr>
                <w:b/>
              </w:rPr>
            </w:pPr>
            <w:r w:rsidRPr="00D1401A">
              <w:rPr>
                <w:b/>
                <w:lang w:val="cy-GB"/>
              </w:rPr>
              <w:t>Addysgu a Dysgu Craidd</w:t>
            </w:r>
          </w:p>
        </w:tc>
        <w:tc>
          <w:tcPr>
            <w:tcW w:w="4971" w:type="dxa"/>
          </w:tcPr>
          <w:p w14:paraId="3EC369BA" w14:textId="5D033819" w:rsidR="00C9227D" w:rsidRPr="00C9227D" w:rsidRDefault="00C9227D" w:rsidP="00C9227D">
            <w:pPr>
              <w:rPr>
                <w:sz w:val="28"/>
                <w:szCs w:val="28"/>
              </w:rPr>
            </w:pPr>
            <w:r w:rsidRPr="00C9227D">
              <w:rPr>
                <w:sz w:val="28"/>
                <w:szCs w:val="28"/>
              </w:rPr>
              <w:t>Dysgu Uniongyrchol o osod y sylfaen o fedydd babi a bedydd oedolyn. Am fod dyma yw set top, byddaf yn defnyddio'r cynllun eistedd i ofyn am ddisgyblion darllen beth sydd ar y bwrdd gwyn</w:t>
            </w:r>
            <w:r w:rsidR="00F9160D">
              <w:rPr>
                <w:sz w:val="28"/>
                <w:szCs w:val="28"/>
              </w:rPr>
              <w:t xml:space="preserve"> gan ofyn ar disgyblion i arall eirio i sicrhau dealltwriaeth</w:t>
            </w:r>
            <w:r w:rsidRPr="00C9227D">
              <w:rPr>
                <w:sz w:val="28"/>
                <w:szCs w:val="28"/>
              </w:rPr>
              <w:t>.</w:t>
            </w:r>
          </w:p>
          <w:p w14:paraId="69BBD2B8" w14:textId="77777777" w:rsidR="00C9227D" w:rsidRPr="00C9227D" w:rsidRDefault="00C9227D" w:rsidP="00C9227D">
            <w:pPr>
              <w:rPr>
                <w:sz w:val="28"/>
                <w:szCs w:val="28"/>
              </w:rPr>
            </w:pPr>
          </w:p>
          <w:p w14:paraId="0F0EC16A" w14:textId="2D8115AC" w:rsidR="00120A30" w:rsidRPr="00120A30" w:rsidRDefault="00C9227D" w:rsidP="00C9227D">
            <w:pPr>
              <w:rPr>
                <w:sz w:val="28"/>
                <w:szCs w:val="28"/>
              </w:rPr>
            </w:pPr>
            <w:r w:rsidRPr="00C9227D">
              <w:rPr>
                <w:sz w:val="28"/>
                <w:szCs w:val="28"/>
              </w:rPr>
              <w:lastRenderedPageBreak/>
              <w:t xml:space="preserve">Rydw i wedi paratoi darn darllen iddyn nhw ddarllen a dwi wedi creu diagram Venn sydd yn galluogi disgyblion </w:t>
            </w:r>
            <w:r>
              <w:t xml:space="preserve"> </w:t>
            </w:r>
            <w:r w:rsidRPr="00C9227D">
              <w:rPr>
                <w:sz w:val="28"/>
                <w:szCs w:val="28"/>
              </w:rPr>
              <w:t>ysgrifennu am fedydd babi a bedydd oedolyn a gallu tynnu beth sydd yn debyg rhwng y ddwy seremoni eni.</w:t>
            </w:r>
          </w:p>
          <w:p w14:paraId="441EB289" w14:textId="77777777" w:rsidR="00120A30" w:rsidRPr="00120A30" w:rsidRDefault="00120A30" w:rsidP="006D26F5">
            <w:pPr>
              <w:jc w:val="center"/>
              <w:rPr>
                <w:sz w:val="28"/>
                <w:szCs w:val="28"/>
              </w:rPr>
            </w:pPr>
          </w:p>
          <w:p w14:paraId="65481C09" w14:textId="77777777" w:rsidR="00120A30" w:rsidRPr="00120A30" w:rsidRDefault="00120A30" w:rsidP="006D26F5">
            <w:pPr>
              <w:jc w:val="center"/>
              <w:rPr>
                <w:sz w:val="28"/>
                <w:szCs w:val="28"/>
              </w:rPr>
            </w:pPr>
          </w:p>
        </w:tc>
        <w:tc>
          <w:tcPr>
            <w:tcW w:w="4971" w:type="dxa"/>
          </w:tcPr>
          <w:p w14:paraId="6885B94E" w14:textId="4C144985" w:rsidR="00120A30" w:rsidRPr="00120A30" w:rsidRDefault="31914593" w:rsidP="31914593">
            <w:pPr>
              <w:rPr>
                <w:sz w:val="28"/>
                <w:szCs w:val="28"/>
              </w:rPr>
            </w:pPr>
            <w:r w:rsidRPr="31914593">
              <w:rPr>
                <w:sz w:val="28"/>
                <w:szCs w:val="28"/>
              </w:rPr>
              <w:lastRenderedPageBreak/>
              <w:t>Mae angen i’r disgyblion darllen y tudalen gwybodaeth a bwydo’r wybodaeth o fewn y mannau priodol yn y Diagram Venn.</w:t>
            </w:r>
          </w:p>
          <w:p w14:paraId="5732EFB4" w14:textId="08E955D5" w:rsidR="31914593" w:rsidRDefault="31914593" w:rsidP="31914593">
            <w:pPr>
              <w:rPr>
                <w:sz w:val="28"/>
                <w:szCs w:val="28"/>
              </w:rPr>
            </w:pPr>
          </w:p>
          <w:p w14:paraId="62E709D1" w14:textId="339AD710" w:rsidR="31914593" w:rsidRDefault="31914593" w:rsidP="31914593">
            <w:pPr>
              <w:rPr>
                <w:sz w:val="28"/>
                <w:szCs w:val="28"/>
              </w:rPr>
            </w:pPr>
            <w:r w:rsidRPr="31914593">
              <w:rPr>
                <w:sz w:val="28"/>
                <w:szCs w:val="28"/>
              </w:rPr>
              <w:t>Byddaf yn mynd dros yr atebion efo nhw gan caniatau iddyn nhw ychwanegu at eu diagram Venn.</w:t>
            </w:r>
          </w:p>
          <w:p w14:paraId="6D22C637" w14:textId="77777777" w:rsidR="00120A30" w:rsidRPr="00120A30" w:rsidRDefault="00120A30" w:rsidP="006D26F5">
            <w:pPr>
              <w:jc w:val="center"/>
              <w:rPr>
                <w:sz w:val="28"/>
                <w:szCs w:val="28"/>
              </w:rPr>
            </w:pPr>
          </w:p>
          <w:p w14:paraId="6A1B26DC" w14:textId="77777777" w:rsidR="00120A30" w:rsidRPr="00120A30" w:rsidRDefault="00120A30" w:rsidP="006D26F5">
            <w:pPr>
              <w:jc w:val="center"/>
              <w:rPr>
                <w:sz w:val="28"/>
                <w:szCs w:val="28"/>
              </w:rPr>
            </w:pPr>
          </w:p>
          <w:p w14:paraId="6F32319A" w14:textId="77777777" w:rsidR="00120A30" w:rsidRPr="00120A30" w:rsidRDefault="00120A30" w:rsidP="006D26F5">
            <w:pPr>
              <w:jc w:val="center"/>
              <w:rPr>
                <w:sz w:val="28"/>
                <w:szCs w:val="28"/>
              </w:rPr>
            </w:pPr>
          </w:p>
        </w:tc>
        <w:tc>
          <w:tcPr>
            <w:tcW w:w="2903" w:type="dxa"/>
          </w:tcPr>
          <w:p w14:paraId="435A6C00" w14:textId="07A6A453" w:rsidR="00120A30" w:rsidRDefault="00E23773" w:rsidP="00E23773">
            <w:pPr>
              <w:rPr>
                <w:sz w:val="28"/>
                <w:szCs w:val="28"/>
              </w:rPr>
            </w:pPr>
            <w:r>
              <w:rPr>
                <w:sz w:val="28"/>
                <w:szCs w:val="28"/>
              </w:rPr>
              <w:lastRenderedPageBreak/>
              <w:t>D</w:t>
            </w:r>
            <w:r w:rsidR="00C9227D">
              <w:rPr>
                <w:sz w:val="28"/>
                <w:szCs w:val="28"/>
              </w:rPr>
              <w:t>iagra</w:t>
            </w:r>
            <w:r>
              <w:rPr>
                <w:sz w:val="28"/>
                <w:szCs w:val="28"/>
              </w:rPr>
              <w:t>m Venn</w:t>
            </w:r>
          </w:p>
          <w:p w14:paraId="73A5E4AB" w14:textId="1188DA94" w:rsidR="00E23773" w:rsidRPr="00120A30" w:rsidRDefault="00E23773" w:rsidP="00E23773">
            <w:pPr>
              <w:rPr>
                <w:sz w:val="28"/>
                <w:szCs w:val="28"/>
              </w:rPr>
            </w:pPr>
            <w:r>
              <w:rPr>
                <w:sz w:val="28"/>
                <w:szCs w:val="28"/>
              </w:rPr>
              <w:t>Tudalen Darllen a Deall</w:t>
            </w:r>
          </w:p>
        </w:tc>
      </w:tr>
      <w:tr w:rsidR="00120A30" w:rsidRPr="00120A30" w14:paraId="78EBC3C5" w14:textId="77777777" w:rsidTr="31914593">
        <w:trPr>
          <w:trHeight w:val="2051"/>
        </w:trPr>
        <w:tc>
          <w:tcPr>
            <w:tcW w:w="1249" w:type="dxa"/>
          </w:tcPr>
          <w:p w14:paraId="0152928B" w14:textId="77777777" w:rsidR="00120A30" w:rsidRPr="00120A30" w:rsidRDefault="00120A30" w:rsidP="006D26F5">
            <w:pPr>
              <w:jc w:val="center"/>
              <w:rPr>
                <w:b/>
              </w:rPr>
            </w:pPr>
          </w:p>
          <w:p w14:paraId="57CC921F" w14:textId="77777777" w:rsidR="00120A30" w:rsidRPr="00120A30" w:rsidRDefault="00120A30" w:rsidP="006D26F5">
            <w:pPr>
              <w:jc w:val="center"/>
              <w:rPr>
                <w:b/>
              </w:rPr>
            </w:pPr>
          </w:p>
          <w:p w14:paraId="3C7DFD5C" w14:textId="6ADADE8C" w:rsidR="00120A30" w:rsidRPr="00D1401A" w:rsidRDefault="006D26F5" w:rsidP="009D7C3C">
            <w:pPr>
              <w:jc w:val="center"/>
              <w:rPr>
                <w:b/>
              </w:rPr>
            </w:pPr>
            <w:r w:rsidRPr="00D1401A">
              <w:rPr>
                <w:b/>
                <w:lang w:val="cy-GB"/>
              </w:rPr>
              <w:t xml:space="preserve">Sesiwn </w:t>
            </w:r>
            <w:r w:rsidR="009D7C3C">
              <w:rPr>
                <w:b/>
                <w:lang w:val="cy-GB"/>
              </w:rPr>
              <w:t>Gloi</w:t>
            </w:r>
          </w:p>
        </w:tc>
        <w:tc>
          <w:tcPr>
            <w:tcW w:w="4971" w:type="dxa"/>
          </w:tcPr>
          <w:p w14:paraId="12EE36A3" w14:textId="77777777" w:rsidR="00120A30" w:rsidRDefault="00C9227D" w:rsidP="00C9227D">
            <w:pPr>
              <w:rPr>
                <w:sz w:val="28"/>
                <w:szCs w:val="28"/>
              </w:rPr>
            </w:pPr>
            <w:r w:rsidRPr="00C9227D">
              <w:rPr>
                <w:sz w:val="28"/>
                <w:szCs w:val="28"/>
              </w:rPr>
              <w:t>Cloi: ‘BINGO BEDYDD!’ Er mwyn asesu dysgu’r disgyblion rydw i wedi creu bingo bedydd. Yma mae angen i’r disgyblion dewis 3 gair allan o 7 ac er mwyn croesi nhw allan mae angen iddyn nhw wybod diffiniad y geiriau.</w:t>
            </w:r>
          </w:p>
          <w:p w14:paraId="5BADD14C" w14:textId="77777777" w:rsidR="006A0566" w:rsidRDefault="006A0566" w:rsidP="00C9227D">
            <w:pPr>
              <w:rPr>
                <w:sz w:val="28"/>
                <w:szCs w:val="28"/>
              </w:rPr>
            </w:pPr>
          </w:p>
          <w:p w14:paraId="483EB441" w14:textId="6A7115FD" w:rsidR="006A0566" w:rsidRPr="00120A30" w:rsidRDefault="006A0566" w:rsidP="00C9227D">
            <w:pPr>
              <w:rPr>
                <w:sz w:val="28"/>
                <w:szCs w:val="28"/>
              </w:rPr>
            </w:pPr>
            <w:r w:rsidRPr="006A0566">
              <w:rPr>
                <w:sz w:val="28"/>
                <w:szCs w:val="28"/>
              </w:rPr>
              <w:t>Am fod 11/11 heddiw, gofynnais i bawb pacio fyny 5 munud yn gynharach yn barod am 2 funud o dawelwch. Rydw i wedi ychwanegu sleid ar gyfer Dydd y Cofio ar y pwynt pŵer gyda dyfyniad iddyn nhw ddarllen yn ystod y tawelwch.</w:t>
            </w:r>
          </w:p>
        </w:tc>
        <w:tc>
          <w:tcPr>
            <w:tcW w:w="4971" w:type="dxa"/>
          </w:tcPr>
          <w:p w14:paraId="6ACDA490" w14:textId="03D82DE4" w:rsidR="00120A30" w:rsidRPr="00120A30" w:rsidRDefault="00C9227D" w:rsidP="00C9227D">
            <w:pPr>
              <w:rPr>
                <w:sz w:val="28"/>
                <w:szCs w:val="28"/>
              </w:rPr>
            </w:pPr>
            <w:r w:rsidRPr="00C9227D">
              <w:rPr>
                <w:sz w:val="28"/>
                <w:szCs w:val="28"/>
              </w:rPr>
              <w:t>Mae angen i’r disgyblion dewis 3 gair ac mae angen darllen y diffiniad a gweld os mae’n ffitio’r gair nhw wedi dewis.</w:t>
            </w:r>
          </w:p>
          <w:p w14:paraId="6E2F249E" w14:textId="77777777" w:rsidR="00120A30" w:rsidRPr="00120A30" w:rsidRDefault="00120A30" w:rsidP="006D26F5">
            <w:pPr>
              <w:jc w:val="center"/>
              <w:rPr>
                <w:sz w:val="28"/>
                <w:szCs w:val="28"/>
              </w:rPr>
            </w:pPr>
          </w:p>
          <w:p w14:paraId="219CA86D" w14:textId="77777777" w:rsidR="00120A30" w:rsidRPr="00120A30" w:rsidRDefault="00120A30" w:rsidP="006D26F5">
            <w:pPr>
              <w:jc w:val="center"/>
              <w:rPr>
                <w:sz w:val="28"/>
                <w:szCs w:val="28"/>
              </w:rPr>
            </w:pPr>
          </w:p>
          <w:p w14:paraId="46716F0C" w14:textId="77777777" w:rsidR="00120A30" w:rsidRPr="00120A30" w:rsidRDefault="00120A30" w:rsidP="006D26F5">
            <w:pPr>
              <w:jc w:val="center"/>
              <w:rPr>
                <w:sz w:val="28"/>
                <w:szCs w:val="28"/>
              </w:rPr>
            </w:pPr>
          </w:p>
        </w:tc>
        <w:tc>
          <w:tcPr>
            <w:tcW w:w="2903" w:type="dxa"/>
          </w:tcPr>
          <w:p w14:paraId="08BDEAF7" w14:textId="4AB1B0B7" w:rsidR="00120A30" w:rsidRPr="00120A30" w:rsidRDefault="00366DF0" w:rsidP="00366DF0">
            <w:pPr>
              <w:rPr>
                <w:sz w:val="28"/>
                <w:szCs w:val="28"/>
              </w:rPr>
            </w:pPr>
            <w:r>
              <w:rPr>
                <w:sz w:val="28"/>
                <w:szCs w:val="28"/>
              </w:rPr>
              <w:t xml:space="preserve">Pwynt </w:t>
            </w:r>
            <w:r w:rsidR="00C9227D">
              <w:t xml:space="preserve"> P</w:t>
            </w:r>
            <w:r w:rsidR="00C9227D" w:rsidRPr="00C9227D">
              <w:rPr>
                <w:sz w:val="28"/>
                <w:szCs w:val="28"/>
              </w:rPr>
              <w:t>ŵer</w:t>
            </w:r>
          </w:p>
        </w:tc>
      </w:tr>
    </w:tbl>
    <w:p w14:paraId="21627C5E" w14:textId="4D32C744" w:rsidR="004E1B77" w:rsidRPr="00120A30" w:rsidRDefault="004E1B77" w:rsidP="00EE0418">
      <w:pPr>
        <w:tabs>
          <w:tab w:val="left" w:pos="12758"/>
        </w:tabs>
        <w:rPr>
          <w:sz w:val="28"/>
          <w:szCs w:val="28"/>
        </w:rPr>
      </w:pPr>
    </w:p>
    <w:p w14:paraId="1283188B" w14:textId="77777777" w:rsidR="00645E24" w:rsidRPr="00120A30" w:rsidRDefault="00645E24" w:rsidP="00B24C18">
      <w:pPr>
        <w:pStyle w:val="Heading1"/>
        <w:rPr>
          <w:sz w:val="28"/>
          <w:szCs w:val="28"/>
        </w:rPr>
      </w:pPr>
    </w:p>
    <w:p w14:paraId="4A514B70" w14:textId="77777777" w:rsidR="00EF0BE1" w:rsidRPr="00120A30" w:rsidRDefault="00EF0BE1" w:rsidP="00EF0BE1">
      <w:pPr>
        <w:rPr>
          <w:sz w:val="28"/>
          <w:szCs w:val="28"/>
        </w:rPr>
      </w:pPr>
    </w:p>
    <w:p w14:paraId="2BC7D158" w14:textId="77777777" w:rsidR="00EF0BE1" w:rsidRPr="00120A30" w:rsidRDefault="00EF0BE1" w:rsidP="00EF0BE1">
      <w:pPr>
        <w:rPr>
          <w:sz w:val="28"/>
          <w:szCs w:val="28"/>
        </w:rPr>
      </w:pPr>
    </w:p>
    <w:p w14:paraId="2BB6E5A7" w14:textId="77777777" w:rsidR="00EF0BE1" w:rsidRPr="00120A30" w:rsidRDefault="00EF0BE1" w:rsidP="00EF0BE1">
      <w:pPr>
        <w:rPr>
          <w:sz w:val="28"/>
          <w:szCs w:val="28"/>
        </w:rPr>
      </w:pPr>
    </w:p>
    <w:p w14:paraId="2294F27D" w14:textId="77777777" w:rsidR="00EF0BE1" w:rsidRPr="00120A30" w:rsidRDefault="00EF0BE1" w:rsidP="00EF0BE1">
      <w:pPr>
        <w:rPr>
          <w:sz w:val="28"/>
          <w:szCs w:val="28"/>
        </w:rPr>
      </w:pPr>
    </w:p>
    <w:p w14:paraId="47276F70" w14:textId="77777777" w:rsidR="00EF0BE1" w:rsidRPr="00120A30" w:rsidRDefault="00EF0BE1" w:rsidP="00EF0BE1">
      <w:pPr>
        <w:rPr>
          <w:sz w:val="28"/>
          <w:szCs w:val="28"/>
        </w:rPr>
      </w:pPr>
    </w:p>
    <w:p w14:paraId="4EEB0736" w14:textId="77777777" w:rsidR="00EF0BE1" w:rsidRPr="00120A30" w:rsidRDefault="00EF0BE1" w:rsidP="00EF0BE1">
      <w:pPr>
        <w:rPr>
          <w:sz w:val="28"/>
          <w:szCs w:val="28"/>
        </w:rPr>
      </w:pPr>
    </w:p>
    <w:p w14:paraId="29806F32" w14:textId="77777777" w:rsidR="00EF0BE1" w:rsidRPr="00120A30" w:rsidRDefault="00EF0BE1" w:rsidP="00EF0BE1">
      <w:pPr>
        <w:rPr>
          <w:sz w:val="28"/>
          <w:szCs w:val="28"/>
        </w:rPr>
      </w:pPr>
    </w:p>
    <w:p w14:paraId="3F369D11" w14:textId="77777777" w:rsidR="00EF0BE1" w:rsidRPr="00120A30" w:rsidRDefault="00EF0BE1" w:rsidP="00EF0BE1">
      <w:pPr>
        <w:rPr>
          <w:sz w:val="28"/>
          <w:szCs w:val="28"/>
        </w:rPr>
      </w:pPr>
    </w:p>
    <w:p w14:paraId="2D346F17" w14:textId="77777777" w:rsidR="00EF0BE1" w:rsidRPr="00120A30" w:rsidRDefault="00EF0BE1" w:rsidP="00EF0BE1">
      <w:pPr>
        <w:rPr>
          <w:sz w:val="28"/>
          <w:szCs w:val="28"/>
        </w:rPr>
      </w:pPr>
    </w:p>
    <w:p w14:paraId="4F969DFF" w14:textId="77777777" w:rsidR="00EF0BE1" w:rsidRPr="00120A30" w:rsidRDefault="00EF0BE1" w:rsidP="00EF0BE1">
      <w:pPr>
        <w:rPr>
          <w:sz w:val="28"/>
          <w:szCs w:val="28"/>
        </w:rPr>
      </w:pPr>
    </w:p>
    <w:p w14:paraId="603814E7" w14:textId="77777777" w:rsidR="00EF0BE1" w:rsidRPr="00120A30" w:rsidRDefault="00EF0BE1" w:rsidP="00EF0BE1">
      <w:pPr>
        <w:rPr>
          <w:sz w:val="28"/>
          <w:szCs w:val="28"/>
        </w:rPr>
      </w:pPr>
    </w:p>
    <w:p w14:paraId="6286D6E1" w14:textId="77777777" w:rsidR="00EF0BE1" w:rsidRPr="00120A30" w:rsidRDefault="00EF0BE1" w:rsidP="00EF0BE1">
      <w:pPr>
        <w:rPr>
          <w:sz w:val="28"/>
          <w:szCs w:val="28"/>
        </w:rPr>
      </w:pPr>
    </w:p>
    <w:p w14:paraId="69EE6455" w14:textId="77777777" w:rsidR="00EF0BE1" w:rsidRPr="00120A30" w:rsidRDefault="00EF0BE1" w:rsidP="00EF0BE1">
      <w:pPr>
        <w:rPr>
          <w:sz w:val="28"/>
          <w:szCs w:val="28"/>
        </w:rPr>
      </w:pPr>
    </w:p>
    <w:p w14:paraId="798BEE9C" w14:textId="77777777" w:rsidR="00EF0BE1" w:rsidRPr="00120A30" w:rsidRDefault="00EF0BE1" w:rsidP="00EF0BE1">
      <w:pPr>
        <w:rPr>
          <w:sz w:val="28"/>
          <w:szCs w:val="28"/>
        </w:rPr>
      </w:pPr>
    </w:p>
    <w:p w14:paraId="084DDFCB" w14:textId="77777777" w:rsidR="00EF0BE1" w:rsidRPr="00120A30" w:rsidRDefault="00EF0BE1" w:rsidP="00EF0BE1">
      <w:pPr>
        <w:rPr>
          <w:sz w:val="28"/>
          <w:szCs w:val="28"/>
        </w:rPr>
      </w:pPr>
    </w:p>
    <w:p w14:paraId="2E8F31CF" w14:textId="77777777" w:rsidR="00EF0BE1" w:rsidRPr="00120A30" w:rsidRDefault="00EF0BE1" w:rsidP="00EF0BE1">
      <w:pPr>
        <w:rPr>
          <w:sz w:val="28"/>
          <w:szCs w:val="28"/>
        </w:rPr>
      </w:pPr>
    </w:p>
    <w:p w14:paraId="46769B7B" w14:textId="77777777" w:rsidR="00EF0BE1" w:rsidRPr="00120A30" w:rsidRDefault="00EF0BE1" w:rsidP="00EF0BE1">
      <w:pPr>
        <w:rPr>
          <w:sz w:val="28"/>
          <w:szCs w:val="28"/>
        </w:rPr>
      </w:pPr>
    </w:p>
    <w:p w14:paraId="4F3789E3" w14:textId="77777777" w:rsidR="00EF0BE1" w:rsidRPr="00120A30" w:rsidRDefault="00EF0BE1" w:rsidP="00EF0BE1">
      <w:pPr>
        <w:rPr>
          <w:sz w:val="28"/>
          <w:szCs w:val="28"/>
        </w:rPr>
      </w:pPr>
    </w:p>
    <w:p w14:paraId="20B198E4" w14:textId="77777777" w:rsidR="00EF0BE1" w:rsidRPr="00120A30" w:rsidRDefault="00EF0BE1" w:rsidP="00EF0BE1">
      <w:pPr>
        <w:rPr>
          <w:sz w:val="28"/>
          <w:szCs w:val="28"/>
        </w:rPr>
      </w:pPr>
    </w:p>
    <w:p w14:paraId="58432AFC" w14:textId="77777777" w:rsidR="00EF0BE1" w:rsidRPr="00120A30" w:rsidRDefault="00EF0BE1" w:rsidP="00EF0BE1">
      <w:pPr>
        <w:rPr>
          <w:sz w:val="28"/>
          <w:szCs w:val="28"/>
        </w:rPr>
      </w:pPr>
    </w:p>
    <w:p w14:paraId="23D4DC51" w14:textId="77777777" w:rsidR="00EF0BE1" w:rsidRPr="00120A30" w:rsidRDefault="00EF0BE1" w:rsidP="00EF0BE1">
      <w:pPr>
        <w:rPr>
          <w:sz w:val="28"/>
          <w:szCs w:val="28"/>
        </w:rPr>
      </w:pPr>
    </w:p>
    <w:p w14:paraId="3814CFF1" w14:textId="77777777" w:rsidR="00EF0BE1" w:rsidRPr="00120A30" w:rsidRDefault="00EF0BE1" w:rsidP="00EF0BE1">
      <w:pPr>
        <w:rPr>
          <w:sz w:val="28"/>
          <w:szCs w:val="28"/>
        </w:rPr>
      </w:pPr>
    </w:p>
    <w:p w14:paraId="117A1317" w14:textId="77777777" w:rsidR="00EF0BE1" w:rsidRPr="00120A30" w:rsidRDefault="00EF0BE1" w:rsidP="00EF0BE1">
      <w:pPr>
        <w:rPr>
          <w:sz w:val="28"/>
          <w:szCs w:val="28"/>
        </w:rPr>
      </w:pPr>
    </w:p>
    <w:p w14:paraId="33FC4CE7" w14:textId="77777777" w:rsidR="00DB1D3B" w:rsidRPr="00120A30" w:rsidRDefault="00DB1D3B" w:rsidP="00EF0BE1">
      <w:pPr>
        <w:rPr>
          <w:sz w:val="28"/>
          <w:szCs w:val="28"/>
        </w:rPr>
        <w:sectPr w:rsidR="00DB1D3B" w:rsidRPr="00120A30" w:rsidSect="00A53AE4">
          <w:pgSz w:w="16840" w:h="11900" w:orient="landscape"/>
          <w:pgMar w:top="1440" w:right="1440" w:bottom="1440" w:left="794" w:header="720" w:footer="720" w:gutter="0"/>
          <w:cols w:space="720"/>
          <w:docGrid w:linePitch="360"/>
        </w:sectPr>
      </w:pPr>
    </w:p>
    <w:p w14:paraId="12A401DF" w14:textId="0191B207" w:rsidR="00825827" w:rsidRPr="00D1401A" w:rsidRDefault="006D26F5" w:rsidP="00825827">
      <w:pPr>
        <w:jc w:val="center"/>
        <w:rPr>
          <w:b/>
          <w:sz w:val="28"/>
          <w:szCs w:val="28"/>
        </w:rPr>
      </w:pPr>
      <w:r w:rsidRPr="00D1401A">
        <w:rPr>
          <w:b/>
          <w:sz w:val="28"/>
          <w:szCs w:val="28"/>
          <w:lang w:val="cy-GB"/>
        </w:rPr>
        <w:lastRenderedPageBreak/>
        <w:t>Cynllun Gwers – Cam 1</w:t>
      </w:r>
    </w:p>
    <w:p w14:paraId="38E88527" w14:textId="7EC091BE" w:rsidR="00825827" w:rsidRPr="00D1401A" w:rsidRDefault="006D26F5" w:rsidP="00825827">
      <w:pPr>
        <w:jc w:val="center"/>
        <w:rPr>
          <w:b/>
          <w:sz w:val="28"/>
          <w:szCs w:val="28"/>
        </w:rPr>
      </w:pPr>
      <w:r w:rsidRPr="00D1401A">
        <w:rPr>
          <w:b/>
          <w:sz w:val="28"/>
          <w:szCs w:val="28"/>
          <w:lang w:val="cy-GB"/>
        </w:rPr>
        <w:t>Gwerthuso’r Profiad Dysgu</w:t>
      </w:r>
    </w:p>
    <w:p w14:paraId="4B490B66" w14:textId="117763DD" w:rsidR="00825827" w:rsidRPr="00D1401A" w:rsidRDefault="00C8398D" w:rsidP="00825827">
      <w:pPr>
        <w:jc w:val="center"/>
        <w:rPr>
          <w:b/>
          <w:sz w:val="28"/>
          <w:szCs w:val="28"/>
        </w:rPr>
      </w:pPr>
      <w:r w:rsidRPr="00D1401A">
        <w:rPr>
          <w:b/>
          <w:sz w:val="28"/>
          <w:szCs w:val="28"/>
          <w:lang w:val="cy-GB"/>
        </w:rPr>
        <w:t xml:space="preserve"> </w:t>
      </w:r>
      <w:r w:rsidR="006D26F5" w:rsidRPr="00D1401A">
        <w:rPr>
          <w:b/>
          <w:sz w:val="28"/>
          <w:szCs w:val="28"/>
          <w:lang w:val="cy-GB"/>
        </w:rPr>
        <w:t>(cynhwyswch gyfeiriadau at SAC)</w:t>
      </w:r>
    </w:p>
    <w:p w14:paraId="4C4726EA" w14:textId="77777777" w:rsidR="00825827" w:rsidRPr="00120A30"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120A30" w14:paraId="6EC3CAA8" w14:textId="77777777" w:rsidTr="39FEC893">
        <w:tc>
          <w:tcPr>
            <w:tcW w:w="9010" w:type="dxa"/>
            <w:gridSpan w:val="2"/>
            <w:shd w:val="clear" w:color="auto" w:fill="D9E2F3" w:themeFill="accent1" w:themeFillTint="33"/>
          </w:tcPr>
          <w:p w14:paraId="60ACB732" w14:textId="4CEA2914" w:rsidR="00825827" w:rsidRPr="00D1401A" w:rsidRDefault="006D26F5" w:rsidP="00825827">
            <w:pPr>
              <w:rPr>
                <w:b/>
              </w:rPr>
            </w:pPr>
            <w:r w:rsidRPr="00D1401A">
              <w:rPr>
                <w:b/>
                <w:lang w:val="cy-GB"/>
              </w:rPr>
              <w:t>Gwerthuso’r hyn y mae Disgyblion yn ei Ddysgu</w:t>
            </w:r>
          </w:p>
          <w:p w14:paraId="5CFCF159" w14:textId="77777777" w:rsidR="00825827" w:rsidRPr="00120A30" w:rsidRDefault="00825827" w:rsidP="00825827">
            <w:pPr>
              <w:rPr>
                <w:sz w:val="20"/>
                <w:szCs w:val="20"/>
              </w:rPr>
            </w:pPr>
          </w:p>
        </w:tc>
      </w:tr>
      <w:tr w:rsidR="00825827" w:rsidRPr="00120A30" w14:paraId="3062B5D2" w14:textId="77777777" w:rsidTr="39FEC893">
        <w:tc>
          <w:tcPr>
            <w:tcW w:w="1980" w:type="dxa"/>
            <w:shd w:val="clear" w:color="auto" w:fill="D9E2F3" w:themeFill="accent1" w:themeFillTint="33"/>
          </w:tcPr>
          <w:p w14:paraId="68427B60" w14:textId="690CB379" w:rsidR="00825827" w:rsidRPr="00D1401A" w:rsidRDefault="006D26F5" w:rsidP="00C8398D">
            <w:pPr>
              <w:rPr>
                <w:sz w:val="20"/>
                <w:szCs w:val="20"/>
              </w:rPr>
            </w:pPr>
            <w:r w:rsidRPr="00D1401A">
              <w:rPr>
                <w:sz w:val="20"/>
                <w:szCs w:val="20"/>
                <w:lang w:val="cy-GB"/>
              </w:rPr>
              <w:t>Tystiolaeth o Ddysgu (gan gynnwys agwedd at ddysgu dros amser))</w:t>
            </w:r>
          </w:p>
        </w:tc>
        <w:tc>
          <w:tcPr>
            <w:tcW w:w="7030" w:type="dxa"/>
          </w:tcPr>
          <w:p w14:paraId="7B5BF659" w14:textId="34925C5E" w:rsidR="00825827" w:rsidRPr="00120A30" w:rsidRDefault="6A2804EF" w:rsidP="6A2804EF">
            <w:r w:rsidRPr="6A2804EF">
              <w:rPr>
                <w:rFonts w:ascii="Calibri" w:eastAsia="Calibri" w:hAnsi="Calibri" w:cs="Calibri"/>
                <w:sz w:val="28"/>
                <w:szCs w:val="28"/>
              </w:rPr>
              <w:t xml:space="preserve">Roedd y dasg agoriadol yn profi dealltwriaeth o wers ddiwethaf o’r ffurf o ‘Gimme 5’. Llwyddodd rhai disgyblion cofio termau allweddol o’r defodau geni Islam. Roedd agwedd y disgyblion yn wych tuag at destun y wers ‘Defodau Geni Cristnogol’ ac roedd nifer wedi gallu cysylltu’r bedydd yma fel Defod Cerrig Milltir.  </w:t>
            </w:r>
          </w:p>
          <w:p w14:paraId="040E506D" w14:textId="66C01A1E" w:rsidR="00825827" w:rsidRPr="00120A30" w:rsidRDefault="00825827" w:rsidP="6A2804EF">
            <w:pPr>
              <w:rPr>
                <w:sz w:val="28"/>
                <w:szCs w:val="28"/>
              </w:rPr>
            </w:pPr>
          </w:p>
          <w:p w14:paraId="38BC71B3" w14:textId="02D08CD8" w:rsidR="00825827" w:rsidRPr="00120A30" w:rsidRDefault="6A2804EF" w:rsidP="6A2804EF">
            <w:pPr>
              <w:rPr>
                <w:sz w:val="28"/>
                <w:szCs w:val="28"/>
              </w:rPr>
            </w:pPr>
            <w:r w:rsidRPr="6A2804EF">
              <w:rPr>
                <w:rFonts w:ascii="Calibri" w:eastAsia="Calibri" w:hAnsi="Calibri" w:cs="Calibri"/>
                <w:sz w:val="28"/>
                <w:szCs w:val="28"/>
              </w:rPr>
              <w:t>Roedd nifer fawr o ddisgyblion yn codi cwestiynau diddorol o ran dewis yr unigolyn o ran nid dewis y babi yw cael bedydd ac felly yn annheg. Mae hyn yn dystiolaeth roedd y disgyblion yn mwynhau'r pwnc ac efo’r gallu i archwilio ymhellach o’r cwestiynau sydd yn cwmpasu.</w:t>
            </w:r>
            <w:r w:rsidRPr="6A2804EF">
              <w:rPr>
                <w:sz w:val="28"/>
                <w:szCs w:val="28"/>
              </w:rPr>
              <w:t xml:space="preserve"> </w:t>
            </w:r>
          </w:p>
        </w:tc>
      </w:tr>
      <w:tr w:rsidR="00825827" w:rsidRPr="00120A30" w14:paraId="1698B253" w14:textId="77777777" w:rsidTr="39FEC893">
        <w:trPr>
          <w:trHeight w:val="437"/>
        </w:trPr>
        <w:tc>
          <w:tcPr>
            <w:tcW w:w="1980" w:type="dxa"/>
            <w:shd w:val="clear" w:color="auto" w:fill="D9E2F3" w:themeFill="accent1" w:themeFillTint="33"/>
          </w:tcPr>
          <w:p w14:paraId="55E6124E" w14:textId="78242E63" w:rsidR="00825827" w:rsidRPr="00D1401A" w:rsidRDefault="006D26F5" w:rsidP="00825827">
            <w:pPr>
              <w:rPr>
                <w:sz w:val="20"/>
                <w:szCs w:val="20"/>
              </w:rPr>
            </w:pPr>
            <w:r w:rsidRPr="00D1401A">
              <w:rPr>
                <w:sz w:val="20"/>
                <w:szCs w:val="20"/>
                <w:lang w:val="cy-GB"/>
              </w:rPr>
              <w:t>Y Camau Nesaf ar gyfer Cynnydd</w:t>
            </w:r>
          </w:p>
          <w:p w14:paraId="76590C14" w14:textId="77777777" w:rsidR="00825827" w:rsidRPr="00120A30" w:rsidRDefault="00825827" w:rsidP="00825827">
            <w:pPr>
              <w:rPr>
                <w:sz w:val="20"/>
                <w:szCs w:val="20"/>
              </w:rPr>
            </w:pPr>
          </w:p>
        </w:tc>
        <w:tc>
          <w:tcPr>
            <w:tcW w:w="7030" w:type="dxa"/>
          </w:tcPr>
          <w:p w14:paraId="6E88F129" w14:textId="1CBA19B4" w:rsidR="00825827" w:rsidRPr="00120A30" w:rsidRDefault="39FEC893" w:rsidP="39FEC893">
            <w:pPr>
              <w:rPr>
                <w:sz w:val="20"/>
                <w:szCs w:val="20"/>
              </w:rPr>
            </w:pPr>
            <w:r w:rsidRPr="39FEC893">
              <w:rPr>
                <w:rFonts w:ascii="Calibri" w:eastAsia="Calibri" w:hAnsi="Calibri" w:cs="Calibri"/>
                <w:sz w:val="28"/>
                <w:szCs w:val="28"/>
              </w:rPr>
              <w:t>Mae angen adolygu cynnwys y wers yma gwers nesaf er mwyn sicrhau dealltwriaeth. Bydd angen i'r disgyblion gwerthuso seremonïau geni grefyddol ar ôl dysgu am gredoau Mwslemaidd a Cristnogol.</w:t>
            </w:r>
          </w:p>
        </w:tc>
      </w:tr>
    </w:tbl>
    <w:p w14:paraId="7AFDDA83" w14:textId="77777777" w:rsidR="00825827" w:rsidRPr="00120A30" w:rsidRDefault="00825827" w:rsidP="00825827">
      <w:pPr>
        <w:rPr>
          <w:sz w:val="20"/>
          <w:szCs w:val="20"/>
        </w:rPr>
      </w:pPr>
    </w:p>
    <w:p w14:paraId="77B4D4EA" w14:textId="77777777" w:rsidR="00825827" w:rsidRPr="00120A30"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120A30" w14:paraId="14855D56" w14:textId="77777777" w:rsidTr="39FEC893">
        <w:tc>
          <w:tcPr>
            <w:tcW w:w="9010" w:type="dxa"/>
            <w:gridSpan w:val="2"/>
            <w:shd w:val="clear" w:color="auto" w:fill="D9E2F3" w:themeFill="accent1" w:themeFillTint="33"/>
          </w:tcPr>
          <w:p w14:paraId="6F5902A0" w14:textId="0E68C829" w:rsidR="00825827" w:rsidRPr="00D1401A" w:rsidRDefault="006D26F5" w:rsidP="00825827">
            <w:pPr>
              <w:rPr>
                <w:b/>
              </w:rPr>
            </w:pPr>
            <w:r w:rsidRPr="00D1401A">
              <w:rPr>
                <w:b/>
                <w:lang w:val="cy-GB"/>
              </w:rPr>
              <w:t>Dadansoddiad Adfyfyriol o Addysgu a Strategaethau ar gyfer Datblygiad – gan gynnwys cyfiawnha</w:t>
            </w:r>
            <w:r w:rsidR="00D1401A" w:rsidRPr="00D1401A">
              <w:rPr>
                <w:b/>
                <w:lang w:val="cy-GB"/>
              </w:rPr>
              <w:t>d</w:t>
            </w:r>
            <w:r w:rsidRPr="00D1401A">
              <w:rPr>
                <w:b/>
                <w:lang w:val="cy-GB"/>
              </w:rPr>
              <w:t>/rhesymwaith dewisiadau pedagogaidd</w:t>
            </w:r>
          </w:p>
          <w:p w14:paraId="44C6AA70" w14:textId="77777777" w:rsidR="00825827" w:rsidRPr="00120A30" w:rsidRDefault="00825827" w:rsidP="00825827">
            <w:pPr>
              <w:rPr>
                <w:sz w:val="20"/>
                <w:szCs w:val="20"/>
              </w:rPr>
            </w:pPr>
          </w:p>
        </w:tc>
      </w:tr>
      <w:tr w:rsidR="00825827" w:rsidRPr="00120A30" w14:paraId="34E27A9A" w14:textId="77777777" w:rsidTr="39FEC893">
        <w:tc>
          <w:tcPr>
            <w:tcW w:w="1838" w:type="dxa"/>
            <w:shd w:val="clear" w:color="auto" w:fill="D9E2F3" w:themeFill="accent1" w:themeFillTint="33"/>
          </w:tcPr>
          <w:p w14:paraId="5B5A6D21" w14:textId="790991C5" w:rsidR="00825827" w:rsidRPr="00120A30" w:rsidRDefault="006D26F5" w:rsidP="00825827">
            <w:pPr>
              <w:rPr>
                <w:sz w:val="20"/>
                <w:szCs w:val="20"/>
              </w:rPr>
            </w:pPr>
            <w:r w:rsidRPr="00D1401A">
              <w:rPr>
                <w:sz w:val="20"/>
                <w:szCs w:val="20"/>
                <w:lang w:val="cy-GB"/>
              </w:rPr>
              <w:t>Tystiolaeth o’m Harfer Effeithiol</w:t>
            </w:r>
            <w:r w:rsidR="00825827" w:rsidRPr="00D1401A">
              <w:rPr>
                <w:sz w:val="20"/>
                <w:szCs w:val="20"/>
              </w:rPr>
              <w:t xml:space="preserve"> </w:t>
            </w:r>
          </w:p>
          <w:p w14:paraId="3719705E" w14:textId="77777777" w:rsidR="00825827" w:rsidRPr="00120A30" w:rsidRDefault="00825827" w:rsidP="00825827">
            <w:pPr>
              <w:rPr>
                <w:sz w:val="20"/>
                <w:szCs w:val="20"/>
              </w:rPr>
            </w:pPr>
          </w:p>
          <w:p w14:paraId="65F896C5" w14:textId="77777777" w:rsidR="00825827" w:rsidRPr="00120A30" w:rsidRDefault="00825827" w:rsidP="00825827">
            <w:pPr>
              <w:rPr>
                <w:sz w:val="20"/>
                <w:szCs w:val="20"/>
              </w:rPr>
            </w:pPr>
          </w:p>
        </w:tc>
        <w:tc>
          <w:tcPr>
            <w:tcW w:w="7172" w:type="dxa"/>
          </w:tcPr>
          <w:p w14:paraId="0A52CC8A" w14:textId="7B85C6A8" w:rsidR="6A2804EF" w:rsidRDefault="6A2804EF">
            <w:r w:rsidRPr="6A2804EF">
              <w:rPr>
                <w:rFonts w:ascii="Calibri" w:eastAsia="Calibri" w:hAnsi="Calibri" w:cs="Calibri"/>
                <w:sz w:val="28"/>
                <w:szCs w:val="28"/>
              </w:rPr>
              <w:t xml:space="preserve">Roeddwn i yn gwobrwyo disgyblion am ddefnyddio geirfa grefyddol fel ‘bedydd babi/rhiant bedydd’. Mae hyn yn annog eraill defnyddio termau allweddol. Roedd y disgyblion yn mwynhau Bingo, yr oedden nhw yn ddwli ar yr elfen gystadleuol er roedd yn asesu eu dysgu.  </w:t>
            </w:r>
          </w:p>
          <w:p w14:paraId="07A39D69" w14:textId="61D93AD0" w:rsidR="6A2804EF" w:rsidRDefault="6A2804EF" w:rsidP="6A2804EF">
            <w:pPr>
              <w:rPr>
                <w:rFonts w:ascii="Calibri" w:eastAsia="Calibri" w:hAnsi="Calibri" w:cs="Calibri"/>
                <w:sz w:val="28"/>
                <w:szCs w:val="28"/>
              </w:rPr>
            </w:pPr>
          </w:p>
          <w:p w14:paraId="0629B637" w14:textId="38E6A4B1" w:rsidR="39FEC893" w:rsidRDefault="39FEC893" w:rsidP="39FEC893">
            <w:r w:rsidRPr="39FEC893">
              <w:rPr>
                <w:rFonts w:ascii="Calibri" w:eastAsia="Calibri" w:hAnsi="Calibri" w:cs="Calibri"/>
                <w:sz w:val="28"/>
                <w:szCs w:val="28"/>
              </w:rPr>
              <w:t>Roeddwn i wedi llwyddo creu gwers efo sgiliau darllen, ysgrifennu a llefaredd ac felly yn dangos fy mod i'n gweithredu ar fy nghyfrifoldeb trawsgwricwlaidd.</w:t>
            </w:r>
          </w:p>
          <w:p w14:paraId="49D2E71D" w14:textId="733EB5D4" w:rsidR="6A2804EF" w:rsidRDefault="6A2804EF">
            <w:r w:rsidRPr="6A2804EF">
              <w:rPr>
                <w:rFonts w:ascii="Calibri" w:eastAsia="Calibri" w:hAnsi="Calibri" w:cs="Calibri"/>
                <w:sz w:val="28"/>
                <w:szCs w:val="28"/>
              </w:rPr>
              <w:t xml:space="preserve"> </w:t>
            </w:r>
          </w:p>
          <w:p w14:paraId="17AEE7C1" w14:textId="5924DA64" w:rsidR="6A2804EF" w:rsidRDefault="6A2804EF" w:rsidP="6A2804EF">
            <w:r w:rsidRPr="6A2804EF">
              <w:rPr>
                <w:rFonts w:ascii="Calibri" w:eastAsia="Calibri" w:hAnsi="Calibri" w:cs="Calibri"/>
                <w:sz w:val="28"/>
                <w:szCs w:val="28"/>
              </w:rPr>
              <w:t>Roedd R.R. wedi dweud roedd sleid Sul y Cofio yn dangos sensitifrwydd a gosod cyd-destun i'r dysgwyr. Roedd y disgyblion yn aeddfed iawn wrth aros yn dawel am 2 funud</w:t>
            </w:r>
            <w:r w:rsidRPr="6A2804EF">
              <w:rPr>
                <w:sz w:val="28"/>
                <w:szCs w:val="28"/>
              </w:rPr>
              <w:t>.</w:t>
            </w:r>
          </w:p>
          <w:p w14:paraId="471612F7" w14:textId="77777777" w:rsidR="00825827" w:rsidRPr="00120A30" w:rsidRDefault="00825827" w:rsidP="00825827">
            <w:pPr>
              <w:rPr>
                <w:sz w:val="20"/>
                <w:szCs w:val="20"/>
              </w:rPr>
            </w:pPr>
          </w:p>
        </w:tc>
      </w:tr>
      <w:tr w:rsidR="00825827" w:rsidRPr="00120A30" w14:paraId="39A72438" w14:textId="77777777" w:rsidTr="39FEC893">
        <w:trPr>
          <w:trHeight w:val="437"/>
        </w:trPr>
        <w:tc>
          <w:tcPr>
            <w:tcW w:w="1838" w:type="dxa"/>
            <w:shd w:val="clear" w:color="auto" w:fill="D9E2F3" w:themeFill="accent1" w:themeFillTint="33"/>
          </w:tcPr>
          <w:p w14:paraId="6F863CDC" w14:textId="4F14FA20" w:rsidR="00825827" w:rsidRPr="00D1401A" w:rsidRDefault="006D26F5" w:rsidP="00825827">
            <w:pPr>
              <w:rPr>
                <w:sz w:val="20"/>
                <w:szCs w:val="20"/>
              </w:rPr>
            </w:pPr>
            <w:r w:rsidRPr="00D1401A">
              <w:rPr>
                <w:sz w:val="20"/>
                <w:szCs w:val="20"/>
                <w:lang w:val="cy-GB"/>
              </w:rPr>
              <w:t>Meysydd ar gyfer fy Natblygiad</w:t>
            </w:r>
          </w:p>
          <w:p w14:paraId="0BD9B8BD" w14:textId="77777777" w:rsidR="00825827" w:rsidRPr="00120A30" w:rsidRDefault="00825827" w:rsidP="00825827">
            <w:pPr>
              <w:rPr>
                <w:sz w:val="20"/>
                <w:szCs w:val="20"/>
              </w:rPr>
            </w:pPr>
          </w:p>
          <w:p w14:paraId="3A90E508" w14:textId="1DE44CC1" w:rsidR="00825827" w:rsidRPr="00D1401A" w:rsidRDefault="006D26F5" w:rsidP="00825827">
            <w:pPr>
              <w:rPr>
                <w:sz w:val="20"/>
                <w:szCs w:val="20"/>
              </w:rPr>
            </w:pPr>
            <w:r w:rsidRPr="00D1401A">
              <w:rPr>
                <w:sz w:val="20"/>
                <w:szCs w:val="20"/>
                <w:lang w:val="cy-GB"/>
              </w:rPr>
              <w:t>Targedau Personol ar gyfer Cynnydd</w:t>
            </w:r>
          </w:p>
          <w:p w14:paraId="63AF2A7D" w14:textId="77777777" w:rsidR="00825827" w:rsidRPr="00120A30" w:rsidRDefault="00825827" w:rsidP="00825827">
            <w:pPr>
              <w:rPr>
                <w:sz w:val="20"/>
                <w:szCs w:val="20"/>
              </w:rPr>
            </w:pPr>
          </w:p>
        </w:tc>
        <w:tc>
          <w:tcPr>
            <w:tcW w:w="7172" w:type="dxa"/>
          </w:tcPr>
          <w:p w14:paraId="1B16E773" w14:textId="301964C1" w:rsidR="00825827" w:rsidRPr="00120A30" w:rsidRDefault="6A2804EF" w:rsidP="00825827">
            <w:r w:rsidRPr="6A2804EF">
              <w:rPr>
                <w:rFonts w:ascii="Calibri" w:eastAsia="Calibri" w:hAnsi="Calibri" w:cs="Calibri"/>
                <w:sz w:val="28"/>
                <w:szCs w:val="28"/>
              </w:rPr>
              <w:lastRenderedPageBreak/>
              <w:t xml:space="preserve">Mae angen i mi ddatblygu strategaethau cwestiynu e.e.. ‘no hands up’, lolipop sticks, ‘hot seat’, pêl fasged ac enwau ar </w:t>
            </w:r>
            <w:r w:rsidRPr="6A2804EF">
              <w:rPr>
                <w:rFonts w:ascii="Calibri" w:eastAsia="Calibri" w:hAnsi="Calibri" w:cs="Calibri"/>
                <w:sz w:val="28"/>
                <w:szCs w:val="28"/>
              </w:rPr>
              <w:lastRenderedPageBreak/>
              <w:t xml:space="preserve">hap. Mae hyn yn anodd am fy mod i dal yn dysgu enwau pawb. Dwi’n teimlo’n ddryslyd o ran cwestiynu oherwydd nid ydw i'n hyderus efo enwau.  </w:t>
            </w:r>
          </w:p>
          <w:p w14:paraId="006A29BC" w14:textId="7EFFFB96" w:rsidR="00825827" w:rsidRPr="00120A30" w:rsidRDefault="6A2804EF" w:rsidP="00825827">
            <w:r w:rsidRPr="6A2804EF">
              <w:rPr>
                <w:rFonts w:ascii="Calibri" w:eastAsia="Calibri" w:hAnsi="Calibri" w:cs="Calibri"/>
                <w:sz w:val="28"/>
                <w:szCs w:val="28"/>
              </w:rPr>
              <w:t xml:space="preserve"> </w:t>
            </w:r>
          </w:p>
          <w:p w14:paraId="12D2BCF1" w14:textId="1CF7DB99" w:rsidR="00825827" w:rsidRPr="00120A30" w:rsidRDefault="39FEC893" w:rsidP="39FEC893">
            <w:pPr>
              <w:rPr>
                <w:rFonts w:ascii="Calibri" w:eastAsia="Calibri" w:hAnsi="Calibri" w:cs="Calibri"/>
                <w:sz w:val="28"/>
                <w:szCs w:val="28"/>
              </w:rPr>
            </w:pPr>
            <w:r w:rsidRPr="39FEC893">
              <w:rPr>
                <w:rFonts w:ascii="Calibri" w:eastAsia="Calibri" w:hAnsi="Calibri" w:cs="Calibri"/>
                <w:sz w:val="28"/>
                <w:szCs w:val="28"/>
              </w:rPr>
              <w:t>Ymhellach mae syniad i mi fynd dros eirfa allweddol o flaenllaw i sicrhau nid ydy pobl yn ofyn yr un cwestiynau tro ar ôl tro. Tro nesaf, byddaf yn ceisio gweithredu strategaeth dysgu arall yn lle dysgu uniongyrchol er mwyn treialu syniadau eraill fel disgyblion yn arwain dysgu eu hunain.</w:t>
            </w:r>
          </w:p>
        </w:tc>
      </w:tr>
    </w:tbl>
    <w:p w14:paraId="5C255ACC" w14:textId="77777777" w:rsidR="00825827" w:rsidRPr="00120A30" w:rsidRDefault="00825827" w:rsidP="00825827">
      <w:pPr>
        <w:rPr>
          <w:sz w:val="20"/>
          <w:szCs w:val="20"/>
        </w:rPr>
      </w:pPr>
    </w:p>
    <w:p w14:paraId="201937E0" w14:textId="77777777" w:rsidR="00825827" w:rsidRPr="00120A30" w:rsidRDefault="00825827" w:rsidP="00825827">
      <w:pPr>
        <w:rPr>
          <w:sz w:val="20"/>
          <w:szCs w:val="20"/>
        </w:rPr>
      </w:pPr>
    </w:p>
    <w:p w14:paraId="02815835" w14:textId="77777777" w:rsidR="00825827" w:rsidRPr="00120A30" w:rsidRDefault="00825827" w:rsidP="00825827">
      <w:pPr>
        <w:rPr>
          <w:sz w:val="20"/>
          <w:szCs w:val="20"/>
        </w:rPr>
      </w:pPr>
    </w:p>
    <w:p w14:paraId="133B1839" w14:textId="19CBA16B" w:rsidR="00EF0BE1" w:rsidRPr="00120A30" w:rsidRDefault="00EF0BE1" w:rsidP="00EF0BE1">
      <w:pPr>
        <w:rPr>
          <w:sz w:val="28"/>
          <w:szCs w:val="28"/>
        </w:rPr>
      </w:pPr>
    </w:p>
    <w:p w14:paraId="5D1D0564" w14:textId="77777777" w:rsidR="00EF0BE1" w:rsidRPr="00120A30" w:rsidRDefault="00EF0BE1" w:rsidP="00EF0BE1">
      <w:pPr>
        <w:rPr>
          <w:sz w:val="28"/>
          <w:szCs w:val="28"/>
        </w:rPr>
      </w:pPr>
    </w:p>
    <w:p w14:paraId="3D64C07E" w14:textId="77777777" w:rsidR="00EF0BE1" w:rsidRPr="00120A30" w:rsidRDefault="00EF0BE1" w:rsidP="00EF0BE1">
      <w:pPr>
        <w:rPr>
          <w:sz w:val="28"/>
          <w:szCs w:val="28"/>
        </w:rPr>
      </w:pPr>
    </w:p>
    <w:p w14:paraId="5D398294" w14:textId="77777777" w:rsidR="00EF0BE1" w:rsidRPr="00120A30" w:rsidRDefault="00EF0BE1" w:rsidP="00EF0BE1">
      <w:pPr>
        <w:rPr>
          <w:sz w:val="28"/>
          <w:szCs w:val="28"/>
        </w:rPr>
      </w:pPr>
    </w:p>
    <w:p w14:paraId="02535BAF" w14:textId="77777777" w:rsidR="00EF0BE1" w:rsidRPr="00120A30" w:rsidRDefault="00EF0BE1" w:rsidP="00EF0BE1">
      <w:pPr>
        <w:rPr>
          <w:sz w:val="28"/>
          <w:szCs w:val="28"/>
        </w:rPr>
      </w:pPr>
    </w:p>
    <w:p w14:paraId="52F0FBF9" w14:textId="77777777" w:rsidR="00EF0BE1" w:rsidRPr="00120A30" w:rsidRDefault="00EF0BE1" w:rsidP="00EF0BE1">
      <w:pPr>
        <w:rPr>
          <w:sz w:val="28"/>
          <w:szCs w:val="28"/>
        </w:rPr>
      </w:pPr>
    </w:p>
    <w:p w14:paraId="01FF7088" w14:textId="77777777" w:rsidR="00EF0BE1" w:rsidRPr="00120A30" w:rsidRDefault="00EF0BE1" w:rsidP="00EF0BE1">
      <w:pPr>
        <w:rPr>
          <w:sz w:val="28"/>
          <w:szCs w:val="28"/>
        </w:rPr>
      </w:pPr>
    </w:p>
    <w:p w14:paraId="3F8CB932" w14:textId="77777777" w:rsidR="00EF0BE1" w:rsidRPr="00120A30" w:rsidRDefault="00EF0BE1" w:rsidP="00EF0BE1">
      <w:pPr>
        <w:rPr>
          <w:sz w:val="28"/>
          <w:szCs w:val="28"/>
        </w:rPr>
      </w:pPr>
    </w:p>
    <w:p w14:paraId="14A977F4" w14:textId="77777777" w:rsidR="00EF0BE1" w:rsidRPr="00120A30" w:rsidRDefault="00EF0BE1" w:rsidP="00EF0BE1"/>
    <w:p w14:paraId="446B8C61" w14:textId="77777777" w:rsidR="00EF0BE1" w:rsidRPr="00120A30" w:rsidRDefault="00EF0BE1" w:rsidP="00EF0BE1"/>
    <w:p w14:paraId="6CF53CAD" w14:textId="77777777" w:rsidR="00EF0BE1" w:rsidRPr="00120A30" w:rsidRDefault="00EF0BE1" w:rsidP="00EF0BE1"/>
    <w:p w14:paraId="1725B814" w14:textId="77777777" w:rsidR="00EF0BE1" w:rsidRPr="00120A30" w:rsidRDefault="00EF0BE1" w:rsidP="00EF0BE1"/>
    <w:p w14:paraId="1D139B3A" w14:textId="77777777" w:rsidR="00EF0BE1" w:rsidRPr="00120A30" w:rsidRDefault="00EF0BE1" w:rsidP="00EF0BE1"/>
    <w:p w14:paraId="1436D03F" w14:textId="77777777" w:rsidR="00EF0BE1" w:rsidRPr="00120A30" w:rsidRDefault="00EF0BE1" w:rsidP="00EF0BE1"/>
    <w:p w14:paraId="15DFC201" w14:textId="77777777" w:rsidR="00EF0BE1" w:rsidRPr="00120A30" w:rsidRDefault="00EF0BE1" w:rsidP="00EF0BE1"/>
    <w:p w14:paraId="44224DEB" w14:textId="77777777" w:rsidR="00EF0BE1" w:rsidRPr="00120A30" w:rsidRDefault="00EF0BE1" w:rsidP="00EF0BE1"/>
    <w:p w14:paraId="73141AFE" w14:textId="77777777" w:rsidR="00EF0BE1" w:rsidRPr="00120A30" w:rsidRDefault="00EF0BE1" w:rsidP="00EF0BE1"/>
    <w:p w14:paraId="260116EF" w14:textId="77777777" w:rsidR="00EF0BE1" w:rsidRPr="00120A30" w:rsidRDefault="00EF0BE1" w:rsidP="00EF0BE1"/>
    <w:p w14:paraId="12D98BD2" w14:textId="77777777" w:rsidR="00EF0BE1" w:rsidRPr="00120A30" w:rsidRDefault="00EF0BE1" w:rsidP="00EF0BE1">
      <w:bookmarkStart w:id="0" w:name="cysill"/>
      <w:bookmarkEnd w:id="0"/>
    </w:p>
    <w:sectPr w:rsidR="00EF0BE1" w:rsidRPr="00120A30"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9AF9BC" w14:textId="77777777" w:rsidR="004A6324" w:rsidRDefault="004A6324" w:rsidP="00B24C18">
      <w:r>
        <w:separator/>
      </w:r>
    </w:p>
  </w:endnote>
  <w:endnote w:type="continuationSeparator" w:id="0">
    <w:p w14:paraId="7A8B08F4" w14:textId="77777777" w:rsidR="004A6324" w:rsidRDefault="004A6324" w:rsidP="00B24C18">
      <w:r>
        <w:continuationSeparator/>
      </w:r>
    </w:p>
  </w:endnote>
  <w:endnote w:type="continuationNotice" w:id="1">
    <w:p w14:paraId="2B43CC5B" w14:textId="77777777" w:rsidR="004A6324" w:rsidRDefault="004A63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3C2FB" w14:textId="77777777" w:rsidR="00C8398D" w:rsidRDefault="00C83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63DC0695" w:rsidR="006D26F5" w:rsidRDefault="006D26F5">
        <w:pPr>
          <w:pStyle w:val="Footer"/>
        </w:pPr>
        <w:r>
          <w:fldChar w:fldCharType="begin"/>
        </w:r>
        <w:r>
          <w:instrText xml:space="preserve"> PAGE   \* MERGEFORMAT </w:instrText>
        </w:r>
        <w:r>
          <w:fldChar w:fldCharType="separate"/>
        </w:r>
        <w:r w:rsidR="00FC132C">
          <w:rPr>
            <w:noProof/>
          </w:rPr>
          <w:t>1</w:t>
        </w:r>
        <w:r>
          <w:rPr>
            <w:noProof/>
          </w:rPr>
          <w:fldChar w:fldCharType="end"/>
        </w:r>
      </w:p>
    </w:sdtContent>
  </w:sdt>
  <w:p w14:paraId="5BF63DE8" w14:textId="77777777" w:rsidR="006D26F5" w:rsidRDefault="006D26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801E6" w14:textId="77777777" w:rsidR="00C8398D" w:rsidRDefault="00C83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9EEE2" w14:textId="77777777" w:rsidR="004A6324" w:rsidRDefault="004A6324" w:rsidP="00B24C18">
      <w:r>
        <w:separator/>
      </w:r>
    </w:p>
  </w:footnote>
  <w:footnote w:type="continuationSeparator" w:id="0">
    <w:p w14:paraId="17B0B2E7" w14:textId="77777777" w:rsidR="004A6324" w:rsidRDefault="004A6324" w:rsidP="00B24C18">
      <w:r>
        <w:continuationSeparator/>
      </w:r>
    </w:p>
  </w:footnote>
  <w:footnote w:type="continuationNotice" w:id="1">
    <w:p w14:paraId="5EFC0665" w14:textId="77777777" w:rsidR="004A6324" w:rsidRDefault="004A63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1A1F26" w14:textId="77777777" w:rsidR="00C8398D" w:rsidRDefault="00C83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6D26F5" w:rsidRDefault="006D26F5">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55882" w14:textId="77777777" w:rsidR="00C8398D" w:rsidRDefault="00C8398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6D26F5" w:rsidRDefault="006D2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24580"/>
    <w:multiLevelType w:val="hybridMultilevel"/>
    <w:tmpl w:val="39E0C934"/>
    <w:lvl w:ilvl="0" w:tplc="0010DA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E34AF"/>
    <w:multiLevelType w:val="hybridMultilevel"/>
    <w:tmpl w:val="D90A11F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D6041"/>
    <w:multiLevelType w:val="hybridMultilevel"/>
    <w:tmpl w:val="59E4D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D1424"/>
    <w:multiLevelType w:val="hybridMultilevel"/>
    <w:tmpl w:val="0372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432F2"/>
    <w:rsid w:val="00045D70"/>
    <w:rsid w:val="00063D4A"/>
    <w:rsid w:val="000973E5"/>
    <w:rsid w:val="000B6B62"/>
    <w:rsid w:val="000E5C05"/>
    <w:rsid w:val="00105A3D"/>
    <w:rsid w:val="00120A30"/>
    <w:rsid w:val="00140D3C"/>
    <w:rsid w:val="00167F75"/>
    <w:rsid w:val="001E50A0"/>
    <w:rsid w:val="00215A1E"/>
    <w:rsid w:val="002B2D5B"/>
    <w:rsid w:val="002F72F8"/>
    <w:rsid w:val="0031228F"/>
    <w:rsid w:val="003502C7"/>
    <w:rsid w:val="00366DF0"/>
    <w:rsid w:val="003770F9"/>
    <w:rsid w:val="003B005D"/>
    <w:rsid w:val="003B625E"/>
    <w:rsid w:val="003B6297"/>
    <w:rsid w:val="0040291F"/>
    <w:rsid w:val="0043540F"/>
    <w:rsid w:val="00467647"/>
    <w:rsid w:val="004847B6"/>
    <w:rsid w:val="004A6324"/>
    <w:rsid w:val="004B73CD"/>
    <w:rsid w:val="004E1B77"/>
    <w:rsid w:val="005404E0"/>
    <w:rsid w:val="005B7769"/>
    <w:rsid w:val="006048D0"/>
    <w:rsid w:val="00610C4A"/>
    <w:rsid w:val="00645E24"/>
    <w:rsid w:val="0065709A"/>
    <w:rsid w:val="0066617E"/>
    <w:rsid w:val="006953EE"/>
    <w:rsid w:val="006A0566"/>
    <w:rsid w:val="006C08F8"/>
    <w:rsid w:val="006D26F5"/>
    <w:rsid w:val="006E32EF"/>
    <w:rsid w:val="00713823"/>
    <w:rsid w:val="0077504F"/>
    <w:rsid w:val="007B65F8"/>
    <w:rsid w:val="0081450C"/>
    <w:rsid w:val="00816DB9"/>
    <w:rsid w:val="00825827"/>
    <w:rsid w:val="00825DEF"/>
    <w:rsid w:val="008654BB"/>
    <w:rsid w:val="00865AA6"/>
    <w:rsid w:val="00894566"/>
    <w:rsid w:val="00896514"/>
    <w:rsid w:val="008B2B15"/>
    <w:rsid w:val="009A03EA"/>
    <w:rsid w:val="009C26DA"/>
    <w:rsid w:val="009D68DF"/>
    <w:rsid w:val="009D7C3C"/>
    <w:rsid w:val="009F00E2"/>
    <w:rsid w:val="00A46632"/>
    <w:rsid w:val="00A53AE4"/>
    <w:rsid w:val="00A82242"/>
    <w:rsid w:val="00AA5380"/>
    <w:rsid w:val="00AF532A"/>
    <w:rsid w:val="00B02BEF"/>
    <w:rsid w:val="00B0430A"/>
    <w:rsid w:val="00B24C18"/>
    <w:rsid w:val="00B42125"/>
    <w:rsid w:val="00B85948"/>
    <w:rsid w:val="00BC35BE"/>
    <w:rsid w:val="00BF5170"/>
    <w:rsid w:val="00C8398D"/>
    <w:rsid w:val="00C9227D"/>
    <w:rsid w:val="00D060A6"/>
    <w:rsid w:val="00D1401A"/>
    <w:rsid w:val="00D46A8E"/>
    <w:rsid w:val="00D52709"/>
    <w:rsid w:val="00D91956"/>
    <w:rsid w:val="00DB1D3B"/>
    <w:rsid w:val="00DB2BB8"/>
    <w:rsid w:val="00E060F7"/>
    <w:rsid w:val="00E23773"/>
    <w:rsid w:val="00E679B3"/>
    <w:rsid w:val="00E75960"/>
    <w:rsid w:val="00EB6268"/>
    <w:rsid w:val="00EC0A98"/>
    <w:rsid w:val="00EE0418"/>
    <w:rsid w:val="00EE0AC1"/>
    <w:rsid w:val="00EF0BE1"/>
    <w:rsid w:val="00EF2DF8"/>
    <w:rsid w:val="00F03F52"/>
    <w:rsid w:val="00F0788E"/>
    <w:rsid w:val="00F636FF"/>
    <w:rsid w:val="00F707F4"/>
    <w:rsid w:val="00F8496A"/>
    <w:rsid w:val="00F9160D"/>
    <w:rsid w:val="00FB79B2"/>
    <w:rsid w:val="00FC132C"/>
    <w:rsid w:val="31914593"/>
    <w:rsid w:val="39FEC893"/>
    <w:rsid w:val="4A7BAAAA"/>
    <w:rsid w:val="6A280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PlaceholderText">
    <w:name w:val="Placeholder Text"/>
    <w:basedOn w:val="DefaultParagraphFont"/>
    <w:uiPriority w:val="99"/>
    <w:semiHidden/>
    <w:rsid w:val="00120A30"/>
    <w:rPr>
      <w:color w:val="808080"/>
    </w:rPr>
  </w:style>
  <w:style w:type="paragraph" w:styleId="ListParagraph">
    <w:name w:val="List Paragraph"/>
    <w:basedOn w:val="Normal"/>
    <w:uiPriority w:val="34"/>
    <w:qFormat/>
    <w:rsid w:val="00105A3D"/>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0</TotalTime>
  <Pages>6</Pages>
  <Words>992</Words>
  <Characters>5656</Characters>
  <Application>Microsoft Office Word</Application>
  <DocSecurity>0</DocSecurity>
  <Lines>47</Lines>
  <Paragraphs>13</Paragraphs>
  <ScaleCrop>false</ScaleCrop>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Hannah Howells (1600338)</cp:lastModifiedBy>
  <cp:revision>18</cp:revision>
  <dcterms:created xsi:type="dcterms:W3CDTF">2019-11-07T20:19:00Z</dcterms:created>
  <dcterms:modified xsi:type="dcterms:W3CDTF">2020-04-23T13:16:00Z</dcterms:modified>
</cp:coreProperties>
</file>