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A493B" w14:textId="77777777" w:rsidR="00917D22" w:rsidRPr="00BB2867" w:rsidRDefault="00BB2867" w:rsidP="00BB2867">
      <w:pPr>
        <w:jc w:val="center"/>
        <w:rPr>
          <w:rFonts w:cstheme="minorHAnsi"/>
          <w:b/>
          <w:bCs/>
          <w:sz w:val="36"/>
          <w:szCs w:val="36"/>
        </w:rPr>
      </w:pPr>
      <w:r w:rsidRPr="00BB2867">
        <w:rPr>
          <w:rFonts w:cstheme="minorHAnsi"/>
          <w:b/>
          <w:bCs/>
          <w:sz w:val="36"/>
          <w:szCs w:val="36"/>
        </w:rPr>
        <w:t>University of Wales Trinity Saint David</w:t>
      </w:r>
    </w:p>
    <w:p w14:paraId="22381DFF" w14:textId="77777777" w:rsidR="00BB2867" w:rsidRDefault="00BB2867" w:rsidP="00BB2867">
      <w:pPr>
        <w:jc w:val="center"/>
        <w:rPr>
          <w:rFonts w:cstheme="minorHAnsi"/>
          <w:b/>
          <w:bCs/>
          <w:sz w:val="32"/>
          <w:szCs w:val="32"/>
        </w:rPr>
      </w:pPr>
    </w:p>
    <w:p w14:paraId="5DE39700" w14:textId="31E17562" w:rsidR="00BB2867" w:rsidRPr="007A069B" w:rsidRDefault="007A069B" w:rsidP="00BB2867">
      <w:pPr>
        <w:jc w:val="center"/>
        <w:rPr>
          <w:rFonts w:cstheme="minorHAnsi"/>
          <w:b/>
          <w:bCs/>
          <w:sz w:val="32"/>
          <w:szCs w:val="32"/>
        </w:rPr>
      </w:pPr>
      <w:r w:rsidRPr="007A069B">
        <w:rPr>
          <w:rFonts w:cstheme="minorHAnsi"/>
          <w:b/>
          <w:bCs/>
          <w:sz w:val="32"/>
          <w:szCs w:val="32"/>
        </w:rPr>
        <w:t>School of Engineering</w:t>
      </w:r>
    </w:p>
    <w:p w14:paraId="7F24D342" w14:textId="77777777" w:rsidR="00BB2867" w:rsidRDefault="00BB2867" w:rsidP="00BB2867">
      <w:pPr>
        <w:jc w:val="center"/>
        <w:rPr>
          <w:rFonts w:cstheme="minorHAnsi"/>
          <w:b/>
          <w:bCs/>
          <w:sz w:val="28"/>
          <w:szCs w:val="28"/>
        </w:rPr>
      </w:pPr>
    </w:p>
    <w:p w14:paraId="42C97945" w14:textId="77777777" w:rsidR="00BE6360" w:rsidRDefault="00984C5F" w:rsidP="00984C5F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noProof/>
          <w:sz w:val="28"/>
          <w:szCs w:val="28"/>
        </w:rPr>
        <w:drawing>
          <wp:inline distT="0" distB="0" distL="0" distR="0" wp14:anchorId="471B32B2" wp14:editId="7974AA48">
            <wp:extent cx="5731510" cy="1901190"/>
            <wp:effectExtent l="0" t="0" r="0" b="381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E344B" w14:textId="77777777" w:rsidR="00BB2867" w:rsidRDefault="00BB2867" w:rsidP="00BB2867">
      <w:pPr>
        <w:jc w:val="center"/>
        <w:rPr>
          <w:rFonts w:cstheme="minorHAnsi"/>
          <w:b/>
          <w:bCs/>
          <w:sz w:val="28"/>
          <w:szCs w:val="28"/>
        </w:rPr>
      </w:pPr>
    </w:p>
    <w:p w14:paraId="0D66CFEF" w14:textId="77777777" w:rsidR="00042D6C" w:rsidRDefault="00042D6C" w:rsidP="00BB2867">
      <w:pPr>
        <w:jc w:val="center"/>
        <w:rPr>
          <w:rFonts w:cstheme="minorHAnsi"/>
          <w:b/>
          <w:bCs/>
          <w:sz w:val="36"/>
          <w:szCs w:val="36"/>
        </w:rPr>
      </w:pPr>
    </w:p>
    <w:p w14:paraId="0BDEE207" w14:textId="77777777" w:rsidR="00042D6C" w:rsidRDefault="00042D6C" w:rsidP="00BB2867">
      <w:pPr>
        <w:jc w:val="center"/>
        <w:rPr>
          <w:rFonts w:cstheme="minorHAnsi"/>
          <w:b/>
          <w:bCs/>
          <w:sz w:val="36"/>
          <w:szCs w:val="36"/>
        </w:rPr>
      </w:pPr>
    </w:p>
    <w:p w14:paraId="5B68EE1F" w14:textId="3C43B0B5" w:rsidR="00BB2867" w:rsidRPr="00BB2867" w:rsidRDefault="009174EA" w:rsidP="00BB2867">
      <w:pPr>
        <w:jc w:val="center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Leading</w:t>
      </w:r>
      <w:r w:rsidR="00DF5A6E">
        <w:rPr>
          <w:rFonts w:cstheme="minorHAnsi"/>
          <w:b/>
          <w:bCs/>
          <w:sz w:val="36"/>
          <w:szCs w:val="36"/>
        </w:rPr>
        <w:t xml:space="preserve"> an </w:t>
      </w:r>
      <w:r>
        <w:rPr>
          <w:rFonts w:cstheme="minorHAnsi"/>
          <w:b/>
          <w:bCs/>
          <w:sz w:val="36"/>
          <w:szCs w:val="36"/>
        </w:rPr>
        <w:t xml:space="preserve">Engineering Team </w:t>
      </w:r>
      <w:r w:rsidR="002B06F7">
        <w:rPr>
          <w:rFonts w:cstheme="minorHAnsi"/>
          <w:b/>
          <w:bCs/>
          <w:sz w:val="36"/>
          <w:szCs w:val="36"/>
        </w:rPr>
        <w:t xml:space="preserve">Tasked to Develop an </w:t>
      </w:r>
      <w:r w:rsidR="00DF5A6E">
        <w:rPr>
          <w:rFonts w:cstheme="minorHAnsi"/>
          <w:b/>
          <w:bCs/>
          <w:sz w:val="36"/>
          <w:szCs w:val="36"/>
        </w:rPr>
        <w:t>Aftermarket Programable ECU</w:t>
      </w:r>
    </w:p>
    <w:p w14:paraId="63840309" w14:textId="77777777" w:rsidR="00BB2867" w:rsidRDefault="00BB2867" w:rsidP="00BB2867">
      <w:pPr>
        <w:jc w:val="center"/>
        <w:rPr>
          <w:rFonts w:cstheme="minorHAnsi"/>
          <w:b/>
          <w:bCs/>
          <w:sz w:val="32"/>
          <w:szCs w:val="32"/>
        </w:rPr>
      </w:pPr>
    </w:p>
    <w:p w14:paraId="5A756010" w14:textId="61D6F7CC" w:rsidR="00BB2867" w:rsidRPr="00BB2867" w:rsidRDefault="00DF5A6E" w:rsidP="00BB2867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Workshop and Practice</w:t>
      </w:r>
      <w:r w:rsidR="00BB2867" w:rsidRPr="00BB2867">
        <w:rPr>
          <w:rFonts w:cstheme="minorHAnsi"/>
          <w:b/>
          <w:bCs/>
          <w:sz w:val="32"/>
          <w:szCs w:val="32"/>
        </w:rPr>
        <w:t xml:space="preserve"> (</w:t>
      </w:r>
      <w:r>
        <w:rPr>
          <w:rFonts w:cstheme="minorHAnsi"/>
          <w:b/>
          <w:bCs/>
          <w:sz w:val="32"/>
          <w:szCs w:val="32"/>
        </w:rPr>
        <w:t>ACHA4011</w:t>
      </w:r>
      <w:r w:rsidR="00BB2867" w:rsidRPr="00BB2867">
        <w:rPr>
          <w:rFonts w:cstheme="minorHAnsi"/>
          <w:b/>
          <w:bCs/>
          <w:sz w:val="32"/>
          <w:szCs w:val="32"/>
        </w:rPr>
        <w:t>)</w:t>
      </w:r>
    </w:p>
    <w:p w14:paraId="67C9598E" w14:textId="2BD5C5F3" w:rsidR="00BB2867" w:rsidRDefault="00EC7BC0" w:rsidP="002A2074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 xml:space="preserve">BEng </w:t>
      </w:r>
      <w:r w:rsidR="004F1B0C">
        <w:rPr>
          <w:rFonts w:cstheme="minorHAnsi"/>
          <w:b/>
          <w:bCs/>
          <w:sz w:val="32"/>
          <w:szCs w:val="32"/>
        </w:rPr>
        <w:t>Motorsport Engineering</w:t>
      </w:r>
    </w:p>
    <w:p w14:paraId="327D92AD" w14:textId="77777777" w:rsidR="00BB2867" w:rsidRDefault="00BB2867" w:rsidP="00BB2867">
      <w:pPr>
        <w:jc w:val="center"/>
        <w:rPr>
          <w:rFonts w:cstheme="minorHAnsi"/>
          <w:b/>
          <w:bCs/>
          <w:sz w:val="32"/>
          <w:szCs w:val="32"/>
        </w:rPr>
      </w:pPr>
    </w:p>
    <w:p w14:paraId="7E81BE72" w14:textId="000A5164" w:rsidR="00BE6360" w:rsidRDefault="00BE6360" w:rsidP="00BE6360">
      <w:pPr>
        <w:rPr>
          <w:rFonts w:cstheme="minorHAnsi"/>
          <w:b/>
          <w:bCs/>
          <w:sz w:val="32"/>
          <w:szCs w:val="32"/>
        </w:rPr>
      </w:pPr>
    </w:p>
    <w:p w14:paraId="26E129D8" w14:textId="77777777" w:rsidR="00042D6C" w:rsidRDefault="00042D6C" w:rsidP="00BE6360">
      <w:pPr>
        <w:rPr>
          <w:rFonts w:cstheme="minorHAnsi"/>
          <w:b/>
          <w:bCs/>
          <w:sz w:val="32"/>
          <w:szCs w:val="32"/>
        </w:rPr>
      </w:pPr>
    </w:p>
    <w:p w14:paraId="52741971" w14:textId="77777777" w:rsidR="00BE6360" w:rsidRPr="00BB2867" w:rsidRDefault="00BE6360" w:rsidP="00BE6360">
      <w:pPr>
        <w:rPr>
          <w:rFonts w:cstheme="minorHAnsi"/>
        </w:rPr>
      </w:pPr>
    </w:p>
    <w:p w14:paraId="7E4FA2D6" w14:textId="64CF822C" w:rsidR="00BB2867" w:rsidRPr="00BB2867" w:rsidRDefault="00BB2867" w:rsidP="00042D6C">
      <w:pPr>
        <w:jc w:val="center"/>
        <w:rPr>
          <w:rFonts w:cstheme="minorHAnsi"/>
        </w:rPr>
      </w:pPr>
      <w:r w:rsidRPr="00BB2867">
        <w:rPr>
          <w:rFonts w:cstheme="minorHAnsi"/>
        </w:rPr>
        <w:t>Franklin Spencer Tim Attwood</w:t>
      </w:r>
    </w:p>
    <w:p w14:paraId="015BA779" w14:textId="4C309D2B" w:rsidR="00BB2867" w:rsidRPr="00BB2867" w:rsidRDefault="00BB2867" w:rsidP="00042D6C">
      <w:pPr>
        <w:jc w:val="center"/>
        <w:rPr>
          <w:rFonts w:cstheme="minorHAnsi"/>
        </w:rPr>
      </w:pPr>
      <w:r w:rsidRPr="00BB2867">
        <w:rPr>
          <w:rFonts w:cstheme="minorHAnsi"/>
        </w:rPr>
        <w:t>2004876</w:t>
      </w:r>
    </w:p>
    <w:p w14:paraId="5E6945E6" w14:textId="544F2693" w:rsidR="00BE6360" w:rsidRDefault="00BB2867" w:rsidP="002A2074">
      <w:pPr>
        <w:jc w:val="center"/>
        <w:rPr>
          <w:rFonts w:cstheme="minorHAnsi"/>
        </w:rPr>
      </w:pPr>
      <w:r w:rsidRPr="00BB2867">
        <w:rPr>
          <w:rFonts w:cstheme="minorHAnsi"/>
        </w:rPr>
        <w:t>November 2021</w:t>
      </w: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20026600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AB789D" w14:textId="77777777" w:rsidR="00B46C80" w:rsidRDefault="00B46C80" w:rsidP="00B46C80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089F58FB" w14:textId="51285619" w:rsidR="00A23343" w:rsidRDefault="00B46C80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9045891" w:history="1">
            <w:r w:rsidR="00A23343" w:rsidRPr="0014286D">
              <w:rPr>
                <w:rStyle w:val="Hyperlink"/>
                <w:noProof/>
              </w:rPr>
              <w:t>1</w:t>
            </w:r>
            <w:r w:rsidR="00A23343"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="00A23343" w:rsidRPr="0014286D">
              <w:rPr>
                <w:rStyle w:val="Hyperlink"/>
                <w:noProof/>
              </w:rPr>
              <w:t>Introduction</w:t>
            </w:r>
            <w:r w:rsidR="00A23343">
              <w:rPr>
                <w:noProof/>
                <w:webHidden/>
              </w:rPr>
              <w:tab/>
            </w:r>
            <w:r w:rsidR="00A23343">
              <w:rPr>
                <w:noProof/>
                <w:webHidden/>
              </w:rPr>
              <w:fldChar w:fldCharType="begin"/>
            </w:r>
            <w:r w:rsidR="00A23343">
              <w:rPr>
                <w:noProof/>
                <w:webHidden/>
              </w:rPr>
              <w:instrText xml:space="preserve"> PAGEREF _Toc89045891 \h </w:instrText>
            </w:r>
            <w:r w:rsidR="00A23343">
              <w:rPr>
                <w:noProof/>
                <w:webHidden/>
              </w:rPr>
            </w:r>
            <w:r w:rsidR="00A23343">
              <w:rPr>
                <w:noProof/>
                <w:webHidden/>
              </w:rPr>
              <w:fldChar w:fldCharType="separate"/>
            </w:r>
            <w:r w:rsidR="00A23343">
              <w:rPr>
                <w:noProof/>
                <w:webHidden/>
              </w:rPr>
              <w:t>2</w:t>
            </w:r>
            <w:r w:rsidR="00A23343">
              <w:rPr>
                <w:noProof/>
                <w:webHidden/>
              </w:rPr>
              <w:fldChar w:fldCharType="end"/>
            </w:r>
          </w:hyperlink>
        </w:p>
        <w:p w14:paraId="642559BE" w14:textId="716D8504" w:rsidR="00A23343" w:rsidRDefault="00A2334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9045892" w:history="1">
            <w:r w:rsidRPr="0014286D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0AF95" w14:textId="28865BA4" w:rsidR="00A23343" w:rsidRDefault="00A2334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9045893" w:history="1">
            <w:r w:rsidRPr="0014286D">
              <w:rPr>
                <w:rStyle w:val="Hyperlink"/>
                <w:noProof/>
              </w:rPr>
              <w:t>2.1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The Development Team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CADA3" w14:textId="0C31C8EF" w:rsidR="00A23343" w:rsidRDefault="00A2334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9045894" w:history="1">
            <w:r w:rsidRPr="0014286D">
              <w:rPr>
                <w:rStyle w:val="Hyperlink"/>
                <w:noProof/>
              </w:rPr>
              <w:t>2.2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Team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EE1D22" w14:textId="64F7BA8C" w:rsidR="00A23343" w:rsidRDefault="00A2334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9045895" w:history="1">
            <w:r w:rsidRPr="0014286D">
              <w:rPr>
                <w:rStyle w:val="Hyperlink"/>
                <w:noProof/>
              </w:rPr>
              <w:t>2.3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Professional Working Standard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06FCE" w14:textId="118FF07F" w:rsidR="00A23343" w:rsidRDefault="00A2334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9045896" w:history="1">
            <w:r w:rsidRPr="0014286D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Product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2DEC21" w14:textId="19E90979" w:rsidR="00A23343" w:rsidRDefault="00A2334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9045897" w:history="1">
            <w:r w:rsidRPr="0014286D">
              <w:rPr>
                <w:rStyle w:val="Hyperlink"/>
                <w:noProof/>
              </w:rPr>
              <w:t>3.1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Problem Solving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893F7" w14:textId="338E44C3" w:rsidR="00A23343" w:rsidRDefault="00A2334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89045898" w:history="1">
            <w:r w:rsidRPr="0014286D">
              <w:rPr>
                <w:rStyle w:val="Hyperlink"/>
                <w:noProof/>
              </w:rPr>
              <w:t>3.2</w:t>
            </w:r>
            <w:r>
              <w:rPr>
                <w:rFonts w:eastAsiaTheme="minorEastAsia" w:cstheme="minorBidi"/>
                <w:b w:val="0"/>
                <w:bCs w:val="0"/>
                <w:noProof/>
                <w:sz w:val="24"/>
                <w:szCs w:val="24"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Quality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14CBC" w14:textId="74555511" w:rsidR="00A23343" w:rsidRDefault="00A2334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9045899" w:history="1">
            <w:r w:rsidRPr="0014286D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49B89D" w14:textId="7735CC76" w:rsidR="00A23343" w:rsidRDefault="00A2334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9045900" w:history="1">
            <w:r w:rsidRPr="0014286D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C4396" w14:textId="0280E2AF" w:rsidR="00A23343" w:rsidRDefault="00A23343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9045901" w:history="1">
            <w:r w:rsidRPr="0014286D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14286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_Toc89045901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0B614" w14:textId="30F9C88E" w:rsidR="005F0999" w:rsidRDefault="00B46C80" w:rsidP="005F099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7F00BDDD" w14:textId="06AC60F8" w:rsidR="008832D8" w:rsidRPr="005F0999" w:rsidRDefault="008832D8" w:rsidP="005F0999">
      <w:r>
        <w:br w:type="page"/>
      </w:r>
    </w:p>
    <w:p w14:paraId="5A80B5A7" w14:textId="0B5B5B86" w:rsidR="00BE6360" w:rsidRDefault="00BE6360" w:rsidP="00BE6360">
      <w:pPr>
        <w:pStyle w:val="Heading1"/>
      </w:pPr>
      <w:bookmarkStart w:id="0" w:name="_Toc89045891"/>
      <w:r>
        <w:lastRenderedPageBreak/>
        <w:t>Introduction</w:t>
      </w:r>
      <w:bookmarkEnd w:id="0"/>
    </w:p>
    <w:p w14:paraId="7D5E91B2" w14:textId="3DD3C3CF" w:rsidR="0056230A" w:rsidRDefault="00090EA2" w:rsidP="00DF5A6E">
      <w:pPr>
        <w:rPr>
          <w:sz w:val="22"/>
          <w:szCs w:val="22"/>
        </w:rPr>
      </w:pPr>
      <w:r w:rsidRPr="00F14960">
        <w:rPr>
          <w:sz w:val="22"/>
          <w:szCs w:val="22"/>
        </w:rPr>
        <w:t>T</w:t>
      </w:r>
      <w:r w:rsidR="00DF5A6E" w:rsidRPr="00F14960">
        <w:rPr>
          <w:sz w:val="22"/>
          <w:szCs w:val="22"/>
        </w:rPr>
        <w:t xml:space="preserve">his technical report </w:t>
      </w:r>
      <w:r w:rsidR="0086431B" w:rsidRPr="00F14960">
        <w:rPr>
          <w:sz w:val="22"/>
          <w:szCs w:val="22"/>
        </w:rPr>
        <w:t xml:space="preserve">covers </w:t>
      </w:r>
      <w:r w:rsidR="004225F5" w:rsidRPr="00F14960">
        <w:rPr>
          <w:sz w:val="22"/>
          <w:szCs w:val="22"/>
        </w:rPr>
        <w:t xml:space="preserve">being an </w:t>
      </w:r>
      <w:r w:rsidR="00DF5A6E" w:rsidRPr="00F14960">
        <w:rPr>
          <w:sz w:val="22"/>
          <w:szCs w:val="22"/>
        </w:rPr>
        <w:t>engineering team leader developing a new product,</w:t>
      </w:r>
      <w:r w:rsidR="008215EA" w:rsidRPr="00F14960">
        <w:rPr>
          <w:sz w:val="22"/>
          <w:szCs w:val="22"/>
        </w:rPr>
        <w:t xml:space="preserve"> in this case an aftermarket programable ECU,</w:t>
      </w:r>
      <w:r w:rsidR="00DF5A6E" w:rsidRPr="00F14960">
        <w:rPr>
          <w:sz w:val="22"/>
          <w:szCs w:val="22"/>
        </w:rPr>
        <w:t xml:space="preserve"> throughout this report </w:t>
      </w:r>
      <w:r w:rsidR="004D3BC3" w:rsidRPr="00F14960">
        <w:rPr>
          <w:sz w:val="22"/>
          <w:szCs w:val="22"/>
        </w:rPr>
        <w:t xml:space="preserve">it </w:t>
      </w:r>
      <w:r w:rsidR="00E03FC7" w:rsidRPr="00F14960">
        <w:rPr>
          <w:sz w:val="22"/>
          <w:szCs w:val="22"/>
        </w:rPr>
        <w:t>shows</w:t>
      </w:r>
      <w:r w:rsidR="00DF5A6E" w:rsidRPr="00F14960">
        <w:rPr>
          <w:sz w:val="22"/>
          <w:szCs w:val="22"/>
        </w:rPr>
        <w:t xml:space="preserve"> </w:t>
      </w:r>
      <w:r w:rsidR="004951F7" w:rsidRPr="00F14960">
        <w:rPr>
          <w:sz w:val="22"/>
          <w:szCs w:val="22"/>
        </w:rPr>
        <w:t>the team structures needed</w:t>
      </w:r>
      <w:r w:rsidR="00A05BC5" w:rsidRPr="00F14960">
        <w:rPr>
          <w:sz w:val="22"/>
          <w:szCs w:val="22"/>
        </w:rPr>
        <w:t>, problem solving</w:t>
      </w:r>
      <w:r w:rsidR="005F3464" w:rsidRPr="00F14960">
        <w:rPr>
          <w:sz w:val="22"/>
          <w:szCs w:val="22"/>
        </w:rPr>
        <w:t xml:space="preserve"> methods and discuses legal</w:t>
      </w:r>
      <w:r w:rsidR="007D0E1F" w:rsidRPr="00F14960">
        <w:rPr>
          <w:sz w:val="22"/>
          <w:szCs w:val="22"/>
        </w:rPr>
        <w:t>, environmental and sustainability issues.</w:t>
      </w:r>
      <w:r w:rsidR="005F3464" w:rsidRPr="00F14960">
        <w:rPr>
          <w:sz w:val="22"/>
          <w:szCs w:val="22"/>
        </w:rPr>
        <w:t xml:space="preserve"> </w:t>
      </w:r>
      <w:r w:rsidR="00C71D32" w:rsidRPr="00F14960">
        <w:rPr>
          <w:sz w:val="22"/>
          <w:szCs w:val="22"/>
        </w:rPr>
        <w:t xml:space="preserve">An </w:t>
      </w:r>
      <w:r w:rsidR="00DB7C36" w:rsidRPr="00F14960">
        <w:rPr>
          <w:sz w:val="22"/>
          <w:szCs w:val="22"/>
        </w:rPr>
        <w:t>aftermarket programable engine control unit (ECU</w:t>
      </w:r>
      <w:r w:rsidR="00B004FD" w:rsidRPr="00F14960">
        <w:rPr>
          <w:sz w:val="22"/>
          <w:szCs w:val="22"/>
        </w:rPr>
        <w:t>) is</w:t>
      </w:r>
      <w:r w:rsidR="00DB7C36" w:rsidRPr="00F14960">
        <w:rPr>
          <w:sz w:val="22"/>
          <w:szCs w:val="22"/>
        </w:rPr>
        <w:t xml:space="preserve"> used to take full control of the electronics that run</w:t>
      </w:r>
      <w:r w:rsidR="00DC2136" w:rsidRPr="00F14960">
        <w:rPr>
          <w:sz w:val="22"/>
          <w:szCs w:val="22"/>
        </w:rPr>
        <w:t xml:space="preserve"> an </w:t>
      </w:r>
      <w:r w:rsidR="00DB7C36" w:rsidRPr="00F14960">
        <w:rPr>
          <w:sz w:val="22"/>
          <w:szCs w:val="22"/>
        </w:rPr>
        <w:t>internal combustion engine</w:t>
      </w:r>
      <w:r w:rsidR="00B004FD" w:rsidRPr="00F14960">
        <w:rPr>
          <w:sz w:val="22"/>
          <w:szCs w:val="22"/>
        </w:rPr>
        <w:t xml:space="preserve"> and </w:t>
      </w:r>
      <w:r w:rsidR="00DB7C36" w:rsidRPr="00F14960">
        <w:rPr>
          <w:sz w:val="22"/>
          <w:szCs w:val="22"/>
        </w:rPr>
        <w:t>allows the user to choose</w:t>
      </w:r>
      <w:r w:rsidR="00015D0D" w:rsidRPr="00F14960">
        <w:rPr>
          <w:sz w:val="22"/>
          <w:szCs w:val="22"/>
        </w:rPr>
        <w:t xml:space="preserve"> exactly how the engine</w:t>
      </w:r>
      <w:r w:rsidR="00827F78" w:rsidRPr="00F14960">
        <w:rPr>
          <w:sz w:val="22"/>
          <w:szCs w:val="22"/>
        </w:rPr>
        <w:t xml:space="preserve"> is run</w:t>
      </w:r>
      <w:r w:rsidR="00015D0D" w:rsidRPr="00F14960">
        <w:rPr>
          <w:sz w:val="22"/>
          <w:szCs w:val="22"/>
        </w:rPr>
        <w:t>.</w:t>
      </w:r>
      <w:r w:rsidR="00737132" w:rsidRPr="00F14960">
        <w:rPr>
          <w:sz w:val="22"/>
          <w:szCs w:val="22"/>
        </w:rPr>
        <w:t xml:space="preserve"> It is important to note that with the move of electric vehicles </w:t>
      </w:r>
      <w:r w:rsidR="000D203C" w:rsidRPr="00F14960">
        <w:rPr>
          <w:sz w:val="22"/>
          <w:szCs w:val="22"/>
        </w:rPr>
        <w:t>these</w:t>
      </w:r>
      <w:r w:rsidR="00737132" w:rsidRPr="00F14960">
        <w:rPr>
          <w:sz w:val="22"/>
          <w:szCs w:val="22"/>
        </w:rPr>
        <w:t xml:space="preserve"> </w:t>
      </w:r>
      <w:r w:rsidR="00920C87" w:rsidRPr="00F14960">
        <w:rPr>
          <w:sz w:val="22"/>
          <w:szCs w:val="22"/>
        </w:rPr>
        <w:t>control units</w:t>
      </w:r>
      <w:r w:rsidR="007E4241" w:rsidRPr="00F14960">
        <w:rPr>
          <w:sz w:val="22"/>
          <w:szCs w:val="22"/>
        </w:rPr>
        <w:t xml:space="preserve"> that control an engine do not necessary disappear</w:t>
      </w:r>
      <w:r w:rsidR="0078232B" w:rsidRPr="00F14960">
        <w:rPr>
          <w:sz w:val="22"/>
          <w:szCs w:val="22"/>
        </w:rPr>
        <w:t xml:space="preserve"> but exist in a slightly different form</w:t>
      </w:r>
      <w:r w:rsidR="001252D4">
        <w:rPr>
          <w:sz w:val="22"/>
          <w:szCs w:val="22"/>
        </w:rPr>
        <w:t>.</w:t>
      </w:r>
      <w:r w:rsidR="0078232B" w:rsidRPr="00F14960">
        <w:rPr>
          <w:sz w:val="22"/>
          <w:szCs w:val="22"/>
        </w:rPr>
        <w:t xml:space="preserve"> </w:t>
      </w:r>
      <w:r w:rsidR="001252D4">
        <w:rPr>
          <w:sz w:val="22"/>
          <w:szCs w:val="22"/>
        </w:rPr>
        <w:t>I</w:t>
      </w:r>
      <w:r w:rsidR="003731AF" w:rsidRPr="00F14960">
        <w:rPr>
          <w:sz w:val="22"/>
          <w:szCs w:val="22"/>
        </w:rPr>
        <w:t xml:space="preserve">n an electric vehicle there is </w:t>
      </w:r>
      <w:r w:rsidR="00D13BF5" w:rsidRPr="00F14960">
        <w:rPr>
          <w:sz w:val="22"/>
          <w:szCs w:val="22"/>
        </w:rPr>
        <w:t>a</w:t>
      </w:r>
      <w:r w:rsidR="003731AF" w:rsidRPr="00F14960">
        <w:rPr>
          <w:sz w:val="22"/>
          <w:szCs w:val="22"/>
        </w:rPr>
        <w:t xml:space="preserve"> motor controller</w:t>
      </w:r>
      <w:r w:rsidR="009A40BA" w:rsidRPr="00F14960">
        <w:rPr>
          <w:sz w:val="22"/>
          <w:szCs w:val="22"/>
        </w:rPr>
        <w:t xml:space="preserve"> </w:t>
      </w:r>
      <w:r w:rsidR="0083156E" w:rsidRPr="00F14960">
        <w:rPr>
          <w:sz w:val="22"/>
          <w:szCs w:val="22"/>
        </w:rPr>
        <w:t xml:space="preserve">also known as an electric speed controller </w:t>
      </w:r>
      <w:r w:rsidR="009A40BA" w:rsidRPr="00F14960">
        <w:rPr>
          <w:sz w:val="22"/>
          <w:szCs w:val="22"/>
        </w:rPr>
        <w:t>(ESC</w:t>
      </w:r>
      <w:r w:rsidR="0083156E" w:rsidRPr="00F14960">
        <w:rPr>
          <w:sz w:val="22"/>
          <w:szCs w:val="22"/>
        </w:rPr>
        <w:t>)</w:t>
      </w:r>
      <w:r w:rsidR="003731AF" w:rsidRPr="00F14960">
        <w:rPr>
          <w:sz w:val="22"/>
          <w:szCs w:val="22"/>
        </w:rPr>
        <w:t xml:space="preserve"> which is responsible for the control of the electric motor used to propel the vehicle</w:t>
      </w:r>
      <w:r w:rsidR="00E92142" w:rsidRPr="00F14960">
        <w:rPr>
          <w:sz w:val="22"/>
          <w:szCs w:val="22"/>
        </w:rPr>
        <w:t>.</w:t>
      </w:r>
    </w:p>
    <w:p w14:paraId="14FCB5B6" w14:textId="588A54D0" w:rsidR="002C7047" w:rsidRPr="00F14960" w:rsidRDefault="0056230A" w:rsidP="0056230A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A07E4E9" w14:textId="145D4713" w:rsidR="00BE6360" w:rsidRDefault="00BE6360" w:rsidP="0056230A">
      <w:pPr>
        <w:pStyle w:val="Heading1"/>
      </w:pPr>
      <w:bookmarkStart w:id="1" w:name="_Toc89045892"/>
      <w:r>
        <w:lastRenderedPageBreak/>
        <w:t>Team Structure</w:t>
      </w:r>
      <w:bookmarkEnd w:id="1"/>
    </w:p>
    <w:p w14:paraId="0B2468D9" w14:textId="229E91AF" w:rsidR="00590B1A" w:rsidRPr="00F14960" w:rsidRDefault="00CC5BBC" w:rsidP="009B570C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745556" w:rsidRPr="00F14960">
        <w:rPr>
          <w:sz w:val="22"/>
          <w:szCs w:val="22"/>
        </w:rPr>
        <w:t xml:space="preserve">o </w:t>
      </w:r>
      <w:r w:rsidR="00CF1DCD" w:rsidRPr="00F14960">
        <w:rPr>
          <w:sz w:val="22"/>
          <w:szCs w:val="22"/>
        </w:rPr>
        <w:t>develop an ECU to run an internal combustion engine</w:t>
      </w:r>
      <w:r w:rsidR="008C0BF6" w:rsidRPr="00F14960">
        <w:rPr>
          <w:sz w:val="22"/>
          <w:szCs w:val="22"/>
        </w:rPr>
        <w:t>,</w:t>
      </w:r>
      <w:r w:rsidR="008511FC" w:rsidRPr="00F14960">
        <w:rPr>
          <w:sz w:val="22"/>
          <w:szCs w:val="22"/>
        </w:rPr>
        <w:t xml:space="preserve"> a team of engineer</w:t>
      </w:r>
      <w:r w:rsidR="00295A59" w:rsidRPr="00F14960">
        <w:rPr>
          <w:sz w:val="22"/>
          <w:szCs w:val="22"/>
        </w:rPr>
        <w:t>s</w:t>
      </w:r>
      <w:r w:rsidR="008C6760" w:rsidRPr="00F14960">
        <w:rPr>
          <w:sz w:val="22"/>
          <w:szCs w:val="22"/>
        </w:rPr>
        <w:t xml:space="preserve"> </w:t>
      </w:r>
      <w:r w:rsidR="00074CD4" w:rsidRPr="00F14960">
        <w:rPr>
          <w:sz w:val="22"/>
          <w:szCs w:val="22"/>
        </w:rPr>
        <w:t xml:space="preserve">from a range </w:t>
      </w:r>
      <w:r w:rsidR="00F44846" w:rsidRPr="00F14960">
        <w:rPr>
          <w:sz w:val="22"/>
          <w:szCs w:val="22"/>
        </w:rPr>
        <w:t xml:space="preserve">of </w:t>
      </w:r>
      <w:r w:rsidR="000236C8" w:rsidRPr="00F14960">
        <w:rPr>
          <w:sz w:val="22"/>
          <w:szCs w:val="22"/>
        </w:rPr>
        <w:t xml:space="preserve">different </w:t>
      </w:r>
      <w:r w:rsidR="00F44846" w:rsidRPr="00F14960">
        <w:rPr>
          <w:sz w:val="22"/>
          <w:szCs w:val="22"/>
        </w:rPr>
        <w:t xml:space="preserve">engineering back grounds </w:t>
      </w:r>
      <w:r w:rsidR="00F05D71" w:rsidRPr="00F14960">
        <w:rPr>
          <w:sz w:val="22"/>
          <w:szCs w:val="22"/>
        </w:rPr>
        <w:t>are</w:t>
      </w:r>
      <w:r w:rsidR="008C6760" w:rsidRPr="00F14960">
        <w:rPr>
          <w:sz w:val="22"/>
          <w:szCs w:val="22"/>
        </w:rPr>
        <w:t xml:space="preserve"> going to be require</w:t>
      </w:r>
      <w:r w:rsidR="005111E7" w:rsidRPr="00F14960">
        <w:rPr>
          <w:sz w:val="22"/>
          <w:szCs w:val="22"/>
        </w:rPr>
        <w:t>d</w:t>
      </w:r>
      <w:r w:rsidR="008C6760" w:rsidRPr="00F14960">
        <w:rPr>
          <w:sz w:val="22"/>
          <w:szCs w:val="22"/>
        </w:rPr>
        <w:t xml:space="preserve"> </w:t>
      </w:r>
      <w:r w:rsidR="00043AFE" w:rsidRPr="00F14960">
        <w:rPr>
          <w:sz w:val="22"/>
          <w:szCs w:val="22"/>
        </w:rPr>
        <w:t>ensuring</w:t>
      </w:r>
      <w:r w:rsidR="008C6760" w:rsidRPr="00F14960">
        <w:rPr>
          <w:sz w:val="22"/>
          <w:szCs w:val="22"/>
        </w:rPr>
        <w:t xml:space="preserve"> that all aspects </w:t>
      </w:r>
      <w:r w:rsidR="007B3ED6" w:rsidRPr="00F14960">
        <w:rPr>
          <w:sz w:val="22"/>
          <w:szCs w:val="22"/>
        </w:rPr>
        <w:t xml:space="preserve">of the ECU </w:t>
      </w:r>
      <w:r w:rsidR="0040353A" w:rsidRPr="00F14960">
        <w:rPr>
          <w:sz w:val="22"/>
          <w:szCs w:val="22"/>
        </w:rPr>
        <w:t>are</w:t>
      </w:r>
      <w:r w:rsidR="007B3ED6" w:rsidRPr="00F14960">
        <w:rPr>
          <w:sz w:val="22"/>
          <w:szCs w:val="22"/>
        </w:rPr>
        <w:t xml:space="preserve"> covered</w:t>
      </w:r>
      <w:r w:rsidR="00043AFE" w:rsidRPr="00F14960">
        <w:rPr>
          <w:sz w:val="22"/>
          <w:szCs w:val="22"/>
        </w:rPr>
        <w:t>.</w:t>
      </w:r>
    </w:p>
    <w:p w14:paraId="6A4D5BB2" w14:textId="16F27EDD" w:rsidR="00590B1A" w:rsidRDefault="00FC6534" w:rsidP="00FC6534">
      <w:pPr>
        <w:pStyle w:val="Heading2"/>
      </w:pPr>
      <w:bookmarkStart w:id="2" w:name="_Toc89045893"/>
      <w:r>
        <w:t>The Development</w:t>
      </w:r>
      <w:r w:rsidR="005542C9">
        <w:t xml:space="preserve"> Team</w:t>
      </w:r>
      <w:r w:rsidR="00564175">
        <w:t xml:space="preserve"> Structure</w:t>
      </w:r>
      <w:bookmarkEnd w:id="2"/>
    </w:p>
    <w:p w14:paraId="21F0471A" w14:textId="3C3466D5" w:rsidR="00C1158D" w:rsidRPr="00F14960" w:rsidRDefault="00145453" w:rsidP="009B570C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Since an ECU is </w:t>
      </w:r>
      <w:r w:rsidR="00517017" w:rsidRPr="00F14960">
        <w:rPr>
          <w:sz w:val="22"/>
          <w:szCs w:val="22"/>
        </w:rPr>
        <w:t xml:space="preserve">a </w:t>
      </w:r>
      <w:r w:rsidRPr="00F14960">
        <w:rPr>
          <w:sz w:val="22"/>
          <w:szCs w:val="22"/>
        </w:rPr>
        <w:t xml:space="preserve">complex </w:t>
      </w:r>
      <w:r w:rsidR="00517017" w:rsidRPr="00F14960">
        <w:rPr>
          <w:sz w:val="22"/>
          <w:szCs w:val="22"/>
        </w:rPr>
        <w:t xml:space="preserve">device which electrically controls something </w:t>
      </w:r>
      <w:r w:rsidR="00262DE8" w:rsidRPr="00F14960">
        <w:rPr>
          <w:sz w:val="22"/>
          <w:szCs w:val="22"/>
        </w:rPr>
        <w:t>mechanical,</w:t>
      </w:r>
      <w:r w:rsidR="00CF4B35" w:rsidRPr="00F14960">
        <w:rPr>
          <w:sz w:val="22"/>
          <w:szCs w:val="22"/>
        </w:rPr>
        <w:t xml:space="preserve"> it is</w:t>
      </w:r>
      <w:r w:rsidR="001F5E4A" w:rsidRPr="00F14960">
        <w:rPr>
          <w:sz w:val="22"/>
          <w:szCs w:val="22"/>
        </w:rPr>
        <w:t xml:space="preserve"> clear to s</w:t>
      </w:r>
      <w:r w:rsidR="00262DE8" w:rsidRPr="00F14960">
        <w:rPr>
          <w:sz w:val="22"/>
          <w:szCs w:val="22"/>
        </w:rPr>
        <w:t>ee</w:t>
      </w:r>
      <w:r w:rsidR="007423CE" w:rsidRPr="00F14960">
        <w:rPr>
          <w:sz w:val="22"/>
          <w:szCs w:val="22"/>
        </w:rPr>
        <w:t xml:space="preserve"> </w:t>
      </w:r>
      <w:r w:rsidR="009561CF" w:rsidRPr="00F14960">
        <w:rPr>
          <w:sz w:val="22"/>
          <w:szCs w:val="22"/>
        </w:rPr>
        <w:t xml:space="preserve">that </w:t>
      </w:r>
      <w:r w:rsidR="00D31BFA" w:rsidRPr="00F14960">
        <w:rPr>
          <w:sz w:val="22"/>
          <w:szCs w:val="22"/>
        </w:rPr>
        <w:t>electrical</w:t>
      </w:r>
      <w:r w:rsidR="007D0B25" w:rsidRPr="00F14960">
        <w:rPr>
          <w:sz w:val="22"/>
          <w:szCs w:val="22"/>
        </w:rPr>
        <w:t xml:space="preserve"> and mechanical engineers</w:t>
      </w:r>
      <w:r w:rsidR="00D31BFA" w:rsidRPr="00F14960">
        <w:rPr>
          <w:sz w:val="22"/>
          <w:szCs w:val="22"/>
        </w:rPr>
        <w:t xml:space="preserve"> are needed.</w:t>
      </w:r>
      <w:r w:rsidR="002158BF" w:rsidRPr="00F14960">
        <w:rPr>
          <w:sz w:val="22"/>
          <w:szCs w:val="22"/>
        </w:rPr>
        <w:t xml:space="preserve"> It is important to </w:t>
      </w:r>
      <w:r w:rsidR="00B51706" w:rsidRPr="00F14960">
        <w:rPr>
          <w:sz w:val="22"/>
          <w:szCs w:val="22"/>
        </w:rPr>
        <w:t>remember</w:t>
      </w:r>
      <w:r w:rsidR="002158BF" w:rsidRPr="00F14960">
        <w:rPr>
          <w:sz w:val="22"/>
          <w:szCs w:val="22"/>
        </w:rPr>
        <w:t xml:space="preserve"> what </w:t>
      </w:r>
      <w:r w:rsidR="00B51706" w:rsidRPr="00F14960">
        <w:rPr>
          <w:sz w:val="22"/>
          <w:szCs w:val="22"/>
        </w:rPr>
        <w:t>a team is</w:t>
      </w:r>
      <w:r w:rsidR="00AD3FA8" w:rsidRPr="00F14960">
        <w:rPr>
          <w:sz w:val="22"/>
          <w:szCs w:val="22"/>
        </w:rPr>
        <w:t>:</w:t>
      </w:r>
    </w:p>
    <w:p w14:paraId="7D6DBB8C" w14:textId="77777777" w:rsidR="00E56A2D" w:rsidRPr="00F14960" w:rsidRDefault="00C1158D" w:rsidP="00E56A2D">
      <w:pPr>
        <w:ind w:left="720"/>
        <w:rPr>
          <w:sz w:val="22"/>
          <w:szCs w:val="22"/>
          <w:shd w:val="clear" w:color="auto" w:fill="FFFFFF"/>
          <w:lang w:eastAsia="en-GB"/>
        </w:rPr>
      </w:pPr>
      <w:r w:rsidRPr="00F14960">
        <w:rPr>
          <w:sz w:val="22"/>
          <w:szCs w:val="22"/>
          <w:shd w:val="clear" w:color="auto" w:fill="FFFFFF"/>
          <w:lang w:eastAsia="en-GB"/>
        </w:rPr>
        <w:t>A team is defined by a small number of individuals with complementary skills holding themselves mutually accountable for a commitment to quality, customer service, and productivity.</w:t>
      </w:r>
    </w:p>
    <w:p w14:paraId="44F897D7" w14:textId="78A84630" w:rsidR="00C1158D" w:rsidRPr="00F14960" w:rsidRDefault="00C1158D" w:rsidP="00E56A2D">
      <w:pPr>
        <w:jc w:val="right"/>
        <w:rPr>
          <w:sz w:val="22"/>
          <w:szCs w:val="22"/>
        </w:rPr>
      </w:pPr>
      <w:r w:rsidRPr="00F14960">
        <w:rPr>
          <w:sz w:val="22"/>
          <w:szCs w:val="22"/>
          <w:lang w:eastAsia="en-GB"/>
        </w:rPr>
        <w:t>(</w:t>
      </w:r>
      <w:r w:rsidRPr="00F14960">
        <w:rPr>
          <w:rFonts w:cstheme="minorHAnsi"/>
          <w:sz w:val="22"/>
          <w:szCs w:val="22"/>
        </w:rPr>
        <w:t>Natale,</w:t>
      </w:r>
      <w:r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6F6F6"/>
        </w:rPr>
        <w:t> </w:t>
      </w:r>
      <w:r w:rsidRPr="00F14960">
        <w:rPr>
          <w:rFonts w:cstheme="minorHAnsi"/>
          <w:sz w:val="22"/>
          <w:szCs w:val="22"/>
        </w:rPr>
        <w:t>Libertella</w:t>
      </w:r>
      <w:r w:rsidR="00DC2E98" w:rsidRPr="00F14960">
        <w:rPr>
          <w:rFonts w:cstheme="minorHAnsi"/>
          <w:sz w:val="22"/>
          <w:szCs w:val="22"/>
        </w:rPr>
        <w:t>,</w:t>
      </w:r>
      <w:r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6F6F6"/>
        </w:rPr>
        <w:t> </w:t>
      </w:r>
      <w:r w:rsidRPr="00F14960">
        <w:rPr>
          <w:rFonts w:cstheme="minorHAnsi"/>
          <w:sz w:val="22"/>
          <w:szCs w:val="22"/>
        </w:rPr>
        <w:t>Rothschild,</w:t>
      </w:r>
      <w:r w:rsidRPr="00F14960">
        <w:rPr>
          <w:sz w:val="22"/>
          <w:szCs w:val="22"/>
        </w:rPr>
        <w:t xml:space="preserve"> 1995)</w:t>
      </w:r>
    </w:p>
    <w:p w14:paraId="1C7E4A67" w14:textId="01655878" w:rsidR="003C3F70" w:rsidRPr="00F14960" w:rsidRDefault="00AD3FA8" w:rsidP="00B64FA3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When </w:t>
      </w:r>
      <w:r w:rsidR="00B30E8A" w:rsidRPr="00F14960">
        <w:rPr>
          <w:sz w:val="22"/>
          <w:szCs w:val="22"/>
        </w:rPr>
        <w:t xml:space="preserve">looking at a team in this way </w:t>
      </w:r>
      <w:r w:rsidR="0083665A" w:rsidRPr="00F14960">
        <w:rPr>
          <w:sz w:val="22"/>
          <w:szCs w:val="22"/>
        </w:rPr>
        <w:t xml:space="preserve">it is easy to see that when one has a well-matched team just how powerful </w:t>
      </w:r>
      <w:r w:rsidR="00C568BB">
        <w:rPr>
          <w:sz w:val="22"/>
          <w:szCs w:val="22"/>
        </w:rPr>
        <w:t xml:space="preserve">it </w:t>
      </w:r>
      <w:r w:rsidR="0083665A" w:rsidRPr="00F14960">
        <w:rPr>
          <w:sz w:val="22"/>
          <w:szCs w:val="22"/>
        </w:rPr>
        <w:t>can be</w:t>
      </w:r>
      <w:r w:rsidR="00B64FA3" w:rsidRPr="00F14960">
        <w:rPr>
          <w:sz w:val="22"/>
          <w:szCs w:val="22"/>
        </w:rPr>
        <w:t>.</w:t>
      </w:r>
      <w:r w:rsidR="006B2A9E" w:rsidRPr="00F14960">
        <w:rPr>
          <w:sz w:val="22"/>
          <w:szCs w:val="22"/>
        </w:rPr>
        <w:t xml:space="preserve"> </w:t>
      </w:r>
      <w:r w:rsidR="00F03D4D" w:rsidRPr="00F14960">
        <w:rPr>
          <w:sz w:val="22"/>
          <w:szCs w:val="22"/>
        </w:rPr>
        <w:t>T</w:t>
      </w:r>
      <w:r w:rsidR="006C1C4D" w:rsidRPr="00F14960">
        <w:rPr>
          <w:sz w:val="22"/>
          <w:szCs w:val="22"/>
        </w:rPr>
        <w:t xml:space="preserve">his is the team structure tree </w:t>
      </w:r>
      <w:r w:rsidR="00D31BFA" w:rsidRPr="00F14960">
        <w:rPr>
          <w:sz w:val="22"/>
          <w:szCs w:val="22"/>
        </w:rPr>
        <w:t>that ha</w:t>
      </w:r>
      <w:r w:rsidR="004347D6" w:rsidRPr="00F14960">
        <w:rPr>
          <w:sz w:val="22"/>
          <w:szCs w:val="22"/>
        </w:rPr>
        <w:t>s been created s</w:t>
      </w:r>
      <w:r w:rsidR="004F779C" w:rsidRPr="00F14960">
        <w:rPr>
          <w:sz w:val="22"/>
          <w:szCs w:val="22"/>
        </w:rPr>
        <w:t xml:space="preserve">howing </w:t>
      </w:r>
      <w:r w:rsidR="009543E9" w:rsidRPr="00F14960">
        <w:rPr>
          <w:sz w:val="22"/>
          <w:szCs w:val="22"/>
        </w:rPr>
        <w:t>the</w:t>
      </w:r>
      <w:r w:rsidR="0082751B" w:rsidRPr="00F14960">
        <w:rPr>
          <w:sz w:val="22"/>
          <w:szCs w:val="22"/>
        </w:rPr>
        <w:t xml:space="preserve"> different type</w:t>
      </w:r>
      <w:r w:rsidR="008866F5" w:rsidRPr="00F14960">
        <w:rPr>
          <w:sz w:val="22"/>
          <w:szCs w:val="22"/>
        </w:rPr>
        <w:t xml:space="preserve">s of </w:t>
      </w:r>
      <w:r w:rsidR="00155362" w:rsidRPr="00F14960">
        <w:rPr>
          <w:sz w:val="22"/>
          <w:szCs w:val="22"/>
        </w:rPr>
        <w:t>people</w:t>
      </w:r>
      <w:r w:rsidR="00416123" w:rsidRPr="00F14960">
        <w:rPr>
          <w:sz w:val="22"/>
          <w:szCs w:val="22"/>
        </w:rPr>
        <w:t xml:space="preserve"> n</w:t>
      </w:r>
      <w:r w:rsidR="00BC524A" w:rsidRPr="00F14960">
        <w:rPr>
          <w:sz w:val="22"/>
          <w:szCs w:val="22"/>
        </w:rPr>
        <w:t>eed</w:t>
      </w:r>
      <w:r w:rsidR="00416123" w:rsidRPr="00F14960">
        <w:rPr>
          <w:sz w:val="22"/>
          <w:szCs w:val="22"/>
        </w:rPr>
        <w:t>ed</w:t>
      </w:r>
      <w:r w:rsidR="0017476D" w:rsidRPr="00F14960">
        <w:rPr>
          <w:sz w:val="22"/>
          <w:szCs w:val="22"/>
        </w:rPr>
        <w:t>.</w:t>
      </w:r>
    </w:p>
    <w:p w14:paraId="7309D930" w14:textId="2638A646" w:rsidR="003C3F70" w:rsidRDefault="00CF509D" w:rsidP="009B570C">
      <w:r>
        <w:rPr>
          <w:noProof/>
        </w:rPr>
        <w:drawing>
          <wp:inline distT="0" distB="0" distL="0" distR="0" wp14:anchorId="664F9695" wp14:editId="7E11684B">
            <wp:extent cx="5731510" cy="2234565"/>
            <wp:effectExtent l="0" t="0" r="0" b="635"/>
            <wp:docPr id="1" name="Picture 1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imelin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CFEB8" w14:textId="63681F79" w:rsidR="00AA63ED" w:rsidRPr="00F14960" w:rsidRDefault="003C3F70" w:rsidP="009B570C">
      <w:pPr>
        <w:rPr>
          <w:sz w:val="22"/>
          <w:szCs w:val="22"/>
        </w:rPr>
      </w:pPr>
      <w:r w:rsidRPr="00F14960">
        <w:rPr>
          <w:b/>
          <w:bCs/>
          <w:sz w:val="22"/>
          <w:szCs w:val="22"/>
        </w:rPr>
        <w:t xml:space="preserve">Mechanical </w:t>
      </w:r>
      <w:r w:rsidR="00A56094" w:rsidRPr="00F14960">
        <w:rPr>
          <w:b/>
          <w:bCs/>
          <w:sz w:val="22"/>
          <w:szCs w:val="22"/>
        </w:rPr>
        <w:t>E</w:t>
      </w:r>
      <w:r w:rsidRPr="00F14960">
        <w:rPr>
          <w:b/>
          <w:bCs/>
          <w:sz w:val="22"/>
          <w:szCs w:val="22"/>
        </w:rPr>
        <w:t>ngineers</w:t>
      </w:r>
      <w:r w:rsidR="00453B59" w:rsidRPr="00F14960">
        <w:rPr>
          <w:sz w:val="22"/>
          <w:szCs w:val="22"/>
        </w:rPr>
        <w:t xml:space="preserve"> – </w:t>
      </w:r>
      <w:r w:rsidR="00A56094" w:rsidRPr="00F14960">
        <w:rPr>
          <w:sz w:val="22"/>
          <w:szCs w:val="22"/>
        </w:rPr>
        <w:t>S</w:t>
      </w:r>
      <w:r w:rsidR="00453B59" w:rsidRPr="00F14960">
        <w:rPr>
          <w:sz w:val="22"/>
          <w:szCs w:val="22"/>
        </w:rPr>
        <w:t xml:space="preserve">ince the ecu is controlling an engine </w:t>
      </w:r>
      <w:r w:rsidR="000A766C" w:rsidRPr="00F14960">
        <w:rPr>
          <w:sz w:val="22"/>
          <w:szCs w:val="22"/>
        </w:rPr>
        <w:t xml:space="preserve">which is a mechanical </w:t>
      </w:r>
      <w:r w:rsidR="005B0E52" w:rsidRPr="00F14960">
        <w:rPr>
          <w:sz w:val="22"/>
          <w:szCs w:val="22"/>
        </w:rPr>
        <w:t xml:space="preserve">device </w:t>
      </w:r>
      <w:r w:rsidR="00416123" w:rsidRPr="00F14960">
        <w:rPr>
          <w:sz w:val="22"/>
          <w:szCs w:val="22"/>
        </w:rPr>
        <w:t>it</w:t>
      </w:r>
      <w:r w:rsidR="000A766C" w:rsidRPr="00F14960">
        <w:rPr>
          <w:sz w:val="22"/>
          <w:szCs w:val="22"/>
        </w:rPr>
        <w:t xml:space="preserve"> </w:t>
      </w:r>
      <w:r w:rsidR="00741EBA" w:rsidRPr="00F14960">
        <w:rPr>
          <w:sz w:val="22"/>
          <w:szCs w:val="22"/>
        </w:rPr>
        <w:t>would</w:t>
      </w:r>
      <w:r w:rsidR="000A766C" w:rsidRPr="00F14960">
        <w:rPr>
          <w:sz w:val="22"/>
          <w:szCs w:val="22"/>
        </w:rPr>
        <w:t xml:space="preserve"> require mechanical engineers </w:t>
      </w:r>
      <w:r w:rsidR="00781D81" w:rsidRPr="00F14960">
        <w:rPr>
          <w:sz w:val="22"/>
          <w:szCs w:val="22"/>
        </w:rPr>
        <w:t>who know how engine</w:t>
      </w:r>
      <w:r w:rsidR="00195C5E" w:rsidRPr="00F14960">
        <w:rPr>
          <w:sz w:val="22"/>
          <w:szCs w:val="22"/>
        </w:rPr>
        <w:t>s</w:t>
      </w:r>
      <w:r w:rsidR="00781D81" w:rsidRPr="00F14960">
        <w:rPr>
          <w:sz w:val="22"/>
          <w:szCs w:val="22"/>
        </w:rPr>
        <w:t xml:space="preserve"> operate </w:t>
      </w:r>
      <w:r w:rsidR="00B5620A" w:rsidRPr="00F14960">
        <w:rPr>
          <w:sz w:val="22"/>
          <w:szCs w:val="22"/>
        </w:rPr>
        <w:t>and what requirements it need</w:t>
      </w:r>
      <w:r w:rsidR="00C61157" w:rsidRPr="00F14960">
        <w:rPr>
          <w:sz w:val="22"/>
          <w:szCs w:val="22"/>
        </w:rPr>
        <w:t>s</w:t>
      </w:r>
      <w:r w:rsidR="00B5620A" w:rsidRPr="00F14960">
        <w:rPr>
          <w:sz w:val="22"/>
          <w:szCs w:val="22"/>
        </w:rPr>
        <w:t xml:space="preserve"> </w:t>
      </w:r>
      <w:r w:rsidR="000B7ED0" w:rsidRPr="00F14960">
        <w:rPr>
          <w:sz w:val="22"/>
          <w:szCs w:val="22"/>
        </w:rPr>
        <w:t>to run correctly</w:t>
      </w:r>
      <w:r w:rsidR="00AA63ED" w:rsidRPr="00F14960">
        <w:rPr>
          <w:sz w:val="22"/>
          <w:szCs w:val="22"/>
        </w:rPr>
        <w:t>.</w:t>
      </w:r>
    </w:p>
    <w:p w14:paraId="495F2953" w14:textId="77777777" w:rsidR="000B31CE" w:rsidRPr="00F14960" w:rsidRDefault="000B31CE" w:rsidP="009B570C">
      <w:pPr>
        <w:rPr>
          <w:sz w:val="22"/>
          <w:szCs w:val="22"/>
        </w:rPr>
      </w:pPr>
    </w:p>
    <w:p w14:paraId="5FEECDCD" w14:textId="2671B623" w:rsidR="00DF6D19" w:rsidRPr="00F14960" w:rsidRDefault="000B31CE" w:rsidP="009B570C">
      <w:pPr>
        <w:rPr>
          <w:sz w:val="22"/>
          <w:szCs w:val="22"/>
        </w:rPr>
      </w:pPr>
      <w:r w:rsidRPr="00F14960">
        <w:rPr>
          <w:b/>
          <w:bCs/>
          <w:sz w:val="22"/>
          <w:szCs w:val="22"/>
        </w:rPr>
        <w:t>Electrical Engineers</w:t>
      </w:r>
      <w:r w:rsidRPr="00F14960">
        <w:rPr>
          <w:sz w:val="22"/>
          <w:szCs w:val="22"/>
        </w:rPr>
        <w:t xml:space="preserve"> </w:t>
      </w:r>
      <w:r w:rsidR="007E53BC" w:rsidRPr="00F14960">
        <w:rPr>
          <w:sz w:val="22"/>
          <w:szCs w:val="22"/>
        </w:rPr>
        <w:t>–</w:t>
      </w:r>
      <w:r w:rsidRPr="00F14960">
        <w:rPr>
          <w:sz w:val="22"/>
          <w:szCs w:val="22"/>
        </w:rPr>
        <w:t xml:space="preserve"> </w:t>
      </w:r>
      <w:r w:rsidR="007E53BC" w:rsidRPr="00F14960">
        <w:rPr>
          <w:sz w:val="22"/>
          <w:szCs w:val="22"/>
        </w:rPr>
        <w:t xml:space="preserve">An ECU is </w:t>
      </w:r>
      <w:r w:rsidR="0008383F" w:rsidRPr="00F14960">
        <w:rPr>
          <w:sz w:val="22"/>
          <w:szCs w:val="22"/>
        </w:rPr>
        <w:t xml:space="preserve">essentially a computer </w:t>
      </w:r>
      <w:r w:rsidR="002161E5" w:rsidRPr="00F14960">
        <w:rPr>
          <w:sz w:val="22"/>
          <w:szCs w:val="22"/>
        </w:rPr>
        <w:t>utilising a central processing unit</w:t>
      </w:r>
      <w:r w:rsidR="0083145F" w:rsidRPr="00F14960">
        <w:rPr>
          <w:sz w:val="22"/>
          <w:szCs w:val="22"/>
        </w:rPr>
        <w:t xml:space="preserve"> (CPU)</w:t>
      </w:r>
      <w:r w:rsidR="002161E5" w:rsidRPr="00F14960">
        <w:rPr>
          <w:sz w:val="22"/>
          <w:szCs w:val="22"/>
        </w:rPr>
        <w:t xml:space="preserve"> to perform</w:t>
      </w:r>
      <w:r w:rsidR="00C51117" w:rsidRPr="00F14960">
        <w:rPr>
          <w:sz w:val="22"/>
          <w:szCs w:val="22"/>
        </w:rPr>
        <w:t xml:space="preserve"> </w:t>
      </w:r>
      <w:r w:rsidR="002F5ECE" w:rsidRPr="00F14960">
        <w:rPr>
          <w:sz w:val="22"/>
          <w:szCs w:val="22"/>
        </w:rPr>
        <w:t>thousands of</w:t>
      </w:r>
      <w:r w:rsidR="002161E5" w:rsidRPr="00F14960">
        <w:rPr>
          <w:sz w:val="22"/>
          <w:szCs w:val="22"/>
        </w:rPr>
        <w:t xml:space="preserve"> calculations </w:t>
      </w:r>
      <w:r w:rsidR="00C51117" w:rsidRPr="00F14960">
        <w:rPr>
          <w:sz w:val="22"/>
          <w:szCs w:val="22"/>
        </w:rPr>
        <w:t xml:space="preserve">a second </w:t>
      </w:r>
      <w:r w:rsidR="0083145F" w:rsidRPr="00F14960">
        <w:rPr>
          <w:sz w:val="22"/>
          <w:szCs w:val="22"/>
        </w:rPr>
        <w:t xml:space="preserve">and this </w:t>
      </w:r>
      <w:r w:rsidR="003B7EA8" w:rsidRPr="00F14960">
        <w:rPr>
          <w:sz w:val="22"/>
          <w:szCs w:val="22"/>
        </w:rPr>
        <w:t>CPU need</w:t>
      </w:r>
      <w:r w:rsidR="004E4CED" w:rsidRPr="00F14960">
        <w:rPr>
          <w:sz w:val="22"/>
          <w:szCs w:val="22"/>
        </w:rPr>
        <w:t>s</w:t>
      </w:r>
      <w:r w:rsidR="003B7EA8" w:rsidRPr="00F14960">
        <w:rPr>
          <w:sz w:val="22"/>
          <w:szCs w:val="22"/>
        </w:rPr>
        <w:t xml:space="preserve"> to interact with other </w:t>
      </w:r>
      <w:r w:rsidR="001E04C9" w:rsidRPr="00F14960">
        <w:rPr>
          <w:sz w:val="22"/>
          <w:szCs w:val="22"/>
        </w:rPr>
        <w:t>subcomponents</w:t>
      </w:r>
      <w:r w:rsidR="003B7EA8" w:rsidRPr="00F14960">
        <w:rPr>
          <w:sz w:val="22"/>
          <w:szCs w:val="22"/>
        </w:rPr>
        <w:t xml:space="preserve"> </w:t>
      </w:r>
      <w:r w:rsidR="009A1B98" w:rsidRPr="00F14960">
        <w:rPr>
          <w:sz w:val="22"/>
          <w:szCs w:val="22"/>
        </w:rPr>
        <w:t>within the ECU</w:t>
      </w:r>
      <w:r w:rsidR="00742A0B" w:rsidRPr="00F14960">
        <w:rPr>
          <w:sz w:val="22"/>
          <w:szCs w:val="22"/>
        </w:rPr>
        <w:t xml:space="preserve"> such as digital storage</w:t>
      </w:r>
      <w:r w:rsidR="004848E5" w:rsidRPr="00F14960">
        <w:rPr>
          <w:sz w:val="22"/>
          <w:szCs w:val="22"/>
        </w:rPr>
        <w:t xml:space="preserve"> </w:t>
      </w:r>
      <w:r w:rsidR="000B7014">
        <w:rPr>
          <w:sz w:val="22"/>
          <w:szCs w:val="22"/>
        </w:rPr>
        <w:t>chips</w:t>
      </w:r>
      <w:r w:rsidR="007A7F00" w:rsidRPr="00F14960">
        <w:rPr>
          <w:sz w:val="22"/>
          <w:szCs w:val="22"/>
        </w:rPr>
        <w:t xml:space="preserve"> and </w:t>
      </w:r>
      <w:r w:rsidR="0048632C" w:rsidRPr="00F14960">
        <w:rPr>
          <w:sz w:val="22"/>
          <w:szCs w:val="22"/>
        </w:rPr>
        <w:t>analogue</w:t>
      </w:r>
      <w:r w:rsidR="005F5AA6" w:rsidRPr="00F14960">
        <w:rPr>
          <w:sz w:val="22"/>
          <w:szCs w:val="22"/>
        </w:rPr>
        <w:t xml:space="preserve"> to digital converters</w:t>
      </w:r>
      <w:r w:rsidR="00F528F2" w:rsidRPr="00F14960">
        <w:rPr>
          <w:sz w:val="22"/>
          <w:szCs w:val="22"/>
        </w:rPr>
        <w:t xml:space="preserve">. </w:t>
      </w:r>
      <w:r w:rsidR="005F76D3" w:rsidRPr="00F14960">
        <w:rPr>
          <w:sz w:val="22"/>
          <w:szCs w:val="22"/>
        </w:rPr>
        <w:t>The selection/manufacturing of these different</w:t>
      </w:r>
      <w:r w:rsidR="002B611C" w:rsidRPr="00F14960">
        <w:rPr>
          <w:sz w:val="22"/>
          <w:szCs w:val="22"/>
        </w:rPr>
        <w:t xml:space="preserve"> </w:t>
      </w:r>
      <w:r w:rsidR="008847C2" w:rsidRPr="00F14960">
        <w:rPr>
          <w:sz w:val="22"/>
          <w:szCs w:val="22"/>
        </w:rPr>
        <w:t xml:space="preserve">components </w:t>
      </w:r>
      <w:r w:rsidR="004F029F" w:rsidRPr="00F14960">
        <w:rPr>
          <w:sz w:val="22"/>
          <w:szCs w:val="22"/>
        </w:rPr>
        <w:t>require</w:t>
      </w:r>
      <w:r w:rsidR="00E41093" w:rsidRPr="00F14960">
        <w:rPr>
          <w:sz w:val="22"/>
          <w:szCs w:val="22"/>
        </w:rPr>
        <w:t>s</w:t>
      </w:r>
      <w:r w:rsidR="004F029F" w:rsidRPr="00F14960">
        <w:rPr>
          <w:sz w:val="22"/>
          <w:szCs w:val="22"/>
        </w:rPr>
        <w:t xml:space="preserve"> the knowledge of such items</w:t>
      </w:r>
      <w:r w:rsidR="00463E5E" w:rsidRPr="00F14960">
        <w:rPr>
          <w:sz w:val="22"/>
          <w:szCs w:val="22"/>
        </w:rPr>
        <w:t>. In addition, a</w:t>
      </w:r>
      <w:r w:rsidR="00677D66" w:rsidRPr="00F14960">
        <w:rPr>
          <w:sz w:val="22"/>
          <w:szCs w:val="22"/>
        </w:rPr>
        <w:t>ll</w:t>
      </w:r>
      <w:r w:rsidR="00F528F2" w:rsidRPr="00F14960">
        <w:rPr>
          <w:sz w:val="22"/>
          <w:szCs w:val="22"/>
        </w:rPr>
        <w:t xml:space="preserve"> these compon</w:t>
      </w:r>
      <w:r w:rsidR="00677D66" w:rsidRPr="00F14960">
        <w:rPr>
          <w:sz w:val="22"/>
          <w:szCs w:val="22"/>
        </w:rPr>
        <w:t>ents</w:t>
      </w:r>
      <w:r w:rsidR="00F528F2" w:rsidRPr="00F14960">
        <w:rPr>
          <w:sz w:val="22"/>
          <w:szCs w:val="22"/>
        </w:rPr>
        <w:t xml:space="preserve"> need to be </w:t>
      </w:r>
      <w:r w:rsidR="00677D66" w:rsidRPr="00F14960">
        <w:rPr>
          <w:sz w:val="22"/>
          <w:szCs w:val="22"/>
        </w:rPr>
        <w:t>electrically connected within the ECU</w:t>
      </w:r>
      <w:r w:rsidR="00224787" w:rsidRPr="00F14960">
        <w:rPr>
          <w:sz w:val="22"/>
          <w:szCs w:val="22"/>
        </w:rPr>
        <w:t>,</w:t>
      </w:r>
      <w:r w:rsidR="00677D66" w:rsidRPr="00F14960">
        <w:rPr>
          <w:sz w:val="22"/>
          <w:szCs w:val="22"/>
        </w:rPr>
        <w:t xml:space="preserve"> </w:t>
      </w:r>
      <w:r w:rsidR="00C83C69" w:rsidRPr="00F14960">
        <w:rPr>
          <w:sz w:val="22"/>
          <w:szCs w:val="22"/>
        </w:rPr>
        <w:t xml:space="preserve">then the ECU needs </w:t>
      </w:r>
      <w:r w:rsidR="00CE6FAC" w:rsidRPr="00F14960">
        <w:rPr>
          <w:sz w:val="22"/>
          <w:szCs w:val="22"/>
        </w:rPr>
        <w:t>to be able</w:t>
      </w:r>
      <w:r w:rsidR="00A20377" w:rsidRPr="00F14960">
        <w:rPr>
          <w:sz w:val="22"/>
          <w:szCs w:val="22"/>
        </w:rPr>
        <w:t xml:space="preserve"> to connect to </w:t>
      </w:r>
      <w:r w:rsidR="00CD6FF0" w:rsidRPr="00F14960">
        <w:rPr>
          <w:sz w:val="22"/>
          <w:szCs w:val="22"/>
        </w:rPr>
        <w:t xml:space="preserve">all </w:t>
      </w:r>
      <w:r w:rsidR="00A20377" w:rsidRPr="00F14960">
        <w:rPr>
          <w:sz w:val="22"/>
          <w:szCs w:val="22"/>
        </w:rPr>
        <w:t>the different sensor</w:t>
      </w:r>
      <w:r w:rsidR="00E41093" w:rsidRPr="00F14960">
        <w:rPr>
          <w:sz w:val="22"/>
          <w:szCs w:val="22"/>
        </w:rPr>
        <w:t>s</w:t>
      </w:r>
      <w:r w:rsidR="00A20377" w:rsidRPr="00F14960">
        <w:rPr>
          <w:sz w:val="22"/>
          <w:szCs w:val="22"/>
        </w:rPr>
        <w:t xml:space="preserve"> and actuators on </w:t>
      </w:r>
      <w:r w:rsidR="00C51B98">
        <w:rPr>
          <w:sz w:val="22"/>
          <w:szCs w:val="22"/>
        </w:rPr>
        <w:t>an</w:t>
      </w:r>
      <w:r w:rsidR="00A20377" w:rsidRPr="00F14960">
        <w:rPr>
          <w:sz w:val="22"/>
          <w:szCs w:val="22"/>
        </w:rPr>
        <w:t xml:space="preserve"> engine</w:t>
      </w:r>
      <w:r w:rsidR="00224787" w:rsidRPr="00F14960">
        <w:rPr>
          <w:sz w:val="22"/>
          <w:szCs w:val="22"/>
        </w:rPr>
        <w:t>.</w:t>
      </w:r>
    </w:p>
    <w:p w14:paraId="1E687D39" w14:textId="77777777" w:rsidR="005B0E52" w:rsidRPr="00F14960" w:rsidRDefault="005B0E52" w:rsidP="009B570C">
      <w:pPr>
        <w:rPr>
          <w:sz w:val="22"/>
          <w:szCs w:val="22"/>
        </w:rPr>
      </w:pPr>
    </w:p>
    <w:p w14:paraId="04BC16FB" w14:textId="605322B4" w:rsidR="00C54A5E" w:rsidRPr="00F14960" w:rsidRDefault="00DF6D19" w:rsidP="009B570C">
      <w:pPr>
        <w:rPr>
          <w:sz w:val="22"/>
          <w:szCs w:val="22"/>
        </w:rPr>
      </w:pPr>
      <w:r w:rsidRPr="00F14960">
        <w:rPr>
          <w:b/>
          <w:bCs/>
          <w:sz w:val="22"/>
          <w:szCs w:val="22"/>
        </w:rPr>
        <w:lastRenderedPageBreak/>
        <w:t xml:space="preserve">Software </w:t>
      </w:r>
      <w:r w:rsidR="00C837EC" w:rsidRPr="00F14960">
        <w:rPr>
          <w:b/>
          <w:bCs/>
          <w:sz w:val="22"/>
          <w:szCs w:val="22"/>
        </w:rPr>
        <w:t>Engineers</w:t>
      </w:r>
      <w:r w:rsidRPr="00F14960">
        <w:rPr>
          <w:sz w:val="22"/>
          <w:szCs w:val="22"/>
        </w:rPr>
        <w:t xml:space="preserve"> </w:t>
      </w:r>
      <w:r w:rsidR="0064709F" w:rsidRPr="00F14960">
        <w:rPr>
          <w:sz w:val="22"/>
          <w:szCs w:val="22"/>
        </w:rPr>
        <w:t>–</w:t>
      </w:r>
      <w:r w:rsidRPr="00F14960">
        <w:rPr>
          <w:sz w:val="22"/>
          <w:szCs w:val="22"/>
        </w:rPr>
        <w:t xml:space="preserve"> </w:t>
      </w:r>
      <w:r w:rsidR="00FD16E0" w:rsidRPr="00F14960">
        <w:rPr>
          <w:sz w:val="22"/>
          <w:szCs w:val="22"/>
        </w:rPr>
        <w:t xml:space="preserve">The </w:t>
      </w:r>
      <w:r w:rsidR="000A57A5" w:rsidRPr="00F14960">
        <w:rPr>
          <w:sz w:val="22"/>
          <w:szCs w:val="22"/>
        </w:rPr>
        <w:t>microchips</w:t>
      </w:r>
      <w:r w:rsidR="00BA2E02" w:rsidRPr="00F14960">
        <w:rPr>
          <w:sz w:val="22"/>
          <w:szCs w:val="22"/>
        </w:rPr>
        <w:t xml:space="preserve"> in the ECU need to be programmed in order to</w:t>
      </w:r>
      <w:r w:rsidR="00514738" w:rsidRPr="00F14960">
        <w:rPr>
          <w:sz w:val="22"/>
          <w:szCs w:val="22"/>
        </w:rPr>
        <w:t xml:space="preserve"> </w:t>
      </w:r>
      <w:r w:rsidR="005F40CA" w:rsidRPr="00F14960">
        <w:rPr>
          <w:sz w:val="22"/>
          <w:szCs w:val="22"/>
        </w:rPr>
        <w:t xml:space="preserve">perform </w:t>
      </w:r>
      <w:r w:rsidR="00A15E8E" w:rsidRPr="00F14960">
        <w:rPr>
          <w:sz w:val="22"/>
          <w:szCs w:val="22"/>
        </w:rPr>
        <w:t xml:space="preserve">the </w:t>
      </w:r>
      <w:r w:rsidR="005F40CA" w:rsidRPr="00F14960">
        <w:rPr>
          <w:sz w:val="22"/>
          <w:szCs w:val="22"/>
        </w:rPr>
        <w:t>calculations</w:t>
      </w:r>
      <w:r w:rsidR="00F47E29" w:rsidRPr="00F14960">
        <w:rPr>
          <w:sz w:val="22"/>
          <w:szCs w:val="22"/>
        </w:rPr>
        <w:t xml:space="preserve"> </w:t>
      </w:r>
      <w:r w:rsidR="00A15E8E" w:rsidRPr="00F14960">
        <w:rPr>
          <w:sz w:val="22"/>
          <w:szCs w:val="22"/>
        </w:rPr>
        <w:t>required</w:t>
      </w:r>
      <w:r w:rsidR="00715D1D" w:rsidRPr="00F14960">
        <w:rPr>
          <w:sz w:val="22"/>
          <w:szCs w:val="22"/>
        </w:rPr>
        <w:t xml:space="preserve">, this requires </w:t>
      </w:r>
      <w:r w:rsidR="00C567F7" w:rsidRPr="00F14960">
        <w:rPr>
          <w:sz w:val="22"/>
          <w:szCs w:val="22"/>
        </w:rPr>
        <w:t xml:space="preserve">the ability to write accommodating code to </w:t>
      </w:r>
      <w:r w:rsidR="0045467B" w:rsidRPr="00F14960">
        <w:rPr>
          <w:sz w:val="22"/>
          <w:szCs w:val="22"/>
        </w:rPr>
        <w:t>the processors</w:t>
      </w:r>
      <w:r w:rsidR="00E50CAF" w:rsidRPr="00F14960">
        <w:rPr>
          <w:sz w:val="22"/>
          <w:szCs w:val="22"/>
        </w:rPr>
        <w:t xml:space="preserve">. Furthermore, </w:t>
      </w:r>
      <w:r w:rsidR="00EE64BE" w:rsidRPr="00F14960">
        <w:rPr>
          <w:sz w:val="22"/>
          <w:szCs w:val="22"/>
        </w:rPr>
        <w:t xml:space="preserve">in order to communicate with the </w:t>
      </w:r>
      <w:r w:rsidR="00344305" w:rsidRPr="00F14960">
        <w:rPr>
          <w:sz w:val="22"/>
          <w:szCs w:val="22"/>
        </w:rPr>
        <w:t>ECU,</w:t>
      </w:r>
      <w:r w:rsidR="00EE64BE" w:rsidRPr="00F14960">
        <w:rPr>
          <w:sz w:val="22"/>
          <w:szCs w:val="22"/>
        </w:rPr>
        <w:t xml:space="preserve"> </w:t>
      </w:r>
      <w:r w:rsidR="007F79AA" w:rsidRPr="00F14960">
        <w:rPr>
          <w:sz w:val="22"/>
          <w:szCs w:val="22"/>
        </w:rPr>
        <w:t>it</w:t>
      </w:r>
      <w:r w:rsidR="00374C77" w:rsidRPr="00F14960">
        <w:rPr>
          <w:sz w:val="22"/>
          <w:szCs w:val="22"/>
        </w:rPr>
        <w:t xml:space="preserve"> require</w:t>
      </w:r>
      <w:r w:rsidR="007F79AA" w:rsidRPr="00F14960">
        <w:rPr>
          <w:sz w:val="22"/>
          <w:szCs w:val="22"/>
        </w:rPr>
        <w:t>s</w:t>
      </w:r>
      <w:r w:rsidR="00374C77" w:rsidRPr="00F14960">
        <w:rPr>
          <w:sz w:val="22"/>
          <w:szCs w:val="22"/>
        </w:rPr>
        <w:t xml:space="preserve"> software to be designed to run on a personal computer which allow</w:t>
      </w:r>
      <w:r w:rsidR="007F79AA" w:rsidRPr="00F14960">
        <w:rPr>
          <w:sz w:val="22"/>
          <w:szCs w:val="22"/>
        </w:rPr>
        <w:t>s</w:t>
      </w:r>
      <w:r w:rsidR="00374C77" w:rsidRPr="00F14960">
        <w:rPr>
          <w:sz w:val="22"/>
          <w:szCs w:val="22"/>
        </w:rPr>
        <w:t xml:space="preserve"> the user </w:t>
      </w:r>
      <w:r w:rsidR="00684BE9" w:rsidRPr="00F14960">
        <w:rPr>
          <w:sz w:val="22"/>
          <w:szCs w:val="22"/>
        </w:rPr>
        <w:t>to change</w:t>
      </w:r>
      <w:r w:rsidR="00374C77" w:rsidRPr="00F14960">
        <w:rPr>
          <w:sz w:val="22"/>
          <w:szCs w:val="22"/>
        </w:rPr>
        <w:t xml:space="preserve"> the values of certain parameters </w:t>
      </w:r>
      <w:r w:rsidR="00C54A5E" w:rsidRPr="00F14960">
        <w:rPr>
          <w:sz w:val="22"/>
          <w:szCs w:val="22"/>
        </w:rPr>
        <w:t>to</w:t>
      </w:r>
      <w:r w:rsidR="00EE64BE" w:rsidRPr="00F14960">
        <w:rPr>
          <w:sz w:val="22"/>
          <w:szCs w:val="22"/>
        </w:rPr>
        <w:t xml:space="preserve"> </w:t>
      </w:r>
      <w:r w:rsidR="006A1CFA" w:rsidRPr="00F14960">
        <w:rPr>
          <w:sz w:val="22"/>
          <w:szCs w:val="22"/>
        </w:rPr>
        <w:t>be able to configure and tune the different map</w:t>
      </w:r>
      <w:r w:rsidR="0052108F" w:rsidRPr="00F14960">
        <w:rPr>
          <w:sz w:val="22"/>
          <w:szCs w:val="22"/>
        </w:rPr>
        <w:t>s</w:t>
      </w:r>
      <w:r w:rsidR="006A1CFA" w:rsidRPr="00F14960">
        <w:rPr>
          <w:sz w:val="22"/>
          <w:szCs w:val="22"/>
        </w:rPr>
        <w:t xml:space="preserve"> </w:t>
      </w:r>
      <w:r w:rsidR="00A0307F">
        <w:rPr>
          <w:sz w:val="22"/>
          <w:szCs w:val="22"/>
        </w:rPr>
        <w:t>that</w:t>
      </w:r>
      <w:r w:rsidR="006A1CFA" w:rsidRPr="00F14960">
        <w:rPr>
          <w:sz w:val="22"/>
          <w:szCs w:val="22"/>
        </w:rPr>
        <w:t xml:space="preserve"> run the </w:t>
      </w:r>
      <w:r w:rsidR="0052108F" w:rsidRPr="00F14960">
        <w:rPr>
          <w:sz w:val="22"/>
          <w:szCs w:val="22"/>
        </w:rPr>
        <w:t>engine</w:t>
      </w:r>
      <w:r w:rsidR="00C54A5E" w:rsidRPr="00F14960">
        <w:rPr>
          <w:sz w:val="22"/>
          <w:szCs w:val="22"/>
        </w:rPr>
        <w:t>.</w:t>
      </w:r>
    </w:p>
    <w:p w14:paraId="34D0EFC3" w14:textId="4E8AD1F9" w:rsidR="00155362" w:rsidRPr="00F14960" w:rsidRDefault="00155362" w:rsidP="009B570C">
      <w:pPr>
        <w:rPr>
          <w:sz w:val="22"/>
          <w:szCs w:val="22"/>
        </w:rPr>
      </w:pPr>
    </w:p>
    <w:p w14:paraId="75A18CA8" w14:textId="27D87273" w:rsidR="00C1158D" w:rsidRDefault="00155362" w:rsidP="009B570C">
      <w:pPr>
        <w:rPr>
          <w:sz w:val="22"/>
          <w:szCs w:val="22"/>
        </w:rPr>
      </w:pPr>
      <w:r w:rsidRPr="00F14960">
        <w:rPr>
          <w:b/>
          <w:bCs/>
          <w:sz w:val="22"/>
          <w:szCs w:val="22"/>
        </w:rPr>
        <w:t>Aesthetic Designers</w:t>
      </w:r>
      <w:r w:rsidRPr="00F14960">
        <w:rPr>
          <w:sz w:val="22"/>
          <w:szCs w:val="22"/>
        </w:rPr>
        <w:t xml:space="preserve"> – The product is going to need an </w:t>
      </w:r>
      <w:r w:rsidR="002110FC" w:rsidRPr="00F14960">
        <w:rPr>
          <w:sz w:val="22"/>
          <w:szCs w:val="22"/>
        </w:rPr>
        <w:t>enclosure which as basic as it may b</w:t>
      </w:r>
      <w:r w:rsidR="003F447D" w:rsidRPr="00F14960">
        <w:rPr>
          <w:sz w:val="22"/>
          <w:szCs w:val="22"/>
        </w:rPr>
        <w:t xml:space="preserve">e </w:t>
      </w:r>
      <w:r w:rsidR="002110FC" w:rsidRPr="00F14960">
        <w:rPr>
          <w:sz w:val="22"/>
          <w:szCs w:val="22"/>
        </w:rPr>
        <w:t>need</w:t>
      </w:r>
      <w:r w:rsidR="003F447D" w:rsidRPr="00F14960">
        <w:rPr>
          <w:sz w:val="22"/>
          <w:szCs w:val="22"/>
        </w:rPr>
        <w:t>s</w:t>
      </w:r>
      <w:r w:rsidR="002110FC" w:rsidRPr="00F14960">
        <w:rPr>
          <w:sz w:val="22"/>
          <w:szCs w:val="22"/>
        </w:rPr>
        <w:t xml:space="preserve"> </w:t>
      </w:r>
      <w:r w:rsidR="00DD5199" w:rsidRPr="00F14960">
        <w:rPr>
          <w:sz w:val="22"/>
          <w:szCs w:val="22"/>
        </w:rPr>
        <w:t>to be designed and where this could</w:t>
      </w:r>
      <w:r w:rsidR="000F115B" w:rsidRPr="00F14960">
        <w:rPr>
          <w:sz w:val="22"/>
          <w:szCs w:val="22"/>
        </w:rPr>
        <w:t xml:space="preserve"> be</w:t>
      </w:r>
      <w:r w:rsidR="00DD5199" w:rsidRPr="00F14960">
        <w:rPr>
          <w:sz w:val="22"/>
          <w:szCs w:val="22"/>
        </w:rPr>
        <w:t xml:space="preserve"> </w:t>
      </w:r>
      <w:r w:rsidR="007F6653" w:rsidRPr="00F14960">
        <w:rPr>
          <w:sz w:val="22"/>
          <w:szCs w:val="22"/>
        </w:rPr>
        <w:t xml:space="preserve">done </w:t>
      </w:r>
      <w:r w:rsidR="00822D01" w:rsidRPr="00F14960">
        <w:rPr>
          <w:sz w:val="22"/>
          <w:szCs w:val="22"/>
        </w:rPr>
        <w:t xml:space="preserve">by the mechanical engineers </w:t>
      </w:r>
      <w:r w:rsidR="003E2F8F" w:rsidRPr="00F14960">
        <w:rPr>
          <w:sz w:val="22"/>
          <w:szCs w:val="22"/>
        </w:rPr>
        <w:t xml:space="preserve">in order to make the product aesthetically </w:t>
      </w:r>
      <w:r w:rsidR="00321C19" w:rsidRPr="00F14960">
        <w:rPr>
          <w:sz w:val="22"/>
          <w:szCs w:val="22"/>
        </w:rPr>
        <w:t>pleasing,</w:t>
      </w:r>
      <w:r w:rsidR="00F1287F" w:rsidRPr="00F14960">
        <w:rPr>
          <w:sz w:val="22"/>
          <w:szCs w:val="22"/>
        </w:rPr>
        <w:t xml:space="preserve"> it would be more </w:t>
      </w:r>
      <w:r w:rsidR="00393E72" w:rsidRPr="00F14960">
        <w:rPr>
          <w:sz w:val="22"/>
          <w:szCs w:val="22"/>
        </w:rPr>
        <w:t>a</w:t>
      </w:r>
      <w:r w:rsidR="002370ED" w:rsidRPr="00F14960">
        <w:rPr>
          <w:sz w:val="22"/>
          <w:szCs w:val="22"/>
        </w:rPr>
        <w:t>ppropriate</w:t>
      </w:r>
      <w:r w:rsidR="00C13523" w:rsidRPr="00F14960">
        <w:rPr>
          <w:sz w:val="22"/>
          <w:szCs w:val="22"/>
        </w:rPr>
        <w:t xml:space="preserve"> to have</w:t>
      </w:r>
      <w:r w:rsidR="0090404C">
        <w:rPr>
          <w:sz w:val="22"/>
          <w:szCs w:val="22"/>
        </w:rPr>
        <w:t xml:space="preserve"> </w:t>
      </w:r>
      <w:r w:rsidR="00C13523" w:rsidRPr="00F14960">
        <w:rPr>
          <w:sz w:val="22"/>
          <w:szCs w:val="22"/>
        </w:rPr>
        <w:t>designer</w:t>
      </w:r>
      <w:r w:rsidR="002C4353">
        <w:rPr>
          <w:sz w:val="22"/>
          <w:szCs w:val="22"/>
        </w:rPr>
        <w:t>s</w:t>
      </w:r>
      <w:r w:rsidR="00C13523" w:rsidRPr="00F14960">
        <w:rPr>
          <w:sz w:val="22"/>
          <w:szCs w:val="22"/>
        </w:rPr>
        <w:t xml:space="preserve"> to design the </w:t>
      </w:r>
      <w:r w:rsidR="00F73941" w:rsidRPr="00F14960">
        <w:rPr>
          <w:sz w:val="22"/>
          <w:szCs w:val="22"/>
        </w:rPr>
        <w:t>enclosure to make the ECU look as striking as it</w:t>
      </w:r>
      <w:r w:rsidR="00755BE9" w:rsidRPr="00F14960">
        <w:rPr>
          <w:sz w:val="22"/>
          <w:szCs w:val="22"/>
        </w:rPr>
        <w:t xml:space="preserve"> </w:t>
      </w:r>
      <w:r w:rsidR="00F73941" w:rsidRPr="00F14960">
        <w:rPr>
          <w:sz w:val="22"/>
          <w:szCs w:val="22"/>
        </w:rPr>
        <w:t>perform</w:t>
      </w:r>
      <w:r w:rsidR="00755BE9" w:rsidRPr="00F14960">
        <w:rPr>
          <w:sz w:val="22"/>
          <w:szCs w:val="22"/>
        </w:rPr>
        <w:t>s</w:t>
      </w:r>
      <w:r w:rsidR="00321C19" w:rsidRPr="00F14960">
        <w:rPr>
          <w:sz w:val="22"/>
          <w:szCs w:val="22"/>
        </w:rPr>
        <w:t>.</w:t>
      </w:r>
    </w:p>
    <w:p w14:paraId="62AE1652" w14:textId="77777777" w:rsidR="00234810" w:rsidRPr="00F14960" w:rsidRDefault="00234810" w:rsidP="009B570C">
      <w:pPr>
        <w:rPr>
          <w:sz w:val="22"/>
          <w:szCs w:val="22"/>
        </w:rPr>
      </w:pPr>
    </w:p>
    <w:p w14:paraId="7BB92541" w14:textId="35AB7068" w:rsidR="005C1E77" w:rsidRDefault="005C1E77" w:rsidP="005C1E77">
      <w:pPr>
        <w:spacing w:line="240" w:lineRule="auto"/>
        <w:rPr>
          <w:rFonts w:ascii="Roboto" w:eastAsia="Times New Roman" w:hAnsi="Roboto" w:cs="Times New Roman"/>
          <w:color w:val="555555"/>
          <w:sz w:val="21"/>
          <w:szCs w:val="21"/>
          <w:shd w:val="clear" w:color="auto" w:fill="FFFFFF"/>
          <w:lang w:eastAsia="en-GB"/>
        </w:rPr>
      </w:pPr>
    </w:p>
    <w:p w14:paraId="2143CD0D" w14:textId="5D6E9FDF" w:rsidR="00DC3D47" w:rsidRDefault="005542C9" w:rsidP="005542C9">
      <w:pPr>
        <w:pStyle w:val="Heading2"/>
      </w:pPr>
      <w:bookmarkStart w:id="3" w:name="_Toc89045894"/>
      <w:r>
        <w:t xml:space="preserve">Team </w:t>
      </w:r>
      <w:r w:rsidR="002757CB">
        <w:t>Integration</w:t>
      </w:r>
      <w:bookmarkEnd w:id="3"/>
    </w:p>
    <w:p w14:paraId="61E36462" w14:textId="3DFBDB12" w:rsidR="00DC3D47" w:rsidRPr="00F14960" w:rsidRDefault="00E162F6" w:rsidP="009B570C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The </w:t>
      </w:r>
      <w:r w:rsidR="009C23F2" w:rsidRPr="00F14960">
        <w:rPr>
          <w:sz w:val="22"/>
          <w:szCs w:val="22"/>
        </w:rPr>
        <w:t xml:space="preserve">product development team </w:t>
      </w:r>
      <w:r w:rsidR="009847E6" w:rsidRPr="00F14960">
        <w:rPr>
          <w:sz w:val="22"/>
          <w:szCs w:val="22"/>
        </w:rPr>
        <w:t>would</w:t>
      </w:r>
      <w:r w:rsidR="008507E3" w:rsidRPr="00F14960">
        <w:rPr>
          <w:sz w:val="22"/>
          <w:szCs w:val="22"/>
        </w:rPr>
        <w:t xml:space="preserve"> not be the only team </w:t>
      </w:r>
      <w:r w:rsidR="00B84021" w:rsidRPr="00F14960">
        <w:rPr>
          <w:sz w:val="22"/>
          <w:szCs w:val="22"/>
        </w:rPr>
        <w:t xml:space="preserve">involved with the product </w:t>
      </w:r>
      <w:r w:rsidR="00104926" w:rsidRPr="00F14960">
        <w:rPr>
          <w:sz w:val="22"/>
          <w:szCs w:val="22"/>
        </w:rPr>
        <w:t>because</w:t>
      </w:r>
      <w:r w:rsidR="00755BE9" w:rsidRPr="00F14960">
        <w:rPr>
          <w:sz w:val="22"/>
          <w:szCs w:val="22"/>
        </w:rPr>
        <w:t xml:space="preserve"> there</w:t>
      </w:r>
      <w:r w:rsidR="00104926" w:rsidRPr="00F14960">
        <w:rPr>
          <w:sz w:val="22"/>
          <w:szCs w:val="22"/>
        </w:rPr>
        <w:t xml:space="preserve"> </w:t>
      </w:r>
      <w:r w:rsidR="00041BF4" w:rsidRPr="00F14960">
        <w:rPr>
          <w:sz w:val="22"/>
          <w:szCs w:val="22"/>
        </w:rPr>
        <w:t>need</w:t>
      </w:r>
      <w:r w:rsidR="00755BE9" w:rsidRPr="00F14960">
        <w:rPr>
          <w:sz w:val="22"/>
          <w:szCs w:val="22"/>
        </w:rPr>
        <w:t>s</w:t>
      </w:r>
      <w:r w:rsidR="00041BF4" w:rsidRPr="00F14960">
        <w:rPr>
          <w:sz w:val="22"/>
          <w:szCs w:val="22"/>
        </w:rPr>
        <w:t xml:space="preserve"> to be advertising and budgeting </w:t>
      </w:r>
      <w:r w:rsidR="0015528D" w:rsidRPr="00F14960">
        <w:rPr>
          <w:sz w:val="22"/>
          <w:szCs w:val="22"/>
        </w:rPr>
        <w:t>which mean</w:t>
      </w:r>
      <w:r w:rsidR="00755BE9" w:rsidRPr="00F14960">
        <w:rPr>
          <w:sz w:val="22"/>
          <w:szCs w:val="22"/>
        </w:rPr>
        <w:t>s</w:t>
      </w:r>
      <w:r w:rsidR="0015528D" w:rsidRPr="00F14960">
        <w:rPr>
          <w:sz w:val="22"/>
          <w:szCs w:val="22"/>
        </w:rPr>
        <w:t xml:space="preserve"> the product development team need</w:t>
      </w:r>
      <w:r w:rsidR="006605EE" w:rsidRPr="00F14960">
        <w:rPr>
          <w:sz w:val="22"/>
          <w:szCs w:val="22"/>
        </w:rPr>
        <w:t>s</w:t>
      </w:r>
      <w:r w:rsidR="0015528D" w:rsidRPr="00F14960">
        <w:rPr>
          <w:sz w:val="22"/>
          <w:szCs w:val="22"/>
        </w:rPr>
        <w:t xml:space="preserve"> to </w:t>
      </w:r>
      <w:r w:rsidR="00D970EE" w:rsidRPr="00F14960">
        <w:rPr>
          <w:sz w:val="22"/>
          <w:szCs w:val="22"/>
        </w:rPr>
        <w:t xml:space="preserve">communicate </w:t>
      </w:r>
      <w:r w:rsidR="00F4748C" w:rsidRPr="00F14960">
        <w:rPr>
          <w:sz w:val="22"/>
          <w:szCs w:val="22"/>
        </w:rPr>
        <w:t>with other team</w:t>
      </w:r>
      <w:r w:rsidR="00E349D7" w:rsidRPr="00F14960">
        <w:rPr>
          <w:sz w:val="22"/>
          <w:szCs w:val="22"/>
        </w:rPr>
        <w:t>s</w:t>
      </w:r>
      <w:r w:rsidR="00F4748C" w:rsidRPr="00F14960">
        <w:rPr>
          <w:sz w:val="22"/>
          <w:szCs w:val="22"/>
        </w:rPr>
        <w:t xml:space="preserve"> </w:t>
      </w:r>
      <w:r w:rsidR="00C83BD9" w:rsidRPr="00F14960">
        <w:rPr>
          <w:sz w:val="22"/>
          <w:szCs w:val="22"/>
        </w:rPr>
        <w:t>as shown below.</w:t>
      </w:r>
    </w:p>
    <w:p w14:paraId="530DC221" w14:textId="77777777" w:rsidR="00DC3D47" w:rsidRDefault="00DC3D47" w:rsidP="009B570C"/>
    <w:p w14:paraId="725AF983" w14:textId="28458A55" w:rsidR="00C54A5E" w:rsidRDefault="00DC3D47" w:rsidP="009B570C">
      <w:r>
        <w:rPr>
          <w:noProof/>
        </w:rPr>
        <w:drawing>
          <wp:inline distT="0" distB="0" distL="0" distR="0" wp14:anchorId="0ED896A1" wp14:editId="5CB65C06">
            <wp:extent cx="5731510" cy="3667125"/>
            <wp:effectExtent l="0" t="0" r="0" b="317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66BCD" w14:textId="77777777" w:rsidR="00DE5CC6" w:rsidRDefault="00770C46" w:rsidP="009B570C">
      <w:pPr>
        <w:rPr>
          <w:sz w:val="22"/>
          <w:szCs w:val="22"/>
        </w:rPr>
      </w:pPr>
      <w:r w:rsidRPr="00F14960">
        <w:rPr>
          <w:b/>
          <w:bCs/>
          <w:sz w:val="22"/>
          <w:szCs w:val="22"/>
        </w:rPr>
        <w:t>Marketing Team</w:t>
      </w:r>
      <w:r w:rsidRPr="00F14960">
        <w:rPr>
          <w:sz w:val="22"/>
          <w:szCs w:val="22"/>
        </w:rPr>
        <w:t xml:space="preserve"> </w:t>
      </w:r>
      <w:r w:rsidR="007B6824" w:rsidRPr="00F14960">
        <w:rPr>
          <w:sz w:val="22"/>
          <w:szCs w:val="22"/>
        </w:rPr>
        <w:t>–</w:t>
      </w:r>
      <w:r w:rsidRPr="00F14960">
        <w:rPr>
          <w:sz w:val="22"/>
          <w:szCs w:val="22"/>
        </w:rPr>
        <w:t xml:space="preserve"> </w:t>
      </w:r>
      <w:r w:rsidR="00610B1B" w:rsidRPr="00F14960">
        <w:rPr>
          <w:sz w:val="22"/>
          <w:szCs w:val="22"/>
        </w:rPr>
        <w:t>In order for the product to sell successfully it</w:t>
      </w:r>
      <w:r w:rsidR="00AD1B88" w:rsidRPr="00F14960">
        <w:rPr>
          <w:sz w:val="22"/>
          <w:szCs w:val="22"/>
        </w:rPr>
        <w:t xml:space="preserve"> relies</w:t>
      </w:r>
      <w:r w:rsidR="00CA3BAE" w:rsidRPr="00F14960">
        <w:rPr>
          <w:sz w:val="22"/>
          <w:szCs w:val="22"/>
        </w:rPr>
        <w:t xml:space="preserve"> on the marketing team to </w:t>
      </w:r>
      <w:r w:rsidR="00E17805" w:rsidRPr="00F14960">
        <w:rPr>
          <w:sz w:val="22"/>
          <w:szCs w:val="22"/>
        </w:rPr>
        <w:t xml:space="preserve">advertise the product </w:t>
      </w:r>
      <w:r w:rsidR="003B09E5" w:rsidRPr="00F14960">
        <w:rPr>
          <w:sz w:val="22"/>
          <w:szCs w:val="22"/>
        </w:rPr>
        <w:t>and to get feedback</w:t>
      </w:r>
      <w:r w:rsidR="00637487" w:rsidRPr="00F14960">
        <w:rPr>
          <w:sz w:val="22"/>
          <w:szCs w:val="22"/>
        </w:rPr>
        <w:t xml:space="preserve"> from the target </w:t>
      </w:r>
      <w:r w:rsidR="00A0046D" w:rsidRPr="00F14960">
        <w:rPr>
          <w:sz w:val="22"/>
          <w:szCs w:val="22"/>
        </w:rPr>
        <w:t>audience for changes to be</w:t>
      </w:r>
      <w:r w:rsidR="003B09E5" w:rsidRPr="00F14960">
        <w:rPr>
          <w:sz w:val="22"/>
          <w:szCs w:val="22"/>
        </w:rPr>
        <w:t xml:space="preserve"> made</w:t>
      </w:r>
      <w:r w:rsidR="00E17805" w:rsidRPr="00F14960">
        <w:rPr>
          <w:sz w:val="22"/>
          <w:szCs w:val="22"/>
        </w:rPr>
        <w:t xml:space="preserve"> </w:t>
      </w:r>
      <w:r w:rsidR="0020325D" w:rsidRPr="00F14960">
        <w:rPr>
          <w:sz w:val="22"/>
          <w:szCs w:val="22"/>
        </w:rPr>
        <w:t>to</w:t>
      </w:r>
      <w:r w:rsidR="00F3455F" w:rsidRPr="00F14960">
        <w:rPr>
          <w:sz w:val="22"/>
          <w:szCs w:val="22"/>
        </w:rPr>
        <w:t xml:space="preserve"> </w:t>
      </w:r>
      <w:r w:rsidR="0020325D" w:rsidRPr="00F14960">
        <w:rPr>
          <w:sz w:val="22"/>
          <w:szCs w:val="22"/>
        </w:rPr>
        <w:t xml:space="preserve">the </w:t>
      </w:r>
      <w:r w:rsidR="0020325D" w:rsidRPr="00F14960">
        <w:rPr>
          <w:sz w:val="22"/>
          <w:szCs w:val="22"/>
        </w:rPr>
        <w:lastRenderedPageBreak/>
        <w:t>ECU</w:t>
      </w:r>
      <w:r w:rsidR="00A13F4E" w:rsidRPr="00F14960">
        <w:rPr>
          <w:sz w:val="22"/>
          <w:szCs w:val="22"/>
        </w:rPr>
        <w:t>. This require</w:t>
      </w:r>
      <w:r w:rsidR="00965246" w:rsidRPr="00F14960">
        <w:rPr>
          <w:sz w:val="22"/>
          <w:szCs w:val="22"/>
        </w:rPr>
        <w:t>s</w:t>
      </w:r>
      <w:r w:rsidR="00A13F4E" w:rsidRPr="00F14960">
        <w:rPr>
          <w:sz w:val="22"/>
          <w:szCs w:val="22"/>
        </w:rPr>
        <w:t xml:space="preserve"> the market</w:t>
      </w:r>
      <w:r w:rsidR="00DC517E" w:rsidRPr="00F14960">
        <w:rPr>
          <w:sz w:val="22"/>
          <w:szCs w:val="22"/>
        </w:rPr>
        <w:t>ing and development team to liaise with each other</w:t>
      </w:r>
      <w:r w:rsidR="00B00A81" w:rsidRPr="00F14960">
        <w:rPr>
          <w:sz w:val="22"/>
          <w:szCs w:val="22"/>
        </w:rPr>
        <w:t xml:space="preserve"> so improvements can be </w:t>
      </w:r>
      <w:r w:rsidR="003B3AE5" w:rsidRPr="00F14960">
        <w:rPr>
          <w:sz w:val="22"/>
          <w:szCs w:val="22"/>
        </w:rPr>
        <w:t>raised with the engineers</w:t>
      </w:r>
      <w:r w:rsidR="003A5F9E" w:rsidRPr="00F14960">
        <w:rPr>
          <w:sz w:val="22"/>
          <w:szCs w:val="22"/>
        </w:rPr>
        <w:t>.</w:t>
      </w:r>
    </w:p>
    <w:p w14:paraId="042BD853" w14:textId="737A8414" w:rsidR="003A5F9E" w:rsidRDefault="00A46ED8" w:rsidP="009B570C">
      <w:pPr>
        <w:rPr>
          <w:lang w:val="en-US"/>
        </w:rPr>
      </w:pPr>
      <w:r w:rsidRPr="00F14960">
        <w:rPr>
          <w:b/>
          <w:bCs/>
          <w:sz w:val="22"/>
          <w:szCs w:val="22"/>
          <w:lang w:val="en-US"/>
        </w:rPr>
        <w:t>Finance</w:t>
      </w:r>
      <w:r w:rsidRPr="00F14960">
        <w:rPr>
          <w:b/>
          <w:bCs/>
          <w:sz w:val="22"/>
          <w:szCs w:val="22"/>
        </w:rPr>
        <w:t xml:space="preserve"> </w:t>
      </w:r>
      <w:r w:rsidRPr="00F14960">
        <w:rPr>
          <w:b/>
          <w:bCs/>
          <w:sz w:val="22"/>
          <w:szCs w:val="22"/>
          <w:lang w:val="en-US"/>
        </w:rPr>
        <w:t>Team</w:t>
      </w:r>
      <w:r w:rsidRPr="00F14960">
        <w:rPr>
          <w:sz w:val="22"/>
          <w:szCs w:val="22"/>
          <w:lang w:val="en-US"/>
        </w:rPr>
        <w:t xml:space="preserve"> </w:t>
      </w:r>
      <w:r w:rsidR="006F67BD" w:rsidRPr="00F14960">
        <w:rPr>
          <w:sz w:val="22"/>
          <w:szCs w:val="22"/>
          <w:lang w:val="en-US"/>
        </w:rPr>
        <w:t>–</w:t>
      </w:r>
      <w:r w:rsidRPr="00F14960">
        <w:rPr>
          <w:sz w:val="22"/>
          <w:szCs w:val="22"/>
          <w:lang w:val="en-US"/>
        </w:rPr>
        <w:t xml:space="preserve"> </w:t>
      </w:r>
      <w:r w:rsidR="006F67BD" w:rsidRPr="00F14960">
        <w:rPr>
          <w:sz w:val="22"/>
          <w:szCs w:val="22"/>
          <w:lang w:val="en-US"/>
        </w:rPr>
        <w:t xml:space="preserve">Budgets are going to be one of the most important </w:t>
      </w:r>
      <w:r w:rsidR="00972B5B" w:rsidRPr="00F14960">
        <w:rPr>
          <w:sz w:val="22"/>
          <w:szCs w:val="22"/>
          <w:lang w:val="en-US"/>
        </w:rPr>
        <w:t xml:space="preserve">aspects </w:t>
      </w:r>
      <w:r w:rsidR="00972264" w:rsidRPr="00F14960">
        <w:rPr>
          <w:sz w:val="22"/>
          <w:szCs w:val="22"/>
          <w:lang w:val="en-US"/>
        </w:rPr>
        <w:t xml:space="preserve">to a new product </w:t>
      </w:r>
      <w:r w:rsidR="001924D2" w:rsidRPr="00F14960">
        <w:rPr>
          <w:sz w:val="22"/>
          <w:szCs w:val="22"/>
          <w:lang w:val="en-US"/>
        </w:rPr>
        <w:t xml:space="preserve">and it is down </w:t>
      </w:r>
      <w:r w:rsidR="008F6C2A" w:rsidRPr="00F14960">
        <w:rPr>
          <w:sz w:val="22"/>
          <w:szCs w:val="22"/>
          <w:lang w:val="en-US"/>
        </w:rPr>
        <w:t xml:space="preserve">to the finance team to </w:t>
      </w:r>
      <w:r w:rsidR="005B5ABB" w:rsidRPr="00F14960">
        <w:rPr>
          <w:sz w:val="22"/>
          <w:szCs w:val="22"/>
          <w:lang w:val="en-US"/>
        </w:rPr>
        <w:t>organize</w:t>
      </w:r>
      <w:r w:rsidR="008F6C2A" w:rsidRPr="00F14960">
        <w:rPr>
          <w:sz w:val="22"/>
          <w:szCs w:val="22"/>
          <w:lang w:val="en-US"/>
        </w:rPr>
        <w:t xml:space="preserve"> the</w:t>
      </w:r>
      <w:r w:rsidR="005B5ABB" w:rsidRPr="00F14960">
        <w:rPr>
          <w:sz w:val="22"/>
          <w:szCs w:val="22"/>
          <w:lang w:val="en-US"/>
        </w:rPr>
        <w:t xml:space="preserve"> budgets to all the different teams</w:t>
      </w:r>
      <w:r w:rsidR="00677F77" w:rsidRPr="00F14960">
        <w:rPr>
          <w:sz w:val="22"/>
          <w:szCs w:val="22"/>
          <w:lang w:val="en-US"/>
        </w:rPr>
        <w:t>,</w:t>
      </w:r>
      <w:r w:rsidR="00CD15FB" w:rsidRPr="00F14960">
        <w:rPr>
          <w:sz w:val="22"/>
          <w:szCs w:val="22"/>
          <w:lang w:val="en-US"/>
        </w:rPr>
        <w:t xml:space="preserve"> mean</w:t>
      </w:r>
      <w:r w:rsidR="00677F77" w:rsidRPr="00F14960">
        <w:rPr>
          <w:sz w:val="22"/>
          <w:szCs w:val="22"/>
          <w:lang w:val="en-US"/>
        </w:rPr>
        <w:t>ing</w:t>
      </w:r>
      <w:r w:rsidR="00CD15FB" w:rsidRPr="00F14960">
        <w:rPr>
          <w:sz w:val="22"/>
          <w:szCs w:val="22"/>
          <w:lang w:val="en-US"/>
        </w:rPr>
        <w:t xml:space="preserve"> the product development team </w:t>
      </w:r>
      <w:r w:rsidR="00F57A3D" w:rsidRPr="00F14960">
        <w:rPr>
          <w:sz w:val="22"/>
          <w:szCs w:val="22"/>
          <w:lang w:val="en-US"/>
        </w:rPr>
        <w:t>would</w:t>
      </w:r>
      <w:r w:rsidR="00CD15FB" w:rsidRPr="00F14960">
        <w:rPr>
          <w:sz w:val="22"/>
          <w:szCs w:val="22"/>
          <w:lang w:val="en-US"/>
        </w:rPr>
        <w:t xml:space="preserve"> have </w:t>
      </w:r>
      <w:r w:rsidR="00D67ABB" w:rsidRPr="00F14960">
        <w:rPr>
          <w:sz w:val="22"/>
          <w:szCs w:val="22"/>
          <w:lang w:val="en-US"/>
        </w:rPr>
        <w:t>a limited</w:t>
      </w:r>
      <w:r w:rsidR="00CD15FB" w:rsidRPr="00F14960">
        <w:rPr>
          <w:sz w:val="22"/>
          <w:szCs w:val="22"/>
          <w:lang w:val="en-US"/>
        </w:rPr>
        <w:t xml:space="preserve"> amount of money to </w:t>
      </w:r>
      <w:r w:rsidR="003752C5" w:rsidRPr="00F14960">
        <w:rPr>
          <w:sz w:val="22"/>
          <w:szCs w:val="22"/>
          <w:lang w:val="en-US"/>
        </w:rPr>
        <w:t xml:space="preserve">develop the product. It </w:t>
      </w:r>
      <w:r w:rsidR="00F57A3D" w:rsidRPr="00F14960">
        <w:rPr>
          <w:sz w:val="22"/>
          <w:szCs w:val="22"/>
          <w:lang w:val="en-US"/>
        </w:rPr>
        <w:t xml:space="preserve">is </w:t>
      </w:r>
      <w:r w:rsidR="003752C5" w:rsidRPr="00F14960">
        <w:rPr>
          <w:sz w:val="22"/>
          <w:szCs w:val="22"/>
          <w:lang w:val="en-US"/>
        </w:rPr>
        <w:t xml:space="preserve">up to the </w:t>
      </w:r>
      <w:r w:rsidR="00FE2B06" w:rsidRPr="00F14960">
        <w:rPr>
          <w:sz w:val="22"/>
          <w:szCs w:val="22"/>
          <w:lang w:val="en-US"/>
        </w:rPr>
        <w:t>product development team to split the budget up to the different sub teams</w:t>
      </w:r>
      <w:r w:rsidR="00933F1B" w:rsidRPr="00F14960">
        <w:rPr>
          <w:sz w:val="22"/>
          <w:szCs w:val="22"/>
          <w:lang w:val="en-US"/>
        </w:rPr>
        <w:t>,</w:t>
      </w:r>
      <w:r w:rsidR="00A47FFB" w:rsidRPr="00F14960">
        <w:rPr>
          <w:sz w:val="22"/>
          <w:szCs w:val="22"/>
          <w:lang w:val="en-US"/>
        </w:rPr>
        <w:t xml:space="preserve"> for example,</w:t>
      </w:r>
      <w:r w:rsidR="00933F1B" w:rsidRPr="00F14960">
        <w:rPr>
          <w:sz w:val="22"/>
          <w:szCs w:val="22"/>
          <w:lang w:val="en-US"/>
        </w:rPr>
        <w:t xml:space="preserve"> the </w:t>
      </w:r>
      <w:r w:rsidR="00FE2B06" w:rsidRPr="00F14960">
        <w:rPr>
          <w:sz w:val="22"/>
          <w:szCs w:val="22"/>
          <w:lang w:val="en-US"/>
        </w:rPr>
        <w:t>mechanical engineers</w:t>
      </w:r>
      <w:r w:rsidR="00933F1B" w:rsidRPr="00F14960">
        <w:rPr>
          <w:sz w:val="22"/>
          <w:szCs w:val="22"/>
          <w:lang w:val="en-US"/>
        </w:rPr>
        <w:t xml:space="preserve"> </w:t>
      </w:r>
      <w:r w:rsidR="0025604A" w:rsidRPr="00F14960">
        <w:rPr>
          <w:sz w:val="22"/>
          <w:szCs w:val="22"/>
          <w:lang w:val="en-US"/>
        </w:rPr>
        <w:t xml:space="preserve">getting </w:t>
      </w:r>
      <w:r w:rsidR="00A47FFB" w:rsidRPr="00F14960">
        <w:rPr>
          <w:sz w:val="22"/>
          <w:szCs w:val="22"/>
          <w:lang w:val="en-US"/>
        </w:rPr>
        <w:t>30%</w:t>
      </w:r>
      <w:r w:rsidR="00D2143E" w:rsidRPr="00F14960">
        <w:rPr>
          <w:sz w:val="22"/>
          <w:szCs w:val="22"/>
          <w:lang w:val="en-US"/>
        </w:rPr>
        <w:t>, software engineering 25%</w:t>
      </w:r>
      <w:r w:rsidR="00C36759" w:rsidRPr="00F14960">
        <w:rPr>
          <w:sz w:val="22"/>
          <w:szCs w:val="22"/>
          <w:lang w:val="en-US"/>
        </w:rPr>
        <w:t xml:space="preserve">, electrical engineers 25% and the </w:t>
      </w:r>
      <w:r w:rsidR="00AB4A63" w:rsidRPr="00F14960">
        <w:rPr>
          <w:sz w:val="22"/>
          <w:szCs w:val="22"/>
          <w:lang w:val="en-US"/>
        </w:rPr>
        <w:t>aesthetics designers 20%</w:t>
      </w:r>
      <w:r w:rsidR="00BD4C09" w:rsidRPr="00F14960">
        <w:rPr>
          <w:sz w:val="22"/>
          <w:szCs w:val="22"/>
          <w:lang w:val="en-US"/>
        </w:rPr>
        <w:t xml:space="preserve">. </w:t>
      </w:r>
      <w:r w:rsidR="00053EE7" w:rsidRPr="00F14960">
        <w:rPr>
          <w:sz w:val="22"/>
          <w:szCs w:val="22"/>
          <w:lang w:val="en-US"/>
        </w:rPr>
        <w:t>Of course,</w:t>
      </w:r>
      <w:r w:rsidR="00BD4C09" w:rsidRPr="00F14960">
        <w:rPr>
          <w:sz w:val="22"/>
          <w:szCs w:val="22"/>
          <w:lang w:val="en-US"/>
        </w:rPr>
        <w:t xml:space="preserve"> the finance team</w:t>
      </w:r>
      <w:r w:rsidR="00053EE7" w:rsidRPr="00F14960">
        <w:rPr>
          <w:sz w:val="22"/>
          <w:szCs w:val="22"/>
          <w:lang w:val="en-US"/>
        </w:rPr>
        <w:t xml:space="preserve"> </w:t>
      </w:r>
      <w:r w:rsidR="00811585" w:rsidRPr="00F14960">
        <w:rPr>
          <w:sz w:val="22"/>
          <w:szCs w:val="22"/>
          <w:lang w:val="en-US"/>
        </w:rPr>
        <w:t>would</w:t>
      </w:r>
      <w:r w:rsidR="00053EE7" w:rsidRPr="00F14960">
        <w:rPr>
          <w:sz w:val="22"/>
          <w:szCs w:val="22"/>
          <w:lang w:val="en-US"/>
        </w:rPr>
        <w:t xml:space="preserve"> </w:t>
      </w:r>
      <w:r w:rsidR="00446BDF" w:rsidRPr="00F14960">
        <w:rPr>
          <w:sz w:val="22"/>
          <w:szCs w:val="22"/>
          <w:lang w:val="en-US"/>
        </w:rPr>
        <w:t>liaise with market team to set</w:t>
      </w:r>
      <w:r w:rsidR="00EA0F5B" w:rsidRPr="00F14960">
        <w:rPr>
          <w:sz w:val="22"/>
          <w:szCs w:val="22"/>
          <w:lang w:val="en-US"/>
        </w:rPr>
        <w:t xml:space="preserve"> budgets to spend on</w:t>
      </w:r>
      <w:r w:rsidR="00B01CD5" w:rsidRPr="00F14960">
        <w:rPr>
          <w:sz w:val="22"/>
          <w:szCs w:val="22"/>
          <w:lang w:val="en-US"/>
        </w:rPr>
        <w:t xml:space="preserve"> </w:t>
      </w:r>
      <w:r w:rsidR="00EA0F5B" w:rsidRPr="00F14960">
        <w:rPr>
          <w:sz w:val="22"/>
          <w:szCs w:val="22"/>
          <w:lang w:val="en-US"/>
        </w:rPr>
        <w:t>advertising</w:t>
      </w:r>
      <w:r w:rsidR="007D2683">
        <w:rPr>
          <w:sz w:val="22"/>
          <w:szCs w:val="22"/>
          <w:lang w:val="en-US"/>
        </w:rPr>
        <w:t>,</w:t>
      </w:r>
      <w:r w:rsidR="00EA0F5B" w:rsidRPr="00F14960">
        <w:rPr>
          <w:sz w:val="22"/>
          <w:szCs w:val="22"/>
          <w:lang w:val="en-US"/>
        </w:rPr>
        <w:t xml:space="preserve"> pricing etc</w:t>
      </w:r>
      <w:r w:rsidR="00EA0F5B">
        <w:rPr>
          <w:lang w:val="en-US"/>
        </w:rPr>
        <w:t>.</w:t>
      </w:r>
    </w:p>
    <w:p w14:paraId="13D37FA0" w14:textId="77777777" w:rsidR="00234810" w:rsidRPr="00DD2BEA" w:rsidRDefault="00234810" w:rsidP="009B570C"/>
    <w:p w14:paraId="30658812" w14:textId="01D4DDC4" w:rsidR="00D63C7F" w:rsidRDefault="004622D5" w:rsidP="004622D5">
      <w:pPr>
        <w:pStyle w:val="Heading2"/>
      </w:pPr>
      <w:bookmarkStart w:id="4" w:name="_Toc89045895"/>
      <w:r>
        <w:t>Professional Working Standard</w:t>
      </w:r>
      <w:bookmarkEnd w:id="4"/>
    </w:p>
    <w:p w14:paraId="4C2A023A" w14:textId="5C9D4032" w:rsidR="00005394" w:rsidRPr="00F14960" w:rsidRDefault="008C4D84" w:rsidP="00534534">
      <w:pPr>
        <w:rPr>
          <w:sz w:val="22"/>
          <w:szCs w:val="22"/>
        </w:rPr>
      </w:pPr>
      <w:r w:rsidRPr="00F14960">
        <w:rPr>
          <w:sz w:val="22"/>
          <w:szCs w:val="22"/>
        </w:rPr>
        <w:t>C</w:t>
      </w:r>
      <w:r w:rsidR="004E759C" w:rsidRPr="00F14960">
        <w:rPr>
          <w:sz w:val="22"/>
          <w:szCs w:val="22"/>
        </w:rPr>
        <w:t>odes of conduct</w:t>
      </w:r>
      <w:r w:rsidR="00B702A6" w:rsidRPr="00F14960">
        <w:rPr>
          <w:sz w:val="22"/>
          <w:szCs w:val="22"/>
        </w:rPr>
        <w:t xml:space="preserve"> are critical </w:t>
      </w:r>
      <w:r w:rsidR="00937C67" w:rsidRPr="00F14960">
        <w:rPr>
          <w:sz w:val="22"/>
          <w:szCs w:val="22"/>
        </w:rPr>
        <w:t>to engineers due to</w:t>
      </w:r>
      <w:r w:rsidR="000701F9" w:rsidRPr="00F14960">
        <w:rPr>
          <w:sz w:val="22"/>
          <w:szCs w:val="22"/>
        </w:rPr>
        <w:t xml:space="preserve"> </w:t>
      </w:r>
      <w:r w:rsidR="00B134FD" w:rsidRPr="00F14960">
        <w:rPr>
          <w:sz w:val="22"/>
          <w:szCs w:val="22"/>
        </w:rPr>
        <w:t>liability</w:t>
      </w:r>
      <w:r w:rsidR="00642A2F" w:rsidRPr="00F14960">
        <w:rPr>
          <w:sz w:val="22"/>
          <w:szCs w:val="22"/>
        </w:rPr>
        <w:t xml:space="preserve"> </w:t>
      </w:r>
      <w:r w:rsidRPr="00F14960">
        <w:rPr>
          <w:sz w:val="22"/>
          <w:szCs w:val="22"/>
        </w:rPr>
        <w:t xml:space="preserve">and public </w:t>
      </w:r>
      <w:r w:rsidR="00A37A14" w:rsidRPr="00F14960">
        <w:rPr>
          <w:sz w:val="22"/>
          <w:szCs w:val="22"/>
        </w:rPr>
        <w:t>risk;</w:t>
      </w:r>
      <w:r w:rsidR="00353BF6" w:rsidRPr="00F14960">
        <w:rPr>
          <w:sz w:val="22"/>
          <w:szCs w:val="22"/>
        </w:rPr>
        <w:t xml:space="preserve"> </w:t>
      </w:r>
      <w:r w:rsidR="00A37A14" w:rsidRPr="00F14960">
        <w:rPr>
          <w:sz w:val="22"/>
          <w:szCs w:val="22"/>
        </w:rPr>
        <w:t>therefore,</w:t>
      </w:r>
      <w:r w:rsidR="00353BF6" w:rsidRPr="00F14960">
        <w:rPr>
          <w:sz w:val="22"/>
          <w:szCs w:val="22"/>
        </w:rPr>
        <w:t xml:space="preserve"> it is important to have </w:t>
      </w:r>
      <w:r w:rsidR="00BC68B5" w:rsidRPr="00F14960">
        <w:rPr>
          <w:sz w:val="22"/>
          <w:szCs w:val="22"/>
        </w:rPr>
        <w:t>engineers who are</w:t>
      </w:r>
      <w:r w:rsidR="002D2461" w:rsidRPr="00F14960">
        <w:rPr>
          <w:sz w:val="22"/>
          <w:szCs w:val="22"/>
        </w:rPr>
        <w:t xml:space="preserve"> </w:t>
      </w:r>
      <w:r w:rsidR="00417A6C" w:rsidRPr="00F14960">
        <w:rPr>
          <w:sz w:val="22"/>
          <w:szCs w:val="22"/>
        </w:rPr>
        <w:t>accredited with a</w:t>
      </w:r>
      <w:r w:rsidR="00C01B8C" w:rsidRPr="00F14960">
        <w:rPr>
          <w:sz w:val="22"/>
          <w:szCs w:val="22"/>
        </w:rPr>
        <w:t xml:space="preserve">n organisation like the </w:t>
      </w:r>
      <w:r w:rsidR="00592302" w:rsidRPr="00F14960">
        <w:rPr>
          <w:sz w:val="22"/>
          <w:szCs w:val="22"/>
        </w:rPr>
        <w:t>I</w:t>
      </w:r>
      <w:r w:rsidR="00C01B8C" w:rsidRPr="00F14960">
        <w:rPr>
          <w:sz w:val="22"/>
          <w:szCs w:val="22"/>
        </w:rPr>
        <w:t xml:space="preserve">nstitute of </w:t>
      </w:r>
      <w:r w:rsidR="00592302" w:rsidRPr="00F14960">
        <w:rPr>
          <w:sz w:val="22"/>
          <w:szCs w:val="22"/>
        </w:rPr>
        <w:t>M</w:t>
      </w:r>
      <w:r w:rsidR="00C01B8C" w:rsidRPr="00F14960">
        <w:rPr>
          <w:sz w:val="22"/>
          <w:szCs w:val="22"/>
        </w:rPr>
        <w:t xml:space="preserve">echanical </w:t>
      </w:r>
      <w:r w:rsidR="00592302" w:rsidRPr="00F14960">
        <w:rPr>
          <w:sz w:val="22"/>
          <w:szCs w:val="22"/>
        </w:rPr>
        <w:t>E</w:t>
      </w:r>
      <w:r w:rsidR="00C01B8C" w:rsidRPr="00F14960">
        <w:rPr>
          <w:sz w:val="22"/>
          <w:szCs w:val="22"/>
        </w:rPr>
        <w:t>ngineer</w:t>
      </w:r>
      <w:r w:rsidR="00592302" w:rsidRPr="00F14960">
        <w:rPr>
          <w:sz w:val="22"/>
          <w:szCs w:val="22"/>
        </w:rPr>
        <w:t>s</w:t>
      </w:r>
      <w:r w:rsidR="00C01B8C" w:rsidRPr="00F14960">
        <w:rPr>
          <w:sz w:val="22"/>
          <w:szCs w:val="22"/>
        </w:rPr>
        <w:t xml:space="preserve"> (I</w:t>
      </w:r>
      <w:r w:rsidR="004038F1" w:rsidRPr="00F14960">
        <w:rPr>
          <w:sz w:val="22"/>
          <w:szCs w:val="22"/>
        </w:rPr>
        <w:t>MechE)</w:t>
      </w:r>
      <w:r w:rsidR="00A37A14" w:rsidRPr="00F14960">
        <w:rPr>
          <w:sz w:val="22"/>
          <w:szCs w:val="22"/>
        </w:rPr>
        <w:t>.</w:t>
      </w:r>
      <w:r w:rsidR="00780445" w:rsidRPr="00F14960">
        <w:rPr>
          <w:sz w:val="22"/>
          <w:szCs w:val="22"/>
        </w:rPr>
        <w:t xml:space="preserve"> </w:t>
      </w:r>
    </w:p>
    <w:p w14:paraId="1C453271" w14:textId="481181F6" w:rsidR="00F25201" w:rsidRPr="00F14960" w:rsidRDefault="00780445" w:rsidP="00534534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The </w:t>
      </w:r>
      <w:r w:rsidR="008F5B81" w:rsidRPr="00F14960">
        <w:rPr>
          <w:sz w:val="22"/>
          <w:szCs w:val="22"/>
        </w:rPr>
        <w:t xml:space="preserve">IMechE </w:t>
      </w:r>
      <w:r w:rsidR="002C1330">
        <w:rPr>
          <w:sz w:val="22"/>
          <w:szCs w:val="22"/>
        </w:rPr>
        <w:t>(</w:t>
      </w:r>
      <w:r w:rsidR="00645724" w:rsidRPr="00F14960">
        <w:rPr>
          <w:sz w:val="22"/>
          <w:szCs w:val="22"/>
        </w:rPr>
        <w:t>2021)</w:t>
      </w:r>
      <w:r w:rsidR="00704D4B" w:rsidRPr="00F14960">
        <w:rPr>
          <w:sz w:val="22"/>
          <w:szCs w:val="22"/>
        </w:rPr>
        <w:t xml:space="preserve"> </w:t>
      </w:r>
      <w:r w:rsidR="00534534" w:rsidRPr="00F14960">
        <w:rPr>
          <w:sz w:val="22"/>
          <w:szCs w:val="22"/>
        </w:rPr>
        <w:t>promotes high standards of ethical conduct</w:t>
      </w:r>
      <w:r w:rsidR="00F25201" w:rsidRPr="00F14960">
        <w:rPr>
          <w:sz w:val="22"/>
          <w:szCs w:val="22"/>
        </w:rPr>
        <w:t xml:space="preserve"> among members to:</w:t>
      </w:r>
    </w:p>
    <w:p w14:paraId="65DD4A3E" w14:textId="77777777" w:rsidR="00F25201" w:rsidRPr="00F14960" w:rsidRDefault="00F25201" w:rsidP="00F2520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14960">
        <w:rPr>
          <w:sz w:val="22"/>
          <w:szCs w:val="22"/>
        </w:rPr>
        <w:t>Protect the members of the public</w:t>
      </w:r>
    </w:p>
    <w:p w14:paraId="7B0B953F" w14:textId="77777777" w:rsidR="00005394" w:rsidRPr="00F14960" w:rsidRDefault="00005394" w:rsidP="00F2520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14960">
        <w:rPr>
          <w:sz w:val="22"/>
          <w:szCs w:val="22"/>
        </w:rPr>
        <w:t>Protect IMechE members</w:t>
      </w:r>
    </w:p>
    <w:p w14:paraId="6475DFD3" w14:textId="1E4E8B08" w:rsidR="00005394" w:rsidRPr="00F14960" w:rsidRDefault="00005394" w:rsidP="00F2520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14960">
        <w:rPr>
          <w:sz w:val="22"/>
          <w:szCs w:val="22"/>
        </w:rPr>
        <w:t>Uphold the reputation of the institution and the wider engineering profession</w:t>
      </w:r>
    </w:p>
    <w:p w14:paraId="11BA11E8" w14:textId="4D9469F6" w:rsidR="00372C36" w:rsidRPr="00F14960" w:rsidRDefault="00704D4B" w:rsidP="002F3963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If you are </w:t>
      </w:r>
      <w:r w:rsidR="00EA2D5F" w:rsidRPr="00F14960">
        <w:rPr>
          <w:sz w:val="22"/>
          <w:szCs w:val="22"/>
        </w:rPr>
        <w:t>a</w:t>
      </w:r>
      <w:r w:rsidRPr="00F14960">
        <w:rPr>
          <w:sz w:val="22"/>
          <w:szCs w:val="22"/>
        </w:rPr>
        <w:t xml:space="preserve"> </w:t>
      </w:r>
      <w:r w:rsidR="00175599" w:rsidRPr="00F14960">
        <w:rPr>
          <w:sz w:val="22"/>
          <w:szCs w:val="22"/>
        </w:rPr>
        <w:t xml:space="preserve">Chartered Engineer </w:t>
      </w:r>
      <w:r w:rsidR="00931D8B" w:rsidRPr="00F14960">
        <w:rPr>
          <w:sz w:val="22"/>
          <w:szCs w:val="22"/>
        </w:rPr>
        <w:t>with the IMechE then it means your skills have been assessed and shows you are a competent engineer.</w:t>
      </w:r>
      <w:r w:rsidR="00A37A14" w:rsidRPr="00F14960">
        <w:rPr>
          <w:sz w:val="22"/>
          <w:szCs w:val="22"/>
        </w:rPr>
        <w:t xml:space="preserve"> This means as an employer </w:t>
      </w:r>
      <w:r w:rsidR="00A77560" w:rsidRPr="00F14960">
        <w:rPr>
          <w:sz w:val="22"/>
          <w:szCs w:val="22"/>
        </w:rPr>
        <w:t xml:space="preserve">you are </w:t>
      </w:r>
      <w:r w:rsidR="00866938" w:rsidRPr="00F14960">
        <w:rPr>
          <w:sz w:val="22"/>
          <w:szCs w:val="22"/>
        </w:rPr>
        <w:t xml:space="preserve">partly </w:t>
      </w:r>
      <w:r w:rsidR="00A77560" w:rsidRPr="00F14960">
        <w:rPr>
          <w:sz w:val="22"/>
          <w:szCs w:val="22"/>
        </w:rPr>
        <w:t xml:space="preserve">protected </w:t>
      </w:r>
      <w:r w:rsidRPr="00F14960">
        <w:rPr>
          <w:sz w:val="22"/>
          <w:szCs w:val="22"/>
        </w:rPr>
        <w:t>because</w:t>
      </w:r>
      <w:r w:rsidR="00A62963" w:rsidRPr="00F14960">
        <w:rPr>
          <w:sz w:val="22"/>
          <w:szCs w:val="22"/>
        </w:rPr>
        <w:t xml:space="preserve"> the codes of conduct are set by the IMechE</w:t>
      </w:r>
      <w:r w:rsidR="00A7058C" w:rsidRPr="00F14960">
        <w:rPr>
          <w:sz w:val="22"/>
          <w:szCs w:val="22"/>
        </w:rPr>
        <w:t xml:space="preserve">. </w:t>
      </w:r>
      <w:r w:rsidR="00712C96" w:rsidRPr="00F14960">
        <w:rPr>
          <w:sz w:val="22"/>
          <w:szCs w:val="22"/>
        </w:rPr>
        <w:t>The codes of conduct are as follow</w:t>
      </w:r>
      <w:r w:rsidR="00E82B56" w:rsidRPr="00F14960">
        <w:rPr>
          <w:sz w:val="22"/>
          <w:szCs w:val="22"/>
        </w:rPr>
        <w:t>:</w:t>
      </w:r>
    </w:p>
    <w:p w14:paraId="0A85F4E4" w14:textId="3C4D5F70" w:rsidR="00E82B56" w:rsidRPr="00F14960" w:rsidRDefault="00E82B56" w:rsidP="00E73A4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All members shall act with care and competence </w:t>
      </w:r>
    </w:p>
    <w:p w14:paraId="56AA618F" w14:textId="77777777" w:rsidR="00E73A4A" w:rsidRPr="00F14960" w:rsidRDefault="00E73A4A" w:rsidP="00E73A4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All members shall act with integrity and in a reliable and trustworthy manner </w:t>
      </w:r>
    </w:p>
    <w:p w14:paraId="63B2AE93" w14:textId="77777777" w:rsidR="00E73A4A" w:rsidRPr="00F14960" w:rsidRDefault="00E73A4A" w:rsidP="00E73A4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All members shall engage responsibly with the environment </w:t>
      </w:r>
    </w:p>
    <w:p w14:paraId="5711A5DF" w14:textId="084B553F" w:rsidR="00E73A4A" w:rsidRPr="00F14960" w:rsidRDefault="00E73A4A" w:rsidP="00E73A4A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All members shall contribute positively to the culture and public perception of the profession and the Institution </w:t>
      </w:r>
    </w:p>
    <w:p w14:paraId="4D12036A" w14:textId="257299A0" w:rsidR="00913E73" w:rsidRPr="00F14960" w:rsidRDefault="007F7F79" w:rsidP="00913E73">
      <w:pPr>
        <w:jc w:val="right"/>
        <w:rPr>
          <w:sz w:val="22"/>
          <w:szCs w:val="22"/>
        </w:rPr>
      </w:pPr>
      <w:r>
        <w:rPr>
          <w:sz w:val="22"/>
          <w:szCs w:val="22"/>
        </w:rPr>
        <w:t>(</w:t>
      </w:r>
      <w:r w:rsidR="008F5232" w:rsidRPr="00F14960">
        <w:rPr>
          <w:sz w:val="22"/>
          <w:szCs w:val="22"/>
        </w:rPr>
        <w:t>IMechE, 2021</w:t>
      </w:r>
      <w:r w:rsidR="001300F9">
        <w:rPr>
          <w:sz w:val="22"/>
          <w:szCs w:val="22"/>
        </w:rPr>
        <w:t>, p.</w:t>
      </w:r>
      <w:r w:rsidR="001D1675">
        <w:rPr>
          <w:sz w:val="22"/>
          <w:szCs w:val="22"/>
        </w:rPr>
        <w:t xml:space="preserve"> </w:t>
      </w:r>
      <w:r w:rsidR="001300F9">
        <w:rPr>
          <w:sz w:val="22"/>
          <w:szCs w:val="22"/>
        </w:rPr>
        <w:t>1</w:t>
      </w:r>
      <w:r w:rsidR="008F5232" w:rsidRPr="00F14960">
        <w:rPr>
          <w:sz w:val="22"/>
          <w:szCs w:val="22"/>
        </w:rPr>
        <w:t>)</w:t>
      </w:r>
    </w:p>
    <w:p w14:paraId="7BA6A7E9" w14:textId="723ACB01" w:rsidR="0016460A" w:rsidRPr="00F14960" w:rsidRDefault="008F5232" w:rsidP="0016460A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Another very similar organization </w:t>
      </w:r>
      <w:r w:rsidR="00D04743" w:rsidRPr="00F14960">
        <w:rPr>
          <w:sz w:val="22"/>
          <w:szCs w:val="22"/>
        </w:rPr>
        <w:t xml:space="preserve">is </w:t>
      </w:r>
      <w:r w:rsidR="00592302" w:rsidRPr="00F14960">
        <w:rPr>
          <w:sz w:val="22"/>
          <w:szCs w:val="22"/>
        </w:rPr>
        <w:t>the</w:t>
      </w:r>
      <w:r w:rsidR="00F01363" w:rsidRPr="00F14960">
        <w:rPr>
          <w:sz w:val="22"/>
          <w:szCs w:val="22"/>
        </w:rPr>
        <w:t xml:space="preserve"> </w:t>
      </w:r>
      <w:r w:rsidR="00B4272D" w:rsidRPr="00F14960">
        <w:rPr>
          <w:sz w:val="22"/>
          <w:szCs w:val="22"/>
        </w:rPr>
        <w:t>U.S.A</w:t>
      </w:r>
      <w:r w:rsidR="001C29FC">
        <w:rPr>
          <w:sz w:val="22"/>
          <w:szCs w:val="22"/>
        </w:rPr>
        <w:t>.</w:t>
      </w:r>
      <w:r w:rsidR="00B4272D" w:rsidRPr="00F14960">
        <w:rPr>
          <w:sz w:val="22"/>
          <w:szCs w:val="22"/>
        </w:rPr>
        <w:t xml:space="preserve"> based</w:t>
      </w:r>
      <w:r w:rsidR="00592302" w:rsidRPr="00F14960">
        <w:rPr>
          <w:sz w:val="22"/>
          <w:szCs w:val="22"/>
        </w:rPr>
        <w:t xml:space="preserve"> National Society of Profes</w:t>
      </w:r>
      <w:r w:rsidR="00F70A4F" w:rsidRPr="00F14960">
        <w:rPr>
          <w:sz w:val="22"/>
          <w:szCs w:val="22"/>
        </w:rPr>
        <w:t>sional Engineers (NSPE)</w:t>
      </w:r>
      <w:r w:rsidR="00252339" w:rsidRPr="00F14960">
        <w:rPr>
          <w:sz w:val="22"/>
          <w:szCs w:val="22"/>
        </w:rPr>
        <w:t xml:space="preserve"> who’s codes of conduct are </w:t>
      </w:r>
      <w:r w:rsidR="0016460A" w:rsidRPr="00F14960">
        <w:rPr>
          <w:sz w:val="22"/>
          <w:szCs w:val="22"/>
        </w:rPr>
        <w:t>similar:</w:t>
      </w:r>
    </w:p>
    <w:p w14:paraId="08668321" w14:textId="0B8EAD9A" w:rsidR="00892DF1" w:rsidRPr="00F14960" w:rsidRDefault="00892DF1" w:rsidP="0016460A">
      <w:pPr>
        <w:ind w:firstLine="720"/>
        <w:rPr>
          <w:rFonts w:cstheme="minorHAnsi"/>
          <w:sz w:val="22"/>
          <w:szCs w:val="22"/>
        </w:rPr>
      </w:pPr>
      <w:r w:rsidRPr="00F14960">
        <w:rPr>
          <w:rFonts w:cstheme="minorHAnsi"/>
          <w:sz w:val="22"/>
          <w:szCs w:val="22"/>
        </w:rPr>
        <w:t xml:space="preserve">Engineers, in the </w:t>
      </w:r>
      <w:r w:rsidR="007D2577" w:rsidRPr="00F14960">
        <w:rPr>
          <w:rFonts w:cstheme="minorHAnsi"/>
          <w:sz w:val="22"/>
          <w:szCs w:val="22"/>
        </w:rPr>
        <w:t>fulfilment</w:t>
      </w:r>
      <w:r w:rsidRPr="00F14960">
        <w:rPr>
          <w:rFonts w:cstheme="minorHAnsi"/>
          <w:sz w:val="22"/>
          <w:szCs w:val="22"/>
        </w:rPr>
        <w:t xml:space="preserve"> of their professional duties, shall: </w:t>
      </w:r>
    </w:p>
    <w:p w14:paraId="5FC141B5" w14:textId="77777777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Hold paramount the safety, health, and welfare of the public. </w:t>
      </w:r>
    </w:p>
    <w:p w14:paraId="1402A9DA" w14:textId="77777777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Perform services only in areas of their competence. </w:t>
      </w:r>
    </w:p>
    <w:p w14:paraId="7D23501D" w14:textId="111DAD68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Issue public statements only in an objective and truthful manner. </w:t>
      </w:r>
    </w:p>
    <w:p w14:paraId="4EC570AE" w14:textId="77777777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Act for each employer or client as faithful agents or trustees. </w:t>
      </w:r>
    </w:p>
    <w:p w14:paraId="07809EB4" w14:textId="77777777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lastRenderedPageBreak/>
        <w:t xml:space="preserve">Avoid deceptive acts. </w:t>
      </w:r>
    </w:p>
    <w:p w14:paraId="15828EAE" w14:textId="09735DDA" w:rsidR="00892DF1" w:rsidRPr="00F14960" w:rsidRDefault="00892DF1" w:rsidP="0016460A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Conduct themselves </w:t>
      </w:r>
      <w:r w:rsidR="007D2577" w:rsidRPr="00F14960">
        <w:rPr>
          <w:sz w:val="22"/>
          <w:szCs w:val="22"/>
        </w:rPr>
        <w:t>honourably</w:t>
      </w:r>
      <w:r w:rsidRPr="00F14960">
        <w:rPr>
          <w:sz w:val="22"/>
          <w:szCs w:val="22"/>
        </w:rPr>
        <w:t xml:space="preserve">, responsibly, ethically, and lawfully </w:t>
      </w:r>
      <w:r w:rsidR="00D63C7F" w:rsidRPr="00F14960">
        <w:rPr>
          <w:sz w:val="22"/>
          <w:szCs w:val="22"/>
        </w:rPr>
        <w:t>to</w:t>
      </w:r>
      <w:r w:rsidRPr="00F14960">
        <w:rPr>
          <w:sz w:val="22"/>
          <w:szCs w:val="22"/>
        </w:rPr>
        <w:t xml:space="preserve"> enhance the </w:t>
      </w:r>
      <w:r w:rsidR="007D2577" w:rsidRPr="00F14960">
        <w:rPr>
          <w:sz w:val="22"/>
          <w:szCs w:val="22"/>
        </w:rPr>
        <w:t>honour</w:t>
      </w:r>
      <w:r w:rsidRPr="00F14960">
        <w:rPr>
          <w:sz w:val="22"/>
          <w:szCs w:val="22"/>
        </w:rPr>
        <w:t xml:space="preserve">, reputation, and usefulness of the profession. </w:t>
      </w:r>
    </w:p>
    <w:p w14:paraId="5BE5A2AC" w14:textId="024B9250" w:rsidR="00F14960" w:rsidRDefault="00892DF1" w:rsidP="008E2A9D">
      <w:pPr>
        <w:pStyle w:val="NormalWeb"/>
        <w:shd w:val="clear" w:color="auto" w:fill="FFFFFF"/>
        <w:jc w:val="right"/>
        <w:rPr>
          <w:rFonts w:asciiTheme="minorHAnsi" w:hAnsiTheme="minorHAnsi" w:cstheme="minorHAnsi"/>
          <w:sz w:val="22"/>
          <w:szCs w:val="22"/>
        </w:rPr>
      </w:pPr>
      <w:r w:rsidRPr="00F14960">
        <w:rPr>
          <w:rFonts w:asciiTheme="minorHAnsi" w:hAnsiTheme="minorHAnsi" w:cstheme="minorHAnsi"/>
          <w:sz w:val="22"/>
          <w:szCs w:val="22"/>
        </w:rPr>
        <w:t>(</w:t>
      </w:r>
      <w:r w:rsidR="00F70A4F" w:rsidRPr="00F14960">
        <w:rPr>
          <w:rFonts w:asciiTheme="minorHAnsi" w:hAnsiTheme="minorHAnsi" w:cstheme="minorHAnsi"/>
          <w:sz w:val="22"/>
          <w:szCs w:val="22"/>
        </w:rPr>
        <w:t>NSPE</w:t>
      </w:r>
      <w:r w:rsidR="00617444" w:rsidRPr="00F14960">
        <w:rPr>
          <w:rFonts w:asciiTheme="minorHAnsi" w:hAnsiTheme="minorHAnsi" w:cstheme="minorHAnsi"/>
          <w:sz w:val="22"/>
          <w:szCs w:val="22"/>
        </w:rPr>
        <w:t>, 2019, p. 3)</w:t>
      </w:r>
    </w:p>
    <w:p w14:paraId="35A0AD06" w14:textId="1F4EF0C5" w:rsidR="00BE6360" w:rsidRPr="00F14960" w:rsidRDefault="00F14960" w:rsidP="00F14960">
      <w:pPr>
        <w:spacing w:line="240" w:lineRule="auto"/>
        <w:rPr>
          <w:rFonts w:eastAsia="Times New Roman" w:cstheme="minorHAnsi"/>
          <w:sz w:val="22"/>
          <w:szCs w:val="22"/>
          <w:lang w:eastAsia="en-GB"/>
        </w:rPr>
      </w:pPr>
      <w:r>
        <w:rPr>
          <w:rFonts w:cstheme="minorHAnsi"/>
          <w:sz w:val="22"/>
          <w:szCs w:val="22"/>
        </w:rPr>
        <w:br w:type="page"/>
      </w:r>
    </w:p>
    <w:p w14:paraId="139E8D22" w14:textId="7ADC4102" w:rsidR="00BE6360" w:rsidRDefault="00BE6360" w:rsidP="00BE6360">
      <w:pPr>
        <w:pStyle w:val="Heading1"/>
      </w:pPr>
      <w:bookmarkStart w:id="5" w:name="_Toc89045896"/>
      <w:r>
        <w:lastRenderedPageBreak/>
        <w:t>Product Development</w:t>
      </w:r>
      <w:bookmarkEnd w:id="5"/>
    </w:p>
    <w:p w14:paraId="2B849B89" w14:textId="4A0E4FF8" w:rsidR="00D24DE4" w:rsidRDefault="008743FC" w:rsidP="00C62991">
      <w:r w:rsidRPr="00F14960">
        <w:rPr>
          <w:sz w:val="22"/>
          <w:szCs w:val="22"/>
        </w:rPr>
        <w:t xml:space="preserve">Problem solving </w:t>
      </w:r>
      <w:r w:rsidR="00003291" w:rsidRPr="00F14960">
        <w:rPr>
          <w:sz w:val="22"/>
          <w:szCs w:val="22"/>
        </w:rPr>
        <w:t xml:space="preserve">is </w:t>
      </w:r>
      <w:r w:rsidR="00CA6476" w:rsidRPr="00F14960">
        <w:rPr>
          <w:sz w:val="22"/>
          <w:szCs w:val="22"/>
        </w:rPr>
        <w:t xml:space="preserve">a </w:t>
      </w:r>
      <w:r w:rsidR="00B762F7" w:rsidRPr="00F14960">
        <w:rPr>
          <w:sz w:val="22"/>
          <w:szCs w:val="22"/>
        </w:rPr>
        <w:t xml:space="preserve">key skill to an engineer </w:t>
      </w:r>
      <w:r w:rsidR="00BC459A" w:rsidRPr="00F14960">
        <w:rPr>
          <w:sz w:val="22"/>
          <w:szCs w:val="22"/>
        </w:rPr>
        <w:t xml:space="preserve">and when it </w:t>
      </w:r>
      <w:r w:rsidR="00955A69" w:rsidRPr="00F14960">
        <w:rPr>
          <w:sz w:val="22"/>
          <w:szCs w:val="22"/>
        </w:rPr>
        <w:t>comes</w:t>
      </w:r>
      <w:r w:rsidR="00BC459A" w:rsidRPr="00F14960">
        <w:rPr>
          <w:sz w:val="22"/>
          <w:szCs w:val="22"/>
        </w:rPr>
        <w:t xml:space="preserve"> to product development it is c</w:t>
      </w:r>
      <w:r w:rsidR="00955A69" w:rsidRPr="00F14960">
        <w:rPr>
          <w:sz w:val="22"/>
          <w:szCs w:val="22"/>
        </w:rPr>
        <w:t>ritical</w:t>
      </w:r>
      <w:r w:rsidR="00BC459A" w:rsidRPr="00F14960">
        <w:rPr>
          <w:sz w:val="22"/>
          <w:szCs w:val="22"/>
        </w:rPr>
        <w:t xml:space="preserve"> t</w:t>
      </w:r>
      <w:r w:rsidR="00955A69" w:rsidRPr="00F14960">
        <w:rPr>
          <w:sz w:val="22"/>
          <w:szCs w:val="22"/>
        </w:rPr>
        <w:t>o</w:t>
      </w:r>
      <w:r w:rsidR="00E97F95" w:rsidRPr="00F14960">
        <w:rPr>
          <w:sz w:val="22"/>
          <w:szCs w:val="22"/>
        </w:rPr>
        <w:t xml:space="preserve"> find the best solution when faced with a</w:t>
      </w:r>
      <w:r w:rsidR="00B80772" w:rsidRPr="00F14960">
        <w:rPr>
          <w:sz w:val="22"/>
          <w:szCs w:val="22"/>
        </w:rPr>
        <w:t>n</w:t>
      </w:r>
      <w:r w:rsidR="00E97F95" w:rsidRPr="00F14960">
        <w:rPr>
          <w:sz w:val="22"/>
          <w:szCs w:val="22"/>
        </w:rPr>
        <w:t xml:space="preserve"> </w:t>
      </w:r>
      <w:r w:rsidR="00D66983" w:rsidRPr="00F14960">
        <w:rPr>
          <w:sz w:val="22"/>
          <w:szCs w:val="22"/>
        </w:rPr>
        <w:t>issu</w:t>
      </w:r>
      <w:r w:rsidR="007B79E7">
        <w:rPr>
          <w:sz w:val="22"/>
          <w:szCs w:val="22"/>
        </w:rPr>
        <w:t>e</w:t>
      </w:r>
      <w:r w:rsidR="008F4D72">
        <w:t>.</w:t>
      </w:r>
      <w:r w:rsidR="00E15529">
        <w:t xml:space="preserve"> </w:t>
      </w:r>
    </w:p>
    <w:p w14:paraId="3E0658A8" w14:textId="12705070" w:rsidR="00D24DE4" w:rsidRDefault="00FA782C" w:rsidP="00FA782C">
      <w:pPr>
        <w:pStyle w:val="Heading2"/>
      </w:pPr>
      <w:bookmarkStart w:id="6" w:name="_Toc89045897"/>
      <w:r>
        <w:t xml:space="preserve">Problem </w:t>
      </w:r>
      <w:r w:rsidR="00C03485">
        <w:t>Solving Methods</w:t>
      </w:r>
      <w:bookmarkEnd w:id="6"/>
    </w:p>
    <w:p w14:paraId="28CF6BED" w14:textId="3A66B397" w:rsidR="00D24DE4" w:rsidRPr="00F14960" w:rsidRDefault="00314966" w:rsidP="0073164C">
      <w:pPr>
        <w:pStyle w:val="NoSpacing"/>
        <w:rPr>
          <w:sz w:val="22"/>
          <w:szCs w:val="22"/>
        </w:rPr>
      </w:pPr>
      <w:r w:rsidRPr="00F14960">
        <w:rPr>
          <w:sz w:val="22"/>
          <w:szCs w:val="22"/>
        </w:rPr>
        <w:t xml:space="preserve">Since there a several methods to approach problem solving it is important to select the </w:t>
      </w:r>
      <w:r w:rsidR="00E44FB5">
        <w:rPr>
          <w:sz w:val="22"/>
          <w:szCs w:val="22"/>
        </w:rPr>
        <w:t>best</w:t>
      </w:r>
      <w:r w:rsidR="00BE2B7B">
        <w:rPr>
          <w:sz w:val="22"/>
          <w:szCs w:val="22"/>
        </w:rPr>
        <w:t xml:space="preserve"> one</w:t>
      </w:r>
      <w:r w:rsidRPr="00F14960">
        <w:rPr>
          <w:sz w:val="22"/>
          <w:szCs w:val="22"/>
        </w:rPr>
        <w:t>.</w:t>
      </w:r>
      <w:r w:rsidR="00287378" w:rsidRPr="00F14960">
        <w:rPr>
          <w:sz w:val="22"/>
          <w:szCs w:val="22"/>
        </w:rPr>
        <w:t xml:space="preserve"> The main </w:t>
      </w:r>
      <w:r w:rsidR="0033092D" w:rsidRPr="00F14960">
        <w:rPr>
          <w:sz w:val="22"/>
          <w:szCs w:val="22"/>
        </w:rPr>
        <w:t xml:space="preserve">technique for </w:t>
      </w:r>
      <w:r w:rsidR="008D01A4" w:rsidRPr="00F14960">
        <w:rPr>
          <w:sz w:val="22"/>
          <w:szCs w:val="22"/>
        </w:rPr>
        <w:t xml:space="preserve">problem solving is the </w:t>
      </w:r>
      <w:r w:rsidR="0023427B" w:rsidRPr="00F14960">
        <w:rPr>
          <w:sz w:val="22"/>
          <w:szCs w:val="22"/>
        </w:rPr>
        <w:t>r</w:t>
      </w:r>
      <w:r w:rsidR="008D01A4" w:rsidRPr="00F14960">
        <w:rPr>
          <w:sz w:val="22"/>
          <w:szCs w:val="22"/>
        </w:rPr>
        <w:t xml:space="preserve">ational </w:t>
      </w:r>
      <w:r w:rsidR="00BE2B7B">
        <w:rPr>
          <w:sz w:val="22"/>
          <w:szCs w:val="22"/>
        </w:rPr>
        <w:t>approach</w:t>
      </w:r>
      <w:r w:rsidR="008D01A4" w:rsidRPr="00F14960">
        <w:rPr>
          <w:sz w:val="22"/>
          <w:szCs w:val="22"/>
        </w:rPr>
        <w:t xml:space="preserve"> and most other methods of </w:t>
      </w:r>
      <w:r w:rsidR="00DA5D58" w:rsidRPr="00F14960">
        <w:rPr>
          <w:sz w:val="22"/>
          <w:szCs w:val="22"/>
        </w:rPr>
        <w:t>problem-solving</w:t>
      </w:r>
      <w:r w:rsidR="008D01A4" w:rsidRPr="00F14960">
        <w:rPr>
          <w:sz w:val="22"/>
          <w:szCs w:val="22"/>
        </w:rPr>
        <w:t xml:space="preserve"> </w:t>
      </w:r>
      <w:r w:rsidR="00162A30" w:rsidRPr="00F14960">
        <w:rPr>
          <w:sz w:val="22"/>
          <w:szCs w:val="22"/>
        </w:rPr>
        <w:t>stem from this tech</w:t>
      </w:r>
      <w:r w:rsidR="00B2247B" w:rsidRPr="00F14960">
        <w:rPr>
          <w:sz w:val="22"/>
          <w:szCs w:val="22"/>
        </w:rPr>
        <w:t>nique</w:t>
      </w:r>
      <w:r w:rsidR="00017038" w:rsidRPr="00F14960">
        <w:rPr>
          <w:sz w:val="22"/>
          <w:szCs w:val="22"/>
        </w:rPr>
        <w:t xml:space="preserve"> shown below:</w:t>
      </w:r>
    </w:p>
    <w:p w14:paraId="1EAA9FB4" w14:textId="77777777" w:rsidR="00D24DE4" w:rsidRPr="00F14960" w:rsidRDefault="00D24DE4">
      <w:pPr>
        <w:spacing w:line="240" w:lineRule="auto"/>
        <w:rPr>
          <w:sz w:val="22"/>
          <w:szCs w:val="22"/>
        </w:rPr>
      </w:pPr>
    </w:p>
    <w:p w14:paraId="13E68DDF" w14:textId="317AD9B4" w:rsidR="00D24DE4" w:rsidRPr="00F14960" w:rsidRDefault="0023427B" w:rsidP="00017038">
      <w:pPr>
        <w:ind w:left="360"/>
        <w:rPr>
          <w:sz w:val="22"/>
          <w:szCs w:val="22"/>
        </w:rPr>
      </w:pPr>
      <w:r w:rsidRPr="00F14960">
        <w:rPr>
          <w:sz w:val="22"/>
          <w:szCs w:val="22"/>
        </w:rPr>
        <w:t>The</w:t>
      </w:r>
      <w:r w:rsidR="00D24DE4" w:rsidRPr="00F14960">
        <w:rPr>
          <w:sz w:val="22"/>
          <w:szCs w:val="22"/>
        </w:rPr>
        <w:t xml:space="preserve"> rational approach is a multi-step process that works well for a wide range of problems. Many other problem-solving techniques mirror or build </w:t>
      </w:r>
      <w:r w:rsidR="00655303" w:rsidRPr="00F14960">
        <w:rPr>
          <w:sz w:val="22"/>
          <w:szCs w:val="22"/>
        </w:rPr>
        <w:t>off</w:t>
      </w:r>
      <w:r w:rsidR="00D24DE4" w:rsidRPr="00F14960">
        <w:rPr>
          <w:sz w:val="22"/>
          <w:szCs w:val="22"/>
        </w:rPr>
        <w:t xml:space="preserve"> its seven steps, so it may be helpful to begin with the rational approach before moving on to other techniques. Here are the seven steps of the rational approach:</w:t>
      </w:r>
    </w:p>
    <w:p w14:paraId="0EDD649A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Define the problem.</w:t>
      </w:r>
    </w:p>
    <w:p w14:paraId="5E693173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Identify possible causes.</w:t>
      </w:r>
    </w:p>
    <w:p w14:paraId="049AE9E3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Brainstorm options to solve the problem.</w:t>
      </w:r>
    </w:p>
    <w:p w14:paraId="460B6C87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Select an option.</w:t>
      </w:r>
    </w:p>
    <w:p w14:paraId="3F4F4053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Create an implementation plan.</w:t>
      </w:r>
    </w:p>
    <w:p w14:paraId="5E637C5A" w14:textId="77777777" w:rsidR="00D24DE4" w:rsidRPr="00F14960" w:rsidRDefault="00D24DE4" w:rsidP="00CE6F7E">
      <w:pPr>
        <w:pStyle w:val="ListParagraph"/>
        <w:numPr>
          <w:ilvl w:val="0"/>
          <w:numId w:val="11"/>
        </w:numPr>
        <w:rPr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Execute the plan and monitor the results.</w:t>
      </w:r>
    </w:p>
    <w:p w14:paraId="70889424" w14:textId="7EFB0269" w:rsidR="009152A1" w:rsidRPr="00F14960" w:rsidRDefault="00D24DE4" w:rsidP="00CE6F7E">
      <w:pPr>
        <w:pStyle w:val="ListParagraph"/>
        <w:numPr>
          <w:ilvl w:val="0"/>
          <w:numId w:val="11"/>
        </w:numPr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</w:pPr>
      <w:r w:rsidRPr="00F14960">
        <w:rPr>
          <w:rStyle w:val="styles-module--listitemtext--2jjd8"/>
          <w:rFonts w:cstheme="minorHAnsi"/>
          <w:color w:val="000000" w:themeColor="text1"/>
          <w:spacing w:val="-1"/>
          <w:sz w:val="22"/>
          <w:szCs w:val="22"/>
        </w:rPr>
        <w:t>Evaluate the solution.</w:t>
      </w:r>
    </w:p>
    <w:p w14:paraId="7E9869C1" w14:textId="5D329F79" w:rsidR="009152A1" w:rsidRPr="00F14960" w:rsidRDefault="00A26616" w:rsidP="00CE6F7E">
      <w:pPr>
        <w:spacing w:before="100" w:beforeAutospacing="1" w:after="100" w:afterAutospacing="1" w:line="240" w:lineRule="auto"/>
        <w:jc w:val="right"/>
        <w:rPr>
          <w:rFonts w:cstheme="minorHAnsi"/>
          <w:color w:val="000000" w:themeColor="text1"/>
          <w:spacing w:val="-1"/>
          <w:sz w:val="22"/>
          <w:szCs w:val="22"/>
        </w:rPr>
      </w:pPr>
      <w:r w:rsidRPr="00F14960">
        <w:rPr>
          <w:rFonts w:cstheme="minorHAnsi"/>
          <w:color w:val="000000" w:themeColor="text1"/>
          <w:spacing w:val="-1"/>
          <w:sz w:val="22"/>
          <w:szCs w:val="22"/>
        </w:rPr>
        <w:t xml:space="preserve">Indeed Editorial Team </w:t>
      </w:r>
      <w:r w:rsidR="006F1DBA">
        <w:rPr>
          <w:rFonts w:cstheme="minorHAnsi"/>
          <w:color w:val="000000" w:themeColor="text1"/>
          <w:spacing w:val="-1"/>
          <w:sz w:val="22"/>
          <w:szCs w:val="22"/>
        </w:rPr>
        <w:t>(</w:t>
      </w:r>
      <w:r w:rsidRPr="00F14960">
        <w:rPr>
          <w:rFonts w:cstheme="minorHAnsi"/>
          <w:color w:val="000000" w:themeColor="text1"/>
          <w:spacing w:val="-1"/>
          <w:sz w:val="22"/>
          <w:szCs w:val="22"/>
        </w:rPr>
        <w:t>2021)</w:t>
      </w:r>
    </w:p>
    <w:p w14:paraId="2D0D7F7F" w14:textId="64EE3192" w:rsidR="00B84995" w:rsidRPr="00F14960" w:rsidRDefault="0031448E" w:rsidP="0073164C">
      <w:pPr>
        <w:rPr>
          <w:sz w:val="22"/>
          <w:szCs w:val="22"/>
        </w:rPr>
      </w:pPr>
      <w:r w:rsidRPr="00F14960">
        <w:rPr>
          <w:sz w:val="22"/>
          <w:szCs w:val="22"/>
        </w:rPr>
        <w:t>Andrew Pressman</w:t>
      </w:r>
      <w:r w:rsidR="003167C6" w:rsidRPr="00F14960">
        <w:rPr>
          <w:sz w:val="22"/>
          <w:szCs w:val="22"/>
        </w:rPr>
        <w:t xml:space="preserve"> (201</w:t>
      </w:r>
      <w:r w:rsidR="00796502">
        <w:rPr>
          <w:sz w:val="22"/>
          <w:szCs w:val="22"/>
        </w:rPr>
        <w:t>9</w:t>
      </w:r>
      <w:r w:rsidR="009F4FB5">
        <w:rPr>
          <w:sz w:val="22"/>
          <w:szCs w:val="22"/>
        </w:rPr>
        <w:t>, p.</w:t>
      </w:r>
      <w:r w:rsidR="00815066">
        <w:rPr>
          <w:sz w:val="22"/>
          <w:szCs w:val="22"/>
        </w:rPr>
        <w:t xml:space="preserve"> </w:t>
      </w:r>
      <w:r w:rsidR="009F4FB5">
        <w:rPr>
          <w:sz w:val="22"/>
          <w:szCs w:val="22"/>
        </w:rPr>
        <w:t>7</w:t>
      </w:r>
      <w:r w:rsidR="003167C6" w:rsidRPr="00F14960">
        <w:rPr>
          <w:sz w:val="22"/>
          <w:szCs w:val="22"/>
        </w:rPr>
        <w:t xml:space="preserve">) </w:t>
      </w:r>
      <w:r w:rsidR="00B9219C" w:rsidRPr="00F14960">
        <w:rPr>
          <w:sz w:val="22"/>
          <w:szCs w:val="22"/>
        </w:rPr>
        <w:t xml:space="preserve">tackles </w:t>
      </w:r>
      <w:r w:rsidR="004E7932" w:rsidRPr="00F14960">
        <w:rPr>
          <w:sz w:val="22"/>
          <w:szCs w:val="22"/>
        </w:rPr>
        <w:t>problem solving by using a method called</w:t>
      </w:r>
      <w:r w:rsidR="00F7360A" w:rsidRPr="00F14960">
        <w:rPr>
          <w:sz w:val="22"/>
          <w:szCs w:val="22"/>
        </w:rPr>
        <w:t xml:space="preserve"> design thinking</w:t>
      </w:r>
      <w:r w:rsidR="004E7932" w:rsidRPr="00F14960">
        <w:rPr>
          <w:sz w:val="22"/>
          <w:szCs w:val="22"/>
        </w:rPr>
        <w:t>, this is not an algorithm</w:t>
      </w:r>
      <w:r w:rsidR="00030C10" w:rsidRPr="00F14960">
        <w:rPr>
          <w:sz w:val="22"/>
          <w:szCs w:val="22"/>
        </w:rPr>
        <w:t xml:space="preserve"> and there is no correct answer</w:t>
      </w:r>
      <w:r w:rsidR="00DC17FE" w:rsidRPr="00F14960">
        <w:rPr>
          <w:sz w:val="22"/>
          <w:szCs w:val="22"/>
        </w:rPr>
        <w:t>, rather there are multiple different solutions</w:t>
      </w:r>
      <w:r w:rsidR="00B30129" w:rsidRPr="00F14960">
        <w:rPr>
          <w:sz w:val="22"/>
          <w:szCs w:val="22"/>
        </w:rPr>
        <w:t>,</w:t>
      </w:r>
      <w:r w:rsidR="00DC17FE" w:rsidRPr="00F14960">
        <w:rPr>
          <w:sz w:val="22"/>
          <w:szCs w:val="22"/>
        </w:rPr>
        <w:t xml:space="preserve"> some </w:t>
      </w:r>
      <w:r w:rsidR="007A2BEB" w:rsidRPr="00F14960">
        <w:rPr>
          <w:sz w:val="22"/>
          <w:szCs w:val="22"/>
        </w:rPr>
        <w:t xml:space="preserve">being </w:t>
      </w:r>
      <w:r w:rsidR="00F80448" w:rsidRPr="00F14960">
        <w:rPr>
          <w:sz w:val="22"/>
          <w:szCs w:val="22"/>
        </w:rPr>
        <w:t>more suitable than others.</w:t>
      </w:r>
      <w:r w:rsidR="002E4884">
        <w:rPr>
          <w:sz w:val="22"/>
          <w:szCs w:val="22"/>
        </w:rPr>
        <w:t xml:space="preserve"> </w:t>
      </w:r>
      <w:r w:rsidR="00877F55" w:rsidRPr="00F14960">
        <w:rPr>
          <w:sz w:val="22"/>
          <w:szCs w:val="22"/>
        </w:rPr>
        <w:t xml:space="preserve">The </w:t>
      </w:r>
      <w:r w:rsidR="00D44D1F" w:rsidRPr="00F14960">
        <w:rPr>
          <w:sz w:val="22"/>
          <w:szCs w:val="22"/>
        </w:rPr>
        <w:t>method for design thinking is listed below which</w:t>
      </w:r>
      <w:r w:rsidR="009E4DC9" w:rsidRPr="00F14960">
        <w:rPr>
          <w:sz w:val="22"/>
          <w:szCs w:val="22"/>
        </w:rPr>
        <w:t xml:space="preserve"> </w:t>
      </w:r>
      <w:r w:rsidR="00B270B1" w:rsidRPr="00F14960">
        <w:rPr>
          <w:sz w:val="22"/>
          <w:szCs w:val="22"/>
        </w:rPr>
        <w:t xml:space="preserve">is very similar to the rational </w:t>
      </w:r>
      <w:r w:rsidR="0014551D" w:rsidRPr="00F14960">
        <w:rPr>
          <w:sz w:val="22"/>
          <w:szCs w:val="22"/>
        </w:rPr>
        <w:t>problem-solving</w:t>
      </w:r>
      <w:r w:rsidR="00B270B1" w:rsidRPr="00F14960">
        <w:rPr>
          <w:sz w:val="22"/>
          <w:szCs w:val="22"/>
        </w:rPr>
        <w:t xml:space="preserve"> method </w:t>
      </w:r>
      <w:r w:rsidR="00D355C0" w:rsidRPr="00F14960">
        <w:rPr>
          <w:sz w:val="22"/>
          <w:szCs w:val="22"/>
        </w:rPr>
        <w:t>shown earlier.</w:t>
      </w:r>
    </w:p>
    <w:p w14:paraId="1FF86A37" w14:textId="180F7ED9" w:rsidR="00B84995" w:rsidRPr="00F14960" w:rsidRDefault="00B84995" w:rsidP="00E07B78">
      <w:pPr>
        <w:pStyle w:val="ListParagraph"/>
        <w:numPr>
          <w:ilvl w:val="0"/>
          <w:numId w:val="12"/>
        </w:num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 xml:space="preserve">Information gathering </w:t>
      </w:r>
    </w:p>
    <w:p w14:paraId="34ECC272" w14:textId="77777777" w:rsidR="00B84995" w:rsidRPr="00F14960" w:rsidRDefault="00B84995" w:rsidP="00E07B78">
      <w:pPr>
        <w:pStyle w:val="ListParagraph"/>
        <w:numPr>
          <w:ilvl w:val="0"/>
          <w:numId w:val="12"/>
        </w:num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 xml:space="preserve">Problem analysis and definition </w:t>
      </w:r>
    </w:p>
    <w:p w14:paraId="4334C675" w14:textId="08385E50" w:rsidR="002314E5" w:rsidRPr="00F14960" w:rsidRDefault="00BB1867" w:rsidP="00E07B78">
      <w:pPr>
        <w:pStyle w:val="ListParagraph"/>
        <w:numPr>
          <w:ilvl w:val="0"/>
          <w:numId w:val="12"/>
        </w:num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>Idea generation</w:t>
      </w:r>
      <w:r w:rsidR="002314E5" w:rsidRPr="00F14960">
        <w:rPr>
          <w:rFonts w:cstheme="minorHAnsi"/>
          <w:color w:val="000000" w:themeColor="text1"/>
          <w:sz w:val="22"/>
          <w:szCs w:val="22"/>
        </w:rPr>
        <w:t xml:space="preserve"> </w:t>
      </w:r>
    </w:p>
    <w:p w14:paraId="67374C65" w14:textId="22C33073" w:rsidR="002314E5" w:rsidRPr="00F14960" w:rsidRDefault="002314E5" w:rsidP="00E07B78">
      <w:pPr>
        <w:pStyle w:val="ListParagraph"/>
        <w:numPr>
          <w:ilvl w:val="0"/>
          <w:numId w:val="12"/>
        </w:num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 xml:space="preserve">Synthesis through </w:t>
      </w:r>
      <w:r w:rsidR="00BB1867" w:rsidRPr="00F14960">
        <w:rPr>
          <w:rFonts w:cstheme="minorHAnsi"/>
          <w:color w:val="000000" w:themeColor="text1"/>
          <w:sz w:val="22"/>
          <w:szCs w:val="22"/>
        </w:rPr>
        <w:t>modelling</w:t>
      </w:r>
      <w:r w:rsidRPr="00F14960">
        <w:rPr>
          <w:rFonts w:cstheme="minorHAnsi"/>
          <w:color w:val="000000" w:themeColor="text1"/>
          <w:sz w:val="22"/>
          <w:szCs w:val="22"/>
        </w:rPr>
        <w:t xml:space="preserve"> </w:t>
      </w:r>
    </w:p>
    <w:p w14:paraId="5B4E090A" w14:textId="1AD52C54" w:rsidR="00D75EB3" w:rsidRPr="00F14960" w:rsidRDefault="002314E5" w:rsidP="002314E5">
      <w:pPr>
        <w:pStyle w:val="ListParagraph"/>
        <w:numPr>
          <w:ilvl w:val="0"/>
          <w:numId w:val="12"/>
        </w:num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>Critical evaluation</w:t>
      </w:r>
    </w:p>
    <w:p w14:paraId="2EFAF71B" w14:textId="372257C9" w:rsidR="00EA33C4" w:rsidRPr="00F14960" w:rsidRDefault="001A5A7E" w:rsidP="00EA33C4">
      <w:pPr>
        <w:jc w:val="right"/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>(</w:t>
      </w:r>
      <w:r w:rsidR="004A701E" w:rsidRPr="00F14960">
        <w:rPr>
          <w:rFonts w:cstheme="minorHAnsi"/>
          <w:color w:val="000000" w:themeColor="text1"/>
          <w:sz w:val="22"/>
          <w:szCs w:val="22"/>
        </w:rPr>
        <w:t>Pressman, 201</w:t>
      </w:r>
      <w:r w:rsidR="00796502">
        <w:rPr>
          <w:rFonts w:cstheme="minorHAnsi"/>
          <w:color w:val="000000" w:themeColor="text1"/>
          <w:sz w:val="22"/>
          <w:szCs w:val="22"/>
        </w:rPr>
        <w:t>9</w:t>
      </w:r>
      <w:r w:rsidR="004A701E" w:rsidRPr="00F14960">
        <w:rPr>
          <w:rFonts w:cstheme="minorHAnsi"/>
          <w:color w:val="000000" w:themeColor="text1"/>
          <w:sz w:val="22"/>
          <w:szCs w:val="22"/>
        </w:rPr>
        <w:t>, p. 5-6)</w:t>
      </w:r>
    </w:p>
    <w:p w14:paraId="771353D6" w14:textId="77777777" w:rsidR="00EA33C4" w:rsidRPr="00F14960" w:rsidRDefault="00EA33C4" w:rsidP="00EA33C4">
      <w:pPr>
        <w:jc w:val="right"/>
        <w:rPr>
          <w:rFonts w:cstheme="minorHAnsi"/>
          <w:color w:val="000000" w:themeColor="text1"/>
          <w:sz w:val="22"/>
          <w:szCs w:val="22"/>
        </w:rPr>
      </w:pPr>
    </w:p>
    <w:p w14:paraId="576CAA52" w14:textId="29461AB2" w:rsidR="0063033B" w:rsidRPr="00F14960" w:rsidRDefault="0063033B" w:rsidP="0063033B">
      <w:p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lastRenderedPageBreak/>
        <w:t xml:space="preserve">This extract is from a </w:t>
      </w:r>
      <w:r w:rsidR="00AA56A3" w:rsidRPr="00F14960">
        <w:rPr>
          <w:rFonts w:cstheme="minorHAnsi"/>
          <w:color w:val="000000" w:themeColor="text1"/>
          <w:sz w:val="22"/>
          <w:szCs w:val="22"/>
        </w:rPr>
        <w:t xml:space="preserve">book for simulation and </w:t>
      </w:r>
      <w:r w:rsidR="00F00FE7" w:rsidRPr="00F14960">
        <w:rPr>
          <w:rFonts w:cstheme="minorHAnsi"/>
          <w:color w:val="000000" w:themeColor="text1"/>
          <w:sz w:val="22"/>
          <w:szCs w:val="22"/>
        </w:rPr>
        <w:t>comput</w:t>
      </w:r>
      <w:r w:rsidR="00FB586F" w:rsidRPr="00F14960">
        <w:rPr>
          <w:rFonts w:cstheme="minorHAnsi"/>
          <w:color w:val="000000" w:themeColor="text1"/>
          <w:sz w:val="22"/>
          <w:szCs w:val="22"/>
        </w:rPr>
        <w:t>ational problem solving</w:t>
      </w:r>
      <w:r w:rsidR="00457212" w:rsidRPr="00F14960">
        <w:rPr>
          <w:rFonts w:cstheme="minorHAnsi"/>
          <w:color w:val="000000" w:themeColor="text1"/>
          <w:sz w:val="22"/>
          <w:szCs w:val="22"/>
        </w:rPr>
        <w:t xml:space="preserve"> so it is coming from a very technical </w:t>
      </w:r>
      <w:r w:rsidR="00616974" w:rsidRPr="00F14960">
        <w:rPr>
          <w:rFonts w:cstheme="minorHAnsi"/>
          <w:color w:val="000000" w:themeColor="text1"/>
          <w:sz w:val="22"/>
          <w:szCs w:val="22"/>
        </w:rPr>
        <w:t>base subject</w:t>
      </w:r>
      <w:r w:rsidR="00DC7135">
        <w:rPr>
          <w:rFonts w:cstheme="minorHAnsi"/>
          <w:color w:val="000000" w:themeColor="text1"/>
          <w:sz w:val="22"/>
          <w:szCs w:val="22"/>
        </w:rPr>
        <w:t xml:space="preserve"> </w:t>
      </w:r>
      <w:r w:rsidR="00FD5592">
        <w:rPr>
          <w:rFonts w:cstheme="minorHAnsi"/>
          <w:color w:val="000000" w:themeColor="text1"/>
          <w:sz w:val="22"/>
          <w:szCs w:val="22"/>
        </w:rPr>
        <w:t>like</w:t>
      </w:r>
      <w:r w:rsidR="00961CBF">
        <w:rPr>
          <w:rFonts w:cstheme="minorHAnsi"/>
          <w:color w:val="000000" w:themeColor="text1"/>
          <w:sz w:val="22"/>
          <w:szCs w:val="22"/>
        </w:rPr>
        <w:t xml:space="preserve"> engineering</w:t>
      </w:r>
      <w:r w:rsidR="00D22B98">
        <w:rPr>
          <w:rFonts w:cstheme="minorHAnsi"/>
          <w:color w:val="000000" w:themeColor="text1"/>
          <w:sz w:val="22"/>
          <w:szCs w:val="22"/>
        </w:rPr>
        <w:t xml:space="preserve"> therefore should help when working out which method to use.</w:t>
      </w:r>
    </w:p>
    <w:p w14:paraId="505F6E97" w14:textId="77777777" w:rsidR="007A2307" w:rsidRPr="00F14960" w:rsidRDefault="001C4412" w:rsidP="007A2307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>Recognising the Problem</w:t>
      </w:r>
    </w:p>
    <w:p w14:paraId="192BE0CF" w14:textId="763E5568" w:rsidR="001C4412" w:rsidRPr="00F14960" w:rsidRDefault="001C4412" w:rsidP="007A2307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Defining the Problem </w:t>
      </w:r>
    </w:p>
    <w:p w14:paraId="1D88E440" w14:textId="68010613" w:rsidR="006D3400" w:rsidRPr="00F14960" w:rsidRDefault="006D3400" w:rsidP="007A2307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Solving the Problem </w:t>
      </w:r>
    </w:p>
    <w:p w14:paraId="0A5305E9" w14:textId="466E3AAD" w:rsidR="00165EB7" w:rsidRPr="00F14960" w:rsidRDefault="00165EB7" w:rsidP="007A2307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Establish System Boundary </w:t>
      </w:r>
    </w:p>
    <w:p w14:paraId="1CA30711" w14:textId="77777777" w:rsidR="006D3400" w:rsidRPr="00F14960" w:rsidRDefault="006D3400" w:rsidP="007A2307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Formalisation </w:t>
      </w:r>
    </w:p>
    <w:p w14:paraId="00C248A7" w14:textId="77777777" w:rsidR="006D3400" w:rsidRPr="00F14960" w:rsidRDefault="006D3400" w:rsidP="007A2307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Solve the Model </w:t>
      </w:r>
    </w:p>
    <w:p w14:paraId="36420866" w14:textId="77777777" w:rsidR="006D3400" w:rsidRPr="00F14960" w:rsidRDefault="006D3400" w:rsidP="007A2307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 xml:space="preserve">Sensitivity Analysis </w:t>
      </w:r>
    </w:p>
    <w:p w14:paraId="125B56F4" w14:textId="49512866" w:rsidR="001C4412" w:rsidRPr="00F14960" w:rsidRDefault="006D3400" w:rsidP="001C4412">
      <w:pPr>
        <w:pStyle w:val="ListParagraph"/>
        <w:numPr>
          <w:ilvl w:val="1"/>
          <w:numId w:val="14"/>
        </w:numPr>
        <w:rPr>
          <w:sz w:val="22"/>
          <w:szCs w:val="22"/>
        </w:rPr>
      </w:pPr>
      <w:r w:rsidRPr="00F14960">
        <w:rPr>
          <w:sz w:val="22"/>
          <w:szCs w:val="22"/>
        </w:rPr>
        <w:t>Verification and Validation</w:t>
      </w:r>
      <w:r w:rsidRPr="00F14960">
        <w:rPr>
          <w:rFonts w:ascii="HelveticaLTStd" w:hAnsi="HelveticaLTStd"/>
          <w:b/>
          <w:bCs/>
          <w:sz w:val="18"/>
          <w:szCs w:val="18"/>
        </w:rPr>
        <w:t xml:space="preserve"> </w:t>
      </w:r>
    </w:p>
    <w:p w14:paraId="1D7DD89D" w14:textId="67DA582E" w:rsidR="005109D9" w:rsidRDefault="00862F4C" w:rsidP="009453E9">
      <w:pPr>
        <w:jc w:val="right"/>
      </w:pPr>
      <w:r w:rsidRPr="00F14960">
        <w:rPr>
          <w:sz w:val="22"/>
          <w:szCs w:val="22"/>
        </w:rPr>
        <w:t>(</w:t>
      </w:r>
      <w:r w:rsidR="00CE201B" w:rsidRPr="00F14960">
        <w:rPr>
          <w:sz w:val="22"/>
          <w:szCs w:val="22"/>
        </w:rPr>
        <w:t>Tang</w:t>
      </w:r>
      <w:r w:rsidR="00FC5CC3">
        <w:rPr>
          <w:sz w:val="22"/>
          <w:szCs w:val="22"/>
        </w:rPr>
        <w:t xml:space="preserve"> </w:t>
      </w:r>
      <w:r w:rsidR="00632BC0">
        <w:rPr>
          <w:sz w:val="22"/>
          <w:szCs w:val="22"/>
        </w:rPr>
        <w:t>and</w:t>
      </w:r>
      <w:r w:rsidR="00FC5CC3">
        <w:rPr>
          <w:sz w:val="22"/>
          <w:szCs w:val="22"/>
        </w:rPr>
        <w:t xml:space="preserve"> </w:t>
      </w:r>
      <w:r w:rsidR="00CE201B" w:rsidRPr="00F14960">
        <w:rPr>
          <w:sz w:val="22"/>
          <w:szCs w:val="22"/>
        </w:rPr>
        <w:t>Leu</w:t>
      </w:r>
      <w:r w:rsidR="00F711A9">
        <w:rPr>
          <w:sz w:val="22"/>
          <w:szCs w:val="22"/>
        </w:rPr>
        <w:t xml:space="preserve"> and </w:t>
      </w:r>
      <w:r w:rsidR="00F711A9" w:rsidRPr="00F14960">
        <w:rPr>
          <w:sz w:val="22"/>
          <w:szCs w:val="22"/>
        </w:rPr>
        <w:t>Abbass</w:t>
      </w:r>
      <w:r w:rsidR="00CE201B" w:rsidRPr="00F14960">
        <w:rPr>
          <w:sz w:val="22"/>
          <w:szCs w:val="22"/>
        </w:rPr>
        <w:t xml:space="preserve">, </w:t>
      </w:r>
      <w:r w:rsidRPr="00F14960">
        <w:rPr>
          <w:sz w:val="22"/>
          <w:szCs w:val="22"/>
        </w:rPr>
        <w:t>2019, p.</w:t>
      </w:r>
      <w:r w:rsidR="00773F7E" w:rsidRPr="00F14960">
        <w:rPr>
          <w:sz w:val="22"/>
          <w:szCs w:val="22"/>
        </w:rPr>
        <w:t xml:space="preserve"> 4-8)</w:t>
      </w:r>
    </w:p>
    <w:p w14:paraId="22FB22EA" w14:textId="1665FC4F" w:rsidR="007179BD" w:rsidRDefault="009A2381" w:rsidP="009A2381">
      <w:pPr>
        <w:pStyle w:val="Heading2"/>
      </w:pPr>
      <w:bookmarkStart w:id="7" w:name="_Toc89045898"/>
      <w:r>
        <w:t>Quality Control</w:t>
      </w:r>
      <w:bookmarkEnd w:id="7"/>
    </w:p>
    <w:p w14:paraId="79214387" w14:textId="541C347E" w:rsidR="001C20FC" w:rsidRDefault="00231211" w:rsidP="001C20FC">
      <w:r w:rsidRPr="00F14960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85A70D9" wp14:editId="591E74C7">
            <wp:simplePos x="0" y="0"/>
            <wp:positionH relativeFrom="column">
              <wp:posOffset>-474345</wp:posOffset>
            </wp:positionH>
            <wp:positionV relativeFrom="paragraph">
              <wp:posOffset>1267460</wp:posOffset>
            </wp:positionV>
            <wp:extent cx="6645275" cy="1982470"/>
            <wp:effectExtent l="0" t="0" r="0" b="0"/>
            <wp:wrapSquare wrapText="bothSides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7C36" w:rsidRPr="00F14960">
        <w:rPr>
          <w:sz w:val="22"/>
          <w:szCs w:val="22"/>
        </w:rPr>
        <w:t>To ensure product development is ke</w:t>
      </w:r>
      <w:r w:rsidR="002A2AF8" w:rsidRPr="00F14960">
        <w:rPr>
          <w:sz w:val="22"/>
          <w:szCs w:val="22"/>
        </w:rPr>
        <w:t xml:space="preserve">pt to a high standard, the team would </w:t>
      </w:r>
      <w:r w:rsidR="001A2EA8" w:rsidRPr="00F14960">
        <w:rPr>
          <w:sz w:val="22"/>
          <w:szCs w:val="22"/>
        </w:rPr>
        <w:t xml:space="preserve">implement </w:t>
      </w:r>
      <w:r w:rsidR="00463541" w:rsidRPr="00F14960">
        <w:rPr>
          <w:sz w:val="22"/>
          <w:szCs w:val="22"/>
        </w:rPr>
        <w:t xml:space="preserve">quality control </w:t>
      </w:r>
      <w:r w:rsidR="00620E00" w:rsidRPr="00F14960">
        <w:rPr>
          <w:sz w:val="22"/>
          <w:szCs w:val="22"/>
        </w:rPr>
        <w:t xml:space="preserve">measures. </w:t>
      </w:r>
      <w:r w:rsidR="001C20FC" w:rsidRPr="00F14960">
        <w:rPr>
          <w:sz w:val="22"/>
          <w:szCs w:val="22"/>
        </w:rPr>
        <w:t xml:space="preserve">A prime example of quality control is </w:t>
      </w:r>
      <w:r w:rsidR="00AA30C0" w:rsidRPr="00F14960">
        <w:rPr>
          <w:sz w:val="22"/>
          <w:szCs w:val="22"/>
        </w:rPr>
        <w:t>N</w:t>
      </w:r>
      <w:r w:rsidR="001C20FC" w:rsidRPr="00F14960">
        <w:rPr>
          <w:sz w:val="22"/>
          <w:szCs w:val="22"/>
        </w:rPr>
        <w:t xml:space="preserve">etwork </w:t>
      </w:r>
      <w:r w:rsidR="00AA30C0" w:rsidRPr="00F14960">
        <w:rPr>
          <w:sz w:val="22"/>
          <w:szCs w:val="22"/>
        </w:rPr>
        <w:t>R</w:t>
      </w:r>
      <w:r w:rsidR="001C20FC" w:rsidRPr="00F14960">
        <w:rPr>
          <w:sz w:val="22"/>
          <w:szCs w:val="22"/>
        </w:rPr>
        <w:t>ail, when undergoing standards upgrades/changes because public safety is so important for rail transportation it is vital that these standards are the best they can practically be. Before new changes are implemented, they have a very comprehensive quality control method for new standards shown below</w:t>
      </w:r>
      <w:r w:rsidR="001C20FC">
        <w:t>.</w:t>
      </w:r>
    </w:p>
    <w:p w14:paraId="289FA089" w14:textId="3E75BA72" w:rsidR="008E24B5" w:rsidRPr="00F14960" w:rsidRDefault="008E24B5" w:rsidP="008E24B5">
      <w:pPr>
        <w:jc w:val="right"/>
        <w:rPr>
          <w:sz w:val="22"/>
          <w:szCs w:val="22"/>
        </w:rPr>
      </w:pPr>
      <w:r w:rsidRPr="00F14960">
        <w:rPr>
          <w:sz w:val="22"/>
          <w:szCs w:val="22"/>
        </w:rPr>
        <w:t>(Network Rail, 2018, p. 7)</w:t>
      </w:r>
    </w:p>
    <w:p w14:paraId="6859EFF4" w14:textId="75C9A8BC" w:rsidR="00B30130" w:rsidRDefault="00DF04C6" w:rsidP="003E66D9">
      <w:pPr>
        <w:rPr>
          <w:sz w:val="22"/>
          <w:szCs w:val="22"/>
        </w:rPr>
      </w:pPr>
      <w:r w:rsidRPr="00F14960">
        <w:rPr>
          <w:sz w:val="22"/>
          <w:szCs w:val="22"/>
        </w:rPr>
        <w:t>Network Rail</w:t>
      </w:r>
      <w:r w:rsidR="001C20FC" w:rsidRPr="00F14960">
        <w:rPr>
          <w:sz w:val="22"/>
          <w:szCs w:val="22"/>
        </w:rPr>
        <w:t xml:space="preserve"> use</w:t>
      </w:r>
      <w:r w:rsidR="00BB5E83" w:rsidRPr="00F14960">
        <w:rPr>
          <w:sz w:val="22"/>
          <w:szCs w:val="22"/>
        </w:rPr>
        <w:t>s</w:t>
      </w:r>
      <w:r w:rsidR="001C20FC" w:rsidRPr="00F14960">
        <w:rPr>
          <w:sz w:val="22"/>
          <w:szCs w:val="22"/>
        </w:rPr>
        <w:t xml:space="preserve"> a very similar quality control method when it comes to practical repairs on the tracks, their method is to send in 3 other teams to check over the work to ensure everything is up to standards and nothing is missed.</w:t>
      </w:r>
    </w:p>
    <w:p w14:paraId="5B9171DA" w14:textId="47EB79BE" w:rsidR="003E66D9" w:rsidRPr="00F14960" w:rsidRDefault="00B30130" w:rsidP="00B3013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F88B199" w14:textId="13DB8A6B" w:rsidR="00B46C80" w:rsidRDefault="00BE6360" w:rsidP="003E66D9">
      <w:pPr>
        <w:pStyle w:val="Heading1"/>
      </w:pPr>
      <w:bookmarkStart w:id="8" w:name="_Toc89045899"/>
      <w:r>
        <w:lastRenderedPageBreak/>
        <w:t>Discussion</w:t>
      </w:r>
      <w:bookmarkEnd w:id="8"/>
    </w:p>
    <w:p w14:paraId="2E06B0C5" w14:textId="26530D24" w:rsidR="006717CA" w:rsidRPr="00F14960" w:rsidRDefault="00126F3E" w:rsidP="003C1B7A">
      <w:pPr>
        <w:rPr>
          <w:rFonts w:cstheme="minorHAnsi"/>
          <w:color w:val="000000" w:themeColor="text1"/>
          <w:sz w:val="22"/>
          <w:szCs w:val="22"/>
        </w:rPr>
      </w:pPr>
      <w:r w:rsidRPr="00F14960">
        <w:rPr>
          <w:rFonts w:cstheme="minorHAnsi"/>
          <w:color w:val="000000" w:themeColor="text1"/>
          <w:sz w:val="22"/>
          <w:szCs w:val="22"/>
        </w:rPr>
        <w:t xml:space="preserve">The manufacturing of any product will have an impact on the </w:t>
      </w:r>
      <w:r w:rsidR="008B06F7" w:rsidRPr="00F14960">
        <w:rPr>
          <w:rFonts w:cstheme="minorHAnsi"/>
          <w:color w:val="000000" w:themeColor="text1"/>
          <w:sz w:val="22"/>
          <w:szCs w:val="22"/>
        </w:rPr>
        <w:t>environment due to the energy and materials used</w:t>
      </w:r>
      <w:r w:rsidR="00FA38D8" w:rsidRPr="00F14960">
        <w:rPr>
          <w:rFonts w:cstheme="minorHAnsi"/>
          <w:color w:val="000000" w:themeColor="text1"/>
          <w:sz w:val="22"/>
          <w:szCs w:val="22"/>
        </w:rPr>
        <w:t>.</w:t>
      </w:r>
      <w:r w:rsidR="00EA3EFA" w:rsidRPr="00F14960">
        <w:rPr>
          <w:rFonts w:cstheme="minorHAnsi"/>
          <w:color w:val="000000" w:themeColor="text1"/>
          <w:sz w:val="22"/>
          <w:szCs w:val="22"/>
        </w:rPr>
        <w:t xml:space="preserve"> </w:t>
      </w:r>
      <w:r w:rsidR="00FA38D8" w:rsidRPr="00F14960">
        <w:rPr>
          <w:rFonts w:cstheme="minorHAnsi"/>
          <w:color w:val="000000" w:themeColor="text1"/>
          <w:sz w:val="22"/>
          <w:szCs w:val="22"/>
        </w:rPr>
        <w:t>H</w:t>
      </w:r>
      <w:r w:rsidR="00EA3EFA" w:rsidRPr="00F14960">
        <w:rPr>
          <w:rFonts w:cstheme="minorHAnsi"/>
          <w:color w:val="000000" w:themeColor="text1"/>
          <w:sz w:val="22"/>
          <w:szCs w:val="22"/>
        </w:rPr>
        <w:t>owever</w:t>
      </w:r>
      <w:r w:rsidR="00FA38D8" w:rsidRPr="00F14960">
        <w:rPr>
          <w:rFonts w:cstheme="minorHAnsi"/>
          <w:color w:val="000000" w:themeColor="text1"/>
          <w:sz w:val="22"/>
          <w:szCs w:val="22"/>
        </w:rPr>
        <w:t>,</w:t>
      </w:r>
      <w:r w:rsidR="00EA3EFA" w:rsidRPr="00F14960">
        <w:rPr>
          <w:rFonts w:cstheme="minorHAnsi"/>
          <w:color w:val="000000" w:themeColor="text1"/>
          <w:sz w:val="22"/>
          <w:szCs w:val="22"/>
        </w:rPr>
        <w:t xml:space="preserve"> the manufacturing </w:t>
      </w:r>
      <w:r w:rsidR="00EA04F2" w:rsidRPr="00F14960">
        <w:rPr>
          <w:rFonts w:cstheme="minorHAnsi"/>
          <w:color w:val="000000" w:themeColor="text1"/>
          <w:sz w:val="22"/>
          <w:szCs w:val="22"/>
        </w:rPr>
        <w:t xml:space="preserve">of </w:t>
      </w:r>
      <w:r w:rsidR="00EA3EFA" w:rsidRPr="00F14960">
        <w:rPr>
          <w:rFonts w:cstheme="minorHAnsi"/>
          <w:color w:val="000000" w:themeColor="text1"/>
          <w:sz w:val="22"/>
          <w:szCs w:val="22"/>
        </w:rPr>
        <w:t>a</w:t>
      </w:r>
      <w:r w:rsidR="004B448D" w:rsidRPr="00F14960">
        <w:rPr>
          <w:rFonts w:cstheme="minorHAnsi"/>
          <w:color w:val="000000" w:themeColor="text1"/>
          <w:sz w:val="22"/>
          <w:szCs w:val="22"/>
        </w:rPr>
        <w:t xml:space="preserve">n </w:t>
      </w:r>
      <w:r w:rsidR="005D56A8" w:rsidRPr="00F14960">
        <w:rPr>
          <w:rFonts w:cstheme="minorHAnsi"/>
          <w:color w:val="000000" w:themeColor="text1"/>
          <w:sz w:val="22"/>
          <w:szCs w:val="22"/>
        </w:rPr>
        <w:t xml:space="preserve">ECU would be </w:t>
      </w:r>
      <w:r w:rsidR="003F2780">
        <w:rPr>
          <w:rFonts w:cstheme="minorHAnsi"/>
          <w:color w:val="000000" w:themeColor="text1"/>
          <w:sz w:val="22"/>
          <w:szCs w:val="22"/>
        </w:rPr>
        <w:t xml:space="preserve">at </w:t>
      </w:r>
      <w:r w:rsidR="005D56A8" w:rsidRPr="00F14960">
        <w:rPr>
          <w:rFonts w:cstheme="minorHAnsi"/>
          <w:color w:val="000000" w:themeColor="text1"/>
          <w:sz w:val="22"/>
          <w:szCs w:val="22"/>
        </w:rPr>
        <w:t xml:space="preserve">a lower production rate due to the current demand </w:t>
      </w:r>
      <w:r w:rsidR="00EA04F2" w:rsidRPr="00F14960">
        <w:rPr>
          <w:rFonts w:cstheme="minorHAnsi"/>
          <w:color w:val="000000" w:themeColor="text1"/>
          <w:sz w:val="22"/>
          <w:szCs w:val="22"/>
        </w:rPr>
        <w:t>for ECUs</w:t>
      </w:r>
      <w:r w:rsidR="00FA38D8" w:rsidRPr="00F14960">
        <w:rPr>
          <w:rFonts w:cstheme="minorHAnsi"/>
          <w:color w:val="000000" w:themeColor="text1"/>
          <w:sz w:val="22"/>
          <w:szCs w:val="22"/>
        </w:rPr>
        <w:t>,</w:t>
      </w:r>
      <w:r w:rsidR="005338A9" w:rsidRPr="00F14960">
        <w:rPr>
          <w:rFonts w:cstheme="minorHAnsi"/>
          <w:color w:val="000000" w:themeColor="text1"/>
          <w:sz w:val="22"/>
          <w:szCs w:val="22"/>
        </w:rPr>
        <w:t xml:space="preserve"> this</w:t>
      </w:r>
      <w:r w:rsidR="00404D86" w:rsidRPr="00F14960">
        <w:rPr>
          <w:rFonts w:cstheme="minorHAnsi"/>
          <w:color w:val="000000" w:themeColor="text1"/>
          <w:sz w:val="22"/>
          <w:szCs w:val="22"/>
        </w:rPr>
        <w:t xml:space="preserve"> mean</w:t>
      </w:r>
      <w:r w:rsidR="00FA38D8" w:rsidRPr="00F14960">
        <w:rPr>
          <w:rFonts w:cstheme="minorHAnsi"/>
          <w:color w:val="000000" w:themeColor="text1"/>
          <w:sz w:val="22"/>
          <w:szCs w:val="22"/>
        </w:rPr>
        <w:t>s</w:t>
      </w:r>
      <w:r w:rsidR="00404D86" w:rsidRPr="00F14960">
        <w:rPr>
          <w:rFonts w:cstheme="minorHAnsi"/>
          <w:color w:val="000000" w:themeColor="text1"/>
          <w:sz w:val="22"/>
          <w:szCs w:val="22"/>
        </w:rPr>
        <w:t xml:space="preserve"> the </w:t>
      </w:r>
      <w:r w:rsidR="00BE2B76" w:rsidRPr="00F14960">
        <w:rPr>
          <w:rFonts w:cstheme="minorHAnsi"/>
          <w:color w:val="000000" w:themeColor="text1"/>
          <w:sz w:val="22"/>
          <w:szCs w:val="22"/>
        </w:rPr>
        <w:t xml:space="preserve">resources </w:t>
      </w:r>
      <w:r w:rsidR="008946EF" w:rsidRPr="00F14960">
        <w:rPr>
          <w:rFonts w:cstheme="minorHAnsi"/>
          <w:color w:val="000000" w:themeColor="text1"/>
          <w:sz w:val="22"/>
          <w:szCs w:val="22"/>
        </w:rPr>
        <w:t xml:space="preserve">needed would be very low in </w:t>
      </w:r>
      <w:r w:rsidR="00453AF3" w:rsidRPr="00F14960">
        <w:rPr>
          <w:rFonts w:cstheme="minorHAnsi"/>
          <w:color w:val="000000" w:themeColor="text1"/>
          <w:sz w:val="22"/>
          <w:szCs w:val="22"/>
        </w:rPr>
        <w:t>comparison</w:t>
      </w:r>
      <w:r w:rsidR="001F0B19" w:rsidRPr="00F14960">
        <w:rPr>
          <w:rFonts w:cstheme="minorHAnsi"/>
          <w:color w:val="000000" w:themeColor="text1"/>
          <w:sz w:val="22"/>
          <w:szCs w:val="22"/>
        </w:rPr>
        <w:t xml:space="preserve"> to</w:t>
      </w:r>
      <w:r w:rsidR="008946EF" w:rsidRPr="00F14960">
        <w:rPr>
          <w:rFonts w:cstheme="minorHAnsi"/>
          <w:color w:val="000000" w:themeColor="text1"/>
          <w:sz w:val="22"/>
          <w:szCs w:val="22"/>
        </w:rPr>
        <w:t xml:space="preserve"> laptop</w:t>
      </w:r>
      <w:r w:rsidR="00FA38D8" w:rsidRPr="00F14960">
        <w:rPr>
          <w:rFonts w:cstheme="minorHAnsi"/>
          <w:color w:val="000000" w:themeColor="text1"/>
          <w:sz w:val="22"/>
          <w:szCs w:val="22"/>
        </w:rPr>
        <w:t xml:space="preserve"> manufact</w:t>
      </w:r>
      <w:r w:rsidR="001F0B19" w:rsidRPr="00F14960">
        <w:rPr>
          <w:rFonts w:cstheme="minorHAnsi"/>
          <w:color w:val="000000" w:themeColor="text1"/>
          <w:sz w:val="22"/>
          <w:szCs w:val="22"/>
        </w:rPr>
        <w:t>uring</w:t>
      </w:r>
      <w:r w:rsidR="00402C31">
        <w:rPr>
          <w:rFonts w:cstheme="minorHAnsi"/>
          <w:color w:val="000000" w:themeColor="text1"/>
          <w:sz w:val="22"/>
          <w:szCs w:val="22"/>
        </w:rPr>
        <w:t xml:space="preserve"> </w:t>
      </w:r>
      <w:r w:rsidR="008D4614">
        <w:rPr>
          <w:rFonts w:cstheme="minorHAnsi"/>
          <w:color w:val="000000" w:themeColor="text1"/>
          <w:sz w:val="22"/>
          <w:szCs w:val="22"/>
        </w:rPr>
        <w:t xml:space="preserve">currently </w:t>
      </w:r>
      <w:r w:rsidR="00402C31">
        <w:rPr>
          <w:rFonts w:cstheme="minorHAnsi"/>
          <w:color w:val="000000" w:themeColor="text1"/>
          <w:sz w:val="22"/>
          <w:szCs w:val="22"/>
        </w:rPr>
        <w:t>in high demand</w:t>
      </w:r>
      <w:r w:rsidR="00426292" w:rsidRPr="00F14960">
        <w:rPr>
          <w:rFonts w:cstheme="minorHAnsi"/>
          <w:color w:val="000000" w:themeColor="text1"/>
          <w:sz w:val="22"/>
          <w:szCs w:val="22"/>
        </w:rPr>
        <w:t>.</w:t>
      </w:r>
      <w:r w:rsidR="00AC2469" w:rsidRPr="00F14960">
        <w:rPr>
          <w:rFonts w:cstheme="minorHAnsi"/>
          <w:color w:val="000000" w:themeColor="text1"/>
          <w:sz w:val="22"/>
          <w:szCs w:val="22"/>
        </w:rPr>
        <w:t xml:space="preserve"> </w:t>
      </w:r>
      <w:r w:rsidR="00D678DF" w:rsidRPr="00F14960">
        <w:rPr>
          <w:rFonts w:cstheme="minorHAnsi"/>
          <w:color w:val="000000" w:themeColor="text1"/>
          <w:sz w:val="22"/>
          <w:szCs w:val="22"/>
        </w:rPr>
        <w:t>Also,</w:t>
      </w:r>
      <w:r w:rsidR="00AC2469" w:rsidRPr="00F14960">
        <w:rPr>
          <w:rFonts w:cstheme="minorHAnsi"/>
          <w:color w:val="000000" w:themeColor="text1"/>
          <w:sz w:val="22"/>
          <w:szCs w:val="22"/>
        </w:rPr>
        <w:t xml:space="preserve"> the materials used </w:t>
      </w:r>
      <w:r w:rsidR="007E4F55" w:rsidRPr="00F14960">
        <w:rPr>
          <w:rFonts w:cstheme="minorHAnsi"/>
          <w:color w:val="000000" w:themeColor="text1"/>
          <w:sz w:val="22"/>
          <w:szCs w:val="22"/>
        </w:rPr>
        <w:t xml:space="preserve">in </w:t>
      </w:r>
      <w:r w:rsidR="00AC2469" w:rsidRPr="00F14960">
        <w:rPr>
          <w:rFonts w:cstheme="minorHAnsi"/>
          <w:color w:val="000000" w:themeColor="text1"/>
          <w:sz w:val="22"/>
          <w:szCs w:val="22"/>
        </w:rPr>
        <w:t xml:space="preserve">ECUs are generally able to be </w:t>
      </w:r>
      <w:r w:rsidR="007E4F55" w:rsidRPr="00F14960">
        <w:rPr>
          <w:rFonts w:cstheme="minorHAnsi"/>
          <w:color w:val="000000" w:themeColor="text1"/>
          <w:sz w:val="22"/>
          <w:szCs w:val="22"/>
        </w:rPr>
        <w:t>sourced</w:t>
      </w:r>
      <w:r w:rsidR="00AC2469" w:rsidRPr="00F14960">
        <w:rPr>
          <w:rFonts w:cstheme="minorHAnsi"/>
          <w:color w:val="000000" w:themeColor="text1"/>
          <w:sz w:val="22"/>
          <w:szCs w:val="22"/>
        </w:rPr>
        <w:t xml:space="preserve"> from recycled materials</w:t>
      </w:r>
      <w:r w:rsidR="00714787" w:rsidRPr="00F14960">
        <w:rPr>
          <w:rFonts w:cstheme="minorHAnsi"/>
          <w:color w:val="000000" w:themeColor="text1"/>
          <w:sz w:val="22"/>
          <w:szCs w:val="22"/>
        </w:rPr>
        <w:t xml:space="preserve"> such as aluminium and copper</w:t>
      </w:r>
      <w:r w:rsidR="00723F71" w:rsidRPr="00F14960">
        <w:rPr>
          <w:rFonts w:cstheme="minorHAnsi"/>
          <w:color w:val="000000" w:themeColor="text1"/>
          <w:sz w:val="22"/>
          <w:szCs w:val="22"/>
        </w:rPr>
        <w:t>.</w:t>
      </w:r>
    </w:p>
    <w:p w14:paraId="02D34D1C" w14:textId="77777777" w:rsidR="00B54841" w:rsidRPr="00F14960" w:rsidRDefault="00B54841" w:rsidP="003C1B7A">
      <w:pPr>
        <w:rPr>
          <w:rFonts w:cstheme="minorHAnsi"/>
          <w:color w:val="000000" w:themeColor="text1"/>
          <w:sz w:val="22"/>
          <w:szCs w:val="22"/>
        </w:rPr>
      </w:pPr>
    </w:p>
    <w:p w14:paraId="1C354FF1" w14:textId="497EB873" w:rsidR="00B54841" w:rsidRDefault="00DE11D2" w:rsidP="00EF2C2A">
      <w:pPr>
        <w:rPr>
          <w:rFonts w:eastAsia="Times New Roman" w:cstheme="minorHAnsi"/>
          <w:color w:val="000000" w:themeColor="text1"/>
          <w:sz w:val="22"/>
          <w:szCs w:val="22"/>
          <w:lang w:eastAsia="en-GB"/>
        </w:rPr>
      </w:pPr>
      <w:r w:rsidRPr="00F14960">
        <w:rPr>
          <w:rFonts w:cstheme="minorHAnsi"/>
          <w:color w:val="000000" w:themeColor="text1"/>
          <w:sz w:val="22"/>
          <w:szCs w:val="22"/>
        </w:rPr>
        <w:t>Manufacturing an ECU to run an internal combustion engine in today’s world may well seem like a bad idea with the move to electric vehicles, especially in the UK where</w:t>
      </w:r>
      <w:r w:rsidR="00782716" w:rsidRPr="00F14960">
        <w:rPr>
          <w:rFonts w:cstheme="minorHAnsi"/>
          <w:color w:val="000000" w:themeColor="text1"/>
          <w:sz w:val="22"/>
          <w:szCs w:val="22"/>
        </w:rPr>
        <w:t xml:space="preserve"> the UK government</w:t>
      </w:r>
      <w:r w:rsidR="00504D81">
        <w:rPr>
          <w:rFonts w:cstheme="minorHAnsi"/>
          <w:color w:val="000000" w:themeColor="text1"/>
          <w:sz w:val="22"/>
          <w:szCs w:val="22"/>
        </w:rPr>
        <w:t>’s</w:t>
      </w:r>
      <w:r w:rsidR="00782716" w:rsidRPr="00F14960">
        <w:rPr>
          <w:rFonts w:cstheme="minorHAnsi"/>
          <w:color w:val="000000" w:themeColor="text1"/>
          <w:sz w:val="22"/>
          <w:szCs w:val="22"/>
        </w:rPr>
        <w:t xml:space="preserve"> (</w:t>
      </w:r>
      <w:r w:rsidR="00B63A5C" w:rsidRPr="00F14960">
        <w:rPr>
          <w:rFonts w:cstheme="minorHAnsi"/>
          <w:color w:val="000000" w:themeColor="text1"/>
          <w:sz w:val="22"/>
          <w:szCs w:val="22"/>
        </w:rPr>
        <w:t>D</w:t>
      </w:r>
      <w:r w:rsidR="000306F7" w:rsidRPr="00F14960">
        <w:rPr>
          <w:rFonts w:cstheme="minorHAnsi"/>
          <w:color w:val="000000" w:themeColor="text1"/>
          <w:sz w:val="22"/>
          <w:szCs w:val="22"/>
        </w:rPr>
        <w:t xml:space="preserve">epartment for Transport, </w:t>
      </w:r>
      <w:r w:rsidR="00782716" w:rsidRPr="00F14960">
        <w:rPr>
          <w:rFonts w:cstheme="minorHAnsi"/>
          <w:color w:val="000000" w:themeColor="text1"/>
          <w:sz w:val="22"/>
          <w:szCs w:val="22"/>
        </w:rPr>
        <w:t>2020) 1</w:t>
      </w:r>
      <w:r w:rsidR="00782716" w:rsidRPr="00F14960">
        <w:rPr>
          <w:rFonts w:cstheme="minorHAnsi"/>
          <w:color w:val="000000" w:themeColor="text1"/>
          <w:sz w:val="22"/>
          <w:szCs w:val="22"/>
          <w:vertAlign w:val="superscript"/>
        </w:rPr>
        <w:t>st</w:t>
      </w:r>
      <w:r w:rsidR="00782716" w:rsidRPr="00F14960">
        <w:rPr>
          <w:rFonts w:cstheme="minorHAnsi"/>
          <w:color w:val="000000" w:themeColor="text1"/>
          <w:sz w:val="22"/>
          <w:szCs w:val="22"/>
        </w:rPr>
        <w:t xml:space="preserve"> step </w:t>
      </w:r>
      <w:r w:rsidR="000E69F2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is to 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phase-out the sale of new petrol and diesel cars and vans</w:t>
      </w:r>
      <w:r w:rsidR="000E69F2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by 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2030</w:t>
      </w:r>
      <w:r w:rsidR="00DC7B8E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. T</w:t>
      </w:r>
      <w:r w:rsidR="006C6F1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he 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2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vertAlign w:val="superscript"/>
          <w:lang w:eastAsia="en-GB"/>
        </w:rPr>
        <w:t>nd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step </w:t>
      </w:r>
      <w:r w:rsidR="006C6F1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is to have all new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cars and vans </w:t>
      </w:r>
      <w:r w:rsidR="00FB3237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to be 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fully zero emission at the tailpipe from 2035. Although on the surface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this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only 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effects</w:t>
      </w:r>
      <w:r w:rsidR="0078271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new vehicles 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the UK government is wanting to phase out fossil fuel</w:t>
      </w:r>
      <w:r w:rsidR="00993B0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s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altogether. We can see this due to the change in standard petrol (rated a</w:t>
      </w:r>
      <w:r w:rsidR="00993B0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t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95 RON) which most drive</w:t>
      </w:r>
      <w:r w:rsidR="00FB3237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r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s use, the UK government (</w:t>
      </w:r>
      <w:r w:rsidR="000306F7" w:rsidRPr="00F14960">
        <w:rPr>
          <w:rFonts w:cstheme="minorHAnsi"/>
          <w:color w:val="000000" w:themeColor="text1"/>
          <w:sz w:val="22"/>
          <w:szCs w:val="22"/>
        </w:rPr>
        <w:t xml:space="preserve">Department for Transport, 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2021) </w:t>
      </w:r>
      <w:r w:rsidR="00993B0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announced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r w:rsidR="004E0F66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that</w:t>
      </w:r>
      <w:r w:rsidR="00434721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standard </w:t>
      </w:r>
      <w:r w:rsidR="004B70C2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(</w:t>
      </w:r>
      <w:r w:rsidR="00667B8F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>95 octane) petrol in Britain will become E10.</w:t>
      </w:r>
      <w:r w:rsidR="00993B0B" w:rsidRPr="00F14960">
        <w:rPr>
          <w:rFonts w:eastAsia="Times New Roman" w:cstheme="minorHAnsi"/>
          <w:color w:val="000000" w:themeColor="text1"/>
          <w:sz w:val="22"/>
          <w:szCs w:val="22"/>
          <w:shd w:val="clear" w:color="auto" w:fill="FFFFFF"/>
          <w:lang w:eastAsia="en-GB"/>
        </w:rPr>
        <w:t xml:space="preserve"> The UK government says this is because 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E10 petrol contains up to 10% renewable ethanol</w:t>
      </w:r>
      <w:r w:rsidR="006A3478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which help</w:t>
      </w:r>
      <w:r w:rsidR="008B180F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s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to reduce</w:t>
      </w:r>
      <w:r w:rsidR="00993B0B"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="00993B0B" w:rsidRPr="00F14960">
        <w:rPr>
          <w:rFonts w:cstheme="minorHAnsi"/>
          <w:color w:val="000000" w:themeColor="text1"/>
          <w:sz w:val="22"/>
          <w:szCs w:val="22"/>
        </w:rPr>
        <w:t>carbon dioxide (CO</w:t>
      </w:r>
      <w:r w:rsidR="00993B0B" w:rsidRPr="00F14960">
        <w:rPr>
          <w:rFonts w:cstheme="minorHAnsi"/>
          <w:color w:val="000000" w:themeColor="text1"/>
          <w:sz w:val="22"/>
          <w:szCs w:val="22"/>
          <w:vertAlign w:val="subscript"/>
        </w:rPr>
        <w:t>2</w:t>
      </w:r>
      <w:r w:rsidR="00993B0B" w:rsidRPr="00F14960">
        <w:rPr>
          <w:rFonts w:cstheme="minorHAnsi"/>
          <w:color w:val="000000" w:themeColor="text1"/>
          <w:sz w:val="22"/>
          <w:szCs w:val="22"/>
        </w:rPr>
        <w:t>) emissions</w:t>
      </w:r>
      <w:r w:rsidR="00993B0B"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associated with petrol vehicles and tackle climate change. Petrol in the</w:t>
      </w:r>
      <w:r w:rsidR="00993B0B"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="00993B0B" w:rsidRPr="00F14960">
        <w:rPr>
          <w:rFonts w:cstheme="minorHAnsi"/>
          <w:color w:val="000000" w:themeColor="text1"/>
          <w:sz w:val="22"/>
          <w:szCs w:val="22"/>
        </w:rPr>
        <w:t>UK</w:t>
      </w:r>
      <w:r w:rsidR="00993B0B" w:rsidRPr="00F14960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FFFFF"/>
        </w:rPr>
        <w:t> 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currently contains up to 5% renewable ethanol (known as E5).</w:t>
      </w:r>
      <w:r w:rsidR="006C420D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AA64B1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This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phase out of fossil fuel</w:t>
      </w:r>
      <w:r w:rsidR="00FB3E17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s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55BE9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would</w:t>
      </w:r>
      <w:r w:rsidR="00993B0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take a long time and optimising current</w:t>
      </w:r>
      <w:r w:rsidR="00AE5317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engines to use less fuel and produce less pollution </w:t>
      </w:r>
      <w:r w:rsidR="009555DF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would</w:t>
      </w:r>
      <w:r w:rsidR="00AE5317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certainly be a step forward. This is where an aftermarket ECU can become very useful due to the ability to run the engine </w:t>
      </w:r>
      <w:r w:rsidR="00626111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in a certain way</w:t>
      </w:r>
      <w:r w:rsidR="00AE5317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, this includes achieving better fuel consumption and better emissions</w:t>
      </w:r>
      <w:r w:rsidR="00D6683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.</w:t>
      </w:r>
      <w:r w:rsidR="00AE5317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C15102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In addition,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611F8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it 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makes it possible </w:t>
      </w:r>
      <w:r w:rsidR="00A86568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to 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run </w:t>
      </w:r>
      <w:r w:rsidR="00A86568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an engine 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happily</w:t>
      </w:r>
      <w:r w:rsidR="00D6683B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on 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green fuels such as E85 with up to 85% renewable ethanol. 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Although this is more applicable to older cars</w:t>
      </w:r>
      <w:r w:rsidR="0001151D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where the emission laws </w:t>
      </w:r>
      <w:r w:rsidR="00E508E9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are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less stringent</w:t>
      </w:r>
      <w:r w:rsidR="00EF4A0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 because of the </w:t>
      </w:r>
      <w:r w:rsidR="0001151D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limited 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technology </w:t>
      </w:r>
      <w:r w:rsidR="00EF4A0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manufactures had </w:t>
      </w:r>
      <w:r w:rsidR="00E508E9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>many years ago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, there are still </w:t>
      </w:r>
      <w:r w:rsidR="002E5806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a 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lot of older cars being used on the road. A study </w:t>
      </w:r>
      <w:r w:rsidR="003C1B7A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by </w:t>
      </w:r>
      <w:r w:rsidR="003C1B7A" w:rsidRPr="00F14960">
        <w:rPr>
          <w:rFonts w:cstheme="minorHAnsi"/>
          <w:color w:val="000000" w:themeColor="text1"/>
          <w:sz w:val="22"/>
          <w:szCs w:val="22"/>
        </w:rPr>
        <w:t xml:space="preserve">Tristan Shale-Hester </w:t>
      </w:r>
      <w:r w:rsidR="00F55B22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(2021) </w:t>
      </w:r>
      <w:r w:rsidR="009E6445" w:rsidRPr="00F14960">
        <w:rPr>
          <w:rFonts w:cstheme="minorHAnsi"/>
          <w:color w:val="000000" w:themeColor="text1"/>
          <w:sz w:val="22"/>
          <w:szCs w:val="22"/>
          <w:shd w:val="clear" w:color="auto" w:fill="FFFFFF"/>
        </w:rPr>
        <w:t xml:space="preserve">reveals </w:t>
      </w:r>
      <w:r w:rsidR="009E6445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the average age of a UK car is now 8.4 years - the highest figure since records began, with almost 10 million vehicles from 2008 and earlier still on the road. </w:t>
      </w:r>
      <w:r w:rsidR="004E4031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>T</w:t>
      </w:r>
      <w:r w:rsidR="009E6445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>his</w:t>
      </w:r>
      <w:r w:rsidR="004E4031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 may be </w:t>
      </w:r>
      <w:r w:rsidR="009E6445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 xml:space="preserve">due to people wanting to produce less waste </w:t>
      </w:r>
      <w:r w:rsidR="003C1B7A" w:rsidRPr="00F14960">
        <w:rPr>
          <w:rFonts w:eastAsia="Times New Roman" w:cstheme="minorHAnsi"/>
          <w:color w:val="000000" w:themeColor="text1"/>
          <w:sz w:val="22"/>
          <w:szCs w:val="22"/>
          <w:lang w:eastAsia="en-GB"/>
        </w:rPr>
        <w:t>with the move of climate change.</w:t>
      </w:r>
    </w:p>
    <w:p w14:paraId="07E95128" w14:textId="77777777" w:rsidR="00627278" w:rsidRPr="00F14960" w:rsidRDefault="00627278" w:rsidP="00EF2C2A">
      <w:pPr>
        <w:rPr>
          <w:rFonts w:cstheme="minorHAnsi"/>
          <w:color w:val="000000" w:themeColor="text1"/>
          <w:sz w:val="22"/>
          <w:szCs w:val="22"/>
          <w:shd w:val="clear" w:color="auto" w:fill="FFFFFF"/>
        </w:rPr>
      </w:pPr>
    </w:p>
    <w:p w14:paraId="0FE86BA9" w14:textId="2E4B5CD6" w:rsidR="005E33B0" w:rsidRPr="00F14960" w:rsidRDefault="008B10CA" w:rsidP="00EF2C2A">
      <w:pPr>
        <w:rPr>
          <w:rFonts w:cstheme="minorHAnsi"/>
          <w:color w:val="000000" w:themeColor="text1"/>
          <w:sz w:val="22"/>
          <w:szCs w:val="22"/>
          <w:shd w:val="clear" w:color="auto" w:fill="FFFFFF"/>
        </w:rPr>
      </w:pPr>
      <w:r w:rsidRPr="00F14960">
        <w:rPr>
          <w:sz w:val="22"/>
          <w:szCs w:val="22"/>
        </w:rPr>
        <w:t xml:space="preserve">Health and safety </w:t>
      </w:r>
      <w:r w:rsidR="00E7424E" w:rsidRPr="00F14960">
        <w:rPr>
          <w:sz w:val="22"/>
          <w:szCs w:val="22"/>
        </w:rPr>
        <w:t>are</w:t>
      </w:r>
      <w:r w:rsidRPr="00F14960">
        <w:rPr>
          <w:sz w:val="22"/>
          <w:szCs w:val="22"/>
        </w:rPr>
        <w:t xml:space="preserve"> at the upmost importance</w:t>
      </w:r>
      <w:r w:rsidR="006E3224" w:rsidRPr="00F14960">
        <w:rPr>
          <w:sz w:val="22"/>
          <w:szCs w:val="22"/>
        </w:rPr>
        <w:t xml:space="preserve"> and the testing</w:t>
      </w:r>
      <w:r w:rsidR="007E266B" w:rsidRPr="00F14960">
        <w:rPr>
          <w:sz w:val="22"/>
          <w:szCs w:val="22"/>
        </w:rPr>
        <w:t xml:space="preserve"> of engines</w:t>
      </w:r>
      <w:r w:rsidR="006E3224" w:rsidRPr="00F14960">
        <w:rPr>
          <w:sz w:val="22"/>
          <w:szCs w:val="22"/>
        </w:rPr>
        <w:t xml:space="preserve"> the </w:t>
      </w:r>
      <w:r w:rsidR="001779BD" w:rsidRPr="00F14960">
        <w:rPr>
          <w:sz w:val="22"/>
          <w:szCs w:val="22"/>
        </w:rPr>
        <w:t>product development team</w:t>
      </w:r>
      <w:r w:rsidR="006E3224" w:rsidRPr="00F14960">
        <w:rPr>
          <w:sz w:val="22"/>
          <w:szCs w:val="22"/>
        </w:rPr>
        <w:t xml:space="preserve"> would be do</w:t>
      </w:r>
      <w:r w:rsidR="001779BD" w:rsidRPr="00F14960">
        <w:rPr>
          <w:sz w:val="22"/>
          <w:szCs w:val="22"/>
        </w:rPr>
        <w:t xml:space="preserve">ing </w:t>
      </w:r>
      <w:r w:rsidR="007776D4" w:rsidRPr="00F14960">
        <w:rPr>
          <w:sz w:val="22"/>
          <w:szCs w:val="22"/>
        </w:rPr>
        <w:t xml:space="preserve">would be carried out in workshops. Personal protective equipment (P.P.E.) </w:t>
      </w:r>
      <w:r w:rsidR="00CF0C6A" w:rsidRPr="00F14960">
        <w:rPr>
          <w:sz w:val="22"/>
          <w:szCs w:val="22"/>
        </w:rPr>
        <w:t xml:space="preserve">is </w:t>
      </w:r>
      <w:r w:rsidR="0098266C" w:rsidRPr="00F14960">
        <w:rPr>
          <w:sz w:val="22"/>
          <w:szCs w:val="22"/>
        </w:rPr>
        <w:t xml:space="preserve">mandatory </w:t>
      </w:r>
      <w:r w:rsidR="00603EFF" w:rsidRPr="00F14960">
        <w:rPr>
          <w:sz w:val="22"/>
          <w:szCs w:val="22"/>
        </w:rPr>
        <w:t xml:space="preserve">for workshops </w:t>
      </w:r>
      <w:r w:rsidR="0098266C" w:rsidRPr="00F14960">
        <w:rPr>
          <w:sz w:val="22"/>
          <w:szCs w:val="22"/>
        </w:rPr>
        <w:t>in the UK</w:t>
      </w:r>
      <w:r w:rsidR="00603EFF" w:rsidRPr="00F14960">
        <w:rPr>
          <w:sz w:val="22"/>
          <w:szCs w:val="22"/>
        </w:rPr>
        <w:t xml:space="preserve"> </w:t>
      </w:r>
      <w:r w:rsidR="005300C9" w:rsidRPr="00F14960">
        <w:rPr>
          <w:sz w:val="22"/>
          <w:szCs w:val="22"/>
        </w:rPr>
        <w:t xml:space="preserve">and in this case </w:t>
      </w:r>
      <w:r w:rsidR="00277BCC" w:rsidRPr="00F14960">
        <w:rPr>
          <w:sz w:val="22"/>
          <w:szCs w:val="22"/>
        </w:rPr>
        <w:t xml:space="preserve">doing engine testing on a </w:t>
      </w:r>
      <w:r w:rsidR="00B239E3" w:rsidRPr="00F14960">
        <w:rPr>
          <w:sz w:val="22"/>
          <w:szCs w:val="22"/>
        </w:rPr>
        <w:t>dynamometer</w:t>
      </w:r>
      <w:r w:rsidR="00795AD0" w:rsidRPr="00F14960">
        <w:rPr>
          <w:sz w:val="22"/>
          <w:szCs w:val="22"/>
        </w:rPr>
        <w:t xml:space="preserve"> </w:t>
      </w:r>
      <w:r w:rsidR="00AE0EF4" w:rsidRPr="00F14960">
        <w:rPr>
          <w:sz w:val="22"/>
          <w:szCs w:val="22"/>
        </w:rPr>
        <w:t xml:space="preserve">the </w:t>
      </w:r>
      <w:r w:rsidR="00A041EB" w:rsidRPr="00F14960">
        <w:rPr>
          <w:sz w:val="22"/>
          <w:szCs w:val="22"/>
        </w:rPr>
        <w:t xml:space="preserve">UK </w:t>
      </w:r>
      <w:r w:rsidR="007D412E" w:rsidRPr="00F14960">
        <w:rPr>
          <w:sz w:val="22"/>
          <w:szCs w:val="22"/>
        </w:rPr>
        <w:t xml:space="preserve">government </w:t>
      </w:r>
      <w:r w:rsidR="00163A51" w:rsidRPr="00F14960">
        <w:rPr>
          <w:sz w:val="22"/>
          <w:szCs w:val="22"/>
        </w:rPr>
        <w:t>(</w:t>
      </w:r>
      <w:r w:rsidR="007D412E" w:rsidRPr="00F14960">
        <w:rPr>
          <w:sz w:val="22"/>
          <w:szCs w:val="22"/>
        </w:rPr>
        <w:t xml:space="preserve">Health and Safety Executive, </w:t>
      </w:r>
      <w:r w:rsidR="00163A51" w:rsidRPr="00F14960">
        <w:rPr>
          <w:sz w:val="22"/>
          <w:szCs w:val="22"/>
        </w:rPr>
        <w:t>201</w:t>
      </w:r>
      <w:r w:rsidR="00781FE0" w:rsidRPr="00F14960">
        <w:rPr>
          <w:sz w:val="22"/>
          <w:szCs w:val="22"/>
        </w:rPr>
        <w:t>5</w:t>
      </w:r>
      <w:r w:rsidR="00163A51" w:rsidRPr="00F14960">
        <w:rPr>
          <w:sz w:val="22"/>
          <w:szCs w:val="22"/>
        </w:rPr>
        <w:t>)</w:t>
      </w:r>
      <w:r w:rsidR="001D3B79" w:rsidRPr="00F14960">
        <w:rPr>
          <w:sz w:val="22"/>
          <w:szCs w:val="22"/>
        </w:rPr>
        <w:t xml:space="preserve"> requires one to </w:t>
      </w:r>
      <w:r w:rsidR="007417D4" w:rsidRPr="00F14960">
        <w:rPr>
          <w:sz w:val="22"/>
          <w:szCs w:val="22"/>
        </w:rPr>
        <w:t>use</w:t>
      </w:r>
      <w:r w:rsidR="001D3B79" w:rsidRPr="00F14960">
        <w:rPr>
          <w:sz w:val="22"/>
          <w:szCs w:val="22"/>
        </w:rPr>
        <w:t xml:space="preserve"> the following:</w:t>
      </w:r>
    </w:p>
    <w:p w14:paraId="166A1F75" w14:textId="4CF32252" w:rsidR="001D3B79" w:rsidRPr="00F14960" w:rsidRDefault="001D3B79" w:rsidP="00EF2C2A">
      <w:pPr>
        <w:rPr>
          <w:sz w:val="22"/>
          <w:szCs w:val="22"/>
        </w:rPr>
      </w:pPr>
      <w:r w:rsidRPr="00F14960">
        <w:rPr>
          <w:sz w:val="22"/>
          <w:szCs w:val="22"/>
        </w:rPr>
        <w:t xml:space="preserve">Eye </w:t>
      </w:r>
      <w:r w:rsidR="0020089C" w:rsidRPr="00F14960">
        <w:rPr>
          <w:sz w:val="22"/>
          <w:szCs w:val="22"/>
        </w:rPr>
        <w:t>protection</w:t>
      </w:r>
      <w:r w:rsidR="002A1F9B" w:rsidRPr="00F14960">
        <w:rPr>
          <w:sz w:val="22"/>
          <w:szCs w:val="22"/>
        </w:rPr>
        <w:t xml:space="preserve"> </w:t>
      </w:r>
      <w:r w:rsidR="005558D1" w:rsidRPr="00F14960">
        <w:rPr>
          <w:sz w:val="22"/>
          <w:szCs w:val="22"/>
        </w:rPr>
        <w:t>–</w:t>
      </w:r>
      <w:r w:rsidR="002A1F9B" w:rsidRPr="00F14960">
        <w:rPr>
          <w:sz w:val="22"/>
          <w:szCs w:val="22"/>
        </w:rPr>
        <w:t xml:space="preserve"> </w:t>
      </w:r>
      <w:r w:rsidR="005558D1" w:rsidRPr="00F14960">
        <w:rPr>
          <w:sz w:val="22"/>
          <w:szCs w:val="22"/>
        </w:rPr>
        <w:t>safety glasses</w:t>
      </w:r>
    </w:p>
    <w:p w14:paraId="70F95F1E" w14:textId="7D158669" w:rsidR="0093611F" w:rsidRPr="00F14960" w:rsidRDefault="002A1F9B" w:rsidP="00EF2C2A">
      <w:pPr>
        <w:rPr>
          <w:sz w:val="22"/>
          <w:szCs w:val="22"/>
        </w:rPr>
      </w:pPr>
      <w:r w:rsidRPr="00F14960">
        <w:rPr>
          <w:sz w:val="22"/>
          <w:szCs w:val="22"/>
        </w:rPr>
        <w:lastRenderedPageBreak/>
        <w:t>Hearing protection</w:t>
      </w:r>
      <w:r w:rsidR="005558D1" w:rsidRPr="00F14960">
        <w:rPr>
          <w:sz w:val="22"/>
          <w:szCs w:val="22"/>
        </w:rPr>
        <w:t xml:space="preserve"> – ear defenders</w:t>
      </w:r>
    </w:p>
    <w:p w14:paraId="773FF9CC" w14:textId="6D844471" w:rsidR="002A1F9B" w:rsidRPr="00F14960" w:rsidRDefault="002A1F9B" w:rsidP="00EF2C2A">
      <w:pPr>
        <w:rPr>
          <w:sz w:val="22"/>
          <w:szCs w:val="22"/>
        </w:rPr>
      </w:pPr>
      <w:r w:rsidRPr="00F14960">
        <w:rPr>
          <w:sz w:val="22"/>
          <w:szCs w:val="22"/>
        </w:rPr>
        <w:t>Feet</w:t>
      </w:r>
      <w:r w:rsidR="005558D1" w:rsidRPr="00F14960">
        <w:rPr>
          <w:sz w:val="22"/>
          <w:szCs w:val="22"/>
        </w:rPr>
        <w:t xml:space="preserve"> </w:t>
      </w:r>
      <w:r w:rsidR="005558D1" w:rsidRPr="00F14960">
        <w:rPr>
          <w:sz w:val="22"/>
          <w:szCs w:val="22"/>
        </w:rPr>
        <w:t>protection</w:t>
      </w:r>
      <w:r w:rsidR="005558D1" w:rsidRPr="00F14960">
        <w:rPr>
          <w:sz w:val="22"/>
          <w:szCs w:val="22"/>
        </w:rPr>
        <w:t xml:space="preserve"> </w:t>
      </w:r>
      <w:r w:rsidR="008E499B" w:rsidRPr="00F14960">
        <w:rPr>
          <w:sz w:val="22"/>
          <w:szCs w:val="22"/>
        </w:rPr>
        <w:t>–</w:t>
      </w:r>
      <w:r w:rsidR="005558D1" w:rsidRPr="00F14960">
        <w:rPr>
          <w:sz w:val="22"/>
          <w:szCs w:val="22"/>
        </w:rPr>
        <w:t xml:space="preserve"> </w:t>
      </w:r>
      <w:r w:rsidR="008E499B" w:rsidRPr="00F14960">
        <w:rPr>
          <w:sz w:val="22"/>
          <w:szCs w:val="22"/>
        </w:rPr>
        <w:t>steel toe</w:t>
      </w:r>
      <w:r w:rsidR="0072666D" w:rsidRPr="00F14960">
        <w:rPr>
          <w:sz w:val="22"/>
          <w:szCs w:val="22"/>
        </w:rPr>
        <w:t>d shoes</w:t>
      </w:r>
    </w:p>
    <w:p w14:paraId="289ACC83" w14:textId="76A73CE4" w:rsidR="009701C7" w:rsidRDefault="000B1AC4" w:rsidP="00667B8F">
      <w:pPr>
        <w:spacing w:line="240" w:lineRule="auto"/>
        <w:rPr>
          <w:sz w:val="22"/>
          <w:szCs w:val="22"/>
        </w:rPr>
      </w:pPr>
      <w:r w:rsidRPr="00F14960">
        <w:rPr>
          <w:sz w:val="22"/>
          <w:szCs w:val="22"/>
        </w:rPr>
        <w:t>Body protection – pro</w:t>
      </w:r>
      <w:r w:rsidR="00B524D9" w:rsidRPr="00F14960">
        <w:rPr>
          <w:sz w:val="22"/>
          <w:szCs w:val="22"/>
        </w:rPr>
        <w:t>tective</w:t>
      </w:r>
      <w:r w:rsidRPr="00F14960">
        <w:rPr>
          <w:sz w:val="22"/>
          <w:szCs w:val="22"/>
        </w:rPr>
        <w:t xml:space="preserve"> clothing</w:t>
      </w:r>
    </w:p>
    <w:p w14:paraId="44A818B7" w14:textId="388EB087" w:rsidR="00667B8F" w:rsidRPr="009701C7" w:rsidRDefault="009701C7" w:rsidP="00667B8F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380BB14" w14:textId="77777777" w:rsidR="00B46C80" w:rsidRDefault="00B46C80" w:rsidP="00B46C80">
      <w:pPr>
        <w:pStyle w:val="Heading1"/>
      </w:pPr>
      <w:bookmarkStart w:id="9" w:name="_Toc89045900"/>
      <w:r>
        <w:lastRenderedPageBreak/>
        <w:t>Conclusion</w:t>
      </w:r>
      <w:bookmarkEnd w:id="9"/>
    </w:p>
    <w:p w14:paraId="352EC13C" w14:textId="623BC14C" w:rsidR="009453E9" w:rsidRPr="00F14960" w:rsidRDefault="00CA60D2" w:rsidP="009453E9">
      <w:pPr>
        <w:rPr>
          <w:sz w:val="22"/>
          <w:szCs w:val="22"/>
        </w:rPr>
      </w:pPr>
      <w:r w:rsidRPr="00F14960">
        <w:rPr>
          <w:sz w:val="22"/>
          <w:szCs w:val="22"/>
        </w:rPr>
        <w:t>U</w:t>
      </w:r>
      <w:r w:rsidR="003747BB" w:rsidRPr="00F14960">
        <w:rPr>
          <w:sz w:val="22"/>
          <w:szCs w:val="22"/>
        </w:rPr>
        <w:t>ndergo</w:t>
      </w:r>
      <w:r w:rsidRPr="00F14960">
        <w:rPr>
          <w:sz w:val="22"/>
          <w:szCs w:val="22"/>
        </w:rPr>
        <w:t>ing</w:t>
      </w:r>
      <w:r w:rsidR="003747BB" w:rsidRPr="00F14960">
        <w:rPr>
          <w:sz w:val="22"/>
          <w:szCs w:val="22"/>
        </w:rPr>
        <w:t xml:space="preserve"> this product development </w:t>
      </w:r>
      <w:r w:rsidR="00F36E65" w:rsidRPr="00F14960">
        <w:rPr>
          <w:sz w:val="22"/>
          <w:szCs w:val="22"/>
        </w:rPr>
        <w:t>using the team structure</w:t>
      </w:r>
      <w:r w:rsidR="009D5CC1" w:rsidRPr="00F14960">
        <w:rPr>
          <w:sz w:val="22"/>
          <w:szCs w:val="22"/>
        </w:rPr>
        <w:t xml:space="preserve"> and </w:t>
      </w:r>
      <w:r w:rsidR="001A4FF5" w:rsidRPr="00F14960">
        <w:rPr>
          <w:sz w:val="22"/>
          <w:szCs w:val="22"/>
        </w:rPr>
        <w:t>integration</w:t>
      </w:r>
      <w:r w:rsidR="009D5CC1" w:rsidRPr="00F14960">
        <w:rPr>
          <w:sz w:val="22"/>
          <w:szCs w:val="22"/>
        </w:rPr>
        <w:t xml:space="preserve"> with other teams</w:t>
      </w:r>
      <w:r w:rsidR="00F36E65" w:rsidRPr="00F14960">
        <w:rPr>
          <w:sz w:val="22"/>
          <w:szCs w:val="22"/>
        </w:rPr>
        <w:t xml:space="preserve"> suggested </w:t>
      </w:r>
      <w:r w:rsidR="008B12A3" w:rsidRPr="00F14960">
        <w:rPr>
          <w:sz w:val="22"/>
          <w:szCs w:val="22"/>
        </w:rPr>
        <w:t xml:space="preserve">would cover the </w:t>
      </w:r>
      <w:r w:rsidR="00CA3A4B" w:rsidRPr="00F14960">
        <w:rPr>
          <w:sz w:val="22"/>
          <w:szCs w:val="22"/>
        </w:rPr>
        <w:t xml:space="preserve">development of the ECU and be suitable for a </w:t>
      </w:r>
      <w:r w:rsidR="006C0FAE" w:rsidRPr="00F14960">
        <w:rPr>
          <w:sz w:val="22"/>
          <w:szCs w:val="22"/>
        </w:rPr>
        <w:t>smaller</w:t>
      </w:r>
      <w:r w:rsidR="00CA3A4B" w:rsidRPr="00F14960">
        <w:rPr>
          <w:sz w:val="22"/>
          <w:szCs w:val="22"/>
        </w:rPr>
        <w:t xml:space="preserve"> </w:t>
      </w:r>
      <w:r w:rsidR="006C0FAE" w:rsidRPr="00F14960">
        <w:rPr>
          <w:sz w:val="22"/>
          <w:szCs w:val="22"/>
        </w:rPr>
        <w:t>business</w:t>
      </w:r>
      <w:r w:rsidR="009D5CC1" w:rsidRPr="00F14960">
        <w:rPr>
          <w:sz w:val="22"/>
          <w:szCs w:val="22"/>
        </w:rPr>
        <w:t xml:space="preserve">. </w:t>
      </w:r>
      <w:r w:rsidR="009453E9" w:rsidRPr="00F14960">
        <w:rPr>
          <w:sz w:val="22"/>
          <w:szCs w:val="22"/>
        </w:rPr>
        <w:t xml:space="preserve">Based on the research </w:t>
      </w:r>
      <w:r w:rsidR="00FA5C77" w:rsidRPr="00F14960">
        <w:rPr>
          <w:sz w:val="22"/>
          <w:szCs w:val="22"/>
        </w:rPr>
        <w:t>for problem solving</w:t>
      </w:r>
      <w:r w:rsidR="009453E9" w:rsidRPr="00F14960">
        <w:rPr>
          <w:sz w:val="22"/>
          <w:szCs w:val="22"/>
        </w:rPr>
        <w:t xml:space="preserve"> the proposed route for this product development would be:</w:t>
      </w:r>
    </w:p>
    <w:p w14:paraId="74C3A7CC" w14:textId="51D351C8" w:rsidR="009453E9" w:rsidRPr="00C2749D" w:rsidRDefault="009453E9" w:rsidP="00C2749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Problem analysis</w:t>
      </w:r>
      <w:r w:rsidR="00C2749D">
        <w:rPr>
          <w:sz w:val="22"/>
          <w:szCs w:val="22"/>
        </w:rPr>
        <w:t xml:space="preserve"> and </w:t>
      </w:r>
      <w:r w:rsidRPr="00C2749D">
        <w:rPr>
          <w:sz w:val="22"/>
          <w:szCs w:val="22"/>
        </w:rPr>
        <w:t>definition</w:t>
      </w:r>
    </w:p>
    <w:p w14:paraId="11094003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Brainstorm options to solves the problem</w:t>
      </w:r>
    </w:p>
    <w:p w14:paraId="2AE97328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Analysis of the different options</w:t>
      </w:r>
    </w:p>
    <w:p w14:paraId="58F3849F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Solution selection</w:t>
      </w:r>
    </w:p>
    <w:p w14:paraId="11339F5B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Create an implementation plan</w:t>
      </w:r>
    </w:p>
    <w:p w14:paraId="04752680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Execute the plan and monitor the results</w:t>
      </w:r>
    </w:p>
    <w:p w14:paraId="1D52B812" w14:textId="77777777" w:rsidR="009453E9" w:rsidRPr="00F14960" w:rsidRDefault="009453E9" w:rsidP="009453E9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F14960">
        <w:rPr>
          <w:sz w:val="22"/>
          <w:szCs w:val="22"/>
        </w:rPr>
        <w:t>Critical evaluation</w:t>
      </w:r>
    </w:p>
    <w:p w14:paraId="1E4A2BA3" w14:textId="627F4739" w:rsidR="00D0437A" w:rsidRPr="00F14960" w:rsidRDefault="00644E5D" w:rsidP="003E66D9">
      <w:pPr>
        <w:rPr>
          <w:sz w:val="22"/>
          <w:szCs w:val="22"/>
        </w:rPr>
      </w:pPr>
      <w:r w:rsidRPr="00F14960">
        <w:rPr>
          <w:sz w:val="22"/>
          <w:szCs w:val="22"/>
        </w:rPr>
        <w:t>The quality control</w:t>
      </w:r>
      <w:r w:rsidR="00937F64" w:rsidRPr="00F14960">
        <w:rPr>
          <w:sz w:val="22"/>
          <w:szCs w:val="22"/>
        </w:rPr>
        <w:t xml:space="preserve"> measures for ECU</w:t>
      </w:r>
      <w:r w:rsidR="003E66D9" w:rsidRPr="00F14960">
        <w:rPr>
          <w:sz w:val="22"/>
          <w:szCs w:val="22"/>
        </w:rPr>
        <w:t xml:space="preserve"> development</w:t>
      </w:r>
      <w:r w:rsidR="00937F64" w:rsidRPr="00F14960">
        <w:rPr>
          <w:sz w:val="22"/>
          <w:szCs w:val="22"/>
        </w:rPr>
        <w:t xml:space="preserve"> would utilise </w:t>
      </w:r>
      <w:r w:rsidR="003E66D9" w:rsidRPr="00F14960">
        <w:rPr>
          <w:sz w:val="22"/>
          <w:szCs w:val="22"/>
        </w:rPr>
        <w:t xml:space="preserve">2 different outside panels </w:t>
      </w:r>
      <w:r w:rsidR="00937F64" w:rsidRPr="00F14960">
        <w:rPr>
          <w:sz w:val="22"/>
          <w:szCs w:val="22"/>
        </w:rPr>
        <w:t>to</w:t>
      </w:r>
      <w:r w:rsidR="003E66D9" w:rsidRPr="00F14960">
        <w:rPr>
          <w:sz w:val="22"/>
          <w:szCs w:val="22"/>
        </w:rPr>
        <w:t xml:space="preserve"> carry out quality checks on the product, </w:t>
      </w:r>
      <w:r w:rsidR="003779A0">
        <w:rPr>
          <w:sz w:val="22"/>
          <w:szCs w:val="22"/>
        </w:rPr>
        <w:t>similar to</w:t>
      </w:r>
      <w:r w:rsidR="003E66D9" w:rsidRPr="00F14960">
        <w:rPr>
          <w:sz w:val="22"/>
          <w:szCs w:val="22"/>
        </w:rPr>
        <w:t xml:space="preserve"> </w:t>
      </w:r>
      <w:r w:rsidR="00C82591" w:rsidRPr="00F14960">
        <w:rPr>
          <w:sz w:val="22"/>
          <w:szCs w:val="22"/>
        </w:rPr>
        <w:t xml:space="preserve">the way </w:t>
      </w:r>
      <w:r w:rsidR="003E66D9" w:rsidRPr="00F14960">
        <w:rPr>
          <w:sz w:val="22"/>
          <w:szCs w:val="22"/>
        </w:rPr>
        <w:t>Network Rail</w:t>
      </w:r>
      <w:r w:rsidR="003E66D9" w:rsidRPr="00F14960">
        <w:rPr>
          <w:sz w:val="22"/>
          <w:szCs w:val="22"/>
        </w:rPr>
        <w:t xml:space="preserve"> </w:t>
      </w:r>
      <w:r w:rsidR="00C82591" w:rsidRPr="00F14960">
        <w:rPr>
          <w:sz w:val="22"/>
          <w:szCs w:val="22"/>
        </w:rPr>
        <w:t xml:space="preserve">do their </w:t>
      </w:r>
      <w:r w:rsidR="00B94F10" w:rsidRPr="00F14960">
        <w:rPr>
          <w:sz w:val="22"/>
          <w:szCs w:val="22"/>
        </w:rPr>
        <w:t>quality checks. This ensure</w:t>
      </w:r>
      <w:r w:rsidR="003779A0">
        <w:rPr>
          <w:sz w:val="22"/>
          <w:szCs w:val="22"/>
        </w:rPr>
        <w:t>s</w:t>
      </w:r>
      <w:r w:rsidR="00B94F10" w:rsidRPr="00F14960">
        <w:rPr>
          <w:sz w:val="22"/>
          <w:szCs w:val="22"/>
        </w:rPr>
        <w:t xml:space="preserve"> nothing is missed</w:t>
      </w:r>
      <w:r w:rsidR="00D86908" w:rsidRPr="00F14960">
        <w:rPr>
          <w:sz w:val="22"/>
          <w:szCs w:val="22"/>
        </w:rPr>
        <w:t xml:space="preserve">. Taking into consideration </w:t>
      </w:r>
      <w:r w:rsidR="00C21D39" w:rsidRPr="00F14960">
        <w:rPr>
          <w:sz w:val="22"/>
          <w:szCs w:val="22"/>
        </w:rPr>
        <w:t xml:space="preserve">the </w:t>
      </w:r>
      <w:r w:rsidR="00042064" w:rsidRPr="00F14960">
        <w:rPr>
          <w:sz w:val="22"/>
          <w:szCs w:val="22"/>
        </w:rPr>
        <w:t>discussion</w:t>
      </w:r>
      <w:r w:rsidR="00DD2EC3" w:rsidRPr="00F14960">
        <w:rPr>
          <w:sz w:val="22"/>
          <w:szCs w:val="22"/>
        </w:rPr>
        <w:t>s</w:t>
      </w:r>
      <w:r w:rsidR="00C21D39" w:rsidRPr="00F14960">
        <w:rPr>
          <w:sz w:val="22"/>
          <w:szCs w:val="22"/>
        </w:rPr>
        <w:t xml:space="preserve"> on </w:t>
      </w:r>
      <w:r w:rsidR="00042064" w:rsidRPr="00F14960">
        <w:rPr>
          <w:sz w:val="22"/>
          <w:szCs w:val="22"/>
        </w:rPr>
        <w:t>environmental and sustainably issues</w:t>
      </w:r>
      <w:r w:rsidR="00DD2EC3" w:rsidRPr="00F14960">
        <w:rPr>
          <w:sz w:val="22"/>
          <w:szCs w:val="22"/>
        </w:rPr>
        <w:t xml:space="preserve"> it is important to </w:t>
      </w:r>
      <w:r w:rsidR="00F82E24" w:rsidRPr="00F14960">
        <w:rPr>
          <w:sz w:val="22"/>
          <w:szCs w:val="22"/>
        </w:rPr>
        <w:t>implement</w:t>
      </w:r>
      <w:r w:rsidR="00DD2EC3" w:rsidRPr="00F14960">
        <w:rPr>
          <w:sz w:val="22"/>
          <w:szCs w:val="22"/>
        </w:rPr>
        <w:t xml:space="preserve"> features that ensure the </w:t>
      </w:r>
      <w:r w:rsidR="006F407A" w:rsidRPr="00F14960">
        <w:rPr>
          <w:sz w:val="22"/>
          <w:szCs w:val="22"/>
        </w:rPr>
        <w:t>suitability and manufacturing of the ECU</w:t>
      </w:r>
      <w:r w:rsidR="00697C9A" w:rsidRPr="00F14960">
        <w:rPr>
          <w:sz w:val="22"/>
          <w:szCs w:val="22"/>
        </w:rPr>
        <w:t xml:space="preserve"> are in line with </w:t>
      </w:r>
      <w:r w:rsidR="00CF6BE9" w:rsidRPr="00F14960">
        <w:rPr>
          <w:sz w:val="22"/>
          <w:szCs w:val="22"/>
        </w:rPr>
        <w:t xml:space="preserve">current regulations. Through the </w:t>
      </w:r>
      <w:r w:rsidR="000C100D" w:rsidRPr="00F14960">
        <w:rPr>
          <w:sz w:val="22"/>
          <w:szCs w:val="22"/>
        </w:rPr>
        <w:t>testing and development of the ECU in workshop</w:t>
      </w:r>
      <w:r w:rsidR="001207C3">
        <w:rPr>
          <w:sz w:val="22"/>
          <w:szCs w:val="22"/>
        </w:rPr>
        <w:t>s</w:t>
      </w:r>
      <w:r w:rsidR="000C100D" w:rsidRPr="00F14960">
        <w:rPr>
          <w:sz w:val="22"/>
          <w:szCs w:val="22"/>
        </w:rPr>
        <w:t xml:space="preserve"> it </w:t>
      </w:r>
      <w:r w:rsidR="005F682D" w:rsidRPr="00F14960">
        <w:rPr>
          <w:sz w:val="22"/>
          <w:szCs w:val="22"/>
        </w:rPr>
        <w:t xml:space="preserve">would be </w:t>
      </w:r>
      <w:r w:rsidR="008B12A3" w:rsidRPr="00F14960">
        <w:rPr>
          <w:sz w:val="22"/>
          <w:szCs w:val="22"/>
        </w:rPr>
        <w:t>mandatory</w:t>
      </w:r>
      <w:r w:rsidR="005F682D" w:rsidRPr="00F14960">
        <w:rPr>
          <w:sz w:val="22"/>
          <w:szCs w:val="22"/>
        </w:rPr>
        <w:t xml:space="preserve"> to wear the </w:t>
      </w:r>
      <w:r w:rsidR="008B12A3" w:rsidRPr="00F14960">
        <w:rPr>
          <w:sz w:val="22"/>
          <w:szCs w:val="22"/>
        </w:rPr>
        <w:t>appropriate</w:t>
      </w:r>
      <w:r w:rsidR="005F682D" w:rsidRPr="00F14960">
        <w:rPr>
          <w:sz w:val="22"/>
          <w:szCs w:val="22"/>
        </w:rPr>
        <w:t xml:space="preserve"> safety gear discussed.</w:t>
      </w:r>
      <w:r w:rsidR="000C100D" w:rsidRPr="00F14960">
        <w:rPr>
          <w:sz w:val="22"/>
          <w:szCs w:val="22"/>
        </w:rPr>
        <w:t xml:space="preserve"> </w:t>
      </w:r>
    </w:p>
    <w:p w14:paraId="1F9A499F" w14:textId="77777777" w:rsidR="00A577A0" w:rsidRPr="00F14960" w:rsidRDefault="00A577A0" w:rsidP="003E66D9">
      <w:pPr>
        <w:rPr>
          <w:sz w:val="22"/>
          <w:szCs w:val="22"/>
        </w:rPr>
      </w:pPr>
    </w:p>
    <w:p w14:paraId="7D1CEED6" w14:textId="1510356A" w:rsidR="003E66D9" w:rsidRPr="0005794E" w:rsidRDefault="00A577A0" w:rsidP="0005794E">
      <w:r w:rsidRPr="00F14960">
        <w:rPr>
          <w:sz w:val="22"/>
          <w:szCs w:val="22"/>
        </w:rPr>
        <w:t xml:space="preserve">Considering </w:t>
      </w:r>
      <w:r w:rsidR="009E288C" w:rsidRPr="00F14960">
        <w:rPr>
          <w:sz w:val="22"/>
          <w:szCs w:val="22"/>
        </w:rPr>
        <w:t xml:space="preserve">my own </w:t>
      </w:r>
      <w:r w:rsidR="008C5DE2" w:rsidRPr="00F14960">
        <w:rPr>
          <w:sz w:val="22"/>
          <w:szCs w:val="22"/>
        </w:rPr>
        <w:t>development,</w:t>
      </w:r>
      <w:r w:rsidR="00933F73" w:rsidRPr="00F14960">
        <w:rPr>
          <w:sz w:val="22"/>
          <w:szCs w:val="22"/>
        </w:rPr>
        <w:t xml:space="preserve"> </w:t>
      </w:r>
      <w:r w:rsidR="008C5DE2" w:rsidRPr="00F14960">
        <w:rPr>
          <w:sz w:val="22"/>
          <w:szCs w:val="22"/>
        </w:rPr>
        <w:t xml:space="preserve">I see myself going down the route </w:t>
      </w:r>
      <w:r w:rsidR="00B65EC9" w:rsidRPr="00F14960">
        <w:rPr>
          <w:sz w:val="22"/>
          <w:szCs w:val="22"/>
        </w:rPr>
        <w:t xml:space="preserve">of further education </w:t>
      </w:r>
      <w:r w:rsidR="00D27748" w:rsidRPr="00F14960">
        <w:rPr>
          <w:sz w:val="22"/>
          <w:szCs w:val="22"/>
        </w:rPr>
        <w:t xml:space="preserve">due the interest I have in this area of engineering </w:t>
      </w:r>
      <w:r w:rsidR="00674471" w:rsidRPr="00F14960">
        <w:rPr>
          <w:sz w:val="22"/>
          <w:szCs w:val="22"/>
        </w:rPr>
        <w:t xml:space="preserve">and would like to end up working </w:t>
      </w:r>
      <w:r w:rsidR="00744494" w:rsidRPr="00F14960">
        <w:rPr>
          <w:sz w:val="22"/>
          <w:szCs w:val="22"/>
        </w:rPr>
        <w:t>hands on in manufacturing and development in the automotive/motorsport wo</w:t>
      </w:r>
      <w:r w:rsidR="0056699F" w:rsidRPr="00F14960">
        <w:rPr>
          <w:sz w:val="22"/>
          <w:szCs w:val="22"/>
        </w:rPr>
        <w:t>rl</w:t>
      </w:r>
      <w:r w:rsidR="00744494" w:rsidRPr="00F14960">
        <w:rPr>
          <w:sz w:val="22"/>
          <w:szCs w:val="22"/>
        </w:rPr>
        <w:t>d.</w:t>
      </w:r>
      <w:r w:rsidR="0008154C" w:rsidRPr="00F14960">
        <w:rPr>
          <w:sz w:val="22"/>
          <w:szCs w:val="22"/>
        </w:rPr>
        <w:t xml:space="preserve"> </w:t>
      </w:r>
      <w:r w:rsidR="005440DB" w:rsidRPr="00F14960">
        <w:rPr>
          <w:sz w:val="22"/>
          <w:szCs w:val="22"/>
        </w:rPr>
        <w:t xml:space="preserve">To achieve </w:t>
      </w:r>
      <w:r w:rsidR="00EC2AF6" w:rsidRPr="00F14960">
        <w:rPr>
          <w:sz w:val="22"/>
          <w:szCs w:val="22"/>
        </w:rPr>
        <w:t>this,</w:t>
      </w:r>
      <w:r w:rsidR="005440DB" w:rsidRPr="00F14960">
        <w:rPr>
          <w:sz w:val="22"/>
          <w:szCs w:val="22"/>
        </w:rPr>
        <w:t xml:space="preserve"> I </w:t>
      </w:r>
      <w:r w:rsidR="00EC2AF6" w:rsidRPr="00F14960">
        <w:rPr>
          <w:sz w:val="22"/>
          <w:szCs w:val="22"/>
        </w:rPr>
        <w:t xml:space="preserve">believe </w:t>
      </w:r>
      <w:r w:rsidR="00EE3E09" w:rsidRPr="00F14960">
        <w:rPr>
          <w:sz w:val="22"/>
          <w:szCs w:val="22"/>
        </w:rPr>
        <w:t xml:space="preserve">I need to </w:t>
      </w:r>
      <w:r w:rsidR="00687B87" w:rsidRPr="00F14960">
        <w:rPr>
          <w:sz w:val="22"/>
          <w:szCs w:val="22"/>
        </w:rPr>
        <w:t>prove my knowledge and practical skills in the motorsport environment</w:t>
      </w:r>
      <w:r w:rsidR="00156066" w:rsidRPr="00F14960">
        <w:rPr>
          <w:sz w:val="22"/>
          <w:szCs w:val="22"/>
        </w:rPr>
        <w:t>.</w:t>
      </w:r>
      <w:r w:rsidR="003E66D9">
        <w:br w:type="page"/>
      </w:r>
    </w:p>
    <w:p w14:paraId="382D90DD" w14:textId="77777777" w:rsidR="00B46C80" w:rsidRDefault="00B46C80" w:rsidP="00B46C80">
      <w:pPr>
        <w:pStyle w:val="Heading1"/>
      </w:pPr>
      <w:bookmarkStart w:id="10" w:name="_Toc89045901"/>
      <w:r>
        <w:lastRenderedPageBreak/>
        <w:t>Reference List</w:t>
      </w:r>
      <w:bookmarkEnd w:id="10"/>
    </w:p>
    <w:p w14:paraId="6B366A00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Department for Transport (2021) </w:t>
      </w:r>
      <w:r w:rsidRPr="0095702E">
        <w:rPr>
          <w:i/>
          <w:iCs/>
          <w:sz w:val="22"/>
          <w:szCs w:val="22"/>
        </w:rPr>
        <w:t>E10 petrol explained</w:t>
      </w:r>
    </w:p>
    <w:p w14:paraId="218D7039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2" w:history="1">
        <w:r w:rsidRPr="0095702E">
          <w:rPr>
            <w:rStyle w:val="Hyperlink"/>
            <w:sz w:val="22"/>
            <w:szCs w:val="22"/>
          </w:rPr>
          <w:t>https://www.gov.uk/guidance/e10-petrol-explained</w:t>
        </w:r>
      </w:hyperlink>
    </w:p>
    <w:p w14:paraId="4A16F5AD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27/11/2021)</w:t>
      </w:r>
    </w:p>
    <w:p w14:paraId="6DDBC5D0" w14:textId="77777777" w:rsidR="00A62DD8" w:rsidRPr="0095702E" w:rsidRDefault="00A62DD8" w:rsidP="00A62DD8">
      <w:pPr>
        <w:rPr>
          <w:sz w:val="22"/>
          <w:szCs w:val="22"/>
        </w:rPr>
      </w:pPr>
    </w:p>
    <w:p w14:paraId="23409FD8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Department for Transport (2020) </w:t>
      </w:r>
      <w:r w:rsidRPr="0095702E">
        <w:rPr>
          <w:i/>
          <w:iCs/>
          <w:sz w:val="22"/>
          <w:szCs w:val="22"/>
        </w:rPr>
        <w:t>Government takes historic step towards net-zero with end of sale of new petrol and diesel cars by 2030</w:t>
      </w:r>
    </w:p>
    <w:p w14:paraId="0140EEE0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3" w:history="1">
        <w:r w:rsidRPr="0095702E">
          <w:rPr>
            <w:rStyle w:val="Hyperlink"/>
            <w:sz w:val="22"/>
            <w:szCs w:val="22"/>
          </w:rPr>
          <w:t>https://www.gov.uk/government/news/government-takes-historic-step-towards-net-zero-with-end-of-sale-of-new-petrol-and-diesel-cars-by-2030</w:t>
        </w:r>
      </w:hyperlink>
    </w:p>
    <w:p w14:paraId="3318ACD7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27/11/2021)</w:t>
      </w:r>
    </w:p>
    <w:p w14:paraId="54AB870D" w14:textId="77777777" w:rsidR="00A62DD8" w:rsidRPr="0095702E" w:rsidRDefault="00A62DD8" w:rsidP="00A62DD8">
      <w:pPr>
        <w:rPr>
          <w:sz w:val="22"/>
          <w:szCs w:val="22"/>
        </w:rPr>
      </w:pPr>
    </w:p>
    <w:p w14:paraId="5368E5FC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Health and Safety Executive (2015) </w:t>
      </w:r>
      <w:r w:rsidRPr="0095702E">
        <w:rPr>
          <w:i/>
          <w:iCs/>
          <w:sz w:val="22"/>
          <w:szCs w:val="22"/>
        </w:rPr>
        <w:t>Personal Protective Equipment at Work</w:t>
      </w:r>
    </w:p>
    <w:p w14:paraId="7A4BD80C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4" w:history="1">
        <w:r w:rsidRPr="0095702E">
          <w:rPr>
            <w:rStyle w:val="Hyperlink"/>
            <w:sz w:val="22"/>
            <w:szCs w:val="22"/>
          </w:rPr>
          <w:t>https://www.hse.gov.uk/pubns/priced/l25.pdf</w:t>
        </w:r>
      </w:hyperlink>
    </w:p>
    <w:p w14:paraId="4AAC4CF4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28/11/2021)</w:t>
      </w:r>
    </w:p>
    <w:p w14:paraId="4F110B93" w14:textId="77777777" w:rsidR="00A62DD8" w:rsidRPr="0095702E" w:rsidRDefault="00A62DD8" w:rsidP="00A62DD8">
      <w:pPr>
        <w:rPr>
          <w:sz w:val="22"/>
          <w:szCs w:val="22"/>
        </w:rPr>
      </w:pPr>
    </w:p>
    <w:p w14:paraId="5BF5E58F" w14:textId="77777777" w:rsidR="00A62DD8" w:rsidRPr="0095702E" w:rsidRDefault="00A62DD8" w:rsidP="00A62DD8">
      <w:pPr>
        <w:rPr>
          <w:sz w:val="22"/>
          <w:szCs w:val="22"/>
        </w:rPr>
      </w:pPr>
      <w:proofErr w:type="gramStart"/>
      <w:r w:rsidRPr="0095702E">
        <w:rPr>
          <w:sz w:val="22"/>
          <w:szCs w:val="22"/>
        </w:rPr>
        <w:t>Indeed</w:t>
      </w:r>
      <w:proofErr w:type="gramEnd"/>
      <w:r w:rsidRPr="0095702E">
        <w:rPr>
          <w:sz w:val="22"/>
          <w:szCs w:val="22"/>
        </w:rPr>
        <w:t xml:space="preserve"> Editorial Team (2021) </w:t>
      </w:r>
      <w:r w:rsidRPr="0095702E">
        <w:rPr>
          <w:i/>
          <w:iCs/>
          <w:sz w:val="22"/>
          <w:szCs w:val="22"/>
        </w:rPr>
        <w:t>12 Approaches to Problem Solving for Every Situation</w:t>
      </w:r>
    </w:p>
    <w:p w14:paraId="03749304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5" w:history="1">
        <w:r w:rsidRPr="0095702E">
          <w:rPr>
            <w:rStyle w:val="Hyperlink"/>
            <w:sz w:val="22"/>
            <w:szCs w:val="22"/>
          </w:rPr>
          <w:t>https://www.indeed.com/career-advice/career-development/approaches-to-problem-solving</w:t>
        </w:r>
      </w:hyperlink>
    </w:p>
    <w:p w14:paraId="2A38C1CB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23/11/2021)</w:t>
      </w:r>
    </w:p>
    <w:p w14:paraId="5E6F4B35" w14:textId="77777777" w:rsidR="00A62DD8" w:rsidRPr="0095702E" w:rsidRDefault="00A62DD8" w:rsidP="00A62DD8">
      <w:pPr>
        <w:rPr>
          <w:sz w:val="22"/>
          <w:szCs w:val="22"/>
        </w:rPr>
      </w:pPr>
    </w:p>
    <w:p w14:paraId="6EA50E83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Institute of Mechanical Engineers – IMechE (2021) </w:t>
      </w:r>
      <w:r w:rsidRPr="0095702E">
        <w:rPr>
          <w:i/>
          <w:iCs/>
          <w:sz w:val="22"/>
          <w:szCs w:val="22"/>
        </w:rPr>
        <w:t>Code of Conduct Explained</w:t>
      </w:r>
    </w:p>
    <w:p w14:paraId="4D2AA4C3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6" w:history="1">
        <w:r w:rsidRPr="0095702E">
          <w:rPr>
            <w:rStyle w:val="Hyperlink"/>
            <w:rFonts w:cstheme="minorHAnsi"/>
            <w:sz w:val="22"/>
            <w:szCs w:val="22"/>
          </w:rPr>
          <w:t>https://www.imeche.org/abo</w:t>
        </w:r>
        <w:r w:rsidRPr="0095702E">
          <w:rPr>
            <w:rStyle w:val="Hyperlink"/>
            <w:rFonts w:cstheme="minorHAnsi"/>
            <w:sz w:val="22"/>
            <w:szCs w:val="22"/>
          </w:rPr>
          <w:t>u</w:t>
        </w:r>
        <w:r w:rsidRPr="0095702E">
          <w:rPr>
            <w:rStyle w:val="Hyperlink"/>
            <w:rFonts w:cstheme="minorHAnsi"/>
            <w:sz w:val="22"/>
            <w:szCs w:val="22"/>
          </w:rPr>
          <w:t>t-us/imeche-governance/governance-and-finance-reviews/code-of-conduct-explained</w:t>
        </w:r>
      </w:hyperlink>
    </w:p>
    <w:p w14:paraId="77FF9957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25/11/2021)</w:t>
      </w:r>
    </w:p>
    <w:p w14:paraId="23AA89E8" w14:textId="77777777" w:rsidR="00A62DD8" w:rsidRPr="0095702E" w:rsidRDefault="00A62DD8" w:rsidP="00A62DD8">
      <w:pPr>
        <w:rPr>
          <w:sz w:val="22"/>
          <w:szCs w:val="22"/>
        </w:rPr>
      </w:pPr>
    </w:p>
    <w:p w14:paraId="607940F4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Institute of Mechanical Engineers – IMechE (2021) </w:t>
      </w:r>
      <w:r w:rsidRPr="0095702E">
        <w:rPr>
          <w:i/>
          <w:iCs/>
          <w:sz w:val="22"/>
          <w:szCs w:val="22"/>
        </w:rPr>
        <w:t>Code of Conduct Regulations</w:t>
      </w:r>
      <w:r w:rsidRPr="0095702E">
        <w:rPr>
          <w:sz w:val="22"/>
          <w:szCs w:val="22"/>
        </w:rPr>
        <w:t xml:space="preserve"> Page Number: 1</w:t>
      </w:r>
    </w:p>
    <w:p w14:paraId="26BDA8E8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7" w:history="1">
        <w:r w:rsidRPr="0095702E">
          <w:rPr>
            <w:rStyle w:val="Hyperlink"/>
            <w:rFonts w:cstheme="minorHAnsi"/>
            <w:sz w:val="22"/>
            <w:szCs w:val="22"/>
          </w:rPr>
          <w:t>https://www.imeche.org/docs/default-source/1-oscar/About-us/governance/code-of-conduct-regulations.pdf?sfvrsn=2</w:t>
        </w:r>
      </w:hyperlink>
    </w:p>
    <w:p w14:paraId="5505A512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25/11/2021)</w:t>
      </w:r>
    </w:p>
    <w:p w14:paraId="473013BF" w14:textId="77777777" w:rsidR="00A62DD8" w:rsidRPr="0095702E" w:rsidRDefault="00A62DD8" w:rsidP="00A62DD8">
      <w:pPr>
        <w:rPr>
          <w:sz w:val="22"/>
          <w:szCs w:val="22"/>
        </w:rPr>
      </w:pPr>
    </w:p>
    <w:p w14:paraId="1A724F5F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Samuel M. Natale,</w:t>
      </w:r>
      <w:r w:rsidRPr="0095702E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6F6F6"/>
        </w:rPr>
        <w:t xml:space="preserve"> Anthony F. </w:t>
      </w:r>
      <w:r w:rsidRPr="0095702E">
        <w:rPr>
          <w:sz w:val="22"/>
          <w:szCs w:val="22"/>
        </w:rPr>
        <w:t>Libertella,</w:t>
      </w:r>
      <w:r w:rsidRPr="0095702E">
        <w:rPr>
          <w:rStyle w:val="apple-converted-space"/>
          <w:rFonts w:cstheme="minorHAnsi"/>
          <w:color w:val="000000" w:themeColor="text1"/>
          <w:sz w:val="22"/>
          <w:szCs w:val="22"/>
          <w:shd w:val="clear" w:color="auto" w:fill="F6F6F6"/>
        </w:rPr>
        <w:t xml:space="preserve"> Brian </w:t>
      </w:r>
      <w:r w:rsidRPr="0095702E">
        <w:rPr>
          <w:sz w:val="22"/>
          <w:szCs w:val="22"/>
        </w:rPr>
        <w:t xml:space="preserve">Rothschild (1995) </w:t>
      </w:r>
      <w:r w:rsidRPr="0095702E">
        <w:rPr>
          <w:i/>
          <w:iCs/>
          <w:sz w:val="22"/>
          <w:szCs w:val="22"/>
        </w:rPr>
        <w:t>Team Performance Management</w:t>
      </w:r>
    </w:p>
    <w:p w14:paraId="2E5B9FD8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Volume 1 Issue 2</w:t>
      </w:r>
    </w:p>
    <w:p w14:paraId="0C0FDB04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8" w:history="1">
        <w:r w:rsidRPr="0095702E">
          <w:rPr>
            <w:rStyle w:val="Hyperlink"/>
            <w:sz w:val="22"/>
            <w:szCs w:val="22"/>
          </w:rPr>
          <w:t>https://www.proquest.com/docview/217097709?accountid=130472</w:t>
        </w:r>
      </w:hyperlink>
      <w:r w:rsidRPr="0095702E">
        <w:rPr>
          <w:sz w:val="22"/>
          <w:szCs w:val="22"/>
        </w:rPr>
        <w:t xml:space="preserve"> </w:t>
      </w:r>
    </w:p>
    <w:p w14:paraId="5751EF1C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17/11/2021)</w:t>
      </w:r>
    </w:p>
    <w:p w14:paraId="7D4EEA06" w14:textId="77777777" w:rsidR="00A62DD8" w:rsidRPr="0095702E" w:rsidRDefault="00A62DD8" w:rsidP="00A62DD8">
      <w:pPr>
        <w:rPr>
          <w:sz w:val="22"/>
          <w:szCs w:val="22"/>
        </w:rPr>
      </w:pPr>
    </w:p>
    <w:p w14:paraId="5774D4C0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National Society of Professional Engineers – NSPE (2019) </w:t>
      </w:r>
      <w:r w:rsidRPr="0095702E">
        <w:rPr>
          <w:i/>
          <w:iCs/>
          <w:sz w:val="22"/>
          <w:szCs w:val="22"/>
        </w:rPr>
        <w:t>NSPE Ethics Reference Guide</w:t>
      </w:r>
    </w:p>
    <w:p w14:paraId="3812AB3C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19" w:history="1">
        <w:r w:rsidRPr="0095702E">
          <w:rPr>
            <w:rStyle w:val="Hyperlink"/>
            <w:sz w:val="22"/>
            <w:szCs w:val="22"/>
          </w:rPr>
          <w:t>https://www.nspe.org/sites/default/files/resources/pdfs/Eth</w:t>
        </w:r>
        <w:r w:rsidRPr="0095702E">
          <w:rPr>
            <w:rStyle w:val="Hyperlink"/>
            <w:sz w:val="22"/>
            <w:szCs w:val="22"/>
          </w:rPr>
          <w:t>i</w:t>
        </w:r>
        <w:r w:rsidRPr="0095702E">
          <w:rPr>
            <w:rStyle w:val="Hyperlink"/>
            <w:sz w:val="22"/>
            <w:szCs w:val="22"/>
          </w:rPr>
          <w:t>cs/EthicsReferenceGuide.pdf</w:t>
        </w:r>
      </w:hyperlink>
    </w:p>
    <w:p w14:paraId="3F3FDC56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25/11/2021)</w:t>
      </w:r>
    </w:p>
    <w:p w14:paraId="0FF4AA49" w14:textId="77777777" w:rsidR="00A62DD8" w:rsidRPr="0095702E" w:rsidRDefault="00A62DD8" w:rsidP="00A62DD8">
      <w:pPr>
        <w:rPr>
          <w:sz w:val="22"/>
          <w:szCs w:val="22"/>
        </w:rPr>
      </w:pPr>
    </w:p>
    <w:p w14:paraId="38355A3B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Network Rail (2019) </w:t>
      </w:r>
      <w:r w:rsidRPr="0095702E">
        <w:rPr>
          <w:i/>
          <w:iCs/>
          <w:sz w:val="22"/>
          <w:szCs w:val="22"/>
        </w:rPr>
        <w:t>Catalogue of Network Rail Standards</w:t>
      </w:r>
    </w:p>
    <w:p w14:paraId="71D36D9C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[Flow chart]</w:t>
      </w:r>
    </w:p>
    <w:p w14:paraId="5720F441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Available at: </w:t>
      </w:r>
      <w:hyperlink r:id="rId20" w:history="1">
        <w:r w:rsidRPr="0095702E">
          <w:rPr>
            <w:rStyle w:val="Hyperlink"/>
            <w:sz w:val="22"/>
            <w:szCs w:val="22"/>
          </w:rPr>
          <w:t>https://www.networkrail.co.uk/wp-content/uploads/2018/12/NR_CAT_STP_001-Issue-110.pdf</w:t>
        </w:r>
      </w:hyperlink>
    </w:p>
    <w:p w14:paraId="264741C0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(Accessed: 27/11/2021)</w:t>
      </w:r>
    </w:p>
    <w:p w14:paraId="16B217F4" w14:textId="77777777" w:rsidR="00A62DD8" w:rsidRPr="0095702E" w:rsidRDefault="00A62DD8" w:rsidP="00A62DD8">
      <w:pPr>
        <w:rPr>
          <w:sz w:val="22"/>
          <w:szCs w:val="22"/>
        </w:rPr>
      </w:pPr>
    </w:p>
    <w:p w14:paraId="494D9DC4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 xml:space="preserve">Andrew Pressman (2019) </w:t>
      </w:r>
      <w:r w:rsidRPr="0095702E">
        <w:rPr>
          <w:i/>
          <w:iCs/>
          <w:sz w:val="22"/>
          <w:szCs w:val="22"/>
        </w:rPr>
        <w:t>Design Thinking: A Guide to Creative Problem Solving for Everyone</w:t>
      </w:r>
    </w:p>
    <w:p w14:paraId="41AA55E6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London: Routledge</w:t>
      </w:r>
    </w:p>
    <w:p w14:paraId="3EAE2F66" w14:textId="77777777" w:rsidR="00A62DD8" w:rsidRPr="0095702E" w:rsidRDefault="00A62DD8" w:rsidP="00A62DD8">
      <w:pPr>
        <w:rPr>
          <w:sz w:val="22"/>
          <w:szCs w:val="22"/>
        </w:rPr>
      </w:pPr>
    </w:p>
    <w:p w14:paraId="3B5D2389" w14:textId="77777777" w:rsidR="00A62DD8" w:rsidRPr="0095702E" w:rsidRDefault="00A62DD8" w:rsidP="00A62DD8">
      <w:pPr>
        <w:rPr>
          <w:rFonts w:cstheme="minorHAnsi"/>
          <w:color w:val="000000" w:themeColor="text1"/>
          <w:sz w:val="22"/>
          <w:szCs w:val="22"/>
        </w:rPr>
      </w:pPr>
      <w:r w:rsidRPr="0095702E">
        <w:rPr>
          <w:rFonts w:cstheme="minorHAnsi"/>
          <w:color w:val="000000" w:themeColor="text1"/>
          <w:sz w:val="22"/>
          <w:szCs w:val="22"/>
        </w:rPr>
        <w:t xml:space="preserve">Tristan Shale-Hester (2021) </w:t>
      </w:r>
      <w:r w:rsidRPr="0095702E">
        <w:rPr>
          <w:rFonts w:cstheme="minorHAnsi"/>
          <w:i/>
          <w:iCs/>
          <w:color w:val="000000" w:themeColor="text1"/>
          <w:sz w:val="22"/>
          <w:szCs w:val="22"/>
        </w:rPr>
        <w:t>Average age of UK cars reaches record high</w:t>
      </w:r>
    </w:p>
    <w:p w14:paraId="7F29238B" w14:textId="77777777" w:rsidR="00A62DD8" w:rsidRPr="0095702E" w:rsidRDefault="00A62DD8" w:rsidP="00A62DD8">
      <w:pPr>
        <w:rPr>
          <w:rFonts w:cstheme="minorHAnsi"/>
          <w:color w:val="000000" w:themeColor="text1"/>
          <w:sz w:val="22"/>
          <w:szCs w:val="22"/>
        </w:rPr>
      </w:pPr>
      <w:r w:rsidRPr="0095702E">
        <w:rPr>
          <w:rFonts w:cstheme="minorHAnsi"/>
          <w:color w:val="000000" w:themeColor="text1"/>
          <w:sz w:val="22"/>
          <w:szCs w:val="22"/>
        </w:rPr>
        <w:t xml:space="preserve">Available at: </w:t>
      </w:r>
      <w:hyperlink r:id="rId21" w:history="1">
        <w:r w:rsidRPr="0095702E">
          <w:rPr>
            <w:rStyle w:val="Hyperlink"/>
            <w:rFonts w:cstheme="minorHAnsi"/>
            <w:sz w:val="22"/>
            <w:szCs w:val="22"/>
          </w:rPr>
          <w:t>https://www.autoexpress.co.uk/news/59950/average-age-uk-cars-reaches-record-high</w:t>
        </w:r>
      </w:hyperlink>
    </w:p>
    <w:p w14:paraId="68459776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rFonts w:cstheme="minorHAnsi"/>
          <w:color w:val="000000" w:themeColor="text1"/>
          <w:sz w:val="22"/>
          <w:szCs w:val="22"/>
        </w:rPr>
        <w:t>(Accessed: 27/11/2021)</w:t>
      </w:r>
    </w:p>
    <w:p w14:paraId="50D06F65" w14:textId="77777777" w:rsidR="00A62DD8" w:rsidRPr="0095702E" w:rsidRDefault="00A62DD8" w:rsidP="00A62DD8">
      <w:pPr>
        <w:rPr>
          <w:sz w:val="22"/>
          <w:szCs w:val="22"/>
        </w:rPr>
      </w:pPr>
    </w:p>
    <w:p w14:paraId="674E5440" w14:textId="77777777" w:rsidR="00A62DD8" w:rsidRPr="0095702E" w:rsidRDefault="00A62DD8" w:rsidP="00A62DD8">
      <w:pPr>
        <w:rPr>
          <w:sz w:val="22"/>
          <w:szCs w:val="22"/>
        </w:rPr>
      </w:pPr>
      <w:proofErr w:type="spellStart"/>
      <w:r w:rsidRPr="0095702E">
        <w:rPr>
          <w:sz w:val="22"/>
          <w:szCs w:val="22"/>
        </w:rPr>
        <w:t>Jiangjun</w:t>
      </w:r>
      <w:proofErr w:type="spellEnd"/>
      <w:r w:rsidRPr="0095702E">
        <w:rPr>
          <w:sz w:val="22"/>
          <w:szCs w:val="22"/>
        </w:rPr>
        <w:t xml:space="preserve"> Tang, George Lew and Hussein a. Abbass (2020) </w:t>
      </w:r>
      <w:r w:rsidRPr="0095702E">
        <w:rPr>
          <w:i/>
          <w:iCs/>
          <w:sz w:val="22"/>
          <w:szCs w:val="22"/>
        </w:rPr>
        <w:t>Simulation and Computational Red Teaming for Problem Solving</w:t>
      </w:r>
    </w:p>
    <w:p w14:paraId="4302FDEE" w14:textId="77777777" w:rsidR="00A62DD8" w:rsidRPr="0095702E" w:rsidRDefault="00A62DD8" w:rsidP="00A62DD8">
      <w:pPr>
        <w:rPr>
          <w:sz w:val="22"/>
          <w:szCs w:val="22"/>
        </w:rPr>
      </w:pPr>
      <w:r w:rsidRPr="0095702E">
        <w:rPr>
          <w:sz w:val="22"/>
          <w:szCs w:val="22"/>
        </w:rPr>
        <w:t>New Jersey: John Wiley &amp; Sons</w:t>
      </w:r>
    </w:p>
    <w:p w14:paraId="40116D43" w14:textId="77777777" w:rsidR="0005794E" w:rsidRPr="0005794E" w:rsidRDefault="0005794E" w:rsidP="0005794E"/>
    <w:sectPr w:rsidR="0005794E" w:rsidRPr="0005794E" w:rsidSect="00616229">
      <w:footerReference w:type="even" r:id="rId22"/>
      <w:footerReference w:type="default" r:id="rId23"/>
      <w:footerReference w:type="firs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13991" w14:textId="77777777" w:rsidR="000E61D0" w:rsidRDefault="000E61D0" w:rsidP="00B46C80">
      <w:pPr>
        <w:spacing w:line="240" w:lineRule="auto"/>
      </w:pPr>
      <w:r>
        <w:separator/>
      </w:r>
    </w:p>
  </w:endnote>
  <w:endnote w:type="continuationSeparator" w:id="0">
    <w:p w14:paraId="4AD68106" w14:textId="77777777" w:rsidR="000E61D0" w:rsidRDefault="000E61D0" w:rsidP="00B46C80">
      <w:pPr>
        <w:spacing w:line="240" w:lineRule="auto"/>
      </w:pPr>
      <w:r>
        <w:continuationSeparator/>
      </w:r>
    </w:p>
  </w:endnote>
  <w:endnote w:type="continuationNotice" w:id="1">
    <w:p w14:paraId="5B70753E" w14:textId="77777777" w:rsidR="000E61D0" w:rsidRDefault="000E61D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HelveticaLTStd">
    <w:altName w:val="Arial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144396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023CDF" w14:textId="7A97446A" w:rsidR="00B46C80" w:rsidRDefault="00B46C80" w:rsidP="00C4020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 w:rsidR="00A73819">
          <w:rPr>
            <w:rStyle w:val="PageNumber"/>
          </w:rPr>
          <w:fldChar w:fldCharType="separate"/>
        </w:r>
        <w:r w:rsidR="00A73819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3E600D1" w14:textId="77777777" w:rsidR="00B46C80" w:rsidRDefault="00B46C80" w:rsidP="00B46C8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10520416"/>
      <w:docPartObj>
        <w:docPartGallery w:val="Page Numbers (Bottom of Page)"/>
        <w:docPartUnique/>
      </w:docPartObj>
    </w:sdtPr>
    <w:sdtContent>
      <w:p w14:paraId="5DC55A47" w14:textId="29FDB646" w:rsidR="00C40205" w:rsidRDefault="00C40205" w:rsidP="00C5153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0B8D477" w14:textId="77777777" w:rsidR="00B46C80" w:rsidRDefault="00B46C80" w:rsidP="00B46C80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AD315" w14:textId="77777777" w:rsidR="0007330E" w:rsidRDefault="0007330E" w:rsidP="00A7381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1F2C0" w14:textId="77777777" w:rsidR="000E61D0" w:rsidRDefault="000E61D0" w:rsidP="00B46C80">
      <w:pPr>
        <w:spacing w:line="240" w:lineRule="auto"/>
      </w:pPr>
      <w:r>
        <w:separator/>
      </w:r>
    </w:p>
  </w:footnote>
  <w:footnote w:type="continuationSeparator" w:id="0">
    <w:p w14:paraId="0B7A2C26" w14:textId="77777777" w:rsidR="000E61D0" w:rsidRDefault="000E61D0" w:rsidP="00B46C80">
      <w:pPr>
        <w:spacing w:line="240" w:lineRule="auto"/>
      </w:pPr>
      <w:r>
        <w:continuationSeparator/>
      </w:r>
    </w:p>
  </w:footnote>
  <w:footnote w:type="continuationNotice" w:id="1">
    <w:p w14:paraId="38407565" w14:textId="77777777" w:rsidR="000E61D0" w:rsidRDefault="000E61D0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C2101"/>
    <w:multiLevelType w:val="multilevel"/>
    <w:tmpl w:val="ACD8716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 w15:restartNumberingAfterBreak="0">
    <w:nsid w:val="25AC73D4"/>
    <w:multiLevelType w:val="hybridMultilevel"/>
    <w:tmpl w:val="C44407EA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2D8A483D"/>
    <w:multiLevelType w:val="multilevel"/>
    <w:tmpl w:val="23F0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84502C"/>
    <w:multiLevelType w:val="hybridMultilevel"/>
    <w:tmpl w:val="0136E9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4E6121"/>
    <w:multiLevelType w:val="hybridMultilevel"/>
    <w:tmpl w:val="CF0EF6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E060B"/>
    <w:multiLevelType w:val="multilevel"/>
    <w:tmpl w:val="FF6ED77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BF4015"/>
    <w:multiLevelType w:val="multilevel"/>
    <w:tmpl w:val="689CB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2D53B7"/>
    <w:multiLevelType w:val="hybridMultilevel"/>
    <w:tmpl w:val="C038C190"/>
    <w:lvl w:ilvl="0" w:tplc="0809000F">
      <w:start w:val="1"/>
      <w:numFmt w:val="decimal"/>
      <w:lvlText w:val="%1."/>
      <w:lvlJc w:val="left"/>
      <w:pPr>
        <w:ind w:left="1447" w:hanging="360"/>
      </w:pPr>
    </w:lvl>
    <w:lvl w:ilvl="1" w:tplc="08090019" w:tentative="1">
      <w:start w:val="1"/>
      <w:numFmt w:val="lowerLetter"/>
      <w:lvlText w:val="%2."/>
      <w:lvlJc w:val="left"/>
      <w:pPr>
        <w:ind w:left="2167" w:hanging="360"/>
      </w:pPr>
    </w:lvl>
    <w:lvl w:ilvl="2" w:tplc="0809001B" w:tentative="1">
      <w:start w:val="1"/>
      <w:numFmt w:val="lowerRoman"/>
      <w:lvlText w:val="%3."/>
      <w:lvlJc w:val="right"/>
      <w:pPr>
        <w:ind w:left="2887" w:hanging="180"/>
      </w:pPr>
    </w:lvl>
    <w:lvl w:ilvl="3" w:tplc="0809000F" w:tentative="1">
      <w:start w:val="1"/>
      <w:numFmt w:val="decimal"/>
      <w:lvlText w:val="%4."/>
      <w:lvlJc w:val="left"/>
      <w:pPr>
        <w:ind w:left="3607" w:hanging="360"/>
      </w:pPr>
    </w:lvl>
    <w:lvl w:ilvl="4" w:tplc="08090019" w:tentative="1">
      <w:start w:val="1"/>
      <w:numFmt w:val="lowerLetter"/>
      <w:lvlText w:val="%5."/>
      <w:lvlJc w:val="left"/>
      <w:pPr>
        <w:ind w:left="4327" w:hanging="360"/>
      </w:pPr>
    </w:lvl>
    <w:lvl w:ilvl="5" w:tplc="0809001B" w:tentative="1">
      <w:start w:val="1"/>
      <w:numFmt w:val="lowerRoman"/>
      <w:lvlText w:val="%6."/>
      <w:lvlJc w:val="right"/>
      <w:pPr>
        <w:ind w:left="5047" w:hanging="180"/>
      </w:pPr>
    </w:lvl>
    <w:lvl w:ilvl="6" w:tplc="0809000F" w:tentative="1">
      <w:start w:val="1"/>
      <w:numFmt w:val="decimal"/>
      <w:lvlText w:val="%7."/>
      <w:lvlJc w:val="left"/>
      <w:pPr>
        <w:ind w:left="5767" w:hanging="360"/>
      </w:pPr>
    </w:lvl>
    <w:lvl w:ilvl="7" w:tplc="08090019" w:tentative="1">
      <w:start w:val="1"/>
      <w:numFmt w:val="lowerLetter"/>
      <w:lvlText w:val="%8."/>
      <w:lvlJc w:val="left"/>
      <w:pPr>
        <w:ind w:left="6487" w:hanging="360"/>
      </w:pPr>
    </w:lvl>
    <w:lvl w:ilvl="8" w:tplc="0809001B" w:tentative="1">
      <w:start w:val="1"/>
      <w:numFmt w:val="lowerRoman"/>
      <w:lvlText w:val="%9."/>
      <w:lvlJc w:val="right"/>
      <w:pPr>
        <w:ind w:left="7207" w:hanging="180"/>
      </w:pPr>
    </w:lvl>
  </w:abstractNum>
  <w:abstractNum w:abstractNumId="8" w15:restartNumberingAfterBreak="0">
    <w:nsid w:val="67F57E5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6FC52C30"/>
    <w:multiLevelType w:val="multilevel"/>
    <w:tmpl w:val="AE9AB65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0" w15:restartNumberingAfterBreak="0">
    <w:nsid w:val="7274266E"/>
    <w:multiLevelType w:val="hybridMultilevel"/>
    <w:tmpl w:val="E6D66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36638F"/>
    <w:multiLevelType w:val="hybridMultilevel"/>
    <w:tmpl w:val="63B6B99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215ED8"/>
    <w:multiLevelType w:val="hybridMultilevel"/>
    <w:tmpl w:val="B72C83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911088"/>
    <w:multiLevelType w:val="hybridMultilevel"/>
    <w:tmpl w:val="9C52A4F2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72314"/>
    <w:multiLevelType w:val="hybridMultilevel"/>
    <w:tmpl w:val="F8B82B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900655"/>
    <w:multiLevelType w:val="hybridMultilevel"/>
    <w:tmpl w:val="2EBEAC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0"/>
  </w:num>
  <w:num w:numId="5">
    <w:abstractNumId w:val="9"/>
  </w:num>
  <w:num w:numId="6">
    <w:abstractNumId w:val="2"/>
  </w:num>
  <w:num w:numId="7">
    <w:abstractNumId w:val="1"/>
  </w:num>
  <w:num w:numId="8">
    <w:abstractNumId w:val="7"/>
  </w:num>
  <w:num w:numId="9">
    <w:abstractNumId w:val="15"/>
  </w:num>
  <w:num w:numId="10">
    <w:abstractNumId w:val="3"/>
  </w:num>
  <w:num w:numId="11">
    <w:abstractNumId w:val="11"/>
  </w:num>
  <w:num w:numId="12">
    <w:abstractNumId w:val="10"/>
  </w:num>
  <w:num w:numId="13">
    <w:abstractNumId w:val="14"/>
  </w:num>
  <w:num w:numId="14">
    <w:abstractNumId w:val="12"/>
  </w:num>
  <w:num w:numId="15">
    <w:abstractNumId w:val="5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A6E"/>
    <w:rsid w:val="000018FA"/>
    <w:rsid w:val="00003291"/>
    <w:rsid w:val="00004700"/>
    <w:rsid w:val="00005394"/>
    <w:rsid w:val="00007477"/>
    <w:rsid w:val="0001054A"/>
    <w:rsid w:val="0001151D"/>
    <w:rsid w:val="00015D0D"/>
    <w:rsid w:val="00017038"/>
    <w:rsid w:val="00023179"/>
    <w:rsid w:val="000236C8"/>
    <w:rsid w:val="000306F7"/>
    <w:rsid w:val="00030C10"/>
    <w:rsid w:val="00031140"/>
    <w:rsid w:val="00032661"/>
    <w:rsid w:val="00040020"/>
    <w:rsid w:val="00041BF4"/>
    <w:rsid w:val="00042064"/>
    <w:rsid w:val="00042D6C"/>
    <w:rsid w:val="00043AFE"/>
    <w:rsid w:val="00045E33"/>
    <w:rsid w:val="00050FAB"/>
    <w:rsid w:val="00053EE7"/>
    <w:rsid w:val="00056BB3"/>
    <w:rsid w:val="0005794E"/>
    <w:rsid w:val="00062734"/>
    <w:rsid w:val="00063B5C"/>
    <w:rsid w:val="000701F9"/>
    <w:rsid w:val="0007330E"/>
    <w:rsid w:val="0007494C"/>
    <w:rsid w:val="00074CD4"/>
    <w:rsid w:val="0008154C"/>
    <w:rsid w:val="0008383F"/>
    <w:rsid w:val="00090EA2"/>
    <w:rsid w:val="000A2D58"/>
    <w:rsid w:val="000A2F27"/>
    <w:rsid w:val="000A57A5"/>
    <w:rsid w:val="000A766C"/>
    <w:rsid w:val="000B1AC4"/>
    <w:rsid w:val="000B206B"/>
    <w:rsid w:val="000B31CE"/>
    <w:rsid w:val="000B7014"/>
    <w:rsid w:val="000B7ED0"/>
    <w:rsid w:val="000C100D"/>
    <w:rsid w:val="000C523B"/>
    <w:rsid w:val="000D203C"/>
    <w:rsid w:val="000E45ED"/>
    <w:rsid w:val="000E61D0"/>
    <w:rsid w:val="000E69F2"/>
    <w:rsid w:val="000F01C2"/>
    <w:rsid w:val="000F115B"/>
    <w:rsid w:val="000F7E08"/>
    <w:rsid w:val="00101381"/>
    <w:rsid w:val="00104926"/>
    <w:rsid w:val="001207C3"/>
    <w:rsid w:val="001252D4"/>
    <w:rsid w:val="00126F3E"/>
    <w:rsid w:val="001300F9"/>
    <w:rsid w:val="001328D5"/>
    <w:rsid w:val="001368D2"/>
    <w:rsid w:val="0014186F"/>
    <w:rsid w:val="00145453"/>
    <w:rsid w:val="0014551D"/>
    <w:rsid w:val="001458FB"/>
    <w:rsid w:val="00145A25"/>
    <w:rsid w:val="001514C9"/>
    <w:rsid w:val="00152133"/>
    <w:rsid w:val="00154685"/>
    <w:rsid w:val="0015528D"/>
    <w:rsid w:val="00155362"/>
    <w:rsid w:val="00156066"/>
    <w:rsid w:val="00162A30"/>
    <w:rsid w:val="00162CBF"/>
    <w:rsid w:val="00163A51"/>
    <w:rsid w:val="0016460A"/>
    <w:rsid w:val="00165EB7"/>
    <w:rsid w:val="0017476D"/>
    <w:rsid w:val="00175599"/>
    <w:rsid w:val="001779BD"/>
    <w:rsid w:val="001813A3"/>
    <w:rsid w:val="001815A6"/>
    <w:rsid w:val="0018556A"/>
    <w:rsid w:val="001924D2"/>
    <w:rsid w:val="00193384"/>
    <w:rsid w:val="00195C5E"/>
    <w:rsid w:val="00196DF2"/>
    <w:rsid w:val="001A217A"/>
    <w:rsid w:val="001A2EA8"/>
    <w:rsid w:val="001A2FFA"/>
    <w:rsid w:val="001A4FF5"/>
    <w:rsid w:val="001A5509"/>
    <w:rsid w:val="001A5A7E"/>
    <w:rsid w:val="001A7ABA"/>
    <w:rsid w:val="001B67A7"/>
    <w:rsid w:val="001C1351"/>
    <w:rsid w:val="001C20FC"/>
    <w:rsid w:val="001C29FC"/>
    <w:rsid w:val="001C3472"/>
    <w:rsid w:val="001C4412"/>
    <w:rsid w:val="001D1675"/>
    <w:rsid w:val="001D3B79"/>
    <w:rsid w:val="001D44D3"/>
    <w:rsid w:val="001E04C9"/>
    <w:rsid w:val="001E5500"/>
    <w:rsid w:val="001E7DEA"/>
    <w:rsid w:val="001F0B19"/>
    <w:rsid w:val="001F5E4A"/>
    <w:rsid w:val="0020089C"/>
    <w:rsid w:val="0020325D"/>
    <w:rsid w:val="00203870"/>
    <w:rsid w:val="002046C2"/>
    <w:rsid w:val="002110FC"/>
    <w:rsid w:val="002158BF"/>
    <w:rsid w:val="002161E5"/>
    <w:rsid w:val="00224787"/>
    <w:rsid w:val="00227F2F"/>
    <w:rsid w:val="00231211"/>
    <w:rsid w:val="002314E5"/>
    <w:rsid w:val="00234239"/>
    <w:rsid w:val="0023427B"/>
    <w:rsid w:val="00234810"/>
    <w:rsid w:val="002370ED"/>
    <w:rsid w:val="00250347"/>
    <w:rsid w:val="002516B4"/>
    <w:rsid w:val="00252339"/>
    <w:rsid w:val="0025288A"/>
    <w:rsid w:val="00253C3C"/>
    <w:rsid w:val="0025604A"/>
    <w:rsid w:val="00256456"/>
    <w:rsid w:val="00262DE8"/>
    <w:rsid w:val="0026425E"/>
    <w:rsid w:val="00267F10"/>
    <w:rsid w:val="002757CB"/>
    <w:rsid w:val="00277BCC"/>
    <w:rsid w:val="00287378"/>
    <w:rsid w:val="002910D5"/>
    <w:rsid w:val="00295A59"/>
    <w:rsid w:val="002A1F9B"/>
    <w:rsid w:val="002A2074"/>
    <w:rsid w:val="002A2AF8"/>
    <w:rsid w:val="002B06F7"/>
    <w:rsid w:val="002B1CC3"/>
    <w:rsid w:val="002B2E59"/>
    <w:rsid w:val="002B611C"/>
    <w:rsid w:val="002C1330"/>
    <w:rsid w:val="002C4353"/>
    <w:rsid w:val="002C7047"/>
    <w:rsid w:val="002D2461"/>
    <w:rsid w:val="002E47B6"/>
    <w:rsid w:val="002E4884"/>
    <w:rsid w:val="002E5806"/>
    <w:rsid w:val="002F0067"/>
    <w:rsid w:val="002F2229"/>
    <w:rsid w:val="002F3963"/>
    <w:rsid w:val="002F43CC"/>
    <w:rsid w:val="002F5ECE"/>
    <w:rsid w:val="00304148"/>
    <w:rsid w:val="00313CDA"/>
    <w:rsid w:val="0031448E"/>
    <w:rsid w:val="00314966"/>
    <w:rsid w:val="003167C6"/>
    <w:rsid w:val="00321C19"/>
    <w:rsid w:val="0032471A"/>
    <w:rsid w:val="0033092D"/>
    <w:rsid w:val="00335929"/>
    <w:rsid w:val="00340850"/>
    <w:rsid w:val="00340BC4"/>
    <w:rsid w:val="00344305"/>
    <w:rsid w:val="00353BF6"/>
    <w:rsid w:val="00355B91"/>
    <w:rsid w:val="00362B68"/>
    <w:rsid w:val="00363C0E"/>
    <w:rsid w:val="003663C1"/>
    <w:rsid w:val="0037224C"/>
    <w:rsid w:val="00372C36"/>
    <w:rsid w:val="003731AF"/>
    <w:rsid w:val="003747BB"/>
    <w:rsid w:val="00374C77"/>
    <w:rsid w:val="003752C5"/>
    <w:rsid w:val="00377291"/>
    <w:rsid w:val="003779A0"/>
    <w:rsid w:val="00384348"/>
    <w:rsid w:val="00393E72"/>
    <w:rsid w:val="00397B62"/>
    <w:rsid w:val="003A5F9E"/>
    <w:rsid w:val="003A6903"/>
    <w:rsid w:val="003A7A0A"/>
    <w:rsid w:val="003B09E5"/>
    <w:rsid w:val="003B3AE5"/>
    <w:rsid w:val="003B5E8F"/>
    <w:rsid w:val="003B7EA8"/>
    <w:rsid w:val="003C0250"/>
    <w:rsid w:val="003C1B7A"/>
    <w:rsid w:val="003C3F70"/>
    <w:rsid w:val="003C7C36"/>
    <w:rsid w:val="003D246A"/>
    <w:rsid w:val="003D7BE1"/>
    <w:rsid w:val="003E2498"/>
    <w:rsid w:val="003E2F8F"/>
    <w:rsid w:val="003E35B0"/>
    <w:rsid w:val="003E4723"/>
    <w:rsid w:val="003E66D9"/>
    <w:rsid w:val="003F2780"/>
    <w:rsid w:val="003F447D"/>
    <w:rsid w:val="004003DE"/>
    <w:rsid w:val="00402C31"/>
    <w:rsid w:val="0040353A"/>
    <w:rsid w:val="004038F1"/>
    <w:rsid w:val="004048A7"/>
    <w:rsid w:val="00404C76"/>
    <w:rsid w:val="00404D86"/>
    <w:rsid w:val="00412F5E"/>
    <w:rsid w:val="00416123"/>
    <w:rsid w:val="00417A6C"/>
    <w:rsid w:val="00420387"/>
    <w:rsid w:val="004225F5"/>
    <w:rsid w:val="00426292"/>
    <w:rsid w:val="00427A16"/>
    <w:rsid w:val="00432625"/>
    <w:rsid w:val="00434721"/>
    <w:rsid w:val="004347D6"/>
    <w:rsid w:val="00436D56"/>
    <w:rsid w:val="00437D2B"/>
    <w:rsid w:val="00446BDF"/>
    <w:rsid w:val="00453AF3"/>
    <w:rsid w:val="00453B59"/>
    <w:rsid w:val="0045467B"/>
    <w:rsid w:val="00457212"/>
    <w:rsid w:val="004611F8"/>
    <w:rsid w:val="004622D5"/>
    <w:rsid w:val="00463541"/>
    <w:rsid w:val="00463E5E"/>
    <w:rsid w:val="004719C5"/>
    <w:rsid w:val="00471B97"/>
    <w:rsid w:val="0048297F"/>
    <w:rsid w:val="00483B4C"/>
    <w:rsid w:val="004848E5"/>
    <w:rsid w:val="00484D0F"/>
    <w:rsid w:val="00485A07"/>
    <w:rsid w:val="0048632C"/>
    <w:rsid w:val="00490854"/>
    <w:rsid w:val="00493F8B"/>
    <w:rsid w:val="0049466C"/>
    <w:rsid w:val="004951F7"/>
    <w:rsid w:val="004A3A6A"/>
    <w:rsid w:val="004A701E"/>
    <w:rsid w:val="004B448D"/>
    <w:rsid w:val="004B6C4A"/>
    <w:rsid w:val="004B70C2"/>
    <w:rsid w:val="004B7500"/>
    <w:rsid w:val="004D10FC"/>
    <w:rsid w:val="004D139E"/>
    <w:rsid w:val="004D3902"/>
    <w:rsid w:val="004D3BC3"/>
    <w:rsid w:val="004E0F66"/>
    <w:rsid w:val="004E27EF"/>
    <w:rsid w:val="004E4031"/>
    <w:rsid w:val="004E4CED"/>
    <w:rsid w:val="004E700E"/>
    <w:rsid w:val="004E759C"/>
    <w:rsid w:val="004E7932"/>
    <w:rsid w:val="004F029F"/>
    <w:rsid w:val="004F1B0C"/>
    <w:rsid w:val="004F4666"/>
    <w:rsid w:val="004F779C"/>
    <w:rsid w:val="00501CCD"/>
    <w:rsid w:val="00502983"/>
    <w:rsid w:val="00504D81"/>
    <w:rsid w:val="005109D9"/>
    <w:rsid w:val="00510E34"/>
    <w:rsid w:val="005111E7"/>
    <w:rsid w:val="00514738"/>
    <w:rsid w:val="00517017"/>
    <w:rsid w:val="00520F3A"/>
    <w:rsid w:val="0052108F"/>
    <w:rsid w:val="005222B8"/>
    <w:rsid w:val="00523EB1"/>
    <w:rsid w:val="00525431"/>
    <w:rsid w:val="00525F49"/>
    <w:rsid w:val="005300C9"/>
    <w:rsid w:val="00530AB1"/>
    <w:rsid w:val="005338A9"/>
    <w:rsid w:val="00534534"/>
    <w:rsid w:val="0053477D"/>
    <w:rsid w:val="00535300"/>
    <w:rsid w:val="0053590C"/>
    <w:rsid w:val="00537084"/>
    <w:rsid w:val="005440DB"/>
    <w:rsid w:val="0054577C"/>
    <w:rsid w:val="0055387C"/>
    <w:rsid w:val="005542C9"/>
    <w:rsid w:val="00554ED5"/>
    <w:rsid w:val="005551F8"/>
    <w:rsid w:val="005558D1"/>
    <w:rsid w:val="0056230A"/>
    <w:rsid w:val="00564175"/>
    <w:rsid w:val="0056699F"/>
    <w:rsid w:val="00573CE7"/>
    <w:rsid w:val="00575A03"/>
    <w:rsid w:val="00576231"/>
    <w:rsid w:val="005838E6"/>
    <w:rsid w:val="00583D40"/>
    <w:rsid w:val="00590B1A"/>
    <w:rsid w:val="00591A70"/>
    <w:rsid w:val="00592302"/>
    <w:rsid w:val="0059715C"/>
    <w:rsid w:val="005971FD"/>
    <w:rsid w:val="005A0EDD"/>
    <w:rsid w:val="005A11A7"/>
    <w:rsid w:val="005A75D8"/>
    <w:rsid w:val="005B0E52"/>
    <w:rsid w:val="005B5ABB"/>
    <w:rsid w:val="005C1E77"/>
    <w:rsid w:val="005D1A6B"/>
    <w:rsid w:val="005D56A8"/>
    <w:rsid w:val="005E08D1"/>
    <w:rsid w:val="005E28BE"/>
    <w:rsid w:val="005E33B0"/>
    <w:rsid w:val="005E65D7"/>
    <w:rsid w:val="005E78A5"/>
    <w:rsid w:val="005F0999"/>
    <w:rsid w:val="005F3464"/>
    <w:rsid w:val="005F40CA"/>
    <w:rsid w:val="005F59BA"/>
    <w:rsid w:val="005F5AA6"/>
    <w:rsid w:val="005F682D"/>
    <w:rsid w:val="005F76D3"/>
    <w:rsid w:val="00603EFF"/>
    <w:rsid w:val="006064BB"/>
    <w:rsid w:val="00607367"/>
    <w:rsid w:val="00610B1B"/>
    <w:rsid w:val="00616229"/>
    <w:rsid w:val="00616974"/>
    <w:rsid w:val="00617444"/>
    <w:rsid w:val="00620E00"/>
    <w:rsid w:val="0062147D"/>
    <w:rsid w:val="00626111"/>
    <w:rsid w:val="00626EB9"/>
    <w:rsid w:val="00627278"/>
    <w:rsid w:val="0063033B"/>
    <w:rsid w:val="00632BC0"/>
    <w:rsid w:val="00634008"/>
    <w:rsid w:val="00635E6C"/>
    <w:rsid w:val="00636F68"/>
    <w:rsid w:val="00637487"/>
    <w:rsid w:val="00640A06"/>
    <w:rsid w:val="00641220"/>
    <w:rsid w:val="0064130A"/>
    <w:rsid w:val="0064196B"/>
    <w:rsid w:val="006429E6"/>
    <w:rsid w:val="00642A2F"/>
    <w:rsid w:val="00644E5D"/>
    <w:rsid w:val="00645724"/>
    <w:rsid w:val="0064709F"/>
    <w:rsid w:val="006507BF"/>
    <w:rsid w:val="00652872"/>
    <w:rsid w:val="00655303"/>
    <w:rsid w:val="006553E3"/>
    <w:rsid w:val="006605EE"/>
    <w:rsid w:val="00664EAF"/>
    <w:rsid w:val="00665900"/>
    <w:rsid w:val="00667A5C"/>
    <w:rsid w:val="00667B8F"/>
    <w:rsid w:val="006717CA"/>
    <w:rsid w:val="00674471"/>
    <w:rsid w:val="00675F13"/>
    <w:rsid w:val="00677D66"/>
    <w:rsid w:val="00677F77"/>
    <w:rsid w:val="00684BE9"/>
    <w:rsid w:val="00686228"/>
    <w:rsid w:val="00686D6C"/>
    <w:rsid w:val="00687B87"/>
    <w:rsid w:val="00697C9A"/>
    <w:rsid w:val="006A1CFA"/>
    <w:rsid w:val="006A3478"/>
    <w:rsid w:val="006A79AC"/>
    <w:rsid w:val="006B2A9E"/>
    <w:rsid w:val="006B737F"/>
    <w:rsid w:val="006C0FAE"/>
    <w:rsid w:val="006C1C4D"/>
    <w:rsid w:val="006C420D"/>
    <w:rsid w:val="006C6F1B"/>
    <w:rsid w:val="006D3400"/>
    <w:rsid w:val="006D3994"/>
    <w:rsid w:val="006E3224"/>
    <w:rsid w:val="006E76B1"/>
    <w:rsid w:val="006F0C37"/>
    <w:rsid w:val="006F1DBA"/>
    <w:rsid w:val="006F2898"/>
    <w:rsid w:val="006F2E58"/>
    <w:rsid w:val="006F407A"/>
    <w:rsid w:val="006F67BD"/>
    <w:rsid w:val="00704C58"/>
    <w:rsid w:val="00704D4B"/>
    <w:rsid w:val="007071A8"/>
    <w:rsid w:val="00710A4E"/>
    <w:rsid w:val="00712C96"/>
    <w:rsid w:val="007136FE"/>
    <w:rsid w:val="00714787"/>
    <w:rsid w:val="00715D1D"/>
    <w:rsid w:val="007179BD"/>
    <w:rsid w:val="00723F71"/>
    <w:rsid w:val="0072511A"/>
    <w:rsid w:val="0072666D"/>
    <w:rsid w:val="007307F5"/>
    <w:rsid w:val="0073164C"/>
    <w:rsid w:val="00737132"/>
    <w:rsid w:val="0073728C"/>
    <w:rsid w:val="00737707"/>
    <w:rsid w:val="007417D4"/>
    <w:rsid w:val="00741EBA"/>
    <w:rsid w:val="007423CE"/>
    <w:rsid w:val="00742A0B"/>
    <w:rsid w:val="00744494"/>
    <w:rsid w:val="00744874"/>
    <w:rsid w:val="00745556"/>
    <w:rsid w:val="0074604B"/>
    <w:rsid w:val="00746A8B"/>
    <w:rsid w:val="0075329C"/>
    <w:rsid w:val="00754280"/>
    <w:rsid w:val="00755BE9"/>
    <w:rsid w:val="0076253F"/>
    <w:rsid w:val="00770C46"/>
    <w:rsid w:val="00771466"/>
    <w:rsid w:val="00773F7E"/>
    <w:rsid w:val="007776D4"/>
    <w:rsid w:val="00780445"/>
    <w:rsid w:val="00781D81"/>
    <w:rsid w:val="00781FE0"/>
    <w:rsid w:val="0078232B"/>
    <w:rsid w:val="00782716"/>
    <w:rsid w:val="00793EB4"/>
    <w:rsid w:val="0079488E"/>
    <w:rsid w:val="00795AD0"/>
    <w:rsid w:val="00796502"/>
    <w:rsid w:val="007A069B"/>
    <w:rsid w:val="007A1B8D"/>
    <w:rsid w:val="007A2307"/>
    <w:rsid w:val="007A2BEB"/>
    <w:rsid w:val="007A7F00"/>
    <w:rsid w:val="007B3ED6"/>
    <w:rsid w:val="007B6824"/>
    <w:rsid w:val="007B79E7"/>
    <w:rsid w:val="007C097A"/>
    <w:rsid w:val="007C1C9E"/>
    <w:rsid w:val="007C2101"/>
    <w:rsid w:val="007C4077"/>
    <w:rsid w:val="007C7C7C"/>
    <w:rsid w:val="007D0B25"/>
    <w:rsid w:val="007D0E1F"/>
    <w:rsid w:val="007D2577"/>
    <w:rsid w:val="007D2683"/>
    <w:rsid w:val="007D3CFE"/>
    <w:rsid w:val="007D412E"/>
    <w:rsid w:val="007E12B3"/>
    <w:rsid w:val="007E266B"/>
    <w:rsid w:val="007E2EE4"/>
    <w:rsid w:val="007E4241"/>
    <w:rsid w:val="007E4A2D"/>
    <w:rsid w:val="007E4F55"/>
    <w:rsid w:val="007E53BC"/>
    <w:rsid w:val="007F4DAA"/>
    <w:rsid w:val="007F6653"/>
    <w:rsid w:val="007F79AA"/>
    <w:rsid w:val="007F7F79"/>
    <w:rsid w:val="0080075D"/>
    <w:rsid w:val="00802100"/>
    <w:rsid w:val="00811585"/>
    <w:rsid w:val="00815066"/>
    <w:rsid w:val="00815FAE"/>
    <w:rsid w:val="00820F5C"/>
    <w:rsid w:val="008215EA"/>
    <w:rsid w:val="00821CBB"/>
    <w:rsid w:val="00822D01"/>
    <w:rsid w:val="0082751B"/>
    <w:rsid w:val="00827F78"/>
    <w:rsid w:val="00831249"/>
    <w:rsid w:val="0083145F"/>
    <w:rsid w:val="0083156E"/>
    <w:rsid w:val="00832317"/>
    <w:rsid w:val="0083665A"/>
    <w:rsid w:val="008507E3"/>
    <w:rsid w:val="008511FC"/>
    <w:rsid w:val="00862F4C"/>
    <w:rsid w:val="0086431B"/>
    <w:rsid w:val="00866938"/>
    <w:rsid w:val="008717BF"/>
    <w:rsid w:val="0087400C"/>
    <w:rsid w:val="008743FC"/>
    <w:rsid w:val="00877301"/>
    <w:rsid w:val="00877F55"/>
    <w:rsid w:val="0088090D"/>
    <w:rsid w:val="008832D8"/>
    <w:rsid w:val="008847C2"/>
    <w:rsid w:val="00884D7D"/>
    <w:rsid w:val="00886549"/>
    <w:rsid w:val="008866F5"/>
    <w:rsid w:val="00891248"/>
    <w:rsid w:val="00892DF1"/>
    <w:rsid w:val="008946EF"/>
    <w:rsid w:val="00894A82"/>
    <w:rsid w:val="008A0BD7"/>
    <w:rsid w:val="008A4CFC"/>
    <w:rsid w:val="008A4E6F"/>
    <w:rsid w:val="008A63C6"/>
    <w:rsid w:val="008B063D"/>
    <w:rsid w:val="008B06F7"/>
    <w:rsid w:val="008B10CA"/>
    <w:rsid w:val="008B12A3"/>
    <w:rsid w:val="008B180F"/>
    <w:rsid w:val="008C0686"/>
    <w:rsid w:val="008C0BF6"/>
    <w:rsid w:val="008C282A"/>
    <w:rsid w:val="008C378B"/>
    <w:rsid w:val="008C4D84"/>
    <w:rsid w:val="008C5DE2"/>
    <w:rsid w:val="008C6760"/>
    <w:rsid w:val="008C722C"/>
    <w:rsid w:val="008D01A4"/>
    <w:rsid w:val="008D4614"/>
    <w:rsid w:val="008E24B5"/>
    <w:rsid w:val="008E2A9D"/>
    <w:rsid w:val="008E499B"/>
    <w:rsid w:val="008E63E4"/>
    <w:rsid w:val="008E6AF3"/>
    <w:rsid w:val="008E7EED"/>
    <w:rsid w:val="008F0EB2"/>
    <w:rsid w:val="008F4D72"/>
    <w:rsid w:val="008F5232"/>
    <w:rsid w:val="008F5B81"/>
    <w:rsid w:val="008F6C2A"/>
    <w:rsid w:val="008F7944"/>
    <w:rsid w:val="0090404C"/>
    <w:rsid w:val="00904A2D"/>
    <w:rsid w:val="00913E73"/>
    <w:rsid w:val="00914472"/>
    <w:rsid w:val="009152A1"/>
    <w:rsid w:val="009174EA"/>
    <w:rsid w:val="00917D22"/>
    <w:rsid w:val="00920C87"/>
    <w:rsid w:val="00920D1B"/>
    <w:rsid w:val="0092730D"/>
    <w:rsid w:val="00931D8B"/>
    <w:rsid w:val="00933F1B"/>
    <w:rsid w:val="00933F73"/>
    <w:rsid w:val="0093611F"/>
    <w:rsid w:val="009370C7"/>
    <w:rsid w:val="00937C67"/>
    <w:rsid w:val="00937F64"/>
    <w:rsid w:val="009453E9"/>
    <w:rsid w:val="009543E9"/>
    <w:rsid w:val="009555DF"/>
    <w:rsid w:val="00955A69"/>
    <w:rsid w:val="00955E79"/>
    <w:rsid w:val="009561CF"/>
    <w:rsid w:val="00960A0A"/>
    <w:rsid w:val="00961CBF"/>
    <w:rsid w:val="009633BF"/>
    <w:rsid w:val="00963875"/>
    <w:rsid w:val="00965246"/>
    <w:rsid w:val="009701C7"/>
    <w:rsid w:val="00972264"/>
    <w:rsid w:val="00972B5B"/>
    <w:rsid w:val="0098266C"/>
    <w:rsid w:val="009847E6"/>
    <w:rsid w:val="00984C5F"/>
    <w:rsid w:val="0098544F"/>
    <w:rsid w:val="00991E93"/>
    <w:rsid w:val="00993B0B"/>
    <w:rsid w:val="009A1B98"/>
    <w:rsid w:val="009A2381"/>
    <w:rsid w:val="009A2A92"/>
    <w:rsid w:val="009A2D61"/>
    <w:rsid w:val="009A40BA"/>
    <w:rsid w:val="009A7576"/>
    <w:rsid w:val="009B3872"/>
    <w:rsid w:val="009B570C"/>
    <w:rsid w:val="009B71F2"/>
    <w:rsid w:val="009C23F2"/>
    <w:rsid w:val="009C4FE1"/>
    <w:rsid w:val="009C6B47"/>
    <w:rsid w:val="009D0645"/>
    <w:rsid w:val="009D5CC1"/>
    <w:rsid w:val="009D69CA"/>
    <w:rsid w:val="009E08F5"/>
    <w:rsid w:val="009E2288"/>
    <w:rsid w:val="009E288C"/>
    <w:rsid w:val="009E29D8"/>
    <w:rsid w:val="009E2D41"/>
    <w:rsid w:val="009E3C28"/>
    <w:rsid w:val="009E4DC9"/>
    <w:rsid w:val="009E6445"/>
    <w:rsid w:val="009E7A39"/>
    <w:rsid w:val="009F4FB5"/>
    <w:rsid w:val="00A0046D"/>
    <w:rsid w:val="00A0307F"/>
    <w:rsid w:val="00A041EB"/>
    <w:rsid w:val="00A05BC5"/>
    <w:rsid w:val="00A13F4E"/>
    <w:rsid w:val="00A15E8E"/>
    <w:rsid w:val="00A166EA"/>
    <w:rsid w:val="00A20377"/>
    <w:rsid w:val="00A20B39"/>
    <w:rsid w:val="00A23343"/>
    <w:rsid w:val="00A26616"/>
    <w:rsid w:val="00A34914"/>
    <w:rsid w:val="00A37A14"/>
    <w:rsid w:val="00A41529"/>
    <w:rsid w:val="00A43D3C"/>
    <w:rsid w:val="00A45592"/>
    <w:rsid w:val="00A46ED8"/>
    <w:rsid w:val="00A47FFB"/>
    <w:rsid w:val="00A5089B"/>
    <w:rsid w:val="00A56094"/>
    <w:rsid w:val="00A577A0"/>
    <w:rsid w:val="00A6199D"/>
    <w:rsid w:val="00A61E7B"/>
    <w:rsid w:val="00A62963"/>
    <w:rsid w:val="00A62DD8"/>
    <w:rsid w:val="00A7058C"/>
    <w:rsid w:val="00A721F8"/>
    <w:rsid w:val="00A7225D"/>
    <w:rsid w:val="00A73819"/>
    <w:rsid w:val="00A77560"/>
    <w:rsid w:val="00A8133E"/>
    <w:rsid w:val="00A844D5"/>
    <w:rsid w:val="00A86568"/>
    <w:rsid w:val="00AA1843"/>
    <w:rsid w:val="00AA28A0"/>
    <w:rsid w:val="00AA30C0"/>
    <w:rsid w:val="00AA3C09"/>
    <w:rsid w:val="00AA56A3"/>
    <w:rsid w:val="00AA63ED"/>
    <w:rsid w:val="00AA64B1"/>
    <w:rsid w:val="00AB4A63"/>
    <w:rsid w:val="00AC1710"/>
    <w:rsid w:val="00AC2469"/>
    <w:rsid w:val="00AC2A5B"/>
    <w:rsid w:val="00AC3256"/>
    <w:rsid w:val="00AD1B88"/>
    <w:rsid w:val="00AD3FA8"/>
    <w:rsid w:val="00AD41C4"/>
    <w:rsid w:val="00AD5918"/>
    <w:rsid w:val="00AD719C"/>
    <w:rsid w:val="00AE0EF4"/>
    <w:rsid w:val="00AE5317"/>
    <w:rsid w:val="00AF3838"/>
    <w:rsid w:val="00AF3DAB"/>
    <w:rsid w:val="00B004FD"/>
    <w:rsid w:val="00B00A81"/>
    <w:rsid w:val="00B01CD5"/>
    <w:rsid w:val="00B032AF"/>
    <w:rsid w:val="00B07A45"/>
    <w:rsid w:val="00B134FD"/>
    <w:rsid w:val="00B13FA6"/>
    <w:rsid w:val="00B2247B"/>
    <w:rsid w:val="00B239E3"/>
    <w:rsid w:val="00B25356"/>
    <w:rsid w:val="00B270B1"/>
    <w:rsid w:val="00B30129"/>
    <w:rsid w:val="00B30130"/>
    <w:rsid w:val="00B30E8A"/>
    <w:rsid w:val="00B3160C"/>
    <w:rsid w:val="00B3360B"/>
    <w:rsid w:val="00B4272D"/>
    <w:rsid w:val="00B42BE3"/>
    <w:rsid w:val="00B46C80"/>
    <w:rsid w:val="00B50D30"/>
    <w:rsid w:val="00B51706"/>
    <w:rsid w:val="00B524D9"/>
    <w:rsid w:val="00B545FC"/>
    <w:rsid w:val="00B54841"/>
    <w:rsid w:val="00B5620A"/>
    <w:rsid w:val="00B569EE"/>
    <w:rsid w:val="00B63A5C"/>
    <w:rsid w:val="00B64FA3"/>
    <w:rsid w:val="00B65EC9"/>
    <w:rsid w:val="00B702A6"/>
    <w:rsid w:val="00B762F7"/>
    <w:rsid w:val="00B80772"/>
    <w:rsid w:val="00B84021"/>
    <w:rsid w:val="00B84995"/>
    <w:rsid w:val="00B90FD3"/>
    <w:rsid w:val="00B9219C"/>
    <w:rsid w:val="00B94F10"/>
    <w:rsid w:val="00B9768E"/>
    <w:rsid w:val="00BA2E02"/>
    <w:rsid w:val="00BA4E34"/>
    <w:rsid w:val="00BB0560"/>
    <w:rsid w:val="00BB1867"/>
    <w:rsid w:val="00BB2867"/>
    <w:rsid w:val="00BB5E83"/>
    <w:rsid w:val="00BC046B"/>
    <w:rsid w:val="00BC459A"/>
    <w:rsid w:val="00BC4A7A"/>
    <w:rsid w:val="00BC524A"/>
    <w:rsid w:val="00BC68B5"/>
    <w:rsid w:val="00BD4C09"/>
    <w:rsid w:val="00BD4FD4"/>
    <w:rsid w:val="00BE1D51"/>
    <w:rsid w:val="00BE2B76"/>
    <w:rsid w:val="00BE2B7B"/>
    <w:rsid w:val="00BE34B8"/>
    <w:rsid w:val="00BE6360"/>
    <w:rsid w:val="00C01B8C"/>
    <w:rsid w:val="00C03485"/>
    <w:rsid w:val="00C1158D"/>
    <w:rsid w:val="00C13523"/>
    <w:rsid w:val="00C15102"/>
    <w:rsid w:val="00C16CE7"/>
    <w:rsid w:val="00C20F13"/>
    <w:rsid w:val="00C21D39"/>
    <w:rsid w:val="00C23D5C"/>
    <w:rsid w:val="00C2749D"/>
    <w:rsid w:val="00C34E51"/>
    <w:rsid w:val="00C36759"/>
    <w:rsid w:val="00C37ACE"/>
    <w:rsid w:val="00C40205"/>
    <w:rsid w:val="00C51117"/>
    <w:rsid w:val="00C512FF"/>
    <w:rsid w:val="00C51B98"/>
    <w:rsid w:val="00C54A5E"/>
    <w:rsid w:val="00C54C51"/>
    <w:rsid w:val="00C56054"/>
    <w:rsid w:val="00C561B9"/>
    <w:rsid w:val="00C567F7"/>
    <w:rsid w:val="00C568BB"/>
    <w:rsid w:val="00C601F0"/>
    <w:rsid w:val="00C61157"/>
    <w:rsid w:val="00C62991"/>
    <w:rsid w:val="00C71D32"/>
    <w:rsid w:val="00C82138"/>
    <w:rsid w:val="00C82591"/>
    <w:rsid w:val="00C837EC"/>
    <w:rsid w:val="00C83BD9"/>
    <w:rsid w:val="00C83C69"/>
    <w:rsid w:val="00CA0F10"/>
    <w:rsid w:val="00CA16D8"/>
    <w:rsid w:val="00CA28B2"/>
    <w:rsid w:val="00CA3A4B"/>
    <w:rsid w:val="00CA3BAE"/>
    <w:rsid w:val="00CA60D2"/>
    <w:rsid w:val="00CA6476"/>
    <w:rsid w:val="00CB53E3"/>
    <w:rsid w:val="00CB65C0"/>
    <w:rsid w:val="00CC0D41"/>
    <w:rsid w:val="00CC22DF"/>
    <w:rsid w:val="00CC3DA6"/>
    <w:rsid w:val="00CC4A06"/>
    <w:rsid w:val="00CC4ABC"/>
    <w:rsid w:val="00CC5BBC"/>
    <w:rsid w:val="00CC7D3D"/>
    <w:rsid w:val="00CD15FB"/>
    <w:rsid w:val="00CD1BD4"/>
    <w:rsid w:val="00CD6646"/>
    <w:rsid w:val="00CD6AB7"/>
    <w:rsid w:val="00CD6FF0"/>
    <w:rsid w:val="00CE201B"/>
    <w:rsid w:val="00CE4F71"/>
    <w:rsid w:val="00CE6F7E"/>
    <w:rsid w:val="00CE6FAC"/>
    <w:rsid w:val="00CF0C6A"/>
    <w:rsid w:val="00CF1DCD"/>
    <w:rsid w:val="00CF2066"/>
    <w:rsid w:val="00CF28FB"/>
    <w:rsid w:val="00CF4B35"/>
    <w:rsid w:val="00CF509D"/>
    <w:rsid w:val="00CF6BE9"/>
    <w:rsid w:val="00D01582"/>
    <w:rsid w:val="00D04134"/>
    <w:rsid w:val="00D0437A"/>
    <w:rsid w:val="00D04743"/>
    <w:rsid w:val="00D05252"/>
    <w:rsid w:val="00D06B2B"/>
    <w:rsid w:val="00D07B14"/>
    <w:rsid w:val="00D105D9"/>
    <w:rsid w:val="00D11D91"/>
    <w:rsid w:val="00D122FF"/>
    <w:rsid w:val="00D12D5A"/>
    <w:rsid w:val="00D13BF5"/>
    <w:rsid w:val="00D2143E"/>
    <w:rsid w:val="00D22B98"/>
    <w:rsid w:val="00D24DE4"/>
    <w:rsid w:val="00D27748"/>
    <w:rsid w:val="00D31BFA"/>
    <w:rsid w:val="00D331AB"/>
    <w:rsid w:val="00D355C0"/>
    <w:rsid w:val="00D42850"/>
    <w:rsid w:val="00D44D1F"/>
    <w:rsid w:val="00D44F0B"/>
    <w:rsid w:val="00D5180A"/>
    <w:rsid w:val="00D622EA"/>
    <w:rsid w:val="00D63C7F"/>
    <w:rsid w:val="00D6683B"/>
    <w:rsid w:val="00D66983"/>
    <w:rsid w:val="00D6785F"/>
    <w:rsid w:val="00D678DF"/>
    <w:rsid w:val="00D67ABB"/>
    <w:rsid w:val="00D729B3"/>
    <w:rsid w:val="00D75EB3"/>
    <w:rsid w:val="00D77196"/>
    <w:rsid w:val="00D77241"/>
    <w:rsid w:val="00D86908"/>
    <w:rsid w:val="00D905CE"/>
    <w:rsid w:val="00D92266"/>
    <w:rsid w:val="00D94FC9"/>
    <w:rsid w:val="00D970EE"/>
    <w:rsid w:val="00DA5D58"/>
    <w:rsid w:val="00DA6786"/>
    <w:rsid w:val="00DB41AF"/>
    <w:rsid w:val="00DB4DE4"/>
    <w:rsid w:val="00DB7C36"/>
    <w:rsid w:val="00DC17FE"/>
    <w:rsid w:val="00DC2136"/>
    <w:rsid w:val="00DC2E98"/>
    <w:rsid w:val="00DC3A4A"/>
    <w:rsid w:val="00DC3D47"/>
    <w:rsid w:val="00DC517E"/>
    <w:rsid w:val="00DC7135"/>
    <w:rsid w:val="00DC7B8E"/>
    <w:rsid w:val="00DD0444"/>
    <w:rsid w:val="00DD068C"/>
    <w:rsid w:val="00DD2BEA"/>
    <w:rsid w:val="00DD2EC3"/>
    <w:rsid w:val="00DD4897"/>
    <w:rsid w:val="00DD5199"/>
    <w:rsid w:val="00DE0EBE"/>
    <w:rsid w:val="00DE11D2"/>
    <w:rsid w:val="00DE5CC6"/>
    <w:rsid w:val="00DE6822"/>
    <w:rsid w:val="00DF04C6"/>
    <w:rsid w:val="00DF3F16"/>
    <w:rsid w:val="00DF5A6E"/>
    <w:rsid w:val="00DF6D19"/>
    <w:rsid w:val="00E03FC7"/>
    <w:rsid w:val="00E0618D"/>
    <w:rsid w:val="00E07B78"/>
    <w:rsid w:val="00E15529"/>
    <w:rsid w:val="00E162F6"/>
    <w:rsid w:val="00E17805"/>
    <w:rsid w:val="00E22FF9"/>
    <w:rsid w:val="00E247D9"/>
    <w:rsid w:val="00E32769"/>
    <w:rsid w:val="00E32B66"/>
    <w:rsid w:val="00E349D7"/>
    <w:rsid w:val="00E3637F"/>
    <w:rsid w:val="00E41078"/>
    <w:rsid w:val="00E41093"/>
    <w:rsid w:val="00E43E41"/>
    <w:rsid w:val="00E44FB5"/>
    <w:rsid w:val="00E508E9"/>
    <w:rsid w:val="00E50CAF"/>
    <w:rsid w:val="00E56A2D"/>
    <w:rsid w:val="00E73A4A"/>
    <w:rsid w:val="00E7424E"/>
    <w:rsid w:val="00E82B56"/>
    <w:rsid w:val="00E845BF"/>
    <w:rsid w:val="00E85307"/>
    <w:rsid w:val="00E92142"/>
    <w:rsid w:val="00E921EE"/>
    <w:rsid w:val="00E97F95"/>
    <w:rsid w:val="00EA04F2"/>
    <w:rsid w:val="00EA0F5B"/>
    <w:rsid w:val="00EA19BD"/>
    <w:rsid w:val="00EA2D5F"/>
    <w:rsid w:val="00EA33C4"/>
    <w:rsid w:val="00EA3EFA"/>
    <w:rsid w:val="00EA796E"/>
    <w:rsid w:val="00EB40ED"/>
    <w:rsid w:val="00EC2AF6"/>
    <w:rsid w:val="00EC74D3"/>
    <w:rsid w:val="00EC7BC0"/>
    <w:rsid w:val="00ED0ECE"/>
    <w:rsid w:val="00ED10ED"/>
    <w:rsid w:val="00ED4B83"/>
    <w:rsid w:val="00ED73FA"/>
    <w:rsid w:val="00ED777D"/>
    <w:rsid w:val="00EE3E09"/>
    <w:rsid w:val="00EE491F"/>
    <w:rsid w:val="00EE51A4"/>
    <w:rsid w:val="00EE555D"/>
    <w:rsid w:val="00EE64BE"/>
    <w:rsid w:val="00EF25D4"/>
    <w:rsid w:val="00EF2C2A"/>
    <w:rsid w:val="00EF4A0A"/>
    <w:rsid w:val="00EF566C"/>
    <w:rsid w:val="00EF6C81"/>
    <w:rsid w:val="00F00406"/>
    <w:rsid w:val="00F00FE7"/>
    <w:rsid w:val="00F01363"/>
    <w:rsid w:val="00F015F5"/>
    <w:rsid w:val="00F03D4D"/>
    <w:rsid w:val="00F05D71"/>
    <w:rsid w:val="00F119E2"/>
    <w:rsid w:val="00F1287F"/>
    <w:rsid w:val="00F14960"/>
    <w:rsid w:val="00F179BE"/>
    <w:rsid w:val="00F17C13"/>
    <w:rsid w:val="00F234A5"/>
    <w:rsid w:val="00F25201"/>
    <w:rsid w:val="00F309CE"/>
    <w:rsid w:val="00F341BE"/>
    <w:rsid w:val="00F3455F"/>
    <w:rsid w:val="00F36E65"/>
    <w:rsid w:val="00F44846"/>
    <w:rsid w:val="00F4748C"/>
    <w:rsid w:val="00F47E29"/>
    <w:rsid w:val="00F528F2"/>
    <w:rsid w:val="00F55B22"/>
    <w:rsid w:val="00F55EC9"/>
    <w:rsid w:val="00F560AB"/>
    <w:rsid w:val="00F57A3D"/>
    <w:rsid w:val="00F63606"/>
    <w:rsid w:val="00F6438F"/>
    <w:rsid w:val="00F67284"/>
    <w:rsid w:val="00F70A4F"/>
    <w:rsid w:val="00F711A9"/>
    <w:rsid w:val="00F7360A"/>
    <w:rsid w:val="00F73941"/>
    <w:rsid w:val="00F80448"/>
    <w:rsid w:val="00F8231A"/>
    <w:rsid w:val="00F82E24"/>
    <w:rsid w:val="00F8453B"/>
    <w:rsid w:val="00FA09EA"/>
    <w:rsid w:val="00FA0A1F"/>
    <w:rsid w:val="00FA38D8"/>
    <w:rsid w:val="00FA46F0"/>
    <w:rsid w:val="00FA5C77"/>
    <w:rsid w:val="00FA65CA"/>
    <w:rsid w:val="00FA782C"/>
    <w:rsid w:val="00FB0295"/>
    <w:rsid w:val="00FB1C20"/>
    <w:rsid w:val="00FB3237"/>
    <w:rsid w:val="00FB3E17"/>
    <w:rsid w:val="00FB586F"/>
    <w:rsid w:val="00FC4634"/>
    <w:rsid w:val="00FC5CC3"/>
    <w:rsid w:val="00FC6534"/>
    <w:rsid w:val="00FC717B"/>
    <w:rsid w:val="00FD16E0"/>
    <w:rsid w:val="00FD3745"/>
    <w:rsid w:val="00FD5592"/>
    <w:rsid w:val="00FD6941"/>
    <w:rsid w:val="00FE2AE2"/>
    <w:rsid w:val="00FE2B06"/>
    <w:rsid w:val="00FE5219"/>
    <w:rsid w:val="00FE68BF"/>
    <w:rsid w:val="00FF0A99"/>
    <w:rsid w:val="00FF21AF"/>
    <w:rsid w:val="00FF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19182"/>
  <w15:chartTrackingRefBased/>
  <w15:docId w15:val="{27D60838-7ADF-C545-86D4-4FD2E2F2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ED8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E6360"/>
    <w:pPr>
      <w:keepNext/>
      <w:keepLines/>
      <w:numPr>
        <w:numId w:val="2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6360"/>
    <w:pPr>
      <w:keepNext/>
      <w:keepLines/>
      <w:numPr>
        <w:ilvl w:val="1"/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867"/>
    <w:pPr>
      <w:keepNext/>
      <w:keepLines/>
      <w:numPr>
        <w:ilvl w:val="2"/>
        <w:numId w:val="2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867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867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867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867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867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867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Title"/>
    <w:rsid w:val="00BB2867"/>
    <w:rPr>
      <w:b/>
      <w:caps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B286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8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E63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E63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8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8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86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86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86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86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86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B2867"/>
    <w:pPr>
      <w:spacing w:after="200"/>
    </w:pPr>
    <w:rPr>
      <w:i/>
      <w:iCs/>
      <w:color w:val="44546A" w:themeColor="text2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86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B2867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trong">
    <w:name w:val="Strong"/>
    <w:uiPriority w:val="22"/>
    <w:qFormat/>
    <w:rsid w:val="00BB2867"/>
    <w:rPr>
      <w:b/>
      <w:bCs/>
    </w:rPr>
  </w:style>
  <w:style w:type="character" w:styleId="Emphasis">
    <w:name w:val="Emphasis"/>
    <w:uiPriority w:val="20"/>
    <w:qFormat/>
    <w:rsid w:val="00BB2867"/>
    <w:rPr>
      <w:i/>
      <w:iCs/>
    </w:rPr>
  </w:style>
  <w:style w:type="paragraph" w:styleId="NoSpacing">
    <w:name w:val="No Spacing"/>
    <w:basedOn w:val="Normal"/>
    <w:link w:val="NoSpacingChar"/>
    <w:uiPriority w:val="1"/>
    <w:qFormat/>
    <w:rsid w:val="00BB2867"/>
  </w:style>
  <w:style w:type="character" w:customStyle="1" w:styleId="NoSpacingChar">
    <w:name w:val="No Spacing Char"/>
    <w:basedOn w:val="DefaultParagraphFont"/>
    <w:link w:val="NoSpacing"/>
    <w:uiPriority w:val="1"/>
    <w:rsid w:val="00BB2867"/>
  </w:style>
  <w:style w:type="paragraph" w:styleId="ListParagraph">
    <w:name w:val="List Paragraph"/>
    <w:basedOn w:val="Normal"/>
    <w:uiPriority w:val="34"/>
    <w:qFormat/>
    <w:rsid w:val="00BB286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B286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86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86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867"/>
    <w:rPr>
      <w:i/>
      <w:iCs/>
      <w:color w:val="4472C4" w:themeColor="accent1"/>
    </w:rPr>
  </w:style>
  <w:style w:type="character" w:styleId="SubtleEmphasis">
    <w:name w:val="Subtle Emphasis"/>
    <w:uiPriority w:val="19"/>
    <w:qFormat/>
    <w:rsid w:val="00BB2867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BB2867"/>
    <w:rPr>
      <w:i/>
      <w:iCs/>
      <w:color w:val="4472C4" w:themeColor="accent1"/>
    </w:rPr>
  </w:style>
  <w:style w:type="character" w:styleId="SubtleReference">
    <w:name w:val="Subtle Reference"/>
    <w:uiPriority w:val="31"/>
    <w:qFormat/>
    <w:rsid w:val="00BB2867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BB2867"/>
    <w:rPr>
      <w:b/>
      <w:bCs/>
      <w:smallCaps/>
      <w:color w:val="4472C4" w:themeColor="accent1"/>
      <w:spacing w:val="5"/>
    </w:rPr>
  </w:style>
  <w:style w:type="character" w:styleId="BookTitle">
    <w:name w:val="Book Title"/>
    <w:uiPriority w:val="33"/>
    <w:qFormat/>
    <w:rsid w:val="00BB286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B2867"/>
    <w:pPr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B46C8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C80"/>
  </w:style>
  <w:style w:type="character" w:styleId="PageNumber">
    <w:name w:val="page number"/>
    <w:basedOn w:val="DefaultParagraphFont"/>
    <w:uiPriority w:val="99"/>
    <w:semiHidden/>
    <w:unhideWhenUsed/>
    <w:rsid w:val="00B46C80"/>
  </w:style>
  <w:style w:type="paragraph" w:styleId="Header">
    <w:name w:val="header"/>
    <w:basedOn w:val="Normal"/>
    <w:link w:val="HeaderChar"/>
    <w:uiPriority w:val="99"/>
    <w:unhideWhenUsed/>
    <w:rsid w:val="00B46C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C80"/>
  </w:style>
  <w:style w:type="paragraph" w:styleId="TOC1">
    <w:name w:val="toc 1"/>
    <w:basedOn w:val="Normal"/>
    <w:next w:val="Normal"/>
    <w:autoRedefine/>
    <w:uiPriority w:val="39"/>
    <w:unhideWhenUsed/>
    <w:rsid w:val="00B46C80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B46C8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46C80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B46C80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46C80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46C80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46C80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46C80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46C80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46C80"/>
    <w:pPr>
      <w:ind w:left="1920"/>
    </w:pPr>
    <w:rPr>
      <w:rFonts w:cstheme="minorHAnsi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984C5F"/>
    <w:rPr>
      <w:color w:val="808080"/>
    </w:rPr>
  </w:style>
  <w:style w:type="character" w:customStyle="1" w:styleId="apple-converted-space">
    <w:name w:val="apple-converted-space"/>
    <w:basedOn w:val="DefaultParagraphFont"/>
    <w:rsid w:val="00C601F0"/>
  </w:style>
  <w:style w:type="character" w:styleId="FollowedHyperlink">
    <w:name w:val="FollowedHyperlink"/>
    <w:basedOn w:val="DefaultParagraphFont"/>
    <w:uiPriority w:val="99"/>
    <w:semiHidden/>
    <w:unhideWhenUsed/>
    <w:rsid w:val="00C601F0"/>
    <w:rPr>
      <w:color w:val="954F72" w:themeColor="followedHyperlink"/>
      <w:u w:val="single"/>
    </w:rPr>
  </w:style>
  <w:style w:type="paragraph" w:customStyle="1" w:styleId="styles-module--contentsection--qwyk">
    <w:name w:val="styles-module--contentsection--_qwyk"/>
    <w:basedOn w:val="Normal"/>
    <w:rsid w:val="00D24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styles-module--listitemtext--2jjd8">
    <w:name w:val="styles-module--listitemtext--2jjd8"/>
    <w:basedOn w:val="DefaultParagraphFont"/>
    <w:rsid w:val="00D24DE4"/>
  </w:style>
  <w:style w:type="paragraph" w:styleId="NormalWeb">
    <w:name w:val="Normal (Web)"/>
    <w:basedOn w:val="Normal"/>
    <w:uiPriority w:val="99"/>
    <w:unhideWhenUsed/>
    <w:rsid w:val="00B8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mainheader">
    <w:name w:val="mainheader"/>
    <w:basedOn w:val="DefaultParagraphFont"/>
    <w:rsid w:val="0014186F"/>
  </w:style>
  <w:style w:type="character" w:customStyle="1" w:styleId="maintext">
    <w:name w:val="maintext"/>
    <w:basedOn w:val="DefaultParagraphFont"/>
    <w:rsid w:val="00141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5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43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4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98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8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8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3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1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19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10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77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0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6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5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6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0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8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8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09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2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6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79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7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6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5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75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4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1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1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8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28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7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44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9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8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9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3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21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6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news/government-takes-historic-step-towards-net-zero-with-end-of-sale-of-new-petrol-and-diesel-cars-by-2030" TargetMode="External"/><Relationship Id="rId18" Type="http://schemas.openxmlformats.org/officeDocument/2006/relationships/hyperlink" Target="https://www.proquest.com/docview/217097709?accountid=130472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autoexpress.co.uk/news/59950/average-age-uk-cars-reaches-record-hig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v.uk/guidance/e10-petrol-explained" TargetMode="External"/><Relationship Id="rId17" Type="http://schemas.openxmlformats.org/officeDocument/2006/relationships/hyperlink" Target="https://www.imeche.org/docs/default-source/1-oscar/About-us/governance/code-of-conduct-regulations.pdf?sfvrsn=2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imeche.org/about-us/imeche-governance/governance-and-finance-reviews/code-of-conduct-explained" TargetMode="External"/><Relationship Id="rId20" Type="http://schemas.openxmlformats.org/officeDocument/2006/relationships/hyperlink" Target="https://www.networkrail.co.uk/wp-content/uploads/2018/12/NR_CAT_STP_001-Issue-110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indeed.com/career-advice/career-development/approaches-to-problem-solving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s://www.nspe.org/sites/default/files/resources/pdfs/Ethics/EthicsReferenceGuide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hse.gov.uk/pubns/priced/l25.pdf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frank/Library/Group%20Containers/UBF8T346G9.Office/User%20Content.localized/Templates.localized/Engineering%20Technical%20Repor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B7069FA-509E-944D-B7D0-C4C31F876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Engineering Technical Report.dotx</Template>
  <TotalTime>1032</TotalTime>
  <Pages>14</Pages>
  <Words>2668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17841</CharactersWithSpaces>
  <SharedDoc>false</SharedDoc>
  <HLinks>
    <vt:vector size="66" baseType="variant">
      <vt:variant>
        <vt:i4>1835067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_Toc89045264</vt:lpwstr>
      </vt:variant>
      <vt:variant>
        <vt:i4>1769531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_Toc89045263</vt:lpwstr>
      </vt:variant>
      <vt:variant>
        <vt:i4>1703995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_Toc89045262</vt:lpwstr>
      </vt:variant>
      <vt:variant>
        <vt:i4>1638459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_Toc89045261</vt:lpwstr>
      </vt:variant>
      <vt:variant>
        <vt:i4>1572923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_Toc89045260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_Toc89045259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_Toc89045258</vt:lpwstr>
      </vt:variant>
      <vt:variant>
        <vt:i4>2031672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_Toc89045257</vt:lpwstr>
      </vt:variant>
      <vt:variant>
        <vt:i4>1966136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_Toc89045256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_Toc89045255</vt:lpwstr>
      </vt:variant>
      <vt:variant>
        <vt:i4>1835064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_Toc89045254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Franklin Spencer Attwood (2004876)</cp:lastModifiedBy>
  <cp:revision>911</cp:revision>
  <dcterms:created xsi:type="dcterms:W3CDTF">2021-10-31T11:28:00Z</dcterms:created>
  <dcterms:modified xsi:type="dcterms:W3CDTF">2021-11-29T02:54:00Z</dcterms:modified>
</cp:coreProperties>
</file>