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AC1" w:rsidRDefault="009D4AC1" w:rsidP="009D4AC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8"/>
        <w:gridCol w:w="851"/>
        <w:gridCol w:w="3033"/>
        <w:gridCol w:w="936"/>
        <w:gridCol w:w="3345"/>
      </w:tblGrid>
      <w:tr w:rsidR="009D4AC1" w:rsidTr="00987193">
        <w:trPr>
          <w:trHeight w:val="705"/>
        </w:trPr>
        <w:tc>
          <w:tcPr>
            <w:tcW w:w="2518" w:type="dxa"/>
          </w:tcPr>
          <w:p w:rsidR="009D4AC1" w:rsidRPr="001C7964" w:rsidRDefault="009D4AC1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1C7964" w:rsidRPr="00987193" w:rsidRDefault="001C7964" w:rsidP="009157E8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>Research</w:t>
            </w:r>
            <w:bookmarkStart w:id="0" w:name="_GoBack"/>
            <w:bookmarkEnd w:id="0"/>
            <w:r w:rsidRPr="001C7964">
              <w:rPr>
                <w:rFonts w:asciiTheme="minorHAnsi" w:hAnsiTheme="minorHAnsi"/>
              </w:rPr>
              <w:t xml:space="preserve"> Question</w:t>
            </w:r>
          </w:p>
        </w:tc>
        <w:tc>
          <w:tcPr>
            <w:tcW w:w="8165" w:type="dxa"/>
            <w:gridSpan w:val="4"/>
          </w:tcPr>
          <w:p w:rsidR="009D4AC1" w:rsidRDefault="009D4AC1" w:rsidP="009157E8"/>
          <w:p w:rsidR="009D4AC1" w:rsidRDefault="009D4AC1" w:rsidP="009157E8">
            <w:r>
              <w:t xml:space="preserve"> </w:t>
            </w:r>
          </w:p>
        </w:tc>
      </w:tr>
      <w:tr w:rsidR="009D4AC1" w:rsidTr="001C7964">
        <w:trPr>
          <w:trHeight w:val="682"/>
        </w:trPr>
        <w:tc>
          <w:tcPr>
            <w:tcW w:w="2518" w:type="dxa"/>
            <w:tcBorders>
              <w:bottom w:val="single" w:sz="4" w:space="0" w:color="000000"/>
            </w:tcBorders>
          </w:tcPr>
          <w:p w:rsidR="009D4AC1" w:rsidRPr="001C7964" w:rsidRDefault="009D4AC1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9D4AC1" w:rsidRPr="001C7964" w:rsidRDefault="001C7964" w:rsidP="009157E8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 xml:space="preserve">Sources of </w:t>
            </w:r>
            <w:r>
              <w:rPr>
                <w:rFonts w:asciiTheme="minorHAnsi" w:hAnsiTheme="minorHAnsi"/>
              </w:rPr>
              <w:t xml:space="preserve"> information</w:t>
            </w:r>
          </w:p>
        </w:tc>
        <w:tc>
          <w:tcPr>
            <w:tcW w:w="8165" w:type="dxa"/>
            <w:gridSpan w:val="4"/>
            <w:tcBorders>
              <w:bottom w:val="single" w:sz="4" w:space="0" w:color="000000"/>
            </w:tcBorders>
          </w:tcPr>
          <w:p w:rsidR="009D4AC1" w:rsidRDefault="009D4AC1" w:rsidP="009157E8"/>
          <w:p w:rsidR="009D4AC1" w:rsidRDefault="009D4AC1" w:rsidP="009157E8"/>
        </w:tc>
      </w:tr>
      <w:tr w:rsidR="001C7964" w:rsidTr="001C7964">
        <w:trPr>
          <w:trHeight w:val="682"/>
        </w:trPr>
        <w:tc>
          <w:tcPr>
            <w:tcW w:w="2518" w:type="dxa"/>
            <w:tcBorders>
              <w:bottom w:val="single" w:sz="4" w:space="0" w:color="000000"/>
            </w:tcBorders>
          </w:tcPr>
          <w:p w:rsidR="001C7964" w:rsidRDefault="001C7964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1C7964" w:rsidRPr="001C7964" w:rsidRDefault="001C7964" w:rsidP="009157E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Catalogue Suggestions</w:t>
            </w:r>
          </w:p>
        </w:tc>
        <w:tc>
          <w:tcPr>
            <w:tcW w:w="8165" w:type="dxa"/>
            <w:gridSpan w:val="4"/>
            <w:tcBorders>
              <w:bottom w:val="single" w:sz="4" w:space="0" w:color="000000"/>
            </w:tcBorders>
          </w:tcPr>
          <w:p w:rsidR="001C7964" w:rsidRDefault="001C7964" w:rsidP="009157E8"/>
        </w:tc>
      </w:tr>
      <w:tr w:rsidR="009D4AC1" w:rsidTr="001C7964">
        <w:tc>
          <w:tcPr>
            <w:tcW w:w="1068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9D4AC1" w:rsidRDefault="009D4AC1" w:rsidP="009157E8"/>
        </w:tc>
      </w:tr>
      <w:tr w:rsidR="009D4AC1" w:rsidTr="00987193">
        <w:trPr>
          <w:trHeight w:val="948"/>
        </w:trPr>
        <w:tc>
          <w:tcPr>
            <w:tcW w:w="2518" w:type="dxa"/>
          </w:tcPr>
          <w:p w:rsidR="009D4AC1" w:rsidRPr="001C7964" w:rsidRDefault="009D4AC1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9D4AC1" w:rsidRPr="001C7964" w:rsidRDefault="001C7964" w:rsidP="009157E8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>Sources</w:t>
            </w:r>
            <w:r w:rsidR="009D4AC1" w:rsidRPr="001C7964">
              <w:rPr>
                <w:rFonts w:asciiTheme="minorHAnsi" w:hAnsiTheme="minorHAnsi"/>
              </w:rPr>
              <w:t xml:space="preserve"> searched:</w:t>
            </w:r>
          </w:p>
        </w:tc>
        <w:tc>
          <w:tcPr>
            <w:tcW w:w="851" w:type="dxa"/>
          </w:tcPr>
          <w:p w:rsidR="001C7964" w:rsidRPr="001C7964" w:rsidRDefault="001C7964" w:rsidP="001C7964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9D4AC1" w:rsidRPr="001C7964" w:rsidRDefault="009D4AC1" w:rsidP="001C7964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 xml:space="preserve">Date </w:t>
            </w:r>
          </w:p>
        </w:tc>
        <w:tc>
          <w:tcPr>
            <w:tcW w:w="3033" w:type="dxa"/>
          </w:tcPr>
          <w:p w:rsidR="009D4AC1" w:rsidRPr="001C7964" w:rsidRDefault="009D4AC1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9D4AC1" w:rsidRPr="001C7964" w:rsidRDefault="009D4AC1" w:rsidP="009157E8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>Search strategy used, including any limits</w:t>
            </w:r>
          </w:p>
        </w:tc>
        <w:tc>
          <w:tcPr>
            <w:tcW w:w="936" w:type="dxa"/>
          </w:tcPr>
          <w:p w:rsidR="009D4AC1" w:rsidRPr="001C7964" w:rsidRDefault="009D4AC1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9D4AC1" w:rsidRPr="001C7964" w:rsidRDefault="001C7964" w:rsidP="009157E8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>No of Results</w:t>
            </w:r>
          </w:p>
        </w:tc>
        <w:tc>
          <w:tcPr>
            <w:tcW w:w="3345" w:type="dxa"/>
          </w:tcPr>
          <w:p w:rsidR="009D4AC1" w:rsidRPr="001C7964" w:rsidRDefault="009D4AC1" w:rsidP="009157E8">
            <w:pPr>
              <w:rPr>
                <w:rFonts w:asciiTheme="minorHAnsi" w:hAnsiTheme="minorHAnsi"/>
                <w:sz w:val="8"/>
                <w:szCs w:val="8"/>
              </w:rPr>
            </w:pPr>
          </w:p>
          <w:p w:rsidR="009D4AC1" w:rsidRPr="001C7964" w:rsidRDefault="009D4AC1" w:rsidP="009157E8">
            <w:pPr>
              <w:rPr>
                <w:rFonts w:asciiTheme="minorHAnsi" w:hAnsiTheme="minorHAnsi"/>
              </w:rPr>
            </w:pPr>
            <w:r w:rsidRPr="001C7964">
              <w:rPr>
                <w:rFonts w:asciiTheme="minorHAnsi" w:hAnsiTheme="minorHAnsi"/>
              </w:rPr>
              <w:t>Comments</w:t>
            </w:r>
          </w:p>
        </w:tc>
      </w:tr>
      <w:tr w:rsidR="009D4AC1" w:rsidTr="00987193">
        <w:trPr>
          <w:trHeight w:val="682"/>
        </w:trPr>
        <w:tc>
          <w:tcPr>
            <w:tcW w:w="2518" w:type="dxa"/>
          </w:tcPr>
          <w:p w:rsidR="009D4AC1" w:rsidRDefault="009D4AC1" w:rsidP="009157E8"/>
          <w:p w:rsidR="001C7964" w:rsidRDefault="001C7964" w:rsidP="009157E8"/>
          <w:p w:rsidR="001C7964" w:rsidRDefault="001C7964" w:rsidP="009157E8"/>
          <w:p w:rsidR="001C7964" w:rsidRDefault="001C7964" w:rsidP="009157E8"/>
        </w:tc>
        <w:tc>
          <w:tcPr>
            <w:tcW w:w="851" w:type="dxa"/>
          </w:tcPr>
          <w:p w:rsidR="009D4AC1" w:rsidRDefault="009D4AC1" w:rsidP="009157E8"/>
        </w:tc>
        <w:tc>
          <w:tcPr>
            <w:tcW w:w="3033" w:type="dxa"/>
          </w:tcPr>
          <w:p w:rsidR="009D4AC1" w:rsidRDefault="009D4AC1" w:rsidP="009157E8"/>
        </w:tc>
        <w:tc>
          <w:tcPr>
            <w:tcW w:w="936" w:type="dxa"/>
          </w:tcPr>
          <w:p w:rsidR="009D4AC1" w:rsidRDefault="009D4AC1" w:rsidP="009157E8"/>
        </w:tc>
        <w:tc>
          <w:tcPr>
            <w:tcW w:w="3345" w:type="dxa"/>
          </w:tcPr>
          <w:p w:rsidR="009D4AC1" w:rsidRDefault="009D4AC1" w:rsidP="009157E8"/>
        </w:tc>
      </w:tr>
      <w:tr w:rsidR="009D4AC1" w:rsidTr="00987193">
        <w:trPr>
          <w:trHeight w:val="682"/>
        </w:trPr>
        <w:tc>
          <w:tcPr>
            <w:tcW w:w="2518" w:type="dxa"/>
          </w:tcPr>
          <w:p w:rsidR="009D4AC1" w:rsidRDefault="009D4AC1" w:rsidP="009157E8"/>
          <w:p w:rsidR="001C7964" w:rsidRDefault="001C7964" w:rsidP="009157E8"/>
          <w:p w:rsidR="001C7964" w:rsidRDefault="001C7964" w:rsidP="009157E8"/>
          <w:p w:rsidR="001C7964" w:rsidRDefault="001C7964" w:rsidP="009157E8"/>
        </w:tc>
        <w:tc>
          <w:tcPr>
            <w:tcW w:w="851" w:type="dxa"/>
          </w:tcPr>
          <w:p w:rsidR="009D4AC1" w:rsidRDefault="009D4AC1" w:rsidP="009157E8"/>
        </w:tc>
        <w:tc>
          <w:tcPr>
            <w:tcW w:w="3033" w:type="dxa"/>
          </w:tcPr>
          <w:p w:rsidR="009D4AC1" w:rsidRDefault="009D4AC1" w:rsidP="009157E8"/>
        </w:tc>
        <w:tc>
          <w:tcPr>
            <w:tcW w:w="936" w:type="dxa"/>
          </w:tcPr>
          <w:p w:rsidR="009D4AC1" w:rsidRDefault="009D4AC1" w:rsidP="009157E8"/>
        </w:tc>
        <w:tc>
          <w:tcPr>
            <w:tcW w:w="3345" w:type="dxa"/>
          </w:tcPr>
          <w:p w:rsidR="009D4AC1" w:rsidRDefault="009D4AC1" w:rsidP="009157E8"/>
        </w:tc>
      </w:tr>
      <w:tr w:rsidR="009D4AC1" w:rsidTr="00987193">
        <w:trPr>
          <w:trHeight w:val="682"/>
        </w:trPr>
        <w:tc>
          <w:tcPr>
            <w:tcW w:w="2518" w:type="dxa"/>
          </w:tcPr>
          <w:p w:rsidR="009D4AC1" w:rsidRDefault="009D4AC1" w:rsidP="009157E8"/>
          <w:p w:rsidR="001C7964" w:rsidRDefault="001C7964" w:rsidP="009157E8"/>
          <w:p w:rsidR="00987193" w:rsidRDefault="00987193" w:rsidP="009157E8"/>
          <w:p w:rsidR="001C7964" w:rsidRDefault="001C7964" w:rsidP="009157E8"/>
        </w:tc>
        <w:tc>
          <w:tcPr>
            <w:tcW w:w="851" w:type="dxa"/>
          </w:tcPr>
          <w:p w:rsidR="009D4AC1" w:rsidRDefault="009D4AC1" w:rsidP="009157E8"/>
        </w:tc>
        <w:tc>
          <w:tcPr>
            <w:tcW w:w="3033" w:type="dxa"/>
          </w:tcPr>
          <w:p w:rsidR="009D4AC1" w:rsidRDefault="009D4AC1" w:rsidP="009157E8"/>
        </w:tc>
        <w:tc>
          <w:tcPr>
            <w:tcW w:w="936" w:type="dxa"/>
          </w:tcPr>
          <w:p w:rsidR="009D4AC1" w:rsidRDefault="009D4AC1" w:rsidP="009157E8"/>
        </w:tc>
        <w:tc>
          <w:tcPr>
            <w:tcW w:w="3345" w:type="dxa"/>
          </w:tcPr>
          <w:p w:rsidR="009D4AC1" w:rsidRDefault="009D4AC1" w:rsidP="009157E8"/>
        </w:tc>
      </w:tr>
      <w:tr w:rsidR="009D4AC1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  <w:p w:rsidR="001C7964" w:rsidRDefault="001C7964" w:rsidP="009157E8"/>
          <w:p w:rsidR="001C7964" w:rsidRDefault="001C7964" w:rsidP="009157E8"/>
          <w:p w:rsidR="001C7964" w:rsidRDefault="001C7964" w:rsidP="009157E8"/>
        </w:tc>
        <w:tc>
          <w:tcPr>
            <w:tcW w:w="851" w:type="dxa"/>
          </w:tcPr>
          <w:p w:rsidR="009D4AC1" w:rsidRDefault="009D4AC1" w:rsidP="009157E8"/>
        </w:tc>
        <w:tc>
          <w:tcPr>
            <w:tcW w:w="3033" w:type="dxa"/>
          </w:tcPr>
          <w:p w:rsidR="009D4AC1" w:rsidRDefault="009D4AC1" w:rsidP="009157E8"/>
        </w:tc>
        <w:tc>
          <w:tcPr>
            <w:tcW w:w="936" w:type="dxa"/>
          </w:tcPr>
          <w:p w:rsidR="009D4AC1" w:rsidRDefault="009D4AC1" w:rsidP="009157E8"/>
        </w:tc>
        <w:tc>
          <w:tcPr>
            <w:tcW w:w="3345" w:type="dxa"/>
          </w:tcPr>
          <w:p w:rsidR="009D4AC1" w:rsidRDefault="009D4AC1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  <w:p w:rsidR="001C7964" w:rsidRDefault="001C7964" w:rsidP="009157E8"/>
          <w:p w:rsidR="001C7964" w:rsidRDefault="001C7964" w:rsidP="009157E8"/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  <w:p w:rsidR="001C7964" w:rsidRDefault="001C7964" w:rsidP="009157E8"/>
          <w:p w:rsidR="001C7964" w:rsidRDefault="001C7964" w:rsidP="009157E8"/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  <w:p w:rsidR="00987193" w:rsidRDefault="00987193" w:rsidP="009157E8"/>
          <w:p w:rsidR="00987193" w:rsidRDefault="00987193" w:rsidP="009157E8"/>
          <w:p w:rsidR="00987193" w:rsidRDefault="00987193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  <w:p w:rsidR="00987193" w:rsidRDefault="00987193" w:rsidP="009157E8"/>
          <w:p w:rsidR="00987193" w:rsidRDefault="00987193" w:rsidP="009157E8"/>
          <w:p w:rsidR="00987193" w:rsidRDefault="00987193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  <w:tr w:rsidR="001C7964" w:rsidTr="00987193">
        <w:trPr>
          <w:trHeight w:val="682"/>
        </w:trPr>
        <w:tc>
          <w:tcPr>
            <w:tcW w:w="2518" w:type="dxa"/>
          </w:tcPr>
          <w:p w:rsidR="001C7964" w:rsidRDefault="001C7964" w:rsidP="009157E8"/>
        </w:tc>
        <w:tc>
          <w:tcPr>
            <w:tcW w:w="851" w:type="dxa"/>
          </w:tcPr>
          <w:p w:rsidR="001C7964" w:rsidRDefault="001C7964" w:rsidP="009157E8"/>
        </w:tc>
        <w:tc>
          <w:tcPr>
            <w:tcW w:w="3033" w:type="dxa"/>
          </w:tcPr>
          <w:p w:rsidR="001C7964" w:rsidRDefault="001C7964" w:rsidP="009157E8"/>
        </w:tc>
        <w:tc>
          <w:tcPr>
            <w:tcW w:w="936" w:type="dxa"/>
          </w:tcPr>
          <w:p w:rsidR="001C7964" w:rsidRDefault="001C7964" w:rsidP="009157E8"/>
        </w:tc>
        <w:tc>
          <w:tcPr>
            <w:tcW w:w="3345" w:type="dxa"/>
          </w:tcPr>
          <w:p w:rsidR="001C7964" w:rsidRDefault="001C7964" w:rsidP="009157E8"/>
        </w:tc>
      </w:tr>
    </w:tbl>
    <w:p w:rsidR="009D4AC1" w:rsidRDefault="009D4AC1" w:rsidP="009D4AC1"/>
    <w:p w:rsidR="00A43B60" w:rsidRDefault="00A43B60" w:rsidP="00A43B60">
      <w:pPr>
        <w:spacing w:after="0"/>
      </w:pPr>
    </w:p>
    <w:sectPr w:rsidR="00A43B60" w:rsidSect="001C7964">
      <w:headerReference w:type="default" r:id="rId7"/>
      <w:footerReference w:type="default" r:id="rId8"/>
      <w:pgSz w:w="11907" w:h="16839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AC1" w:rsidRDefault="009D4AC1" w:rsidP="00F00741">
      <w:pPr>
        <w:spacing w:after="0"/>
      </w:pPr>
      <w:r>
        <w:separator/>
      </w:r>
    </w:p>
  </w:endnote>
  <w:endnote w:type="continuationSeparator" w:id="0">
    <w:p w:rsidR="009D4AC1" w:rsidRDefault="009D4AC1" w:rsidP="00F007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29C" w:rsidRDefault="00D5329C">
    <w:pPr>
      <w:pStyle w:val="Footer"/>
    </w:pPr>
    <w:r w:rsidRPr="00D5329C">
      <w:rPr>
        <w:noProof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7951767</wp:posOffset>
          </wp:positionH>
          <wp:positionV relativeFrom="page">
            <wp:posOffset>6483927</wp:posOffset>
          </wp:positionV>
          <wp:extent cx="2340000" cy="679139"/>
          <wp:effectExtent l="19050" t="0" r="3150" b="0"/>
          <wp:wrapNone/>
          <wp:docPr id="4" name="Picture 2" descr="UoL_logo_black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oL_logo_black 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40000" cy="679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AC1" w:rsidRDefault="009D4AC1" w:rsidP="00F00741">
      <w:pPr>
        <w:spacing w:after="0"/>
      </w:pPr>
      <w:r>
        <w:separator/>
      </w:r>
    </w:p>
  </w:footnote>
  <w:footnote w:type="continuationSeparator" w:id="0">
    <w:p w:rsidR="009D4AC1" w:rsidRDefault="009D4AC1" w:rsidP="00F007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741" w:rsidRDefault="001C7964">
    <w:pPr>
      <w:pStyle w:val="Header"/>
      <w:rPr>
        <w:noProof/>
        <w:lang w:eastAsia="en-GB"/>
      </w:rPr>
    </w:pPr>
    <w:r w:rsidRPr="001C7964">
      <w:rPr>
        <w:noProof/>
        <w:lang w:eastAsia="en-GB"/>
      </w:rPr>
      <w:drawing>
        <wp:inline distT="0" distB="0" distL="0" distR="0" wp14:anchorId="6EBC6473" wp14:editId="11365568">
          <wp:extent cx="1552575" cy="515788"/>
          <wp:effectExtent l="0" t="0" r="0" b="0"/>
          <wp:docPr id="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4207" cy="522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964"/>
    <w:rsid w:val="001C7964"/>
    <w:rsid w:val="00214C59"/>
    <w:rsid w:val="002B0D09"/>
    <w:rsid w:val="003671B2"/>
    <w:rsid w:val="003A6593"/>
    <w:rsid w:val="004751CE"/>
    <w:rsid w:val="004E6F45"/>
    <w:rsid w:val="004E750A"/>
    <w:rsid w:val="005B1E5F"/>
    <w:rsid w:val="00616E61"/>
    <w:rsid w:val="006A5234"/>
    <w:rsid w:val="006B539D"/>
    <w:rsid w:val="0075101D"/>
    <w:rsid w:val="007A45CD"/>
    <w:rsid w:val="009546FF"/>
    <w:rsid w:val="00964670"/>
    <w:rsid w:val="00971B6F"/>
    <w:rsid w:val="00987193"/>
    <w:rsid w:val="009D4AC1"/>
    <w:rsid w:val="009D60F2"/>
    <w:rsid w:val="00A43B60"/>
    <w:rsid w:val="00B03286"/>
    <w:rsid w:val="00C40765"/>
    <w:rsid w:val="00C408B0"/>
    <w:rsid w:val="00C50EE1"/>
    <w:rsid w:val="00D5329C"/>
    <w:rsid w:val="00E373A6"/>
    <w:rsid w:val="00F00741"/>
    <w:rsid w:val="00F06A3B"/>
    <w:rsid w:val="00F8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  <w15:docId w15:val="{68DEA148-33FF-44A1-9C4E-747160914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AC1"/>
    <w:pPr>
      <w:spacing w:after="6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0741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00741"/>
  </w:style>
  <w:style w:type="paragraph" w:styleId="Footer">
    <w:name w:val="footer"/>
    <w:basedOn w:val="Normal"/>
    <w:link w:val="FooterChar"/>
    <w:uiPriority w:val="99"/>
    <w:unhideWhenUsed/>
    <w:rsid w:val="00F00741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00741"/>
  </w:style>
  <w:style w:type="paragraph" w:styleId="BalloonText">
    <w:name w:val="Balloon Text"/>
    <w:basedOn w:val="Normal"/>
    <w:link w:val="BalloonTextChar"/>
    <w:uiPriority w:val="99"/>
    <w:semiHidden/>
    <w:unhideWhenUsed/>
    <w:rsid w:val="001C79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9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Academic-Services\Library-Services\LibApps\StaffManDesk\MSOffice2003\Templates\A4_skills_landscape_pos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5189D-D43A-43C0-A8DB-2CD88D4A5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A4_skills_landscape_poster</Template>
  <TotalTime>0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Leeds</Company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Neilly</dc:creator>
  <cp:keywords/>
  <dc:description/>
  <cp:lastModifiedBy>Allison Jones</cp:lastModifiedBy>
  <cp:revision>2</cp:revision>
  <cp:lastPrinted>2017-01-11T12:17:00Z</cp:lastPrinted>
  <dcterms:created xsi:type="dcterms:W3CDTF">2017-01-11T12:44:00Z</dcterms:created>
  <dcterms:modified xsi:type="dcterms:W3CDTF">2017-01-11T12:44:00Z</dcterms:modified>
</cp:coreProperties>
</file>