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0"/>
        <w:gridCol w:w="1985"/>
        <w:gridCol w:w="992"/>
        <w:gridCol w:w="2972"/>
      </w:tblGrid>
      <w:tr w:rsidR="004933F5" w:rsidRPr="005C4B53" w14:paraId="31535750" w14:textId="77777777" w:rsidTr="00C97C98"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7A67168" w14:textId="77777777" w:rsidR="004933F5" w:rsidRPr="005C4B53" w:rsidRDefault="005C3EA8" w:rsidP="0099688B">
            <w:pPr>
              <w:spacing w:before="60" w:after="60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SITE</w:t>
            </w:r>
          </w:p>
        </w:tc>
        <w:tc>
          <w:tcPr>
            <w:tcW w:w="30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8BC2" w14:textId="77777777" w:rsidR="004933F5" w:rsidRPr="005C4B53" w:rsidRDefault="004933F5" w:rsidP="0099688B">
            <w:pPr>
              <w:spacing w:before="60" w:after="60"/>
              <w:rPr>
                <w:rFonts w:cs="Arial"/>
                <w:szCs w:val="20"/>
                <w:lang w:val="en-GB"/>
              </w:rPr>
            </w:pPr>
          </w:p>
        </w:tc>
      </w:tr>
      <w:tr w:rsidR="004933F5" w:rsidRPr="005C4B53" w14:paraId="49CC02F9" w14:textId="77777777" w:rsidTr="00C97C98"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54956A0" w14:textId="77777777" w:rsidR="004933F5" w:rsidRDefault="004933F5" w:rsidP="004933F5">
            <w:pPr>
              <w:spacing w:before="60" w:after="60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D</w:t>
            </w:r>
            <w:r w:rsidR="00C97C98">
              <w:rPr>
                <w:rFonts w:cs="Arial"/>
                <w:szCs w:val="20"/>
                <w:lang w:val="en-GB"/>
              </w:rPr>
              <w:t>ATE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2BAA" w14:textId="77777777" w:rsidR="004933F5" w:rsidRPr="005C4B53" w:rsidRDefault="004933F5" w:rsidP="004933F5">
            <w:pPr>
              <w:spacing w:before="60" w:after="60"/>
              <w:rPr>
                <w:rFonts w:cs="Arial"/>
                <w:szCs w:val="20"/>
                <w:lang w:val="en-GB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D0F60B" w14:textId="77777777" w:rsidR="004933F5" w:rsidRDefault="00C97C98" w:rsidP="004933F5">
            <w:pPr>
              <w:spacing w:before="60" w:after="60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TIME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E34E" w14:textId="77777777" w:rsidR="004933F5" w:rsidRPr="005C4B53" w:rsidRDefault="004933F5" w:rsidP="004933F5">
            <w:pPr>
              <w:spacing w:before="60" w:after="60"/>
              <w:rPr>
                <w:rFonts w:cs="Arial"/>
                <w:szCs w:val="20"/>
                <w:lang w:val="en-GB"/>
              </w:rPr>
            </w:pPr>
          </w:p>
        </w:tc>
      </w:tr>
      <w:tr w:rsidR="00110AA1" w:rsidRPr="005C4B53" w14:paraId="078E904C" w14:textId="77777777" w:rsidTr="00C97C98"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29AE9EB" w14:textId="77777777" w:rsidR="004933F5" w:rsidRDefault="00C97C98" w:rsidP="00C97C98">
            <w:pPr>
              <w:spacing w:before="60" w:after="60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 xml:space="preserve">PERSON PROVIDING THE INDUCTION </w:t>
            </w:r>
            <w:r w:rsidR="004933F5">
              <w:rPr>
                <w:rFonts w:cs="Arial"/>
                <w:szCs w:val="20"/>
                <w:lang w:val="en-GB"/>
              </w:rPr>
              <w:t>(print)</w:t>
            </w:r>
          </w:p>
        </w:tc>
        <w:tc>
          <w:tcPr>
            <w:tcW w:w="30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9F94" w14:textId="77777777" w:rsidR="00110AA1" w:rsidRDefault="00110AA1" w:rsidP="001E3E41">
            <w:pPr>
              <w:spacing w:before="60" w:after="60"/>
              <w:rPr>
                <w:rFonts w:cs="Arial"/>
                <w:szCs w:val="20"/>
                <w:lang w:val="en-GB"/>
              </w:rPr>
            </w:pPr>
          </w:p>
          <w:p w14:paraId="0B52EE59" w14:textId="77777777" w:rsidR="0099688B" w:rsidRPr="005C4B53" w:rsidRDefault="0099688B" w:rsidP="001E3E41">
            <w:pPr>
              <w:spacing w:before="60" w:after="60"/>
              <w:rPr>
                <w:rFonts w:cs="Arial"/>
                <w:szCs w:val="20"/>
                <w:lang w:val="en-GB"/>
              </w:rPr>
            </w:pPr>
          </w:p>
        </w:tc>
      </w:tr>
    </w:tbl>
    <w:p w14:paraId="03425D6C" w14:textId="77777777" w:rsidR="00110AA1" w:rsidRDefault="00110AA1" w:rsidP="00110AA1">
      <w:pPr>
        <w:rPr>
          <w:szCs w:val="20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110AA1" w:rsidRPr="0039774D" w14:paraId="31015F41" w14:textId="77777777" w:rsidTr="0039774D">
        <w:tc>
          <w:tcPr>
            <w:tcW w:w="9855" w:type="dxa"/>
            <w:shd w:val="clear" w:color="auto" w:fill="E6E6E6"/>
          </w:tcPr>
          <w:p w14:paraId="2406B959" w14:textId="77777777" w:rsidR="00110AA1" w:rsidRPr="0039774D" w:rsidRDefault="00110AA1" w:rsidP="0039774D">
            <w:pPr>
              <w:spacing w:before="60" w:after="60"/>
              <w:rPr>
                <w:szCs w:val="20"/>
                <w:lang w:val="en-GB"/>
              </w:rPr>
            </w:pPr>
            <w:r w:rsidRPr="0039774D">
              <w:rPr>
                <w:szCs w:val="20"/>
                <w:lang w:val="en-GB"/>
              </w:rPr>
              <w:t>Notes</w:t>
            </w:r>
            <w:r w:rsidR="0099688B">
              <w:rPr>
                <w:szCs w:val="20"/>
                <w:lang w:val="en-GB"/>
              </w:rPr>
              <w:t xml:space="preserve"> (</w:t>
            </w:r>
            <w:r w:rsidR="00F24552">
              <w:rPr>
                <w:szCs w:val="20"/>
                <w:lang w:val="en-GB"/>
              </w:rPr>
              <w:t>W</w:t>
            </w:r>
            <w:r w:rsidR="0099688B">
              <w:rPr>
                <w:szCs w:val="20"/>
                <w:lang w:val="en-GB"/>
              </w:rPr>
              <w:t>hat was discussed</w:t>
            </w:r>
            <w:r w:rsidR="00F24552">
              <w:rPr>
                <w:szCs w:val="20"/>
                <w:lang w:val="en-GB"/>
              </w:rPr>
              <w:t xml:space="preserve"> – NOT exhaustive</w:t>
            </w:r>
            <w:r w:rsidR="0099688B">
              <w:rPr>
                <w:szCs w:val="20"/>
                <w:lang w:val="en-GB"/>
              </w:rPr>
              <w:t>)</w:t>
            </w:r>
            <w:r w:rsidRPr="0039774D">
              <w:rPr>
                <w:szCs w:val="20"/>
                <w:lang w:val="en-GB"/>
              </w:rPr>
              <w:t>:</w:t>
            </w:r>
          </w:p>
        </w:tc>
      </w:tr>
      <w:tr w:rsidR="00110AA1" w:rsidRPr="0039774D" w14:paraId="64766158" w14:textId="77777777" w:rsidTr="00EF4DB9">
        <w:trPr>
          <w:trHeight w:val="2455"/>
        </w:trPr>
        <w:tc>
          <w:tcPr>
            <w:tcW w:w="9855" w:type="dxa"/>
            <w:shd w:val="clear" w:color="auto" w:fill="auto"/>
          </w:tcPr>
          <w:p w14:paraId="1CB01BE1" w14:textId="77777777" w:rsidR="005C3EA8" w:rsidRDefault="00B7158D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Site Safety Rules</w:t>
            </w:r>
          </w:p>
          <w:p w14:paraId="2B2A435B" w14:textId="77777777" w:rsidR="00B7158D" w:rsidRDefault="00B7158D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What the project is</w:t>
            </w:r>
          </w:p>
          <w:p w14:paraId="0F66D1E1" w14:textId="77777777" w:rsidR="00B7158D" w:rsidRDefault="00B7158D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Site specific </w:t>
            </w:r>
            <w:r w:rsidR="00F24552">
              <w:rPr>
                <w:szCs w:val="20"/>
                <w:lang w:val="en-GB"/>
              </w:rPr>
              <w:t xml:space="preserve">safety </w:t>
            </w:r>
            <w:r>
              <w:rPr>
                <w:szCs w:val="20"/>
                <w:lang w:val="en-GB"/>
              </w:rPr>
              <w:t>hazards</w:t>
            </w:r>
          </w:p>
          <w:p w14:paraId="768E53B7" w14:textId="77777777" w:rsidR="00F24552" w:rsidRDefault="00F24552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Site specific environmental considerations (protected species, location of watercourses, drains etc.)</w:t>
            </w:r>
          </w:p>
          <w:p w14:paraId="4D2E8F69" w14:textId="77777777" w:rsidR="00F24552" w:rsidRDefault="00F24552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Health and safety duties</w:t>
            </w:r>
          </w:p>
          <w:p w14:paraId="0E4099C5" w14:textId="77777777" w:rsidR="00F24552" w:rsidRDefault="00F24552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Personal Protective Equipment</w:t>
            </w:r>
          </w:p>
          <w:p w14:paraId="5F57E040" w14:textId="77777777" w:rsidR="00F24552" w:rsidRDefault="00F24552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Welfare facilities</w:t>
            </w:r>
          </w:p>
          <w:p w14:paraId="4942CE3E" w14:textId="77777777" w:rsidR="00F24552" w:rsidRDefault="00F24552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 xml:space="preserve">Accident, Near-Miss reporting requirements </w:t>
            </w:r>
          </w:p>
          <w:p w14:paraId="22EEF5F2" w14:textId="77777777" w:rsidR="00B7158D" w:rsidRPr="00B7158D" w:rsidRDefault="00B7158D" w:rsidP="00B7158D">
            <w:pPr>
              <w:pStyle w:val="ListParagraph"/>
              <w:numPr>
                <w:ilvl w:val="0"/>
                <w:numId w:val="6"/>
              </w:numPr>
              <w:spacing w:before="60" w:after="60"/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Emergency procedures (First Aid, Fire Safety, Environmental Incident)</w:t>
            </w:r>
          </w:p>
          <w:p w14:paraId="445DFB16" w14:textId="77777777" w:rsidR="00110AA1" w:rsidRPr="005C3EA8" w:rsidRDefault="00110AA1" w:rsidP="005C3EA8">
            <w:pPr>
              <w:rPr>
                <w:szCs w:val="20"/>
                <w:lang w:val="en-GB"/>
              </w:rPr>
            </w:pPr>
          </w:p>
        </w:tc>
      </w:tr>
    </w:tbl>
    <w:p w14:paraId="2C814B74" w14:textId="77777777" w:rsidR="00110AA1" w:rsidRDefault="00110AA1" w:rsidP="00110AA1">
      <w:pPr>
        <w:rPr>
          <w:szCs w:val="20"/>
          <w:lang w:val="en-GB"/>
        </w:rPr>
      </w:pPr>
    </w:p>
    <w:p w14:paraId="77387CDA" w14:textId="77777777" w:rsidR="00110AA1" w:rsidRDefault="00110AA1" w:rsidP="00110AA1">
      <w:pPr>
        <w:rPr>
          <w:szCs w:val="20"/>
          <w:lang w:val="en-GB"/>
        </w:rPr>
      </w:pPr>
      <w:r>
        <w:rPr>
          <w:szCs w:val="20"/>
          <w:lang w:val="en-GB"/>
        </w:rPr>
        <w:t xml:space="preserve">Signature below indicates that </w:t>
      </w:r>
      <w:r w:rsidR="00B7158D">
        <w:rPr>
          <w:szCs w:val="20"/>
          <w:lang w:val="en-GB"/>
        </w:rPr>
        <w:t xml:space="preserve">an induction has been </w:t>
      </w:r>
      <w:r>
        <w:rPr>
          <w:szCs w:val="20"/>
          <w:lang w:val="en-GB"/>
        </w:rPr>
        <w:t>provided and understood fully:</w:t>
      </w:r>
    </w:p>
    <w:p w14:paraId="4D1A9D9F" w14:textId="77777777" w:rsidR="00110AA1" w:rsidRPr="003F4EE9" w:rsidRDefault="00110AA1" w:rsidP="00110AA1">
      <w:pPr>
        <w:rPr>
          <w:szCs w:val="20"/>
          <w:lang w:val="en-GB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527"/>
        <w:gridCol w:w="1862"/>
        <w:gridCol w:w="1985"/>
        <w:gridCol w:w="1244"/>
        <w:gridCol w:w="2011"/>
      </w:tblGrid>
      <w:tr w:rsidR="005C3EA8" w:rsidRPr="005C4B53" w14:paraId="5CF3DEFA" w14:textId="77777777" w:rsidTr="005C3EA8">
        <w:trPr>
          <w:jc w:val="center"/>
        </w:trPr>
        <w:tc>
          <w:tcPr>
            <w:tcW w:w="1312" w:type="pct"/>
            <w:tcBorders>
              <w:bottom w:val="single" w:sz="4" w:space="0" w:color="auto"/>
            </w:tcBorders>
            <w:shd w:val="clear" w:color="auto" w:fill="E6E6E6"/>
          </w:tcPr>
          <w:p w14:paraId="111DC24B" w14:textId="77777777" w:rsidR="005C3EA8" w:rsidRPr="005C4B53" w:rsidRDefault="005C3EA8" w:rsidP="001E3E41">
            <w:pPr>
              <w:spacing w:before="60" w:after="60"/>
              <w:jc w:val="center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Employee’s Full Name (Print)</w:t>
            </w:r>
          </w:p>
        </w:tc>
        <w:tc>
          <w:tcPr>
            <w:tcW w:w="967" w:type="pct"/>
            <w:tcBorders>
              <w:bottom w:val="single" w:sz="4" w:space="0" w:color="auto"/>
            </w:tcBorders>
            <w:shd w:val="clear" w:color="auto" w:fill="E6E6E6"/>
          </w:tcPr>
          <w:p w14:paraId="3DB36F71" w14:textId="77777777" w:rsidR="005C3EA8" w:rsidRPr="005C4B53" w:rsidRDefault="005C3EA8" w:rsidP="001E3E41">
            <w:pPr>
              <w:spacing w:before="60" w:after="60"/>
              <w:jc w:val="center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Signature</w:t>
            </w:r>
          </w:p>
        </w:tc>
        <w:tc>
          <w:tcPr>
            <w:tcW w:w="1031" w:type="pct"/>
            <w:tcBorders>
              <w:bottom w:val="single" w:sz="4" w:space="0" w:color="auto"/>
            </w:tcBorders>
            <w:shd w:val="clear" w:color="auto" w:fill="E6E6E6"/>
          </w:tcPr>
          <w:p w14:paraId="27C724BC" w14:textId="77777777" w:rsidR="005C3EA8" w:rsidRPr="005C4B53" w:rsidRDefault="005C3EA8" w:rsidP="001E3E41">
            <w:pPr>
              <w:spacing w:before="60" w:after="60"/>
              <w:jc w:val="center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Company</w:t>
            </w:r>
          </w:p>
        </w:tc>
        <w:tc>
          <w:tcPr>
            <w:tcW w:w="646" w:type="pct"/>
            <w:tcBorders>
              <w:bottom w:val="single" w:sz="4" w:space="0" w:color="auto"/>
            </w:tcBorders>
            <w:shd w:val="clear" w:color="auto" w:fill="E6E6E6"/>
          </w:tcPr>
          <w:p w14:paraId="1DD8FC3E" w14:textId="77777777" w:rsidR="005C3EA8" w:rsidRDefault="005C3EA8" w:rsidP="001E3E41">
            <w:pPr>
              <w:spacing w:before="60" w:after="60"/>
              <w:jc w:val="center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Date</w:t>
            </w:r>
          </w:p>
        </w:tc>
        <w:tc>
          <w:tcPr>
            <w:tcW w:w="1044" w:type="pct"/>
            <w:tcBorders>
              <w:bottom w:val="single" w:sz="4" w:space="0" w:color="auto"/>
            </w:tcBorders>
            <w:shd w:val="clear" w:color="auto" w:fill="E6E6E6"/>
          </w:tcPr>
          <w:p w14:paraId="285195FD" w14:textId="77777777" w:rsidR="005C3EA8" w:rsidRDefault="005C3EA8" w:rsidP="001E3E41">
            <w:pPr>
              <w:spacing w:before="60" w:after="60"/>
              <w:jc w:val="center"/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Inducted by</w:t>
            </w:r>
          </w:p>
        </w:tc>
      </w:tr>
      <w:tr w:rsidR="005C3EA8" w:rsidRPr="005C4B53" w14:paraId="3C02931A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12BE1562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21470E0C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3DF293BD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1E1A880A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7AE19AF5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013030DC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49D22E14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1F3E82BE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3C2A85D2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465C981D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69446DAB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4A52E716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30CF2570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15DC1867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37A0D6D0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305DABEA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1498F099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2265501F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69781819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3F416082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4A202482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4E255B6E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0A315A63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6818B0C8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23BF8C08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066BCF6C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710124C5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53EC7ECB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32C91ADF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307F3706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1642C558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1A998EE6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100BBD70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2D6F27CA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1C562968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220C7710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1B6EBC85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0242FDE8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5F135A9C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04880EC2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72AAEB29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57A8E6B7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53405B55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66FCA065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04A23EB4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5F4C241B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0711F9CD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79933BDE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05A7F1FF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16FB6C40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467497F6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01F68180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68D2C9C3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0E9C7F1F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206CB86C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05EBDBFB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4462F05E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22AC2B3B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42032B2F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7FAC0035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24C581F5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48176899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45149232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41394F1F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4E9D32A0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13BBE9E0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0490FA87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48E7B787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7C788F81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3826436C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2EF54DF1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  <w:tr w:rsidR="005C3EA8" w:rsidRPr="005C4B53" w14:paraId="0C657494" w14:textId="77777777" w:rsidTr="005C3EA8">
        <w:trPr>
          <w:jc w:val="center"/>
        </w:trPr>
        <w:tc>
          <w:tcPr>
            <w:tcW w:w="1312" w:type="pct"/>
            <w:shd w:val="clear" w:color="auto" w:fill="auto"/>
          </w:tcPr>
          <w:p w14:paraId="2B07E941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967" w:type="pct"/>
            <w:shd w:val="clear" w:color="auto" w:fill="auto"/>
          </w:tcPr>
          <w:p w14:paraId="698C22E6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31" w:type="pct"/>
            <w:shd w:val="clear" w:color="auto" w:fill="auto"/>
          </w:tcPr>
          <w:p w14:paraId="4023CBEA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646" w:type="pct"/>
          </w:tcPr>
          <w:p w14:paraId="38529B3D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  <w:tc>
          <w:tcPr>
            <w:tcW w:w="1044" w:type="pct"/>
          </w:tcPr>
          <w:p w14:paraId="541A34B9" w14:textId="77777777" w:rsidR="005C3EA8" w:rsidRDefault="005C3EA8" w:rsidP="001E3E41">
            <w:pPr>
              <w:spacing w:before="120" w:after="120"/>
              <w:jc w:val="center"/>
              <w:rPr>
                <w:rFonts w:cs="Arial"/>
                <w:szCs w:val="20"/>
                <w:lang w:val="en-GB"/>
              </w:rPr>
            </w:pPr>
          </w:p>
        </w:tc>
      </w:tr>
    </w:tbl>
    <w:p w14:paraId="2B35FD4D" w14:textId="77777777" w:rsidR="00110AA1" w:rsidRPr="005C4B53" w:rsidRDefault="00110AA1" w:rsidP="00110AA1">
      <w:pPr>
        <w:rPr>
          <w:sz w:val="16"/>
          <w:szCs w:val="16"/>
          <w:lang w:val="en-GB"/>
        </w:rPr>
      </w:pPr>
    </w:p>
    <w:p w14:paraId="51433AE7" w14:textId="77777777" w:rsidR="00110AA1" w:rsidRPr="005C4B53" w:rsidRDefault="00110AA1" w:rsidP="00110AA1">
      <w:pPr>
        <w:rPr>
          <w:sz w:val="16"/>
          <w:szCs w:val="16"/>
          <w:lang w:val="en-GB"/>
        </w:rPr>
      </w:pPr>
    </w:p>
    <w:p w14:paraId="1B379825" w14:textId="77777777" w:rsidR="00110AA1" w:rsidRPr="005C4B53" w:rsidRDefault="00110AA1" w:rsidP="00110AA1">
      <w:pPr>
        <w:rPr>
          <w:sz w:val="2"/>
          <w:szCs w:val="2"/>
          <w:lang w:val="en-GB"/>
        </w:rPr>
      </w:pPr>
    </w:p>
    <w:p w14:paraId="3ED49051" w14:textId="77777777" w:rsidR="00110AA1" w:rsidRPr="002F19F7" w:rsidRDefault="00110AA1" w:rsidP="00110AA1">
      <w:pPr>
        <w:rPr>
          <w:szCs w:val="2"/>
        </w:rPr>
      </w:pPr>
    </w:p>
    <w:p w14:paraId="7BB15B33" w14:textId="77777777" w:rsidR="00D5012A" w:rsidRPr="00110AA1" w:rsidRDefault="00D5012A" w:rsidP="00110AA1">
      <w:pPr>
        <w:rPr>
          <w:szCs w:val="2"/>
        </w:rPr>
      </w:pPr>
    </w:p>
    <w:sectPr w:rsidR="00D5012A" w:rsidRPr="00110AA1" w:rsidSect="0043104F">
      <w:headerReference w:type="default" r:id="rId10"/>
      <w:footerReference w:type="default" r:id="rId11"/>
      <w:pgSz w:w="11907" w:h="16840" w:code="9"/>
      <w:pgMar w:top="1440" w:right="1134" w:bottom="1440" w:left="1134" w:header="720" w:footer="2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F8C46" w14:textId="77777777" w:rsidR="00293A79" w:rsidRDefault="00293A79">
      <w:r>
        <w:separator/>
      </w:r>
    </w:p>
  </w:endnote>
  <w:endnote w:type="continuationSeparator" w:id="0">
    <w:p w14:paraId="7B81D1FD" w14:textId="77777777" w:rsidR="00293A79" w:rsidRDefault="0029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lon540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RotisSemiSerif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3859"/>
      <w:gridCol w:w="2497"/>
      <w:gridCol w:w="3283"/>
    </w:tblGrid>
    <w:tr w:rsidR="00755AF2" w:rsidRPr="0039774D" w14:paraId="1F1CF5D5" w14:textId="77777777" w:rsidTr="0039774D">
      <w:trPr>
        <w:cantSplit/>
      </w:trPr>
      <w:tc>
        <w:tcPr>
          <w:tcW w:w="2002" w:type="pct"/>
          <w:shd w:val="clear" w:color="auto" w:fill="auto"/>
        </w:tcPr>
        <w:p w14:paraId="708468C0" w14:textId="77777777" w:rsidR="00755AF2" w:rsidRPr="004B6B19" w:rsidRDefault="00640504" w:rsidP="0039774D">
          <w:pPr>
            <w:pStyle w:val="Footer"/>
            <w:tabs>
              <w:tab w:val="center" w:pos="0"/>
              <w:tab w:val="right" w:pos="9027"/>
            </w:tabs>
          </w:pPr>
          <w:r>
            <w:t>IMSF</w:t>
          </w:r>
          <w:r w:rsidR="00BC7C55">
            <w:t>22a</w:t>
          </w:r>
        </w:p>
      </w:tc>
      <w:tc>
        <w:tcPr>
          <w:tcW w:w="1295" w:type="pct"/>
          <w:vMerge w:val="restart"/>
          <w:shd w:val="clear" w:color="auto" w:fill="auto"/>
        </w:tcPr>
        <w:p w14:paraId="22B373A8" w14:textId="77777777" w:rsidR="00755AF2" w:rsidRPr="00B968CE" w:rsidRDefault="00755AF2" w:rsidP="0039774D">
          <w:pPr>
            <w:pStyle w:val="Footer"/>
            <w:tabs>
              <w:tab w:val="center" w:pos="0"/>
              <w:tab w:val="right" w:pos="9027"/>
            </w:tabs>
            <w:jc w:val="center"/>
          </w:pPr>
        </w:p>
      </w:tc>
      <w:tc>
        <w:tcPr>
          <w:tcW w:w="1703" w:type="pct"/>
          <w:shd w:val="clear" w:color="auto" w:fill="auto"/>
        </w:tcPr>
        <w:p w14:paraId="5968A8B4" w14:textId="77777777" w:rsidR="00755AF2" w:rsidRPr="00C8784D" w:rsidRDefault="00755AF2" w:rsidP="0039774D">
          <w:pPr>
            <w:pStyle w:val="Footer"/>
            <w:tabs>
              <w:tab w:val="center" w:pos="0"/>
              <w:tab w:val="right" w:pos="9027"/>
            </w:tabs>
            <w:jc w:val="right"/>
          </w:pPr>
          <w:r w:rsidRPr="00C8784D">
            <w:t xml:space="preserve">Page </w:t>
          </w:r>
          <w:r w:rsidRPr="00C8784D">
            <w:rPr>
              <w:rStyle w:val="PageNumber"/>
            </w:rPr>
            <w:fldChar w:fldCharType="begin"/>
          </w:r>
          <w:r w:rsidRPr="00C8784D">
            <w:rPr>
              <w:rStyle w:val="PageNumber"/>
            </w:rPr>
            <w:instrText xml:space="preserve"> PAGE </w:instrText>
          </w:r>
          <w:r w:rsidRPr="00C8784D">
            <w:rPr>
              <w:rStyle w:val="PageNumber"/>
            </w:rPr>
            <w:fldChar w:fldCharType="separate"/>
          </w:r>
          <w:r w:rsidR="00AC799B">
            <w:rPr>
              <w:rStyle w:val="PageNumber"/>
              <w:noProof/>
            </w:rPr>
            <w:t>1</w:t>
          </w:r>
          <w:r w:rsidRPr="00C8784D">
            <w:rPr>
              <w:rStyle w:val="PageNumber"/>
            </w:rPr>
            <w:fldChar w:fldCharType="end"/>
          </w:r>
          <w:r w:rsidRPr="00C8784D">
            <w:rPr>
              <w:rStyle w:val="PageNumber"/>
            </w:rPr>
            <w:t xml:space="preserve"> of </w:t>
          </w:r>
          <w:r w:rsidRPr="00C8784D">
            <w:rPr>
              <w:rStyle w:val="PageNumber"/>
            </w:rPr>
            <w:fldChar w:fldCharType="begin"/>
          </w:r>
          <w:r w:rsidRPr="00C8784D">
            <w:rPr>
              <w:rStyle w:val="PageNumber"/>
            </w:rPr>
            <w:instrText xml:space="preserve"> NUMPAGES </w:instrText>
          </w:r>
          <w:r w:rsidRPr="00C8784D">
            <w:rPr>
              <w:rStyle w:val="PageNumber"/>
            </w:rPr>
            <w:fldChar w:fldCharType="separate"/>
          </w:r>
          <w:r w:rsidR="00AC799B">
            <w:rPr>
              <w:rStyle w:val="PageNumber"/>
              <w:noProof/>
            </w:rPr>
            <w:t>1</w:t>
          </w:r>
          <w:r w:rsidRPr="00C8784D">
            <w:rPr>
              <w:rStyle w:val="PageNumber"/>
            </w:rPr>
            <w:fldChar w:fldCharType="end"/>
          </w:r>
        </w:p>
      </w:tc>
    </w:tr>
    <w:tr w:rsidR="00755AF2" w:rsidRPr="0039774D" w14:paraId="6102AEDC" w14:textId="77777777" w:rsidTr="0039774D">
      <w:trPr>
        <w:cantSplit/>
      </w:trPr>
      <w:tc>
        <w:tcPr>
          <w:tcW w:w="2002" w:type="pct"/>
          <w:shd w:val="clear" w:color="auto" w:fill="auto"/>
        </w:tcPr>
        <w:p w14:paraId="350FAA32" w14:textId="77777777" w:rsidR="00755AF2" w:rsidRPr="005A41FB" w:rsidRDefault="000A6253" w:rsidP="0039774D">
          <w:pPr>
            <w:pStyle w:val="Footer"/>
            <w:tabs>
              <w:tab w:val="right" w:pos="9027"/>
            </w:tabs>
          </w:pPr>
          <w:r>
            <w:t xml:space="preserve">Issue Level: </w:t>
          </w:r>
          <w:r w:rsidR="00EF4DB9">
            <w:t>0</w:t>
          </w:r>
          <w:r>
            <w:t>1</w:t>
          </w:r>
        </w:p>
      </w:tc>
      <w:tc>
        <w:tcPr>
          <w:tcW w:w="1295" w:type="pct"/>
          <w:vMerge/>
          <w:shd w:val="clear" w:color="auto" w:fill="auto"/>
        </w:tcPr>
        <w:p w14:paraId="35011462" w14:textId="77777777" w:rsidR="00755AF2" w:rsidRPr="00B968CE" w:rsidRDefault="00755AF2" w:rsidP="0039774D">
          <w:pPr>
            <w:pStyle w:val="Footer"/>
            <w:tabs>
              <w:tab w:val="right" w:pos="9027"/>
            </w:tabs>
            <w:jc w:val="right"/>
          </w:pPr>
        </w:p>
      </w:tc>
      <w:tc>
        <w:tcPr>
          <w:tcW w:w="1703" w:type="pct"/>
          <w:shd w:val="clear" w:color="auto" w:fill="auto"/>
        </w:tcPr>
        <w:p w14:paraId="0577D3BD" w14:textId="26153374" w:rsidR="00755AF2" w:rsidRPr="00B968CE" w:rsidRDefault="000C2B14" w:rsidP="0039774D">
          <w:pPr>
            <w:pStyle w:val="Footer"/>
            <w:tabs>
              <w:tab w:val="right" w:pos="9027"/>
            </w:tabs>
            <w:jc w:val="right"/>
          </w:pPr>
          <w:r>
            <w:t>IP Construction</w:t>
          </w:r>
        </w:p>
      </w:tc>
    </w:tr>
    <w:tr w:rsidR="00755AF2" w:rsidRPr="0039774D" w14:paraId="763229F2" w14:textId="77777777" w:rsidTr="0039774D">
      <w:trPr>
        <w:cantSplit/>
      </w:trPr>
      <w:tc>
        <w:tcPr>
          <w:tcW w:w="2002" w:type="pct"/>
          <w:shd w:val="clear" w:color="auto" w:fill="auto"/>
        </w:tcPr>
        <w:p w14:paraId="3EFB066A" w14:textId="1663BBDD" w:rsidR="00755AF2" w:rsidRPr="005A41FB" w:rsidRDefault="000A6253" w:rsidP="0039774D">
          <w:pPr>
            <w:pStyle w:val="Footer"/>
            <w:tabs>
              <w:tab w:val="right" w:pos="9027"/>
            </w:tabs>
          </w:pPr>
          <w:r>
            <w:t xml:space="preserve">Issue Date: </w:t>
          </w:r>
        </w:p>
      </w:tc>
      <w:tc>
        <w:tcPr>
          <w:tcW w:w="2998" w:type="pct"/>
          <w:gridSpan w:val="2"/>
          <w:shd w:val="clear" w:color="auto" w:fill="auto"/>
        </w:tcPr>
        <w:p w14:paraId="3F31D7D7" w14:textId="77777777" w:rsidR="00755AF2" w:rsidRPr="005A41FB" w:rsidRDefault="00755AF2" w:rsidP="0039774D">
          <w:pPr>
            <w:pStyle w:val="Footer"/>
            <w:tabs>
              <w:tab w:val="right" w:pos="9027"/>
            </w:tabs>
            <w:jc w:val="right"/>
          </w:pPr>
          <w:r w:rsidRPr="005A41FB">
            <w:t>ALL PRINTED COPIES ARE UNCONTROLLED</w:t>
          </w:r>
        </w:p>
      </w:tc>
    </w:tr>
  </w:tbl>
  <w:p w14:paraId="7D8016C1" w14:textId="77777777" w:rsidR="00FA09B3" w:rsidRDefault="00FA0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5AF37" w14:textId="77777777" w:rsidR="00293A79" w:rsidRDefault="00293A79">
      <w:r>
        <w:separator/>
      </w:r>
    </w:p>
  </w:footnote>
  <w:footnote w:type="continuationSeparator" w:id="0">
    <w:p w14:paraId="20487E07" w14:textId="77777777" w:rsidR="00293A79" w:rsidRDefault="00293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68C5" w14:textId="2AFA0E83" w:rsidR="000C2B14" w:rsidRPr="000C2B14" w:rsidRDefault="000C2B14" w:rsidP="000C2B14">
    <w:pPr>
      <w:jc w:val="right"/>
      <w:rPr>
        <w:b/>
        <w:bCs/>
      </w:rPr>
    </w:pPr>
    <w:r w:rsidRPr="000C2B14">
      <w:rPr>
        <w:b/>
        <w:bCs/>
      </w:rPr>
      <w:t>IP Construction</w:t>
    </w:r>
  </w:p>
  <w:tbl>
    <w:tblPr>
      <w:tblW w:w="5000" w:type="pct"/>
      <w:tblLook w:val="01E0" w:firstRow="1" w:lastRow="1" w:firstColumn="1" w:lastColumn="1" w:noHBand="0" w:noVBand="0"/>
    </w:tblPr>
    <w:tblGrid>
      <w:gridCol w:w="9639"/>
    </w:tblGrid>
    <w:tr w:rsidR="00755AF2" w:rsidRPr="0039774D" w14:paraId="22A91414" w14:textId="77777777" w:rsidTr="0039774D">
      <w:tc>
        <w:tcPr>
          <w:tcW w:w="5000" w:type="pct"/>
          <w:shd w:val="clear" w:color="auto" w:fill="auto"/>
          <w:vAlign w:val="center"/>
        </w:tcPr>
        <w:p w14:paraId="6F1F666B" w14:textId="0E7DC4DE" w:rsidR="00755AF2" w:rsidRPr="00E959BF" w:rsidRDefault="005C3EA8" w:rsidP="0081543C">
          <w:pPr>
            <w:tabs>
              <w:tab w:val="center" w:pos="4153"/>
              <w:tab w:val="right" w:pos="8306"/>
            </w:tabs>
            <w:jc w:val="right"/>
            <w:rPr>
              <w:rFonts w:ascii="Arial Bold" w:hAnsi="Arial Bold" w:cs="Arial"/>
              <w:b/>
              <w:sz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Fill>
                <w14:solidFill>
                  <w14:srgbClr w14:val="FFFFFF"/>
                </w14:solidFill>
              </w14:textFill>
            </w:rPr>
          </w:pPr>
          <w:r>
            <w:rPr>
              <w:b/>
              <w:sz w:val="24"/>
              <w:szCs w:val="20"/>
              <w:lang w:val="en-GB"/>
            </w:rPr>
            <w:t>Site Induction Record</w:t>
          </w:r>
        </w:p>
      </w:tc>
    </w:tr>
  </w:tbl>
  <w:p w14:paraId="4B740AD2" w14:textId="57F8C67D" w:rsidR="00FA09B3" w:rsidRPr="0043104F" w:rsidRDefault="000C2B14">
    <w:pPr>
      <w:pStyle w:val="Head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688642E" wp14:editId="2A449A91">
          <wp:simplePos x="0" y="0"/>
          <wp:positionH relativeFrom="column">
            <wp:posOffset>-453390</wp:posOffset>
          </wp:positionH>
          <wp:positionV relativeFrom="paragraph">
            <wp:posOffset>-630555</wp:posOffset>
          </wp:positionV>
          <wp:extent cx="784860" cy="845820"/>
          <wp:effectExtent l="0" t="0" r="0" b="0"/>
          <wp:wrapTight wrapText="bothSides">
            <wp:wrapPolygon edited="0">
              <wp:start x="0" y="0"/>
              <wp:lineTo x="0" y="20919"/>
              <wp:lineTo x="20971" y="20919"/>
              <wp:lineTo x="2097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45pt;height:45pt" o:bullet="t">
        <v:imagedata r:id="rId1" o:title="Black Crown"/>
      </v:shape>
    </w:pict>
  </w:numPicBullet>
  <w:abstractNum w:abstractNumId="0" w15:restartNumberingAfterBreak="0">
    <w:nsid w:val="045974F9"/>
    <w:multiLevelType w:val="multilevel"/>
    <w:tmpl w:val="85D6EE1C"/>
    <w:styleLink w:val="StyleBulleted"/>
    <w:lvl w:ilvl="0">
      <w:start w:val="1"/>
      <w:numFmt w:val="bullet"/>
      <w:lvlText w:val=""/>
      <w:lvlPicBulletId w:val="0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25373"/>
    <w:multiLevelType w:val="hybridMultilevel"/>
    <w:tmpl w:val="3B0813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06BF6"/>
    <w:multiLevelType w:val="multilevel"/>
    <w:tmpl w:val="221282B2"/>
    <w:lvl w:ilvl="0">
      <w:start w:val="1"/>
      <w:numFmt w:val="upperLetter"/>
      <w:pStyle w:val="Heading1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1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424A613C"/>
    <w:multiLevelType w:val="multilevel"/>
    <w:tmpl w:val="D88E3C5E"/>
    <w:styleLink w:val="StyleLettered"/>
    <w:lvl w:ilvl="0">
      <w:start w:val="1"/>
      <w:numFmt w:val="lowerLetter"/>
      <w:lvlText w:val="%1)"/>
      <w:lvlJc w:val="left"/>
      <w:pPr>
        <w:tabs>
          <w:tab w:val="num" w:pos="924"/>
        </w:tabs>
        <w:ind w:left="924" w:hanging="41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4" w15:restartNumberingAfterBreak="0">
    <w:nsid w:val="45FA3E40"/>
    <w:multiLevelType w:val="hybridMultilevel"/>
    <w:tmpl w:val="D8DAE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B81855"/>
    <w:multiLevelType w:val="multilevel"/>
    <w:tmpl w:val="8BBC4218"/>
    <w:styleLink w:val="StyleNumbered"/>
    <w:lvl w:ilvl="0">
      <w:start w:val="1"/>
      <w:numFmt w:val="lowerLetter"/>
      <w:lvlText w:val="%1)"/>
      <w:lvlJc w:val="right"/>
      <w:pPr>
        <w:tabs>
          <w:tab w:val="num" w:pos="924"/>
        </w:tabs>
        <w:ind w:left="924" w:hanging="35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num w:numId="1" w16cid:durableId="246695070">
    <w:abstractNumId w:val="2"/>
  </w:num>
  <w:num w:numId="2" w16cid:durableId="926891287">
    <w:abstractNumId w:val="5"/>
  </w:num>
  <w:num w:numId="3" w16cid:durableId="474950522">
    <w:abstractNumId w:val="0"/>
  </w:num>
  <w:num w:numId="4" w16cid:durableId="1543247285">
    <w:abstractNumId w:val="3"/>
  </w:num>
  <w:num w:numId="5" w16cid:durableId="923145403">
    <w:abstractNumId w:val="1"/>
  </w:num>
  <w:num w:numId="6" w16cid:durableId="12728023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5E"/>
    <w:rsid w:val="000004CE"/>
    <w:rsid w:val="00000EBF"/>
    <w:rsid w:val="00002D8A"/>
    <w:rsid w:val="00007AC4"/>
    <w:rsid w:val="00011726"/>
    <w:rsid w:val="00012088"/>
    <w:rsid w:val="0001250E"/>
    <w:rsid w:val="00025D22"/>
    <w:rsid w:val="00026CFC"/>
    <w:rsid w:val="00027FEC"/>
    <w:rsid w:val="0003218D"/>
    <w:rsid w:val="00032891"/>
    <w:rsid w:val="00033160"/>
    <w:rsid w:val="00034FAD"/>
    <w:rsid w:val="000375C9"/>
    <w:rsid w:val="00040DA1"/>
    <w:rsid w:val="00041378"/>
    <w:rsid w:val="00046352"/>
    <w:rsid w:val="0004679E"/>
    <w:rsid w:val="000512CE"/>
    <w:rsid w:val="00053DB5"/>
    <w:rsid w:val="00055322"/>
    <w:rsid w:val="000562A3"/>
    <w:rsid w:val="0006395F"/>
    <w:rsid w:val="00063E89"/>
    <w:rsid w:val="0006425C"/>
    <w:rsid w:val="00064435"/>
    <w:rsid w:val="000648AD"/>
    <w:rsid w:val="00064EBC"/>
    <w:rsid w:val="00065073"/>
    <w:rsid w:val="00066D2D"/>
    <w:rsid w:val="00070328"/>
    <w:rsid w:val="000714E4"/>
    <w:rsid w:val="00073918"/>
    <w:rsid w:val="00075379"/>
    <w:rsid w:val="00077D66"/>
    <w:rsid w:val="00080368"/>
    <w:rsid w:val="000804A7"/>
    <w:rsid w:val="00081470"/>
    <w:rsid w:val="000866AB"/>
    <w:rsid w:val="00086D2D"/>
    <w:rsid w:val="00090E95"/>
    <w:rsid w:val="00092B27"/>
    <w:rsid w:val="00092E71"/>
    <w:rsid w:val="00093199"/>
    <w:rsid w:val="00095937"/>
    <w:rsid w:val="0009625E"/>
    <w:rsid w:val="000A3AAF"/>
    <w:rsid w:val="000A4A55"/>
    <w:rsid w:val="000A4C31"/>
    <w:rsid w:val="000A6253"/>
    <w:rsid w:val="000A7D32"/>
    <w:rsid w:val="000A7FB7"/>
    <w:rsid w:val="000B6DDA"/>
    <w:rsid w:val="000B72E8"/>
    <w:rsid w:val="000B75A1"/>
    <w:rsid w:val="000C1589"/>
    <w:rsid w:val="000C221F"/>
    <w:rsid w:val="000C2B14"/>
    <w:rsid w:val="000C2F12"/>
    <w:rsid w:val="000C6A16"/>
    <w:rsid w:val="000D2F92"/>
    <w:rsid w:val="000D32BA"/>
    <w:rsid w:val="000D7827"/>
    <w:rsid w:val="000E288B"/>
    <w:rsid w:val="000E2AB3"/>
    <w:rsid w:val="000E5E51"/>
    <w:rsid w:val="000E746C"/>
    <w:rsid w:val="000E7BB6"/>
    <w:rsid w:val="000F4318"/>
    <w:rsid w:val="000F43DD"/>
    <w:rsid w:val="000F482A"/>
    <w:rsid w:val="001002FA"/>
    <w:rsid w:val="0010033A"/>
    <w:rsid w:val="00100DC0"/>
    <w:rsid w:val="00101D0E"/>
    <w:rsid w:val="00104464"/>
    <w:rsid w:val="00104A45"/>
    <w:rsid w:val="00106E0C"/>
    <w:rsid w:val="00110217"/>
    <w:rsid w:val="00110AA1"/>
    <w:rsid w:val="00113282"/>
    <w:rsid w:val="00114E25"/>
    <w:rsid w:val="00115026"/>
    <w:rsid w:val="00115078"/>
    <w:rsid w:val="0011653F"/>
    <w:rsid w:val="001172A4"/>
    <w:rsid w:val="00117432"/>
    <w:rsid w:val="00117F60"/>
    <w:rsid w:val="00121767"/>
    <w:rsid w:val="0012679C"/>
    <w:rsid w:val="00126988"/>
    <w:rsid w:val="0012774B"/>
    <w:rsid w:val="001315BE"/>
    <w:rsid w:val="001341DB"/>
    <w:rsid w:val="0013448F"/>
    <w:rsid w:val="001362C7"/>
    <w:rsid w:val="001419A3"/>
    <w:rsid w:val="00144682"/>
    <w:rsid w:val="00144BB9"/>
    <w:rsid w:val="00145AF0"/>
    <w:rsid w:val="00145EBA"/>
    <w:rsid w:val="001460FC"/>
    <w:rsid w:val="0014739E"/>
    <w:rsid w:val="001500C2"/>
    <w:rsid w:val="00150C5E"/>
    <w:rsid w:val="00151161"/>
    <w:rsid w:val="00151396"/>
    <w:rsid w:val="0015203A"/>
    <w:rsid w:val="00153565"/>
    <w:rsid w:val="00153D88"/>
    <w:rsid w:val="001553FF"/>
    <w:rsid w:val="00155F22"/>
    <w:rsid w:val="00163A07"/>
    <w:rsid w:val="0016414E"/>
    <w:rsid w:val="00167258"/>
    <w:rsid w:val="001701D9"/>
    <w:rsid w:val="00170B8B"/>
    <w:rsid w:val="00170CD8"/>
    <w:rsid w:val="00175F63"/>
    <w:rsid w:val="001807AA"/>
    <w:rsid w:val="00181737"/>
    <w:rsid w:val="00182DD9"/>
    <w:rsid w:val="00185905"/>
    <w:rsid w:val="00191B8B"/>
    <w:rsid w:val="00192821"/>
    <w:rsid w:val="001946BA"/>
    <w:rsid w:val="00194EED"/>
    <w:rsid w:val="001954FA"/>
    <w:rsid w:val="00195C83"/>
    <w:rsid w:val="001975E0"/>
    <w:rsid w:val="00197A6E"/>
    <w:rsid w:val="001A0245"/>
    <w:rsid w:val="001A02F6"/>
    <w:rsid w:val="001A109F"/>
    <w:rsid w:val="001A3D6E"/>
    <w:rsid w:val="001A4553"/>
    <w:rsid w:val="001A6433"/>
    <w:rsid w:val="001A6616"/>
    <w:rsid w:val="001A6BE5"/>
    <w:rsid w:val="001A7BD2"/>
    <w:rsid w:val="001B094C"/>
    <w:rsid w:val="001B101F"/>
    <w:rsid w:val="001B2BCF"/>
    <w:rsid w:val="001B350E"/>
    <w:rsid w:val="001B3C8D"/>
    <w:rsid w:val="001B4686"/>
    <w:rsid w:val="001B499D"/>
    <w:rsid w:val="001B4E85"/>
    <w:rsid w:val="001B721B"/>
    <w:rsid w:val="001B7928"/>
    <w:rsid w:val="001C1FC5"/>
    <w:rsid w:val="001C3702"/>
    <w:rsid w:val="001C6564"/>
    <w:rsid w:val="001C694E"/>
    <w:rsid w:val="001C7F98"/>
    <w:rsid w:val="001D0308"/>
    <w:rsid w:val="001D0CC4"/>
    <w:rsid w:val="001D0E06"/>
    <w:rsid w:val="001D1DCC"/>
    <w:rsid w:val="001D707A"/>
    <w:rsid w:val="001D7992"/>
    <w:rsid w:val="001D7FBA"/>
    <w:rsid w:val="001E0977"/>
    <w:rsid w:val="001E3E41"/>
    <w:rsid w:val="001E4765"/>
    <w:rsid w:val="001E5669"/>
    <w:rsid w:val="001E5969"/>
    <w:rsid w:val="001E65D8"/>
    <w:rsid w:val="001E7C26"/>
    <w:rsid w:val="001F08D7"/>
    <w:rsid w:val="001F213D"/>
    <w:rsid w:val="001F269A"/>
    <w:rsid w:val="00202489"/>
    <w:rsid w:val="002030EF"/>
    <w:rsid w:val="00203EF7"/>
    <w:rsid w:val="00204C28"/>
    <w:rsid w:val="00205077"/>
    <w:rsid w:val="002109E2"/>
    <w:rsid w:val="00211A40"/>
    <w:rsid w:val="00214684"/>
    <w:rsid w:val="00216A9D"/>
    <w:rsid w:val="00216F6D"/>
    <w:rsid w:val="00220AD4"/>
    <w:rsid w:val="00220ADB"/>
    <w:rsid w:val="0022153D"/>
    <w:rsid w:val="002268F5"/>
    <w:rsid w:val="00226D4A"/>
    <w:rsid w:val="00231BD4"/>
    <w:rsid w:val="00232E4E"/>
    <w:rsid w:val="002337EE"/>
    <w:rsid w:val="002351F3"/>
    <w:rsid w:val="00235F08"/>
    <w:rsid w:val="00237C3A"/>
    <w:rsid w:val="002423A2"/>
    <w:rsid w:val="002430ED"/>
    <w:rsid w:val="00243371"/>
    <w:rsid w:val="00244C82"/>
    <w:rsid w:val="00245BD0"/>
    <w:rsid w:val="002532FE"/>
    <w:rsid w:val="00256AAA"/>
    <w:rsid w:val="0026489E"/>
    <w:rsid w:val="00266E60"/>
    <w:rsid w:val="002700EB"/>
    <w:rsid w:val="0027187A"/>
    <w:rsid w:val="00271A8B"/>
    <w:rsid w:val="00271E95"/>
    <w:rsid w:val="0027517E"/>
    <w:rsid w:val="00275334"/>
    <w:rsid w:val="002814EF"/>
    <w:rsid w:val="00282D2A"/>
    <w:rsid w:val="00283D57"/>
    <w:rsid w:val="002859E6"/>
    <w:rsid w:val="00290B7C"/>
    <w:rsid w:val="00291B24"/>
    <w:rsid w:val="002927F5"/>
    <w:rsid w:val="002932FB"/>
    <w:rsid w:val="00293A79"/>
    <w:rsid w:val="00294945"/>
    <w:rsid w:val="00295987"/>
    <w:rsid w:val="002A0CC8"/>
    <w:rsid w:val="002A136F"/>
    <w:rsid w:val="002A274D"/>
    <w:rsid w:val="002A327C"/>
    <w:rsid w:val="002B0EA2"/>
    <w:rsid w:val="002B1452"/>
    <w:rsid w:val="002B32A8"/>
    <w:rsid w:val="002B5781"/>
    <w:rsid w:val="002B6B90"/>
    <w:rsid w:val="002B77F8"/>
    <w:rsid w:val="002C765B"/>
    <w:rsid w:val="002D09A0"/>
    <w:rsid w:val="002D0E26"/>
    <w:rsid w:val="002D2082"/>
    <w:rsid w:val="002D286C"/>
    <w:rsid w:val="002D344D"/>
    <w:rsid w:val="002D5FDD"/>
    <w:rsid w:val="002D69D8"/>
    <w:rsid w:val="002D6CE6"/>
    <w:rsid w:val="002E0247"/>
    <w:rsid w:val="002E2075"/>
    <w:rsid w:val="002E44E4"/>
    <w:rsid w:val="002E4559"/>
    <w:rsid w:val="002E7105"/>
    <w:rsid w:val="002F0008"/>
    <w:rsid w:val="002F0169"/>
    <w:rsid w:val="002F30AC"/>
    <w:rsid w:val="002F6EC6"/>
    <w:rsid w:val="0030077C"/>
    <w:rsid w:val="0030531C"/>
    <w:rsid w:val="003055FB"/>
    <w:rsid w:val="00306F23"/>
    <w:rsid w:val="003105C9"/>
    <w:rsid w:val="00313366"/>
    <w:rsid w:val="003154AB"/>
    <w:rsid w:val="0031568C"/>
    <w:rsid w:val="003157C5"/>
    <w:rsid w:val="00316C7E"/>
    <w:rsid w:val="0032334F"/>
    <w:rsid w:val="00326A24"/>
    <w:rsid w:val="00327211"/>
    <w:rsid w:val="003301CA"/>
    <w:rsid w:val="00332B7A"/>
    <w:rsid w:val="0033326A"/>
    <w:rsid w:val="00334A3D"/>
    <w:rsid w:val="00335364"/>
    <w:rsid w:val="00336879"/>
    <w:rsid w:val="00336C60"/>
    <w:rsid w:val="00337551"/>
    <w:rsid w:val="00340590"/>
    <w:rsid w:val="0034291D"/>
    <w:rsid w:val="00357F37"/>
    <w:rsid w:val="00360317"/>
    <w:rsid w:val="003609B7"/>
    <w:rsid w:val="00361A38"/>
    <w:rsid w:val="00363ACB"/>
    <w:rsid w:val="003666EB"/>
    <w:rsid w:val="00370C22"/>
    <w:rsid w:val="00371A36"/>
    <w:rsid w:val="003755F7"/>
    <w:rsid w:val="003770BA"/>
    <w:rsid w:val="00381927"/>
    <w:rsid w:val="00381B0A"/>
    <w:rsid w:val="00386242"/>
    <w:rsid w:val="003866D4"/>
    <w:rsid w:val="00391522"/>
    <w:rsid w:val="0039366B"/>
    <w:rsid w:val="00395C55"/>
    <w:rsid w:val="00397191"/>
    <w:rsid w:val="0039774D"/>
    <w:rsid w:val="003A1765"/>
    <w:rsid w:val="003A4461"/>
    <w:rsid w:val="003A49C8"/>
    <w:rsid w:val="003A5300"/>
    <w:rsid w:val="003A5C94"/>
    <w:rsid w:val="003A699A"/>
    <w:rsid w:val="003A6DDD"/>
    <w:rsid w:val="003A7DF6"/>
    <w:rsid w:val="003B2534"/>
    <w:rsid w:val="003B3676"/>
    <w:rsid w:val="003B4281"/>
    <w:rsid w:val="003B5C2A"/>
    <w:rsid w:val="003C0BF8"/>
    <w:rsid w:val="003C3B18"/>
    <w:rsid w:val="003C455C"/>
    <w:rsid w:val="003C4633"/>
    <w:rsid w:val="003C6A63"/>
    <w:rsid w:val="003D30AA"/>
    <w:rsid w:val="003E08B1"/>
    <w:rsid w:val="003E44F7"/>
    <w:rsid w:val="003E63E1"/>
    <w:rsid w:val="003F043A"/>
    <w:rsid w:val="003F116A"/>
    <w:rsid w:val="003F3B2D"/>
    <w:rsid w:val="003F3F61"/>
    <w:rsid w:val="003F41D9"/>
    <w:rsid w:val="003F4EE9"/>
    <w:rsid w:val="003F527B"/>
    <w:rsid w:val="003F7037"/>
    <w:rsid w:val="00400897"/>
    <w:rsid w:val="004009D6"/>
    <w:rsid w:val="00400D40"/>
    <w:rsid w:val="00401447"/>
    <w:rsid w:val="00402D15"/>
    <w:rsid w:val="004059E1"/>
    <w:rsid w:val="00405E58"/>
    <w:rsid w:val="004104E4"/>
    <w:rsid w:val="00410B6A"/>
    <w:rsid w:val="0041477F"/>
    <w:rsid w:val="004147B6"/>
    <w:rsid w:val="00417D54"/>
    <w:rsid w:val="00417DF5"/>
    <w:rsid w:val="004239EC"/>
    <w:rsid w:val="004259A9"/>
    <w:rsid w:val="00425FBD"/>
    <w:rsid w:val="0043104F"/>
    <w:rsid w:val="004313A5"/>
    <w:rsid w:val="00431F8A"/>
    <w:rsid w:val="0043391E"/>
    <w:rsid w:val="00435B5B"/>
    <w:rsid w:val="004404F3"/>
    <w:rsid w:val="004411AE"/>
    <w:rsid w:val="004438C4"/>
    <w:rsid w:val="0044613C"/>
    <w:rsid w:val="00450406"/>
    <w:rsid w:val="00450771"/>
    <w:rsid w:val="004513EE"/>
    <w:rsid w:val="00452933"/>
    <w:rsid w:val="00453E19"/>
    <w:rsid w:val="00454A62"/>
    <w:rsid w:val="00456F97"/>
    <w:rsid w:val="004571A3"/>
    <w:rsid w:val="00457C70"/>
    <w:rsid w:val="00457FF0"/>
    <w:rsid w:val="004629F6"/>
    <w:rsid w:val="00463F3B"/>
    <w:rsid w:val="004709A3"/>
    <w:rsid w:val="00471FDC"/>
    <w:rsid w:val="00476171"/>
    <w:rsid w:val="00480AA2"/>
    <w:rsid w:val="00481D31"/>
    <w:rsid w:val="00483B3E"/>
    <w:rsid w:val="0048401B"/>
    <w:rsid w:val="00485788"/>
    <w:rsid w:val="00486103"/>
    <w:rsid w:val="00487761"/>
    <w:rsid w:val="0049056D"/>
    <w:rsid w:val="00490A77"/>
    <w:rsid w:val="00491702"/>
    <w:rsid w:val="00491A2F"/>
    <w:rsid w:val="004933F5"/>
    <w:rsid w:val="00497018"/>
    <w:rsid w:val="00497AB3"/>
    <w:rsid w:val="004A2487"/>
    <w:rsid w:val="004A3710"/>
    <w:rsid w:val="004A56F5"/>
    <w:rsid w:val="004A599A"/>
    <w:rsid w:val="004A7F82"/>
    <w:rsid w:val="004B0C2D"/>
    <w:rsid w:val="004B10ED"/>
    <w:rsid w:val="004B1D46"/>
    <w:rsid w:val="004B3031"/>
    <w:rsid w:val="004B5729"/>
    <w:rsid w:val="004C4C1E"/>
    <w:rsid w:val="004C4E4C"/>
    <w:rsid w:val="004C5434"/>
    <w:rsid w:val="004C5F95"/>
    <w:rsid w:val="004C714B"/>
    <w:rsid w:val="004D2D93"/>
    <w:rsid w:val="004D340C"/>
    <w:rsid w:val="004D5A78"/>
    <w:rsid w:val="004D5D05"/>
    <w:rsid w:val="004D6D2F"/>
    <w:rsid w:val="004D6D95"/>
    <w:rsid w:val="004E0458"/>
    <w:rsid w:val="004E0800"/>
    <w:rsid w:val="004E1671"/>
    <w:rsid w:val="004E2057"/>
    <w:rsid w:val="004E4FF0"/>
    <w:rsid w:val="004E6472"/>
    <w:rsid w:val="004F1CB0"/>
    <w:rsid w:val="005003C8"/>
    <w:rsid w:val="00500DB6"/>
    <w:rsid w:val="00503197"/>
    <w:rsid w:val="00504807"/>
    <w:rsid w:val="00505BAC"/>
    <w:rsid w:val="00510B6E"/>
    <w:rsid w:val="00511E53"/>
    <w:rsid w:val="005120FC"/>
    <w:rsid w:val="00512235"/>
    <w:rsid w:val="0051265D"/>
    <w:rsid w:val="0051390E"/>
    <w:rsid w:val="00513FF2"/>
    <w:rsid w:val="00514891"/>
    <w:rsid w:val="005177A0"/>
    <w:rsid w:val="00525A50"/>
    <w:rsid w:val="005273F6"/>
    <w:rsid w:val="005324F5"/>
    <w:rsid w:val="005334DE"/>
    <w:rsid w:val="005342CC"/>
    <w:rsid w:val="005349BB"/>
    <w:rsid w:val="00535714"/>
    <w:rsid w:val="00536979"/>
    <w:rsid w:val="0054372B"/>
    <w:rsid w:val="00544128"/>
    <w:rsid w:val="005456E5"/>
    <w:rsid w:val="00547A8E"/>
    <w:rsid w:val="00550066"/>
    <w:rsid w:val="00550FDE"/>
    <w:rsid w:val="00551B7B"/>
    <w:rsid w:val="00552EEE"/>
    <w:rsid w:val="005537A1"/>
    <w:rsid w:val="0055395A"/>
    <w:rsid w:val="00560A67"/>
    <w:rsid w:val="0056242B"/>
    <w:rsid w:val="005642C3"/>
    <w:rsid w:val="005651CD"/>
    <w:rsid w:val="005721D4"/>
    <w:rsid w:val="00572E16"/>
    <w:rsid w:val="00575890"/>
    <w:rsid w:val="005779AC"/>
    <w:rsid w:val="0058079B"/>
    <w:rsid w:val="00582C19"/>
    <w:rsid w:val="0058330A"/>
    <w:rsid w:val="005833E3"/>
    <w:rsid w:val="00585A08"/>
    <w:rsid w:val="00590B50"/>
    <w:rsid w:val="00592FAF"/>
    <w:rsid w:val="0059564E"/>
    <w:rsid w:val="00597DA1"/>
    <w:rsid w:val="005A15CD"/>
    <w:rsid w:val="005A1DF6"/>
    <w:rsid w:val="005A481C"/>
    <w:rsid w:val="005A6895"/>
    <w:rsid w:val="005A6CEB"/>
    <w:rsid w:val="005B1314"/>
    <w:rsid w:val="005B19BD"/>
    <w:rsid w:val="005B1E1F"/>
    <w:rsid w:val="005B30E1"/>
    <w:rsid w:val="005B3FA1"/>
    <w:rsid w:val="005B60FD"/>
    <w:rsid w:val="005B7241"/>
    <w:rsid w:val="005C0BE5"/>
    <w:rsid w:val="005C19DE"/>
    <w:rsid w:val="005C2DEB"/>
    <w:rsid w:val="005C3EA8"/>
    <w:rsid w:val="005C4B53"/>
    <w:rsid w:val="005C6879"/>
    <w:rsid w:val="005D7CC3"/>
    <w:rsid w:val="005D7F7B"/>
    <w:rsid w:val="005E01BC"/>
    <w:rsid w:val="005E044F"/>
    <w:rsid w:val="005E2A6C"/>
    <w:rsid w:val="005E2AA4"/>
    <w:rsid w:val="005E5EC1"/>
    <w:rsid w:val="005E7F8A"/>
    <w:rsid w:val="005F2353"/>
    <w:rsid w:val="005F288D"/>
    <w:rsid w:val="005F6925"/>
    <w:rsid w:val="005F734D"/>
    <w:rsid w:val="00600352"/>
    <w:rsid w:val="00600D29"/>
    <w:rsid w:val="00601EE1"/>
    <w:rsid w:val="006073D6"/>
    <w:rsid w:val="006073D9"/>
    <w:rsid w:val="006102DF"/>
    <w:rsid w:val="0061084E"/>
    <w:rsid w:val="006125AD"/>
    <w:rsid w:val="00615A5F"/>
    <w:rsid w:val="006171C5"/>
    <w:rsid w:val="0062212F"/>
    <w:rsid w:val="00623857"/>
    <w:rsid w:val="00624AE5"/>
    <w:rsid w:val="006265BA"/>
    <w:rsid w:val="0062677C"/>
    <w:rsid w:val="00626A54"/>
    <w:rsid w:val="00626FE6"/>
    <w:rsid w:val="006337AB"/>
    <w:rsid w:val="0063414A"/>
    <w:rsid w:val="006360C5"/>
    <w:rsid w:val="00636C4F"/>
    <w:rsid w:val="006379B1"/>
    <w:rsid w:val="00637F24"/>
    <w:rsid w:val="00640105"/>
    <w:rsid w:val="00640504"/>
    <w:rsid w:val="0064088C"/>
    <w:rsid w:val="0064155A"/>
    <w:rsid w:val="00643467"/>
    <w:rsid w:val="00643845"/>
    <w:rsid w:val="00645CEF"/>
    <w:rsid w:val="00647181"/>
    <w:rsid w:val="0065102A"/>
    <w:rsid w:val="006510E6"/>
    <w:rsid w:val="0065204A"/>
    <w:rsid w:val="006549B5"/>
    <w:rsid w:val="0065633D"/>
    <w:rsid w:val="0065759E"/>
    <w:rsid w:val="006625BA"/>
    <w:rsid w:val="00663B23"/>
    <w:rsid w:val="00664DCB"/>
    <w:rsid w:val="006706BE"/>
    <w:rsid w:val="00670BDC"/>
    <w:rsid w:val="00671069"/>
    <w:rsid w:val="00671C17"/>
    <w:rsid w:val="006725BC"/>
    <w:rsid w:val="0067262C"/>
    <w:rsid w:val="00672C90"/>
    <w:rsid w:val="00674681"/>
    <w:rsid w:val="00677709"/>
    <w:rsid w:val="00681E46"/>
    <w:rsid w:val="00683919"/>
    <w:rsid w:val="00683D1F"/>
    <w:rsid w:val="00684051"/>
    <w:rsid w:val="006840AB"/>
    <w:rsid w:val="00684562"/>
    <w:rsid w:val="00686395"/>
    <w:rsid w:val="006914EC"/>
    <w:rsid w:val="00691E1F"/>
    <w:rsid w:val="0069643E"/>
    <w:rsid w:val="006A11AA"/>
    <w:rsid w:val="006A1285"/>
    <w:rsid w:val="006A137F"/>
    <w:rsid w:val="006A710D"/>
    <w:rsid w:val="006A7373"/>
    <w:rsid w:val="006B03F8"/>
    <w:rsid w:val="006B368C"/>
    <w:rsid w:val="006B6E42"/>
    <w:rsid w:val="006B6F48"/>
    <w:rsid w:val="006B7259"/>
    <w:rsid w:val="006C0F4F"/>
    <w:rsid w:val="006C1991"/>
    <w:rsid w:val="006C20EF"/>
    <w:rsid w:val="006C2330"/>
    <w:rsid w:val="006C36D2"/>
    <w:rsid w:val="006C7147"/>
    <w:rsid w:val="006D1A01"/>
    <w:rsid w:val="006D4110"/>
    <w:rsid w:val="006D425D"/>
    <w:rsid w:val="006D450C"/>
    <w:rsid w:val="006D452F"/>
    <w:rsid w:val="006D46F9"/>
    <w:rsid w:val="006D4AC3"/>
    <w:rsid w:val="006D6695"/>
    <w:rsid w:val="006D73DA"/>
    <w:rsid w:val="006D746F"/>
    <w:rsid w:val="006E0690"/>
    <w:rsid w:val="006E10E4"/>
    <w:rsid w:val="006E4AE3"/>
    <w:rsid w:val="006F0327"/>
    <w:rsid w:val="006F224D"/>
    <w:rsid w:val="006F250C"/>
    <w:rsid w:val="006F3630"/>
    <w:rsid w:val="006F56F4"/>
    <w:rsid w:val="006F62FE"/>
    <w:rsid w:val="006F704F"/>
    <w:rsid w:val="006F7E6F"/>
    <w:rsid w:val="007014A0"/>
    <w:rsid w:val="00702269"/>
    <w:rsid w:val="00702C84"/>
    <w:rsid w:val="00704605"/>
    <w:rsid w:val="007048CC"/>
    <w:rsid w:val="00706975"/>
    <w:rsid w:val="00706A05"/>
    <w:rsid w:val="0071008D"/>
    <w:rsid w:val="007102D2"/>
    <w:rsid w:val="00711F72"/>
    <w:rsid w:val="00713BE8"/>
    <w:rsid w:val="0071612C"/>
    <w:rsid w:val="00720000"/>
    <w:rsid w:val="00722236"/>
    <w:rsid w:val="00722600"/>
    <w:rsid w:val="00724484"/>
    <w:rsid w:val="007250BE"/>
    <w:rsid w:val="00725461"/>
    <w:rsid w:val="00725C00"/>
    <w:rsid w:val="00725CAF"/>
    <w:rsid w:val="007324B9"/>
    <w:rsid w:val="007330FA"/>
    <w:rsid w:val="00733C7E"/>
    <w:rsid w:val="007379FE"/>
    <w:rsid w:val="00737AC5"/>
    <w:rsid w:val="00745E56"/>
    <w:rsid w:val="00746F95"/>
    <w:rsid w:val="007500A2"/>
    <w:rsid w:val="0075026E"/>
    <w:rsid w:val="007509BD"/>
    <w:rsid w:val="007510FF"/>
    <w:rsid w:val="00753268"/>
    <w:rsid w:val="00755AF2"/>
    <w:rsid w:val="00755BA4"/>
    <w:rsid w:val="00756997"/>
    <w:rsid w:val="00757B19"/>
    <w:rsid w:val="00761A04"/>
    <w:rsid w:val="00761F1F"/>
    <w:rsid w:val="00764886"/>
    <w:rsid w:val="00767813"/>
    <w:rsid w:val="00770BE2"/>
    <w:rsid w:val="007721EA"/>
    <w:rsid w:val="00774B43"/>
    <w:rsid w:val="0078150D"/>
    <w:rsid w:val="00781CA7"/>
    <w:rsid w:val="00782583"/>
    <w:rsid w:val="00784EED"/>
    <w:rsid w:val="007853AE"/>
    <w:rsid w:val="00785783"/>
    <w:rsid w:val="00790B81"/>
    <w:rsid w:val="00792297"/>
    <w:rsid w:val="00794180"/>
    <w:rsid w:val="00794363"/>
    <w:rsid w:val="00796DD2"/>
    <w:rsid w:val="007A0769"/>
    <w:rsid w:val="007A22F5"/>
    <w:rsid w:val="007A2DFE"/>
    <w:rsid w:val="007A3A20"/>
    <w:rsid w:val="007A440B"/>
    <w:rsid w:val="007A6554"/>
    <w:rsid w:val="007B0745"/>
    <w:rsid w:val="007B0C91"/>
    <w:rsid w:val="007B124E"/>
    <w:rsid w:val="007B2A81"/>
    <w:rsid w:val="007B3B7B"/>
    <w:rsid w:val="007B5FA8"/>
    <w:rsid w:val="007B7F90"/>
    <w:rsid w:val="007C2746"/>
    <w:rsid w:val="007C327B"/>
    <w:rsid w:val="007C5CAF"/>
    <w:rsid w:val="007C7F54"/>
    <w:rsid w:val="007E4CC3"/>
    <w:rsid w:val="007E598A"/>
    <w:rsid w:val="007F0499"/>
    <w:rsid w:val="007F051E"/>
    <w:rsid w:val="007F3D04"/>
    <w:rsid w:val="007F6739"/>
    <w:rsid w:val="008035F7"/>
    <w:rsid w:val="00805ABC"/>
    <w:rsid w:val="0081121F"/>
    <w:rsid w:val="008136E0"/>
    <w:rsid w:val="0081543C"/>
    <w:rsid w:val="008226A6"/>
    <w:rsid w:val="008230E1"/>
    <w:rsid w:val="00823FED"/>
    <w:rsid w:val="0083330B"/>
    <w:rsid w:val="00833BE0"/>
    <w:rsid w:val="008344E8"/>
    <w:rsid w:val="008367F7"/>
    <w:rsid w:val="0083770F"/>
    <w:rsid w:val="0084068E"/>
    <w:rsid w:val="008426AB"/>
    <w:rsid w:val="00843411"/>
    <w:rsid w:val="008447A4"/>
    <w:rsid w:val="00845AEA"/>
    <w:rsid w:val="0084739E"/>
    <w:rsid w:val="00850865"/>
    <w:rsid w:val="008537E2"/>
    <w:rsid w:val="00856119"/>
    <w:rsid w:val="00856B88"/>
    <w:rsid w:val="00860011"/>
    <w:rsid w:val="0086078D"/>
    <w:rsid w:val="0086083A"/>
    <w:rsid w:val="008647E2"/>
    <w:rsid w:val="0086707A"/>
    <w:rsid w:val="00877E06"/>
    <w:rsid w:val="00880CCD"/>
    <w:rsid w:val="00883D54"/>
    <w:rsid w:val="008845E4"/>
    <w:rsid w:val="0088687B"/>
    <w:rsid w:val="00887DAC"/>
    <w:rsid w:val="00891333"/>
    <w:rsid w:val="00897A38"/>
    <w:rsid w:val="008A0FB9"/>
    <w:rsid w:val="008A2E44"/>
    <w:rsid w:val="008A4659"/>
    <w:rsid w:val="008A5984"/>
    <w:rsid w:val="008A6DAB"/>
    <w:rsid w:val="008A7F00"/>
    <w:rsid w:val="008B402D"/>
    <w:rsid w:val="008B672B"/>
    <w:rsid w:val="008B6AF5"/>
    <w:rsid w:val="008B7229"/>
    <w:rsid w:val="008B730A"/>
    <w:rsid w:val="008C1070"/>
    <w:rsid w:val="008C277C"/>
    <w:rsid w:val="008C4F42"/>
    <w:rsid w:val="008C7C65"/>
    <w:rsid w:val="008D44D6"/>
    <w:rsid w:val="008D5504"/>
    <w:rsid w:val="008D6015"/>
    <w:rsid w:val="008D63CA"/>
    <w:rsid w:val="008D6629"/>
    <w:rsid w:val="008D6B0D"/>
    <w:rsid w:val="008E0312"/>
    <w:rsid w:val="008E0828"/>
    <w:rsid w:val="008E14F1"/>
    <w:rsid w:val="008E1AB3"/>
    <w:rsid w:val="008E2EA3"/>
    <w:rsid w:val="008E3730"/>
    <w:rsid w:val="008E3D57"/>
    <w:rsid w:val="008E498F"/>
    <w:rsid w:val="008E570A"/>
    <w:rsid w:val="008E7655"/>
    <w:rsid w:val="008E7DD1"/>
    <w:rsid w:val="008F1B85"/>
    <w:rsid w:val="008F1D69"/>
    <w:rsid w:val="008F2BB8"/>
    <w:rsid w:val="009006EC"/>
    <w:rsid w:val="00904116"/>
    <w:rsid w:val="00904CE5"/>
    <w:rsid w:val="009058B8"/>
    <w:rsid w:val="00907B82"/>
    <w:rsid w:val="0091196A"/>
    <w:rsid w:val="0091293E"/>
    <w:rsid w:val="00914C39"/>
    <w:rsid w:val="00917F7C"/>
    <w:rsid w:val="00922ED0"/>
    <w:rsid w:val="00923A06"/>
    <w:rsid w:val="00925092"/>
    <w:rsid w:val="00925FF5"/>
    <w:rsid w:val="00926FFD"/>
    <w:rsid w:val="00927F85"/>
    <w:rsid w:val="009329F9"/>
    <w:rsid w:val="009341B9"/>
    <w:rsid w:val="00934492"/>
    <w:rsid w:val="009345C8"/>
    <w:rsid w:val="009357B5"/>
    <w:rsid w:val="00936129"/>
    <w:rsid w:val="009370EF"/>
    <w:rsid w:val="00941DDE"/>
    <w:rsid w:val="00942818"/>
    <w:rsid w:val="00942B67"/>
    <w:rsid w:val="00943006"/>
    <w:rsid w:val="009476AB"/>
    <w:rsid w:val="00947C57"/>
    <w:rsid w:val="009548C1"/>
    <w:rsid w:val="00955848"/>
    <w:rsid w:val="00956166"/>
    <w:rsid w:val="00957DB6"/>
    <w:rsid w:val="00957F82"/>
    <w:rsid w:val="00963149"/>
    <w:rsid w:val="0096385F"/>
    <w:rsid w:val="0096659D"/>
    <w:rsid w:val="009665F9"/>
    <w:rsid w:val="00967BA0"/>
    <w:rsid w:val="00970352"/>
    <w:rsid w:val="00977D75"/>
    <w:rsid w:val="00980118"/>
    <w:rsid w:val="00982485"/>
    <w:rsid w:val="00984022"/>
    <w:rsid w:val="0098627C"/>
    <w:rsid w:val="0099688B"/>
    <w:rsid w:val="009A0589"/>
    <w:rsid w:val="009A0AE2"/>
    <w:rsid w:val="009A4C0B"/>
    <w:rsid w:val="009A6693"/>
    <w:rsid w:val="009A7230"/>
    <w:rsid w:val="009B068E"/>
    <w:rsid w:val="009B16AF"/>
    <w:rsid w:val="009B30E4"/>
    <w:rsid w:val="009B52BB"/>
    <w:rsid w:val="009B6318"/>
    <w:rsid w:val="009B66BC"/>
    <w:rsid w:val="009B79DA"/>
    <w:rsid w:val="009C2328"/>
    <w:rsid w:val="009C2D61"/>
    <w:rsid w:val="009C376B"/>
    <w:rsid w:val="009C41A1"/>
    <w:rsid w:val="009C443C"/>
    <w:rsid w:val="009D3C7D"/>
    <w:rsid w:val="009D610B"/>
    <w:rsid w:val="009E33DF"/>
    <w:rsid w:val="009E4C5D"/>
    <w:rsid w:val="009E524F"/>
    <w:rsid w:val="009E5B85"/>
    <w:rsid w:val="009E5CB0"/>
    <w:rsid w:val="009E5D5F"/>
    <w:rsid w:val="009E6FA8"/>
    <w:rsid w:val="009F2064"/>
    <w:rsid w:val="009F335D"/>
    <w:rsid w:val="009F3EE0"/>
    <w:rsid w:val="009F43E7"/>
    <w:rsid w:val="009F5F10"/>
    <w:rsid w:val="00A07AF3"/>
    <w:rsid w:val="00A11325"/>
    <w:rsid w:val="00A11C3B"/>
    <w:rsid w:val="00A12026"/>
    <w:rsid w:val="00A12B8F"/>
    <w:rsid w:val="00A148B7"/>
    <w:rsid w:val="00A21A0A"/>
    <w:rsid w:val="00A24A42"/>
    <w:rsid w:val="00A263B9"/>
    <w:rsid w:val="00A26956"/>
    <w:rsid w:val="00A27614"/>
    <w:rsid w:val="00A2784B"/>
    <w:rsid w:val="00A33B8C"/>
    <w:rsid w:val="00A34373"/>
    <w:rsid w:val="00A406A6"/>
    <w:rsid w:val="00A40F42"/>
    <w:rsid w:val="00A42444"/>
    <w:rsid w:val="00A52393"/>
    <w:rsid w:val="00A5353A"/>
    <w:rsid w:val="00A54251"/>
    <w:rsid w:val="00A54B0F"/>
    <w:rsid w:val="00A56E95"/>
    <w:rsid w:val="00A56F9D"/>
    <w:rsid w:val="00A60CBC"/>
    <w:rsid w:val="00A62B81"/>
    <w:rsid w:val="00A64F08"/>
    <w:rsid w:val="00A65FC0"/>
    <w:rsid w:val="00A70826"/>
    <w:rsid w:val="00A7233D"/>
    <w:rsid w:val="00A723FD"/>
    <w:rsid w:val="00A72F9E"/>
    <w:rsid w:val="00A73B76"/>
    <w:rsid w:val="00A74186"/>
    <w:rsid w:val="00A77100"/>
    <w:rsid w:val="00A8100C"/>
    <w:rsid w:val="00A83F78"/>
    <w:rsid w:val="00A84ABC"/>
    <w:rsid w:val="00A864CE"/>
    <w:rsid w:val="00A9207D"/>
    <w:rsid w:val="00A95338"/>
    <w:rsid w:val="00A95433"/>
    <w:rsid w:val="00A968B9"/>
    <w:rsid w:val="00A97B60"/>
    <w:rsid w:val="00AA2065"/>
    <w:rsid w:val="00AA5147"/>
    <w:rsid w:val="00AA645C"/>
    <w:rsid w:val="00AA6705"/>
    <w:rsid w:val="00AA70B0"/>
    <w:rsid w:val="00AB005B"/>
    <w:rsid w:val="00AB0B18"/>
    <w:rsid w:val="00AB1629"/>
    <w:rsid w:val="00AB1DCE"/>
    <w:rsid w:val="00AB2B4F"/>
    <w:rsid w:val="00AB39A9"/>
    <w:rsid w:val="00AB5ACC"/>
    <w:rsid w:val="00AB6362"/>
    <w:rsid w:val="00AB775A"/>
    <w:rsid w:val="00AC37DA"/>
    <w:rsid w:val="00AC4EE9"/>
    <w:rsid w:val="00AC723A"/>
    <w:rsid w:val="00AC799B"/>
    <w:rsid w:val="00AD1D1B"/>
    <w:rsid w:val="00AD2ADF"/>
    <w:rsid w:val="00AD321D"/>
    <w:rsid w:val="00AD4003"/>
    <w:rsid w:val="00AD5592"/>
    <w:rsid w:val="00AD5800"/>
    <w:rsid w:val="00AD60C1"/>
    <w:rsid w:val="00AD7F20"/>
    <w:rsid w:val="00AE2D8E"/>
    <w:rsid w:val="00AE332A"/>
    <w:rsid w:val="00AE3671"/>
    <w:rsid w:val="00AE3792"/>
    <w:rsid w:val="00AE4361"/>
    <w:rsid w:val="00AE5216"/>
    <w:rsid w:val="00AF430F"/>
    <w:rsid w:val="00AF58E4"/>
    <w:rsid w:val="00B06522"/>
    <w:rsid w:val="00B0715A"/>
    <w:rsid w:val="00B106AB"/>
    <w:rsid w:val="00B123CF"/>
    <w:rsid w:val="00B1318E"/>
    <w:rsid w:val="00B158A3"/>
    <w:rsid w:val="00B161FC"/>
    <w:rsid w:val="00B17CD1"/>
    <w:rsid w:val="00B205D0"/>
    <w:rsid w:val="00B222D3"/>
    <w:rsid w:val="00B22527"/>
    <w:rsid w:val="00B241D4"/>
    <w:rsid w:val="00B2502F"/>
    <w:rsid w:val="00B256C2"/>
    <w:rsid w:val="00B2629C"/>
    <w:rsid w:val="00B265B9"/>
    <w:rsid w:val="00B31C97"/>
    <w:rsid w:val="00B339CA"/>
    <w:rsid w:val="00B33DDB"/>
    <w:rsid w:val="00B33DFA"/>
    <w:rsid w:val="00B34AE4"/>
    <w:rsid w:val="00B40865"/>
    <w:rsid w:val="00B40F35"/>
    <w:rsid w:val="00B418BD"/>
    <w:rsid w:val="00B4261F"/>
    <w:rsid w:val="00B514F3"/>
    <w:rsid w:val="00B53E91"/>
    <w:rsid w:val="00B5743A"/>
    <w:rsid w:val="00B61AD0"/>
    <w:rsid w:val="00B649F4"/>
    <w:rsid w:val="00B673CE"/>
    <w:rsid w:val="00B70CC4"/>
    <w:rsid w:val="00B7158D"/>
    <w:rsid w:val="00B724DD"/>
    <w:rsid w:val="00B73238"/>
    <w:rsid w:val="00B734BA"/>
    <w:rsid w:val="00B752B2"/>
    <w:rsid w:val="00B775B6"/>
    <w:rsid w:val="00B805AE"/>
    <w:rsid w:val="00B80C5A"/>
    <w:rsid w:val="00B830EF"/>
    <w:rsid w:val="00B84F10"/>
    <w:rsid w:val="00B860CE"/>
    <w:rsid w:val="00B87020"/>
    <w:rsid w:val="00B9293B"/>
    <w:rsid w:val="00B9440E"/>
    <w:rsid w:val="00B9549C"/>
    <w:rsid w:val="00B96566"/>
    <w:rsid w:val="00B968CE"/>
    <w:rsid w:val="00B97C7D"/>
    <w:rsid w:val="00B97E6E"/>
    <w:rsid w:val="00BA1AE6"/>
    <w:rsid w:val="00BA3D8F"/>
    <w:rsid w:val="00BA4C4C"/>
    <w:rsid w:val="00BA724A"/>
    <w:rsid w:val="00BB4285"/>
    <w:rsid w:val="00BB65A4"/>
    <w:rsid w:val="00BC0E24"/>
    <w:rsid w:val="00BC378C"/>
    <w:rsid w:val="00BC416D"/>
    <w:rsid w:val="00BC7C55"/>
    <w:rsid w:val="00BD3A9F"/>
    <w:rsid w:val="00BD545F"/>
    <w:rsid w:val="00BE34AC"/>
    <w:rsid w:val="00BE3CF5"/>
    <w:rsid w:val="00BE525D"/>
    <w:rsid w:val="00BE7B4D"/>
    <w:rsid w:val="00BF1918"/>
    <w:rsid w:val="00BF3C5A"/>
    <w:rsid w:val="00BF3FBC"/>
    <w:rsid w:val="00BF54D1"/>
    <w:rsid w:val="00BF56C2"/>
    <w:rsid w:val="00BF60CA"/>
    <w:rsid w:val="00BF7EBB"/>
    <w:rsid w:val="00C06582"/>
    <w:rsid w:val="00C073E3"/>
    <w:rsid w:val="00C118A1"/>
    <w:rsid w:val="00C1270F"/>
    <w:rsid w:val="00C133F3"/>
    <w:rsid w:val="00C169BD"/>
    <w:rsid w:val="00C16F84"/>
    <w:rsid w:val="00C21F37"/>
    <w:rsid w:val="00C22DEB"/>
    <w:rsid w:val="00C23FD8"/>
    <w:rsid w:val="00C24A08"/>
    <w:rsid w:val="00C2517F"/>
    <w:rsid w:val="00C25C3F"/>
    <w:rsid w:val="00C2649D"/>
    <w:rsid w:val="00C302A6"/>
    <w:rsid w:val="00C3245A"/>
    <w:rsid w:val="00C33DF0"/>
    <w:rsid w:val="00C35E0C"/>
    <w:rsid w:val="00C36198"/>
    <w:rsid w:val="00C37918"/>
    <w:rsid w:val="00C405A1"/>
    <w:rsid w:val="00C4170F"/>
    <w:rsid w:val="00C420A0"/>
    <w:rsid w:val="00C43740"/>
    <w:rsid w:val="00C4472E"/>
    <w:rsid w:val="00C46498"/>
    <w:rsid w:val="00C4663E"/>
    <w:rsid w:val="00C47369"/>
    <w:rsid w:val="00C50381"/>
    <w:rsid w:val="00C51AF4"/>
    <w:rsid w:val="00C5527C"/>
    <w:rsid w:val="00C553A6"/>
    <w:rsid w:val="00C57B43"/>
    <w:rsid w:val="00C57B60"/>
    <w:rsid w:val="00C66CF1"/>
    <w:rsid w:val="00C7099B"/>
    <w:rsid w:val="00C73754"/>
    <w:rsid w:val="00C80713"/>
    <w:rsid w:val="00C80D2D"/>
    <w:rsid w:val="00C810B0"/>
    <w:rsid w:val="00C816EA"/>
    <w:rsid w:val="00C82043"/>
    <w:rsid w:val="00C8484F"/>
    <w:rsid w:val="00C8723A"/>
    <w:rsid w:val="00C90CFD"/>
    <w:rsid w:val="00C94B41"/>
    <w:rsid w:val="00C96C5A"/>
    <w:rsid w:val="00C978FC"/>
    <w:rsid w:val="00C97C98"/>
    <w:rsid w:val="00CA0E36"/>
    <w:rsid w:val="00CA7B5E"/>
    <w:rsid w:val="00CB1E0E"/>
    <w:rsid w:val="00CB2A53"/>
    <w:rsid w:val="00CB2EB9"/>
    <w:rsid w:val="00CB3D73"/>
    <w:rsid w:val="00CB6139"/>
    <w:rsid w:val="00CB6C5A"/>
    <w:rsid w:val="00CB6DE9"/>
    <w:rsid w:val="00CC0302"/>
    <w:rsid w:val="00CC33C9"/>
    <w:rsid w:val="00CC3F63"/>
    <w:rsid w:val="00CC7A26"/>
    <w:rsid w:val="00CD09AE"/>
    <w:rsid w:val="00CD28EC"/>
    <w:rsid w:val="00CD4CFF"/>
    <w:rsid w:val="00CD5EF3"/>
    <w:rsid w:val="00CD7B02"/>
    <w:rsid w:val="00CE008D"/>
    <w:rsid w:val="00CE1503"/>
    <w:rsid w:val="00CE4293"/>
    <w:rsid w:val="00CE4F0D"/>
    <w:rsid w:val="00CF1DC4"/>
    <w:rsid w:val="00CF1F67"/>
    <w:rsid w:val="00CF4328"/>
    <w:rsid w:val="00CF6F40"/>
    <w:rsid w:val="00D00D18"/>
    <w:rsid w:val="00D01AD3"/>
    <w:rsid w:val="00D01F76"/>
    <w:rsid w:val="00D0558E"/>
    <w:rsid w:val="00D05C55"/>
    <w:rsid w:val="00D05F16"/>
    <w:rsid w:val="00D068E4"/>
    <w:rsid w:val="00D072EA"/>
    <w:rsid w:val="00D10783"/>
    <w:rsid w:val="00D11942"/>
    <w:rsid w:val="00D146CE"/>
    <w:rsid w:val="00D14B74"/>
    <w:rsid w:val="00D16308"/>
    <w:rsid w:val="00D176E0"/>
    <w:rsid w:val="00D2157F"/>
    <w:rsid w:val="00D231CC"/>
    <w:rsid w:val="00D2420B"/>
    <w:rsid w:val="00D245AB"/>
    <w:rsid w:val="00D27396"/>
    <w:rsid w:val="00D31D0E"/>
    <w:rsid w:val="00D37211"/>
    <w:rsid w:val="00D414BE"/>
    <w:rsid w:val="00D41BEE"/>
    <w:rsid w:val="00D43079"/>
    <w:rsid w:val="00D46486"/>
    <w:rsid w:val="00D46C26"/>
    <w:rsid w:val="00D47E09"/>
    <w:rsid w:val="00D5012A"/>
    <w:rsid w:val="00D518FD"/>
    <w:rsid w:val="00D52A7E"/>
    <w:rsid w:val="00D6005A"/>
    <w:rsid w:val="00D60094"/>
    <w:rsid w:val="00D64AD8"/>
    <w:rsid w:val="00D67F22"/>
    <w:rsid w:val="00D71357"/>
    <w:rsid w:val="00D72D8E"/>
    <w:rsid w:val="00D73392"/>
    <w:rsid w:val="00D73978"/>
    <w:rsid w:val="00D76818"/>
    <w:rsid w:val="00D80A82"/>
    <w:rsid w:val="00D820A8"/>
    <w:rsid w:val="00D82780"/>
    <w:rsid w:val="00D82A55"/>
    <w:rsid w:val="00D83493"/>
    <w:rsid w:val="00D84605"/>
    <w:rsid w:val="00D85F40"/>
    <w:rsid w:val="00D90A68"/>
    <w:rsid w:val="00D942A1"/>
    <w:rsid w:val="00D942E5"/>
    <w:rsid w:val="00D9547E"/>
    <w:rsid w:val="00D954CB"/>
    <w:rsid w:val="00DA399A"/>
    <w:rsid w:val="00DA4461"/>
    <w:rsid w:val="00DA5599"/>
    <w:rsid w:val="00DA5A58"/>
    <w:rsid w:val="00DA6088"/>
    <w:rsid w:val="00DA7D96"/>
    <w:rsid w:val="00DB75AE"/>
    <w:rsid w:val="00DC1F00"/>
    <w:rsid w:val="00DC3624"/>
    <w:rsid w:val="00DC3BB4"/>
    <w:rsid w:val="00DC4BEB"/>
    <w:rsid w:val="00DC4C9A"/>
    <w:rsid w:val="00DC5BC2"/>
    <w:rsid w:val="00DC7418"/>
    <w:rsid w:val="00DC7E8A"/>
    <w:rsid w:val="00DD2DE2"/>
    <w:rsid w:val="00DD30C2"/>
    <w:rsid w:val="00DD4DA8"/>
    <w:rsid w:val="00DD6402"/>
    <w:rsid w:val="00DD73E6"/>
    <w:rsid w:val="00DD771F"/>
    <w:rsid w:val="00DE0BF1"/>
    <w:rsid w:val="00DE2746"/>
    <w:rsid w:val="00DE3303"/>
    <w:rsid w:val="00DF04FC"/>
    <w:rsid w:val="00DF17CF"/>
    <w:rsid w:val="00DF1AD4"/>
    <w:rsid w:val="00DF2EA2"/>
    <w:rsid w:val="00DF5767"/>
    <w:rsid w:val="00DF5FCE"/>
    <w:rsid w:val="00DF7EFC"/>
    <w:rsid w:val="00E01A51"/>
    <w:rsid w:val="00E02291"/>
    <w:rsid w:val="00E04E19"/>
    <w:rsid w:val="00E067B6"/>
    <w:rsid w:val="00E07051"/>
    <w:rsid w:val="00E07C00"/>
    <w:rsid w:val="00E10DAC"/>
    <w:rsid w:val="00E13703"/>
    <w:rsid w:val="00E13726"/>
    <w:rsid w:val="00E13979"/>
    <w:rsid w:val="00E144F4"/>
    <w:rsid w:val="00E14880"/>
    <w:rsid w:val="00E16709"/>
    <w:rsid w:val="00E170FC"/>
    <w:rsid w:val="00E1768A"/>
    <w:rsid w:val="00E1769E"/>
    <w:rsid w:val="00E220CD"/>
    <w:rsid w:val="00E258F8"/>
    <w:rsid w:val="00E30059"/>
    <w:rsid w:val="00E30625"/>
    <w:rsid w:val="00E3064B"/>
    <w:rsid w:val="00E31662"/>
    <w:rsid w:val="00E32604"/>
    <w:rsid w:val="00E364EC"/>
    <w:rsid w:val="00E36E6F"/>
    <w:rsid w:val="00E406C0"/>
    <w:rsid w:val="00E4395C"/>
    <w:rsid w:val="00E4421D"/>
    <w:rsid w:val="00E447F1"/>
    <w:rsid w:val="00E45A87"/>
    <w:rsid w:val="00E45E9F"/>
    <w:rsid w:val="00E46528"/>
    <w:rsid w:val="00E46743"/>
    <w:rsid w:val="00E46BFD"/>
    <w:rsid w:val="00E51B0D"/>
    <w:rsid w:val="00E54F4E"/>
    <w:rsid w:val="00E572BC"/>
    <w:rsid w:val="00E579C2"/>
    <w:rsid w:val="00E6067D"/>
    <w:rsid w:val="00E616E7"/>
    <w:rsid w:val="00E627BC"/>
    <w:rsid w:val="00E633C5"/>
    <w:rsid w:val="00E65B3A"/>
    <w:rsid w:val="00E663E7"/>
    <w:rsid w:val="00E670E7"/>
    <w:rsid w:val="00E709D8"/>
    <w:rsid w:val="00E71ABD"/>
    <w:rsid w:val="00E73BB7"/>
    <w:rsid w:val="00E75CB1"/>
    <w:rsid w:val="00E76548"/>
    <w:rsid w:val="00E76D9F"/>
    <w:rsid w:val="00E80C57"/>
    <w:rsid w:val="00E85F4F"/>
    <w:rsid w:val="00E92653"/>
    <w:rsid w:val="00E93984"/>
    <w:rsid w:val="00E94E0A"/>
    <w:rsid w:val="00E95151"/>
    <w:rsid w:val="00E959BF"/>
    <w:rsid w:val="00EA160D"/>
    <w:rsid w:val="00EA35AD"/>
    <w:rsid w:val="00EA35DC"/>
    <w:rsid w:val="00EA3D65"/>
    <w:rsid w:val="00EA5AEE"/>
    <w:rsid w:val="00EB00F0"/>
    <w:rsid w:val="00EB1087"/>
    <w:rsid w:val="00EB2642"/>
    <w:rsid w:val="00EB3697"/>
    <w:rsid w:val="00EB498C"/>
    <w:rsid w:val="00EB6266"/>
    <w:rsid w:val="00EB6AA0"/>
    <w:rsid w:val="00EB7DBC"/>
    <w:rsid w:val="00EC07AD"/>
    <w:rsid w:val="00EC0DF4"/>
    <w:rsid w:val="00EC1E67"/>
    <w:rsid w:val="00EC56B8"/>
    <w:rsid w:val="00EC6D16"/>
    <w:rsid w:val="00EC77C3"/>
    <w:rsid w:val="00EC7B37"/>
    <w:rsid w:val="00ED0E63"/>
    <w:rsid w:val="00ED28B9"/>
    <w:rsid w:val="00ED4C99"/>
    <w:rsid w:val="00ED5A49"/>
    <w:rsid w:val="00EE133C"/>
    <w:rsid w:val="00EE2681"/>
    <w:rsid w:val="00EE4114"/>
    <w:rsid w:val="00EE43B8"/>
    <w:rsid w:val="00EE4B89"/>
    <w:rsid w:val="00EE4C57"/>
    <w:rsid w:val="00EE6238"/>
    <w:rsid w:val="00EF13AD"/>
    <w:rsid w:val="00EF260F"/>
    <w:rsid w:val="00EF3CC2"/>
    <w:rsid w:val="00EF3D27"/>
    <w:rsid w:val="00EF4DB9"/>
    <w:rsid w:val="00EF5B74"/>
    <w:rsid w:val="00EF6FF2"/>
    <w:rsid w:val="00EF74BD"/>
    <w:rsid w:val="00EF7AF1"/>
    <w:rsid w:val="00EF7F2B"/>
    <w:rsid w:val="00F01775"/>
    <w:rsid w:val="00F02B67"/>
    <w:rsid w:val="00F03D1E"/>
    <w:rsid w:val="00F05878"/>
    <w:rsid w:val="00F05907"/>
    <w:rsid w:val="00F06542"/>
    <w:rsid w:val="00F10A6D"/>
    <w:rsid w:val="00F11B41"/>
    <w:rsid w:val="00F12B40"/>
    <w:rsid w:val="00F13EDB"/>
    <w:rsid w:val="00F1427D"/>
    <w:rsid w:val="00F16C6E"/>
    <w:rsid w:val="00F17A4D"/>
    <w:rsid w:val="00F17B3D"/>
    <w:rsid w:val="00F2181A"/>
    <w:rsid w:val="00F218FE"/>
    <w:rsid w:val="00F22883"/>
    <w:rsid w:val="00F24552"/>
    <w:rsid w:val="00F251B7"/>
    <w:rsid w:val="00F258A8"/>
    <w:rsid w:val="00F26D13"/>
    <w:rsid w:val="00F279CC"/>
    <w:rsid w:val="00F3159F"/>
    <w:rsid w:val="00F32240"/>
    <w:rsid w:val="00F32A4D"/>
    <w:rsid w:val="00F333B8"/>
    <w:rsid w:val="00F347A7"/>
    <w:rsid w:val="00F35281"/>
    <w:rsid w:val="00F35334"/>
    <w:rsid w:val="00F3553D"/>
    <w:rsid w:val="00F36188"/>
    <w:rsid w:val="00F36EEB"/>
    <w:rsid w:val="00F378CB"/>
    <w:rsid w:val="00F40B13"/>
    <w:rsid w:val="00F41379"/>
    <w:rsid w:val="00F429D2"/>
    <w:rsid w:val="00F42BC4"/>
    <w:rsid w:val="00F442B3"/>
    <w:rsid w:val="00F4444C"/>
    <w:rsid w:val="00F469AD"/>
    <w:rsid w:val="00F474FF"/>
    <w:rsid w:val="00F47594"/>
    <w:rsid w:val="00F506C5"/>
    <w:rsid w:val="00F5102B"/>
    <w:rsid w:val="00F54F39"/>
    <w:rsid w:val="00F55358"/>
    <w:rsid w:val="00F56C1B"/>
    <w:rsid w:val="00F56E20"/>
    <w:rsid w:val="00F60E3D"/>
    <w:rsid w:val="00F6203F"/>
    <w:rsid w:val="00F73298"/>
    <w:rsid w:val="00F76260"/>
    <w:rsid w:val="00F77A61"/>
    <w:rsid w:val="00F80F34"/>
    <w:rsid w:val="00F867A8"/>
    <w:rsid w:val="00F93197"/>
    <w:rsid w:val="00F9485B"/>
    <w:rsid w:val="00F94EB5"/>
    <w:rsid w:val="00FA0150"/>
    <w:rsid w:val="00FA09B3"/>
    <w:rsid w:val="00FA3714"/>
    <w:rsid w:val="00FA3E86"/>
    <w:rsid w:val="00FA4111"/>
    <w:rsid w:val="00FA4A46"/>
    <w:rsid w:val="00FA7B16"/>
    <w:rsid w:val="00FA7E77"/>
    <w:rsid w:val="00FB15C3"/>
    <w:rsid w:val="00FB5715"/>
    <w:rsid w:val="00FB71EB"/>
    <w:rsid w:val="00FC072B"/>
    <w:rsid w:val="00FC3643"/>
    <w:rsid w:val="00FC498E"/>
    <w:rsid w:val="00FC5646"/>
    <w:rsid w:val="00FC5A19"/>
    <w:rsid w:val="00FC5D5B"/>
    <w:rsid w:val="00FC78CD"/>
    <w:rsid w:val="00FC7D7D"/>
    <w:rsid w:val="00FD2B70"/>
    <w:rsid w:val="00FD4765"/>
    <w:rsid w:val="00FD7FBA"/>
    <w:rsid w:val="00FE6548"/>
    <w:rsid w:val="00FE7905"/>
    <w:rsid w:val="00FF0961"/>
    <w:rsid w:val="00FF32C1"/>
    <w:rsid w:val="00FF36C5"/>
    <w:rsid w:val="00FF395B"/>
    <w:rsid w:val="00FF46D8"/>
    <w:rsid w:val="00FF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E6E384"/>
  <w15:docId w15:val="{D4374E2B-984E-564C-BE84-CA14A87AC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66AB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81E46"/>
    <w:pPr>
      <w:keepNext/>
      <w:numPr>
        <w:numId w:val="1"/>
      </w:numPr>
      <w:shd w:val="clear" w:color="auto" w:fill="003366"/>
      <w:overflowPunct w:val="0"/>
      <w:autoSpaceDE w:val="0"/>
      <w:autoSpaceDN w:val="0"/>
      <w:adjustRightInd w:val="0"/>
      <w:textAlignment w:val="baseline"/>
      <w:outlineLvl w:val="0"/>
    </w:pPr>
    <w:rPr>
      <w:b/>
      <w:kern w:val="28"/>
      <w:sz w:val="24"/>
      <w:szCs w:val="20"/>
      <w:lang w:val="en-GB"/>
    </w:rPr>
  </w:style>
  <w:style w:type="paragraph" w:styleId="Heading2">
    <w:name w:val="heading 2"/>
    <w:basedOn w:val="Normal"/>
    <w:next w:val="Normal"/>
    <w:qFormat/>
    <w:rsid w:val="00681E46"/>
    <w:pPr>
      <w:keepNext/>
      <w:numPr>
        <w:ilvl w:val="1"/>
        <w:numId w:val="1"/>
      </w:numPr>
      <w:shd w:val="clear" w:color="auto" w:fill="99CCFF"/>
      <w:overflowPunct w:val="0"/>
      <w:autoSpaceDE w:val="0"/>
      <w:autoSpaceDN w:val="0"/>
      <w:adjustRightInd w:val="0"/>
      <w:textAlignment w:val="baseline"/>
      <w:outlineLvl w:val="1"/>
    </w:pPr>
    <w:rPr>
      <w:b/>
      <w:sz w:val="22"/>
      <w:szCs w:val="20"/>
      <w:lang w:val="en-GB"/>
    </w:rPr>
  </w:style>
  <w:style w:type="paragraph" w:styleId="Heading3">
    <w:name w:val="heading 3"/>
    <w:basedOn w:val="Normal"/>
    <w:next w:val="Normal"/>
    <w:qFormat/>
    <w:rsid w:val="00681E46"/>
    <w:pPr>
      <w:keepNext/>
      <w:numPr>
        <w:ilvl w:val="2"/>
        <w:numId w:val="1"/>
      </w:numPr>
      <w:shd w:val="clear" w:color="auto" w:fill="E6E6E6"/>
      <w:overflowPunct w:val="0"/>
      <w:autoSpaceDE w:val="0"/>
      <w:autoSpaceDN w:val="0"/>
      <w:adjustRightInd w:val="0"/>
      <w:textAlignment w:val="baseline"/>
      <w:outlineLvl w:val="2"/>
    </w:pPr>
    <w:rPr>
      <w:b/>
      <w:szCs w:val="20"/>
      <w:lang w:val="en-GB"/>
    </w:rPr>
  </w:style>
  <w:style w:type="paragraph" w:styleId="Heading4">
    <w:name w:val="heading 4"/>
    <w:basedOn w:val="Normal"/>
    <w:next w:val="Normal"/>
    <w:qFormat/>
    <w:rsid w:val="008E2EA3"/>
    <w:pPr>
      <w:shd w:val="clear" w:color="auto" w:fill="000000"/>
      <w:outlineLvl w:val="3"/>
    </w:pPr>
    <w:rPr>
      <w:b/>
      <w:bCs/>
      <w:sz w:val="24"/>
      <w:lang w:val="en-GB"/>
    </w:rPr>
  </w:style>
  <w:style w:type="paragraph" w:styleId="Heading5">
    <w:name w:val="heading 5"/>
    <w:basedOn w:val="Normal"/>
    <w:next w:val="Normal"/>
    <w:qFormat/>
    <w:rsid w:val="00681E46"/>
    <w:pPr>
      <w:keepNext/>
      <w:numPr>
        <w:ilvl w:val="4"/>
        <w:numId w:val="1"/>
      </w:numPr>
      <w:overflowPunct w:val="0"/>
      <w:autoSpaceDE w:val="0"/>
      <w:autoSpaceDN w:val="0"/>
      <w:adjustRightInd w:val="0"/>
      <w:textAlignment w:val="baseline"/>
      <w:outlineLvl w:val="4"/>
    </w:pPr>
    <w:rPr>
      <w:b/>
      <w:bCs/>
      <w:szCs w:val="20"/>
      <w:lang w:val="en-GB"/>
    </w:rPr>
  </w:style>
  <w:style w:type="paragraph" w:styleId="Heading6">
    <w:name w:val="heading 6"/>
    <w:basedOn w:val="Normal"/>
    <w:next w:val="Normal"/>
    <w:qFormat/>
    <w:rsid w:val="00681E46"/>
    <w:pPr>
      <w:keepNext/>
      <w:framePr w:hSpace="180" w:wrap="notBeside" w:vAnchor="text" w:hAnchor="margin" w:y="-55"/>
      <w:numPr>
        <w:ilvl w:val="5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44"/>
      <w:szCs w:val="20"/>
      <w:lang w:val="en-GB"/>
    </w:rPr>
  </w:style>
  <w:style w:type="paragraph" w:styleId="Heading7">
    <w:name w:val="heading 7"/>
    <w:basedOn w:val="Normal"/>
    <w:next w:val="Normal"/>
    <w:qFormat/>
    <w:rsid w:val="00681E46"/>
    <w:pPr>
      <w:keepNext/>
      <w:framePr w:hSpace="180" w:wrap="notBeside" w:vAnchor="text" w:hAnchor="margin" w:y="-55"/>
      <w:numPr>
        <w:ilvl w:val="6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6"/>
    </w:pPr>
    <w:rPr>
      <w:b/>
      <w:sz w:val="40"/>
      <w:szCs w:val="20"/>
      <w:lang w:val="en-GB"/>
    </w:rPr>
  </w:style>
  <w:style w:type="paragraph" w:styleId="Heading8">
    <w:name w:val="heading 8"/>
    <w:basedOn w:val="Normal"/>
    <w:next w:val="Normal"/>
    <w:qFormat/>
    <w:rsid w:val="00681E46"/>
    <w:pPr>
      <w:keepNext/>
      <w:framePr w:hSpace="180" w:wrap="notBeside" w:vAnchor="text" w:hAnchor="margin" w:y="-55"/>
      <w:numPr>
        <w:ilvl w:val="7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7"/>
    </w:pPr>
    <w:rPr>
      <w:bCs/>
      <w:sz w:val="28"/>
      <w:szCs w:val="20"/>
      <w:lang w:val="en-GB"/>
    </w:rPr>
  </w:style>
  <w:style w:type="paragraph" w:styleId="Heading9">
    <w:name w:val="heading 9"/>
    <w:basedOn w:val="Normal"/>
    <w:next w:val="Normal"/>
    <w:qFormat/>
    <w:rsid w:val="00681E46"/>
    <w:pPr>
      <w:keepNext/>
      <w:framePr w:hSpace="180" w:wrap="notBeside" w:vAnchor="text" w:hAnchor="margin" w:y="-55"/>
      <w:numPr>
        <w:ilvl w:val="8"/>
        <w:numId w:val="1"/>
      </w:numPr>
      <w:jc w:val="center"/>
      <w:outlineLvl w:val="8"/>
    </w:pPr>
    <w:rPr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Caslon540 BT" w:hAnsi="Caslon540 BT"/>
      <w:szCs w:val="20"/>
      <w:lang w:val="en-GB"/>
    </w:rPr>
  </w:style>
  <w:style w:type="paragraph" w:styleId="Title">
    <w:name w:val="Title"/>
    <w:basedOn w:val="Normal"/>
    <w:qFormat/>
    <w:pPr>
      <w:jc w:val="center"/>
    </w:pPr>
    <w:rPr>
      <w:rFonts w:ascii="Caslon540 BT" w:hAnsi="Caslon540 BT"/>
      <w:b/>
      <w:sz w:val="36"/>
      <w:szCs w:val="20"/>
      <w:lang w:val="en-GB"/>
    </w:rPr>
  </w:style>
  <w:style w:type="paragraph" w:styleId="Subtitle">
    <w:name w:val="Subtitle"/>
    <w:basedOn w:val="Normal"/>
    <w:qFormat/>
    <w:rPr>
      <w:rFonts w:ascii="RotisSemiSerif" w:hAnsi="RotisSemiSerif" w:cs="Arial"/>
      <w:b/>
      <w:szCs w:val="20"/>
      <w:lang w:val="en-GB"/>
    </w:rPr>
  </w:style>
  <w:style w:type="paragraph" w:styleId="BodyTextIndent2">
    <w:name w:val="Body Text Indent 2"/>
    <w:basedOn w:val="Normal"/>
    <w:rsid w:val="00E95151"/>
    <w:pPr>
      <w:spacing w:after="120" w:line="480" w:lineRule="auto"/>
      <w:ind w:left="283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n-GB"/>
    </w:rPr>
  </w:style>
  <w:style w:type="paragraph" w:styleId="BodyTextIndent3">
    <w:name w:val="Body Text Indent 3"/>
    <w:basedOn w:val="Normal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sz w:val="16"/>
      <w:szCs w:val="20"/>
      <w:lang w:val="en-GB"/>
    </w:r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16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TOC1">
    <w:name w:val="toc 1"/>
    <w:basedOn w:val="Normal"/>
    <w:next w:val="Normal"/>
    <w:semiHidden/>
    <w:rsid w:val="00064EBC"/>
    <w:pPr>
      <w:tabs>
        <w:tab w:val="right" w:leader="dot" w:pos="9027"/>
      </w:tabs>
      <w:overflowPunct w:val="0"/>
      <w:autoSpaceDE w:val="0"/>
      <w:autoSpaceDN w:val="0"/>
      <w:adjustRightInd w:val="0"/>
      <w:spacing w:before="200"/>
      <w:textAlignment w:val="baseline"/>
    </w:pPr>
    <w:rPr>
      <w:b/>
      <w:color w:val="0000FF"/>
      <w:szCs w:val="20"/>
      <w:lang w:val="en-GB"/>
    </w:rPr>
  </w:style>
  <w:style w:type="paragraph" w:styleId="TOC2">
    <w:name w:val="toc 2"/>
    <w:basedOn w:val="Normal"/>
    <w:next w:val="Normal"/>
    <w:semiHidden/>
    <w:rsid w:val="00E16709"/>
    <w:pPr>
      <w:tabs>
        <w:tab w:val="right" w:leader="dot" w:pos="9027"/>
      </w:tabs>
      <w:overflowPunct w:val="0"/>
      <w:autoSpaceDE w:val="0"/>
      <w:autoSpaceDN w:val="0"/>
      <w:adjustRightInd w:val="0"/>
      <w:ind w:left="397"/>
      <w:jc w:val="both"/>
      <w:textAlignment w:val="baseline"/>
    </w:pPr>
    <w:rPr>
      <w:color w:val="0000FF"/>
      <w:szCs w:val="20"/>
      <w:lang w:val="en-GB"/>
    </w:rPr>
  </w:style>
  <w:style w:type="paragraph" w:styleId="TOC3">
    <w:name w:val="toc 3"/>
    <w:basedOn w:val="Normal"/>
    <w:next w:val="Normal"/>
    <w:semiHidden/>
    <w:rsid w:val="00E16709"/>
    <w:pPr>
      <w:tabs>
        <w:tab w:val="right" w:leader="dot" w:pos="9027"/>
      </w:tabs>
      <w:overflowPunct w:val="0"/>
      <w:autoSpaceDE w:val="0"/>
      <w:autoSpaceDN w:val="0"/>
      <w:adjustRightInd w:val="0"/>
      <w:ind w:left="794"/>
      <w:jc w:val="both"/>
      <w:textAlignment w:val="baseline"/>
    </w:pPr>
    <w:rPr>
      <w:color w:val="0000FF"/>
      <w:szCs w:val="20"/>
      <w:lang w:val="en-GB"/>
    </w:rPr>
  </w:style>
  <w:style w:type="paragraph" w:customStyle="1" w:styleId="xl27">
    <w:name w:val="xl27"/>
    <w:basedOn w:val="Normal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n-GB"/>
    </w:rPr>
  </w:style>
  <w:style w:type="paragraph" w:customStyle="1" w:styleId="xl37">
    <w:name w:val="xl37"/>
    <w:basedOn w:val="Normal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n-GB"/>
    </w:rPr>
  </w:style>
  <w:style w:type="table" w:styleId="TableGrid">
    <w:name w:val="Table Grid"/>
    <w:basedOn w:val="TableNormal"/>
    <w:rsid w:val="004D5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51AF4"/>
    <w:rPr>
      <w:rFonts w:ascii="Tahoma" w:hAnsi="Tahoma" w:cs="Tahoma"/>
      <w:sz w:val="16"/>
      <w:szCs w:val="16"/>
    </w:rPr>
  </w:style>
  <w:style w:type="character" w:styleId="Hyperlink">
    <w:name w:val="Hyperlink"/>
    <w:rsid w:val="006102DF"/>
    <w:rPr>
      <w:rFonts w:ascii="Arial" w:hAnsi="Arial"/>
      <w:color w:val="0000FF"/>
      <w:sz w:val="20"/>
      <w:u w:val="single"/>
    </w:rPr>
  </w:style>
  <w:style w:type="character" w:styleId="CommentReference">
    <w:name w:val="annotation reference"/>
    <w:semiHidden/>
    <w:rsid w:val="00A77100"/>
    <w:rPr>
      <w:sz w:val="16"/>
      <w:szCs w:val="16"/>
    </w:rPr>
  </w:style>
  <w:style w:type="paragraph" w:styleId="CommentText">
    <w:name w:val="annotation text"/>
    <w:basedOn w:val="Normal"/>
    <w:semiHidden/>
    <w:rsid w:val="00A77100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A77100"/>
    <w:rPr>
      <w:b/>
      <w:bCs/>
    </w:rPr>
  </w:style>
  <w:style w:type="character" w:styleId="FollowedHyperlink">
    <w:name w:val="FollowedHyperlink"/>
    <w:rsid w:val="0039366B"/>
    <w:rPr>
      <w:color w:val="800080"/>
      <w:u w:val="single"/>
    </w:rPr>
  </w:style>
  <w:style w:type="numbering" w:customStyle="1" w:styleId="StyleNumbered">
    <w:name w:val="Style Numbered"/>
    <w:basedOn w:val="NoList"/>
    <w:rsid w:val="00D176E0"/>
    <w:pPr>
      <w:numPr>
        <w:numId w:val="2"/>
      </w:numPr>
    </w:pPr>
  </w:style>
  <w:style w:type="numbering" w:customStyle="1" w:styleId="StyleBulleted">
    <w:name w:val="Style Bulleted"/>
    <w:basedOn w:val="NoList"/>
    <w:rsid w:val="00117F60"/>
    <w:pPr>
      <w:numPr>
        <w:numId w:val="3"/>
      </w:numPr>
    </w:pPr>
  </w:style>
  <w:style w:type="numbering" w:customStyle="1" w:styleId="StyleLettered">
    <w:name w:val="Style Lettered"/>
    <w:basedOn w:val="NoList"/>
    <w:rsid w:val="00117F60"/>
    <w:pPr>
      <w:numPr>
        <w:numId w:val="4"/>
      </w:numPr>
    </w:pPr>
  </w:style>
  <w:style w:type="paragraph" w:styleId="ListParagraph">
    <w:name w:val="List Paragraph"/>
    <w:basedOn w:val="Normal"/>
    <w:qFormat/>
    <w:rsid w:val="003F3F61"/>
    <w:pPr>
      <w:ind w:left="720"/>
    </w:pPr>
  </w:style>
  <w:style w:type="paragraph" w:customStyle="1" w:styleId="Char">
    <w:name w:val="Char"/>
    <w:basedOn w:val="Normal"/>
    <w:rsid w:val="006D450C"/>
    <w:rPr>
      <w:rFonts w:ascii="Times New Roman" w:hAnsi="Times New Roman"/>
      <w:sz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hys%20Perry\Desktop\IMS\07%20Forms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CEDEB8-38B6-4226-ABE2-856CBE8AC2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DD9E8A-C3FF-4B64-8EFA-E1D8E6A4E6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C16CCA-D9C8-412A-B4D7-8F731FDFF336}">
  <ds:schemaRefs>
    <ds:schemaRef ds:uri="http://schemas.microsoft.com/office/2006/metadata/properties"/>
    <ds:schemaRef ds:uri="http://schemas.microsoft.com/office/infopath/2007/PartnerControls"/>
    <ds:schemaRef ds:uri="72a8cbe1-0014-4cfe-8e8a-48cc3ef304f5"/>
    <ds:schemaRef ds:uri="9b6342a3-4424-4bdc-a128-b7566fbfe5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78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IMS Procedure Index</vt:lpstr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IMS Procedure Index</dc:title>
  <dc:subject>IMS Procedure Index</dc:subject>
  <dc:creator>Andrew Protheroe</dc:creator>
  <cp:lastModifiedBy>Greg</cp:lastModifiedBy>
  <cp:revision>3</cp:revision>
  <cp:lastPrinted>2015-09-07T16:02:00Z</cp:lastPrinted>
  <dcterms:created xsi:type="dcterms:W3CDTF">2021-03-17T09:42:00Z</dcterms:created>
  <dcterms:modified xsi:type="dcterms:W3CDTF">2023-03-15T14:55:00Z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  <property fmtid="{D5CDD505-2E9C-101B-9397-08002B2CF9AE}" pid="3" name="MediaServiceImageTags">
    <vt:lpwstr/>
  </property>
</Properties>
</file>