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81490023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0BE4F5FD" w14:textId="5549C607" w:rsidR="00DF2693" w:rsidRDefault="00DF269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9BD9A30" wp14:editId="29D114E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CE52781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1AD5BA" wp14:editId="0186202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8743950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C2D1A32" w14:textId="013D9C59" w:rsidR="00DF2693" w:rsidRDefault="00B22DB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Tonio </w:t>
                                    </w:r>
                                    <w:proofErr w:type="gram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George(</w:t>
                                    </w:r>
                                    <w:proofErr w:type="gramEnd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2312861)</w:t>
                                    </w:r>
                                  </w:p>
                                </w:sdtContent>
                              </w:sdt>
                              <w:p w14:paraId="4952D34B" w14:textId="37EB1048" w:rsidR="00DF2693" w:rsidRDefault="00DF269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B22DB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2312861@student.uwtsd.ac.uk</w:t>
                                    </w:r>
                                  </w:sdtContent>
                                </w:sdt>
                              </w:p>
                              <w:p w14:paraId="01875FAB" w14:textId="3EE0B92D" w:rsidR="00917345" w:rsidRDefault="0091734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12</w:t>
                                </w:r>
                                <w:r w:rsidRPr="00917345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vertAlign w:val="superscript"/>
                                  </w:rPr>
                                  <w:t>th</w:t>
                                </w: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December,</w:t>
                                </w:r>
                                <w:proofErr w:type="gramEnd"/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2024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51AD5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C2D1A32" w14:textId="013D9C59" w:rsidR="00DF2693" w:rsidRDefault="00B22DB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Tonio </w:t>
                              </w:r>
                              <w:proofErr w:type="gram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George(</w:t>
                              </w:r>
                              <w:proofErr w:type="gramEnd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2312861)</w:t>
                              </w:r>
                            </w:p>
                          </w:sdtContent>
                        </w:sdt>
                        <w:p w14:paraId="4952D34B" w14:textId="37EB1048" w:rsidR="00DF2693" w:rsidRDefault="00DF269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B22DB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2312861@student.uwtsd.ac.uk</w:t>
                              </w:r>
                            </w:sdtContent>
                          </w:sdt>
                        </w:p>
                        <w:p w14:paraId="01875FAB" w14:textId="3EE0B92D" w:rsidR="00917345" w:rsidRDefault="0091734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12</w:t>
                          </w:r>
                          <w:r w:rsidRPr="00917345">
                            <w:rPr>
                              <w:color w:val="595959" w:themeColor="text1" w:themeTint="A6"/>
                              <w:sz w:val="18"/>
                              <w:szCs w:val="18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December,</w:t>
                          </w:r>
                          <w:proofErr w:type="gramEnd"/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2024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0ECF2C4" wp14:editId="0A3ED73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3206750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901C55" w14:textId="13B75F2E" w:rsidR="00DF2693" w:rsidRDefault="00DF2693">
                                <w:pPr>
                                  <w:jc w:val="right"/>
                                  <w:rPr>
                                    <w:color w:val="4F81BD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22DBD">
                                      <w:rPr>
                                        <w:caps/>
                                        <w:color w:val="4F81BD" w:themeColor="accent1"/>
                                        <w:sz w:val="64"/>
                                        <w:szCs w:val="64"/>
                                      </w:rPr>
                                      <w:t>hTML &amp; Css web development</w:t>
                                    </w:r>
                                  </w:sdtContent>
                                </w:sdt>
                              </w:p>
                              <w:p w14:paraId="759BA57E" w14:textId="5B5DA4F9" w:rsidR="00DF2693" w:rsidRPr="00B22DBD" w:rsidRDefault="00B22DBD">
                                <w:pPr>
                                  <w:jc w:val="right"/>
                                  <w:rPr>
                                    <w:bCs/>
                                    <w:smallCaps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bCs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75955150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Pr="00B22DBD">
                                      <w:rPr>
                                        <w:rFonts w:ascii="Arial" w:hAnsi="Arial" w:cs="Arial"/>
                                        <w:bCs/>
                                        <w:sz w:val="32"/>
                                        <w:szCs w:val="32"/>
                                      </w:rPr>
                                      <w:t>[Introduction to Web and Database Concepts</w:t>
                                    </w:r>
                                  </w:sdtContent>
                                </w:sdt>
                                <w:r>
                                  <w:rPr>
                                    <w:rFonts w:ascii="Arial" w:hAnsi="Arial" w:cs="Arial"/>
                                    <w:bCs/>
                                    <w:sz w:val="32"/>
                                    <w:szCs w:val="32"/>
                                  </w:rPr>
                                  <w:t>]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0ECF2C4" id="Text Box 163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2A901C55" w14:textId="13B75F2E" w:rsidR="00DF2693" w:rsidRDefault="00DF2693">
                          <w:pPr>
                            <w:jc w:val="right"/>
                            <w:rPr>
                              <w:color w:val="4F81BD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22DBD">
                                <w:rPr>
                                  <w:caps/>
                                  <w:color w:val="4F81BD" w:themeColor="accent1"/>
                                  <w:sz w:val="64"/>
                                  <w:szCs w:val="64"/>
                                </w:rPr>
                                <w:t>hTML &amp; Css web development</w:t>
                              </w:r>
                            </w:sdtContent>
                          </w:sdt>
                        </w:p>
                        <w:p w14:paraId="759BA57E" w14:textId="5B5DA4F9" w:rsidR="00DF2693" w:rsidRPr="00B22DBD" w:rsidRDefault="00B22DBD">
                          <w:pPr>
                            <w:jc w:val="right"/>
                            <w:rPr>
                              <w:bCs/>
                              <w:smallCaps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B22DBD">
                                <w:rPr>
                                  <w:rFonts w:ascii="Arial" w:hAnsi="Arial" w:cs="Arial"/>
                                  <w:bCs/>
                                  <w:sz w:val="32"/>
                                  <w:szCs w:val="32"/>
                                </w:rPr>
                                <w:t>[Introduction to Web and Database Concepts</w:t>
                              </w:r>
                            </w:sdtContent>
                          </w:sdt>
                          <w:r>
                            <w:rPr>
                              <w:rFonts w:ascii="Arial" w:hAnsi="Arial" w:cs="Arial"/>
                              <w:bCs/>
                              <w:sz w:val="32"/>
                              <w:szCs w:val="32"/>
                            </w:rPr>
                            <w:t>]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865E720" w14:textId="77777777" w:rsidR="00B22DBD" w:rsidRDefault="00DF2693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  <w:sdt>
          <w:sdtPr>
            <w:id w:val="-1074354176"/>
            <w:docPartObj>
              <w:docPartGallery w:val="Table of Contents"/>
              <w:docPartUnique/>
            </w:docPartObj>
          </w:sdtPr>
          <w:sdtEndPr>
            <w:rPr>
              <w:rFonts w:ascii="Times New Roman" w:eastAsia="Times New Roman" w:hAnsi="Times New Roman" w:cs="Times New Roman"/>
              <w:b/>
              <w:bCs/>
              <w:noProof/>
              <w:color w:val="auto"/>
              <w:sz w:val="20"/>
              <w:szCs w:val="20"/>
              <w:lang w:val="en-GB" w:eastAsia="en-GB"/>
            </w:rPr>
          </w:sdtEndPr>
          <w:sdtContent>
            <w:p w14:paraId="1C57544C" w14:textId="77777777" w:rsidR="00B22DBD" w:rsidRDefault="00B22DBD" w:rsidP="00B22DBD">
              <w:pPr>
                <w:pStyle w:val="TOCHeading"/>
              </w:pPr>
              <w:r>
                <w:t>Table of Contents</w:t>
              </w:r>
            </w:p>
            <w:p w14:paraId="5D49A4E6" w14:textId="77777777" w:rsidR="00B22DBD" w:rsidRDefault="00B22DBD" w:rsidP="00B22DBD">
              <w:pPr>
                <w:pStyle w:val="TOC1"/>
                <w:tabs>
                  <w:tab w:val="right" w:leader="dot" w:pos="10444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IN" w:eastAsia="en-IN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84842035" w:history="1">
                <w:r w:rsidRPr="009B6C40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_Toc184842035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D47FBB8" w14:textId="77777777" w:rsidR="00B22DBD" w:rsidRDefault="00B22DBD" w:rsidP="00B22DBD">
              <w:pPr>
                <w:pStyle w:val="TOC2"/>
                <w:tabs>
                  <w:tab w:val="right" w:leader="dot" w:pos="10444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IN" w:eastAsia="en-IN"/>
                  <w14:ligatures w14:val="standardContextual"/>
                </w:rPr>
              </w:pPr>
              <w:hyperlink w:anchor="_Toc184842036" w:history="1">
                <w:r w:rsidRPr="009B6C40">
                  <w:rPr>
                    <w:rStyle w:val="Hyperlink"/>
                    <w:noProof/>
                  </w:rPr>
                  <w:t>1. Website Overview and Requirements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_Toc184842036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D90BED2" w14:textId="77777777" w:rsidR="00B22DBD" w:rsidRDefault="00B22DBD" w:rsidP="00B22DBD">
              <w:pPr>
                <w:pStyle w:val="TOC2"/>
                <w:tabs>
                  <w:tab w:val="right" w:leader="dot" w:pos="10444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IN" w:eastAsia="en-IN"/>
                  <w14:ligatures w14:val="standardContextual"/>
                </w:rPr>
              </w:pPr>
              <w:hyperlink w:anchor="_Toc184842037" w:history="1">
                <w:r w:rsidRPr="009B6C40">
                  <w:rPr>
                    <w:rStyle w:val="Hyperlink"/>
                    <w:noProof/>
                    <w:lang w:val="en-IN"/>
                  </w:rPr>
                  <w:t>2. Implementation and Validation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_Toc184842037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4F57D98" w14:textId="77777777" w:rsidR="00B22DBD" w:rsidRDefault="00B22DBD" w:rsidP="00B22DBD">
              <w:pPr>
                <w:pStyle w:val="TOC3"/>
                <w:tabs>
                  <w:tab w:val="right" w:leader="dot" w:pos="10444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IN" w:eastAsia="en-IN"/>
                  <w14:ligatures w14:val="standardContextual"/>
                </w:rPr>
              </w:pPr>
              <w:hyperlink w:anchor="_Toc184842038" w:history="1">
                <w:r w:rsidRPr="009B6C40">
                  <w:rPr>
                    <w:rStyle w:val="Hyperlink"/>
                    <w:noProof/>
                    <w:lang w:val="en-IN"/>
                  </w:rPr>
                  <w:t>Proof of Assignment Completion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_Toc184842038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8DFFB12" w14:textId="77777777" w:rsidR="00B22DBD" w:rsidRDefault="00B22DBD" w:rsidP="00B22DBD">
              <w:pPr>
                <w:pStyle w:val="TOC1"/>
                <w:tabs>
                  <w:tab w:val="right" w:leader="dot" w:pos="10444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IN" w:eastAsia="en-IN"/>
                  <w14:ligatures w14:val="standardContextual"/>
                </w:rPr>
              </w:pPr>
              <w:hyperlink w:anchor="_Toc184842039" w:history="1">
                <w:r w:rsidRPr="009B6C40">
                  <w:rPr>
                    <w:rStyle w:val="Hyperlink"/>
                    <w:noProof/>
                  </w:rPr>
                  <w:t>Requirements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_Toc184842039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3AFCCFC" w14:textId="77777777" w:rsidR="00B22DBD" w:rsidRDefault="00B22DBD" w:rsidP="00B22DBD">
              <w:pPr>
                <w:pStyle w:val="TOC1"/>
                <w:tabs>
                  <w:tab w:val="right" w:leader="dot" w:pos="10444"/>
                </w:tabs>
                <w:rPr>
                  <w:rFonts w:cstheme="minorBidi"/>
                  <w:noProof/>
                  <w:kern w:val="2"/>
                  <w:sz w:val="24"/>
                  <w:szCs w:val="24"/>
                  <w:lang w:val="en-IN" w:eastAsia="en-IN"/>
                  <w14:ligatures w14:val="standardContextual"/>
                </w:rPr>
              </w:pPr>
              <w:hyperlink w:anchor="_Toc184842040" w:history="1">
                <w:r w:rsidRPr="009B6C40">
                  <w:rPr>
                    <w:rStyle w:val="Hyperlink"/>
                    <w:noProof/>
                  </w:rPr>
                  <w:t>Implementation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_Toc184842040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A57CB85" w14:textId="77777777" w:rsidR="00B22DBD" w:rsidRDefault="00B22DBD" w:rsidP="00B22DBD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2D75E141" w14:textId="3B43350F" w:rsidR="00B22DBD" w:rsidRDefault="00B22DBD">
          <w:pPr>
            <w:rPr>
              <w:rFonts w:ascii="Arial" w:hAnsi="Arial" w:cs="Arial"/>
              <w:sz w:val="24"/>
              <w:szCs w:val="24"/>
            </w:rPr>
          </w:pPr>
        </w:p>
        <w:p w14:paraId="1394CF16" w14:textId="77777777" w:rsidR="00B22DBD" w:rsidRDefault="00B22DBD">
          <w:pPr>
            <w:rPr>
              <w:rFonts w:ascii="Arial" w:hAnsi="Arial" w:cs="Arial"/>
              <w:sz w:val="24"/>
              <w:szCs w:val="24"/>
            </w:rPr>
          </w:pPr>
        </w:p>
        <w:p w14:paraId="7C9D40D5" w14:textId="77777777" w:rsidR="00B22DBD" w:rsidRDefault="00B22DBD">
          <w:pPr>
            <w:rPr>
              <w:rFonts w:ascii="Arial" w:hAnsi="Arial" w:cs="Arial"/>
              <w:sz w:val="24"/>
              <w:szCs w:val="24"/>
            </w:rPr>
          </w:pPr>
        </w:p>
        <w:p w14:paraId="54B1C903" w14:textId="77777777" w:rsidR="00B22DBD" w:rsidRDefault="00B22DBD">
          <w:pPr>
            <w:rPr>
              <w:rFonts w:ascii="Arial" w:hAnsi="Arial" w:cs="Arial"/>
              <w:sz w:val="24"/>
              <w:szCs w:val="24"/>
            </w:rPr>
          </w:pPr>
        </w:p>
        <w:p w14:paraId="23C6E0EA" w14:textId="77777777" w:rsidR="00B22DBD" w:rsidRDefault="00B22DBD">
          <w:pPr>
            <w:rPr>
              <w:rFonts w:ascii="Arial" w:hAnsi="Arial" w:cs="Arial"/>
              <w:sz w:val="24"/>
              <w:szCs w:val="24"/>
            </w:rPr>
          </w:pPr>
        </w:p>
        <w:p w14:paraId="206D3450" w14:textId="77777777" w:rsidR="00B22DBD" w:rsidRDefault="00B22DBD">
          <w:pPr>
            <w:rPr>
              <w:rFonts w:ascii="Arial" w:hAnsi="Arial" w:cs="Arial"/>
              <w:sz w:val="24"/>
              <w:szCs w:val="24"/>
            </w:rPr>
          </w:pPr>
        </w:p>
        <w:p w14:paraId="4EF58F9E" w14:textId="2FF7AB98" w:rsidR="00DF2693" w:rsidRDefault="00DF2693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5B868D1A" w14:textId="5CB25477" w:rsidR="009C782E" w:rsidRPr="009C782E" w:rsidRDefault="009C782E" w:rsidP="00B22DBD">
      <w:pPr>
        <w:pStyle w:val="Heading1"/>
      </w:pPr>
      <w:bookmarkStart w:id="0" w:name="_Toc184842035"/>
      <w:r w:rsidRPr="009C782E">
        <w:t>Introduction</w:t>
      </w:r>
      <w:bookmarkEnd w:id="0"/>
    </w:p>
    <w:p w14:paraId="0539202C" w14:textId="77777777" w:rsidR="00B22DBD" w:rsidRPr="00B22DBD" w:rsidRDefault="00B22DBD" w:rsidP="00B22DBD">
      <w:pPr>
        <w:pStyle w:val="Heading2"/>
      </w:pPr>
      <w:bookmarkStart w:id="1" w:name="_Toc184842036"/>
      <w:r w:rsidRPr="00B22DBD">
        <w:t>1. Website Overview and Requirements</w:t>
      </w:r>
      <w:bookmarkEnd w:id="1"/>
    </w:p>
    <w:p w14:paraId="7B93E28B" w14:textId="77777777" w:rsidR="00B22DBD" w:rsidRPr="00B22DBD" w:rsidRDefault="00B22DBD" w:rsidP="00B22DBD">
      <w:pPr>
        <w:spacing w:after="120"/>
        <w:ind w:left="106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The purpose of this assignment is to develop a comprehensive website that demonstrates technical proficiency, design understanding, and practical implementation of web development principles. The website will showcase my ability to create a functional, well-structured, and visually appealing web application.</w:t>
      </w:r>
    </w:p>
    <w:p w14:paraId="7366DA6C" w14:textId="77777777" w:rsidR="00B22DBD" w:rsidRPr="00B22DBD" w:rsidRDefault="00B22DBD" w:rsidP="00B22DBD">
      <w:pPr>
        <w:spacing w:after="120"/>
        <w:ind w:left="106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Key components of the website include:</w:t>
      </w:r>
    </w:p>
    <w:p w14:paraId="4BD65FCA" w14:textId="77777777" w:rsidR="00B22DBD" w:rsidRPr="00B22DBD" w:rsidRDefault="00B22DBD" w:rsidP="00B22DBD">
      <w:pPr>
        <w:numPr>
          <w:ilvl w:val="0"/>
          <w:numId w:val="28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Clear and intuitive navigation</w:t>
      </w:r>
    </w:p>
    <w:p w14:paraId="7A259A47" w14:textId="77777777" w:rsidR="00B22DBD" w:rsidRPr="00B22DBD" w:rsidRDefault="00B22DBD" w:rsidP="00B22DBD">
      <w:pPr>
        <w:numPr>
          <w:ilvl w:val="0"/>
          <w:numId w:val="28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Responsive design that adapts to different screen sizes</w:t>
      </w:r>
    </w:p>
    <w:p w14:paraId="0F9C8417" w14:textId="77777777" w:rsidR="00B22DBD" w:rsidRPr="00B22DBD" w:rsidRDefault="00B22DBD" w:rsidP="00B22DBD">
      <w:pPr>
        <w:numPr>
          <w:ilvl w:val="0"/>
          <w:numId w:val="28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Consistent and professional visual style</w:t>
      </w:r>
    </w:p>
    <w:p w14:paraId="02842839" w14:textId="77777777" w:rsidR="00B22DBD" w:rsidRPr="00B22DBD" w:rsidRDefault="00B22DBD" w:rsidP="00B22DBD">
      <w:pPr>
        <w:numPr>
          <w:ilvl w:val="0"/>
          <w:numId w:val="28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Functional interactive elements</w:t>
      </w:r>
    </w:p>
    <w:p w14:paraId="2307B939" w14:textId="77777777" w:rsidR="00B22DBD" w:rsidRPr="00B22DBD" w:rsidRDefault="00B22DBD" w:rsidP="00B22DBD">
      <w:pPr>
        <w:numPr>
          <w:ilvl w:val="0"/>
          <w:numId w:val="28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Clean, error-free code implementation</w:t>
      </w:r>
    </w:p>
    <w:p w14:paraId="7A59811E" w14:textId="77777777" w:rsidR="00B22DBD" w:rsidRPr="00B22DBD" w:rsidRDefault="00B22DBD" w:rsidP="00B22DBD">
      <w:pPr>
        <w:spacing w:after="120"/>
        <w:ind w:left="106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The website addresses the specific requirements outlined in the assignment guidelines, ensuring that all technical and creative aspects are thoroughly addressed and executed with precision.</w:t>
      </w:r>
    </w:p>
    <w:p w14:paraId="56BB62B2" w14:textId="77777777" w:rsidR="00B22DBD" w:rsidRPr="00B22DBD" w:rsidRDefault="00B22DBD" w:rsidP="00B22DBD">
      <w:pPr>
        <w:pStyle w:val="Heading2"/>
        <w:rPr>
          <w:lang w:val="en-IN"/>
        </w:rPr>
      </w:pPr>
      <w:bookmarkStart w:id="2" w:name="_Toc184842037"/>
      <w:r w:rsidRPr="00B22DBD">
        <w:rPr>
          <w:lang w:val="en-IN"/>
        </w:rPr>
        <w:t>2. Implementation and Validation</w:t>
      </w:r>
      <w:bookmarkEnd w:id="2"/>
    </w:p>
    <w:p w14:paraId="6DC617CF" w14:textId="77777777" w:rsidR="00B22DBD" w:rsidRPr="00B22DBD" w:rsidRDefault="00B22DBD" w:rsidP="00B22DBD">
      <w:pPr>
        <w:spacing w:after="120"/>
        <w:ind w:left="1060"/>
        <w:rPr>
          <w:rFonts w:ascii="Arial" w:hAnsi="Arial" w:cs="Arial"/>
          <w:b/>
          <w:bCs/>
          <w:sz w:val="24"/>
          <w:szCs w:val="24"/>
          <w:lang w:val="en-IN"/>
        </w:rPr>
      </w:pPr>
      <w:r w:rsidRPr="00B22DBD">
        <w:rPr>
          <w:rFonts w:ascii="Arial" w:hAnsi="Arial" w:cs="Arial"/>
          <w:b/>
          <w:bCs/>
          <w:sz w:val="24"/>
          <w:szCs w:val="24"/>
          <w:lang w:val="en-IN"/>
        </w:rPr>
        <w:t>Code Verification</w:t>
      </w:r>
    </w:p>
    <w:p w14:paraId="638C5589" w14:textId="77777777" w:rsidR="00B22DBD" w:rsidRPr="00B22DBD" w:rsidRDefault="00B22DBD" w:rsidP="00B22DBD">
      <w:pPr>
        <w:numPr>
          <w:ilvl w:val="0"/>
          <w:numId w:val="29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Extensive testing conducted to ensure zero runtime errors</w:t>
      </w:r>
    </w:p>
    <w:p w14:paraId="19BA53FF" w14:textId="77777777" w:rsidR="00B22DBD" w:rsidRPr="00B22DBD" w:rsidRDefault="00B22DBD" w:rsidP="00B22DBD">
      <w:pPr>
        <w:numPr>
          <w:ilvl w:val="0"/>
          <w:numId w:val="29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Code validated through multiple development and testing environments</w:t>
      </w:r>
    </w:p>
    <w:p w14:paraId="1C350E58" w14:textId="77777777" w:rsidR="00B22DBD" w:rsidRPr="00B22DBD" w:rsidRDefault="00B22DBD" w:rsidP="00B22DBD">
      <w:pPr>
        <w:numPr>
          <w:ilvl w:val="0"/>
          <w:numId w:val="29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Comprehensive error handling implemented</w:t>
      </w:r>
    </w:p>
    <w:p w14:paraId="3A73FBFE" w14:textId="77777777" w:rsidR="00B22DBD" w:rsidRPr="00B22DBD" w:rsidRDefault="00B22DBD" w:rsidP="00B22DBD">
      <w:pPr>
        <w:numPr>
          <w:ilvl w:val="0"/>
          <w:numId w:val="29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Cross-browser compatibility confirmed</w:t>
      </w:r>
    </w:p>
    <w:p w14:paraId="0E9717B1" w14:textId="77777777" w:rsidR="00B22DBD" w:rsidRPr="00B22DBD" w:rsidRDefault="00B22DBD" w:rsidP="00B22DBD">
      <w:pPr>
        <w:pStyle w:val="Heading3"/>
        <w:rPr>
          <w:lang w:val="en-IN"/>
        </w:rPr>
      </w:pPr>
      <w:bookmarkStart w:id="3" w:name="_Toc184842038"/>
      <w:r w:rsidRPr="00B22DBD">
        <w:rPr>
          <w:lang w:val="en-IN"/>
        </w:rPr>
        <w:t>Proof of Assignment Completion</w:t>
      </w:r>
      <w:bookmarkEnd w:id="3"/>
    </w:p>
    <w:p w14:paraId="5574A1AA" w14:textId="77777777" w:rsidR="00B22DBD" w:rsidRPr="00B22DBD" w:rsidRDefault="00B22DBD" w:rsidP="00B22DBD">
      <w:pPr>
        <w:numPr>
          <w:ilvl w:val="0"/>
          <w:numId w:val="30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Detailed documentation of development process</w:t>
      </w:r>
    </w:p>
    <w:p w14:paraId="766AD1B8" w14:textId="77777777" w:rsidR="00B22DBD" w:rsidRPr="00B22DBD" w:rsidRDefault="00B22DBD" w:rsidP="00B22DBD">
      <w:pPr>
        <w:numPr>
          <w:ilvl w:val="0"/>
          <w:numId w:val="30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Screenshots demonstrating key functionality</w:t>
      </w:r>
    </w:p>
    <w:p w14:paraId="7AFC6D50" w14:textId="77777777" w:rsidR="00B22DBD" w:rsidRPr="00B22DBD" w:rsidRDefault="00B22DBD" w:rsidP="00B22DBD">
      <w:pPr>
        <w:numPr>
          <w:ilvl w:val="0"/>
          <w:numId w:val="30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Code repository with commit history</w:t>
      </w:r>
    </w:p>
    <w:p w14:paraId="40FA7E70" w14:textId="77777777" w:rsidR="00B22DBD" w:rsidRPr="00B22DBD" w:rsidRDefault="00B22DBD" w:rsidP="00B22DBD">
      <w:pPr>
        <w:numPr>
          <w:ilvl w:val="0"/>
          <w:numId w:val="30"/>
        </w:numPr>
        <w:spacing w:after="12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Performance and accessibility testing results</w:t>
      </w:r>
    </w:p>
    <w:p w14:paraId="64D16993" w14:textId="77777777" w:rsidR="00B22DBD" w:rsidRPr="00B22DBD" w:rsidRDefault="00B22DBD" w:rsidP="00B22DBD">
      <w:pPr>
        <w:spacing w:after="120"/>
        <w:ind w:left="1060"/>
        <w:rPr>
          <w:rFonts w:ascii="Arial" w:hAnsi="Arial" w:cs="Arial"/>
          <w:sz w:val="24"/>
          <w:szCs w:val="24"/>
          <w:lang w:val="en-IN"/>
        </w:rPr>
      </w:pPr>
      <w:r w:rsidRPr="00B22DBD">
        <w:rPr>
          <w:rFonts w:ascii="Arial" w:hAnsi="Arial" w:cs="Arial"/>
          <w:sz w:val="24"/>
          <w:szCs w:val="24"/>
          <w:lang w:val="en-IN"/>
        </w:rPr>
        <w:t>Technical artifacts and implementation details will be presented to demonstrate the depth of understanding and skill applied in creating this website.</w:t>
      </w:r>
    </w:p>
    <w:p w14:paraId="396DF042" w14:textId="77777777" w:rsidR="00B22DBD" w:rsidRPr="009C782E" w:rsidRDefault="00B22DBD" w:rsidP="00B22DBD">
      <w:pPr>
        <w:spacing w:after="120"/>
        <w:ind w:left="1060"/>
        <w:rPr>
          <w:rFonts w:ascii="Arial" w:hAnsi="Arial" w:cs="Arial"/>
          <w:sz w:val="24"/>
          <w:szCs w:val="24"/>
        </w:rPr>
      </w:pPr>
    </w:p>
    <w:p w14:paraId="55CB7195" w14:textId="3A68BB05" w:rsidR="009C782E" w:rsidRDefault="009C782E" w:rsidP="00B22DBD">
      <w:pPr>
        <w:pStyle w:val="Heading1"/>
      </w:pPr>
      <w:bookmarkStart w:id="4" w:name="_Toc184842039"/>
      <w:r w:rsidRPr="009C782E">
        <w:lastRenderedPageBreak/>
        <w:t>Requirements</w:t>
      </w:r>
      <w:bookmarkEnd w:id="4"/>
    </w:p>
    <w:p w14:paraId="46A68DF9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"My Hobby World" is a personal website dedicated to sharing the owner's passion for a particular hobby. The website aims to provide a hub for knowledge, inspiration, and connections for others who share similar interests.</w:t>
      </w:r>
    </w:p>
    <w:p w14:paraId="7EA152A9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 xml:space="preserve">The homepage showcases a visually striking design with a starry, interconnected network pattern, inviting visitors to "Explore the Joy of Hobbies." This suggests the website is focused on celebrating the excitement and </w:t>
      </w:r>
      <w:proofErr w:type="spellStart"/>
      <w:r w:rsidRPr="009A692E">
        <w:rPr>
          <w:lang w:val="en-IN"/>
        </w:rPr>
        <w:t>fulfillment</w:t>
      </w:r>
      <w:proofErr w:type="spellEnd"/>
      <w:r w:rsidRPr="009A692E">
        <w:rPr>
          <w:lang w:val="en-IN"/>
        </w:rPr>
        <w:t xml:space="preserve"> that can be found through engaging in hobbies and pastimes.</w:t>
      </w:r>
    </w:p>
    <w:p w14:paraId="0DED08FF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The website's content is organized into several key sections:</w:t>
      </w:r>
    </w:p>
    <w:p w14:paraId="597ECBD1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Gallery: This area displays artistic sketches and drawings related to the owner's hobby, allowing visitors to appreciate the creative work.</w:t>
      </w:r>
    </w:p>
    <w:p w14:paraId="705DFF11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Resources: Here, the website offers a variety of helpful guides, advanced techniques, and recommendations for hobby-related tools and equipment. This section caters to hobbyists seeking to expand their knowledge and skills.</w:t>
      </w:r>
    </w:p>
    <w:p w14:paraId="610F2FD3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About: The "About" page introduces the website owner and their deep passion for the hobby, conveying a personal connection that the site aims to foster with its audience.</w:t>
      </w:r>
    </w:p>
    <w:p w14:paraId="1EAAAD36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Contact: Visitors can reach out to the website owner directly through the provided contact information, enabling further engagement and feedback.</w:t>
      </w:r>
    </w:p>
    <w:p w14:paraId="14C3B840" w14:textId="77777777" w:rsidR="009A692E" w:rsidRPr="009A692E" w:rsidRDefault="009A692E" w:rsidP="009A692E">
      <w:pPr>
        <w:rPr>
          <w:lang w:val="en-IN"/>
        </w:rPr>
      </w:pPr>
      <w:r w:rsidRPr="009A692E">
        <w:rPr>
          <w:lang w:val="en-IN"/>
        </w:rPr>
        <w:t>Overall, "My Hobby World" appears to be a thoughtfully designed platform that invites hobbyists to discover, learn, and connect around a shared passion, with the website owner serving as a guide and resource for this community.</w:t>
      </w:r>
    </w:p>
    <w:p w14:paraId="5ED62E7B" w14:textId="77777777" w:rsidR="009A692E" w:rsidRPr="009A692E" w:rsidRDefault="009A692E" w:rsidP="009A692E"/>
    <w:p w14:paraId="0F4B7CB3" w14:textId="43F4EC4E" w:rsidR="009C782E" w:rsidRDefault="009C782E" w:rsidP="00B22DBD">
      <w:pPr>
        <w:pStyle w:val="Heading1"/>
      </w:pPr>
      <w:bookmarkStart w:id="5" w:name="_Toc184842040"/>
      <w:r w:rsidRPr="009C782E">
        <w:t>Implementation</w:t>
      </w:r>
      <w:bookmarkEnd w:id="5"/>
    </w:p>
    <w:p w14:paraId="06A45465" w14:textId="02694085" w:rsidR="009A692E" w:rsidRDefault="009A692E" w:rsidP="009A692E">
      <w:r>
        <w:rPr>
          <w:noProof/>
        </w:rPr>
        <w:drawing>
          <wp:inline distT="0" distB="0" distL="0" distR="0" wp14:anchorId="5313EE2D" wp14:editId="03261728">
            <wp:extent cx="6629400" cy="3162300"/>
            <wp:effectExtent l="0" t="0" r="0" b="0"/>
            <wp:docPr id="177238350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990F70" wp14:editId="0D93D476">
            <wp:extent cx="6629400" cy="3124200"/>
            <wp:effectExtent l="0" t="0" r="0" b="0"/>
            <wp:docPr id="153433752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546A60" wp14:editId="0A99124A">
            <wp:extent cx="6629400" cy="3162300"/>
            <wp:effectExtent l="0" t="0" r="0" b="0"/>
            <wp:docPr id="72712044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BCEEDC" wp14:editId="79BD5F1A">
            <wp:extent cx="6629400" cy="3124200"/>
            <wp:effectExtent l="0" t="0" r="0" b="0"/>
            <wp:docPr id="54178084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467B60" wp14:editId="5F27515D">
            <wp:extent cx="6629400" cy="3143250"/>
            <wp:effectExtent l="0" t="0" r="0" b="0"/>
            <wp:docPr id="14518227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4009F" w14:textId="486C87D8" w:rsidR="009A692E" w:rsidRPr="009A692E" w:rsidRDefault="009A692E" w:rsidP="009A692E">
      <w:r>
        <w:rPr>
          <w:noProof/>
        </w:rPr>
        <w:lastRenderedPageBreak/>
        <w:drawing>
          <wp:inline distT="0" distB="0" distL="0" distR="0" wp14:anchorId="7855D454" wp14:editId="58A46E79">
            <wp:extent cx="6629400" cy="2571750"/>
            <wp:effectExtent l="0" t="0" r="0" b="0"/>
            <wp:docPr id="184312593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D38A37" wp14:editId="2C5096CE">
            <wp:extent cx="5895975" cy="4924425"/>
            <wp:effectExtent l="0" t="0" r="9525" b="9525"/>
            <wp:docPr id="66994346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863D13" wp14:editId="1D1DCB4F">
            <wp:extent cx="6238875" cy="4286250"/>
            <wp:effectExtent l="0" t="0" r="9525" b="0"/>
            <wp:docPr id="57559903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8B70DB" wp14:editId="154D98FB">
            <wp:extent cx="5648325" cy="5724525"/>
            <wp:effectExtent l="0" t="0" r="9525" b="9525"/>
            <wp:docPr id="158561685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8285E" w14:textId="0B4AB5CF" w:rsidR="00C870DB" w:rsidRPr="00E5490D" w:rsidRDefault="00E5490D" w:rsidP="00C870DB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E5490D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5E3E42D5" wp14:editId="6076231C">
            <wp:extent cx="5648325" cy="5867400"/>
            <wp:effectExtent l="0" t="0" r="9525" b="0"/>
            <wp:docPr id="1705067998" name="Picture 4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067998" name="Picture 4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90D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1596C36B" wp14:editId="2A7C456C">
            <wp:extent cx="6238875" cy="4286250"/>
            <wp:effectExtent l="0" t="0" r="9525" b="0"/>
            <wp:docPr id="1110201147" name="Picture 3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201147" name="Picture 3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90D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53D391C6" wp14:editId="7C80101B">
            <wp:extent cx="5895975" cy="4924425"/>
            <wp:effectExtent l="0" t="0" r="9525" b="9525"/>
            <wp:docPr id="58330375" name="Picture 2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30375" name="Picture 2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90D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768C31B7" wp14:editId="4C2D7255">
            <wp:extent cx="6638290" cy="2575560"/>
            <wp:effectExtent l="0" t="0" r="0" b="0"/>
            <wp:docPr id="4337691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769118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252B4" w14:textId="11E49B0B" w:rsidR="001F50B6" w:rsidRPr="00A406E5" w:rsidRDefault="009A692E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A1CC0C1" wp14:editId="745B6253">
            <wp:extent cx="6144482" cy="4353533"/>
            <wp:effectExtent l="0" t="0" r="0" b="9525"/>
            <wp:docPr id="2137366029" name="Picture 5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366029" name="Picture 5" descr="A screenshot of a computer pro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44482" cy="435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50B6" w:rsidRPr="00A406E5" w:rsidSect="00DF2693">
      <w:pgSz w:w="11894" w:h="16834"/>
      <w:pgMar w:top="720" w:right="720" w:bottom="720" w:left="720" w:header="706" w:footer="706" w:gutter="0"/>
      <w:paperSrc w:first="1" w:other="1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8CC8F" w14:textId="77777777" w:rsidR="00310F74" w:rsidRDefault="00310F74">
      <w:r>
        <w:separator/>
      </w:r>
    </w:p>
  </w:endnote>
  <w:endnote w:type="continuationSeparator" w:id="0">
    <w:p w14:paraId="31803465" w14:textId="77777777" w:rsidR="00310F74" w:rsidRDefault="00310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794AD" w14:textId="77777777" w:rsidR="00310F74" w:rsidRDefault="00310F74">
      <w:r>
        <w:separator/>
      </w:r>
    </w:p>
  </w:footnote>
  <w:footnote w:type="continuationSeparator" w:id="0">
    <w:p w14:paraId="24C600AC" w14:textId="77777777" w:rsidR="00310F74" w:rsidRDefault="00310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8326BF"/>
    <w:multiLevelType w:val="hybridMultilevel"/>
    <w:tmpl w:val="33A80E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43D89"/>
    <w:multiLevelType w:val="hybridMultilevel"/>
    <w:tmpl w:val="F5985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396615"/>
    <w:multiLevelType w:val="hybridMultilevel"/>
    <w:tmpl w:val="F3E2D90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667FB5"/>
    <w:multiLevelType w:val="hybridMultilevel"/>
    <w:tmpl w:val="9E800C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EB4ED2"/>
    <w:multiLevelType w:val="multilevel"/>
    <w:tmpl w:val="3D18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C1190D"/>
    <w:multiLevelType w:val="multilevel"/>
    <w:tmpl w:val="9F5C3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8F4A1E"/>
    <w:multiLevelType w:val="hybridMultilevel"/>
    <w:tmpl w:val="34D2D7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D0097A"/>
    <w:multiLevelType w:val="multilevel"/>
    <w:tmpl w:val="9D02D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E648F7"/>
    <w:multiLevelType w:val="hybridMultilevel"/>
    <w:tmpl w:val="9E800C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8C592A"/>
    <w:multiLevelType w:val="hybridMultilevel"/>
    <w:tmpl w:val="D5FA4EC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C223E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808940">
    <w:abstractNumId w:val="2"/>
  </w:num>
  <w:num w:numId="2" w16cid:durableId="875200112">
    <w:abstractNumId w:val="14"/>
  </w:num>
  <w:num w:numId="3" w16cid:durableId="1861236439">
    <w:abstractNumId w:val="26"/>
  </w:num>
  <w:num w:numId="4" w16cid:durableId="637301526">
    <w:abstractNumId w:val="18"/>
  </w:num>
  <w:num w:numId="5" w16cid:durableId="196625952">
    <w:abstractNumId w:val="11"/>
  </w:num>
  <w:num w:numId="6" w16cid:durableId="367878161">
    <w:abstractNumId w:val="25"/>
  </w:num>
  <w:num w:numId="7" w16cid:durableId="1289316423">
    <w:abstractNumId w:val="3"/>
  </w:num>
  <w:num w:numId="8" w16cid:durableId="217909840">
    <w:abstractNumId w:val="23"/>
  </w:num>
  <w:num w:numId="9" w16cid:durableId="1490247099">
    <w:abstractNumId w:val="15"/>
  </w:num>
  <w:num w:numId="10" w16cid:durableId="1239826584">
    <w:abstractNumId w:val="7"/>
  </w:num>
  <w:num w:numId="11" w16cid:durableId="1506818454">
    <w:abstractNumId w:val="8"/>
  </w:num>
  <w:num w:numId="12" w16cid:durableId="108011434">
    <w:abstractNumId w:val="12"/>
  </w:num>
  <w:num w:numId="13" w16cid:durableId="1168405591">
    <w:abstractNumId w:val="22"/>
  </w:num>
  <w:num w:numId="14" w16cid:durableId="168715914">
    <w:abstractNumId w:val="5"/>
  </w:num>
  <w:num w:numId="15" w16cid:durableId="198973305">
    <w:abstractNumId w:val="0"/>
  </w:num>
  <w:num w:numId="16" w16cid:durableId="953561880">
    <w:abstractNumId w:val="9"/>
  </w:num>
  <w:num w:numId="17" w16cid:durableId="936207923">
    <w:abstractNumId w:val="21"/>
  </w:num>
  <w:num w:numId="18" w16cid:durableId="571702576">
    <w:abstractNumId w:val="6"/>
  </w:num>
  <w:num w:numId="19" w16cid:durableId="393624409">
    <w:abstractNumId w:val="10"/>
  </w:num>
  <w:num w:numId="20" w16cid:durableId="1282111762">
    <w:abstractNumId w:val="19"/>
  </w:num>
  <w:num w:numId="21" w16cid:durableId="552425578">
    <w:abstractNumId w:val="4"/>
  </w:num>
  <w:num w:numId="22" w16cid:durableId="445857526">
    <w:abstractNumId w:val="28"/>
  </w:num>
  <w:num w:numId="23" w16cid:durableId="113985239">
    <w:abstractNumId w:val="16"/>
  </w:num>
  <w:num w:numId="24" w16cid:durableId="298464933">
    <w:abstractNumId w:val="13"/>
  </w:num>
  <w:num w:numId="25" w16cid:durableId="623314068">
    <w:abstractNumId w:val="1"/>
  </w:num>
  <w:num w:numId="26" w16cid:durableId="1484078441">
    <w:abstractNumId w:val="29"/>
  </w:num>
  <w:num w:numId="27" w16cid:durableId="1833177104">
    <w:abstractNumId w:val="27"/>
  </w:num>
  <w:num w:numId="28" w16cid:durableId="1745183962">
    <w:abstractNumId w:val="20"/>
  </w:num>
  <w:num w:numId="29" w16cid:durableId="1784035273">
    <w:abstractNumId w:val="17"/>
  </w:num>
  <w:num w:numId="30" w16cid:durableId="14060286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3C3"/>
    <w:rsid w:val="00003E37"/>
    <w:rsid w:val="00004E04"/>
    <w:rsid w:val="00010A52"/>
    <w:rsid w:val="00011666"/>
    <w:rsid w:val="000161CE"/>
    <w:rsid w:val="00026B02"/>
    <w:rsid w:val="000318F2"/>
    <w:rsid w:val="00036C67"/>
    <w:rsid w:val="00051A75"/>
    <w:rsid w:val="000527A1"/>
    <w:rsid w:val="000764EC"/>
    <w:rsid w:val="00077A32"/>
    <w:rsid w:val="000822E5"/>
    <w:rsid w:val="0009412C"/>
    <w:rsid w:val="000971FC"/>
    <w:rsid w:val="000A2A3A"/>
    <w:rsid w:val="000A492A"/>
    <w:rsid w:val="000B3C28"/>
    <w:rsid w:val="000C7FB2"/>
    <w:rsid w:val="000D1576"/>
    <w:rsid w:val="000D2F80"/>
    <w:rsid w:val="000D4B4D"/>
    <w:rsid w:val="000D780C"/>
    <w:rsid w:val="000E413A"/>
    <w:rsid w:val="000F51D6"/>
    <w:rsid w:val="000F5AA3"/>
    <w:rsid w:val="00100396"/>
    <w:rsid w:val="00100B5C"/>
    <w:rsid w:val="001106E9"/>
    <w:rsid w:val="00111466"/>
    <w:rsid w:val="00113F7A"/>
    <w:rsid w:val="00124CA5"/>
    <w:rsid w:val="00134F77"/>
    <w:rsid w:val="001363A5"/>
    <w:rsid w:val="00144F38"/>
    <w:rsid w:val="00152E9D"/>
    <w:rsid w:val="00154487"/>
    <w:rsid w:val="00157FDB"/>
    <w:rsid w:val="0017512A"/>
    <w:rsid w:val="00183952"/>
    <w:rsid w:val="00187292"/>
    <w:rsid w:val="00190649"/>
    <w:rsid w:val="00193186"/>
    <w:rsid w:val="00196958"/>
    <w:rsid w:val="001A1E39"/>
    <w:rsid w:val="001A24F3"/>
    <w:rsid w:val="001B087B"/>
    <w:rsid w:val="001B405C"/>
    <w:rsid w:val="001B5F45"/>
    <w:rsid w:val="001C67E0"/>
    <w:rsid w:val="001D11E6"/>
    <w:rsid w:val="001E1050"/>
    <w:rsid w:val="001E1E1F"/>
    <w:rsid w:val="001E2007"/>
    <w:rsid w:val="001E57C1"/>
    <w:rsid w:val="001F07EF"/>
    <w:rsid w:val="001F50B6"/>
    <w:rsid w:val="001F6D7A"/>
    <w:rsid w:val="002021F8"/>
    <w:rsid w:val="0021615C"/>
    <w:rsid w:val="00224849"/>
    <w:rsid w:val="002255BA"/>
    <w:rsid w:val="00227198"/>
    <w:rsid w:val="0022746E"/>
    <w:rsid w:val="00235F71"/>
    <w:rsid w:val="002444CA"/>
    <w:rsid w:val="00260DE6"/>
    <w:rsid w:val="002663A5"/>
    <w:rsid w:val="00270949"/>
    <w:rsid w:val="00271465"/>
    <w:rsid w:val="00273FEE"/>
    <w:rsid w:val="0028204E"/>
    <w:rsid w:val="0028473C"/>
    <w:rsid w:val="00284C43"/>
    <w:rsid w:val="0028591B"/>
    <w:rsid w:val="002878BF"/>
    <w:rsid w:val="00290827"/>
    <w:rsid w:val="00291841"/>
    <w:rsid w:val="002969FE"/>
    <w:rsid w:val="002A0A91"/>
    <w:rsid w:val="002A13B6"/>
    <w:rsid w:val="002A2100"/>
    <w:rsid w:val="002C449B"/>
    <w:rsid w:val="002C6040"/>
    <w:rsid w:val="002C77F2"/>
    <w:rsid w:val="002D5B3F"/>
    <w:rsid w:val="002D64F1"/>
    <w:rsid w:val="002E272E"/>
    <w:rsid w:val="002F5778"/>
    <w:rsid w:val="00310F74"/>
    <w:rsid w:val="003223E0"/>
    <w:rsid w:val="0032360D"/>
    <w:rsid w:val="00330978"/>
    <w:rsid w:val="00331FA6"/>
    <w:rsid w:val="003522FB"/>
    <w:rsid w:val="00352C4A"/>
    <w:rsid w:val="003565CD"/>
    <w:rsid w:val="00362560"/>
    <w:rsid w:val="003732FD"/>
    <w:rsid w:val="003753B2"/>
    <w:rsid w:val="00376559"/>
    <w:rsid w:val="00382BAA"/>
    <w:rsid w:val="00384D73"/>
    <w:rsid w:val="00393EB6"/>
    <w:rsid w:val="003A3CE5"/>
    <w:rsid w:val="003B24CB"/>
    <w:rsid w:val="003B366F"/>
    <w:rsid w:val="003B3F9D"/>
    <w:rsid w:val="003B6C95"/>
    <w:rsid w:val="003C38B4"/>
    <w:rsid w:val="003C6AAC"/>
    <w:rsid w:val="003D2AAB"/>
    <w:rsid w:val="003D5284"/>
    <w:rsid w:val="003E460C"/>
    <w:rsid w:val="003E5751"/>
    <w:rsid w:val="003F69CE"/>
    <w:rsid w:val="003F7727"/>
    <w:rsid w:val="004046A9"/>
    <w:rsid w:val="00404717"/>
    <w:rsid w:val="00404C50"/>
    <w:rsid w:val="00423934"/>
    <w:rsid w:val="00426244"/>
    <w:rsid w:val="00445779"/>
    <w:rsid w:val="0044647A"/>
    <w:rsid w:val="00451810"/>
    <w:rsid w:val="00453B7A"/>
    <w:rsid w:val="00463211"/>
    <w:rsid w:val="00465BBE"/>
    <w:rsid w:val="0046669A"/>
    <w:rsid w:val="00470A38"/>
    <w:rsid w:val="00477880"/>
    <w:rsid w:val="004874DE"/>
    <w:rsid w:val="00490B12"/>
    <w:rsid w:val="004926A4"/>
    <w:rsid w:val="00495E99"/>
    <w:rsid w:val="004970FD"/>
    <w:rsid w:val="004B5334"/>
    <w:rsid w:val="004B6C14"/>
    <w:rsid w:val="004C44C6"/>
    <w:rsid w:val="004C676F"/>
    <w:rsid w:val="004D5E9B"/>
    <w:rsid w:val="004D63D9"/>
    <w:rsid w:val="004E1C59"/>
    <w:rsid w:val="004E6585"/>
    <w:rsid w:val="004F07F6"/>
    <w:rsid w:val="004F38B4"/>
    <w:rsid w:val="004F6FBD"/>
    <w:rsid w:val="0050249F"/>
    <w:rsid w:val="00505458"/>
    <w:rsid w:val="0050711B"/>
    <w:rsid w:val="0051651B"/>
    <w:rsid w:val="00524566"/>
    <w:rsid w:val="00527E60"/>
    <w:rsid w:val="00530BEF"/>
    <w:rsid w:val="00552351"/>
    <w:rsid w:val="00561F00"/>
    <w:rsid w:val="00562C4E"/>
    <w:rsid w:val="00562DEC"/>
    <w:rsid w:val="00564886"/>
    <w:rsid w:val="00574A78"/>
    <w:rsid w:val="005751A8"/>
    <w:rsid w:val="00576AB4"/>
    <w:rsid w:val="00577917"/>
    <w:rsid w:val="00577955"/>
    <w:rsid w:val="0058048A"/>
    <w:rsid w:val="00590667"/>
    <w:rsid w:val="005969E2"/>
    <w:rsid w:val="005A0F6B"/>
    <w:rsid w:val="005A1689"/>
    <w:rsid w:val="005A37EE"/>
    <w:rsid w:val="005B61CD"/>
    <w:rsid w:val="005B7C49"/>
    <w:rsid w:val="005D1D58"/>
    <w:rsid w:val="005D4309"/>
    <w:rsid w:val="005D432C"/>
    <w:rsid w:val="005D4408"/>
    <w:rsid w:val="005D4C35"/>
    <w:rsid w:val="005D59D1"/>
    <w:rsid w:val="005D7AEC"/>
    <w:rsid w:val="005E285E"/>
    <w:rsid w:val="005E72F8"/>
    <w:rsid w:val="005F0579"/>
    <w:rsid w:val="005F28F9"/>
    <w:rsid w:val="005F3A53"/>
    <w:rsid w:val="006062A3"/>
    <w:rsid w:val="00610E08"/>
    <w:rsid w:val="0061185B"/>
    <w:rsid w:val="006140BF"/>
    <w:rsid w:val="006161BE"/>
    <w:rsid w:val="00620787"/>
    <w:rsid w:val="00621908"/>
    <w:rsid w:val="006305C4"/>
    <w:rsid w:val="00632434"/>
    <w:rsid w:val="006343D0"/>
    <w:rsid w:val="0063478F"/>
    <w:rsid w:val="00641B07"/>
    <w:rsid w:val="00643B52"/>
    <w:rsid w:val="00644256"/>
    <w:rsid w:val="00661D6F"/>
    <w:rsid w:val="006628E9"/>
    <w:rsid w:val="00662AD7"/>
    <w:rsid w:val="0066725E"/>
    <w:rsid w:val="00667BEE"/>
    <w:rsid w:val="006716C7"/>
    <w:rsid w:val="006721C0"/>
    <w:rsid w:val="0067694A"/>
    <w:rsid w:val="00681208"/>
    <w:rsid w:val="00681FA9"/>
    <w:rsid w:val="00683886"/>
    <w:rsid w:val="006853CB"/>
    <w:rsid w:val="006857F5"/>
    <w:rsid w:val="00691EA9"/>
    <w:rsid w:val="006934D4"/>
    <w:rsid w:val="00695527"/>
    <w:rsid w:val="006A6DC3"/>
    <w:rsid w:val="006B6BF5"/>
    <w:rsid w:val="006D49ED"/>
    <w:rsid w:val="006D55CE"/>
    <w:rsid w:val="006D637A"/>
    <w:rsid w:val="006D6F24"/>
    <w:rsid w:val="006E2D6A"/>
    <w:rsid w:val="006E5418"/>
    <w:rsid w:val="006F0F95"/>
    <w:rsid w:val="006F45BF"/>
    <w:rsid w:val="006F60E0"/>
    <w:rsid w:val="00702F71"/>
    <w:rsid w:val="007366DF"/>
    <w:rsid w:val="00743058"/>
    <w:rsid w:val="00747ABF"/>
    <w:rsid w:val="00753A68"/>
    <w:rsid w:val="00757839"/>
    <w:rsid w:val="007611AF"/>
    <w:rsid w:val="00766BDF"/>
    <w:rsid w:val="00770C81"/>
    <w:rsid w:val="00782802"/>
    <w:rsid w:val="00785485"/>
    <w:rsid w:val="0078742E"/>
    <w:rsid w:val="00791024"/>
    <w:rsid w:val="00793F0A"/>
    <w:rsid w:val="00795E09"/>
    <w:rsid w:val="007A2657"/>
    <w:rsid w:val="007B5131"/>
    <w:rsid w:val="007B5BF0"/>
    <w:rsid w:val="007B7E45"/>
    <w:rsid w:val="007C682C"/>
    <w:rsid w:val="007D2385"/>
    <w:rsid w:val="007D58A2"/>
    <w:rsid w:val="007D5DE2"/>
    <w:rsid w:val="007F214F"/>
    <w:rsid w:val="00800069"/>
    <w:rsid w:val="008042F0"/>
    <w:rsid w:val="008078AD"/>
    <w:rsid w:val="008179D9"/>
    <w:rsid w:val="008218B3"/>
    <w:rsid w:val="008310A0"/>
    <w:rsid w:val="00835D29"/>
    <w:rsid w:val="00842E7F"/>
    <w:rsid w:val="00844564"/>
    <w:rsid w:val="00847E59"/>
    <w:rsid w:val="00850227"/>
    <w:rsid w:val="00852933"/>
    <w:rsid w:val="008566E5"/>
    <w:rsid w:val="008566FE"/>
    <w:rsid w:val="008625C7"/>
    <w:rsid w:val="00862C35"/>
    <w:rsid w:val="00865B46"/>
    <w:rsid w:val="00875047"/>
    <w:rsid w:val="008754A5"/>
    <w:rsid w:val="00893272"/>
    <w:rsid w:val="00896134"/>
    <w:rsid w:val="008A62BC"/>
    <w:rsid w:val="008B43E7"/>
    <w:rsid w:val="008B7272"/>
    <w:rsid w:val="008C705B"/>
    <w:rsid w:val="008D1650"/>
    <w:rsid w:val="008D763F"/>
    <w:rsid w:val="008E3A57"/>
    <w:rsid w:val="008E5067"/>
    <w:rsid w:val="008E6D5E"/>
    <w:rsid w:val="008F036F"/>
    <w:rsid w:val="008F1308"/>
    <w:rsid w:val="008F17E1"/>
    <w:rsid w:val="008F78C2"/>
    <w:rsid w:val="00904568"/>
    <w:rsid w:val="00911394"/>
    <w:rsid w:val="0091369C"/>
    <w:rsid w:val="00917345"/>
    <w:rsid w:val="00923EF2"/>
    <w:rsid w:val="00926D25"/>
    <w:rsid w:val="00926E9D"/>
    <w:rsid w:val="009315A0"/>
    <w:rsid w:val="00932C6E"/>
    <w:rsid w:val="00933F10"/>
    <w:rsid w:val="00934D77"/>
    <w:rsid w:val="00935216"/>
    <w:rsid w:val="009433C5"/>
    <w:rsid w:val="009472A9"/>
    <w:rsid w:val="00950B78"/>
    <w:rsid w:val="00963A6F"/>
    <w:rsid w:val="00965881"/>
    <w:rsid w:val="00986035"/>
    <w:rsid w:val="009871FF"/>
    <w:rsid w:val="00990799"/>
    <w:rsid w:val="00995D51"/>
    <w:rsid w:val="009A0631"/>
    <w:rsid w:val="009A5435"/>
    <w:rsid w:val="009A5C3A"/>
    <w:rsid w:val="009A66F7"/>
    <w:rsid w:val="009A692E"/>
    <w:rsid w:val="009B10ED"/>
    <w:rsid w:val="009B1282"/>
    <w:rsid w:val="009C3214"/>
    <w:rsid w:val="009C3644"/>
    <w:rsid w:val="009C782E"/>
    <w:rsid w:val="009D2194"/>
    <w:rsid w:val="009D3EA4"/>
    <w:rsid w:val="009D649C"/>
    <w:rsid w:val="009E417C"/>
    <w:rsid w:val="009E4BC1"/>
    <w:rsid w:val="009F2524"/>
    <w:rsid w:val="009F4ED0"/>
    <w:rsid w:val="009F5CB2"/>
    <w:rsid w:val="00A03BB8"/>
    <w:rsid w:val="00A10EBD"/>
    <w:rsid w:val="00A13624"/>
    <w:rsid w:val="00A137BD"/>
    <w:rsid w:val="00A16E98"/>
    <w:rsid w:val="00A30423"/>
    <w:rsid w:val="00A3505D"/>
    <w:rsid w:val="00A3648E"/>
    <w:rsid w:val="00A4036F"/>
    <w:rsid w:val="00A406E5"/>
    <w:rsid w:val="00A40B64"/>
    <w:rsid w:val="00A423D0"/>
    <w:rsid w:val="00A44D02"/>
    <w:rsid w:val="00A46155"/>
    <w:rsid w:val="00A4641C"/>
    <w:rsid w:val="00A5171B"/>
    <w:rsid w:val="00A53DD2"/>
    <w:rsid w:val="00A55876"/>
    <w:rsid w:val="00A65267"/>
    <w:rsid w:val="00A67FB1"/>
    <w:rsid w:val="00A82300"/>
    <w:rsid w:val="00A82A36"/>
    <w:rsid w:val="00A82B49"/>
    <w:rsid w:val="00A85BFE"/>
    <w:rsid w:val="00A861F4"/>
    <w:rsid w:val="00A878C4"/>
    <w:rsid w:val="00A95F49"/>
    <w:rsid w:val="00AB0BD2"/>
    <w:rsid w:val="00AB2856"/>
    <w:rsid w:val="00AB6FE7"/>
    <w:rsid w:val="00AB7AD7"/>
    <w:rsid w:val="00AC4806"/>
    <w:rsid w:val="00AD2430"/>
    <w:rsid w:val="00AE41A6"/>
    <w:rsid w:val="00AF0363"/>
    <w:rsid w:val="00AF0E34"/>
    <w:rsid w:val="00AF271D"/>
    <w:rsid w:val="00AF56C2"/>
    <w:rsid w:val="00AF66CD"/>
    <w:rsid w:val="00B004E6"/>
    <w:rsid w:val="00B0744D"/>
    <w:rsid w:val="00B21114"/>
    <w:rsid w:val="00B22DBD"/>
    <w:rsid w:val="00B4198D"/>
    <w:rsid w:val="00B50DC2"/>
    <w:rsid w:val="00B50EA8"/>
    <w:rsid w:val="00B545F6"/>
    <w:rsid w:val="00B557E7"/>
    <w:rsid w:val="00B64082"/>
    <w:rsid w:val="00B72325"/>
    <w:rsid w:val="00B764ED"/>
    <w:rsid w:val="00B767AB"/>
    <w:rsid w:val="00B7762D"/>
    <w:rsid w:val="00B81AD3"/>
    <w:rsid w:val="00B829D8"/>
    <w:rsid w:val="00B836F5"/>
    <w:rsid w:val="00B8429D"/>
    <w:rsid w:val="00B84B5B"/>
    <w:rsid w:val="00B86446"/>
    <w:rsid w:val="00B86A29"/>
    <w:rsid w:val="00B9365C"/>
    <w:rsid w:val="00BA038C"/>
    <w:rsid w:val="00BA1176"/>
    <w:rsid w:val="00BB3920"/>
    <w:rsid w:val="00BC03F8"/>
    <w:rsid w:val="00BC4575"/>
    <w:rsid w:val="00BC67E7"/>
    <w:rsid w:val="00BE0B01"/>
    <w:rsid w:val="00BE79C7"/>
    <w:rsid w:val="00BF3CB5"/>
    <w:rsid w:val="00BF6EFD"/>
    <w:rsid w:val="00C01A3F"/>
    <w:rsid w:val="00C073F1"/>
    <w:rsid w:val="00C11A2B"/>
    <w:rsid w:val="00C1285B"/>
    <w:rsid w:val="00C1361B"/>
    <w:rsid w:val="00C14E1F"/>
    <w:rsid w:val="00C315AF"/>
    <w:rsid w:val="00C35644"/>
    <w:rsid w:val="00C36D9A"/>
    <w:rsid w:val="00C40076"/>
    <w:rsid w:val="00C40A3A"/>
    <w:rsid w:val="00C43A5E"/>
    <w:rsid w:val="00C44A72"/>
    <w:rsid w:val="00C54349"/>
    <w:rsid w:val="00C61FC2"/>
    <w:rsid w:val="00C705F9"/>
    <w:rsid w:val="00C73F8C"/>
    <w:rsid w:val="00C80F0F"/>
    <w:rsid w:val="00C83D3D"/>
    <w:rsid w:val="00C8667A"/>
    <w:rsid w:val="00C870DB"/>
    <w:rsid w:val="00C93BCB"/>
    <w:rsid w:val="00C96962"/>
    <w:rsid w:val="00CA4AC4"/>
    <w:rsid w:val="00CC241A"/>
    <w:rsid w:val="00CE3E02"/>
    <w:rsid w:val="00CE4035"/>
    <w:rsid w:val="00CE65AB"/>
    <w:rsid w:val="00CE78D2"/>
    <w:rsid w:val="00CF4266"/>
    <w:rsid w:val="00CF5205"/>
    <w:rsid w:val="00D22D9C"/>
    <w:rsid w:val="00D241F1"/>
    <w:rsid w:val="00D275CB"/>
    <w:rsid w:val="00D30DFA"/>
    <w:rsid w:val="00D463A5"/>
    <w:rsid w:val="00D4710D"/>
    <w:rsid w:val="00D47D25"/>
    <w:rsid w:val="00D62ACD"/>
    <w:rsid w:val="00D62D33"/>
    <w:rsid w:val="00DA36EE"/>
    <w:rsid w:val="00DB116D"/>
    <w:rsid w:val="00DB379E"/>
    <w:rsid w:val="00DB587E"/>
    <w:rsid w:val="00DC27E1"/>
    <w:rsid w:val="00DC7E9B"/>
    <w:rsid w:val="00DD17CC"/>
    <w:rsid w:val="00DD48ED"/>
    <w:rsid w:val="00DE217A"/>
    <w:rsid w:val="00DE67C2"/>
    <w:rsid w:val="00DF2693"/>
    <w:rsid w:val="00DF321B"/>
    <w:rsid w:val="00E02115"/>
    <w:rsid w:val="00E0267C"/>
    <w:rsid w:val="00E063B0"/>
    <w:rsid w:val="00E06A62"/>
    <w:rsid w:val="00E230E0"/>
    <w:rsid w:val="00E25BEE"/>
    <w:rsid w:val="00E27BD3"/>
    <w:rsid w:val="00E27F15"/>
    <w:rsid w:val="00E30F03"/>
    <w:rsid w:val="00E45DD5"/>
    <w:rsid w:val="00E51AAC"/>
    <w:rsid w:val="00E5490D"/>
    <w:rsid w:val="00E56DFD"/>
    <w:rsid w:val="00E63CF6"/>
    <w:rsid w:val="00E66CC0"/>
    <w:rsid w:val="00E728A9"/>
    <w:rsid w:val="00E807D9"/>
    <w:rsid w:val="00E95A72"/>
    <w:rsid w:val="00EA0F4E"/>
    <w:rsid w:val="00EA295B"/>
    <w:rsid w:val="00EA3B9B"/>
    <w:rsid w:val="00EA6801"/>
    <w:rsid w:val="00EB0200"/>
    <w:rsid w:val="00EB4F96"/>
    <w:rsid w:val="00ED7072"/>
    <w:rsid w:val="00EE1D25"/>
    <w:rsid w:val="00EE3132"/>
    <w:rsid w:val="00EE3D9D"/>
    <w:rsid w:val="00EE6F25"/>
    <w:rsid w:val="00EE7D60"/>
    <w:rsid w:val="00F00F91"/>
    <w:rsid w:val="00F02126"/>
    <w:rsid w:val="00F02647"/>
    <w:rsid w:val="00F02BA9"/>
    <w:rsid w:val="00F03D85"/>
    <w:rsid w:val="00F07C8C"/>
    <w:rsid w:val="00F07FE1"/>
    <w:rsid w:val="00F22BCD"/>
    <w:rsid w:val="00F249F1"/>
    <w:rsid w:val="00F25B9D"/>
    <w:rsid w:val="00F2664E"/>
    <w:rsid w:val="00F31163"/>
    <w:rsid w:val="00F311D9"/>
    <w:rsid w:val="00F31C04"/>
    <w:rsid w:val="00F31D4D"/>
    <w:rsid w:val="00F421EC"/>
    <w:rsid w:val="00F43575"/>
    <w:rsid w:val="00F442A7"/>
    <w:rsid w:val="00F575E3"/>
    <w:rsid w:val="00F57A89"/>
    <w:rsid w:val="00F61A20"/>
    <w:rsid w:val="00F62600"/>
    <w:rsid w:val="00F6349D"/>
    <w:rsid w:val="00F63DD9"/>
    <w:rsid w:val="00F67644"/>
    <w:rsid w:val="00F676DB"/>
    <w:rsid w:val="00F812CC"/>
    <w:rsid w:val="00F8381F"/>
    <w:rsid w:val="00F847F3"/>
    <w:rsid w:val="00F857D7"/>
    <w:rsid w:val="00F94419"/>
    <w:rsid w:val="00F97B14"/>
    <w:rsid w:val="00FA04CD"/>
    <w:rsid w:val="00FA25F5"/>
    <w:rsid w:val="00FA2810"/>
    <w:rsid w:val="00FA68F8"/>
    <w:rsid w:val="00FB094C"/>
    <w:rsid w:val="00FB1DC0"/>
    <w:rsid w:val="00FB3B4E"/>
    <w:rsid w:val="00FB4521"/>
    <w:rsid w:val="00FB4F84"/>
    <w:rsid w:val="00FB5CF8"/>
    <w:rsid w:val="00FC6886"/>
    <w:rsid w:val="00FF1984"/>
    <w:rsid w:val="00FF266F"/>
    <w:rsid w:val="00FF273B"/>
    <w:rsid w:val="00FF2F5A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5CFCF3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styleId="FollowedHyperlink">
    <w:name w:val="FollowedHyperlink"/>
    <w:basedOn w:val="DefaultParagraphFont"/>
    <w:semiHidden/>
    <w:unhideWhenUsed/>
    <w:rsid w:val="00AB2856"/>
    <w:rPr>
      <w:color w:val="800080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DF2693"/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F2693"/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22DBD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22DBD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22DBD"/>
    <w:pPr>
      <w:spacing w:after="100" w:line="259" w:lineRule="auto"/>
    </w:pPr>
    <w:rPr>
      <w:rFonts w:asciiTheme="minorHAnsi" w:eastAsiaTheme="minorEastAsia" w:hAnsiTheme="minorHAnsi"/>
      <w:sz w:val="22"/>
      <w:szCs w:val="22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B22DBD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30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1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2312861@student.uwtsd.ac.uk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83F8732-28C1-4371-B453-F5085D10C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10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3523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hTML &amp; Css web development</dc:title>
  <dc:subject>[Introduction to Web and Database Concepts</dc:subject>
  <dc:creator>Tonio George(2312861)</dc:creator>
  <dc:description>August 2018</dc:description>
  <cp:lastModifiedBy>Tonio George (2312861)</cp:lastModifiedBy>
  <cp:revision>2</cp:revision>
  <cp:lastPrinted>2014-10-10T07:42:00Z</cp:lastPrinted>
  <dcterms:created xsi:type="dcterms:W3CDTF">2024-12-11T20:46:00Z</dcterms:created>
  <dcterms:modified xsi:type="dcterms:W3CDTF">2024-12-11T20:46:00Z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