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F5F694F" w:rsidR="008F1308" w:rsidRPr="00A406E5" w:rsidRDefault="00D929AA" w:rsidP="00D929AA">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C51BB3E"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4D4BECF" w:rsidR="00DB116D" w:rsidRPr="00A406E5" w:rsidRDefault="00F667E8" w:rsidP="00E51AAC">
            <w:pPr>
              <w:spacing w:before="120" w:after="120"/>
              <w:jc w:val="both"/>
              <w:rPr>
                <w:rFonts w:ascii="Arial" w:hAnsi="Arial" w:cs="Arial"/>
                <w:b/>
                <w:sz w:val="22"/>
                <w:szCs w:val="22"/>
              </w:rPr>
            </w:pPr>
            <w:r>
              <w:rPr>
                <w:rFonts w:ascii="Arial" w:hAnsi="Arial" w:cs="Arial"/>
                <w:b/>
                <w:sz w:val="22"/>
                <w:szCs w:val="22"/>
              </w:rPr>
              <w:t>Chloe Harries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2F7E76C" w:rsidR="00DB116D" w:rsidRPr="00A406E5" w:rsidRDefault="00F667E8" w:rsidP="00F667E8">
            <w:pPr>
              <w:spacing w:before="120" w:after="120" w:line="360" w:lineRule="auto"/>
              <w:rPr>
                <w:rFonts w:ascii="Arial" w:hAnsi="Arial" w:cs="Arial"/>
                <w:b/>
                <w:sz w:val="22"/>
                <w:szCs w:val="22"/>
              </w:rPr>
            </w:pPr>
            <w:r>
              <w:rPr>
                <w:rFonts w:ascii="Arial" w:hAnsi="Arial" w:cs="Arial"/>
                <w:b/>
                <w:sz w:val="22"/>
                <w:szCs w:val="22"/>
              </w:rPr>
              <w:t>Component 1: Written Assignment (</w:t>
            </w:r>
            <w:r w:rsidR="00D929AA">
              <w:rPr>
                <w:rFonts w:ascii="Arial" w:hAnsi="Arial" w:cs="Arial"/>
                <w:b/>
                <w:bCs/>
                <w:sz w:val="22"/>
                <w:szCs w:val="22"/>
              </w:rPr>
              <w:t>Case Study Report</w:t>
            </w:r>
            <w:r>
              <w:rPr>
                <w:rFonts w:ascii="Arial" w:hAnsi="Arial" w:cs="Arial"/>
                <w:b/>
                <w:bCs/>
                <w:sz w:val="22"/>
                <w:szCs w:val="22"/>
              </w:rPr>
              <w: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CA06E" w:rsidR="00DB116D" w:rsidRPr="00A406E5" w:rsidRDefault="00F667E8" w:rsidP="00F667E8">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7A6755" w14:textId="7FB14E66" w:rsidR="00F667E8" w:rsidRPr="00F667E8" w:rsidRDefault="00F667E8" w:rsidP="00F667E8">
            <w:pPr>
              <w:spacing w:before="120" w:after="120"/>
              <w:jc w:val="both"/>
              <w:rPr>
                <w:rFonts w:ascii="Arial" w:hAnsi="Arial" w:cs="Arial"/>
                <w:b/>
                <w:bCs/>
                <w:sz w:val="22"/>
                <w:szCs w:val="22"/>
              </w:rPr>
            </w:pPr>
            <w:r w:rsidRPr="00F667E8">
              <w:rPr>
                <w:rFonts w:ascii="Arial" w:hAnsi="Arial" w:cs="Arial"/>
                <w:b/>
                <w:bCs/>
                <w:sz w:val="22"/>
                <w:szCs w:val="22"/>
              </w:rPr>
              <w:t>1</w:t>
            </w:r>
            <w:r w:rsidR="00426099">
              <w:rPr>
                <w:rFonts w:ascii="Arial" w:hAnsi="Arial" w:cs="Arial"/>
                <w:b/>
                <w:bCs/>
                <w:sz w:val="22"/>
                <w:szCs w:val="22"/>
              </w:rPr>
              <w:t>0</w:t>
            </w:r>
            <w:r w:rsidRPr="00F667E8">
              <w:rPr>
                <w:rFonts w:ascii="Arial" w:hAnsi="Arial" w:cs="Arial"/>
                <w:b/>
                <w:bCs/>
                <w:sz w:val="22"/>
                <w:szCs w:val="22"/>
                <w:vertAlign w:val="superscript"/>
              </w:rPr>
              <w:t>th</w:t>
            </w:r>
            <w:r w:rsidRPr="00F667E8">
              <w:rPr>
                <w:rFonts w:ascii="Arial" w:hAnsi="Arial" w:cs="Arial"/>
                <w:b/>
                <w:bCs/>
                <w:sz w:val="22"/>
                <w:szCs w:val="22"/>
              </w:rPr>
              <w:t xml:space="preserve"> November 2025</w:t>
            </w:r>
          </w:p>
          <w:p w14:paraId="08E601FE" w14:textId="29DAEFA9" w:rsidR="00B84B5B" w:rsidRPr="00A406E5" w:rsidRDefault="00F667E8" w:rsidP="00F667E8">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58BEFAD" w:rsidR="00B84B5B" w:rsidRPr="00A406E5" w:rsidRDefault="00426099" w:rsidP="00F667E8">
            <w:pPr>
              <w:spacing w:before="120" w:after="120"/>
              <w:jc w:val="both"/>
              <w:rPr>
                <w:rFonts w:ascii="Arial" w:hAnsi="Arial" w:cs="Arial"/>
                <w:b/>
                <w:sz w:val="22"/>
                <w:szCs w:val="22"/>
              </w:rPr>
            </w:pPr>
            <w:r>
              <w:rPr>
                <w:rFonts w:ascii="Arial" w:hAnsi="Arial" w:cs="Arial"/>
                <w:b/>
                <w:bCs/>
                <w:sz w:val="22"/>
                <w:szCs w:val="22"/>
              </w:rPr>
              <w:t>8</w:t>
            </w:r>
            <w:r w:rsidR="00F667E8" w:rsidRPr="00F667E8">
              <w:rPr>
                <w:rFonts w:ascii="Arial" w:hAnsi="Arial" w:cs="Arial"/>
                <w:b/>
                <w:bCs/>
                <w:sz w:val="22"/>
                <w:szCs w:val="22"/>
                <w:vertAlign w:val="superscript"/>
              </w:rPr>
              <w:t>th</w:t>
            </w:r>
            <w:r w:rsidR="00F667E8" w:rsidRPr="00F667E8">
              <w:rPr>
                <w:rFonts w:ascii="Arial" w:hAnsi="Arial" w:cs="Arial"/>
                <w:b/>
                <w:bCs/>
                <w:sz w:val="22"/>
                <w:szCs w:val="22"/>
              </w:rPr>
              <w:t xml:space="preserve"> </w:t>
            </w:r>
            <w:r>
              <w:rPr>
                <w:rFonts w:ascii="Arial" w:hAnsi="Arial" w:cs="Arial"/>
                <w:b/>
                <w:bCs/>
                <w:sz w:val="22"/>
                <w:szCs w:val="22"/>
              </w:rPr>
              <w:t>December 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03B538F0" w14:textId="77777777" w:rsidR="00D929AA" w:rsidRPr="00D929AA" w:rsidRDefault="00D929AA" w:rsidP="00D929AA">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14:paraId="5A5611A6" w14:textId="77777777" w:rsidR="00D929AA" w:rsidRPr="00D929AA" w:rsidRDefault="00D929AA" w:rsidP="00D929AA">
            <w:pPr>
              <w:spacing w:line="360" w:lineRule="auto"/>
              <w:ind w:left="360"/>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14:paraId="32EFEB91" w14:textId="77777777" w:rsidR="00D929AA" w:rsidRPr="00D929AA" w:rsidRDefault="00D929AA" w:rsidP="00D929AA">
            <w:pPr>
              <w:spacing w:line="360" w:lineRule="auto"/>
              <w:ind w:left="360"/>
              <w:rPr>
                <w:rFonts w:ascii="Arial" w:hAnsi="Arial" w:cs="Arial"/>
                <w:sz w:val="22"/>
                <w:szCs w:val="22"/>
              </w:rPr>
            </w:pPr>
            <w:r w:rsidRPr="00D929AA">
              <w:rPr>
                <w:rFonts w:ascii="Arial" w:hAnsi="Arial" w:cs="Arial"/>
                <w:sz w:val="22"/>
                <w:szCs w:val="22"/>
              </w:rPr>
              <w:t>LO 2: Analyse how routine data collected in health and social care is used.</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443C1245"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Written Assignment (</w:t>
            </w:r>
            <w:r w:rsidR="00D929AA">
              <w:rPr>
                <w:rFonts w:ascii="Arial" w:hAnsi="Arial" w:cs="Arial"/>
                <w:bCs/>
                <w:sz w:val="22"/>
                <w:szCs w:val="22"/>
              </w:rPr>
              <w:t>Case Study</w:t>
            </w:r>
            <w:r w:rsidRPr="00F667E8">
              <w:rPr>
                <w:rFonts w:ascii="Arial" w:hAnsi="Arial" w:cs="Arial"/>
                <w:bCs/>
                <w:sz w:val="22"/>
                <w:szCs w:val="22"/>
              </w:rPr>
              <w:t xml:space="preserve"> Report)</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22019E0" w14:textId="3488D579" w:rsidR="00F667E8" w:rsidRPr="00F667E8" w:rsidRDefault="009562D3" w:rsidP="009562D3">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00F667E8" w:rsidRPr="00F667E8">
        <w:rPr>
          <w:rFonts w:asciiTheme="minorBidi" w:hAnsiTheme="minorBidi" w:cstheme="minorBidi"/>
          <w:b/>
          <w:bCs/>
          <w:sz w:val="23"/>
          <w:szCs w:val="23"/>
        </w:rPr>
        <w:t>Component 1 – Written Assignment (</w:t>
      </w:r>
      <w:r w:rsidR="00D929AA">
        <w:rPr>
          <w:rFonts w:asciiTheme="minorBidi" w:hAnsiTheme="minorBidi" w:cstheme="minorBidi"/>
          <w:b/>
          <w:bCs/>
          <w:sz w:val="23"/>
          <w:szCs w:val="23"/>
        </w:rPr>
        <w:t>Case Study</w:t>
      </w:r>
      <w:r w:rsidR="00F667E8" w:rsidRPr="00F667E8">
        <w:rPr>
          <w:rFonts w:asciiTheme="minorBidi" w:hAnsiTheme="minorBidi" w:cstheme="minorBidi"/>
          <w:b/>
          <w:bCs/>
          <w:sz w:val="23"/>
          <w:szCs w:val="23"/>
        </w:rPr>
        <w:t xml:space="preserve"> Report) 50% weighting – 2,000 words (+/-10%)</w:t>
      </w:r>
    </w:p>
    <w:p w14:paraId="121A6070" w14:textId="77777777" w:rsidR="009C4615" w:rsidRDefault="009C4615" w:rsidP="00D929AA">
      <w:pPr>
        <w:spacing w:line="360" w:lineRule="auto"/>
        <w:jc w:val="both"/>
        <w:rPr>
          <w:rFonts w:asciiTheme="minorBidi" w:hAnsiTheme="minorBidi" w:cstheme="minorBidi"/>
          <w:sz w:val="23"/>
          <w:szCs w:val="23"/>
        </w:rPr>
      </w:pPr>
    </w:p>
    <w:p w14:paraId="454E3AB4" w14:textId="49AD22BC" w:rsidR="00F667E8" w:rsidRPr="00321D95" w:rsidRDefault="00F667E8" w:rsidP="00D929AA">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Students are required to write a 2,000-word assignment (+/-10%),</w:t>
      </w:r>
      <w:r w:rsidR="00D929AA" w:rsidRPr="00321D95">
        <w:rPr>
          <w:rFonts w:asciiTheme="minorBidi" w:hAnsiTheme="minorBidi" w:cstheme="minorBidi"/>
          <w:sz w:val="22"/>
          <w:szCs w:val="22"/>
        </w:rPr>
        <w:t xml:space="preserve"> completing a response to </w:t>
      </w:r>
      <w:r w:rsidR="00D929AA" w:rsidRPr="00321D95">
        <w:rPr>
          <w:rFonts w:asciiTheme="minorBidi" w:hAnsiTheme="minorBidi" w:cstheme="minorBidi"/>
          <w:i/>
          <w:iCs/>
          <w:sz w:val="22"/>
          <w:szCs w:val="22"/>
        </w:rPr>
        <w:t>Case Study 1</w:t>
      </w:r>
      <w:r w:rsidR="00D929AA" w:rsidRPr="00321D95">
        <w:rPr>
          <w:rFonts w:asciiTheme="minorBidi" w:hAnsiTheme="minorBidi" w:cstheme="minorBidi"/>
          <w:sz w:val="22"/>
          <w:szCs w:val="22"/>
        </w:rPr>
        <w:t xml:space="preserve"> </w:t>
      </w:r>
      <w:r w:rsidR="00D929AA" w:rsidRPr="00321D95">
        <w:rPr>
          <w:rFonts w:asciiTheme="minorBidi" w:hAnsiTheme="minorBidi" w:cstheme="minorBidi"/>
          <w:b/>
          <w:bCs/>
          <w:sz w:val="22"/>
          <w:szCs w:val="22"/>
          <w:u w:val="single"/>
        </w:rPr>
        <w:t>OR</w:t>
      </w:r>
      <w:r w:rsidR="00D929AA" w:rsidRPr="00321D95">
        <w:rPr>
          <w:rFonts w:asciiTheme="minorBidi" w:hAnsiTheme="minorBidi" w:cstheme="minorBidi"/>
          <w:sz w:val="22"/>
          <w:szCs w:val="22"/>
        </w:rPr>
        <w:t xml:space="preserve"> </w:t>
      </w:r>
      <w:r w:rsidR="00D929AA" w:rsidRPr="00321D95">
        <w:rPr>
          <w:rFonts w:asciiTheme="minorBidi" w:hAnsiTheme="minorBidi" w:cstheme="minorBidi"/>
          <w:i/>
          <w:iCs/>
          <w:sz w:val="22"/>
          <w:szCs w:val="22"/>
        </w:rPr>
        <w:t>Case Study 2</w:t>
      </w:r>
      <w:r w:rsidR="00D929AA" w:rsidRPr="00321D95">
        <w:rPr>
          <w:rFonts w:asciiTheme="minorBidi" w:hAnsiTheme="minorBidi" w:cstheme="minorBidi"/>
          <w:sz w:val="22"/>
          <w:szCs w:val="22"/>
        </w:rPr>
        <w:t xml:space="preserve"> below:</w:t>
      </w:r>
    </w:p>
    <w:p w14:paraId="663A5443" w14:textId="77777777" w:rsidR="00D929AA" w:rsidRPr="00321D95" w:rsidRDefault="009562D3" w:rsidP="00D929AA">
      <w:pPr>
        <w:spacing w:before="100" w:beforeAutospacing="1" w:after="100" w:afterAutospacing="1"/>
        <w:rPr>
          <w:rFonts w:ascii="Arial" w:hAnsi="Arial" w:cs="Arial"/>
          <w:b/>
          <w:bCs/>
          <w:i/>
          <w:iCs/>
          <w:color w:val="000000"/>
          <w:sz w:val="22"/>
          <w:szCs w:val="22"/>
          <w:u w:val="single"/>
          <w:lang w:eastAsia="zh-CN"/>
        </w:rPr>
      </w:pPr>
      <w:r w:rsidRPr="009562D3">
        <w:rPr>
          <w:rFonts w:asciiTheme="minorBidi" w:hAnsiTheme="minorBidi" w:cstheme="minorBidi"/>
          <w:b/>
          <w:bCs/>
          <w:sz w:val="23"/>
          <w:szCs w:val="23"/>
        </w:rPr>
        <w:t xml:space="preserve">       </w:t>
      </w:r>
      <w:bookmarkStart w:id="0" w:name="_Hlk189139413"/>
      <w:r w:rsidR="00D929AA" w:rsidRPr="00321D95">
        <w:rPr>
          <w:rFonts w:ascii="Arial" w:hAnsi="Arial" w:cs="Arial"/>
          <w:b/>
          <w:bCs/>
          <w:i/>
          <w:iCs/>
          <w:color w:val="000000"/>
          <w:sz w:val="22"/>
          <w:szCs w:val="22"/>
          <w:u w:val="single"/>
          <w:lang w:eastAsia="zh-CN"/>
        </w:rPr>
        <w:t>CASE STUDY 1</w:t>
      </w:r>
    </w:p>
    <w:bookmarkEnd w:id="0"/>
    <w:p w14:paraId="66BF6EB2" w14:textId="77777777" w:rsidR="00D929AA" w:rsidRDefault="00D929AA" w:rsidP="00D929AA">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14:paraId="59069321" w14:textId="77777777" w:rsidR="00D929AA" w:rsidRDefault="00D929AA" w:rsidP="00D929AA">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 </w:t>
      </w:r>
    </w:p>
    <w:p w14:paraId="06277625" w14:textId="5426B2D8" w:rsidR="00D929AA" w:rsidRDefault="00D929AA" w:rsidP="00D929AA">
      <w:pPr>
        <w:spacing w:before="100" w:beforeAutospacing="1" w:after="100" w:afterAutospacing="1"/>
        <w:rPr>
          <w:rFonts w:ascii="Arial" w:hAnsi="Arial" w:cs="Arial"/>
          <w:b/>
          <w:bCs/>
          <w:color w:val="000000"/>
          <w:sz w:val="22"/>
          <w:szCs w:val="22"/>
          <w:lang w:eastAsia="zh-CN"/>
        </w:rPr>
      </w:pPr>
      <w:r>
        <w:rPr>
          <w:rFonts w:ascii="Arial" w:hAnsi="Arial" w:cs="Arial"/>
          <w:b/>
          <w:bCs/>
          <w:color w:val="000000" w:themeColor="text1"/>
          <w:sz w:val="22"/>
          <w:szCs w:val="22"/>
          <w:lang w:eastAsia="zh-CN"/>
        </w:rPr>
        <w:t xml:space="preserve">Write a report that includes the </w:t>
      </w:r>
      <w:r w:rsidR="00087495">
        <w:rPr>
          <w:rFonts w:ascii="Arial" w:hAnsi="Arial" w:cs="Arial"/>
          <w:b/>
          <w:bCs/>
          <w:color w:val="000000" w:themeColor="text1"/>
          <w:sz w:val="22"/>
          <w:szCs w:val="22"/>
          <w:lang w:eastAsia="zh-CN"/>
        </w:rPr>
        <w:t>below information:</w:t>
      </w:r>
    </w:p>
    <w:p w14:paraId="32EC0F6E" w14:textId="77777777" w:rsidR="00D929AA" w:rsidRDefault="00D929AA" w:rsidP="00D929AA">
      <w:pPr>
        <w:pStyle w:val="ListParagraph"/>
        <w:spacing w:before="100" w:beforeAutospacing="1" w:after="100" w:afterAutospacing="1"/>
        <w:rPr>
          <w:rFonts w:ascii="Arial" w:hAnsi="Arial" w:cs="Arial"/>
          <w:color w:val="000000"/>
          <w:sz w:val="22"/>
          <w:szCs w:val="22"/>
          <w:lang w:eastAsia="zh-CN"/>
        </w:rPr>
      </w:pPr>
    </w:p>
    <w:p w14:paraId="43634C11" w14:textId="46169046" w:rsidR="00D929AA" w:rsidRPr="009C4615"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r w:rsidR="009C4615">
        <w:rPr>
          <w:rFonts w:ascii="Arial" w:hAnsi="Arial" w:cs="Arial"/>
          <w:color w:val="000000"/>
          <w:sz w:val="22"/>
          <w:szCs w:val="22"/>
          <w:lang w:eastAsia="zh-CN"/>
        </w:rPr>
        <w:t>.</w:t>
      </w:r>
    </w:p>
    <w:p w14:paraId="5369FFB1" w14:textId="77777777"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14:paraId="24830923" w14:textId="77777777"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14:paraId="52024367" w14:textId="77777777"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lastRenderedPageBreak/>
        <w:t xml:space="preserve">Briefly examine how recording and tracking blood sugar levels helps individuals with Type 2 diabetes to safely manage their condition.  </w:t>
      </w:r>
    </w:p>
    <w:p w14:paraId="3BE0AF65" w14:textId="12B4541B"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r w:rsidR="009C4615">
        <w:rPr>
          <w:rFonts w:ascii="Arial" w:hAnsi="Arial" w:cs="Arial"/>
          <w:color w:val="000000"/>
          <w:sz w:val="22"/>
          <w:szCs w:val="22"/>
          <w:lang w:eastAsia="zh-CN"/>
        </w:rPr>
        <w:t>.</w:t>
      </w:r>
    </w:p>
    <w:p w14:paraId="35B57B87" w14:textId="2B0B4948"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Conclusion</w:t>
      </w:r>
      <w:r w:rsidR="009C4615">
        <w:rPr>
          <w:rFonts w:ascii="Arial" w:hAnsi="Arial" w:cs="Arial"/>
          <w:color w:val="000000"/>
          <w:sz w:val="22"/>
          <w:szCs w:val="22"/>
          <w:lang w:eastAsia="zh-CN"/>
        </w:rPr>
        <w:t>.</w:t>
      </w:r>
      <w:r>
        <w:rPr>
          <w:rFonts w:ascii="Arial" w:hAnsi="Arial" w:cs="Arial"/>
          <w:color w:val="000000"/>
          <w:sz w:val="22"/>
          <w:szCs w:val="22"/>
          <w:lang w:eastAsia="zh-CN"/>
        </w:rPr>
        <w:t xml:space="preserve"> </w:t>
      </w:r>
    </w:p>
    <w:p w14:paraId="0E50A89D" w14:textId="6B070ED8" w:rsidR="00D929AA" w:rsidRDefault="00D929AA" w:rsidP="009C4615">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r w:rsidR="009C4615">
        <w:rPr>
          <w:rFonts w:ascii="Arial" w:hAnsi="Arial" w:cs="Arial"/>
          <w:color w:val="000000"/>
          <w:sz w:val="22"/>
          <w:szCs w:val="22"/>
          <w:lang w:eastAsia="zh-CN"/>
        </w:rPr>
        <w:t>.</w:t>
      </w:r>
    </w:p>
    <w:p w14:paraId="4337287C" w14:textId="69C1CAB8" w:rsidR="009C4615" w:rsidRPr="009C4615" w:rsidRDefault="009C4615" w:rsidP="009C4615">
      <w:pPr>
        <w:spacing w:line="360" w:lineRule="auto"/>
        <w:ind w:firstLine="360"/>
        <w:rPr>
          <w:rFonts w:asciiTheme="minorBidi" w:hAnsiTheme="minorBidi" w:cstheme="minorBidi"/>
          <w:b/>
          <w:bCs/>
          <w:i/>
          <w:iCs/>
          <w:sz w:val="23"/>
          <w:szCs w:val="23"/>
          <w:u w:val="single"/>
        </w:rPr>
      </w:pPr>
      <w:r w:rsidRPr="009C4615">
        <w:rPr>
          <w:rFonts w:asciiTheme="minorBidi" w:hAnsiTheme="minorBidi" w:cstheme="minorBidi"/>
          <w:b/>
          <w:bCs/>
          <w:sz w:val="23"/>
          <w:szCs w:val="23"/>
        </w:rPr>
        <w:t xml:space="preserve">   </w:t>
      </w:r>
      <w:r w:rsidRPr="009C4615">
        <w:rPr>
          <w:rFonts w:asciiTheme="minorBidi" w:hAnsiTheme="minorBidi" w:cstheme="minorBidi"/>
          <w:b/>
          <w:bCs/>
          <w:i/>
          <w:iCs/>
          <w:sz w:val="23"/>
          <w:szCs w:val="23"/>
          <w:u w:val="single"/>
        </w:rPr>
        <w:t>CASE STUDY 2</w:t>
      </w:r>
    </w:p>
    <w:p w14:paraId="336ACD15" w14:textId="77777777" w:rsidR="009C4615" w:rsidRDefault="009C4615" w:rsidP="009C4615">
      <w:pPr>
        <w:spacing w:line="360" w:lineRule="auto"/>
        <w:rPr>
          <w:rFonts w:asciiTheme="minorBidi" w:hAnsiTheme="minorBidi" w:cstheme="minorBidi"/>
          <w:sz w:val="23"/>
          <w:szCs w:val="23"/>
        </w:rPr>
      </w:pPr>
    </w:p>
    <w:p w14:paraId="3550D3EC" w14:textId="77777777" w:rsidR="009C4615" w:rsidRPr="00321D95" w:rsidRDefault="009C4615" w:rsidP="009C4615">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are a practice nurse working in a local GP surgery. With one of the GP’s in the practice, you run a fortnightly asthma clinic for adolescents who have this condition. This has become necessary as many who have experienced asthma as children are presenting at the surgery with more serious exacerbations of their condition. In discussions with the clinical team, it has become apparent that lifestyle changes as they are getting older, such as starting smoking or vaping and going out to crowded places such as bars and clubs is having an impact on their health and exacerbating their asthma. </w:t>
      </w:r>
    </w:p>
    <w:p w14:paraId="3B02F754" w14:textId="77777777" w:rsidR="00321D95" w:rsidRDefault="00321D95" w:rsidP="009C4615">
      <w:pPr>
        <w:spacing w:line="360" w:lineRule="auto"/>
        <w:jc w:val="both"/>
        <w:rPr>
          <w:rFonts w:asciiTheme="minorBidi" w:hAnsiTheme="minorBidi" w:cstheme="minorBidi"/>
          <w:sz w:val="22"/>
          <w:szCs w:val="22"/>
        </w:rPr>
      </w:pPr>
    </w:p>
    <w:p w14:paraId="3618E847" w14:textId="53067D55" w:rsidR="009C4615" w:rsidRPr="009C4615" w:rsidRDefault="009C4615" w:rsidP="009C4615">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I</w:t>
      </w:r>
      <w:r w:rsidRPr="009C4615">
        <w:rPr>
          <w:rFonts w:asciiTheme="minorBidi" w:hAnsiTheme="minorBidi" w:cstheme="minorBidi"/>
          <w:sz w:val="22"/>
          <w:szCs w:val="22"/>
        </w:rPr>
        <w:t xml:space="preserve">t is clear from the discussion that you have with them in the clinics that many of them would benefit from having an increased understanding of their condition as this would enable them to engage more effectively with their care plans to manage their respiratory health safely and effectively. </w:t>
      </w:r>
    </w:p>
    <w:p w14:paraId="0573D898" w14:textId="77777777" w:rsidR="00321D95" w:rsidRDefault="00321D95" w:rsidP="009C4615">
      <w:pPr>
        <w:spacing w:line="360" w:lineRule="auto"/>
        <w:jc w:val="both"/>
        <w:rPr>
          <w:rFonts w:asciiTheme="minorBidi" w:hAnsiTheme="minorBidi" w:cstheme="minorBidi"/>
          <w:sz w:val="22"/>
          <w:szCs w:val="22"/>
        </w:rPr>
      </w:pPr>
    </w:p>
    <w:p w14:paraId="7493AD5A" w14:textId="7BD715FF" w:rsidR="009C4615" w:rsidRPr="009C4615" w:rsidRDefault="009C4615" w:rsidP="009C4615">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decide to gather information that you can give to the patients to help them to understand the way in which the respiratory system absorbs oxygen and disposes of carbon dioxide, and how the respiratory system is impacted by smoking, vaping and contact with respiratory infections. Include information about why it is important for patients to record and track their respiratory data, including peak flow levels, over time.    </w:t>
      </w:r>
    </w:p>
    <w:p w14:paraId="76A9B70E" w14:textId="77777777" w:rsidR="009C4615" w:rsidRDefault="009C4615" w:rsidP="009C4615">
      <w:pPr>
        <w:spacing w:line="360" w:lineRule="auto"/>
        <w:rPr>
          <w:rFonts w:asciiTheme="minorBidi" w:hAnsiTheme="minorBidi" w:cstheme="minorBidi"/>
          <w:sz w:val="23"/>
          <w:szCs w:val="23"/>
        </w:rPr>
      </w:pPr>
    </w:p>
    <w:p w14:paraId="5F6CE5CF" w14:textId="472AEF52" w:rsidR="009C4615" w:rsidRDefault="009C4615" w:rsidP="009C4615">
      <w:pPr>
        <w:spacing w:line="360" w:lineRule="auto"/>
        <w:rPr>
          <w:rFonts w:asciiTheme="minorBidi" w:hAnsiTheme="minorBidi" w:cstheme="minorBidi"/>
          <w:b/>
          <w:bCs/>
          <w:sz w:val="23"/>
          <w:szCs w:val="23"/>
        </w:rPr>
      </w:pPr>
      <w:r w:rsidRPr="009C4615">
        <w:rPr>
          <w:rFonts w:asciiTheme="minorBidi" w:hAnsiTheme="minorBidi" w:cstheme="minorBidi"/>
          <w:b/>
          <w:bCs/>
          <w:sz w:val="23"/>
          <w:szCs w:val="23"/>
        </w:rPr>
        <w:t xml:space="preserve">Write a report that includes the </w:t>
      </w:r>
      <w:r>
        <w:rPr>
          <w:rFonts w:asciiTheme="minorBidi" w:hAnsiTheme="minorBidi" w:cstheme="minorBidi"/>
          <w:b/>
          <w:bCs/>
          <w:sz w:val="23"/>
          <w:szCs w:val="23"/>
        </w:rPr>
        <w:t>below information</w:t>
      </w:r>
      <w:r w:rsidRPr="009C4615">
        <w:rPr>
          <w:rFonts w:asciiTheme="minorBidi" w:hAnsiTheme="minorBidi" w:cstheme="minorBidi"/>
          <w:b/>
          <w:bCs/>
          <w:sz w:val="23"/>
          <w:szCs w:val="23"/>
        </w:rPr>
        <w:t>:</w:t>
      </w:r>
    </w:p>
    <w:p w14:paraId="124B140B" w14:textId="77777777" w:rsidR="009C4615" w:rsidRPr="009C4615" w:rsidRDefault="009C4615" w:rsidP="009C4615">
      <w:pPr>
        <w:spacing w:line="360" w:lineRule="auto"/>
        <w:rPr>
          <w:rFonts w:asciiTheme="minorBidi" w:hAnsiTheme="minorBidi" w:cstheme="minorBidi"/>
          <w:b/>
          <w:bCs/>
          <w:sz w:val="22"/>
          <w:szCs w:val="22"/>
        </w:rPr>
      </w:pPr>
    </w:p>
    <w:p w14:paraId="6FB9162E" w14:textId="528950B6"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Introduction (describing what asthma is and what the risk factors are)</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14:paraId="2A94D6B4" w14:textId="39D6B518"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Describe the structure of the respiratory system and explain the process of mechanical respiration</w:t>
      </w:r>
      <w:r w:rsidRPr="00321D95">
        <w:rPr>
          <w:rFonts w:asciiTheme="minorBidi" w:hAnsiTheme="minorBidi" w:cstheme="minorBidi"/>
          <w:sz w:val="22"/>
          <w:szCs w:val="22"/>
        </w:rPr>
        <w:t>.</w:t>
      </w:r>
    </w:p>
    <w:p w14:paraId="2AFD71C3" w14:textId="27BA86EB"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Briefly explain the process of gas exchange in the lungs, showing how oxygen is absorbed into the blood and carbon dioxide is released into the alveoli</w:t>
      </w:r>
      <w:r w:rsidRPr="00321D95">
        <w:rPr>
          <w:rFonts w:asciiTheme="minorBidi" w:hAnsiTheme="minorBidi" w:cstheme="minorBidi"/>
          <w:sz w:val="22"/>
          <w:szCs w:val="22"/>
        </w:rPr>
        <w:t>.</w:t>
      </w:r>
    </w:p>
    <w:p w14:paraId="58020C6C" w14:textId="7CEE3DBF"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Explain how increased levels of irritants in the respiratory system leads to swelling in the lung tissue, and the impact of this on respiration</w:t>
      </w:r>
      <w:r w:rsidRPr="00321D95">
        <w:rPr>
          <w:rFonts w:asciiTheme="minorBidi" w:hAnsiTheme="minorBidi" w:cstheme="minorBidi"/>
          <w:sz w:val="22"/>
          <w:szCs w:val="22"/>
        </w:rPr>
        <w:t>.</w:t>
      </w:r>
    </w:p>
    <w:p w14:paraId="61A3691E" w14:textId="77777777"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 xml:space="preserve">Briefly examine how recording and tracking respiratory functions, such as peak flow readings, helps individuals with asthma to monitor and safely manage their condition. </w:t>
      </w:r>
    </w:p>
    <w:p w14:paraId="55049497" w14:textId="5AC3B508"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Include evidence-based recommendations on how lifestyle changes could help improve their condition</w:t>
      </w:r>
      <w:r w:rsidRPr="00321D95">
        <w:rPr>
          <w:rFonts w:asciiTheme="minorBidi" w:hAnsiTheme="minorBidi" w:cstheme="minorBidi"/>
          <w:sz w:val="22"/>
          <w:szCs w:val="22"/>
        </w:rPr>
        <w:t>.</w:t>
      </w:r>
    </w:p>
    <w:p w14:paraId="2BC545E4" w14:textId="2104DC6F" w:rsidR="009C4615" w:rsidRPr="009C461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Conclusion</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14:paraId="21A29707" w14:textId="13989E8C" w:rsidR="00F667E8" w:rsidRPr="00321D95" w:rsidRDefault="009C4615" w:rsidP="009C4615">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References list.</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lastRenderedPageBreak/>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4922A766"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009562D3" w:rsidRPr="009C4615">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14:paraId="2104DDEF"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14:paraId="168D04F5" w14:textId="61071096" w:rsidR="009C4615" w:rsidRPr="009C4615" w:rsidRDefault="00F667E8" w:rsidP="009C4615">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14:paraId="20946E2C" w14:textId="77777777" w:rsidR="009C4615" w:rsidRDefault="009C4615" w:rsidP="00F667E8">
      <w:pPr>
        <w:rPr>
          <w:rFonts w:ascii="Arial" w:hAnsi="Arial" w:cs="Arial"/>
          <w:sz w:val="22"/>
          <w:szCs w:val="22"/>
        </w:rPr>
      </w:pP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3919607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39E38D02" w14:textId="4E28B807"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64EE332E"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D929AA">
                  <w:rPr>
                    <w:rFonts w:ascii="MS Gothic" w:eastAsia="MS Gothic" w:hAnsi="MS Gothic" w:cs="Arial" w:hint="eastAsia"/>
                    <w:sz w:val="22"/>
                    <w:szCs w:val="22"/>
                  </w:rPr>
                  <w:t>☐</w:t>
                </w:r>
              </w:sdtContent>
            </w:sdt>
          </w:p>
          <w:p w14:paraId="28DDA99B" w14:textId="4004B2E0"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29A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01A3F">
      <w:pPr>
        <w:jc w:val="both"/>
        <w:rPr>
          <w:rFonts w:ascii="Arial" w:hAnsi="Arial" w:cs="Arial"/>
          <w:i/>
          <w:sz w:val="22"/>
          <w:szCs w:val="22"/>
        </w:rPr>
      </w:pPr>
    </w:p>
    <w:p w14:paraId="44918681" w14:textId="3C12F84A" w:rsidR="00321D95" w:rsidRPr="00321D95" w:rsidRDefault="00321D95" w:rsidP="00321D95">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find, reference, and utilise a </w:t>
      </w:r>
      <w:r w:rsidRPr="00321D95">
        <w:rPr>
          <w:rFonts w:ascii="Arial" w:hAnsi="Arial" w:cs="Arial"/>
          <w:b/>
          <w:bCs/>
          <w:i/>
          <w:iCs/>
          <w:color w:val="0070C0"/>
          <w:sz w:val="22"/>
          <w:szCs w:val="22"/>
        </w:rPr>
        <w:t>minimum of 10 credible and reliable sources</w:t>
      </w:r>
      <w:r w:rsidRPr="00321D95">
        <w:rPr>
          <w:rFonts w:ascii="Arial" w:hAnsi="Arial" w:cs="Arial"/>
          <w:i/>
          <w:iCs/>
          <w:color w:val="0070C0"/>
          <w:sz w:val="22"/>
          <w:szCs w:val="22"/>
        </w:rPr>
        <w:t xml:space="preserve"> of information.  We recommend the use of the online resource list provided on the module Moodle page. </w:t>
      </w:r>
    </w:p>
    <w:p w14:paraId="1DE1C9AC" w14:textId="77777777" w:rsidR="00321D95" w:rsidRPr="00321D95" w:rsidRDefault="00321D95" w:rsidP="00321D95">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cite literature in UWTSD Harvard Style, throughout their report, supporting the points that are made and referencing any images or diagrams used.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68BD2EEA" w14:textId="77777777" w:rsidR="00321D95" w:rsidRPr="00321D95" w:rsidRDefault="00321D95" w:rsidP="00321D95">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14:paraId="3CBDA81E" w14:textId="77777777" w:rsidR="00321D95" w:rsidRPr="00321D95" w:rsidRDefault="00321D95" w:rsidP="00321D95">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14:paraId="52E749F5" w14:textId="77777777" w:rsidR="00321D95" w:rsidRPr="00321D95" w:rsidRDefault="00321D95" w:rsidP="00321D95">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14:paraId="0E0D2BA7" w14:textId="77777777" w:rsidR="00321D95" w:rsidRPr="00321D95" w:rsidRDefault="00321D95" w:rsidP="00321D95">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14:paraId="677A74E2" w14:textId="77777777" w:rsidR="00E41171" w:rsidRPr="00A406E5" w:rsidRDefault="00E41171"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17506925" w14:textId="77777777" w:rsidR="00321D95" w:rsidRPr="00321D95" w:rsidRDefault="00321D95" w:rsidP="00321D95">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14:paraId="02DE5E27" w14:textId="77777777" w:rsidR="00321D95" w:rsidRPr="00321D95" w:rsidRDefault="00321D95" w:rsidP="00321D95">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14:paraId="27CEAA01" w14:textId="77777777" w:rsidR="00321D95" w:rsidRPr="00321D95" w:rsidRDefault="00321D95" w:rsidP="00321D95">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Any diagrams, tables, figures should be properly labelled and their relevance should be made clear in the text of your assessment. </w:t>
      </w:r>
    </w:p>
    <w:p w14:paraId="7392954A" w14:textId="77777777" w:rsidR="00E41171" w:rsidRPr="00A406E5" w:rsidRDefault="00E41171"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36891546" w14:textId="77777777" w:rsidR="00321D95" w:rsidRPr="00321D95" w:rsidRDefault="00321D95" w:rsidP="00321D95">
      <w:pPr>
        <w:numPr>
          <w:ilvl w:val="0"/>
          <w:numId w:val="24"/>
        </w:numPr>
        <w:spacing w:line="360" w:lineRule="auto"/>
        <w:jc w:val="both"/>
        <w:rPr>
          <w:rFonts w:ascii="Arial" w:eastAsia="Arial" w:hAnsi="Arial" w:cs="Arial"/>
          <w:i/>
          <w:iCs/>
          <w:color w:val="0070C0"/>
          <w:sz w:val="22"/>
          <w:szCs w:val="22"/>
        </w:rPr>
      </w:pPr>
      <w:r w:rsidRPr="00321D95">
        <w:rPr>
          <w:rFonts w:ascii="Arial" w:eastAsia="Arial" w:hAnsi="Arial" w:cs="Arial"/>
          <w:i/>
          <w:iCs/>
          <w:color w:val="0070C0"/>
          <w:sz w:val="22"/>
          <w:szCs w:val="22"/>
        </w:rPr>
        <w:t xml:space="preserve">The system discussed in the work </w:t>
      </w:r>
      <w:r w:rsidRPr="00321D95">
        <w:rPr>
          <w:rFonts w:ascii="Arial" w:eastAsia="Arial" w:hAnsi="Arial" w:cs="Arial"/>
          <w:b/>
          <w:bCs/>
          <w:i/>
          <w:iCs/>
          <w:color w:val="0070C0"/>
          <w:sz w:val="22"/>
          <w:szCs w:val="22"/>
        </w:rPr>
        <w:t>must</w:t>
      </w:r>
      <w:r w:rsidRPr="00321D95">
        <w:rPr>
          <w:rFonts w:ascii="Arial" w:eastAsia="Arial" w:hAnsi="Arial" w:cs="Arial"/>
          <w:i/>
          <w:iCs/>
          <w:color w:val="0070C0"/>
          <w:sz w:val="22"/>
          <w:szCs w:val="22"/>
        </w:rPr>
        <w:t xml:space="preserve"> be the ones identified in the case study questions. </w:t>
      </w:r>
    </w:p>
    <w:p w14:paraId="4401E670" w14:textId="77777777" w:rsidR="00321D95" w:rsidRPr="00321D95" w:rsidRDefault="00321D95" w:rsidP="00321D95">
      <w:pPr>
        <w:numPr>
          <w:ilvl w:val="0"/>
          <w:numId w:val="24"/>
        </w:numPr>
        <w:spacing w:line="360" w:lineRule="auto"/>
        <w:jc w:val="both"/>
        <w:rPr>
          <w:rFonts w:ascii="Arial" w:eastAsia="Arial" w:hAnsi="Arial" w:cs="Arial"/>
          <w:i/>
          <w:iCs/>
          <w:color w:val="0070C0"/>
          <w:sz w:val="22"/>
          <w:szCs w:val="22"/>
        </w:rPr>
      </w:pPr>
      <w:r w:rsidRPr="00321D95">
        <w:rPr>
          <w:rFonts w:ascii="Arial" w:eastAsia="Arial" w:hAnsi="Arial" w:cs="Arial"/>
          <w:i/>
          <w:iCs/>
          <w:color w:val="0070C0"/>
          <w:sz w:val="22"/>
          <w:szCs w:val="22"/>
        </w:rPr>
        <w:t xml:space="preserve">Students should link the structure and functions of the body system to its physiology </w:t>
      </w:r>
    </w:p>
    <w:p w14:paraId="17F21F85" w14:textId="77777777" w:rsidR="00321D95" w:rsidRPr="00321D95" w:rsidRDefault="00321D95" w:rsidP="00321D95">
      <w:pPr>
        <w:numPr>
          <w:ilvl w:val="0"/>
          <w:numId w:val="24"/>
        </w:numPr>
        <w:spacing w:line="360" w:lineRule="auto"/>
        <w:jc w:val="both"/>
        <w:rPr>
          <w:rFonts w:ascii="Arial" w:eastAsia="Arial" w:hAnsi="Arial" w:cs="Arial"/>
          <w:i/>
          <w:iCs/>
          <w:color w:val="0070C0"/>
          <w:sz w:val="22"/>
          <w:szCs w:val="22"/>
        </w:rPr>
      </w:pPr>
      <w:r w:rsidRPr="00321D95">
        <w:rPr>
          <w:rFonts w:ascii="Arial" w:eastAsia="Arial" w:hAnsi="Arial" w:cs="Arial"/>
          <w:i/>
          <w:iCs/>
          <w:color w:val="0070C0"/>
          <w:sz w:val="22"/>
          <w:szCs w:val="22"/>
        </w:rPr>
        <w:t>Students should include the impact of lifestyle factors on the body.</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1C35568B" w:rsidR="00FB3B4E" w:rsidRPr="00321D95" w:rsidRDefault="00321D95" w:rsidP="00321D95">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14:paraId="6D58B051" w14:textId="77777777" w:rsidR="00D22D9C" w:rsidRPr="00A406E5" w:rsidRDefault="00D22D9C" w:rsidP="00D22D9C">
      <w:pPr>
        <w:jc w:val="both"/>
        <w:rPr>
          <w:rFonts w:ascii="Arial" w:hAnsi="Arial" w:cs="Arial"/>
          <w:sz w:val="22"/>
          <w:szCs w:val="22"/>
        </w:rPr>
      </w:pP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9D8BCE2" w14:textId="77777777" w:rsidR="00321D95" w:rsidRPr="00321D95" w:rsidRDefault="00321D95" w:rsidP="00321D95">
            <w:pPr>
              <w:numPr>
                <w:ilvl w:val="0"/>
                <w:numId w:val="20"/>
              </w:numPr>
              <w:spacing w:line="360" w:lineRule="auto"/>
              <w:jc w:val="both"/>
              <w:rPr>
                <w:rFonts w:ascii="Arial" w:hAnsi="Arial" w:cs="Arial"/>
                <w:i/>
                <w:iCs/>
                <w:color w:val="0070C0"/>
              </w:rPr>
            </w:pPr>
            <w:r w:rsidRPr="00321D95">
              <w:rPr>
                <w:rFonts w:ascii="Arial" w:hAnsi="Arial" w:cs="Arial"/>
                <w:i/>
                <w:iCs/>
                <w:color w:val="0070C0"/>
              </w:rPr>
              <w:t xml:space="preserve">Students must find, reference, and utilise a </w:t>
            </w:r>
            <w:r w:rsidRPr="00321D95">
              <w:rPr>
                <w:rFonts w:ascii="Arial" w:hAnsi="Arial" w:cs="Arial"/>
                <w:b/>
                <w:bCs/>
                <w:i/>
                <w:iCs/>
                <w:color w:val="0070C0"/>
              </w:rPr>
              <w:t>minimum of 10 credible and reliable sources</w:t>
            </w:r>
            <w:r w:rsidRPr="00321D95">
              <w:rPr>
                <w:rFonts w:ascii="Arial" w:hAnsi="Arial" w:cs="Arial"/>
                <w:i/>
                <w:iCs/>
                <w:color w:val="0070C0"/>
              </w:rPr>
              <w:t xml:space="preserve"> of information.  We recommend the use of the online resource list provided on the module Moodle page. </w:t>
            </w:r>
          </w:p>
          <w:p w14:paraId="7AFCFAD7" w14:textId="7C6F79DA" w:rsidR="00152E9D" w:rsidRPr="00321D95" w:rsidRDefault="00321D95" w:rsidP="00321D95">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rPr>
              <w:t>Students must cite literature in UWTSD Harvard Style, throughout their report, supporting the points that are made and referencing any images or diagrams used.</w:t>
            </w:r>
            <w:r w:rsidRPr="00321D95">
              <w:rPr>
                <w:rFonts w:ascii="Arial" w:hAnsi="Arial" w:cs="Arial"/>
                <w:i/>
                <w:iCs/>
                <w:color w:val="0070C0"/>
                <w:sz w:val="18"/>
                <w:szCs w:val="18"/>
              </w:rPr>
              <w:t xml:space="preserve">  </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D66B1A8" w14:textId="77777777" w:rsidR="00321D95" w:rsidRPr="00321D95" w:rsidRDefault="00321D95" w:rsidP="00321D95">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Demonstrate an understanding of the chosen system.   </w:t>
            </w:r>
          </w:p>
          <w:p w14:paraId="27BA5F7C" w14:textId="77777777" w:rsidR="00321D95" w:rsidRPr="00321D95" w:rsidRDefault="00321D95" w:rsidP="00321D95">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Explain the body system and its components and related functions. </w:t>
            </w:r>
          </w:p>
          <w:p w14:paraId="33EDEFA4" w14:textId="77777777" w:rsidR="00321D95" w:rsidRPr="00321D95" w:rsidRDefault="00321D95" w:rsidP="00321D95">
            <w:pPr>
              <w:numPr>
                <w:ilvl w:val="0"/>
                <w:numId w:val="21"/>
              </w:numPr>
              <w:spacing w:line="360" w:lineRule="auto"/>
              <w:jc w:val="both"/>
              <w:rPr>
                <w:rFonts w:ascii="Arial" w:hAnsi="Arial" w:cs="Arial"/>
                <w:i/>
                <w:iCs/>
                <w:color w:val="0070C0"/>
              </w:rPr>
            </w:pPr>
            <w:r w:rsidRPr="00321D95">
              <w:rPr>
                <w:rFonts w:ascii="Arial" w:hAnsi="Arial" w:cs="Arial"/>
                <w:i/>
                <w:iCs/>
                <w:color w:val="0070C0"/>
              </w:rPr>
              <w:t>Use the correct anatomical terms within the system stating the purpose of each component.</w:t>
            </w:r>
          </w:p>
          <w:p w14:paraId="5A4D30BE" w14:textId="1223E750" w:rsidR="00152E9D" w:rsidRPr="00321D95" w:rsidRDefault="00321D95" w:rsidP="00321D95">
            <w:pPr>
              <w:numPr>
                <w:ilvl w:val="0"/>
                <w:numId w:val="21"/>
              </w:numPr>
              <w:spacing w:line="360" w:lineRule="auto"/>
              <w:jc w:val="both"/>
              <w:rPr>
                <w:rFonts w:ascii="Arial" w:hAnsi="Arial" w:cs="Arial"/>
                <w:i/>
                <w:iCs/>
                <w:color w:val="0070C0"/>
                <w:sz w:val="21"/>
                <w:szCs w:val="21"/>
              </w:rPr>
            </w:pPr>
            <w:r w:rsidRPr="00321D95">
              <w:rPr>
                <w:rFonts w:ascii="Arial" w:hAnsi="Arial" w:cs="Arial"/>
                <w:i/>
                <w:iCs/>
                <w:color w:val="0070C0"/>
              </w:rPr>
              <w:t xml:space="preserve">All points should be supported by reference to credible and reliable sources of information which support the development of your understanding. </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676629CD" w14:textId="77777777" w:rsidR="00321D95" w:rsidRPr="00321D95" w:rsidRDefault="00321D95" w:rsidP="00321D95">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anatomy and physiology when explaining the physiological process related to the case study</w:t>
            </w:r>
          </w:p>
          <w:p w14:paraId="555E81BA" w14:textId="77777777" w:rsidR="00321D95" w:rsidRPr="00321D95" w:rsidRDefault="00321D95" w:rsidP="00321D95">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effective maintenance of the chosen body system and the impact of lifestyle factors on the condition</w:t>
            </w:r>
          </w:p>
          <w:p w14:paraId="3181162D" w14:textId="0F1CC7C9" w:rsidR="00152E9D" w:rsidRPr="00321D95" w:rsidRDefault="00321D95" w:rsidP="00321D95">
            <w:pPr>
              <w:numPr>
                <w:ilvl w:val="0"/>
                <w:numId w:val="23"/>
              </w:numPr>
              <w:spacing w:line="360" w:lineRule="auto"/>
              <w:jc w:val="both"/>
              <w:rPr>
                <w:rFonts w:ascii="Arial" w:hAnsi="Arial" w:cs="Arial"/>
                <w:i/>
                <w:iCs/>
                <w:color w:val="0070C0"/>
                <w:sz w:val="21"/>
                <w:szCs w:val="21"/>
              </w:rPr>
            </w:pPr>
            <w:r w:rsidRPr="00321D95">
              <w:rPr>
                <w:rFonts w:ascii="Arial" w:hAnsi="Arial" w:cs="Arial"/>
                <w:i/>
                <w:iCs/>
                <w:color w:val="0070C0"/>
              </w:rPr>
              <w:t xml:space="preserve">Any diagrams, tables, figures should be properly labelled and their relevance should be made clear in the text of your assessment. </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3195F106" w14:textId="77777777" w:rsidR="00321D95" w:rsidRPr="00321D95" w:rsidRDefault="00321D95" w:rsidP="00321D95">
            <w:pPr>
              <w:numPr>
                <w:ilvl w:val="0"/>
                <w:numId w:val="24"/>
              </w:numPr>
              <w:spacing w:after="120" w:line="360" w:lineRule="auto"/>
              <w:jc w:val="both"/>
              <w:rPr>
                <w:rFonts w:ascii="Arial" w:eastAsia="Arial" w:hAnsi="Arial" w:cs="Arial"/>
                <w:i/>
                <w:iCs/>
                <w:color w:val="0070C0"/>
              </w:rPr>
            </w:pPr>
            <w:r w:rsidRPr="00321D95">
              <w:rPr>
                <w:rFonts w:ascii="Arial" w:eastAsia="Arial" w:hAnsi="Arial" w:cs="Arial"/>
                <w:i/>
                <w:iCs/>
                <w:color w:val="0070C0"/>
              </w:rPr>
              <w:t xml:space="preserve">The system discussed in the work </w:t>
            </w:r>
            <w:r w:rsidRPr="00321D95">
              <w:rPr>
                <w:rFonts w:ascii="Arial" w:eastAsia="Arial" w:hAnsi="Arial" w:cs="Arial"/>
                <w:b/>
                <w:bCs/>
                <w:i/>
                <w:iCs/>
                <w:color w:val="0070C0"/>
              </w:rPr>
              <w:t>must</w:t>
            </w:r>
            <w:r w:rsidRPr="00321D95">
              <w:rPr>
                <w:rFonts w:ascii="Arial" w:eastAsia="Arial" w:hAnsi="Arial" w:cs="Arial"/>
                <w:i/>
                <w:iCs/>
                <w:color w:val="0070C0"/>
              </w:rPr>
              <w:t xml:space="preserve"> be </w:t>
            </w:r>
            <w:bookmarkStart w:id="1" w:name="_Hlk112924701"/>
            <w:r w:rsidRPr="00321D95">
              <w:rPr>
                <w:rFonts w:ascii="Arial" w:eastAsia="Arial" w:hAnsi="Arial" w:cs="Arial"/>
                <w:i/>
                <w:iCs/>
                <w:color w:val="0070C0"/>
              </w:rPr>
              <w:t xml:space="preserve">the ones identified in the case study questions. </w:t>
            </w:r>
          </w:p>
          <w:p w14:paraId="604C3005" w14:textId="77777777" w:rsidR="00321D95" w:rsidRPr="00321D95" w:rsidRDefault="00321D95" w:rsidP="00321D95">
            <w:pPr>
              <w:numPr>
                <w:ilvl w:val="0"/>
                <w:numId w:val="24"/>
              </w:numPr>
              <w:spacing w:after="120" w:line="360" w:lineRule="auto"/>
              <w:jc w:val="both"/>
              <w:rPr>
                <w:rFonts w:ascii="Arial" w:eastAsia="Arial" w:hAnsi="Arial" w:cs="Arial"/>
                <w:i/>
                <w:iCs/>
                <w:color w:val="0070C0"/>
              </w:rPr>
            </w:pPr>
            <w:r w:rsidRPr="00321D95">
              <w:rPr>
                <w:rFonts w:ascii="Arial" w:eastAsia="Arial" w:hAnsi="Arial" w:cs="Arial"/>
                <w:i/>
                <w:iCs/>
                <w:color w:val="0070C0"/>
              </w:rPr>
              <w:t xml:space="preserve">Students should link the structure and functions of the body system to its physiology </w:t>
            </w:r>
          </w:p>
          <w:p w14:paraId="530857A2" w14:textId="5B7398BD" w:rsidR="00152E9D" w:rsidRPr="00321D95" w:rsidRDefault="00321D95" w:rsidP="00321D95">
            <w:pPr>
              <w:numPr>
                <w:ilvl w:val="0"/>
                <w:numId w:val="24"/>
              </w:numPr>
              <w:spacing w:after="120" w:line="360" w:lineRule="auto"/>
              <w:jc w:val="both"/>
              <w:rPr>
                <w:rFonts w:ascii="Arial" w:eastAsia="Arial" w:hAnsi="Arial" w:cs="Arial"/>
                <w:i/>
                <w:iCs/>
                <w:color w:val="0070C0"/>
                <w:sz w:val="21"/>
                <w:szCs w:val="21"/>
              </w:rPr>
            </w:pPr>
            <w:r w:rsidRPr="00321D95">
              <w:rPr>
                <w:rFonts w:ascii="Arial" w:eastAsia="Arial" w:hAnsi="Arial" w:cs="Arial"/>
                <w:i/>
                <w:iCs/>
                <w:color w:val="0070C0"/>
              </w:rPr>
              <w:t>Students should include the impact of lifestyle factors on the body</w:t>
            </w:r>
            <w:bookmarkEnd w:id="1"/>
            <w:r w:rsidRPr="00321D95">
              <w:rPr>
                <w:rFonts w:ascii="Arial" w:eastAsia="Arial" w:hAnsi="Arial" w:cs="Arial"/>
                <w:i/>
                <w:iCs/>
                <w:color w:val="0070C0"/>
              </w:rPr>
              <w:t>.</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1A9CFBE5" w:rsidR="00152E9D" w:rsidRPr="00321D95" w:rsidRDefault="00321D95" w:rsidP="00321D95">
            <w:pPr>
              <w:pStyle w:val="ListParagraph"/>
              <w:numPr>
                <w:ilvl w:val="0"/>
                <w:numId w:val="27"/>
              </w:numPr>
              <w:spacing w:line="360" w:lineRule="auto"/>
              <w:jc w:val="both"/>
              <w:rPr>
                <w:rFonts w:ascii="Arial" w:hAnsi="Arial" w:cs="Arial"/>
                <w:color w:val="0070C0"/>
                <w:sz w:val="21"/>
                <w:szCs w:val="21"/>
              </w:rPr>
            </w:pPr>
            <w:r w:rsidRPr="00321D95">
              <w:rPr>
                <w:rFonts w:ascii="Arial" w:hAnsi="Arial" w:cs="Arial"/>
                <w:i/>
                <w:color w:val="0070C0"/>
              </w:rPr>
              <w:t>All elements should have a coherent structure in the production of the work and follow the structure outlined in the task above.</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BB433" w14:textId="77777777" w:rsidR="006C3BC3" w:rsidRDefault="006C3BC3">
      <w:r>
        <w:separator/>
      </w:r>
    </w:p>
  </w:endnote>
  <w:endnote w:type="continuationSeparator" w:id="0">
    <w:p w14:paraId="5F431C9B" w14:textId="77777777" w:rsidR="006C3BC3" w:rsidRDefault="006C3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1403" w14:textId="77777777" w:rsidR="006C3BC3" w:rsidRDefault="006C3BC3">
      <w:r>
        <w:separator/>
      </w:r>
    </w:p>
  </w:footnote>
  <w:footnote w:type="continuationSeparator" w:id="0">
    <w:p w14:paraId="4BD8D697" w14:textId="77777777" w:rsidR="006C3BC3" w:rsidRDefault="006C3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80A299-F3B2-4A59-AA46-6AF34B86F358}"/>
</file>

<file path=customXml/itemProps2.xml><?xml version="1.0" encoding="utf-8"?>
<ds:datastoreItem xmlns:ds="http://schemas.openxmlformats.org/officeDocument/2006/customXml" ds:itemID="{2416845A-D55B-40BB-8621-6020E21F855A}"/>
</file>

<file path=customXml/itemProps3.xml><?xml version="1.0" encoding="utf-8"?>
<ds:datastoreItem xmlns:ds="http://schemas.openxmlformats.org/officeDocument/2006/customXml" ds:itemID="{E55A1C78-0DEA-4FC2-8720-8BD8F6B5B4B2}"/>
</file>

<file path=docProps/app.xml><?xml version="1.0" encoding="utf-8"?>
<Properties xmlns="http://schemas.openxmlformats.org/officeDocument/2006/extended-properties" xmlns:vt="http://schemas.openxmlformats.org/officeDocument/2006/docPropsVTypes">
  <Template>AssignFrm</Template>
  <TotalTime>0</TotalTime>
  <Pages>11</Pages>
  <Words>4670</Words>
  <Characters>26625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31233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5</cp:revision>
  <cp:lastPrinted>2014-10-10T07:42:00Z</cp:lastPrinted>
  <dcterms:created xsi:type="dcterms:W3CDTF">2025-08-18T08:35:00Z</dcterms:created>
  <dcterms:modified xsi:type="dcterms:W3CDTF">2025-08-18T14:56:00Z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