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665DA" w:rsidRPr="00A406E5" w14:paraId="09C52AF8" w14:textId="77777777" w:rsidTr="00A406E5">
        <w:tc>
          <w:tcPr>
            <w:tcW w:w="2093" w:type="dxa"/>
            <w:shd w:val="pct15" w:color="auto" w:fill="auto"/>
          </w:tcPr>
          <w:p w14:paraId="65B1AA3C" w14:textId="77777777" w:rsidR="00D665DA" w:rsidRPr="00A406E5" w:rsidRDefault="00D665DA" w:rsidP="00D665D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0E7A9AD" w14:textId="77777777" w:rsidR="0085583F" w:rsidRDefault="0085583F" w:rsidP="0085583F">
            <w:pPr>
              <w:rPr>
                <w:rFonts w:ascii="Arial" w:hAnsi="Arial" w:cs="Arial"/>
                <w:b/>
                <w:bCs/>
                <w:sz w:val="22"/>
                <w:szCs w:val="22"/>
              </w:rPr>
            </w:pPr>
            <w:r>
              <w:rPr>
                <w:rFonts w:ascii="Arial" w:hAnsi="Arial" w:cs="Arial"/>
                <w:b/>
                <w:bCs/>
                <w:sz w:val="22"/>
                <w:szCs w:val="22"/>
              </w:rPr>
              <w:t>CertHE in Digital Skills</w:t>
            </w:r>
          </w:p>
          <w:p w14:paraId="6BDC9ECE" w14:textId="32652F5C" w:rsidR="00D665DA" w:rsidRPr="00A406E5" w:rsidRDefault="0085583F" w:rsidP="0085583F">
            <w:pPr>
              <w:spacing w:before="120" w:after="120"/>
              <w:jc w:val="both"/>
              <w:rPr>
                <w:rFonts w:ascii="Arial" w:hAnsi="Arial" w:cs="Arial"/>
                <w:b/>
                <w:sz w:val="22"/>
                <w:szCs w:val="22"/>
              </w:rPr>
            </w:pPr>
            <w:r w:rsidRPr="000E5DCB">
              <w:rPr>
                <w:rFonts w:ascii="Arial" w:hAnsi="Arial" w:cs="Arial"/>
                <w:b/>
                <w:bCs/>
                <w:sz w:val="22"/>
                <w:szCs w:val="22"/>
              </w:rPr>
              <w:t xml:space="preserve">B.Eng </w:t>
            </w:r>
            <w:r>
              <w:rPr>
                <w:rFonts w:ascii="Arial" w:hAnsi="Arial" w:cs="Arial"/>
                <w:b/>
                <w:bCs/>
                <w:sz w:val="22"/>
                <w:szCs w:val="22"/>
              </w:rPr>
              <w:t>in Electrical Engineering</w:t>
            </w:r>
          </w:p>
        </w:tc>
      </w:tr>
      <w:tr w:rsidR="008229ED" w:rsidRPr="00A406E5" w14:paraId="76BEC845" w14:textId="77777777" w:rsidTr="00A628CC">
        <w:tc>
          <w:tcPr>
            <w:tcW w:w="2093" w:type="dxa"/>
            <w:shd w:val="pct15" w:color="auto" w:fill="auto"/>
          </w:tcPr>
          <w:p w14:paraId="6C0E0F62"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5D744EE3" w:rsidR="008229ED" w:rsidRPr="00A406E5" w:rsidRDefault="0085583F" w:rsidP="008229ED">
            <w:pPr>
              <w:spacing w:before="120" w:after="120"/>
              <w:jc w:val="both"/>
              <w:rPr>
                <w:rFonts w:ascii="Arial" w:hAnsi="Arial" w:cs="Arial"/>
                <w:b/>
                <w:sz w:val="22"/>
                <w:szCs w:val="22"/>
              </w:rPr>
            </w:pPr>
            <w:r>
              <w:rPr>
                <w:rFonts w:ascii="Arial" w:hAnsi="Arial" w:cs="Arial"/>
                <w:b/>
                <w:bCs/>
                <w:sz w:val="22"/>
                <w:szCs w:val="22"/>
              </w:rPr>
              <w:t>Computer Systems Fundamentals</w:t>
            </w:r>
            <w:r w:rsidRPr="006A2732">
              <w:rPr>
                <w:rFonts w:ascii="Arial" w:hAnsi="Arial" w:cs="Arial"/>
                <w:b/>
                <w:bCs/>
                <w:sz w:val="22"/>
                <w:szCs w:val="22"/>
              </w:rPr>
              <w:t xml:space="preserve"> </w:t>
            </w:r>
            <w:r>
              <w:rPr>
                <w:rFonts w:ascii="Arial" w:hAnsi="Arial" w:cs="Arial"/>
                <w:b/>
                <w:bCs/>
                <w:sz w:val="22"/>
                <w:szCs w:val="22"/>
              </w:rPr>
              <w:t>(</w:t>
            </w:r>
            <w:r>
              <w:rPr>
                <w:rFonts w:ascii="Arial" w:hAnsi="Arial" w:cs="Arial"/>
                <w:b/>
                <w:sz w:val="22"/>
                <w:szCs w:val="22"/>
              </w:rPr>
              <w:t>ACCA4028</w:t>
            </w:r>
            <w:r>
              <w:rPr>
                <w:rFonts w:ascii="Arial" w:hAnsi="Arial" w:cs="Arial"/>
                <w:b/>
                <w:bCs/>
                <w:sz w:val="22"/>
                <w:szCs w:val="22"/>
              </w:rPr>
              <w:t>)</w:t>
            </w:r>
          </w:p>
        </w:tc>
      </w:tr>
      <w:tr w:rsidR="008229ED" w:rsidRPr="00A406E5" w14:paraId="03569861" w14:textId="77777777" w:rsidTr="008F1308">
        <w:tc>
          <w:tcPr>
            <w:tcW w:w="2093" w:type="dxa"/>
            <w:shd w:val="pct15" w:color="auto" w:fill="auto"/>
          </w:tcPr>
          <w:p w14:paraId="1015FD79"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DAD5218" w:rsidR="008229ED" w:rsidRPr="00A406E5" w:rsidRDefault="0085583F" w:rsidP="008229ED">
            <w:pPr>
              <w:spacing w:before="120" w:after="120"/>
              <w:jc w:val="both"/>
              <w:rPr>
                <w:rFonts w:ascii="Arial" w:hAnsi="Arial" w:cs="Arial"/>
                <w:b/>
                <w:sz w:val="22"/>
                <w:szCs w:val="22"/>
              </w:rPr>
            </w:pPr>
            <w:r>
              <w:rPr>
                <w:rFonts w:ascii="Arial" w:hAnsi="Arial" w:cs="Arial"/>
                <w:b/>
                <w:sz w:val="22"/>
                <w:szCs w:val="22"/>
              </w:rPr>
              <w:t>ACCA4028</w:t>
            </w:r>
          </w:p>
        </w:tc>
        <w:tc>
          <w:tcPr>
            <w:tcW w:w="2268" w:type="dxa"/>
            <w:shd w:val="clear" w:color="auto" w:fill="D9D9D9"/>
          </w:tcPr>
          <w:p w14:paraId="2B73DD8C" w14:textId="77777777" w:rsidR="008229ED" w:rsidRPr="004D5E9B" w:rsidRDefault="008229ED" w:rsidP="008229E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6194D09" w:rsidR="008229ED" w:rsidRPr="00A406E5" w:rsidRDefault="0085583F" w:rsidP="008229ED">
            <w:pPr>
              <w:spacing w:before="120" w:after="120"/>
              <w:jc w:val="both"/>
              <w:rPr>
                <w:rFonts w:ascii="Arial" w:hAnsi="Arial" w:cs="Arial"/>
                <w:b/>
                <w:sz w:val="22"/>
                <w:szCs w:val="22"/>
              </w:rPr>
            </w:pPr>
            <w:r>
              <w:rPr>
                <w:rFonts w:ascii="Arial" w:hAnsi="Arial" w:cs="Arial"/>
                <w:b/>
                <w:sz w:val="22"/>
                <w:szCs w:val="22"/>
              </w:rPr>
              <w:t>100%</w:t>
            </w:r>
          </w:p>
        </w:tc>
      </w:tr>
      <w:tr w:rsidR="008229ED" w:rsidRPr="00A406E5" w14:paraId="1CE88BA1" w14:textId="77777777" w:rsidTr="008F1308">
        <w:tc>
          <w:tcPr>
            <w:tcW w:w="2093" w:type="dxa"/>
            <w:shd w:val="pct15" w:color="auto" w:fill="auto"/>
          </w:tcPr>
          <w:p w14:paraId="2C208580"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E780DFF" w:rsidR="008229ED" w:rsidRPr="00A406E5" w:rsidRDefault="008229ED" w:rsidP="008229ED">
            <w:pPr>
              <w:spacing w:before="120" w:after="120"/>
              <w:jc w:val="both"/>
              <w:rPr>
                <w:rFonts w:ascii="Arial" w:hAnsi="Arial" w:cs="Arial"/>
                <w:b/>
                <w:sz w:val="22"/>
                <w:szCs w:val="22"/>
              </w:rPr>
            </w:pPr>
            <w:r>
              <w:rPr>
                <w:rFonts w:ascii="Arial" w:hAnsi="Arial" w:cs="Arial"/>
                <w:b/>
                <w:sz w:val="22"/>
                <w:szCs w:val="22"/>
              </w:rPr>
              <w:t>Dr Redhwan Al-amri</w:t>
            </w:r>
          </w:p>
        </w:tc>
        <w:tc>
          <w:tcPr>
            <w:tcW w:w="2268" w:type="dxa"/>
            <w:shd w:val="clear" w:color="auto" w:fill="D9D9D9"/>
          </w:tcPr>
          <w:p w14:paraId="16A0F312"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317B1B7" w:rsidR="008229ED" w:rsidRPr="00A406E5" w:rsidRDefault="0085583F" w:rsidP="008229ED">
            <w:pPr>
              <w:spacing w:before="120" w:after="120"/>
              <w:jc w:val="both"/>
              <w:rPr>
                <w:rFonts w:ascii="Arial" w:hAnsi="Arial" w:cs="Arial"/>
                <w:b/>
                <w:sz w:val="22"/>
                <w:szCs w:val="22"/>
              </w:rPr>
            </w:pPr>
            <w:r>
              <w:rPr>
                <w:rFonts w:ascii="Calibri" w:hAnsi="Calibri" w:cs="Calibri"/>
                <w:b/>
                <w:sz w:val="24"/>
                <w:szCs w:val="24"/>
              </w:rPr>
              <w:t>Stalin Jaco</w:t>
            </w:r>
            <w:r w:rsidR="008F064F">
              <w:rPr>
                <w:rFonts w:ascii="Calibri" w:hAnsi="Calibri" w:cs="Calibri"/>
                <w:b/>
                <w:sz w:val="24"/>
                <w:szCs w:val="24"/>
              </w:rPr>
              <w:t>b</w:t>
            </w:r>
          </w:p>
        </w:tc>
      </w:tr>
      <w:tr w:rsidR="008229ED" w:rsidRPr="00A406E5" w14:paraId="26C8A4AE" w14:textId="77777777" w:rsidTr="008F1308">
        <w:tc>
          <w:tcPr>
            <w:tcW w:w="2093" w:type="dxa"/>
            <w:shd w:val="pct15" w:color="auto" w:fill="auto"/>
          </w:tcPr>
          <w:p w14:paraId="20415B5C"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BB79449" w:rsidR="008229ED" w:rsidRPr="00A406E5" w:rsidRDefault="0085583F" w:rsidP="008229ED">
            <w:pPr>
              <w:spacing w:before="120" w:after="120"/>
              <w:jc w:val="both"/>
              <w:rPr>
                <w:rFonts w:ascii="Arial" w:hAnsi="Arial" w:cs="Arial"/>
                <w:b/>
                <w:sz w:val="22"/>
                <w:szCs w:val="22"/>
              </w:rPr>
            </w:pPr>
            <w:r>
              <w:rPr>
                <w:rFonts w:ascii="Arial" w:hAnsi="Arial" w:cs="Arial"/>
                <w:b/>
                <w:sz w:val="22"/>
                <w:szCs w:val="22"/>
              </w:rPr>
              <w:t>Computer System component specification</w:t>
            </w:r>
          </w:p>
        </w:tc>
        <w:tc>
          <w:tcPr>
            <w:tcW w:w="2268" w:type="dxa"/>
            <w:shd w:val="pct15" w:color="auto" w:fill="auto"/>
          </w:tcPr>
          <w:p w14:paraId="5B765F8F" w14:textId="77777777" w:rsidR="008229ED" w:rsidRPr="00A406E5" w:rsidRDefault="008229ED" w:rsidP="008229E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4913B64" w:rsidR="008229ED" w:rsidRPr="00A406E5" w:rsidRDefault="008229ED" w:rsidP="008229ED">
            <w:pPr>
              <w:spacing w:before="120" w:after="120"/>
              <w:jc w:val="both"/>
              <w:rPr>
                <w:rFonts w:ascii="Arial" w:hAnsi="Arial" w:cs="Arial"/>
                <w:b/>
                <w:sz w:val="22"/>
                <w:szCs w:val="22"/>
              </w:rPr>
            </w:pPr>
            <w:r>
              <w:rPr>
                <w:rFonts w:ascii="Arial" w:hAnsi="Arial" w:cs="Arial"/>
                <w:b/>
                <w:sz w:val="22"/>
                <w:szCs w:val="22"/>
              </w:rPr>
              <w:t>2000</w:t>
            </w:r>
            <w:r w:rsidR="00D665DA">
              <w:rPr>
                <w:rFonts w:ascii="Arial" w:hAnsi="Arial" w:cs="Arial"/>
                <w:b/>
                <w:sz w:val="22"/>
                <w:szCs w:val="22"/>
              </w:rPr>
              <w:t xml:space="preserve"> </w:t>
            </w:r>
            <w:r w:rsidR="00D665DA" w:rsidRPr="00B05179">
              <w:rPr>
                <w:rFonts w:ascii="Calibri" w:hAnsi="Calibri" w:cs="Calibri"/>
                <w:sz w:val="24"/>
                <w:szCs w:val="24"/>
              </w:rPr>
              <w:t>(+/- 10%)</w:t>
            </w:r>
          </w:p>
        </w:tc>
      </w:tr>
      <w:tr w:rsidR="008229ED" w:rsidRPr="00A406E5" w14:paraId="1E935E6C" w14:textId="77777777" w:rsidTr="008F1308">
        <w:tc>
          <w:tcPr>
            <w:tcW w:w="2093" w:type="dxa"/>
            <w:shd w:val="pct15" w:color="auto" w:fill="auto"/>
          </w:tcPr>
          <w:p w14:paraId="7A626D31"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360DD49B" w:rsidR="008229ED" w:rsidRPr="00A406E5" w:rsidRDefault="008F064F" w:rsidP="00D665DA">
            <w:pPr>
              <w:spacing w:before="120" w:after="120"/>
              <w:jc w:val="both"/>
              <w:rPr>
                <w:rFonts w:ascii="Arial" w:hAnsi="Arial" w:cs="Arial"/>
                <w:b/>
                <w:sz w:val="22"/>
                <w:szCs w:val="22"/>
              </w:rPr>
            </w:pPr>
            <w:r>
              <w:rPr>
                <w:rFonts w:ascii="Arial" w:hAnsi="Arial" w:cs="Arial"/>
                <w:b/>
                <w:sz w:val="22"/>
                <w:szCs w:val="22"/>
              </w:rPr>
              <w:t>2</w:t>
            </w:r>
            <w:r w:rsidR="0085583F">
              <w:rPr>
                <w:rFonts w:ascii="Arial" w:hAnsi="Arial" w:cs="Arial"/>
                <w:b/>
                <w:sz w:val="22"/>
                <w:szCs w:val="22"/>
              </w:rPr>
              <w:t>/</w:t>
            </w:r>
            <w:r>
              <w:rPr>
                <w:rFonts w:ascii="Arial" w:hAnsi="Arial" w:cs="Arial"/>
                <w:b/>
                <w:sz w:val="22"/>
                <w:szCs w:val="22"/>
              </w:rPr>
              <w:t>May</w:t>
            </w:r>
            <w:r w:rsidR="0085583F">
              <w:rPr>
                <w:rFonts w:ascii="Arial" w:hAnsi="Arial" w:cs="Arial"/>
                <w:b/>
                <w:sz w:val="22"/>
                <w:szCs w:val="22"/>
              </w:rPr>
              <w:t>/2025</w:t>
            </w:r>
          </w:p>
        </w:tc>
        <w:tc>
          <w:tcPr>
            <w:tcW w:w="2268" w:type="dxa"/>
            <w:shd w:val="pct15" w:color="auto" w:fill="auto"/>
          </w:tcPr>
          <w:p w14:paraId="0941DC22"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F5673F6" w:rsidR="008229ED" w:rsidRPr="00A406E5" w:rsidRDefault="008229ED" w:rsidP="008229ED">
            <w:pPr>
              <w:spacing w:before="120" w:after="120"/>
              <w:jc w:val="both"/>
              <w:rPr>
                <w:rFonts w:ascii="Arial" w:hAnsi="Arial" w:cs="Arial"/>
                <w:b/>
                <w:sz w:val="22"/>
                <w:szCs w:val="22"/>
              </w:rPr>
            </w:pPr>
            <w:r>
              <w:rPr>
                <w:rFonts w:ascii="Arial" w:hAnsi="Arial" w:cs="Arial"/>
                <w:b/>
                <w:sz w:val="22"/>
                <w:szCs w:val="22"/>
              </w:rPr>
              <w:t>20 working days</w:t>
            </w:r>
          </w:p>
        </w:tc>
      </w:tr>
      <w:tr w:rsidR="008229ED" w:rsidRPr="00A406E5" w14:paraId="53AF1309" w14:textId="77777777" w:rsidTr="00A406E5">
        <w:tc>
          <w:tcPr>
            <w:tcW w:w="2093" w:type="dxa"/>
            <w:shd w:val="pct15" w:color="auto" w:fill="auto"/>
          </w:tcPr>
          <w:p w14:paraId="169A080A"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8229ED" w:rsidRPr="00A406E5" w:rsidRDefault="008229ED" w:rsidP="008229E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8229ED" w:rsidRDefault="008229ED" w:rsidP="008229ED">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8229ED" w:rsidRDefault="008229ED" w:rsidP="008229ED">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8229ED" w:rsidRPr="00A406E5" w:rsidRDefault="008229ED" w:rsidP="008229ED">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8229ED" w:rsidRPr="00A406E5" w14:paraId="1E024A4F" w14:textId="77777777" w:rsidTr="00A406E5">
        <w:tc>
          <w:tcPr>
            <w:tcW w:w="2093" w:type="dxa"/>
            <w:shd w:val="pct15" w:color="auto" w:fill="auto"/>
          </w:tcPr>
          <w:p w14:paraId="7E7A3335" w14:textId="77777777" w:rsidR="008229ED" w:rsidRPr="00A406E5" w:rsidRDefault="008229ED" w:rsidP="008229E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8229ED" w:rsidRPr="00A406E5" w:rsidRDefault="008229ED" w:rsidP="008229E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509E0C36"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52018A73" w14:textId="77777777" w:rsidR="0085583F" w:rsidRPr="00BE59D7" w:rsidRDefault="0085583F" w:rsidP="0085583F">
            <w:pPr>
              <w:ind w:left="360"/>
              <w:rPr>
                <w:rFonts w:asciiTheme="minorBidi" w:hAnsiTheme="minorBidi" w:cstheme="minorBidi"/>
                <w:sz w:val="28"/>
                <w:szCs w:val="28"/>
              </w:rPr>
            </w:pPr>
            <w:r w:rsidRPr="00BE59D7">
              <w:rPr>
                <w:rFonts w:asciiTheme="minorBidi" w:hAnsiTheme="minorBidi" w:cstheme="minorBidi"/>
                <w:sz w:val="24"/>
                <w:szCs w:val="24"/>
              </w:rPr>
              <w:t xml:space="preserve">Demonstrate a knowledge of the underlying concepts and principles of computer hardware, operating systems and cyber security. </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49AFE5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2657D4C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06533CF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585BB2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A9E024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99FE0B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1154A210"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8229ED">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4EC2DCF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0E6B22">
                  <w:rPr>
                    <w:rFonts w:ascii="MS Gothic" w:eastAsia="MS Gothic" w:hAnsi="MS Gothic" w:cs="Arial" w:hint="eastAsia"/>
                    <w:sz w:val="22"/>
                    <w:szCs w:val="22"/>
                  </w:rPr>
                  <w:t>☒</w:t>
                </w:r>
              </w:sdtContent>
            </w:sdt>
          </w:p>
        </w:tc>
      </w:tr>
    </w:tbl>
    <w:p w14:paraId="727295DB" w14:textId="77777777" w:rsidR="00152E9D" w:rsidRPr="00A406E5" w:rsidRDefault="00152E9D" w:rsidP="00D709FE">
      <w:pPr>
        <w:rPr>
          <w:rFonts w:ascii="Arial" w:hAnsi="Arial" w:cs="Arial"/>
          <w:sz w:val="24"/>
          <w:szCs w:val="24"/>
        </w:rPr>
      </w:pPr>
    </w:p>
    <w:p w14:paraId="5DDB851C" w14:textId="77777777" w:rsidR="008229ED" w:rsidRDefault="008229ED" w:rsidP="008229ED">
      <w:pPr>
        <w:rPr>
          <w:b/>
          <w:bCs/>
          <w:sz w:val="24"/>
        </w:rPr>
      </w:pPr>
    </w:p>
    <w:p w14:paraId="6FCCD5D6" w14:textId="77777777" w:rsidR="008229ED" w:rsidRDefault="008229ED" w:rsidP="008229ED">
      <w:pPr>
        <w:rPr>
          <w:b/>
          <w:bCs/>
          <w:sz w:val="24"/>
        </w:rPr>
      </w:pPr>
    </w:p>
    <w:p w14:paraId="0939A141" w14:textId="77777777" w:rsidR="0085583F" w:rsidRPr="00A52926" w:rsidRDefault="0085583F" w:rsidP="0085583F">
      <w:pPr>
        <w:spacing w:line="360" w:lineRule="auto"/>
        <w:ind w:left="720"/>
        <w:rPr>
          <w:rFonts w:ascii="Arial" w:hAnsi="Arial" w:cs="Arial"/>
          <w:b/>
          <w:bCs/>
          <w:sz w:val="24"/>
          <w:szCs w:val="24"/>
          <w:u w:val="single"/>
        </w:rPr>
      </w:pPr>
      <w:r w:rsidRPr="00A52926">
        <w:rPr>
          <w:rFonts w:ascii="Arial" w:hAnsi="Arial" w:cs="Arial"/>
          <w:b/>
          <w:bCs/>
          <w:sz w:val="24"/>
          <w:szCs w:val="24"/>
          <w:u w:val="single"/>
        </w:rPr>
        <w:t>Task 1</w:t>
      </w:r>
    </w:p>
    <w:p w14:paraId="02EBEF97" w14:textId="77777777" w:rsidR="0085583F" w:rsidRPr="00A52926" w:rsidRDefault="0085583F" w:rsidP="0085583F">
      <w:pPr>
        <w:spacing w:line="360" w:lineRule="auto"/>
        <w:ind w:left="720"/>
        <w:rPr>
          <w:rFonts w:ascii="Arial" w:hAnsi="Arial" w:cs="Arial"/>
          <w:sz w:val="24"/>
          <w:szCs w:val="24"/>
        </w:rPr>
      </w:pPr>
    </w:p>
    <w:p w14:paraId="30533771"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You are required to produce a sensible specification for the use case scenario given. For the system, ensure you specify as a minimum:</w:t>
      </w:r>
    </w:p>
    <w:p w14:paraId="0382BDC1"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a)</w:t>
      </w:r>
      <w:r w:rsidRPr="00A52926">
        <w:rPr>
          <w:rFonts w:ascii="Arial" w:hAnsi="Arial" w:cs="Arial"/>
          <w:sz w:val="24"/>
          <w:szCs w:val="24"/>
        </w:rPr>
        <w:tab/>
        <w:t>A suitable CPU and motherboard</w:t>
      </w:r>
    </w:p>
    <w:p w14:paraId="49B6351B"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b)</w:t>
      </w:r>
      <w:r w:rsidRPr="00A52926">
        <w:rPr>
          <w:rFonts w:ascii="Arial" w:hAnsi="Arial" w:cs="Arial"/>
          <w:sz w:val="24"/>
          <w:szCs w:val="24"/>
        </w:rPr>
        <w:tab/>
        <w:t>A sensible amount of RAM</w:t>
      </w:r>
    </w:p>
    <w:p w14:paraId="6E203C26"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c)</w:t>
      </w:r>
      <w:r w:rsidRPr="00A52926">
        <w:rPr>
          <w:rFonts w:ascii="Arial" w:hAnsi="Arial" w:cs="Arial"/>
          <w:sz w:val="24"/>
          <w:szCs w:val="24"/>
        </w:rPr>
        <w:tab/>
        <w:t>What type and size of non-volatile storage would be suitable</w:t>
      </w:r>
    </w:p>
    <w:p w14:paraId="65B07ADC"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lastRenderedPageBreak/>
        <w:t>d)</w:t>
      </w:r>
      <w:r w:rsidRPr="00A52926">
        <w:rPr>
          <w:rFonts w:ascii="Arial" w:hAnsi="Arial" w:cs="Arial"/>
          <w:sz w:val="24"/>
          <w:szCs w:val="24"/>
        </w:rPr>
        <w:tab/>
        <w:t>The input/output features/ports needed</w:t>
      </w:r>
    </w:p>
    <w:p w14:paraId="3E6629E8"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e)</w:t>
      </w:r>
      <w:r w:rsidRPr="00A52926">
        <w:rPr>
          <w:rFonts w:ascii="Arial" w:hAnsi="Arial" w:cs="Arial"/>
          <w:sz w:val="24"/>
          <w:szCs w:val="24"/>
        </w:rPr>
        <w:tab/>
        <w:t>The features a suitable graphics card would require.</w:t>
      </w:r>
    </w:p>
    <w:p w14:paraId="706276E8"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 xml:space="preserve">f) </w:t>
      </w:r>
      <w:r w:rsidRPr="00A52926">
        <w:rPr>
          <w:rFonts w:ascii="Arial" w:hAnsi="Arial" w:cs="Arial"/>
          <w:sz w:val="24"/>
          <w:szCs w:val="24"/>
        </w:rPr>
        <w:tab/>
        <w:t>A suitable case and power supply</w:t>
      </w:r>
    </w:p>
    <w:p w14:paraId="0C788304"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g)</w:t>
      </w:r>
      <w:r w:rsidRPr="00A52926">
        <w:rPr>
          <w:rFonts w:ascii="Arial" w:hAnsi="Arial" w:cs="Arial"/>
          <w:sz w:val="24"/>
          <w:szCs w:val="24"/>
        </w:rPr>
        <w:tab/>
        <w:t>A suitable monitor</w:t>
      </w:r>
    </w:p>
    <w:p w14:paraId="0646F71D"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 xml:space="preserve">h) </w:t>
      </w:r>
      <w:r w:rsidRPr="00A52926">
        <w:rPr>
          <w:rFonts w:ascii="Arial" w:hAnsi="Arial" w:cs="Arial"/>
          <w:sz w:val="24"/>
          <w:szCs w:val="24"/>
        </w:rPr>
        <w:tab/>
        <w:t>Network connectivity</w:t>
      </w:r>
    </w:p>
    <w:p w14:paraId="6B82D206" w14:textId="77777777" w:rsidR="0085583F" w:rsidRPr="00A52926" w:rsidRDefault="0085583F" w:rsidP="0085583F">
      <w:pPr>
        <w:spacing w:line="360" w:lineRule="auto"/>
        <w:ind w:left="720"/>
        <w:rPr>
          <w:rFonts w:ascii="Arial" w:hAnsi="Arial" w:cs="Arial"/>
          <w:b/>
          <w:bCs/>
          <w:sz w:val="24"/>
          <w:szCs w:val="24"/>
        </w:rPr>
      </w:pPr>
      <w:r w:rsidRPr="00A52926">
        <w:rPr>
          <w:rFonts w:ascii="Arial" w:hAnsi="Arial" w:cs="Arial"/>
          <w:b/>
          <w:bCs/>
          <w:sz w:val="24"/>
          <w:szCs w:val="24"/>
        </w:rPr>
        <w:t>For all of the above areas, you should justify your choice with reasoning, and where possible, explain why you chose that particular option over the alternatives.</w:t>
      </w:r>
    </w:p>
    <w:p w14:paraId="14C01CC1" w14:textId="77777777" w:rsidR="0085583F" w:rsidRPr="00A52926" w:rsidRDefault="0085583F" w:rsidP="0085583F">
      <w:pPr>
        <w:spacing w:line="360" w:lineRule="auto"/>
        <w:ind w:left="720"/>
        <w:rPr>
          <w:rFonts w:ascii="Arial" w:hAnsi="Arial" w:cs="Arial"/>
          <w:sz w:val="24"/>
          <w:szCs w:val="24"/>
        </w:rPr>
      </w:pPr>
    </w:p>
    <w:p w14:paraId="291BD33C"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You should also produce a ‘shopping list’ of actual components (as if you were going to build the computer yourself from scratch), so perform some research using on line retailers and produce a neat table with the name, price and where possible an image of the product. Calculate the final price of your system.</w:t>
      </w:r>
    </w:p>
    <w:p w14:paraId="2B836456"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DO NOT simply find a ready built PC and just present that information. You need to demonstrate that you understand WHY you chose that particular component - CPU (what are its features compared to other alternatives), WHY you decided on that quantity of RAM etc etc.</w:t>
      </w:r>
    </w:p>
    <w:p w14:paraId="6AAD1247" w14:textId="77777777" w:rsidR="0085583F" w:rsidRPr="00A52926" w:rsidRDefault="0085583F" w:rsidP="0085583F">
      <w:pPr>
        <w:spacing w:line="360" w:lineRule="auto"/>
        <w:ind w:left="720"/>
        <w:rPr>
          <w:rFonts w:ascii="Arial" w:hAnsi="Arial" w:cs="Arial"/>
          <w:b/>
          <w:bCs/>
          <w:sz w:val="24"/>
          <w:szCs w:val="24"/>
        </w:rPr>
      </w:pPr>
      <w:r w:rsidRPr="00A52926">
        <w:rPr>
          <w:rFonts w:ascii="Arial" w:hAnsi="Arial" w:cs="Arial"/>
          <w:b/>
          <w:bCs/>
          <w:sz w:val="24"/>
          <w:szCs w:val="24"/>
        </w:rPr>
        <w:t>Scenario :</w:t>
      </w:r>
    </w:p>
    <w:p w14:paraId="0CA3223C"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An elderly relative wants a low cost desktop PC with a fairly small form factor but a full size keyboard and a decent sized monitor to help with their eyesight.</w:t>
      </w:r>
    </w:p>
    <w:p w14:paraId="6965159C"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They will not be playing any games. They only need to run simple software to perform word-processing functions, check email, surf the net etc, however they do want to be able to watch on line youtube content as well as perform simple skype type video calls with family abroad.</w:t>
      </w:r>
    </w:p>
    <w:p w14:paraId="65FAFC41"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They also would like to join a course learning about using Microsoft Windows, so include a suitable version of this in your specification.</w:t>
      </w:r>
    </w:p>
    <w:p w14:paraId="68AC29BE" w14:textId="77777777" w:rsidR="0085583F" w:rsidRPr="00A52926" w:rsidRDefault="0085583F" w:rsidP="0085583F">
      <w:pPr>
        <w:spacing w:line="360" w:lineRule="auto"/>
        <w:ind w:left="720"/>
        <w:rPr>
          <w:rFonts w:ascii="Arial" w:hAnsi="Arial" w:cs="Arial"/>
          <w:sz w:val="24"/>
          <w:szCs w:val="24"/>
        </w:rPr>
      </w:pPr>
      <w:r w:rsidRPr="00A52926">
        <w:rPr>
          <w:rFonts w:ascii="Arial" w:hAnsi="Arial" w:cs="Arial"/>
          <w:sz w:val="24"/>
          <w:szCs w:val="24"/>
        </w:rPr>
        <w:t>This user will also need to have protection from computer viruses, browser hijacks etc. Include suitable software into the specification to provide adequate cover.</w:t>
      </w:r>
    </w:p>
    <w:p w14:paraId="2FCA5FF3" w14:textId="77777777" w:rsidR="0085583F" w:rsidRPr="00A52926" w:rsidRDefault="0085583F" w:rsidP="0085583F">
      <w:pPr>
        <w:spacing w:line="360" w:lineRule="auto"/>
        <w:ind w:left="720"/>
        <w:jc w:val="both"/>
        <w:rPr>
          <w:rFonts w:ascii="Arial" w:hAnsi="Arial" w:cs="Arial"/>
          <w:b/>
          <w:bCs/>
          <w:sz w:val="24"/>
          <w:szCs w:val="24"/>
          <w:u w:val="single"/>
        </w:rPr>
      </w:pPr>
    </w:p>
    <w:p w14:paraId="01CFC5C6" w14:textId="77777777" w:rsidR="0085583F" w:rsidRPr="00A52926" w:rsidRDefault="0085583F" w:rsidP="0085583F">
      <w:pPr>
        <w:spacing w:line="360" w:lineRule="auto"/>
        <w:ind w:left="720"/>
        <w:jc w:val="both"/>
        <w:rPr>
          <w:rFonts w:ascii="Arial" w:hAnsi="Arial" w:cs="Arial"/>
          <w:b/>
          <w:bCs/>
          <w:sz w:val="24"/>
          <w:szCs w:val="24"/>
          <w:u w:val="single"/>
        </w:rPr>
      </w:pPr>
      <w:r w:rsidRPr="00A52926">
        <w:rPr>
          <w:rFonts w:ascii="Arial" w:hAnsi="Arial" w:cs="Arial"/>
          <w:b/>
          <w:bCs/>
          <w:sz w:val="24"/>
          <w:szCs w:val="24"/>
          <w:u w:val="single"/>
        </w:rPr>
        <w:t>Task 2</w:t>
      </w:r>
    </w:p>
    <w:p w14:paraId="1AE2DDE7" w14:textId="77777777" w:rsidR="0085583F" w:rsidRPr="00A52926" w:rsidRDefault="0085583F" w:rsidP="0085583F">
      <w:pPr>
        <w:spacing w:line="360" w:lineRule="auto"/>
        <w:jc w:val="both"/>
        <w:rPr>
          <w:rFonts w:ascii="Arial" w:hAnsi="Arial" w:cs="Arial"/>
          <w:b/>
          <w:sz w:val="24"/>
          <w:szCs w:val="24"/>
          <w:u w:val="single"/>
        </w:rPr>
      </w:pPr>
    </w:p>
    <w:p w14:paraId="0C679767" w14:textId="77777777" w:rsidR="0085583F" w:rsidRPr="00A52926" w:rsidRDefault="0085583F" w:rsidP="0085583F">
      <w:pPr>
        <w:spacing w:line="360" w:lineRule="auto"/>
        <w:ind w:left="720"/>
        <w:jc w:val="both"/>
        <w:rPr>
          <w:rFonts w:ascii="Arial" w:hAnsi="Arial" w:cs="Arial"/>
          <w:sz w:val="24"/>
          <w:szCs w:val="24"/>
        </w:rPr>
      </w:pPr>
      <w:r w:rsidRPr="00A52926">
        <w:rPr>
          <w:rFonts w:ascii="Arial" w:hAnsi="Arial" w:cs="Arial"/>
          <w:sz w:val="24"/>
          <w:szCs w:val="24"/>
        </w:rPr>
        <w:t>Provide an in depth analysis of a current computer you have access to - preferably your own, personal  main computer, but if this is not possible, it is permissible to find another suitable one (owned by a family member, friend etc).</w:t>
      </w:r>
    </w:p>
    <w:p w14:paraId="7D280289" w14:textId="77777777" w:rsidR="0085583F" w:rsidRPr="00A52926" w:rsidRDefault="0085583F" w:rsidP="0085583F">
      <w:pPr>
        <w:spacing w:line="360" w:lineRule="auto"/>
        <w:ind w:left="720"/>
        <w:jc w:val="both"/>
        <w:rPr>
          <w:rFonts w:ascii="Arial" w:hAnsi="Arial" w:cs="Arial"/>
          <w:sz w:val="24"/>
          <w:szCs w:val="24"/>
        </w:rPr>
      </w:pPr>
      <w:r w:rsidRPr="00A52926">
        <w:rPr>
          <w:rFonts w:ascii="Arial" w:hAnsi="Arial" w:cs="Arial"/>
          <w:sz w:val="24"/>
          <w:szCs w:val="24"/>
        </w:rPr>
        <w:t>In this part of the report, you should describe what the primary uses of this computer are, and include detailed specifications on items such as (but not limited to):</w:t>
      </w:r>
    </w:p>
    <w:p w14:paraId="02F643D9"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t>CPU</w:t>
      </w:r>
    </w:p>
    <w:p w14:paraId="3C959BE5"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t>RAM</w:t>
      </w:r>
    </w:p>
    <w:p w14:paraId="528A85A5"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lastRenderedPageBreak/>
        <w:t>Storage capacities and types</w:t>
      </w:r>
    </w:p>
    <w:p w14:paraId="2735F98A"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t>The various I/O devices</w:t>
      </w:r>
    </w:p>
    <w:p w14:paraId="5CB2DA81"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t>OS</w:t>
      </w:r>
    </w:p>
    <w:p w14:paraId="5475699E"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t>Installed Applications</w:t>
      </w:r>
    </w:p>
    <w:p w14:paraId="3761BBAC"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t>Internet connectivity</w:t>
      </w:r>
    </w:p>
    <w:p w14:paraId="3B699731" w14:textId="77777777" w:rsidR="0085583F" w:rsidRPr="00A52926" w:rsidRDefault="0085583F" w:rsidP="0085583F">
      <w:pPr>
        <w:spacing w:line="360" w:lineRule="auto"/>
        <w:ind w:firstLine="720"/>
        <w:jc w:val="both"/>
        <w:rPr>
          <w:rFonts w:ascii="Arial" w:hAnsi="Arial" w:cs="Arial"/>
          <w:sz w:val="24"/>
          <w:szCs w:val="24"/>
        </w:rPr>
      </w:pPr>
      <w:r w:rsidRPr="00A52926">
        <w:rPr>
          <w:rFonts w:ascii="Arial" w:hAnsi="Arial" w:cs="Arial"/>
          <w:sz w:val="24"/>
          <w:szCs w:val="24"/>
        </w:rPr>
        <w:t>Then, where possible, provide analysis/benchmark data on:</w:t>
      </w:r>
    </w:p>
    <w:p w14:paraId="5CDA073E"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t>CPU speed</w:t>
      </w:r>
    </w:p>
    <w:p w14:paraId="3354CA90"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t>Hard disk transfer speed</w:t>
      </w:r>
    </w:p>
    <w:p w14:paraId="56EBC583"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t>Graphics Performance</w:t>
      </w:r>
    </w:p>
    <w:p w14:paraId="2E050C35" w14:textId="77777777" w:rsidR="0085583F" w:rsidRPr="00A52926" w:rsidRDefault="0085583F" w:rsidP="0085583F">
      <w:pPr>
        <w:pStyle w:val="ListParagraph"/>
        <w:numPr>
          <w:ilvl w:val="0"/>
          <w:numId w:val="28"/>
        </w:numPr>
        <w:spacing w:line="360" w:lineRule="auto"/>
        <w:jc w:val="both"/>
        <w:rPr>
          <w:rFonts w:ascii="Arial" w:hAnsi="Arial" w:cs="Arial"/>
          <w:sz w:val="24"/>
          <w:szCs w:val="24"/>
        </w:rPr>
      </w:pPr>
      <w:r w:rsidRPr="00A52926">
        <w:rPr>
          <w:rFonts w:ascii="Arial" w:hAnsi="Arial" w:cs="Arial"/>
          <w:sz w:val="24"/>
          <w:szCs w:val="24"/>
        </w:rPr>
        <w:t>Network/Internet speeds</w:t>
      </w:r>
    </w:p>
    <w:p w14:paraId="12B20A06" w14:textId="77777777" w:rsidR="0085583F" w:rsidRPr="00A52926" w:rsidRDefault="0085583F" w:rsidP="0085583F">
      <w:pPr>
        <w:spacing w:line="360" w:lineRule="auto"/>
        <w:ind w:firstLine="720"/>
        <w:jc w:val="both"/>
        <w:rPr>
          <w:rFonts w:ascii="Arial" w:hAnsi="Arial" w:cs="Arial"/>
          <w:sz w:val="24"/>
          <w:szCs w:val="24"/>
        </w:rPr>
      </w:pPr>
      <w:r w:rsidRPr="00A52926">
        <w:rPr>
          <w:rFonts w:ascii="Arial" w:hAnsi="Arial" w:cs="Arial"/>
          <w:sz w:val="24"/>
          <w:szCs w:val="24"/>
        </w:rPr>
        <w:t>Include pictures/screengrabs etc to show how you obtained this information</w:t>
      </w:r>
    </w:p>
    <w:p w14:paraId="53374791" w14:textId="77777777" w:rsidR="0085583F" w:rsidRPr="00A52926" w:rsidRDefault="0085583F" w:rsidP="0085583F">
      <w:pPr>
        <w:spacing w:before="240" w:after="240" w:line="360" w:lineRule="auto"/>
        <w:ind w:left="720" w:firstLine="54"/>
        <w:jc w:val="both"/>
        <w:rPr>
          <w:rFonts w:ascii="Arial" w:hAnsi="Arial" w:cs="Arial"/>
          <w:b/>
          <w:bCs/>
          <w:sz w:val="24"/>
          <w:szCs w:val="24"/>
        </w:rPr>
      </w:pPr>
      <w:r w:rsidRPr="00A52926">
        <w:rPr>
          <w:rFonts w:ascii="Arial" w:hAnsi="Arial" w:cs="Arial"/>
          <w:b/>
          <w:bCs/>
          <w:sz w:val="24"/>
          <w:szCs w:val="24"/>
        </w:rPr>
        <w:t>Note:</w:t>
      </w:r>
    </w:p>
    <w:p w14:paraId="0AC17925" w14:textId="77777777" w:rsidR="0085583F" w:rsidRPr="00A52926" w:rsidRDefault="0085583F" w:rsidP="0085583F">
      <w:pPr>
        <w:pStyle w:val="ListParagraph"/>
        <w:numPr>
          <w:ilvl w:val="0"/>
          <w:numId w:val="29"/>
        </w:numPr>
        <w:spacing w:before="240" w:after="240" w:line="360" w:lineRule="auto"/>
        <w:jc w:val="both"/>
        <w:rPr>
          <w:rFonts w:ascii="Arial" w:hAnsi="Arial" w:cs="Arial"/>
          <w:i/>
          <w:iCs/>
          <w:sz w:val="24"/>
          <w:szCs w:val="24"/>
        </w:rPr>
      </w:pPr>
      <w:r w:rsidRPr="00A52926">
        <w:rPr>
          <w:rFonts w:ascii="Arial" w:hAnsi="Arial" w:cs="Arial"/>
          <w:i/>
          <w:iCs/>
          <w:sz w:val="24"/>
          <w:szCs w:val="24"/>
        </w:rPr>
        <w:t xml:space="preserve">Prepare a report that covers </w:t>
      </w:r>
      <w:r w:rsidRPr="00A52926">
        <w:rPr>
          <w:rFonts w:ascii="Arial" w:hAnsi="Arial" w:cs="Arial"/>
          <w:b/>
          <w:i/>
          <w:iCs/>
          <w:sz w:val="24"/>
          <w:szCs w:val="24"/>
          <w:u w:val="single"/>
        </w:rPr>
        <w:t>all two</w:t>
      </w:r>
      <w:r w:rsidRPr="00A52926">
        <w:rPr>
          <w:rFonts w:ascii="Arial" w:hAnsi="Arial" w:cs="Arial"/>
          <w:i/>
          <w:iCs/>
          <w:sz w:val="24"/>
          <w:szCs w:val="24"/>
        </w:rPr>
        <w:t xml:space="preserve"> tasks specified.</w:t>
      </w:r>
    </w:p>
    <w:p w14:paraId="3B513065" w14:textId="77777777" w:rsidR="0085583F" w:rsidRPr="00A52926" w:rsidRDefault="0085583F" w:rsidP="0085583F">
      <w:pPr>
        <w:pStyle w:val="ListParagraph"/>
        <w:numPr>
          <w:ilvl w:val="0"/>
          <w:numId w:val="29"/>
        </w:numPr>
        <w:spacing w:before="240" w:after="240" w:line="360" w:lineRule="auto"/>
        <w:jc w:val="both"/>
        <w:rPr>
          <w:rFonts w:ascii="Arial" w:hAnsi="Arial" w:cs="Arial"/>
          <w:i/>
          <w:iCs/>
          <w:sz w:val="24"/>
          <w:szCs w:val="24"/>
        </w:rPr>
      </w:pPr>
      <w:r w:rsidRPr="00A52926">
        <w:rPr>
          <w:rFonts w:ascii="Arial" w:hAnsi="Arial" w:cs="Arial"/>
          <w:i/>
          <w:iCs/>
          <w:sz w:val="24"/>
          <w:szCs w:val="24"/>
        </w:rPr>
        <w:t xml:space="preserve">The report should be typed in an MS Word document with a cover page that has the assignment title, module name, Programme name, student name and student ID. </w:t>
      </w:r>
    </w:p>
    <w:p w14:paraId="34BA761F" w14:textId="77777777" w:rsidR="0085583F" w:rsidRPr="00A52926" w:rsidRDefault="0085583F" w:rsidP="0085583F">
      <w:pPr>
        <w:pStyle w:val="ListParagraph"/>
        <w:numPr>
          <w:ilvl w:val="0"/>
          <w:numId w:val="29"/>
        </w:numPr>
        <w:spacing w:before="240" w:after="240" w:line="360" w:lineRule="auto"/>
        <w:jc w:val="both"/>
        <w:rPr>
          <w:rFonts w:ascii="Arial" w:hAnsi="Arial" w:cs="Arial"/>
          <w:i/>
          <w:iCs/>
          <w:sz w:val="24"/>
          <w:szCs w:val="24"/>
        </w:rPr>
      </w:pPr>
      <w:r w:rsidRPr="00A52926">
        <w:rPr>
          <w:rFonts w:ascii="Arial" w:hAnsi="Arial" w:cs="Arial"/>
          <w:i/>
          <w:iCs/>
          <w:sz w:val="24"/>
          <w:szCs w:val="24"/>
        </w:rPr>
        <w:t>The Content sheet should have all the headings and page numbers.</w:t>
      </w:r>
    </w:p>
    <w:p w14:paraId="70525E86" w14:textId="77777777" w:rsidR="0085583F" w:rsidRPr="00A52926" w:rsidRDefault="0085583F" w:rsidP="0085583F">
      <w:pPr>
        <w:pStyle w:val="ListParagraph"/>
        <w:numPr>
          <w:ilvl w:val="0"/>
          <w:numId w:val="29"/>
        </w:numPr>
        <w:spacing w:before="240" w:after="240" w:line="360" w:lineRule="auto"/>
        <w:jc w:val="both"/>
        <w:rPr>
          <w:rFonts w:ascii="Arial" w:hAnsi="Arial" w:cs="Arial"/>
          <w:i/>
          <w:iCs/>
          <w:sz w:val="24"/>
          <w:szCs w:val="24"/>
        </w:rPr>
      </w:pPr>
      <w:r w:rsidRPr="00A52926">
        <w:rPr>
          <w:rFonts w:ascii="Arial" w:hAnsi="Arial" w:cs="Arial"/>
          <w:i/>
          <w:iCs/>
          <w:sz w:val="24"/>
          <w:szCs w:val="24"/>
        </w:rPr>
        <w:t xml:space="preserve">Number each task appropriately. Use 12 point Arial or Calibri or Times New Roman script. </w:t>
      </w:r>
    </w:p>
    <w:p w14:paraId="23011DA9" w14:textId="77777777" w:rsidR="0085583F" w:rsidRPr="00A52926" w:rsidRDefault="0085583F" w:rsidP="0085583F">
      <w:pPr>
        <w:pStyle w:val="ListParagraph"/>
        <w:numPr>
          <w:ilvl w:val="0"/>
          <w:numId w:val="29"/>
        </w:numPr>
        <w:spacing w:before="240" w:after="240" w:line="360" w:lineRule="auto"/>
        <w:jc w:val="both"/>
        <w:rPr>
          <w:rFonts w:ascii="Arial" w:hAnsi="Arial" w:cs="Arial"/>
          <w:i/>
          <w:iCs/>
          <w:sz w:val="24"/>
          <w:szCs w:val="24"/>
        </w:rPr>
      </w:pPr>
      <w:r w:rsidRPr="00A52926">
        <w:rPr>
          <w:rFonts w:ascii="Arial" w:hAnsi="Arial" w:cs="Arial"/>
          <w:i/>
          <w:iCs/>
          <w:sz w:val="24"/>
          <w:szCs w:val="24"/>
        </w:rPr>
        <w:t xml:space="preserve">Include diagrams, pictures and screen sorts of the design, wherever necessary. </w:t>
      </w:r>
    </w:p>
    <w:p w14:paraId="7CDBB448" w14:textId="77777777" w:rsidR="0085583F" w:rsidRPr="00A52926" w:rsidRDefault="0085583F" w:rsidP="0085583F">
      <w:pPr>
        <w:pStyle w:val="ListParagraph"/>
        <w:numPr>
          <w:ilvl w:val="0"/>
          <w:numId w:val="29"/>
        </w:numPr>
        <w:spacing w:before="240" w:after="240" w:line="360" w:lineRule="auto"/>
        <w:jc w:val="both"/>
        <w:rPr>
          <w:rFonts w:ascii="Arial" w:hAnsi="Arial" w:cs="Arial"/>
          <w:i/>
          <w:iCs/>
          <w:sz w:val="24"/>
          <w:szCs w:val="24"/>
        </w:rPr>
      </w:pPr>
      <w:r w:rsidRPr="00A52926">
        <w:rPr>
          <w:rFonts w:ascii="Arial" w:hAnsi="Arial" w:cs="Arial"/>
          <w:i/>
          <w:iCs/>
          <w:sz w:val="24"/>
          <w:szCs w:val="24"/>
        </w:rPr>
        <w:t xml:space="preserve">This is an individual assignment. </w:t>
      </w:r>
    </w:p>
    <w:p w14:paraId="13A030D6" w14:textId="77777777" w:rsidR="0085583F" w:rsidRPr="00A52926" w:rsidRDefault="0085583F" w:rsidP="0085583F">
      <w:pPr>
        <w:pStyle w:val="ListParagraph"/>
        <w:numPr>
          <w:ilvl w:val="0"/>
          <w:numId w:val="29"/>
        </w:numPr>
        <w:spacing w:before="240" w:after="240" w:line="360" w:lineRule="auto"/>
        <w:jc w:val="both"/>
        <w:rPr>
          <w:rFonts w:ascii="Arial" w:hAnsi="Arial" w:cs="Arial"/>
          <w:i/>
          <w:iCs/>
          <w:sz w:val="24"/>
          <w:szCs w:val="24"/>
        </w:rPr>
      </w:pPr>
      <w:r w:rsidRPr="00A52926">
        <w:rPr>
          <w:rFonts w:ascii="Arial" w:hAnsi="Arial" w:cs="Arial"/>
          <w:i/>
          <w:iCs/>
          <w:sz w:val="24"/>
          <w:szCs w:val="24"/>
        </w:rPr>
        <w:t>The Marks distribution is as follow, Task 1 -50%, Task 2- 50%</w:t>
      </w:r>
    </w:p>
    <w:p w14:paraId="037E2CD4" w14:textId="77777777" w:rsidR="0085583F" w:rsidRPr="00A52926" w:rsidRDefault="0085583F" w:rsidP="0085583F">
      <w:pPr>
        <w:spacing w:line="360" w:lineRule="auto"/>
        <w:ind w:left="720"/>
        <w:jc w:val="both"/>
        <w:rPr>
          <w:rFonts w:ascii="Arial" w:hAnsi="Arial" w:cs="Arial"/>
          <w:sz w:val="24"/>
          <w:szCs w:val="24"/>
        </w:rPr>
      </w:pPr>
    </w:p>
    <w:p w14:paraId="1A8A8581" w14:textId="77777777" w:rsidR="0085583F" w:rsidRPr="00A52926" w:rsidRDefault="0085583F" w:rsidP="0085583F">
      <w:pPr>
        <w:spacing w:line="360" w:lineRule="auto"/>
        <w:ind w:left="720"/>
        <w:jc w:val="both"/>
        <w:rPr>
          <w:rFonts w:ascii="Arial" w:hAnsi="Arial" w:cs="Arial"/>
          <w:sz w:val="24"/>
          <w:szCs w:val="24"/>
        </w:rPr>
      </w:pPr>
      <w:r w:rsidRPr="00A52926">
        <w:rPr>
          <w:rFonts w:ascii="Arial" w:hAnsi="Arial" w:cs="Arial"/>
          <w:sz w:val="24"/>
          <w:szCs w:val="24"/>
        </w:rPr>
        <w:t>It is essential that you demonstrate background research activities and knowledge gained. The report should refer to sources of information that have contributed and enhanced your knowledge and understanding (e.g. online sources, books, journals, articles). The report must include a list of references / bibliography, following the appropriate Referencing System (IEEE is used in the School of Applied Computing)</w:t>
      </w: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01293F16" w14:textId="57B6A98B" w:rsidR="004D5E9B" w:rsidRDefault="004D5E9B" w:rsidP="0085583F">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DB68480" w14:textId="77777777" w:rsidR="00F563B8" w:rsidRDefault="00F563B8" w:rsidP="00F563B8">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2E05CD5C" w14:textId="77777777" w:rsidR="00F563B8" w:rsidRDefault="00F563B8" w:rsidP="00F563B8">
      <w:pPr>
        <w:jc w:val="both"/>
        <w:rPr>
          <w:rFonts w:ascii="Arial" w:hAnsi="Arial" w:cs="Arial"/>
          <w:b/>
          <w:sz w:val="22"/>
          <w:szCs w:val="22"/>
        </w:rPr>
      </w:pPr>
    </w:p>
    <w:p w14:paraId="2FA4185E" w14:textId="77777777" w:rsidR="00F563B8" w:rsidRPr="00A406E5" w:rsidRDefault="00F563B8" w:rsidP="00F563B8">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5478EBD" w14:textId="77777777" w:rsidR="00F563B8" w:rsidRPr="00A406E5" w:rsidRDefault="00F563B8" w:rsidP="00F563B8">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53BB22A" w14:textId="77777777" w:rsidR="00F563B8" w:rsidRPr="00A406E5" w:rsidRDefault="00F563B8" w:rsidP="00F563B8">
      <w:pPr>
        <w:jc w:val="both"/>
        <w:rPr>
          <w:rFonts w:ascii="Arial" w:hAnsi="Arial" w:cs="Arial"/>
          <w:sz w:val="22"/>
          <w:szCs w:val="22"/>
        </w:rPr>
      </w:pPr>
    </w:p>
    <w:p w14:paraId="3E2ED65E" w14:textId="77777777" w:rsidR="00F563B8" w:rsidRPr="00A406E5" w:rsidRDefault="00F563B8" w:rsidP="00F563B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5E29736" w14:textId="77777777" w:rsidR="00F563B8" w:rsidRPr="008D6528" w:rsidRDefault="00F563B8" w:rsidP="00F563B8">
      <w:pPr>
        <w:jc w:val="both"/>
        <w:rPr>
          <w:rFonts w:ascii="Arial" w:hAnsi="Arial" w:cs="Arial"/>
          <w:sz w:val="22"/>
          <w:szCs w:val="22"/>
        </w:rPr>
      </w:pPr>
      <w:r w:rsidRPr="008D6528">
        <w:rPr>
          <w:rFonts w:ascii="Arial" w:hAnsi="Arial" w:cs="Arial"/>
          <w:sz w:val="22"/>
          <w:szCs w:val="22"/>
        </w:rPr>
        <w:t>Marks will be awarded based on the extent of research and/or own reading, selection of credible sources, application of appropriate referencing conventions.</w:t>
      </w:r>
    </w:p>
    <w:p w14:paraId="00CFBBE7" w14:textId="77777777" w:rsidR="00F563B8" w:rsidRPr="008D6528" w:rsidRDefault="00F563B8" w:rsidP="00F563B8">
      <w:pPr>
        <w:jc w:val="both"/>
        <w:rPr>
          <w:rFonts w:ascii="Arial" w:hAnsi="Arial" w:cs="Arial"/>
          <w:sz w:val="22"/>
          <w:szCs w:val="22"/>
        </w:rPr>
      </w:pPr>
      <w:r w:rsidRPr="008D6528">
        <w:rPr>
          <w:rFonts w:ascii="Arial" w:hAnsi="Arial" w:cs="Arial"/>
          <w:sz w:val="22"/>
          <w:szCs w:val="22"/>
        </w:rPr>
        <w:t>Your research sources should extend beyond simply using the links provided in the moodle content. You MUST include evidence of sources that you have discovered yourself during the course of your own student centred work.</w:t>
      </w:r>
    </w:p>
    <w:p w14:paraId="3C6832C2" w14:textId="77777777" w:rsidR="00F563B8" w:rsidRPr="00A406E5" w:rsidRDefault="00F563B8" w:rsidP="00F563B8">
      <w:pPr>
        <w:jc w:val="both"/>
        <w:rPr>
          <w:rFonts w:ascii="Arial" w:hAnsi="Arial" w:cs="Arial"/>
          <w:sz w:val="22"/>
          <w:szCs w:val="22"/>
        </w:rPr>
      </w:pPr>
    </w:p>
    <w:p w14:paraId="04700BE8" w14:textId="77777777" w:rsidR="00F563B8" w:rsidRPr="00A406E5" w:rsidRDefault="00F563B8" w:rsidP="00F563B8">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59857089" w14:textId="77777777" w:rsidR="00F563B8" w:rsidRPr="00A406E5" w:rsidRDefault="00F563B8" w:rsidP="00F563B8">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F3B2CE1" w14:textId="77777777" w:rsidR="00F563B8" w:rsidRPr="00A406E5" w:rsidRDefault="00F563B8" w:rsidP="00F563B8">
      <w:pPr>
        <w:jc w:val="both"/>
        <w:rPr>
          <w:rFonts w:ascii="Arial" w:hAnsi="Arial" w:cs="Arial"/>
          <w:b/>
          <w:i/>
          <w:sz w:val="22"/>
          <w:szCs w:val="22"/>
        </w:rPr>
      </w:pPr>
    </w:p>
    <w:p w14:paraId="4C35B045" w14:textId="77777777" w:rsidR="00F563B8" w:rsidRPr="00A406E5" w:rsidRDefault="00F563B8" w:rsidP="00F563B8">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2B81CB6" w14:textId="77777777" w:rsidR="00F563B8" w:rsidRPr="00A406E5" w:rsidRDefault="00F563B8" w:rsidP="00F563B8">
      <w:pPr>
        <w:jc w:val="both"/>
        <w:rPr>
          <w:rFonts w:ascii="Arial" w:hAnsi="Arial" w:cs="Arial"/>
          <w:sz w:val="22"/>
          <w:szCs w:val="22"/>
        </w:rPr>
      </w:pPr>
      <w:r>
        <w:rPr>
          <w:rFonts w:ascii="Arial" w:hAnsi="Arial" w:cs="Arial"/>
          <w:sz w:val="22"/>
          <w:szCs w:val="22"/>
        </w:rPr>
        <w:t xml:space="preserve">Marks will be allocated based on the demonstration and extent of knowledge and understanding of the general concepts and underlying principles covered in this module. </w:t>
      </w:r>
    </w:p>
    <w:p w14:paraId="2C323D32" w14:textId="77777777" w:rsidR="00F563B8" w:rsidRPr="00A406E5" w:rsidRDefault="00F563B8" w:rsidP="00F563B8">
      <w:pPr>
        <w:jc w:val="both"/>
        <w:rPr>
          <w:rFonts w:ascii="Arial" w:hAnsi="Arial" w:cs="Arial"/>
          <w:b/>
          <w:sz w:val="22"/>
          <w:szCs w:val="22"/>
        </w:rPr>
      </w:pPr>
    </w:p>
    <w:p w14:paraId="1E628128" w14:textId="77777777" w:rsidR="00F563B8" w:rsidRPr="00A406E5" w:rsidRDefault="00F563B8" w:rsidP="00F563B8">
      <w:pPr>
        <w:numPr>
          <w:ilvl w:val="0"/>
          <w:numId w:val="6"/>
        </w:numPr>
        <w:jc w:val="both"/>
        <w:rPr>
          <w:rFonts w:ascii="Arial" w:hAnsi="Arial" w:cs="Arial"/>
          <w:b/>
          <w:sz w:val="22"/>
          <w:szCs w:val="22"/>
        </w:rPr>
      </w:pPr>
      <w:r>
        <w:rPr>
          <w:rFonts w:ascii="Arial" w:hAnsi="Arial" w:cs="Arial"/>
          <w:b/>
          <w:sz w:val="22"/>
          <w:szCs w:val="22"/>
        </w:rPr>
        <w:t>Cognitive and Intellectual Skills</w:t>
      </w:r>
    </w:p>
    <w:p w14:paraId="440194C7" w14:textId="77777777" w:rsidR="00F563B8" w:rsidRPr="00A406E5" w:rsidRDefault="00F563B8" w:rsidP="00F563B8">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0BB56772" w14:textId="77777777" w:rsidR="00F563B8" w:rsidRPr="00A406E5" w:rsidRDefault="00F563B8" w:rsidP="00F563B8">
      <w:pPr>
        <w:jc w:val="both"/>
        <w:rPr>
          <w:rFonts w:ascii="Arial" w:hAnsi="Arial" w:cs="Arial"/>
          <w:sz w:val="22"/>
          <w:szCs w:val="22"/>
        </w:rPr>
      </w:pPr>
    </w:p>
    <w:p w14:paraId="494E2906" w14:textId="77777777" w:rsidR="00F563B8" w:rsidRPr="00A406E5" w:rsidRDefault="00F563B8" w:rsidP="00F563B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688B640" w14:textId="77777777" w:rsidR="00F563B8" w:rsidRDefault="00F563B8" w:rsidP="00F563B8">
      <w:pPr>
        <w:jc w:val="both"/>
        <w:rPr>
          <w:rFonts w:ascii="Arial" w:hAnsi="Arial" w:cs="Arial"/>
          <w:sz w:val="22"/>
          <w:szCs w:val="22"/>
        </w:rPr>
      </w:pPr>
      <w:r>
        <w:rPr>
          <w:rFonts w:ascii="Arial" w:hAnsi="Arial" w:cs="Arial"/>
          <w:sz w:val="22"/>
          <w:szCs w:val="22"/>
        </w:rPr>
        <w:t>This section covers your ability to look at the alternative solutions, and provide solid justification as to why your chosen components are the most suitable compared to others.</w:t>
      </w:r>
    </w:p>
    <w:p w14:paraId="55C4A4BE" w14:textId="77777777" w:rsidR="00F563B8" w:rsidRPr="00A406E5" w:rsidRDefault="00F563B8" w:rsidP="00F563B8">
      <w:pPr>
        <w:jc w:val="both"/>
        <w:rPr>
          <w:rFonts w:ascii="Arial" w:hAnsi="Arial" w:cs="Arial"/>
          <w:b/>
          <w:sz w:val="22"/>
          <w:szCs w:val="22"/>
        </w:rPr>
      </w:pPr>
    </w:p>
    <w:p w14:paraId="73F0F1A6" w14:textId="77777777" w:rsidR="00F563B8" w:rsidRPr="00A406E5" w:rsidRDefault="00F563B8" w:rsidP="00F563B8">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D736B55" w14:textId="77777777" w:rsidR="00F563B8" w:rsidRPr="00A406E5" w:rsidRDefault="00F563B8" w:rsidP="00F563B8">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w:t>
      </w:r>
      <w:r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4FE989CC" w14:textId="77777777" w:rsidR="00F563B8" w:rsidRPr="00A406E5" w:rsidRDefault="00F563B8" w:rsidP="00F563B8">
      <w:pPr>
        <w:jc w:val="both"/>
        <w:rPr>
          <w:rFonts w:ascii="Arial" w:hAnsi="Arial" w:cs="Arial"/>
          <w:sz w:val="22"/>
          <w:szCs w:val="22"/>
        </w:rPr>
      </w:pPr>
    </w:p>
    <w:p w14:paraId="4D5842EE" w14:textId="77777777" w:rsidR="00F563B8" w:rsidRPr="00A406E5" w:rsidRDefault="00F563B8" w:rsidP="00F563B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E0C8CE9" w14:textId="77777777" w:rsidR="00F563B8" w:rsidRDefault="00F563B8" w:rsidP="00F563B8">
      <w:pPr>
        <w:jc w:val="both"/>
        <w:rPr>
          <w:rFonts w:ascii="Arial" w:hAnsi="Arial" w:cs="Arial"/>
          <w:sz w:val="22"/>
          <w:szCs w:val="22"/>
        </w:rPr>
      </w:pPr>
      <w:r>
        <w:rPr>
          <w:rFonts w:ascii="Arial" w:hAnsi="Arial" w:cs="Arial"/>
          <w:sz w:val="22"/>
          <w:szCs w:val="22"/>
        </w:rPr>
        <w:t>This section will allocate marks based on the real life practicality of overall system. Have you come up with a sensible, balanced, usable system with no obvious omissions or unsuitable choices etc.</w:t>
      </w:r>
    </w:p>
    <w:p w14:paraId="5286A86D" w14:textId="77777777" w:rsidR="00F563B8" w:rsidRPr="00A406E5" w:rsidRDefault="00F563B8" w:rsidP="00F563B8">
      <w:pPr>
        <w:jc w:val="both"/>
        <w:rPr>
          <w:rFonts w:ascii="Arial" w:hAnsi="Arial" w:cs="Arial"/>
          <w:sz w:val="22"/>
          <w:szCs w:val="22"/>
        </w:rPr>
      </w:pPr>
    </w:p>
    <w:p w14:paraId="12F83903" w14:textId="77777777" w:rsidR="00F563B8" w:rsidRPr="00A406E5" w:rsidRDefault="00F563B8" w:rsidP="00F563B8">
      <w:pPr>
        <w:jc w:val="both"/>
        <w:rPr>
          <w:rFonts w:ascii="Arial" w:hAnsi="Arial" w:cs="Arial"/>
          <w:sz w:val="22"/>
          <w:szCs w:val="22"/>
        </w:rPr>
      </w:pPr>
    </w:p>
    <w:p w14:paraId="57AFF2A4" w14:textId="77777777" w:rsidR="00F563B8" w:rsidRPr="00A406E5" w:rsidRDefault="00F563B8" w:rsidP="00F563B8">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13FC7385" w14:textId="77777777" w:rsidR="00F563B8" w:rsidRPr="00A406E5" w:rsidRDefault="00F563B8" w:rsidP="00F563B8">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6E8650B" w14:textId="77777777" w:rsidR="00F563B8" w:rsidRPr="00A406E5" w:rsidRDefault="00F563B8" w:rsidP="00F563B8">
      <w:pPr>
        <w:jc w:val="both"/>
        <w:rPr>
          <w:rFonts w:ascii="Arial" w:hAnsi="Arial" w:cs="Arial"/>
          <w:sz w:val="22"/>
          <w:szCs w:val="22"/>
        </w:rPr>
      </w:pPr>
    </w:p>
    <w:p w14:paraId="2C794BE3" w14:textId="77777777" w:rsidR="00F563B8" w:rsidRPr="00A406E5" w:rsidRDefault="00F563B8" w:rsidP="00F563B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46104BA" w14:textId="77777777" w:rsidR="00F563B8" w:rsidRPr="00A406E5" w:rsidRDefault="00F563B8" w:rsidP="00F563B8">
      <w:pPr>
        <w:jc w:val="both"/>
        <w:rPr>
          <w:rFonts w:ascii="Arial" w:hAnsi="Arial" w:cs="Arial"/>
          <w:sz w:val="22"/>
          <w:szCs w:val="22"/>
        </w:rPr>
      </w:pPr>
      <w:r>
        <w:rPr>
          <w:rFonts w:ascii="Arial" w:hAnsi="Arial" w:cs="Arial"/>
          <w:sz w:val="22"/>
          <w:szCs w:val="22"/>
        </w:rPr>
        <w:t>This section will be assessed based on the written and presentational quality of the report. Style, structure, grammar, spelling etc. Make sure it conforms to the layout conventions previously discussed in class.</w:t>
      </w:r>
    </w:p>
    <w:p w14:paraId="58FF356D" w14:textId="77777777" w:rsidR="00F563B8" w:rsidRPr="00A406E5" w:rsidRDefault="00F563B8" w:rsidP="00F563B8">
      <w:pPr>
        <w:jc w:val="both"/>
        <w:rPr>
          <w:rFonts w:ascii="Arial" w:hAnsi="Arial" w:cs="Arial"/>
          <w:sz w:val="22"/>
          <w:szCs w:val="22"/>
        </w:rPr>
      </w:pPr>
    </w:p>
    <w:p w14:paraId="4E3B094D" w14:textId="77777777" w:rsidR="00D709FE" w:rsidRPr="00695720" w:rsidRDefault="00D709FE" w:rsidP="00D709FE">
      <w:pPr>
        <w:jc w:val="both"/>
        <w:rPr>
          <w:rFonts w:ascii="Calibri" w:hAnsi="Calibri" w:cs="Calibri"/>
          <w:sz w:val="24"/>
          <w:szCs w:val="24"/>
        </w:rPr>
      </w:pPr>
    </w:p>
    <w:p w14:paraId="49E09BB3" w14:textId="77777777" w:rsidR="00D709FE" w:rsidRPr="00695720" w:rsidRDefault="00D709FE" w:rsidP="00D709FE">
      <w:pPr>
        <w:rPr>
          <w:rFonts w:ascii="Calibri" w:hAnsi="Calibri" w:cs="Calibri"/>
          <w:sz w:val="24"/>
          <w:szCs w:val="24"/>
        </w:rPr>
      </w:pPr>
      <w:r w:rsidRPr="00695720">
        <w:rPr>
          <w:rFonts w:ascii="Calibri" w:hAnsi="Calibri" w:cs="Calibri"/>
          <w:sz w:val="24"/>
          <w:szCs w:val="24"/>
        </w:rPr>
        <w:br w:type="page"/>
      </w:r>
    </w:p>
    <w:p w14:paraId="48C1FBDE" w14:textId="77777777" w:rsidR="00D709FE" w:rsidRPr="00695720" w:rsidRDefault="00D709FE" w:rsidP="00D709FE">
      <w:pPr>
        <w:jc w:val="both"/>
        <w:rPr>
          <w:rFonts w:ascii="Calibri" w:hAnsi="Calibri" w:cs="Calibr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709FE" w:rsidRPr="00695720" w14:paraId="6DB8342D" w14:textId="77777777" w:rsidTr="009B30D3">
        <w:trPr>
          <w:jc w:val="center"/>
        </w:trPr>
        <w:tc>
          <w:tcPr>
            <w:tcW w:w="10670" w:type="dxa"/>
            <w:shd w:val="clear" w:color="auto" w:fill="BFBFBF"/>
          </w:tcPr>
          <w:p w14:paraId="54E84552" w14:textId="77777777" w:rsidR="00D709FE" w:rsidRPr="00695720" w:rsidRDefault="00D709FE" w:rsidP="009B30D3">
            <w:pPr>
              <w:jc w:val="center"/>
              <w:rPr>
                <w:rFonts w:ascii="Calibri" w:hAnsi="Calibri" w:cs="Calibri"/>
                <w:sz w:val="24"/>
                <w:szCs w:val="24"/>
              </w:rPr>
            </w:pPr>
            <w:r w:rsidRPr="00695720">
              <w:rPr>
                <w:rFonts w:ascii="Calibri" w:hAnsi="Calibri" w:cs="Calibri"/>
                <w:sz w:val="24"/>
                <w:szCs w:val="24"/>
              </w:rPr>
              <w:br w:type="page"/>
            </w:r>
            <w:r w:rsidRPr="00B05179">
              <w:rPr>
                <w:rFonts w:ascii="Calibri" w:hAnsi="Calibri" w:cs="Calibri"/>
                <w:b/>
                <w:caps/>
                <w:sz w:val="36"/>
                <w:szCs w:val="36"/>
              </w:rPr>
              <w:t>Student FEEDBACK FORM</w:t>
            </w:r>
          </w:p>
        </w:tc>
      </w:tr>
    </w:tbl>
    <w:p w14:paraId="4EB696EF" w14:textId="77777777" w:rsidR="00D709FE" w:rsidRPr="00695720" w:rsidRDefault="00D709FE" w:rsidP="00D709FE">
      <w:pPr>
        <w:rPr>
          <w:rFonts w:ascii="Calibri" w:hAnsi="Calibri" w:cs="Calibri"/>
          <w:sz w:val="24"/>
          <w:szCs w:val="24"/>
        </w:rPr>
      </w:pPr>
    </w:p>
    <w:p w14:paraId="3416CADF" w14:textId="77777777" w:rsidR="00F563B8" w:rsidRPr="00A406E5" w:rsidRDefault="00F563B8" w:rsidP="00F563B8">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9719278" w14:textId="77777777" w:rsidR="00F563B8" w:rsidRPr="00A406E5" w:rsidRDefault="00F563B8" w:rsidP="00F563B8">
      <w:pPr>
        <w:rPr>
          <w:rFonts w:ascii="Arial" w:hAnsi="Arial" w:cs="Arial"/>
          <w:b/>
          <w:sz w:val="22"/>
          <w:szCs w:val="22"/>
        </w:rPr>
        <w:sectPr w:rsidR="00F563B8" w:rsidRPr="00A406E5" w:rsidSect="00F563B8">
          <w:footerReference w:type="default" r:id="rId9"/>
          <w:pgSz w:w="11894" w:h="16834"/>
          <w:pgMar w:top="720" w:right="720" w:bottom="720" w:left="720" w:header="706" w:footer="454" w:gutter="0"/>
          <w:paperSrc w:first="1" w:other="1"/>
          <w:cols w:space="720"/>
          <w:docGrid w:linePitch="272"/>
        </w:sectPr>
      </w:pPr>
    </w:p>
    <w:p w14:paraId="450CEE0B" w14:textId="77777777" w:rsidR="00F563B8" w:rsidRPr="00A406E5" w:rsidRDefault="00F563B8" w:rsidP="00F563B8">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F563B8" w:rsidRPr="00A406E5" w14:paraId="70B62964" w14:textId="77777777" w:rsidTr="009B30D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C14FDC8" w14:textId="77777777" w:rsidR="00F563B8" w:rsidRPr="00A406E5" w:rsidRDefault="00F563B8" w:rsidP="009B30D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5896B4" w14:textId="77777777" w:rsidR="00F563B8" w:rsidRPr="00A85BFE" w:rsidRDefault="00F563B8" w:rsidP="009B30D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D9A684F" w14:textId="77777777" w:rsidR="00F563B8" w:rsidRPr="00A85BFE" w:rsidRDefault="00F563B8" w:rsidP="009B30D3">
            <w:pPr>
              <w:ind w:left="113" w:right="113"/>
              <w:jc w:val="center"/>
              <w:rPr>
                <w:rFonts w:ascii="Arial" w:hAnsi="Arial" w:cs="Arial"/>
                <w:b/>
                <w:sz w:val="18"/>
                <w:szCs w:val="18"/>
              </w:rPr>
            </w:pPr>
            <w:r w:rsidRPr="00A85BFE">
              <w:rPr>
                <w:rFonts w:ascii="Arial" w:hAnsi="Arial" w:cs="Arial"/>
                <w:b/>
                <w:sz w:val="18"/>
                <w:szCs w:val="18"/>
              </w:rPr>
              <w:t xml:space="preserve">Marks </w:t>
            </w:r>
          </w:p>
          <w:p w14:paraId="47A06E59" w14:textId="77777777" w:rsidR="00F563B8" w:rsidRPr="00A85BFE" w:rsidRDefault="00F563B8" w:rsidP="009B30D3">
            <w:pPr>
              <w:ind w:left="113" w:right="113"/>
              <w:jc w:val="center"/>
              <w:rPr>
                <w:rFonts w:ascii="Arial" w:hAnsi="Arial" w:cs="Arial"/>
                <w:b/>
                <w:sz w:val="18"/>
                <w:szCs w:val="18"/>
              </w:rPr>
            </w:pPr>
            <w:r w:rsidRPr="00A85BFE">
              <w:rPr>
                <w:rFonts w:ascii="Arial" w:hAnsi="Arial" w:cs="Arial"/>
                <w:b/>
                <w:sz w:val="18"/>
                <w:szCs w:val="18"/>
              </w:rPr>
              <w:t>awarded</w:t>
            </w:r>
          </w:p>
        </w:tc>
      </w:tr>
      <w:tr w:rsidR="00F563B8" w:rsidRPr="00A406E5" w14:paraId="446728FE"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175ED219" w14:textId="77777777" w:rsidR="00F563B8" w:rsidRPr="00A406E5" w:rsidRDefault="00F563B8" w:rsidP="009B30D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BAECACC" w14:textId="77777777" w:rsidR="00F563B8" w:rsidRPr="00A406E5" w:rsidRDefault="00F563B8" w:rsidP="009B30D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BA6B30C" w14:textId="77777777" w:rsidR="00F563B8" w:rsidRPr="00021E26" w:rsidRDefault="00F563B8" w:rsidP="009B30D3">
            <w:pPr>
              <w:jc w:val="center"/>
              <w:rPr>
                <w:rFonts w:ascii="Arial" w:hAnsi="Arial" w:cs="Arial"/>
                <w:sz w:val="24"/>
                <w:szCs w:val="16"/>
              </w:rPr>
            </w:pPr>
            <w:r>
              <w:rPr>
                <w:rFonts w:ascii="Arial" w:hAnsi="Arial" w:cs="Arial"/>
                <w:sz w:val="24"/>
                <w:szCs w:val="16"/>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2FC360" w14:textId="77777777" w:rsidR="00F563B8" w:rsidRPr="00A406E5" w:rsidRDefault="00F563B8" w:rsidP="009B30D3">
            <w:pPr>
              <w:jc w:val="center"/>
              <w:rPr>
                <w:rFonts w:ascii="Arial" w:hAnsi="Arial" w:cs="Arial"/>
                <w:sz w:val="32"/>
              </w:rPr>
            </w:pPr>
          </w:p>
        </w:tc>
      </w:tr>
      <w:tr w:rsidR="00F563B8" w:rsidRPr="00A406E5" w14:paraId="413E2E19" w14:textId="77777777" w:rsidTr="009B30D3">
        <w:trPr>
          <w:trHeight w:val="450"/>
        </w:trPr>
        <w:tc>
          <w:tcPr>
            <w:tcW w:w="4169" w:type="pct"/>
            <w:vMerge w:val="restart"/>
            <w:tcBorders>
              <w:top w:val="single" w:sz="4" w:space="0" w:color="auto"/>
              <w:left w:val="single" w:sz="4" w:space="0" w:color="auto"/>
              <w:right w:val="single" w:sz="4" w:space="0" w:color="auto"/>
            </w:tcBorders>
          </w:tcPr>
          <w:p w14:paraId="449C8080" w14:textId="77777777" w:rsidR="00F563B8" w:rsidRPr="00A406E5" w:rsidRDefault="00F563B8" w:rsidP="009B30D3">
            <w:pPr>
              <w:spacing w:after="120"/>
              <w:rPr>
                <w:rFonts w:ascii="Arial" w:hAnsi="Arial" w:cs="Arial"/>
                <w:sz w:val="14"/>
                <w:szCs w:val="14"/>
              </w:rPr>
            </w:pPr>
          </w:p>
          <w:p w14:paraId="42FA7B60" w14:textId="77777777" w:rsidR="00F563B8" w:rsidRPr="00A406E5" w:rsidRDefault="00F563B8" w:rsidP="009B30D3">
            <w:pPr>
              <w:spacing w:after="120"/>
              <w:rPr>
                <w:rFonts w:ascii="Arial" w:hAnsi="Arial" w:cs="Arial"/>
                <w:sz w:val="14"/>
                <w:szCs w:val="14"/>
              </w:rPr>
            </w:pPr>
          </w:p>
          <w:p w14:paraId="1E5BF9A7" w14:textId="77777777" w:rsidR="00F563B8" w:rsidRPr="00A406E5" w:rsidRDefault="00F563B8" w:rsidP="009B30D3">
            <w:pPr>
              <w:spacing w:after="120"/>
              <w:rPr>
                <w:rFonts w:ascii="Arial" w:hAnsi="Arial" w:cs="Arial"/>
                <w:sz w:val="14"/>
                <w:szCs w:val="14"/>
              </w:rPr>
            </w:pPr>
          </w:p>
          <w:p w14:paraId="49854519" w14:textId="77777777" w:rsidR="00F563B8" w:rsidRPr="00A406E5" w:rsidRDefault="00F563B8" w:rsidP="009B30D3">
            <w:pPr>
              <w:spacing w:after="120"/>
              <w:rPr>
                <w:rFonts w:ascii="Arial" w:hAnsi="Arial" w:cs="Arial"/>
                <w:sz w:val="14"/>
                <w:szCs w:val="14"/>
              </w:rPr>
            </w:pPr>
          </w:p>
          <w:p w14:paraId="18B8AA39" w14:textId="77777777" w:rsidR="00F563B8" w:rsidRPr="00A406E5" w:rsidRDefault="00F563B8"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6713E3" w14:textId="77777777" w:rsidR="00F563B8" w:rsidRPr="00021E26" w:rsidRDefault="00F563B8" w:rsidP="009B30D3">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3072DABC" w14:textId="77777777" w:rsidR="00F563B8" w:rsidRPr="00A406E5" w:rsidRDefault="00F563B8" w:rsidP="009B30D3">
            <w:pPr>
              <w:jc w:val="center"/>
              <w:rPr>
                <w:rFonts w:ascii="Arial" w:hAnsi="Arial" w:cs="Arial"/>
                <w:sz w:val="32"/>
              </w:rPr>
            </w:pPr>
          </w:p>
        </w:tc>
      </w:tr>
      <w:tr w:rsidR="00F563B8" w:rsidRPr="00A406E5" w14:paraId="52657CD3" w14:textId="77777777" w:rsidTr="009B30D3">
        <w:trPr>
          <w:trHeight w:val="451"/>
        </w:trPr>
        <w:tc>
          <w:tcPr>
            <w:tcW w:w="4169" w:type="pct"/>
            <w:vMerge/>
            <w:tcBorders>
              <w:left w:val="single" w:sz="4" w:space="0" w:color="auto"/>
              <w:bottom w:val="single" w:sz="4" w:space="0" w:color="auto"/>
              <w:right w:val="single" w:sz="4" w:space="0" w:color="auto"/>
            </w:tcBorders>
          </w:tcPr>
          <w:p w14:paraId="097B39B8" w14:textId="77777777" w:rsidR="00F563B8" w:rsidRPr="00A406E5" w:rsidRDefault="00F563B8" w:rsidP="009B30D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620A01" w14:textId="77777777" w:rsidR="00F563B8" w:rsidRPr="00021E26" w:rsidRDefault="00F563B8" w:rsidP="009B30D3">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6726B11C" w14:textId="77777777" w:rsidR="00F563B8" w:rsidRPr="00A406E5" w:rsidRDefault="00F563B8" w:rsidP="009B30D3">
            <w:pPr>
              <w:jc w:val="center"/>
              <w:rPr>
                <w:rFonts w:ascii="Arial" w:hAnsi="Arial" w:cs="Arial"/>
                <w:sz w:val="32"/>
              </w:rPr>
            </w:pPr>
          </w:p>
        </w:tc>
      </w:tr>
      <w:tr w:rsidR="00F563B8" w:rsidRPr="00A406E5" w14:paraId="04887E11"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1A729BF2" w14:textId="77777777" w:rsidR="00F563B8" w:rsidRPr="00A406E5" w:rsidRDefault="00F563B8" w:rsidP="009B30D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9D55EF8" w14:textId="77777777" w:rsidR="00F563B8" w:rsidRPr="00A406E5" w:rsidRDefault="00F563B8"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A91195" w14:textId="77777777" w:rsidR="00F563B8" w:rsidRPr="00021E26" w:rsidRDefault="00F563B8" w:rsidP="009B30D3">
            <w:pPr>
              <w:jc w:val="center"/>
              <w:rPr>
                <w:rFonts w:ascii="Arial" w:hAnsi="Arial" w:cs="Arial"/>
                <w:sz w:val="24"/>
                <w:szCs w:val="16"/>
              </w:rPr>
            </w:pPr>
            <w:r>
              <w:rPr>
                <w:rFonts w:ascii="Arial" w:hAnsi="Arial" w:cs="Arial"/>
                <w:sz w:val="24"/>
                <w:szCs w:val="16"/>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145186" w14:textId="77777777" w:rsidR="00F563B8" w:rsidRPr="00A406E5" w:rsidRDefault="00F563B8" w:rsidP="009B30D3">
            <w:pPr>
              <w:jc w:val="center"/>
              <w:rPr>
                <w:rFonts w:ascii="Arial" w:hAnsi="Arial" w:cs="Arial"/>
                <w:sz w:val="32"/>
              </w:rPr>
            </w:pPr>
          </w:p>
        </w:tc>
      </w:tr>
      <w:tr w:rsidR="00F563B8" w:rsidRPr="00A406E5" w14:paraId="208B5BDF" w14:textId="77777777" w:rsidTr="009B30D3">
        <w:trPr>
          <w:trHeight w:val="450"/>
        </w:trPr>
        <w:tc>
          <w:tcPr>
            <w:tcW w:w="4169" w:type="pct"/>
            <w:vMerge w:val="restart"/>
            <w:tcBorders>
              <w:top w:val="single" w:sz="4" w:space="0" w:color="auto"/>
              <w:left w:val="single" w:sz="4" w:space="0" w:color="auto"/>
              <w:right w:val="single" w:sz="4" w:space="0" w:color="auto"/>
            </w:tcBorders>
          </w:tcPr>
          <w:p w14:paraId="0358F360" w14:textId="77777777" w:rsidR="00F563B8" w:rsidRPr="00A406E5" w:rsidRDefault="00F563B8" w:rsidP="009B30D3">
            <w:pPr>
              <w:spacing w:after="120"/>
              <w:rPr>
                <w:rFonts w:ascii="Arial" w:hAnsi="Arial" w:cs="Arial"/>
                <w:sz w:val="14"/>
                <w:szCs w:val="14"/>
              </w:rPr>
            </w:pPr>
          </w:p>
          <w:p w14:paraId="067D48E6" w14:textId="77777777" w:rsidR="00F563B8" w:rsidRPr="00A406E5" w:rsidRDefault="00F563B8" w:rsidP="009B30D3">
            <w:pPr>
              <w:spacing w:after="120"/>
              <w:rPr>
                <w:rFonts w:ascii="Arial" w:hAnsi="Arial" w:cs="Arial"/>
                <w:sz w:val="14"/>
                <w:szCs w:val="14"/>
              </w:rPr>
            </w:pPr>
          </w:p>
          <w:p w14:paraId="0F625AAD" w14:textId="77777777" w:rsidR="00F563B8" w:rsidRPr="00A406E5" w:rsidRDefault="00F563B8" w:rsidP="009B30D3">
            <w:pPr>
              <w:spacing w:after="120"/>
              <w:rPr>
                <w:rFonts w:ascii="Arial" w:hAnsi="Arial" w:cs="Arial"/>
                <w:sz w:val="14"/>
                <w:szCs w:val="14"/>
              </w:rPr>
            </w:pPr>
          </w:p>
          <w:p w14:paraId="4B3D5E63" w14:textId="77777777" w:rsidR="00F563B8" w:rsidRPr="00A406E5" w:rsidRDefault="00F563B8" w:rsidP="009B30D3">
            <w:pPr>
              <w:spacing w:after="120"/>
              <w:rPr>
                <w:rFonts w:ascii="Arial" w:hAnsi="Arial" w:cs="Arial"/>
                <w:sz w:val="14"/>
                <w:szCs w:val="14"/>
              </w:rPr>
            </w:pPr>
          </w:p>
          <w:p w14:paraId="0C5AD702" w14:textId="77777777" w:rsidR="00F563B8" w:rsidRPr="00A406E5" w:rsidRDefault="00F563B8"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F70F71" w14:textId="77777777" w:rsidR="00F563B8" w:rsidRPr="00021E26" w:rsidRDefault="00F563B8" w:rsidP="009B30D3">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08181FDF" w14:textId="77777777" w:rsidR="00F563B8" w:rsidRPr="00A406E5" w:rsidRDefault="00F563B8" w:rsidP="009B30D3">
            <w:pPr>
              <w:jc w:val="center"/>
              <w:rPr>
                <w:rFonts w:ascii="Arial" w:hAnsi="Arial" w:cs="Arial"/>
                <w:sz w:val="32"/>
              </w:rPr>
            </w:pPr>
          </w:p>
        </w:tc>
      </w:tr>
      <w:tr w:rsidR="00F563B8" w:rsidRPr="00A406E5" w14:paraId="7B591812" w14:textId="77777777" w:rsidTr="009B30D3">
        <w:trPr>
          <w:trHeight w:val="451"/>
        </w:trPr>
        <w:tc>
          <w:tcPr>
            <w:tcW w:w="4169" w:type="pct"/>
            <w:vMerge/>
            <w:tcBorders>
              <w:left w:val="single" w:sz="4" w:space="0" w:color="auto"/>
              <w:bottom w:val="single" w:sz="4" w:space="0" w:color="auto"/>
              <w:right w:val="single" w:sz="4" w:space="0" w:color="auto"/>
            </w:tcBorders>
          </w:tcPr>
          <w:p w14:paraId="1D5033C9" w14:textId="77777777" w:rsidR="00F563B8" w:rsidRPr="00A406E5" w:rsidRDefault="00F563B8" w:rsidP="009B30D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DF5B38" w14:textId="77777777" w:rsidR="00F563B8" w:rsidRPr="00021E26" w:rsidRDefault="00F563B8" w:rsidP="009B30D3">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1BBB4BD6" w14:textId="77777777" w:rsidR="00F563B8" w:rsidRPr="00A406E5" w:rsidRDefault="00F563B8" w:rsidP="009B30D3">
            <w:pPr>
              <w:jc w:val="center"/>
              <w:rPr>
                <w:rFonts w:ascii="Arial" w:hAnsi="Arial" w:cs="Arial"/>
                <w:sz w:val="32"/>
              </w:rPr>
            </w:pPr>
          </w:p>
        </w:tc>
      </w:tr>
      <w:tr w:rsidR="00F563B8" w:rsidRPr="00A406E5" w14:paraId="79158F41"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23FD67BF" w14:textId="77777777" w:rsidR="00F563B8" w:rsidRPr="00A406E5" w:rsidRDefault="00F563B8" w:rsidP="009B30D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B81D1F1" w14:textId="77777777" w:rsidR="00F563B8" w:rsidRPr="00A406E5" w:rsidRDefault="00F563B8"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5FF64C" w14:textId="77777777" w:rsidR="00F563B8" w:rsidRPr="00021E26" w:rsidRDefault="00F563B8" w:rsidP="009B30D3">
            <w:pPr>
              <w:jc w:val="center"/>
              <w:rPr>
                <w:rFonts w:ascii="Arial" w:hAnsi="Arial" w:cs="Arial"/>
                <w:sz w:val="24"/>
                <w:szCs w:val="16"/>
              </w:rPr>
            </w:pPr>
            <w:r>
              <w:rPr>
                <w:rFonts w:ascii="Arial" w:hAnsi="Arial" w:cs="Arial"/>
                <w:sz w:val="24"/>
                <w:szCs w:val="16"/>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78A317" w14:textId="77777777" w:rsidR="00F563B8" w:rsidRPr="00A406E5" w:rsidRDefault="00F563B8" w:rsidP="009B30D3">
            <w:pPr>
              <w:jc w:val="center"/>
              <w:rPr>
                <w:rFonts w:ascii="Arial" w:hAnsi="Arial" w:cs="Arial"/>
                <w:sz w:val="32"/>
              </w:rPr>
            </w:pPr>
          </w:p>
        </w:tc>
      </w:tr>
      <w:tr w:rsidR="00F563B8" w:rsidRPr="00A406E5" w14:paraId="1568D3B9" w14:textId="77777777" w:rsidTr="009B30D3">
        <w:trPr>
          <w:trHeight w:val="450"/>
        </w:trPr>
        <w:tc>
          <w:tcPr>
            <w:tcW w:w="4169" w:type="pct"/>
            <w:vMerge w:val="restart"/>
            <w:tcBorders>
              <w:top w:val="single" w:sz="4" w:space="0" w:color="auto"/>
              <w:left w:val="single" w:sz="4" w:space="0" w:color="auto"/>
              <w:right w:val="single" w:sz="4" w:space="0" w:color="auto"/>
            </w:tcBorders>
          </w:tcPr>
          <w:p w14:paraId="4B25B204" w14:textId="77777777" w:rsidR="00F563B8" w:rsidRPr="00A406E5" w:rsidRDefault="00F563B8" w:rsidP="009B30D3">
            <w:pPr>
              <w:spacing w:after="120"/>
              <w:rPr>
                <w:rFonts w:ascii="Arial" w:hAnsi="Arial" w:cs="Arial"/>
                <w:sz w:val="14"/>
                <w:szCs w:val="14"/>
              </w:rPr>
            </w:pPr>
          </w:p>
          <w:p w14:paraId="002B119C" w14:textId="77777777" w:rsidR="00F563B8" w:rsidRPr="00A406E5" w:rsidRDefault="00F563B8" w:rsidP="009B30D3">
            <w:pPr>
              <w:spacing w:after="120"/>
              <w:rPr>
                <w:rFonts w:ascii="Arial" w:hAnsi="Arial" w:cs="Arial"/>
                <w:sz w:val="14"/>
                <w:szCs w:val="14"/>
              </w:rPr>
            </w:pPr>
          </w:p>
          <w:p w14:paraId="0F4F2C19" w14:textId="77777777" w:rsidR="00F563B8" w:rsidRPr="00A406E5" w:rsidRDefault="00F563B8" w:rsidP="009B30D3">
            <w:pPr>
              <w:spacing w:after="120"/>
              <w:rPr>
                <w:rFonts w:ascii="Arial" w:hAnsi="Arial" w:cs="Arial"/>
                <w:sz w:val="14"/>
                <w:szCs w:val="14"/>
              </w:rPr>
            </w:pPr>
          </w:p>
          <w:p w14:paraId="6B5B64D1" w14:textId="77777777" w:rsidR="00F563B8" w:rsidRPr="00A406E5" w:rsidRDefault="00F563B8" w:rsidP="009B30D3">
            <w:pPr>
              <w:spacing w:after="120"/>
              <w:rPr>
                <w:rFonts w:ascii="Arial" w:hAnsi="Arial" w:cs="Arial"/>
                <w:sz w:val="14"/>
                <w:szCs w:val="14"/>
              </w:rPr>
            </w:pPr>
          </w:p>
          <w:p w14:paraId="2C3794CD" w14:textId="77777777" w:rsidR="00F563B8" w:rsidRPr="00A406E5" w:rsidRDefault="00F563B8"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5457A8" w14:textId="77777777" w:rsidR="00F563B8" w:rsidRPr="00021E26" w:rsidRDefault="00F563B8" w:rsidP="009B30D3">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1DB3CA69" w14:textId="77777777" w:rsidR="00F563B8" w:rsidRPr="00A406E5" w:rsidRDefault="00F563B8" w:rsidP="009B30D3">
            <w:pPr>
              <w:jc w:val="center"/>
              <w:rPr>
                <w:rFonts w:ascii="Arial" w:hAnsi="Arial" w:cs="Arial"/>
                <w:sz w:val="32"/>
              </w:rPr>
            </w:pPr>
          </w:p>
        </w:tc>
      </w:tr>
      <w:tr w:rsidR="00F563B8" w:rsidRPr="00A406E5" w14:paraId="6C38D8B5" w14:textId="77777777" w:rsidTr="009B30D3">
        <w:trPr>
          <w:trHeight w:val="451"/>
        </w:trPr>
        <w:tc>
          <w:tcPr>
            <w:tcW w:w="4169" w:type="pct"/>
            <w:vMerge/>
            <w:tcBorders>
              <w:left w:val="single" w:sz="4" w:space="0" w:color="auto"/>
              <w:bottom w:val="single" w:sz="4" w:space="0" w:color="auto"/>
              <w:right w:val="single" w:sz="4" w:space="0" w:color="auto"/>
            </w:tcBorders>
          </w:tcPr>
          <w:p w14:paraId="718F0ECF" w14:textId="77777777" w:rsidR="00F563B8" w:rsidRPr="00A406E5" w:rsidRDefault="00F563B8" w:rsidP="009B30D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381AA8" w14:textId="77777777" w:rsidR="00F563B8" w:rsidRPr="00021E26" w:rsidRDefault="00F563B8" w:rsidP="009B30D3">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3B635175" w14:textId="77777777" w:rsidR="00F563B8" w:rsidRPr="00A406E5" w:rsidRDefault="00F563B8" w:rsidP="009B30D3">
            <w:pPr>
              <w:jc w:val="center"/>
              <w:rPr>
                <w:rFonts w:ascii="Arial" w:hAnsi="Arial" w:cs="Arial"/>
                <w:sz w:val="32"/>
              </w:rPr>
            </w:pPr>
          </w:p>
        </w:tc>
      </w:tr>
      <w:tr w:rsidR="00F563B8" w:rsidRPr="00A406E5" w14:paraId="69439BFB"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5BDE8479" w14:textId="77777777" w:rsidR="00F563B8" w:rsidRPr="00A406E5" w:rsidRDefault="00F563B8" w:rsidP="009B30D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28D0561" w14:textId="77777777" w:rsidR="00F563B8" w:rsidRPr="00A406E5" w:rsidRDefault="00F563B8"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141188" w14:textId="77777777" w:rsidR="00F563B8" w:rsidRPr="00021E26" w:rsidRDefault="00F563B8" w:rsidP="009B30D3">
            <w:pPr>
              <w:jc w:val="center"/>
              <w:rPr>
                <w:rFonts w:ascii="Arial" w:hAnsi="Arial" w:cs="Arial"/>
                <w:sz w:val="24"/>
                <w:szCs w:val="16"/>
              </w:rPr>
            </w:pPr>
            <w:r w:rsidRPr="00021E26">
              <w:rPr>
                <w:rFonts w:ascii="Arial" w:hAnsi="Arial" w:cs="Arial"/>
                <w:sz w:val="24"/>
                <w:szCs w:val="16"/>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F1908F" w14:textId="77777777" w:rsidR="00F563B8" w:rsidRPr="00A406E5" w:rsidRDefault="00F563B8" w:rsidP="009B30D3">
            <w:pPr>
              <w:jc w:val="center"/>
              <w:rPr>
                <w:rFonts w:ascii="Arial" w:hAnsi="Arial" w:cs="Arial"/>
                <w:sz w:val="32"/>
              </w:rPr>
            </w:pPr>
          </w:p>
        </w:tc>
      </w:tr>
      <w:tr w:rsidR="00F563B8" w:rsidRPr="00A406E5" w14:paraId="3C783F58" w14:textId="77777777" w:rsidTr="009B30D3">
        <w:trPr>
          <w:trHeight w:val="451"/>
        </w:trPr>
        <w:tc>
          <w:tcPr>
            <w:tcW w:w="4169" w:type="pct"/>
            <w:vMerge w:val="restart"/>
            <w:tcBorders>
              <w:top w:val="single" w:sz="4" w:space="0" w:color="auto"/>
              <w:left w:val="single" w:sz="4" w:space="0" w:color="auto"/>
              <w:right w:val="single" w:sz="4" w:space="0" w:color="auto"/>
            </w:tcBorders>
          </w:tcPr>
          <w:p w14:paraId="61C3EAD0" w14:textId="77777777" w:rsidR="00F563B8" w:rsidRPr="00A406E5" w:rsidRDefault="00F563B8" w:rsidP="009B30D3">
            <w:pPr>
              <w:spacing w:after="120"/>
              <w:rPr>
                <w:rFonts w:ascii="Arial" w:hAnsi="Arial" w:cs="Arial"/>
                <w:sz w:val="14"/>
                <w:szCs w:val="14"/>
              </w:rPr>
            </w:pPr>
          </w:p>
          <w:p w14:paraId="3414065B" w14:textId="77777777" w:rsidR="00F563B8" w:rsidRPr="00A406E5" w:rsidRDefault="00F563B8" w:rsidP="009B30D3">
            <w:pPr>
              <w:spacing w:after="120"/>
              <w:rPr>
                <w:rFonts w:ascii="Arial" w:hAnsi="Arial" w:cs="Arial"/>
                <w:sz w:val="14"/>
                <w:szCs w:val="14"/>
              </w:rPr>
            </w:pPr>
          </w:p>
          <w:p w14:paraId="7F448DE6" w14:textId="77777777" w:rsidR="00F563B8" w:rsidRPr="00A406E5" w:rsidRDefault="00F563B8" w:rsidP="009B30D3">
            <w:pPr>
              <w:spacing w:after="120"/>
              <w:rPr>
                <w:rFonts w:ascii="Arial" w:hAnsi="Arial" w:cs="Arial"/>
                <w:sz w:val="14"/>
                <w:szCs w:val="14"/>
              </w:rPr>
            </w:pPr>
          </w:p>
          <w:p w14:paraId="04049D48" w14:textId="77777777" w:rsidR="00F563B8" w:rsidRPr="00A406E5" w:rsidRDefault="00F563B8" w:rsidP="009B30D3">
            <w:pPr>
              <w:spacing w:after="120"/>
              <w:rPr>
                <w:rFonts w:ascii="Arial" w:hAnsi="Arial" w:cs="Arial"/>
                <w:sz w:val="14"/>
                <w:szCs w:val="14"/>
              </w:rPr>
            </w:pPr>
          </w:p>
          <w:p w14:paraId="401275D9" w14:textId="77777777" w:rsidR="00F563B8" w:rsidRPr="00A406E5" w:rsidRDefault="00F563B8"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3FE37F" w14:textId="77777777" w:rsidR="00F563B8" w:rsidRPr="00021E26" w:rsidRDefault="00F563B8" w:rsidP="009B30D3">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7107348F" w14:textId="77777777" w:rsidR="00F563B8" w:rsidRPr="00A406E5" w:rsidRDefault="00F563B8" w:rsidP="009B30D3">
            <w:pPr>
              <w:jc w:val="center"/>
              <w:rPr>
                <w:rFonts w:ascii="Arial" w:hAnsi="Arial" w:cs="Arial"/>
                <w:sz w:val="32"/>
              </w:rPr>
            </w:pPr>
          </w:p>
        </w:tc>
      </w:tr>
      <w:tr w:rsidR="00F563B8" w:rsidRPr="00A406E5" w14:paraId="684FA7A9" w14:textId="77777777" w:rsidTr="009B30D3">
        <w:trPr>
          <w:trHeight w:val="450"/>
        </w:trPr>
        <w:tc>
          <w:tcPr>
            <w:tcW w:w="4169" w:type="pct"/>
            <w:vMerge/>
            <w:tcBorders>
              <w:left w:val="single" w:sz="4" w:space="0" w:color="auto"/>
              <w:bottom w:val="single" w:sz="4" w:space="0" w:color="auto"/>
              <w:right w:val="single" w:sz="4" w:space="0" w:color="auto"/>
            </w:tcBorders>
          </w:tcPr>
          <w:p w14:paraId="6C22F44C" w14:textId="77777777" w:rsidR="00F563B8" w:rsidRPr="00A406E5" w:rsidRDefault="00F563B8" w:rsidP="009B30D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0305F1" w14:textId="77777777" w:rsidR="00F563B8" w:rsidRPr="00021E26" w:rsidRDefault="00F563B8" w:rsidP="009B30D3">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5307AB9E" w14:textId="77777777" w:rsidR="00F563B8" w:rsidRPr="00A406E5" w:rsidRDefault="00F563B8" w:rsidP="009B30D3">
            <w:pPr>
              <w:jc w:val="center"/>
              <w:rPr>
                <w:rFonts w:ascii="Arial" w:hAnsi="Arial" w:cs="Arial"/>
                <w:sz w:val="32"/>
              </w:rPr>
            </w:pPr>
          </w:p>
        </w:tc>
      </w:tr>
      <w:tr w:rsidR="00F563B8" w:rsidRPr="00A406E5" w14:paraId="473D7E92"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52DFE160" w14:textId="77777777" w:rsidR="00F563B8" w:rsidRPr="00A406E5" w:rsidRDefault="00F563B8" w:rsidP="009B30D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1D5F7B0" w14:textId="77777777" w:rsidR="00F563B8" w:rsidRPr="00A406E5" w:rsidRDefault="00F563B8"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8C16A5" w14:textId="77777777" w:rsidR="00F563B8" w:rsidRPr="00021E26" w:rsidRDefault="00F563B8" w:rsidP="009B30D3">
            <w:pPr>
              <w:jc w:val="center"/>
              <w:rPr>
                <w:rFonts w:ascii="Arial" w:hAnsi="Arial" w:cs="Arial"/>
                <w:sz w:val="24"/>
                <w:szCs w:val="16"/>
              </w:rPr>
            </w:pPr>
            <w:r>
              <w:rPr>
                <w:rFonts w:ascii="Arial" w:hAnsi="Arial" w:cs="Arial"/>
                <w:sz w:val="24"/>
                <w:szCs w:val="16"/>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4D8D95" w14:textId="77777777" w:rsidR="00F563B8" w:rsidRPr="00A406E5" w:rsidRDefault="00F563B8" w:rsidP="009B30D3">
            <w:pPr>
              <w:jc w:val="center"/>
              <w:rPr>
                <w:rFonts w:ascii="Arial" w:hAnsi="Arial" w:cs="Arial"/>
                <w:sz w:val="32"/>
              </w:rPr>
            </w:pPr>
          </w:p>
        </w:tc>
      </w:tr>
      <w:tr w:rsidR="00F563B8" w:rsidRPr="00A406E5" w14:paraId="2E7FBF0B" w14:textId="77777777" w:rsidTr="009B30D3">
        <w:trPr>
          <w:trHeight w:val="451"/>
        </w:trPr>
        <w:tc>
          <w:tcPr>
            <w:tcW w:w="4169" w:type="pct"/>
            <w:vMerge w:val="restart"/>
            <w:tcBorders>
              <w:top w:val="single" w:sz="4" w:space="0" w:color="auto"/>
              <w:left w:val="single" w:sz="4" w:space="0" w:color="auto"/>
              <w:right w:val="single" w:sz="4" w:space="0" w:color="auto"/>
            </w:tcBorders>
          </w:tcPr>
          <w:p w14:paraId="1D2D812E" w14:textId="77777777" w:rsidR="00F563B8" w:rsidRPr="00A406E5" w:rsidRDefault="00F563B8" w:rsidP="009B30D3">
            <w:pPr>
              <w:spacing w:after="120"/>
              <w:rPr>
                <w:rFonts w:ascii="Arial" w:hAnsi="Arial" w:cs="Arial"/>
                <w:sz w:val="14"/>
                <w:szCs w:val="14"/>
              </w:rPr>
            </w:pPr>
          </w:p>
          <w:p w14:paraId="75C188E4" w14:textId="77777777" w:rsidR="00F563B8" w:rsidRPr="00A406E5" w:rsidRDefault="00F563B8" w:rsidP="009B30D3">
            <w:pPr>
              <w:spacing w:after="120"/>
              <w:rPr>
                <w:rFonts w:ascii="Arial" w:hAnsi="Arial" w:cs="Arial"/>
                <w:sz w:val="14"/>
                <w:szCs w:val="14"/>
              </w:rPr>
            </w:pPr>
          </w:p>
          <w:p w14:paraId="1CAD8219" w14:textId="77777777" w:rsidR="00F563B8" w:rsidRPr="00A406E5" w:rsidRDefault="00F563B8" w:rsidP="009B30D3">
            <w:pPr>
              <w:spacing w:after="120"/>
              <w:rPr>
                <w:rFonts w:ascii="Arial" w:hAnsi="Arial" w:cs="Arial"/>
                <w:sz w:val="14"/>
                <w:szCs w:val="14"/>
              </w:rPr>
            </w:pPr>
          </w:p>
          <w:p w14:paraId="4764C8E1" w14:textId="77777777" w:rsidR="00F563B8" w:rsidRPr="00A406E5" w:rsidRDefault="00F563B8"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7B4ABD" w14:textId="77777777" w:rsidR="00F563B8" w:rsidRPr="00021E26" w:rsidRDefault="00F563B8" w:rsidP="009B30D3">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14EEF6D3" w14:textId="77777777" w:rsidR="00F563B8" w:rsidRPr="00A406E5" w:rsidRDefault="00F563B8" w:rsidP="009B30D3">
            <w:pPr>
              <w:jc w:val="center"/>
              <w:rPr>
                <w:rFonts w:ascii="Arial" w:hAnsi="Arial" w:cs="Arial"/>
                <w:sz w:val="32"/>
              </w:rPr>
            </w:pPr>
          </w:p>
        </w:tc>
      </w:tr>
      <w:tr w:rsidR="00F563B8" w:rsidRPr="00A406E5" w14:paraId="045B5222" w14:textId="77777777" w:rsidTr="009B30D3">
        <w:trPr>
          <w:trHeight w:val="450"/>
        </w:trPr>
        <w:tc>
          <w:tcPr>
            <w:tcW w:w="4169" w:type="pct"/>
            <w:vMerge/>
            <w:tcBorders>
              <w:left w:val="single" w:sz="4" w:space="0" w:color="auto"/>
              <w:bottom w:val="single" w:sz="4" w:space="0" w:color="auto"/>
              <w:right w:val="single" w:sz="4" w:space="0" w:color="auto"/>
            </w:tcBorders>
          </w:tcPr>
          <w:p w14:paraId="75D0C56C" w14:textId="77777777" w:rsidR="00F563B8" w:rsidRPr="00A406E5" w:rsidRDefault="00F563B8" w:rsidP="009B30D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32C02C" w14:textId="77777777" w:rsidR="00F563B8" w:rsidRPr="00A406E5" w:rsidRDefault="00F563B8" w:rsidP="009B30D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034AD9" w14:textId="77777777" w:rsidR="00F563B8" w:rsidRPr="00A406E5" w:rsidRDefault="00F563B8" w:rsidP="009B30D3">
            <w:pPr>
              <w:jc w:val="center"/>
              <w:rPr>
                <w:rFonts w:ascii="Arial" w:hAnsi="Arial" w:cs="Arial"/>
                <w:sz w:val="32"/>
              </w:rPr>
            </w:pPr>
          </w:p>
        </w:tc>
      </w:tr>
    </w:tbl>
    <w:p w14:paraId="3E6A9A06" w14:textId="77777777" w:rsidR="00F563B8" w:rsidRPr="00A406E5" w:rsidRDefault="00F563B8" w:rsidP="00F563B8">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563B8" w:rsidRPr="00A406E5" w14:paraId="6F500970" w14:textId="77777777" w:rsidTr="009B30D3">
        <w:trPr>
          <w:cantSplit/>
        </w:trPr>
        <w:tc>
          <w:tcPr>
            <w:tcW w:w="6062" w:type="dxa"/>
            <w:vMerge w:val="restart"/>
            <w:shd w:val="pct15" w:color="auto" w:fill="auto"/>
            <w:vAlign w:val="center"/>
          </w:tcPr>
          <w:p w14:paraId="1AA3B073" w14:textId="77777777" w:rsidR="00F563B8" w:rsidRPr="00A406E5" w:rsidRDefault="00F563B8" w:rsidP="009B30D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4B4DE35" w14:textId="77777777" w:rsidR="00F563B8" w:rsidRPr="00A406E5" w:rsidRDefault="00F563B8" w:rsidP="009B30D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BD5418" w14:textId="77777777" w:rsidR="00F563B8" w:rsidRPr="00A406E5" w:rsidRDefault="00F563B8" w:rsidP="009B30D3">
            <w:pPr>
              <w:jc w:val="right"/>
              <w:rPr>
                <w:rFonts w:ascii="Arial" w:hAnsi="Arial" w:cs="Arial"/>
                <w:b/>
                <w:bCs/>
              </w:rPr>
            </w:pPr>
            <w:r w:rsidRPr="00A406E5">
              <w:rPr>
                <w:rFonts w:ascii="Arial" w:hAnsi="Arial" w:cs="Arial"/>
                <w:b/>
                <w:bCs/>
              </w:rPr>
              <w:t>%</w:t>
            </w:r>
          </w:p>
        </w:tc>
      </w:tr>
      <w:tr w:rsidR="00F563B8" w:rsidRPr="00A406E5" w14:paraId="4483A947" w14:textId="77777777" w:rsidTr="009B30D3">
        <w:trPr>
          <w:cantSplit/>
        </w:trPr>
        <w:tc>
          <w:tcPr>
            <w:tcW w:w="6062" w:type="dxa"/>
            <w:vMerge/>
            <w:vAlign w:val="bottom"/>
          </w:tcPr>
          <w:p w14:paraId="6C86FD1A" w14:textId="77777777" w:rsidR="00F563B8" w:rsidRPr="00A406E5" w:rsidRDefault="00F563B8" w:rsidP="009B30D3">
            <w:pPr>
              <w:rPr>
                <w:rFonts w:ascii="Arial" w:hAnsi="Arial" w:cs="Arial"/>
              </w:rPr>
            </w:pPr>
          </w:p>
        </w:tc>
        <w:tc>
          <w:tcPr>
            <w:tcW w:w="2903" w:type="dxa"/>
            <w:vAlign w:val="bottom"/>
          </w:tcPr>
          <w:p w14:paraId="11A8D28C" w14:textId="77777777" w:rsidR="00F563B8" w:rsidRPr="00A406E5" w:rsidRDefault="00F563B8" w:rsidP="009B30D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4A20154" w14:textId="77777777" w:rsidR="00F563B8" w:rsidRPr="00A406E5" w:rsidRDefault="00F563B8" w:rsidP="009B30D3">
            <w:pPr>
              <w:jc w:val="center"/>
              <w:rPr>
                <w:rFonts w:ascii="Arial" w:hAnsi="Arial" w:cs="Arial"/>
                <w:sz w:val="12"/>
                <w:szCs w:val="12"/>
              </w:rPr>
            </w:pPr>
          </w:p>
        </w:tc>
        <w:tc>
          <w:tcPr>
            <w:tcW w:w="1060" w:type="dxa"/>
            <w:vMerge/>
            <w:vAlign w:val="bottom"/>
          </w:tcPr>
          <w:p w14:paraId="2619BD66" w14:textId="77777777" w:rsidR="00F563B8" w:rsidRPr="00A406E5" w:rsidRDefault="00F563B8" w:rsidP="009B30D3">
            <w:pPr>
              <w:ind w:leftChars="71" w:left="142"/>
              <w:rPr>
                <w:rFonts w:ascii="Arial" w:hAnsi="Arial" w:cs="Arial"/>
              </w:rPr>
            </w:pPr>
          </w:p>
        </w:tc>
      </w:tr>
      <w:tr w:rsidR="00F563B8" w:rsidRPr="00A406E5" w14:paraId="2735254F" w14:textId="77777777" w:rsidTr="009B30D3">
        <w:trPr>
          <w:cantSplit/>
        </w:trPr>
        <w:tc>
          <w:tcPr>
            <w:tcW w:w="6062" w:type="dxa"/>
            <w:vMerge/>
            <w:vAlign w:val="bottom"/>
          </w:tcPr>
          <w:p w14:paraId="0A01DD9E" w14:textId="77777777" w:rsidR="00F563B8" w:rsidRPr="00A406E5" w:rsidRDefault="00F563B8" w:rsidP="009B30D3">
            <w:pPr>
              <w:rPr>
                <w:rFonts w:ascii="Arial" w:hAnsi="Arial" w:cs="Arial"/>
              </w:rPr>
            </w:pPr>
          </w:p>
        </w:tc>
        <w:tc>
          <w:tcPr>
            <w:tcW w:w="2903" w:type="dxa"/>
            <w:vAlign w:val="bottom"/>
          </w:tcPr>
          <w:p w14:paraId="049F9B31" w14:textId="77777777" w:rsidR="00F563B8" w:rsidRPr="00A406E5" w:rsidRDefault="00F563B8" w:rsidP="009B30D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A116164" w14:textId="77777777" w:rsidR="00F563B8" w:rsidRPr="00A406E5" w:rsidRDefault="00F563B8" w:rsidP="009B30D3">
            <w:pPr>
              <w:jc w:val="center"/>
              <w:rPr>
                <w:rFonts w:ascii="Arial" w:hAnsi="Arial" w:cs="Arial"/>
                <w:sz w:val="12"/>
                <w:szCs w:val="12"/>
              </w:rPr>
            </w:pPr>
          </w:p>
        </w:tc>
        <w:tc>
          <w:tcPr>
            <w:tcW w:w="1060" w:type="dxa"/>
            <w:vMerge/>
            <w:vAlign w:val="bottom"/>
          </w:tcPr>
          <w:p w14:paraId="07D23B2F" w14:textId="77777777" w:rsidR="00F563B8" w:rsidRPr="00A406E5" w:rsidRDefault="00F563B8" w:rsidP="009B30D3">
            <w:pPr>
              <w:ind w:firstLineChars="141" w:firstLine="282"/>
              <w:rPr>
                <w:rFonts w:ascii="Arial" w:hAnsi="Arial" w:cs="Arial"/>
              </w:rPr>
            </w:pPr>
          </w:p>
        </w:tc>
      </w:tr>
    </w:tbl>
    <w:p w14:paraId="3CE51A1F" w14:textId="77777777" w:rsidR="00F563B8" w:rsidRDefault="00F563B8" w:rsidP="00F563B8">
      <w:pPr>
        <w:rPr>
          <w:rFonts w:ascii="Arial" w:hAnsi="Arial" w:cs="Arial"/>
        </w:rPr>
      </w:pPr>
    </w:p>
    <w:p w14:paraId="11728F58" w14:textId="77777777" w:rsidR="00D709FE" w:rsidRDefault="00D709FE" w:rsidP="00D709FE">
      <w:pPr>
        <w:rPr>
          <w:rFonts w:ascii="Calibri" w:hAnsi="Calibri" w:cs="Calibri"/>
          <w:sz w:val="24"/>
          <w:szCs w:val="24"/>
        </w:rPr>
      </w:pPr>
      <w:r>
        <w:rPr>
          <w:rFonts w:ascii="Calibri" w:hAnsi="Calibri" w:cs="Calibri"/>
          <w:sz w:val="24"/>
          <w:szCs w:val="24"/>
        </w:rPr>
        <w:br w:type="page"/>
      </w:r>
    </w:p>
    <w:p w14:paraId="72F1EE45" w14:textId="77777777" w:rsidR="00D709FE" w:rsidRPr="00695720" w:rsidRDefault="00D709FE" w:rsidP="00D709FE">
      <w:pPr>
        <w:rPr>
          <w:rFonts w:ascii="Calibri" w:hAnsi="Calibri" w:cs="Calibri"/>
          <w:b/>
          <w:sz w:val="24"/>
          <w:szCs w:val="24"/>
        </w:rPr>
      </w:pPr>
      <w:r>
        <w:rPr>
          <w:rFonts w:ascii="Calibri" w:hAnsi="Calibri" w:cs="Calibri"/>
          <w:b/>
          <w:sz w:val="24"/>
          <w:szCs w:val="24"/>
        </w:rPr>
        <w:lastRenderedPageBreak/>
        <w:t>ASSESSMENT COMPONENT 2: PRESENTATION</w:t>
      </w:r>
    </w:p>
    <w:tbl>
      <w:tblPr>
        <w:tblW w:w="5000" w:type="pct"/>
        <w:tblLayout w:type="fixed"/>
        <w:tblLook w:val="04A0" w:firstRow="1" w:lastRow="0" w:firstColumn="1" w:lastColumn="0" w:noHBand="0" w:noVBand="1"/>
      </w:tblPr>
      <w:tblGrid>
        <w:gridCol w:w="8708"/>
        <w:gridCol w:w="869"/>
        <w:gridCol w:w="867"/>
      </w:tblGrid>
      <w:tr w:rsidR="00D709FE" w:rsidRPr="00695720" w14:paraId="033E50CC" w14:textId="77777777" w:rsidTr="009B30D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64EBBF6"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58D9F9D" w14:textId="77777777" w:rsidR="00D709FE" w:rsidRPr="00695720" w:rsidRDefault="00D709FE" w:rsidP="009B30D3">
            <w:pPr>
              <w:ind w:left="34" w:right="113"/>
              <w:jc w:val="center"/>
              <w:rPr>
                <w:rFonts w:ascii="Calibri" w:hAnsi="Calibri" w:cs="Calibri"/>
                <w:b/>
                <w:sz w:val="24"/>
                <w:szCs w:val="24"/>
              </w:rPr>
            </w:pPr>
            <w:r w:rsidRPr="00695720">
              <w:rPr>
                <w:rFonts w:ascii="Calibri" w:hAnsi="Calibri" w:cs="Calibri"/>
                <w:b/>
                <w:sz w:val="24"/>
                <w:szCs w:val="24"/>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311C4F" w14:textId="77777777" w:rsidR="00D709FE" w:rsidRPr="00695720" w:rsidRDefault="00D709FE" w:rsidP="009B30D3">
            <w:pPr>
              <w:ind w:left="113" w:right="113"/>
              <w:jc w:val="center"/>
              <w:rPr>
                <w:rFonts w:ascii="Calibri" w:hAnsi="Calibri" w:cs="Calibri"/>
                <w:b/>
                <w:sz w:val="24"/>
                <w:szCs w:val="24"/>
              </w:rPr>
            </w:pPr>
            <w:r w:rsidRPr="00695720">
              <w:rPr>
                <w:rFonts w:ascii="Calibri" w:hAnsi="Calibri" w:cs="Calibri"/>
                <w:b/>
                <w:sz w:val="24"/>
                <w:szCs w:val="24"/>
              </w:rPr>
              <w:t xml:space="preserve">Marks </w:t>
            </w:r>
          </w:p>
          <w:p w14:paraId="3817C71C" w14:textId="77777777" w:rsidR="00D709FE" w:rsidRPr="00695720" w:rsidRDefault="00D709FE" w:rsidP="009B30D3">
            <w:pPr>
              <w:ind w:left="113" w:right="113"/>
              <w:jc w:val="center"/>
              <w:rPr>
                <w:rFonts w:ascii="Calibri" w:hAnsi="Calibri" w:cs="Calibri"/>
                <w:b/>
                <w:sz w:val="24"/>
                <w:szCs w:val="24"/>
              </w:rPr>
            </w:pPr>
            <w:r w:rsidRPr="00695720">
              <w:rPr>
                <w:rFonts w:ascii="Calibri" w:hAnsi="Calibri" w:cs="Calibri"/>
                <w:b/>
                <w:sz w:val="24"/>
                <w:szCs w:val="24"/>
              </w:rPr>
              <w:t>awarded</w:t>
            </w:r>
          </w:p>
        </w:tc>
      </w:tr>
      <w:tr w:rsidR="00D709FE" w:rsidRPr="00695720" w14:paraId="448390B1"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08AE4A80"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1. Engagement with Literature Skills</w:t>
            </w:r>
          </w:p>
          <w:p w14:paraId="216CC04F" w14:textId="77777777" w:rsidR="00D709FE" w:rsidRPr="00695720" w:rsidRDefault="00D709FE" w:rsidP="009B30D3">
            <w:pPr>
              <w:spacing w:after="120"/>
              <w:rPr>
                <w:rFonts w:ascii="Calibri" w:hAnsi="Calibri" w:cs="Calibri"/>
                <w:sz w:val="24"/>
                <w:szCs w:val="24"/>
              </w:rPr>
            </w:pPr>
            <w:r w:rsidRPr="00695720">
              <w:rPr>
                <w:rFonts w:ascii="Calibri" w:hAnsi="Calibri" w:cs="Calibri"/>
                <w:sz w:val="24"/>
                <w:szCs w:val="24"/>
              </w:rPr>
              <w:t>.</w:t>
            </w:r>
          </w:p>
        </w:tc>
        <w:tc>
          <w:tcPr>
            <w:tcW w:w="416" w:type="pct"/>
            <w:tcBorders>
              <w:top w:val="single" w:sz="4" w:space="0" w:color="auto"/>
              <w:left w:val="single" w:sz="4" w:space="0" w:color="auto"/>
              <w:right w:val="single" w:sz="4" w:space="0" w:color="auto"/>
            </w:tcBorders>
            <w:shd w:val="clear" w:color="auto" w:fill="D9D9D9"/>
          </w:tcPr>
          <w:p w14:paraId="641A5CD2"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67D5D7" w14:textId="77777777" w:rsidR="00D709FE" w:rsidRPr="00695720" w:rsidRDefault="00D709FE" w:rsidP="009B30D3">
            <w:pPr>
              <w:jc w:val="center"/>
              <w:rPr>
                <w:rFonts w:ascii="Calibri" w:hAnsi="Calibri" w:cs="Calibri"/>
                <w:sz w:val="24"/>
                <w:szCs w:val="24"/>
              </w:rPr>
            </w:pPr>
          </w:p>
        </w:tc>
      </w:tr>
      <w:tr w:rsidR="00D709FE" w:rsidRPr="00695720" w14:paraId="524F3D94" w14:textId="77777777" w:rsidTr="009B30D3">
        <w:trPr>
          <w:trHeight w:val="450"/>
        </w:trPr>
        <w:tc>
          <w:tcPr>
            <w:tcW w:w="4169" w:type="pct"/>
            <w:vMerge w:val="restart"/>
            <w:tcBorders>
              <w:top w:val="single" w:sz="4" w:space="0" w:color="auto"/>
              <w:left w:val="single" w:sz="4" w:space="0" w:color="auto"/>
              <w:right w:val="single" w:sz="4" w:space="0" w:color="auto"/>
            </w:tcBorders>
          </w:tcPr>
          <w:p w14:paraId="0652AC3F" w14:textId="77777777" w:rsidR="00D709FE" w:rsidRPr="00695720" w:rsidRDefault="00D709FE" w:rsidP="009B30D3">
            <w:pPr>
              <w:spacing w:after="120"/>
              <w:rPr>
                <w:rFonts w:ascii="Calibri" w:hAnsi="Calibri" w:cs="Calibri"/>
                <w:sz w:val="24"/>
                <w:szCs w:val="24"/>
              </w:rPr>
            </w:pPr>
          </w:p>
          <w:p w14:paraId="2CA6AD7A" w14:textId="77777777" w:rsidR="00D709FE" w:rsidRPr="00695720" w:rsidRDefault="00D709FE" w:rsidP="009B30D3">
            <w:pPr>
              <w:spacing w:after="120"/>
              <w:rPr>
                <w:rFonts w:ascii="Calibri" w:hAnsi="Calibri" w:cs="Calibri"/>
                <w:sz w:val="24"/>
                <w:szCs w:val="24"/>
              </w:rPr>
            </w:pPr>
          </w:p>
          <w:p w14:paraId="1159EAD4" w14:textId="77777777" w:rsidR="00D709FE" w:rsidRPr="00695720" w:rsidRDefault="00D709FE" w:rsidP="009B30D3">
            <w:pPr>
              <w:spacing w:after="120"/>
              <w:rPr>
                <w:rFonts w:ascii="Calibri" w:hAnsi="Calibri" w:cs="Calibri"/>
                <w:sz w:val="24"/>
                <w:szCs w:val="24"/>
              </w:rPr>
            </w:pPr>
          </w:p>
          <w:p w14:paraId="419281C2" w14:textId="77777777" w:rsidR="00D709FE" w:rsidRPr="00695720" w:rsidRDefault="00D709FE" w:rsidP="009B30D3">
            <w:pPr>
              <w:spacing w:after="120"/>
              <w:rPr>
                <w:rFonts w:ascii="Calibri" w:hAnsi="Calibri" w:cs="Calibri"/>
                <w:sz w:val="24"/>
                <w:szCs w:val="24"/>
              </w:rPr>
            </w:pPr>
          </w:p>
          <w:p w14:paraId="2C88D8E7" w14:textId="77777777" w:rsidR="00D709FE" w:rsidRPr="00695720" w:rsidRDefault="00D709FE" w:rsidP="009B30D3">
            <w:pPr>
              <w:spacing w:after="120"/>
              <w:rPr>
                <w:rFonts w:ascii="Calibri" w:hAnsi="Calibri" w:cs="Calibri"/>
                <w:sz w:val="24"/>
                <w:szCs w:val="24"/>
              </w:rPr>
            </w:pPr>
          </w:p>
          <w:p w14:paraId="18F5DF33"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2B8073BB"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9E49C5B" w14:textId="77777777" w:rsidR="00D709FE" w:rsidRPr="00695720" w:rsidRDefault="00D709FE" w:rsidP="009B30D3">
            <w:pPr>
              <w:jc w:val="center"/>
              <w:rPr>
                <w:rFonts w:ascii="Calibri" w:hAnsi="Calibri" w:cs="Calibri"/>
                <w:sz w:val="24"/>
                <w:szCs w:val="24"/>
              </w:rPr>
            </w:pPr>
          </w:p>
        </w:tc>
      </w:tr>
      <w:tr w:rsidR="00D709FE" w:rsidRPr="00695720" w14:paraId="74DDBE84" w14:textId="77777777" w:rsidTr="009B30D3">
        <w:trPr>
          <w:trHeight w:val="1053"/>
        </w:trPr>
        <w:tc>
          <w:tcPr>
            <w:tcW w:w="4169" w:type="pct"/>
            <w:vMerge/>
            <w:tcBorders>
              <w:left w:val="single" w:sz="4" w:space="0" w:color="auto"/>
              <w:bottom w:val="single" w:sz="4" w:space="0" w:color="auto"/>
              <w:right w:val="single" w:sz="4" w:space="0" w:color="auto"/>
            </w:tcBorders>
          </w:tcPr>
          <w:p w14:paraId="44FA2D9C"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4CB48127" w14:textId="77777777" w:rsidR="00D709FE" w:rsidRPr="00695720" w:rsidRDefault="00D709FE" w:rsidP="009B30D3">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3CB99F2" w14:textId="77777777" w:rsidR="00D709FE" w:rsidRPr="00695720" w:rsidRDefault="00D709FE" w:rsidP="009B30D3">
            <w:pPr>
              <w:jc w:val="center"/>
              <w:rPr>
                <w:rFonts w:ascii="Calibri" w:hAnsi="Calibri" w:cs="Calibri"/>
                <w:sz w:val="24"/>
                <w:szCs w:val="24"/>
              </w:rPr>
            </w:pPr>
          </w:p>
        </w:tc>
      </w:tr>
      <w:tr w:rsidR="00D709FE" w:rsidRPr="00695720" w14:paraId="3657F016"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79E2B37A"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2. Knowledge and Understanding Skills</w:t>
            </w:r>
          </w:p>
          <w:p w14:paraId="090C5452"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390B9126"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CC43F6" w14:textId="77777777" w:rsidR="00D709FE" w:rsidRPr="00695720" w:rsidRDefault="00D709FE" w:rsidP="009B30D3">
            <w:pPr>
              <w:jc w:val="center"/>
              <w:rPr>
                <w:rFonts w:ascii="Calibri" w:hAnsi="Calibri" w:cs="Calibri"/>
                <w:sz w:val="24"/>
                <w:szCs w:val="24"/>
              </w:rPr>
            </w:pPr>
          </w:p>
        </w:tc>
      </w:tr>
      <w:tr w:rsidR="00D709FE" w:rsidRPr="00695720" w14:paraId="52392B40" w14:textId="77777777" w:rsidTr="009B30D3">
        <w:trPr>
          <w:trHeight w:val="450"/>
        </w:trPr>
        <w:tc>
          <w:tcPr>
            <w:tcW w:w="4169" w:type="pct"/>
            <w:vMerge w:val="restart"/>
            <w:tcBorders>
              <w:top w:val="single" w:sz="4" w:space="0" w:color="auto"/>
              <w:left w:val="single" w:sz="4" w:space="0" w:color="auto"/>
              <w:right w:val="single" w:sz="4" w:space="0" w:color="auto"/>
            </w:tcBorders>
          </w:tcPr>
          <w:p w14:paraId="66A24CEA" w14:textId="77777777" w:rsidR="00D709FE" w:rsidRPr="00695720" w:rsidRDefault="00D709FE" w:rsidP="009B30D3">
            <w:pPr>
              <w:spacing w:after="120"/>
              <w:rPr>
                <w:rFonts w:ascii="Calibri" w:hAnsi="Calibri" w:cs="Calibri"/>
                <w:sz w:val="24"/>
                <w:szCs w:val="24"/>
              </w:rPr>
            </w:pPr>
          </w:p>
          <w:p w14:paraId="7B6D8D70" w14:textId="77777777" w:rsidR="00D709FE" w:rsidRPr="00695720" w:rsidRDefault="00D709FE" w:rsidP="009B30D3">
            <w:pPr>
              <w:spacing w:after="120"/>
              <w:rPr>
                <w:rFonts w:ascii="Calibri" w:hAnsi="Calibri" w:cs="Calibri"/>
                <w:sz w:val="24"/>
                <w:szCs w:val="24"/>
              </w:rPr>
            </w:pPr>
          </w:p>
          <w:p w14:paraId="34D7F920" w14:textId="77777777" w:rsidR="00D709FE" w:rsidRPr="00695720" w:rsidRDefault="00D709FE" w:rsidP="009B30D3">
            <w:pPr>
              <w:spacing w:after="120"/>
              <w:rPr>
                <w:rFonts w:ascii="Calibri" w:hAnsi="Calibri" w:cs="Calibri"/>
                <w:sz w:val="24"/>
                <w:szCs w:val="24"/>
              </w:rPr>
            </w:pPr>
          </w:p>
          <w:p w14:paraId="5C7D08C8" w14:textId="77777777" w:rsidR="00D709FE" w:rsidRPr="00695720" w:rsidRDefault="00D709FE" w:rsidP="009B30D3">
            <w:pPr>
              <w:spacing w:after="120"/>
              <w:rPr>
                <w:rFonts w:ascii="Calibri" w:hAnsi="Calibri" w:cs="Calibri"/>
                <w:sz w:val="24"/>
                <w:szCs w:val="24"/>
              </w:rPr>
            </w:pPr>
          </w:p>
          <w:p w14:paraId="43C6B76C" w14:textId="77777777" w:rsidR="00D709FE" w:rsidRPr="00695720" w:rsidRDefault="00D709FE" w:rsidP="009B30D3">
            <w:pPr>
              <w:spacing w:after="120"/>
              <w:rPr>
                <w:rFonts w:ascii="Calibri" w:hAnsi="Calibri" w:cs="Calibri"/>
                <w:sz w:val="24"/>
                <w:szCs w:val="24"/>
              </w:rPr>
            </w:pPr>
          </w:p>
          <w:p w14:paraId="3977911D"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3B06C812"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0E363FC5" w14:textId="77777777" w:rsidR="00D709FE" w:rsidRPr="00695720" w:rsidRDefault="00D709FE" w:rsidP="009B30D3">
            <w:pPr>
              <w:jc w:val="center"/>
              <w:rPr>
                <w:rFonts w:ascii="Calibri" w:hAnsi="Calibri" w:cs="Calibri"/>
                <w:sz w:val="24"/>
                <w:szCs w:val="24"/>
              </w:rPr>
            </w:pPr>
          </w:p>
        </w:tc>
      </w:tr>
      <w:tr w:rsidR="00D709FE" w:rsidRPr="00695720" w14:paraId="0BA76897" w14:textId="77777777" w:rsidTr="009B30D3">
        <w:trPr>
          <w:trHeight w:val="451"/>
        </w:trPr>
        <w:tc>
          <w:tcPr>
            <w:tcW w:w="4169" w:type="pct"/>
            <w:vMerge/>
            <w:tcBorders>
              <w:left w:val="single" w:sz="4" w:space="0" w:color="auto"/>
              <w:bottom w:val="single" w:sz="4" w:space="0" w:color="auto"/>
              <w:right w:val="single" w:sz="4" w:space="0" w:color="auto"/>
            </w:tcBorders>
          </w:tcPr>
          <w:p w14:paraId="763D2969"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236AA851" w14:textId="77777777" w:rsidR="00D709FE" w:rsidRPr="00695720" w:rsidRDefault="00D709FE" w:rsidP="009B30D3">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DC7F8FA" w14:textId="77777777" w:rsidR="00D709FE" w:rsidRPr="00695720" w:rsidRDefault="00D709FE" w:rsidP="009B30D3">
            <w:pPr>
              <w:jc w:val="center"/>
              <w:rPr>
                <w:rFonts w:ascii="Calibri" w:hAnsi="Calibri" w:cs="Calibri"/>
                <w:sz w:val="24"/>
                <w:szCs w:val="24"/>
              </w:rPr>
            </w:pPr>
          </w:p>
        </w:tc>
      </w:tr>
      <w:tr w:rsidR="00D709FE" w:rsidRPr="00695720" w14:paraId="5BABB28E"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30640D32"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3. Cognitive and Intellectual Skills</w:t>
            </w:r>
          </w:p>
          <w:p w14:paraId="095B14AE"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0634FEB4"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1BE84D" w14:textId="77777777" w:rsidR="00D709FE" w:rsidRPr="00695720" w:rsidRDefault="00D709FE" w:rsidP="009B30D3">
            <w:pPr>
              <w:jc w:val="center"/>
              <w:rPr>
                <w:rFonts w:ascii="Calibri" w:hAnsi="Calibri" w:cs="Calibri"/>
                <w:sz w:val="24"/>
                <w:szCs w:val="24"/>
              </w:rPr>
            </w:pPr>
          </w:p>
        </w:tc>
      </w:tr>
      <w:tr w:rsidR="00D709FE" w:rsidRPr="00695720" w14:paraId="082A9C1B" w14:textId="77777777" w:rsidTr="009B30D3">
        <w:trPr>
          <w:trHeight w:val="450"/>
        </w:trPr>
        <w:tc>
          <w:tcPr>
            <w:tcW w:w="4169" w:type="pct"/>
            <w:vMerge w:val="restart"/>
            <w:tcBorders>
              <w:top w:val="single" w:sz="4" w:space="0" w:color="auto"/>
              <w:left w:val="single" w:sz="4" w:space="0" w:color="auto"/>
              <w:right w:val="single" w:sz="4" w:space="0" w:color="auto"/>
            </w:tcBorders>
          </w:tcPr>
          <w:p w14:paraId="64EDD098" w14:textId="77777777" w:rsidR="00D709FE" w:rsidRPr="00695720" w:rsidRDefault="00D709FE" w:rsidP="009B30D3">
            <w:pPr>
              <w:spacing w:after="120"/>
              <w:rPr>
                <w:rFonts w:ascii="Calibri" w:hAnsi="Calibri" w:cs="Calibri"/>
                <w:sz w:val="24"/>
                <w:szCs w:val="24"/>
              </w:rPr>
            </w:pPr>
          </w:p>
          <w:p w14:paraId="12683D59" w14:textId="77777777" w:rsidR="00D709FE" w:rsidRPr="00695720" w:rsidRDefault="00D709FE" w:rsidP="009B30D3">
            <w:pPr>
              <w:spacing w:after="120"/>
              <w:rPr>
                <w:rFonts w:ascii="Calibri" w:hAnsi="Calibri" w:cs="Calibri"/>
                <w:sz w:val="24"/>
                <w:szCs w:val="24"/>
              </w:rPr>
            </w:pPr>
          </w:p>
          <w:p w14:paraId="440648E9" w14:textId="77777777" w:rsidR="00D709FE" w:rsidRPr="00695720" w:rsidRDefault="00D709FE" w:rsidP="009B30D3">
            <w:pPr>
              <w:spacing w:after="120"/>
              <w:rPr>
                <w:rFonts w:ascii="Calibri" w:hAnsi="Calibri" w:cs="Calibri"/>
                <w:sz w:val="24"/>
                <w:szCs w:val="24"/>
              </w:rPr>
            </w:pPr>
          </w:p>
          <w:p w14:paraId="4027FAB8" w14:textId="77777777" w:rsidR="00D709FE" w:rsidRPr="00695720" w:rsidRDefault="00D709FE" w:rsidP="009B30D3">
            <w:pPr>
              <w:spacing w:after="120"/>
              <w:rPr>
                <w:rFonts w:ascii="Calibri" w:hAnsi="Calibri" w:cs="Calibri"/>
                <w:sz w:val="24"/>
                <w:szCs w:val="24"/>
              </w:rPr>
            </w:pPr>
          </w:p>
          <w:p w14:paraId="58CA4A25" w14:textId="77777777" w:rsidR="00D709FE" w:rsidRPr="00695720" w:rsidRDefault="00D709FE" w:rsidP="009B30D3">
            <w:pPr>
              <w:spacing w:after="120"/>
              <w:rPr>
                <w:rFonts w:ascii="Calibri" w:hAnsi="Calibri" w:cs="Calibri"/>
                <w:sz w:val="24"/>
                <w:szCs w:val="24"/>
              </w:rPr>
            </w:pPr>
          </w:p>
          <w:p w14:paraId="638B5D75"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748D408B"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69F21C0A" w14:textId="77777777" w:rsidR="00D709FE" w:rsidRPr="00695720" w:rsidRDefault="00D709FE" w:rsidP="009B30D3">
            <w:pPr>
              <w:jc w:val="center"/>
              <w:rPr>
                <w:rFonts w:ascii="Calibri" w:hAnsi="Calibri" w:cs="Calibri"/>
                <w:sz w:val="24"/>
                <w:szCs w:val="24"/>
              </w:rPr>
            </w:pPr>
          </w:p>
        </w:tc>
      </w:tr>
      <w:tr w:rsidR="00D709FE" w:rsidRPr="00695720" w14:paraId="7C1D06EB" w14:textId="77777777" w:rsidTr="009B30D3">
        <w:trPr>
          <w:trHeight w:val="451"/>
        </w:trPr>
        <w:tc>
          <w:tcPr>
            <w:tcW w:w="4169" w:type="pct"/>
            <w:vMerge/>
            <w:tcBorders>
              <w:left w:val="single" w:sz="4" w:space="0" w:color="auto"/>
              <w:bottom w:val="single" w:sz="4" w:space="0" w:color="auto"/>
              <w:right w:val="single" w:sz="4" w:space="0" w:color="auto"/>
            </w:tcBorders>
          </w:tcPr>
          <w:p w14:paraId="65B35D92"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2D1998DC" w14:textId="77777777" w:rsidR="00D709FE" w:rsidRPr="00695720" w:rsidRDefault="00D709FE" w:rsidP="009B30D3">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A09FC33" w14:textId="77777777" w:rsidR="00D709FE" w:rsidRPr="00695720" w:rsidRDefault="00D709FE" w:rsidP="009B30D3">
            <w:pPr>
              <w:jc w:val="center"/>
              <w:rPr>
                <w:rFonts w:ascii="Calibri" w:hAnsi="Calibri" w:cs="Calibri"/>
                <w:sz w:val="24"/>
                <w:szCs w:val="24"/>
              </w:rPr>
            </w:pPr>
          </w:p>
        </w:tc>
      </w:tr>
      <w:tr w:rsidR="00D709FE" w:rsidRPr="00695720" w14:paraId="011A3C6B"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009F4FC6"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4. Practical Application Skills</w:t>
            </w:r>
          </w:p>
          <w:p w14:paraId="7AC40FB4"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4E9B761C"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0EF001" w14:textId="77777777" w:rsidR="00D709FE" w:rsidRPr="00695720" w:rsidRDefault="00D709FE" w:rsidP="009B30D3">
            <w:pPr>
              <w:jc w:val="center"/>
              <w:rPr>
                <w:rFonts w:ascii="Calibri" w:hAnsi="Calibri" w:cs="Calibri"/>
                <w:sz w:val="24"/>
                <w:szCs w:val="24"/>
              </w:rPr>
            </w:pPr>
          </w:p>
        </w:tc>
      </w:tr>
      <w:tr w:rsidR="00D709FE" w:rsidRPr="00695720" w14:paraId="761CC730" w14:textId="77777777" w:rsidTr="009B30D3">
        <w:trPr>
          <w:trHeight w:val="451"/>
        </w:trPr>
        <w:tc>
          <w:tcPr>
            <w:tcW w:w="4169" w:type="pct"/>
            <w:vMerge w:val="restart"/>
            <w:tcBorders>
              <w:top w:val="single" w:sz="4" w:space="0" w:color="auto"/>
              <w:left w:val="single" w:sz="4" w:space="0" w:color="auto"/>
              <w:right w:val="single" w:sz="4" w:space="0" w:color="auto"/>
            </w:tcBorders>
          </w:tcPr>
          <w:p w14:paraId="668C977B" w14:textId="77777777" w:rsidR="00D709FE" w:rsidRPr="00695720" w:rsidRDefault="00D709FE" w:rsidP="009B30D3">
            <w:pPr>
              <w:spacing w:after="120"/>
              <w:rPr>
                <w:rFonts w:ascii="Calibri" w:hAnsi="Calibri" w:cs="Calibri"/>
                <w:sz w:val="24"/>
                <w:szCs w:val="24"/>
              </w:rPr>
            </w:pPr>
          </w:p>
          <w:p w14:paraId="3A9C35E2" w14:textId="77777777" w:rsidR="00D709FE" w:rsidRPr="00695720" w:rsidRDefault="00D709FE" w:rsidP="009B30D3">
            <w:pPr>
              <w:spacing w:after="120"/>
              <w:rPr>
                <w:rFonts w:ascii="Calibri" w:hAnsi="Calibri" w:cs="Calibri"/>
                <w:sz w:val="24"/>
                <w:szCs w:val="24"/>
              </w:rPr>
            </w:pPr>
          </w:p>
          <w:p w14:paraId="15CBE922" w14:textId="77777777" w:rsidR="00D709FE" w:rsidRPr="00695720" w:rsidRDefault="00D709FE" w:rsidP="009B30D3">
            <w:pPr>
              <w:spacing w:after="120"/>
              <w:rPr>
                <w:rFonts w:ascii="Calibri" w:hAnsi="Calibri" w:cs="Calibri"/>
                <w:sz w:val="24"/>
                <w:szCs w:val="24"/>
              </w:rPr>
            </w:pPr>
          </w:p>
          <w:p w14:paraId="4ABB8283" w14:textId="77777777" w:rsidR="00D709FE" w:rsidRPr="00695720" w:rsidRDefault="00D709FE" w:rsidP="009B30D3">
            <w:pPr>
              <w:spacing w:after="120"/>
              <w:rPr>
                <w:rFonts w:ascii="Calibri" w:hAnsi="Calibri" w:cs="Calibri"/>
                <w:sz w:val="24"/>
                <w:szCs w:val="24"/>
              </w:rPr>
            </w:pPr>
          </w:p>
          <w:p w14:paraId="168AA82B" w14:textId="77777777" w:rsidR="00D709FE" w:rsidRPr="00695720" w:rsidRDefault="00D709FE" w:rsidP="009B30D3">
            <w:pPr>
              <w:spacing w:after="120"/>
              <w:rPr>
                <w:rFonts w:ascii="Calibri" w:hAnsi="Calibri" w:cs="Calibri"/>
                <w:sz w:val="24"/>
                <w:szCs w:val="24"/>
              </w:rPr>
            </w:pPr>
          </w:p>
          <w:p w14:paraId="60624586"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3511FF98"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0E8742DD" w14:textId="77777777" w:rsidR="00D709FE" w:rsidRPr="00695720" w:rsidRDefault="00D709FE" w:rsidP="009B30D3">
            <w:pPr>
              <w:jc w:val="center"/>
              <w:rPr>
                <w:rFonts w:ascii="Calibri" w:hAnsi="Calibri" w:cs="Calibri"/>
                <w:sz w:val="24"/>
                <w:szCs w:val="24"/>
              </w:rPr>
            </w:pPr>
          </w:p>
        </w:tc>
      </w:tr>
      <w:tr w:rsidR="00D709FE" w:rsidRPr="00695720" w14:paraId="1FA53648" w14:textId="77777777" w:rsidTr="009B30D3">
        <w:trPr>
          <w:trHeight w:val="450"/>
        </w:trPr>
        <w:tc>
          <w:tcPr>
            <w:tcW w:w="4169" w:type="pct"/>
            <w:vMerge/>
            <w:tcBorders>
              <w:left w:val="single" w:sz="4" w:space="0" w:color="auto"/>
              <w:bottom w:val="single" w:sz="4" w:space="0" w:color="auto"/>
              <w:right w:val="single" w:sz="4" w:space="0" w:color="auto"/>
            </w:tcBorders>
          </w:tcPr>
          <w:p w14:paraId="49127166"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639544B9" w14:textId="77777777" w:rsidR="00D709FE" w:rsidRPr="00695720" w:rsidRDefault="00D709FE" w:rsidP="009B30D3">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707A51E8" w14:textId="77777777" w:rsidR="00D709FE" w:rsidRPr="00695720" w:rsidRDefault="00D709FE" w:rsidP="009B30D3">
            <w:pPr>
              <w:jc w:val="center"/>
              <w:rPr>
                <w:rFonts w:ascii="Calibri" w:hAnsi="Calibri" w:cs="Calibri"/>
                <w:sz w:val="24"/>
                <w:szCs w:val="24"/>
              </w:rPr>
            </w:pPr>
          </w:p>
        </w:tc>
      </w:tr>
      <w:tr w:rsidR="00D709FE" w:rsidRPr="00695720" w14:paraId="381B662F"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20202B85" w14:textId="77777777" w:rsidR="00D709FE" w:rsidRPr="00695720" w:rsidRDefault="00D709FE" w:rsidP="009B30D3">
            <w:pPr>
              <w:rPr>
                <w:rFonts w:ascii="Calibri" w:hAnsi="Calibri" w:cs="Calibri"/>
                <w:b/>
                <w:sz w:val="24"/>
                <w:szCs w:val="24"/>
              </w:rPr>
            </w:pPr>
            <w:r w:rsidRPr="00695720">
              <w:rPr>
                <w:rFonts w:ascii="Calibri" w:hAnsi="Calibri" w:cs="Calibri"/>
                <w:b/>
                <w:sz w:val="24"/>
                <w:szCs w:val="24"/>
              </w:rPr>
              <w:t>5. Transferable Skills for Life and Professional Practice</w:t>
            </w:r>
          </w:p>
          <w:p w14:paraId="0D324C1C"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5D9E89E3" w14:textId="77777777" w:rsidR="00D709FE" w:rsidRPr="00695720" w:rsidRDefault="00D709FE" w:rsidP="009B30D3">
            <w:pPr>
              <w:jc w:val="center"/>
              <w:rPr>
                <w:rFonts w:ascii="Calibri" w:hAnsi="Calibri" w:cs="Calibri"/>
                <w:sz w:val="24"/>
                <w:szCs w:val="24"/>
              </w:rPr>
            </w:pPr>
            <w:r>
              <w:rPr>
                <w:rFonts w:ascii="Calibri" w:hAnsi="Calibri" w:cs="Calibri"/>
                <w:sz w:val="24"/>
                <w:szCs w:val="24"/>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1CC0C1" w14:textId="77777777" w:rsidR="00D709FE" w:rsidRPr="00695720" w:rsidRDefault="00D709FE" w:rsidP="009B30D3">
            <w:pPr>
              <w:jc w:val="center"/>
              <w:rPr>
                <w:rFonts w:ascii="Calibri" w:hAnsi="Calibri" w:cs="Calibri"/>
                <w:sz w:val="24"/>
                <w:szCs w:val="24"/>
              </w:rPr>
            </w:pPr>
          </w:p>
        </w:tc>
      </w:tr>
      <w:tr w:rsidR="00D709FE" w:rsidRPr="00695720" w14:paraId="2E920F07" w14:textId="77777777" w:rsidTr="009B30D3">
        <w:trPr>
          <w:trHeight w:val="451"/>
        </w:trPr>
        <w:tc>
          <w:tcPr>
            <w:tcW w:w="4169" w:type="pct"/>
            <w:vMerge w:val="restart"/>
            <w:tcBorders>
              <w:top w:val="single" w:sz="4" w:space="0" w:color="auto"/>
              <w:left w:val="single" w:sz="4" w:space="0" w:color="auto"/>
              <w:right w:val="single" w:sz="4" w:space="0" w:color="auto"/>
            </w:tcBorders>
          </w:tcPr>
          <w:p w14:paraId="0E2BEA26" w14:textId="77777777" w:rsidR="00D709FE" w:rsidRPr="00695720" w:rsidRDefault="00D709FE" w:rsidP="009B30D3">
            <w:pPr>
              <w:spacing w:after="120"/>
              <w:rPr>
                <w:rFonts w:ascii="Calibri" w:hAnsi="Calibri" w:cs="Calibri"/>
                <w:sz w:val="24"/>
                <w:szCs w:val="24"/>
              </w:rPr>
            </w:pPr>
          </w:p>
          <w:p w14:paraId="45C27BD0" w14:textId="77777777" w:rsidR="00D709FE" w:rsidRPr="00695720" w:rsidRDefault="00D709FE" w:rsidP="009B30D3">
            <w:pPr>
              <w:spacing w:after="120"/>
              <w:rPr>
                <w:rFonts w:ascii="Calibri" w:hAnsi="Calibri" w:cs="Calibri"/>
                <w:sz w:val="24"/>
                <w:szCs w:val="24"/>
              </w:rPr>
            </w:pPr>
          </w:p>
          <w:p w14:paraId="5114A364" w14:textId="77777777" w:rsidR="00D709FE" w:rsidRPr="00695720" w:rsidRDefault="00D709FE" w:rsidP="009B30D3">
            <w:pPr>
              <w:spacing w:after="120"/>
              <w:rPr>
                <w:rFonts w:ascii="Calibri" w:hAnsi="Calibri" w:cs="Calibri"/>
                <w:sz w:val="24"/>
                <w:szCs w:val="24"/>
              </w:rPr>
            </w:pPr>
          </w:p>
          <w:p w14:paraId="1FCD2273" w14:textId="77777777" w:rsidR="00D709FE" w:rsidRPr="00695720" w:rsidRDefault="00D709FE" w:rsidP="009B30D3">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1BAF5791" w14:textId="77777777" w:rsidR="00D709FE" w:rsidRPr="00695720" w:rsidRDefault="00D709FE" w:rsidP="009B30D3">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0BF1B96" w14:textId="77777777" w:rsidR="00D709FE" w:rsidRPr="00695720" w:rsidRDefault="00D709FE" w:rsidP="009B30D3">
            <w:pPr>
              <w:jc w:val="center"/>
              <w:rPr>
                <w:rFonts w:ascii="Calibri" w:hAnsi="Calibri" w:cs="Calibri"/>
                <w:sz w:val="24"/>
                <w:szCs w:val="24"/>
              </w:rPr>
            </w:pPr>
          </w:p>
        </w:tc>
      </w:tr>
      <w:tr w:rsidR="00D709FE" w:rsidRPr="00695720" w14:paraId="7AB65D17" w14:textId="77777777" w:rsidTr="009B30D3">
        <w:trPr>
          <w:trHeight w:val="450"/>
        </w:trPr>
        <w:tc>
          <w:tcPr>
            <w:tcW w:w="4169" w:type="pct"/>
            <w:vMerge/>
            <w:tcBorders>
              <w:left w:val="single" w:sz="4" w:space="0" w:color="auto"/>
              <w:bottom w:val="single" w:sz="4" w:space="0" w:color="auto"/>
              <w:right w:val="single" w:sz="4" w:space="0" w:color="auto"/>
            </w:tcBorders>
          </w:tcPr>
          <w:p w14:paraId="34574899" w14:textId="77777777" w:rsidR="00D709FE" w:rsidRPr="00695720" w:rsidRDefault="00D709FE" w:rsidP="009B30D3">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1388F33F" w14:textId="77777777" w:rsidR="00D709FE" w:rsidRPr="00695720" w:rsidRDefault="00D709FE" w:rsidP="009B30D3">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7E86D50" w14:textId="77777777" w:rsidR="00D709FE" w:rsidRPr="00695720" w:rsidRDefault="00D709FE" w:rsidP="009B30D3">
            <w:pPr>
              <w:jc w:val="center"/>
              <w:rPr>
                <w:rFonts w:ascii="Calibri" w:hAnsi="Calibri" w:cs="Calibri"/>
                <w:sz w:val="24"/>
                <w:szCs w:val="24"/>
              </w:rPr>
            </w:pPr>
          </w:p>
        </w:tc>
      </w:tr>
    </w:tbl>
    <w:p w14:paraId="411E430D" w14:textId="77777777" w:rsidR="00D709FE" w:rsidRPr="00695720" w:rsidRDefault="00D709FE" w:rsidP="00D709FE">
      <w:pPr>
        <w:ind w:left="284" w:right="531"/>
        <w:rPr>
          <w:rFonts w:ascii="Calibri" w:hAnsi="Calibri" w:cs="Calibr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709FE" w:rsidRPr="00695720" w14:paraId="2F79E88C" w14:textId="77777777" w:rsidTr="009B30D3">
        <w:trPr>
          <w:cantSplit/>
        </w:trPr>
        <w:tc>
          <w:tcPr>
            <w:tcW w:w="6062" w:type="dxa"/>
            <w:vMerge w:val="restart"/>
            <w:shd w:val="pct15" w:color="auto" w:fill="auto"/>
            <w:vAlign w:val="center"/>
          </w:tcPr>
          <w:p w14:paraId="40FF21C3" w14:textId="77777777" w:rsidR="00D709FE" w:rsidRPr="00695720" w:rsidRDefault="00D709FE" w:rsidP="009B30D3">
            <w:pPr>
              <w:rPr>
                <w:rFonts w:ascii="Calibri" w:hAnsi="Calibri" w:cs="Calibri"/>
                <w:sz w:val="24"/>
                <w:szCs w:val="24"/>
              </w:rPr>
            </w:pPr>
            <w:r w:rsidRPr="00695720">
              <w:rPr>
                <w:rFonts w:ascii="Calibri" w:hAnsi="Calibri" w:cs="Calibri"/>
                <w:b/>
                <w:bCs/>
                <w:sz w:val="24"/>
                <w:szCs w:val="24"/>
              </w:rPr>
              <w:t xml:space="preserve">Assessment Mark </w:t>
            </w:r>
            <w:r w:rsidRPr="00695720">
              <w:rPr>
                <w:rFonts w:ascii="Calibri" w:hAnsi="Calibri" w:cs="Calibri"/>
                <w:bCs/>
                <w:sz w:val="24"/>
                <w:szCs w:val="24"/>
              </w:rPr>
              <w:t>(</w:t>
            </w:r>
            <w:r w:rsidRPr="00695720">
              <w:rPr>
                <w:rFonts w:ascii="Calibri" w:hAnsi="Calibri" w:cs="Calibr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6BF2017" w14:textId="77777777" w:rsidR="00D709FE" w:rsidRPr="00695720" w:rsidRDefault="00D709FE" w:rsidP="009B30D3">
            <w:pPr>
              <w:rPr>
                <w:rFonts w:ascii="Calibri" w:hAnsi="Calibri" w:cs="Calibri"/>
                <w:b/>
                <w:bCs/>
                <w:sz w:val="24"/>
                <w:szCs w:val="24"/>
              </w:rPr>
            </w:pPr>
            <w:r w:rsidRPr="00695720">
              <w:rPr>
                <w:rFonts w:ascii="Calibri" w:hAnsi="Calibri" w:cs="Calibri"/>
                <w:b/>
                <w:sz w:val="24"/>
                <w:szCs w:val="24"/>
              </w:rPr>
              <w:t>Late Submission Penalties (tick if appropriate)</w:t>
            </w:r>
          </w:p>
        </w:tc>
        <w:tc>
          <w:tcPr>
            <w:tcW w:w="1060" w:type="dxa"/>
            <w:vMerge w:val="restart"/>
            <w:vAlign w:val="center"/>
          </w:tcPr>
          <w:p w14:paraId="3D3EDB90" w14:textId="77777777" w:rsidR="00D709FE" w:rsidRPr="00695720" w:rsidRDefault="00D709FE" w:rsidP="009B30D3">
            <w:pPr>
              <w:jc w:val="right"/>
              <w:rPr>
                <w:rFonts w:ascii="Calibri" w:hAnsi="Calibri" w:cs="Calibri"/>
                <w:b/>
                <w:bCs/>
                <w:sz w:val="24"/>
                <w:szCs w:val="24"/>
              </w:rPr>
            </w:pPr>
            <w:r w:rsidRPr="00695720">
              <w:rPr>
                <w:rFonts w:ascii="Calibri" w:hAnsi="Calibri" w:cs="Calibri"/>
                <w:b/>
                <w:bCs/>
                <w:sz w:val="24"/>
                <w:szCs w:val="24"/>
              </w:rPr>
              <w:t>%</w:t>
            </w:r>
          </w:p>
        </w:tc>
      </w:tr>
      <w:tr w:rsidR="00D709FE" w:rsidRPr="00695720" w14:paraId="7568EA9E" w14:textId="77777777" w:rsidTr="009B30D3">
        <w:trPr>
          <w:cantSplit/>
        </w:trPr>
        <w:tc>
          <w:tcPr>
            <w:tcW w:w="6062" w:type="dxa"/>
            <w:vMerge/>
            <w:vAlign w:val="bottom"/>
          </w:tcPr>
          <w:p w14:paraId="72DB1667" w14:textId="77777777" w:rsidR="00D709FE" w:rsidRPr="00695720" w:rsidRDefault="00D709FE" w:rsidP="009B30D3">
            <w:pPr>
              <w:rPr>
                <w:rFonts w:ascii="Calibri" w:hAnsi="Calibri" w:cs="Calibri"/>
                <w:sz w:val="24"/>
                <w:szCs w:val="24"/>
              </w:rPr>
            </w:pPr>
          </w:p>
        </w:tc>
        <w:tc>
          <w:tcPr>
            <w:tcW w:w="2903" w:type="dxa"/>
            <w:vAlign w:val="bottom"/>
          </w:tcPr>
          <w:p w14:paraId="59F75B90" w14:textId="77777777" w:rsidR="00D709FE" w:rsidRPr="00695720" w:rsidRDefault="00D709FE" w:rsidP="009B30D3">
            <w:pPr>
              <w:rPr>
                <w:rFonts w:ascii="Calibri" w:hAnsi="Calibri" w:cs="Calibri"/>
                <w:b/>
                <w:bCs/>
                <w:sz w:val="24"/>
                <w:szCs w:val="24"/>
              </w:rPr>
            </w:pPr>
            <w:r w:rsidRPr="00695720">
              <w:rPr>
                <w:rFonts w:ascii="Calibri" w:hAnsi="Calibri" w:cs="Calibri"/>
                <w:sz w:val="24"/>
                <w:szCs w:val="24"/>
              </w:rPr>
              <w:t>Up to 1 week late (40% Max)</w:t>
            </w:r>
          </w:p>
        </w:tc>
        <w:tc>
          <w:tcPr>
            <w:tcW w:w="641" w:type="dxa"/>
            <w:vAlign w:val="bottom"/>
          </w:tcPr>
          <w:p w14:paraId="01807DC1" w14:textId="77777777" w:rsidR="00D709FE" w:rsidRPr="00695720" w:rsidRDefault="00D709FE" w:rsidP="009B30D3">
            <w:pPr>
              <w:jc w:val="center"/>
              <w:rPr>
                <w:rFonts w:ascii="Calibri" w:hAnsi="Calibri" w:cs="Calibri"/>
                <w:sz w:val="24"/>
                <w:szCs w:val="24"/>
              </w:rPr>
            </w:pPr>
          </w:p>
        </w:tc>
        <w:tc>
          <w:tcPr>
            <w:tcW w:w="1060" w:type="dxa"/>
            <w:vMerge/>
            <w:vAlign w:val="bottom"/>
          </w:tcPr>
          <w:p w14:paraId="396511CE" w14:textId="77777777" w:rsidR="00D709FE" w:rsidRPr="00695720" w:rsidRDefault="00D709FE" w:rsidP="009B30D3">
            <w:pPr>
              <w:ind w:leftChars="71" w:left="142"/>
              <w:rPr>
                <w:rFonts w:ascii="Calibri" w:hAnsi="Calibri" w:cs="Calibri"/>
                <w:sz w:val="24"/>
                <w:szCs w:val="24"/>
              </w:rPr>
            </w:pPr>
          </w:p>
        </w:tc>
      </w:tr>
      <w:tr w:rsidR="00D709FE" w:rsidRPr="00695720" w14:paraId="4483E9A6" w14:textId="77777777" w:rsidTr="009B30D3">
        <w:trPr>
          <w:cantSplit/>
        </w:trPr>
        <w:tc>
          <w:tcPr>
            <w:tcW w:w="6062" w:type="dxa"/>
            <w:vMerge/>
            <w:vAlign w:val="bottom"/>
          </w:tcPr>
          <w:p w14:paraId="54FDB272" w14:textId="77777777" w:rsidR="00D709FE" w:rsidRPr="00695720" w:rsidRDefault="00D709FE" w:rsidP="009B30D3">
            <w:pPr>
              <w:rPr>
                <w:rFonts w:ascii="Calibri" w:hAnsi="Calibri" w:cs="Calibri"/>
                <w:sz w:val="24"/>
                <w:szCs w:val="24"/>
              </w:rPr>
            </w:pPr>
          </w:p>
        </w:tc>
        <w:tc>
          <w:tcPr>
            <w:tcW w:w="2903" w:type="dxa"/>
            <w:vAlign w:val="bottom"/>
          </w:tcPr>
          <w:p w14:paraId="23B3B3C8" w14:textId="77777777" w:rsidR="00D709FE" w:rsidRPr="00695720" w:rsidRDefault="00D709FE" w:rsidP="009B30D3">
            <w:pPr>
              <w:rPr>
                <w:rFonts w:ascii="Calibri" w:hAnsi="Calibri" w:cs="Calibri"/>
                <w:b/>
                <w:bCs/>
                <w:sz w:val="24"/>
                <w:szCs w:val="24"/>
              </w:rPr>
            </w:pPr>
            <w:r w:rsidRPr="00695720">
              <w:rPr>
                <w:rFonts w:ascii="Calibri" w:hAnsi="Calibri" w:cs="Calibri"/>
                <w:sz w:val="24"/>
                <w:szCs w:val="24"/>
              </w:rPr>
              <w:t>Over 1 week late (0%)</w:t>
            </w:r>
          </w:p>
        </w:tc>
        <w:tc>
          <w:tcPr>
            <w:tcW w:w="641" w:type="dxa"/>
            <w:vAlign w:val="bottom"/>
          </w:tcPr>
          <w:p w14:paraId="4004B681" w14:textId="77777777" w:rsidR="00D709FE" w:rsidRPr="00695720" w:rsidRDefault="00D709FE" w:rsidP="009B30D3">
            <w:pPr>
              <w:jc w:val="center"/>
              <w:rPr>
                <w:rFonts w:ascii="Calibri" w:hAnsi="Calibri" w:cs="Calibri"/>
                <w:sz w:val="24"/>
                <w:szCs w:val="24"/>
              </w:rPr>
            </w:pPr>
          </w:p>
        </w:tc>
        <w:tc>
          <w:tcPr>
            <w:tcW w:w="1060" w:type="dxa"/>
            <w:vMerge/>
            <w:vAlign w:val="bottom"/>
          </w:tcPr>
          <w:p w14:paraId="0FDA4B35" w14:textId="77777777" w:rsidR="00D709FE" w:rsidRPr="00695720" w:rsidRDefault="00D709FE" w:rsidP="009B30D3">
            <w:pPr>
              <w:ind w:firstLineChars="141" w:firstLine="338"/>
              <w:rPr>
                <w:rFonts w:ascii="Calibri" w:hAnsi="Calibri" w:cs="Calibri"/>
                <w:sz w:val="24"/>
                <w:szCs w:val="24"/>
              </w:rPr>
            </w:pPr>
          </w:p>
        </w:tc>
      </w:tr>
    </w:tbl>
    <w:p w14:paraId="13A76464" w14:textId="77777777" w:rsidR="00D709FE" w:rsidRPr="00695720" w:rsidRDefault="00D709FE" w:rsidP="00D709FE">
      <w:pPr>
        <w:rPr>
          <w:rFonts w:ascii="Calibri" w:hAnsi="Calibri" w:cs="Calibri"/>
          <w:sz w:val="24"/>
          <w:szCs w:val="24"/>
        </w:rPr>
      </w:pPr>
    </w:p>
    <w:p w14:paraId="17C31710" w14:textId="77777777" w:rsidR="00D709FE" w:rsidRPr="00695720" w:rsidRDefault="00D709FE" w:rsidP="00D709FE">
      <w:pPr>
        <w:rPr>
          <w:rFonts w:ascii="Calibri" w:hAnsi="Calibri" w:cs="Calibri"/>
          <w:sz w:val="24"/>
          <w:szCs w:val="24"/>
        </w:rPr>
      </w:pPr>
    </w:p>
    <w:p w14:paraId="32588646" w14:textId="77777777" w:rsidR="00D709FE" w:rsidRDefault="00D709FE" w:rsidP="00D709FE">
      <w:pPr>
        <w:rPr>
          <w:rFonts w:ascii="Calibri" w:hAnsi="Calibri" w:cs="Calibri"/>
          <w:sz w:val="24"/>
          <w:szCs w:val="24"/>
        </w:rPr>
      </w:pPr>
      <w:r>
        <w:rPr>
          <w:rFonts w:ascii="Calibri" w:hAnsi="Calibri" w:cs="Calibri"/>
          <w:sz w:val="24"/>
          <w:szCs w:val="24"/>
        </w:rPr>
        <w:br w:type="page"/>
      </w: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48C06" w14:textId="77777777" w:rsidR="001A4E76" w:rsidRDefault="001A4E76">
      <w:r>
        <w:separator/>
      </w:r>
    </w:p>
  </w:endnote>
  <w:endnote w:type="continuationSeparator" w:id="0">
    <w:p w14:paraId="00BA7DCF" w14:textId="77777777" w:rsidR="001A4E76" w:rsidRDefault="001A4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7E99C" w14:textId="77777777" w:rsidR="00F563B8" w:rsidRDefault="00F563B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6239D10C" w14:textId="77777777" w:rsidR="00F563B8" w:rsidRDefault="00F563B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5C913" w14:textId="77777777" w:rsidR="001A4E76" w:rsidRDefault="001A4E76">
      <w:r>
        <w:separator/>
      </w:r>
    </w:p>
  </w:footnote>
  <w:footnote w:type="continuationSeparator" w:id="0">
    <w:p w14:paraId="38CFA9B5" w14:textId="77777777" w:rsidR="001A4E76" w:rsidRDefault="001A4E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A94CC3"/>
    <w:multiLevelType w:val="hybridMultilevel"/>
    <w:tmpl w:val="301633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F36F2"/>
    <w:multiLevelType w:val="multilevel"/>
    <w:tmpl w:val="50042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DD7FEE"/>
    <w:multiLevelType w:val="hybridMultilevel"/>
    <w:tmpl w:val="8C700C8C"/>
    <w:lvl w:ilvl="0" w:tplc="E4F8AD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9894C1D"/>
    <w:multiLevelType w:val="multilevel"/>
    <w:tmpl w:val="5E66F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222E29"/>
    <w:multiLevelType w:val="multilevel"/>
    <w:tmpl w:val="30184E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5B506550"/>
    <w:multiLevelType w:val="hybridMultilevel"/>
    <w:tmpl w:val="074C5A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F1734D9"/>
    <w:multiLevelType w:val="hybridMultilevel"/>
    <w:tmpl w:val="2C52B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DB2DC7"/>
    <w:multiLevelType w:val="hybridMultilevel"/>
    <w:tmpl w:val="DEF6301C"/>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1F2807"/>
    <w:multiLevelType w:val="hybridMultilevel"/>
    <w:tmpl w:val="B78E63A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7" w15:restartNumberingAfterBreak="0">
    <w:nsid w:val="7830215B"/>
    <w:multiLevelType w:val="hybridMultilevel"/>
    <w:tmpl w:val="D26CEF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5059110">
    <w:abstractNumId w:val="2"/>
  </w:num>
  <w:num w:numId="2" w16cid:durableId="1189367096">
    <w:abstractNumId w:val="11"/>
  </w:num>
  <w:num w:numId="3" w16cid:durableId="522594147">
    <w:abstractNumId w:val="25"/>
  </w:num>
  <w:num w:numId="4" w16cid:durableId="1679189305">
    <w:abstractNumId w:val="13"/>
  </w:num>
  <w:num w:numId="5" w16cid:durableId="1356270182">
    <w:abstractNumId w:val="9"/>
  </w:num>
  <w:num w:numId="6" w16cid:durableId="493838803">
    <w:abstractNumId w:val="24"/>
  </w:num>
  <w:num w:numId="7" w16cid:durableId="1685862695">
    <w:abstractNumId w:val="3"/>
  </w:num>
  <w:num w:numId="8" w16cid:durableId="90704009">
    <w:abstractNumId w:val="22"/>
  </w:num>
  <w:num w:numId="9" w16cid:durableId="2097751403">
    <w:abstractNumId w:val="12"/>
  </w:num>
  <w:num w:numId="10" w16cid:durableId="214200195">
    <w:abstractNumId w:val="5"/>
  </w:num>
  <w:num w:numId="11" w16cid:durableId="307977519">
    <w:abstractNumId w:val="6"/>
  </w:num>
  <w:num w:numId="12" w16cid:durableId="1296906017">
    <w:abstractNumId w:val="10"/>
  </w:num>
  <w:num w:numId="13" w16cid:durableId="2059233432">
    <w:abstractNumId w:val="20"/>
  </w:num>
  <w:num w:numId="14" w16cid:durableId="354356693">
    <w:abstractNumId w:val="4"/>
  </w:num>
  <w:num w:numId="15" w16cid:durableId="871109064">
    <w:abstractNumId w:val="0"/>
  </w:num>
  <w:num w:numId="16" w16cid:durableId="1111121824">
    <w:abstractNumId w:val="7"/>
  </w:num>
  <w:num w:numId="17" w16cid:durableId="1124045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50969120">
    <w:abstractNumId w:val="15"/>
  </w:num>
  <w:num w:numId="19" w16cid:durableId="549459798">
    <w:abstractNumId w:val="8"/>
  </w:num>
  <w:num w:numId="20" w16cid:durableId="1740206403">
    <w:abstractNumId w:val="16"/>
  </w:num>
  <w:num w:numId="21" w16cid:durableId="9670050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57810467">
    <w:abstractNumId w:val="19"/>
  </w:num>
  <w:num w:numId="23" w16cid:durableId="2061513293">
    <w:abstractNumId w:val="1"/>
  </w:num>
  <w:num w:numId="24" w16cid:durableId="222565219">
    <w:abstractNumId w:val="27"/>
  </w:num>
  <w:num w:numId="25" w16cid:durableId="943922324">
    <w:abstractNumId w:val="14"/>
  </w:num>
  <w:num w:numId="26" w16cid:durableId="1400129269">
    <w:abstractNumId w:val="23"/>
  </w:num>
  <w:num w:numId="27" w16cid:durableId="758676696">
    <w:abstractNumId w:val="26"/>
  </w:num>
  <w:num w:numId="28" w16cid:durableId="530803033">
    <w:abstractNumId w:val="18"/>
  </w:num>
  <w:num w:numId="29" w16cid:durableId="150628340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6B22"/>
    <w:rsid w:val="000F5AA3"/>
    <w:rsid w:val="00100396"/>
    <w:rsid w:val="00100B5C"/>
    <w:rsid w:val="001106E9"/>
    <w:rsid w:val="00124CA5"/>
    <w:rsid w:val="00134F77"/>
    <w:rsid w:val="001363A5"/>
    <w:rsid w:val="00152E9D"/>
    <w:rsid w:val="00154487"/>
    <w:rsid w:val="0017512A"/>
    <w:rsid w:val="00196958"/>
    <w:rsid w:val="001A1E39"/>
    <w:rsid w:val="001A24F3"/>
    <w:rsid w:val="001A4E76"/>
    <w:rsid w:val="001B405C"/>
    <w:rsid w:val="001B5F45"/>
    <w:rsid w:val="001E1050"/>
    <w:rsid w:val="001E1E1F"/>
    <w:rsid w:val="001E2007"/>
    <w:rsid w:val="001E57C1"/>
    <w:rsid w:val="001F07EF"/>
    <w:rsid w:val="001F50B6"/>
    <w:rsid w:val="001F6D7A"/>
    <w:rsid w:val="00224849"/>
    <w:rsid w:val="0022746E"/>
    <w:rsid w:val="00235F71"/>
    <w:rsid w:val="002444CA"/>
    <w:rsid w:val="00246F29"/>
    <w:rsid w:val="00260DE6"/>
    <w:rsid w:val="00273FEE"/>
    <w:rsid w:val="0028204E"/>
    <w:rsid w:val="0028591B"/>
    <w:rsid w:val="002878BF"/>
    <w:rsid w:val="00291416"/>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21D4"/>
    <w:rsid w:val="00477880"/>
    <w:rsid w:val="004874DE"/>
    <w:rsid w:val="004B5334"/>
    <w:rsid w:val="004B6C14"/>
    <w:rsid w:val="004D5E9B"/>
    <w:rsid w:val="004D63D9"/>
    <w:rsid w:val="004E6585"/>
    <w:rsid w:val="004F38B4"/>
    <w:rsid w:val="0050249F"/>
    <w:rsid w:val="00524566"/>
    <w:rsid w:val="00527E60"/>
    <w:rsid w:val="00530BEF"/>
    <w:rsid w:val="00537B55"/>
    <w:rsid w:val="00552351"/>
    <w:rsid w:val="00555CC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0BFC"/>
    <w:rsid w:val="00702F71"/>
    <w:rsid w:val="007366DF"/>
    <w:rsid w:val="00757839"/>
    <w:rsid w:val="00770C81"/>
    <w:rsid w:val="00791024"/>
    <w:rsid w:val="00793F0A"/>
    <w:rsid w:val="007A2657"/>
    <w:rsid w:val="007C682C"/>
    <w:rsid w:val="007D2385"/>
    <w:rsid w:val="007D5DE2"/>
    <w:rsid w:val="007F214F"/>
    <w:rsid w:val="00800069"/>
    <w:rsid w:val="008042F0"/>
    <w:rsid w:val="008229ED"/>
    <w:rsid w:val="008310A0"/>
    <w:rsid w:val="00835D29"/>
    <w:rsid w:val="00842E7F"/>
    <w:rsid w:val="00852933"/>
    <w:rsid w:val="0085583F"/>
    <w:rsid w:val="008566E5"/>
    <w:rsid w:val="008566FE"/>
    <w:rsid w:val="00865B46"/>
    <w:rsid w:val="00896134"/>
    <w:rsid w:val="008A62BC"/>
    <w:rsid w:val="008B43E7"/>
    <w:rsid w:val="008D763F"/>
    <w:rsid w:val="008F036F"/>
    <w:rsid w:val="008F064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65DA"/>
    <w:rsid w:val="00D709FE"/>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63B8"/>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229ED"/>
    <w:rPr>
      <w:b/>
      <w:bCs/>
    </w:rPr>
  </w:style>
  <w:style w:type="character" w:customStyle="1" w:styleId="Heading2Char">
    <w:name w:val="Heading 2 Char"/>
    <w:basedOn w:val="DefaultParagraphFont"/>
    <w:link w:val="Heading2"/>
    <w:rsid w:val="000E6B22"/>
    <w:rPr>
      <w:b/>
      <w:sz w:val="24"/>
      <w:lang w:eastAsia="en-GB"/>
    </w:rPr>
  </w:style>
  <w:style w:type="paragraph" w:customStyle="1" w:styleId="bullet">
    <w:name w:val="bullet"/>
    <w:link w:val="bulletChar"/>
    <w:rsid w:val="00D665DA"/>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665DA"/>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85583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85212">
      <w:bodyDiv w:val="1"/>
      <w:marLeft w:val="0"/>
      <w:marRight w:val="0"/>
      <w:marTop w:val="0"/>
      <w:marBottom w:val="0"/>
      <w:divBdr>
        <w:top w:val="none" w:sz="0" w:space="0" w:color="auto"/>
        <w:left w:val="none" w:sz="0" w:space="0" w:color="auto"/>
        <w:bottom w:val="none" w:sz="0" w:space="0" w:color="auto"/>
        <w:right w:val="none" w:sz="0" w:space="0" w:color="auto"/>
      </w:divBdr>
      <w:divsChild>
        <w:div w:id="127746880">
          <w:marLeft w:val="0"/>
          <w:marRight w:val="0"/>
          <w:marTop w:val="0"/>
          <w:marBottom w:val="0"/>
          <w:divBdr>
            <w:top w:val="none" w:sz="0" w:space="0" w:color="auto"/>
            <w:left w:val="none" w:sz="0" w:space="0" w:color="auto"/>
            <w:bottom w:val="none" w:sz="0" w:space="0" w:color="auto"/>
            <w:right w:val="none" w:sz="0" w:space="0" w:color="auto"/>
          </w:divBdr>
          <w:divsChild>
            <w:div w:id="1303578962">
              <w:marLeft w:val="60"/>
              <w:marRight w:val="0"/>
              <w:marTop w:val="0"/>
              <w:marBottom w:val="60"/>
              <w:divBdr>
                <w:top w:val="none" w:sz="0" w:space="0" w:color="auto"/>
                <w:left w:val="none" w:sz="0" w:space="0" w:color="auto"/>
                <w:bottom w:val="none" w:sz="0" w:space="0" w:color="auto"/>
                <w:right w:val="none" w:sz="0" w:space="0" w:color="auto"/>
              </w:divBdr>
              <w:divsChild>
                <w:div w:id="262997781">
                  <w:marLeft w:val="0"/>
                  <w:marRight w:val="0"/>
                  <w:marTop w:val="0"/>
                  <w:marBottom w:val="0"/>
                  <w:divBdr>
                    <w:top w:val="none" w:sz="0" w:space="0" w:color="auto"/>
                    <w:left w:val="none" w:sz="0" w:space="0" w:color="auto"/>
                    <w:bottom w:val="none" w:sz="0" w:space="0" w:color="auto"/>
                    <w:right w:val="none" w:sz="0" w:space="0" w:color="auto"/>
                  </w:divBdr>
                  <w:divsChild>
                    <w:div w:id="83017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90587">
      <w:bodyDiv w:val="1"/>
      <w:marLeft w:val="0"/>
      <w:marRight w:val="0"/>
      <w:marTop w:val="0"/>
      <w:marBottom w:val="0"/>
      <w:divBdr>
        <w:top w:val="none" w:sz="0" w:space="0" w:color="auto"/>
        <w:left w:val="none" w:sz="0" w:space="0" w:color="auto"/>
        <w:bottom w:val="none" w:sz="0" w:space="0" w:color="auto"/>
        <w:right w:val="none" w:sz="0" w:space="0" w:color="auto"/>
      </w:divBdr>
      <w:divsChild>
        <w:div w:id="853105924">
          <w:marLeft w:val="0"/>
          <w:marRight w:val="0"/>
          <w:marTop w:val="0"/>
          <w:marBottom w:val="0"/>
          <w:divBdr>
            <w:top w:val="none" w:sz="0" w:space="0" w:color="auto"/>
            <w:left w:val="none" w:sz="0" w:space="0" w:color="auto"/>
            <w:bottom w:val="none" w:sz="0" w:space="0" w:color="auto"/>
            <w:right w:val="none" w:sz="0" w:space="0" w:color="auto"/>
          </w:divBdr>
          <w:divsChild>
            <w:div w:id="1692146030">
              <w:marLeft w:val="60"/>
              <w:marRight w:val="0"/>
              <w:marTop w:val="0"/>
              <w:marBottom w:val="60"/>
              <w:divBdr>
                <w:top w:val="none" w:sz="0" w:space="0" w:color="auto"/>
                <w:left w:val="none" w:sz="0" w:space="0" w:color="auto"/>
                <w:bottom w:val="none" w:sz="0" w:space="0" w:color="auto"/>
                <w:right w:val="none" w:sz="0" w:space="0" w:color="auto"/>
              </w:divBdr>
              <w:divsChild>
                <w:div w:id="1033967847">
                  <w:marLeft w:val="0"/>
                  <w:marRight w:val="0"/>
                  <w:marTop w:val="0"/>
                  <w:marBottom w:val="0"/>
                  <w:divBdr>
                    <w:top w:val="none" w:sz="0" w:space="0" w:color="auto"/>
                    <w:left w:val="none" w:sz="0" w:space="0" w:color="auto"/>
                    <w:bottom w:val="none" w:sz="0" w:space="0" w:color="auto"/>
                    <w:right w:val="none" w:sz="0" w:space="0" w:color="auto"/>
                  </w:divBdr>
                  <w:divsChild>
                    <w:div w:id="117769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14</Pages>
  <Words>3719</Words>
  <Characters>21199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24869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Stalin Jacob Wilson Packia Dhas</cp:lastModifiedBy>
  <cp:revision>3</cp:revision>
  <cp:lastPrinted>2014-10-10T07:42:00Z</cp:lastPrinted>
  <dcterms:created xsi:type="dcterms:W3CDTF">2024-09-30T18:19:00Z</dcterms:created>
  <dcterms:modified xsi:type="dcterms:W3CDTF">2025-04-08T11:44:00Z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