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CFAEB" w14:textId="2FAEE5E7" w:rsidR="00B4528D" w:rsidRPr="00B4528D" w:rsidRDefault="00307414" w:rsidP="00B4528D">
      <w:pPr>
        <w:pStyle w:val="Title"/>
      </w:pPr>
      <w:r>
        <w:t>Micheal Bennett</w:t>
      </w:r>
    </w:p>
    <w:p w14:paraId="5F0312DD" w14:textId="4BB56AEA" w:rsidR="008417D1" w:rsidRDefault="00F74974" w:rsidP="008417D1">
      <w:r>
        <w:t xml:space="preserve">73 Manor Road, Swansea, SA5 9PN, 07908 251381, </w:t>
      </w:r>
      <w:r w:rsidR="00225FB3">
        <w:t>2027283</w:t>
      </w:r>
      <w:r w:rsidR="006731D1">
        <w:t>@student.uwtsd.ac.uk</w:t>
      </w:r>
    </w:p>
    <w:p w14:paraId="13F78E1E" w14:textId="3CC513BF" w:rsidR="008C4A27" w:rsidRDefault="00307414" w:rsidP="008C4A27">
      <w:pPr>
        <w:pStyle w:val="Date"/>
      </w:pPr>
      <w:r>
        <w:t>24 June 2021</w:t>
      </w:r>
    </w:p>
    <w:sdt>
      <w:sdtPr>
        <w:alias w:val="Recipient Name:"/>
        <w:tag w:val="Recipient Name:"/>
        <w:id w:val="1064140302"/>
        <w:placeholder>
          <w:docPart w:val="EEE20181C91B4117B83D2549121A06CD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15:appearance w15:val="hidden"/>
        <w:text w:multiLine="1"/>
      </w:sdtPr>
      <w:sdtEndPr/>
      <w:sdtContent>
        <w:p w14:paraId="1B13C29B" w14:textId="1D918C8A" w:rsidR="008C4A27" w:rsidRDefault="00753328" w:rsidP="008417D1">
          <w:pPr>
            <w:pStyle w:val="Address"/>
          </w:pPr>
          <w:r>
            <w:t>Simon Osborne</w:t>
          </w:r>
        </w:p>
      </w:sdtContent>
    </w:sdt>
    <w:p w14:paraId="601D8681" w14:textId="6454D79B" w:rsidR="008417D1" w:rsidRDefault="00270173" w:rsidP="008417D1">
      <w:pPr>
        <w:pStyle w:val="Address"/>
      </w:pPr>
      <w:proofErr w:type="spellStart"/>
      <w:r>
        <w:t>Earlsden</w:t>
      </w:r>
      <w:proofErr w:type="spellEnd"/>
      <w:r>
        <w:t xml:space="preserve"> Park, First Floor</w:t>
      </w:r>
    </w:p>
    <w:p w14:paraId="25E0361E" w14:textId="04E8A7D3" w:rsidR="00270173" w:rsidRDefault="00270173" w:rsidP="008417D1">
      <w:pPr>
        <w:pStyle w:val="Address"/>
      </w:pPr>
      <w:r>
        <w:t>53-55 Butts Road</w:t>
      </w:r>
    </w:p>
    <w:p w14:paraId="6C7B0332" w14:textId="055699FE" w:rsidR="00270173" w:rsidRDefault="00270173" w:rsidP="008417D1">
      <w:pPr>
        <w:pStyle w:val="Address"/>
      </w:pPr>
      <w:r>
        <w:t>Coventry</w:t>
      </w:r>
    </w:p>
    <w:p w14:paraId="665E60B1" w14:textId="1826EF7D" w:rsidR="00270173" w:rsidRDefault="00270173" w:rsidP="008417D1">
      <w:pPr>
        <w:pStyle w:val="Address"/>
      </w:pPr>
      <w:r>
        <w:t>CV1 3BH</w:t>
      </w:r>
    </w:p>
    <w:p w14:paraId="67BDE6AA" w14:textId="21BC20CB" w:rsidR="008C4A27" w:rsidRDefault="008417D1" w:rsidP="008C4A27">
      <w:pPr>
        <w:pStyle w:val="Salutation"/>
      </w:pPr>
      <w:r>
        <w:t>Dear</w:t>
      </w:r>
      <w:r w:rsidR="008C4A27">
        <w:t xml:space="preserve"> </w:t>
      </w:r>
      <w:r w:rsidR="00307414">
        <w:t>Sir/Madam</w:t>
      </w:r>
    </w:p>
    <w:p w14:paraId="4942CC7C" w14:textId="0BC84783" w:rsidR="00861EC5" w:rsidRPr="00861EC5" w:rsidRDefault="00F64394" w:rsidP="00861EC5">
      <w:r w:rsidRPr="00861EC5">
        <w:t>I would</w:t>
      </w:r>
      <w:r w:rsidR="00861EC5" w:rsidRPr="00861EC5">
        <w:t xml:space="preserve"> like to apply for your Customer Service Representative position, which was advertised </w:t>
      </w:r>
      <w:r w:rsidR="006D59EA">
        <w:t>o</w:t>
      </w:r>
      <w:r w:rsidR="00861EC5" w:rsidRPr="00861EC5">
        <w:t xml:space="preserve">n Indeed, because I believe </w:t>
      </w:r>
      <w:r w:rsidR="00F23F78" w:rsidRPr="00861EC5">
        <w:t>I would</w:t>
      </w:r>
      <w:r w:rsidR="00861EC5" w:rsidRPr="00861EC5">
        <w:t xml:space="preserve"> be a good fit for your company.</w:t>
      </w:r>
    </w:p>
    <w:p w14:paraId="4050D63C" w14:textId="079CA2B4" w:rsidR="008417D1" w:rsidRDefault="004C5260" w:rsidP="004C5260">
      <w:r>
        <w:t>Attached is my CV</w:t>
      </w:r>
      <w:r w:rsidR="00D248DC">
        <w:t xml:space="preserve"> from which you will see my vast experience in Customer Service. </w:t>
      </w:r>
      <w:r w:rsidR="00A6067C">
        <w:t xml:space="preserve">I possess problem solving skills combined with out of the box thinking for more </w:t>
      </w:r>
      <w:r w:rsidR="00476DE2">
        <w:t xml:space="preserve">in depth and unusual enquiries </w:t>
      </w:r>
      <w:r w:rsidR="00B74023">
        <w:t xml:space="preserve">which </w:t>
      </w:r>
      <w:r w:rsidR="001F2A5A">
        <w:t>has been of great value in customer service.</w:t>
      </w:r>
      <w:r w:rsidR="0031634F">
        <w:t xml:space="preserve"> Part of my role was to not only handle complaints but to audit complaints </w:t>
      </w:r>
      <w:r w:rsidR="001445BE">
        <w:t xml:space="preserve">recorded within my department for quality assurance. </w:t>
      </w:r>
      <w:r w:rsidR="00EF09BE">
        <w:t xml:space="preserve">I have experience of working remotely and have the required </w:t>
      </w:r>
      <w:r w:rsidR="00F2464B">
        <w:t>tools to continue should I be successful in my application.</w:t>
      </w:r>
    </w:p>
    <w:p w14:paraId="054580B7" w14:textId="7C67C404" w:rsidR="00EF09BE" w:rsidRDefault="00CE5366" w:rsidP="004C5260">
      <w:r>
        <w:t xml:space="preserve">Brand enhancing is an area I feel I would excel in due to my </w:t>
      </w:r>
      <w:r w:rsidR="001C5C63">
        <w:t>pragmatic approac</w:t>
      </w:r>
      <w:r w:rsidR="00B1724D">
        <w:t xml:space="preserve">h </w:t>
      </w:r>
      <w:r w:rsidR="008D3C13">
        <w:t xml:space="preserve">to ensure needs are met. My customer service skills will help convey my thoughts and understanding to your </w:t>
      </w:r>
      <w:r w:rsidR="00F64394">
        <w:t>clients’</w:t>
      </w:r>
      <w:r w:rsidR="008D3C13">
        <w:t xml:space="preserve"> </w:t>
      </w:r>
      <w:r w:rsidR="00894486">
        <w:t xml:space="preserve">needs </w:t>
      </w:r>
      <w:r w:rsidR="008D3C13">
        <w:t xml:space="preserve">to </w:t>
      </w:r>
      <w:r w:rsidR="00EF09BE">
        <w:t xml:space="preserve">ensure they are truly satisfied with the service they are receiving. </w:t>
      </w:r>
    </w:p>
    <w:p w14:paraId="2E100E20" w14:textId="6887CE20" w:rsidR="001445BE" w:rsidRDefault="008D3C13" w:rsidP="004C5260">
      <w:r>
        <w:t xml:space="preserve"> </w:t>
      </w:r>
      <w:r w:rsidR="009A57C9">
        <w:t xml:space="preserve">Thank you for taking the time to read my application. I </w:t>
      </w:r>
      <w:r w:rsidR="00A25529">
        <w:t xml:space="preserve">am currently available to be contacted </w:t>
      </w:r>
      <w:r w:rsidR="0057398E">
        <w:t xml:space="preserve">anytime </w:t>
      </w:r>
      <w:r w:rsidR="00A25529">
        <w:t>Tuesday and Wednesdays</w:t>
      </w:r>
      <w:r w:rsidR="0057398E">
        <w:t xml:space="preserve"> by telephone and am available to interview</w:t>
      </w:r>
      <w:r w:rsidR="001501F8">
        <w:t xml:space="preserve"> at any time due to my current position being under threat of redundancy. I look forward to hearing from you.</w:t>
      </w:r>
    </w:p>
    <w:p w14:paraId="78378D8A" w14:textId="77777777" w:rsidR="008417D1" w:rsidRDefault="008417D1" w:rsidP="008417D1">
      <w:pPr>
        <w:pStyle w:val="Closing"/>
      </w:pPr>
      <w:r>
        <w:t>Sincerely,</w:t>
      </w:r>
    </w:p>
    <w:p w14:paraId="063DEDDC" w14:textId="4A85DE25" w:rsidR="00B4528D" w:rsidRDefault="001501F8" w:rsidP="00F34A95">
      <w:pPr>
        <w:pStyle w:val="Signature"/>
        <w:rPr>
          <w:color w:val="404040" w:themeColor="text1" w:themeTint="BF"/>
        </w:rPr>
      </w:pPr>
      <w:r>
        <w:rPr>
          <w:color w:val="404040" w:themeColor="text1" w:themeTint="BF"/>
        </w:rPr>
        <w:t>Micheal Bennett</w:t>
      </w:r>
    </w:p>
    <w:p w14:paraId="5A9B6C9F" w14:textId="382D37ED" w:rsidR="00307414" w:rsidRDefault="00307414" w:rsidP="00F34A95">
      <w:pPr>
        <w:pStyle w:val="Signature"/>
        <w:rPr>
          <w:color w:val="404040" w:themeColor="text1" w:themeTint="BF"/>
        </w:rPr>
      </w:pPr>
    </w:p>
    <w:p w14:paraId="39C76214" w14:textId="310A7115" w:rsidR="00307414" w:rsidRDefault="00307414" w:rsidP="00F34A95">
      <w:pPr>
        <w:pStyle w:val="Signature"/>
        <w:rPr>
          <w:color w:val="404040" w:themeColor="text1" w:themeTint="BF"/>
        </w:rPr>
      </w:pPr>
    </w:p>
    <w:p w14:paraId="78A107F8" w14:textId="54BBB106" w:rsidR="00307414" w:rsidRDefault="00307414" w:rsidP="00F34A95">
      <w:pPr>
        <w:pStyle w:val="Signature"/>
        <w:rPr>
          <w:color w:val="404040" w:themeColor="text1" w:themeTint="BF"/>
        </w:rPr>
      </w:pPr>
    </w:p>
    <w:p w14:paraId="3F831DCE" w14:textId="241B2D85" w:rsidR="00307414" w:rsidRDefault="00307414" w:rsidP="00F34A95">
      <w:pPr>
        <w:pStyle w:val="Signature"/>
        <w:rPr>
          <w:color w:val="404040" w:themeColor="text1" w:themeTint="BF"/>
        </w:rPr>
      </w:pPr>
    </w:p>
    <w:p w14:paraId="41AE1E4F" w14:textId="4FCD921E" w:rsidR="00307414" w:rsidRDefault="00307414" w:rsidP="00F34A95">
      <w:pPr>
        <w:pStyle w:val="Signature"/>
        <w:rPr>
          <w:color w:val="404040" w:themeColor="text1" w:themeTint="BF"/>
        </w:rPr>
      </w:pPr>
    </w:p>
    <w:p w14:paraId="1C6B6570" w14:textId="5F1F39AD" w:rsidR="00307414" w:rsidRDefault="00307414" w:rsidP="00F34A95">
      <w:pPr>
        <w:pStyle w:val="Signature"/>
        <w:rPr>
          <w:color w:val="404040" w:themeColor="text1" w:themeTint="BF"/>
        </w:rPr>
      </w:pPr>
    </w:p>
    <w:p w14:paraId="4BF48055" w14:textId="7DEC1896" w:rsidR="00307414" w:rsidRDefault="00307414" w:rsidP="00F34A95">
      <w:pPr>
        <w:pStyle w:val="Signature"/>
        <w:rPr>
          <w:color w:val="404040" w:themeColor="text1" w:themeTint="BF"/>
        </w:rPr>
      </w:pPr>
    </w:p>
    <w:p w14:paraId="65783F48" w14:textId="512092AF" w:rsidR="00307414" w:rsidRDefault="00307414" w:rsidP="00F34A95">
      <w:pPr>
        <w:pStyle w:val="Signature"/>
        <w:rPr>
          <w:color w:val="404040" w:themeColor="text1" w:themeTint="BF"/>
        </w:rPr>
      </w:pPr>
    </w:p>
    <w:p w14:paraId="69A82222" w14:textId="72325508" w:rsidR="00307414" w:rsidRDefault="00307414" w:rsidP="00F34A95">
      <w:pPr>
        <w:pStyle w:val="Signature"/>
        <w:rPr>
          <w:color w:val="404040" w:themeColor="text1" w:themeTint="BF"/>
        </w:rPr>
      </w:pPr>
    </w:p>
    <w:p w14:paraId="0FF4F637" w14:textId="43965B72" w:rsidR="00307414" w:rsidRDefault="00307414" w:rsidP="00F34A95">
      <w:pPr>
        <w:pStyle w:val="Signature"/>
        <w:rPr>
          <w:color w:val="404040" w:themeColor="text1" w:themeTint="BF"/>
        </w:rPr>
      </w:pPr>
    </w:p>
    <w:p w14:paraId="7A3EF87B" w14:textId="5CCF7F3E" w:rsidR="00307414" w:rsidRDefault="00307414" w:rsidP="00F34A95">
      <w:pPr>
        <w:pStyle w:val="Signature"/>
        <w:rPr>
          <w:color w:val="404040" w:themeColor="text1" w:themeTint="BF"/>
        </w:rPr>
      </w:pPr>
    </w:p>
    <w:p w14:paraId="1F515168" w14:textId="0DACBB21" w:rsidR="00307414" w:rsidRDefault="00307414" w:rsidP="00F34A95">
      <w:pPr>
        <w:pStyle w:val="Signature"/>
        <w:rPr>
          <w:color w:val="404040" w:themeColor="text1" w:themeTint="BF"/>
        </w:rPr>
      </w:pPr>
    </w:p>
    <w:p w14:paraId="3693AB3E" w14:textId="5A1D4396" w:rsidR="00307414" w:rsidRDefault="00307414" w:rsidP="00F34A95">
      <w:pPr>
        <w:pStyle w:val="Signature"/>
        <w:rPr>
          <w:color w:val="404040" w:themeColor="text1" w:themeTint="BF"/>
        </w:rPr>
      </w:pPr>
    </w:p>
    <w:p w14:paraId="60EC2506" w14:textId="0D3BD5D1" w:rsidR="00307414" w:rsidRPr="00036DF3" w:rsidRDefault="00FB356E" w:rsidP="00036DF3">
      <w:pPr>
        <w:pStyle w:val="Signature"/>
        <w:jc w:val="center"/>
        <w:rPr>
          <w:color w:val="404040" w:themeColor="text1" w:themeTint="BF"/>
          <w:sz w:val="52"/>
          <w:szCs w:val="52"/>
        </w:rPr>
      </w:pPr>
      <w:r>
        <w:rPr>
          <w:noProof/>
          <w:color w:val="404040" w:themeColor="text1" w:themeTint="BF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867610" wp14:editId="3DDAD81C">
                <wp:simplePos x="0" y="0"/>
                <wp:positionH relativeFrom="margin">
                  <wp:align>left</wp:align>
                </wp:positionH>
                <wp:positionV relativeFrom="paragraph">
                  <wp:posOffset>-137160</wp:posOffset>
                </wp:positionV>
                <wp:extent cx="6495415" cy="485775"/>
                <wp:effectExtent l="0" t="0" r="1968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5415" cy="485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D4A71E5" w14:textId="030C61BC" w:rsidR="00FB356E" w:rsidRPr="005B4EC2" w:rsidRDefault="00FB356E" w:rsidP="00FB356E">
                            <w:pPr>
                              <w:jc w:val="center"/>
                              <w:rPr>
                                <w:color w:val="auto"/>
                                <w:sz w:val="48"/>
                                <w:szCs w:val="48"/>
                              </w:rPr>
                            </w:pPr>
                            <w:r w:rsidRPr="005B4EC2">
                              <w:rPr>
                                <w:color w:val="auto"/>
                                <w:sz w:val="48"/>
                                <w:szCs w:val="48"/>
                              </w:rPr>
                              <w:t>Micheal Bennett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86761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-10.8pt;width:511.45pt;height:38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" fillcolor="#f2f2f2 [3052]" strokecolor="white [3212]" strokeweight=".5pt">
                <v:textbox>
                  <w:txbxContent>
                    <w:p w14:paraId="4D4A71E5" w14:textId="030C61BC" w:rsidR="00FB356E" w:rsidRPr="005B4EC2" w:rsidRDefault="00FB356E" w:rsidP="00FB356E">
                      <w:pPr>
                        <w:jc w:val="center"/>
                        <w:rPr>
                          <w:color w:val="auto"/>
                          <w:sz w:val="48"/>
                          <w:szCs w:val="48"/>
                        </w:rPr>
                      </w:pPr>
                      <w:r w:rsidRPr="005B4EC2">
                        <w:rPr>
                          <w:color w:val="auto"/>
                          <w:sz w:val="48"/>
                          <w:szCs w:val="48"/>
                        </w:rPr>
                        <w:t>Micheal Bennett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C85524" w14:textId="2B76F8BB" w:rsidR="00E22CB2" w:rsidRDefault="00E22CB2" w:rsidP="00F34A95">
      <w:pPr>
        <w:pStyle w:val="Signature"/>
        <w:rPr>
          <w:color w:val="404040" w:themeColor="text1" w:themeTint="BF"/>
        </w:rPr>
      </w:pPr>
    </w:p>
    <w:p w14:paraId="0E30EFAF" w14:textId="7AD30FB2" w:rsidR="00E22CB2" w:rsidRDefault="00F32547" w:rsidP="001A7624">
      <w:pPr>
        <w:pStyle w:val="Signature"/>
        <w:jc w:val="center"/>
        <w:rPr>
          <w:color w:val="404040" w:themeColor="text1" w:themeTint="BF"/>
        </w:rPr>
      </w:pPr>
      <w:r>
        <w:rPr>
          <w:noProof/>
          <w:color w:val="404040" w:themeColor="text1" w:themeTint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F930F7" wp14:editId="77974D4E">
                <wp:simplePos x="0" y="0"/>
                <wp:positionH relativeFrom="column">
                  <wp:posOffset>4391025</wp:posOffset>
                </wp:positionH>
                <wp:positionV relativeFrom="paragraph">
                  <wp:posOffset>26670</wp:posOffset>
                </wp:positionV>
                <wp:extent cx="28575" cy="5591175"/>
                <wp:effectExtent l="0" t="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5591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59BAD4" id="Straight Connector 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75pt,2.1pt" to="348pt,4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" strokecolor="#141414 [3204]" strokeweight=".5pt">
                <v:stroke joinstyle="miter"/>
              </v:line>
            </w:pict>
          </mc:Fallback>
        </mc:AlternateContent>
      </w:r>
      <w:r w:rsidR="00BC0912">
        <w:rPr>
          <w:noProof/>
          <w:color w:val="404040" w:themeColor="text1" w:themeTint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E199BD" wp14:editId="4D342071">
                <wp:simplePos x="0" y="0"/>
                <wp:positionH relativeFrom="column">
                  <wp:posOffset>4343400</wp:posOffset>
                </wp:positionH>
                <wp:positionV relativeFrom="paragraph">
                  <wp:posOffset>20320</wp:posOffset>
                </wp:positionV>
                <wp:extent cx="161925" cy="1428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C808B8" id="Rectangle 6" o:spid="_x0000_s1026" style="position:absolute;margin-left:342pt;margin-top:1.6pt;width:12.75pt;height:1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" fillcolor="#141414 [3204]" strokecolor="#090909 [1604]" strokeweight="1pt"/>
            </w:pict>
          </mc:Fallback>
        </mc:AlternateContent>
      </w:r>
      <w:r w:rsidR="00E22CB2">
        <w:rPr>
          <w:color w:val="404040" w:themeColor="text1" w:themeTint="BF"/>
        </w:rPr>
        <w:t>Accomplished Customer Services Representative of 15 years</w:t>
      </w:r>
      <w:r w:rsidR="00087ACC">
        <w:rPr>
          <w:color w:val="404040" w:themeColor="text1" w:themeTint="BF"/>
        </w:rPr>
        <w:t xml:space="preserve">, consistently maintaining customer satisfaction and contributing </w:t>
      </w:r>
      <w:r w:rsidR="00195244">
        <w:rPr>
          <w:color w:val="404040" w:themeColor="text1" w:themeTint="BF"/>
        </w:rPr>
        <w:t>to company success. Motivated professional capable of building productive relationships</w:t>
      </w:r>
      <w:r w:rsidR="00330085">
        <w:rPr>
          <w:color w:val="404040" w:themeColor="text1" w:themeTint="BF"/>
        </w:rPr>
        <w:t xml:space="preserve">, resolving complex issues, winning customer loyalty whilst adhering to </w:t>
      </w:r>
      <w:r w:rsidR="00225FB3">
        <w:rPr>
          <w:color w:val="404040" w:themeColor="text1" w:themeTint="BF"/>
        </w:rPr>
        <w:t>company and regulatory regulations.</w:t>
      </w:r>
    </w:p>
    <w:p w14:paraId="356D3342" w14:textId="62FD1D9E" w:rsidR="00225FB3" w:rsidRDefault="00EE1983" w:rsidP="00F34A95">
      <w:pPr>
        <w:pStyle w:val="Signature"/>
        <w:rPr>
          <w:color w:val="404040" w:themeColor="text1" w:themeTint="BF"/>
        </w:rPr>
      </w:pPr>
      <w:r w:rsidRPr="00CE5050">
        <w:rPr>
          <w:noProof/>
          <w:color w:val="FFFFFF" w:themeColor="background1"/>
          <w:highlight w:val="black"/>
        </w:rPr>
        <mc:AlternateContent>
          <mc:Choice Requires="wps">
            <w:drawing>
              <wp:anchor distT="0" distB="0" distL="457200" distR="114300" simplePos="0" relativeHeight="251659264" behindDoc="0" locked="0" layoutInCell="0" allowOverlap="1" wp14:anchorId="17E4FF12" wp14:editId="599F3DCE">
                <wp:simplePos x="0" y="0"/>
                <wp:positionH relativeFrom="page">
                  <wp:posOffset>5534025</wp:posOffset>
                </wp:positionH>
                <wp:positionV relativeFrom="margin">
                  <wp:posOffset>1281430</wp:posOffset>
                </wp:positionV>
                <wp:extent cx="1880870" cy="6924675"/>
                <wp:effectExtent l="0" t="0" r="0" b="0"/>
                <wp:wrapSquare wrapText="bothSides"/>
                <wp:docPr id="21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0870" cy="69246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05E3AA" w14:textId="5911217C" w:rsidR="00CE5050" w:rsidRPr="00552893" w:rsidRDefault="00591B72" w:rsidP="00072DB4">
                            <w:pPr>
                              <w:spacing w:before="480" w:after="240"/>
                              <w:jc w:val="both"/>
                              <w:rPr>
                                <w:b/>
                                <w:bCs/>
                                <w:color w:val="000000" w:themeColor="text2" w:themeShade="BF"/>
                                <w:sz w:val="28"/>
                                <w:szCs w:val="28"/>
                              </w:rPr>
                            </w:pPr>
                            <w:r w:rsidRPr="00552893">
                              <w:rPr>
                                <w:b/>
                                <w:bCs/>
                                <w:color w:val="000000" w:themeColor="text2" w:themeShade="BF"/>
                                <w:sz w:val="28"/>
                                <w:szCs w:val="28"/>
                              </w:rPr>
                              <w:t>Skills</w:t>
                            </w:r>
                          </w:p>
                          <w:p w14:paraId="3FE1598B" w14:textId="77777777" w:rsidR="00591B72" w:rsidRPr="005F3958" w:rsidRDefault="00591B72" w:rsidP="005F395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auto"/>
                              </w:rPr>
                            </w:pPr>
                            <w:r w:rsidRPr="005F3958">
                              <w:rPr>
                                <w:color w:val="auto"/>
                              </w:rPr>
                              <w:t>Outstanding customer service</w:t>
                            </w:r>
                          </w:p>
                          <w:p w14:paraId="433512EC" w14:textId="77777777" w:rsidR="00591B72" w:rsidRPr="005F3958" w:rsidRDefault="00591B72" w:rsidP="005F395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auto"/>
                              </w:rPr>
                            </w:pPr>
                            <w:r w:rsidRPr="005F3958">
                              <w:rPr>
                                <w:color w:val="auto"/>
                              </w:rPr>
                              <w:t>Exceptional Communication skills</w:t>
                            </w:r>
                          </w:p>
                          <w:p w14:paraId="6623B103" w14:textId="77777777" w:rsidR="00591B72" w:rsidRPr="005F3958" w:rsidRDefault="00591B72" w:rsidP="005F395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auto"/>
                              </w:rPr>
                            </w:pPr>
                            <w:r w:rsidRPr="005F3958">
                              <w:rPr>
                                <w:color w:val="auto"/>
                              </w:rPr>
                              <w:t>Bank procedure proficiency</w:t>
                            </w:r>
                          </w:p>
                          <w:p w14:paraId="024AB2A9" w14:textId="77777777" w:rsidR="00591B72" w:rsidRPr="005F3958" w:rsidRDefault="00591B72" w:rsidP="005F395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auto"/>
                              </w:rPr>
                            </w:pPr>
                            <w:r w:rsidRPr="005F3958">
                              <w:rPr>
                                <w:color w:val="auto"/>
                              </w:rPr>
                              <w:t>Written and verbal communication skills</w:t>
                            </w:r>
                          </w:p>
                          <w:p w14:paraId="06B4A676" w14:textId="77777777" w:rsidR="00591B72" w:rsidRPr="005F3958" w:rsidRDefault="00591B72" w:rsidP="005F395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auto"/>
                              </w:rPr>
                            </w:pPr>
                            <w:r w:rsidRPr="005F3958">
                              <w:rPr>
                                <w:color w:val="auto"/>
                              </w:rPr>
                              <w:t>Problem Solver</w:t>
                            </w:r>
                          </w:p>
                          <w:p w14:paraId="5B629EA9" w14:textId="77777777" w:rsidR="00591B72" w:rsidRPr="005F3958" w:rsidRDefault="00591B72" w:rsidP="005F395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noProof/>
                                <w:color w:val="auto"/>
                              </w:rPr>
                            </w:pPr>
                            <w:r w:rsidRPr="005F3958">
                              <w:rPr>
                                <w:color w:val="auto"/>
                              </w:rPr>
                              <w:t>Complaint Resolution</w:t>
                            </w:r>
                          </w:p>
                          <w:p w14:paraId="32CBC4E8" w14:textId="52C1D481" w:rsidR="00CE5050" w:rsidRDefault="00591B72" w:rsidP="00072DB4">
                            <w:pPr>
                              <w:rPr>
                                <w:b/>
                                <w:bCs/>
                                <w:color w:val="000000" w:themeColor="text2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2" w:themeShade="BF"/>
                                <w:sz w:val="28"/>
                                <w:szCs w:val="28"/>
                              </w:rPr>
                              <w:t>Education</w:t>
                            </w:r>
                          </w:p>
                          <w:p w14:paraId="710241C3" w14:textId="1B0C8C8F" w:rsidR="00591B72" w:rsidRPr="00397178" w:rsidRDefault="00072DB4" w:rsidP="00072DB4">
                            <w:pPr>
                              <w:rPr>
                                <w:color w:val="000000" w:themeColor="text2" w:themeShade="BF"/>
                              </w:rPr>
                            </w:pPr>
                            <w:r w:rsidRPr="00397178">
                              <w:rPr>
                                <w:color w:val="000000" w:themeColor="text2" w:themeShade="BF"/>
                              </w:rPr>
                              <w:t>G.C.S.E</w:t>
                            </w:r>
                          </w:p>
                          <w:p w14:paraId="4B790D76" w14:textId="4CD12AE7" w:rsidR="00072DB4" w:rsidRPr="00397178" w:rsidRDefault="00072DB4" w:rsidP="00072DB4">
                            <w:pPr>
                              <w:rPr>
                                <w:color w:val="000000" w:themeColor="text2" w:themeShade="BF"/>
                              </w:rPr>
                            </w:pPr>
                            <w:proofErr w:type="spellStart"/>
                            <w:r w:rsidRPr="00397178">
                              <w:rPr>
                                <w:color w:val="000000" w:themeColor="text2" w:themeShade="BF"/>
                              </w:rPr>
                              <w:t>Adeyfield</w:t>
                            </w:r>
                            <w:proofErr w:type="spellEnd"/>
                            <w:r w:rsidRPr="00397178">
                              <w:rPr>
                                <w:color w:val="000000" w:themeColor="text2" w:themeShade="BF"/>
                              </w:rPr>
                              <w:t xml:space="preserve"> School</w:t>
                            </w:r>
                          </w:p>
                          <w:p w14:paraId="0F67AE99" w14:textId="2EE2DAE7" w:rsidR="00072DB4" w:rsidRPr="00397178" w:rsidRDefault="00072DB4" w:rsidP="00072DB4">
                            <w:pPr>
                              <w:rPr>
                                <w:rStyle w:val="PlaceholderText"/>
                                <w:color w:val="000000" w:themeColor="text2" w:themeShade="BF"/>
                              </w:rPr>
                            </w:pPr>
                            <w:r w:rsidRPr="00397178">
                              <w:rPr>
                                <w:color w:val="000000" w:themeColor="text2" w:themeShade="BF"/>
                              </w:rPr>
                              <w:t xml:space="preserve">Awarded 6 GCSE including </w:t>
                            </w:r>
                            <w:proofErr w:type="spellStart"/>
                            <w:r w:rsidRPr="00397178">
                              <w:rPr>
                                <w:color w:val="000000" w:themeColor="text2" w:themeShade="BF"/>
                              </w:rPr>
                              <w:t>Maths</w:t>
                            </w:r>
                            <w:proofErr w:type="spellEnd"/>
                            <w:r w:rsidRPr="00397178">
                              <w:rPr>
                                <w:color w:val="000000" w:themeColor="text2" w:themeShade="BF"/>
                              </w:rPr>
                              <w:t xml:space="preserve">, </w:t>
                            </w:r>
                            <w:proofErr w:type="gramStart"/>
                            <w:r w:rsidRPr="00397178">
                              <w:rPr>
                                <w:color w:val="000000" w:themeColor="text2" w:themeShade="BF"/>
                              </w:rPr>
                              <w:t>English</w:t>
                            </w:r>
                            <w:proofErr w:type="gramEnd"/>
                            <w:r w:rsidRPr="00397178">
                              <w:rPr>
                                <w:color w:val="000000" w:themeColor="text2" w:themeShade="BF"/>
                              </w:rPr>
                              <w:t xml:space="preserve"> and Science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24200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E4FF12" id="AutoShape 14" o:spid="_x0000_s1027" style="position:absolute;margin-left:435.75pt;margin-top:100.9pt;width:148.1pt;height:545.25pt;z-index:251659264;visibility:visible;mso-wrap-style:square;mso-width-percent:242;mso-height-percent:0;mso-wrap-distance-left:36pt;mso-wrap-distance-top:0;mso-wrap-distance-right:9pt;mso-wrap-distance-bottom:0;mso-position-horizontal:absolute;mso-position-horizontal-relative:page;mso-position-vertical:absolute;mso-position-vertical-relative:margin;mso-width-percent:242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" o:allowincell="f" filled="f" stroked="f">
                <v:textbox inset="14.4pt,14.4pt,14.4pt,14.4pt">
                  <w:txbxContent>
                    <w:p w14:paraId="4E05E3AA" w14:textId="5911217C" w:rsidR="00CE5050" w:rsidRPr="00552893" w:rsidRDefault="00591B72" w:rsidP="00072DB4">
                      <w:pPr>
                        <w:spacing w:before="480" w:after="240"/>
                        <w:jc w:val="both"/>
                        <w:rPr>
                          <w:b/>
                          <w:bCs/>
                          <w:color w:val="000000" w:themeColor="text2" w:themeShade="BF"/>
                          <w:sz w:val="28"/>
                          <w:szCs w:val="28"/>
                        </w:rPr>
                      </w:pPr>
                      <w:r w:rsidRPr="00552893">
                        <w:rPr>
                          <w:b/>
                          <w:bCs/>
                          <w:color w:val="000000" w:themeColor="text2" w:themeShade="BF"/>
                          <w:sz w:val="28"/>
                          <w:szCs w:val="28"/>
                        </w:rPr>
                        <w:t>Skills</w:t>
                      </w:r>
                    </w:p>
                    <w:p w14:paraId="3FE1598B" w14:textId="77777777" w:rsidR="00591B72" w:rsidRPr="005F3958" w:rsidRDefault="00591B72" w:rsidP="005F395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auto"/>
                        </w:rPr>
                      </w:pPr>
                      <w:r w:rsidRPr="005F3958">
                        <w:rPr>
                          <w:color w:val="auto"/>
                        </w:rPr>
                        <w:t>Outstanding customer service</w:t>
                      </w:r>
                    </w:p>
                    <w:p w14:paraId="433512EC" w14:textId="77777777" w:rsidR="00591B72" w:rsidRPr="005F3958" w:rsidRDefault="00591B72" w:rsidP="005F395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auto"/>
                        </w:rPr>
                      </w:pPr>
                      <w:r w:rsidRPr="005F3958">
                        <w:rPr>
                          <w:color w:val="auto"/>
                        </w:rPr>
                        <w:t>Exceptional Communication skills</w:t>
                      </w:r>
                    </w:p>
                    <w:p w14:paraId="6623B103" w14:textId="77777777" w:rsidR="00591B72" w:rsidRPr="005F3958" w:rsidRDefault="00591B72" w:rsidP="005F395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auto"/>
                        </w:rPr>
                      </w:pPr>
                      <w:r w:rsidRPr="005F3958">
                        <w:rPr>
                          <w:color w:val="auto"/>
                        </w:rPr>
                        <w:t>Bank procedure proficiency</w:t>
                      </w:r>
                    </w:p>
                    <w:p w14:paraId="024AB2A9" w14:textId="77777777" w:rsidR="00591B72" w:rsidRPr="005F3958" w:rsidRDefault="00591B72" w:rsidP="005F395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auto"/>
                        </w:rPr>
                      </w:pPr>
                      <w:r w:rsidRPr="005F3958">
                        <w:rPr>
                          <w:color w:val="auto"/>
                        </w:rPr>
                        <w:t>Written and verbal communication skills</w:t>
                      </w:r>
                    </w:p>
                    <w:p w14:paraId="06B4A676" w14:textId="77777777" w:rsidR="00591B72" w:rsidRPr="005F3958" w:rsidRDefault="00591B72" w:rsidP="005F395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auto"/>
                        </w:rPr>
                      </w:pPr>
                      <w:r w:rsidRPr="005F3958">
                        <w:rPr>
                          <w:color w:val="auto"/>
                        </w:rPr>
                        <w:t>Problem Solver</w:t>
                      </w:r>
                    </w:p>
                    <w:p w14:paraId="5B629EA9" w14:textId="77777777" w:rsidR="00591B72" w:rsidRPr="005F3958" w:rsidRDefault="00591B72" w:rsidP="005F395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noProof/>
                          <w:color w:val="auto"/>
                        </w:rPr>
                      </w:pPr>
                      <w:r w:rsidRPr="005F3958">
                        <w:rPr>
                          <w:color w:val="auto"/>
                        </w:rPr>
                        <w:t>Complaint Resolution</w:t>
                      </w:r>
                    </w:p>
                    <w:p w14:paraId="32CBC4E8" w14:textId="52C1D481" w:rsidR="00CE5050" w:rsidRDefault="00591B72" w:rsidP="00072DB4">
                      <w:pPr>
                        <w:rPr>
                          <w:b/>
                          <w:bCs/>
                          <w:color w:val="000000" w:themeColor="text2" w:themeShade="BF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2" w:themeShade="BF"/>
                          <w:sz w:val="28"/>
                          <w:szCs w:val="28"/>
                        </w:rPr>
                        <w:t>Education</w:t>
                      </w:r>
                    </w:p>
                    <w:p w14:paraId="710241C3" w14:textId="1B0C8C8F" w:rsidR="00591B72" w:rsidRPr="00397178" w:rsidRDefault="00072DB4" w:rsidP="00072DB4">
                      <w:pPr>
                        <w:rPr>
                          <w:color w:val="000000" w:themeColor="text2" w:themeShade="BF"/>
                        </w:rPr>
                      </w:pPr>
                      <w:r w:rsidRPr="00397178">
                        <w:rPr>
                          <w:color w:val="000000" w:themeColor="text2" w:themeShade="BF"/>
                        </w:rPr>
                        <w:t>G.C.S.E</w:t>
                      </w:r>
                    </w:p>
                    <w:p w14:paraId="4B790D76" w14:textId="4CD12AE7" w:rsidR="00072DB4" w:rsidRPr="00397178" w:rsidRDefault="00072DB4" w:rsidP="00072DB4">
                      <w:pPr>
                        <w:rPr>
                          <w:color w:val="000000" w:themeColor="text2" w:themeShade="BF"/>
                        </w:rPr>
                      </w:pPr>
                      <w:proofErr w:type="spellStart"/>
                      <w:r w:rsidRPr="00397178">
                        <w:rPr>
                          <w:color w:val="000000" w:themeColor="text2" w:themeShade="BF"/>
                        </w:rPr>
                        <w:t>Adeyfield</w:t>
                      </w:r>
                      <w:proofErr w:type="spellEnd"/>
                      <w:r w:rsidRPr="00397178">
                        <w:rPr>
                          <w:color w:val="000000" w:themeColor="text2" w:themeShade="BF"/>
                        </w:rPr>
                        <w:t xml:space="preserve"> School</w:t>
                      </w:r>
                    </w:p>
                    <w:p w14:paraId="0F67AE99" w14:textId="2EE2DAE7" w:rsidR="00072DB4" w:rsidRPr="00397178" w:rsidRDefault="00072DB4" w:rsidP="00072DB4">
                      <w:pPr>
                        <w:rPr>
                          <w:rStyle w:val="PlaceholderText"/>
                          <w:color w:val="000000" w:themeColor="text2" w:themeShade="BF"/>
                        </w:rPr>
                      </w:pPr>
                      <w:r w:rsidRPr="00397178">
                        <w:rPr>
                          <w:color w:val="000000" w:themeColor="text2" w:themeShade="BF"/>
                        </w:rPr>
                        <w:t xml:space="preserve">Awarded 6 GCSE including </w:t>
                      </w:r>
                      <w:proofErr w:type="spellStart"/>
                      <w:r w:rsidRPr="00397178">
                        <w:rPr>
                          <w:color w:val="000000" w:themeColor="text2" w:themeShade="BF"/>
                        </w:rPr>
                        <w:t>Maths</w:t>
                      </w:r>
                      <w:proofErr w:type="spellEnd"/>
                      <w:r w:rsidRPr="00397178">
                        <w:rPr>
                          <w:color w:val="000000" w:themeColor="text2" w:themeShade="BF"/>
                        </w:rPr>
                        <w:t xml:space="preserve">, </w:t>
                      </w:r>
                      <w:proofErr w:type="gramStart"/>
                      <w:r w:rsidRPr="00397178">
                        <w:rPr>
                          <w:color w:val="000000" w:themeColor="text2" w:themeShade="BF"/>
                        </w:rPr>
                        <w:t>English</w:t>
                      </w:r>
                      <w:proofErr w:type="gramEnd"/>
                      <w:r w:rsidRPr="00397178">
                        <w:rPr>
                          <w:color w:val="000000" w:themeColor="text2" w:themeShade="BF"/>
                        </w:rPr>
                        <w:t xml:space="preserve"> and Science</w:t>
                      </w:r>
                    </w:p>
                  </w:txbxContent>
                </v:textbox>
                <w10:wrap type="square" anchorx="page" anchory="margin"/>
              </v:rect>
            </w:pict>
          </mc:Fallback>
        </mc:AlternateContent>
      </w:r>
    </w:p>
    <w:p w14:paraId="56F3CAB9" w14:textId="585D36DE" w:rsidR="00651253" w:rsidRDefault="00651253" w:rsidP="00F34A95">
      <w:pPr>
        <w:pStyle w:val="Signature"/>
        <w:rPr>
          <w:color w:val="404040" w:themeColor="text1" w:themeTint="BF"/>
          <w:sz w:val="28"/>
          <w:szCs w:val="28"/>
        </w:rPr>
      </w:pPr>
    </w:p>
    <w:p w14:paraId="7976B902" w14:textId="570F1C7B" w:rsidR="00651253" w:rsidRDefault="00651253" w:rsidP="00F34A95">
      <w:pPr>
        <w:pStyle w:val="Signature"/>
        <w:rPr>
          <w:color w:val="404040" w:themeColor="text1" w:themeTint="BF"/>
          <w:sz w:val="28"/>
          <w:szCs w:val="28"/>
        </w:rPr>
      </w:pPr>
    </w:p>
    <w:p w14:paraId="6D34E1E2" w14:textId="02F788EB" w:rsidR="00225FB3" w:rsidRPr="00036DF3" w:rsidRDefault="006731D1" w:rsidP="00F34A95">
      <w:pPr>
        <w:pStyle w:val="Signature"/>
        <w:rPr>
          <w:color w:val="404040" w:themeColor="text1" w:themeTint="BF"/>
          <w:sz w:val="28"/>
          <w:szCs w:val="28"/>
        </w:rPr>
      </w:pPr>
      <w:r w:rsidRPr="00036DF3">
        <w:rPr>
          <w:color w:val="404040" w:themeColor="text1" w:themeTint="BF"/>
          <w:sz w:val="28"/>
          <w:szCs w:val="28"/>
        </w:rPr>
        <w:t xml:space="preserve">Work History </w:t>
      </w:r>
    </w:p>
    <w:p w14:paraId="6B9332BE" w14:textId="45B4C32C" w:rsidR="006731D1" w:rsidRDefault="006731D1" w:rsidP="00F34A95">
      <w:pPr>
        <w:pStyle w:val="Signature"/>
        <w:rPr>
          <w:color w:val="404040" w:themeColor="text1" w:themeTint="BF"/>
        </w:rPr>
      </w:pPr>
    </w:p>
    <w:p w14:paraId="10B883E8" w14:textId="737B6DDD" w:rsidR="006731D1" w:rsidRPr="00036DF3" w:rsidRDefault="00F732B3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  <w:r w:rsidRPr="00036DF3">
        <w:rPr>
          <w:b w:val="0"/>
          <w:bCs w:val="0"/>
          <w:color w:val="404040" w:themeColor="text1" w:themeTint="BF"/>
        </w:rPr>
        <w:t>April 2012</w:t>
      </w:r>
      <w:r w:rsidR="006731D1" w:rsidRPr="00036DF3">
        <w:rPr>
          <w:b w:val="0"/>
          <w:bCs w:val="0"/>
          <w:color w:val="404040" w:themeColor="text1" w:themeTint="BF"/>
        </w:rPr>
        <w:t xml:space="preserve"> to </w:t>
      </w:r>
      <w:r w:rsidRPr="00036DF3">
        <w:rPr>
          <w:b w:val="0"/>
          <w:bCs w:val="0"/>
          <w:color w:val="404040" w:themeColor="text1" w:themeTint="BF"/>
        </w:rPr>
        <w:t>April 2021</w:t>
      </w:r>
    </w:p>
    <w:p w14:paraId="57AB4FC5" w14:textId="6D73086E" w:rsidR="00AC47A6" w:rsidRDefault="00AC47A6" w:rsidP="008B427D">
      <w:pPr>
        <w:pStyle w:val="Signature"/>
        <w:spacing w:after="0"/>
        <w:rPr>
          <w:color w:val="404040" w:themeColor="text1" w:themeTint="BF"/>
        </w:rPr>
      </w:pPr>
      <w:r w:rsidRPr="00036DF3">
        <w:rPr>
          <w:color w:val="404040" w:themeColor="text1" w:themeTint="BF"/>
        </w:rPr>
        <w:t xml:space="preserve">Premier </w:t>
      </w:r>
      <w:r w:rsidR="00F732B3" w:rsidRPr="00036DF3">
        <w:rPr>
          <w:color w:val="404040" w:themeColor="text1" w:themeTint="BF"/>
        </w:rPr>
        <w:t>Support Associate</w:t>
      </w:r>
    </w:p>
    <w:p w14:paraId="5F9E5686" w14:textId="1DE968C7" w:rsidR="003F222E" w:rsidRPr="003F222E" w:rsidRDefault="003F222E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  <w:r>
        <w:rPr>
          <w:b w:val="0"/>
          <w:bCs w:val="0"/>
          <w:color w:val="404040" w:themeColor="text1" w:themeTint="BF"/>
        </w:rPr>
        <w:t xml:space="preserve">HSBC Bank, Swansea, West </w:t>
      </w:r>
      <w:proofErr w:type="spellStart"/>
      <w:r>
        <w:rPr>
          <w:b w:val="0"/>
          <w:bCs w:val="0"/>
          <w:color w:val="404040" w:themeColor="text1" w:themeTint="BF"/>
        </w:rPr>
        <w:t>Glamorgan</w:t>
      </w:r>
      <w:proofErr w:type="spellEnd"/>
    </w:p>
    <w:p w14:paraId="0B070063" w14:textId="535DB0C2" w:rsidR="00F732B3" w:rsidRPr="00036DF3" w:rsidRDefault="00BC0912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  <w:r>
        <w:rPr>
          <w:noProof/>
          <w:color w:val="404040" w:themeColor="text1" w:themeTint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5274E2" wp14:editId="6FEBED0B">
                <wp:simplePos x="0" y="0"/>
                <wp:positionH relativeFrom="column">
                  <wp:posOffset>4333875</wp:posOffset>
                </wp:positionH>
                <wp:positionV relativeFrom="paragraph">
                  <wp:posOffset>79375</wp:posOffset>
                </wp:positionV>
                <wp:extent cx="161925" cy="1428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9E7439" id="Rectangle 7" o:spid="_x0000_s1026" style="position:absolute;margin-left:341.25pt;margin-top:6.25pt;width:12.75pt;height:1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" fillcolor="#141414 [3204]" strokecolor="#090909 [1604]" strokeweight="1pt"/>
            </w:pict>
          </mc:Fallback>
        </mc:AlternateContent>
      </w:r>
    </w:p>
    <w:p w14:paraId="2662FCF8" w14:textId="2C0B048C" w:rsidR="009D00AB" w:rsidRPr="0062275F" w:rsidRDefault="005B6F44" w:rsidP="008B427D">
      <w:pPr>
        <w:pStyle w:val="Signature"/>
        <w:numPr>
          <w:ilvl w:val="0"/>
          <w:numId w:val="16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Consistently achieved </w:t>
      </w:r>
      <w:r w:rsidR="009D00AB" w:rsidRPr="0062275F">
        <w:rPr>
          <w:b w:val="0"/>
          <w:bCs w:val="0"/>
          <w:color w:val="404040" w:themeColor="text1" w:themeTint="BF"/>
          <w:sz w:val="28"/>
          <w:szCs w:val="28"/>
        </w:rPr>
        <w:t>set targets by managing customer expectations with phenomenal care and attention</w:t>
      </w:r>
      <w:r w:rsidR="00C57E34" w:rsidRPr="0062275F">
        <w:rPr>
          <w:b w:val="0"/>
          <w:bCs w:val="0"/>
          <w:color w:val="404040" w:themeColor="text1" w:themeTint="BF"/>
          <w:sz w:val="28"/>
          <w:szCs w:val="28"/>
        </w:rPr>
        <w:t>.</w:t>
      </w:r>
    </w:p>
    <w:p w14:paraId="42D44522" w14:textId="5C64083B" w:rsidR="009D00AB" w:rsidRPr="0062275F" w:rsidRDefault="009D00AB" w:rsidP="008B427D">
      <w:pPr>
        <w:pStyle w:val="Signature"/>
        <w:numPr>
          <w:ilvl w:val="0"/>
          <w:numId w:val="16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>Received inbound calls from customers, providing</w:t>
      </w:r>
      <w:r w:rsidR="006C154E"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 information regarding products and services</w:t>
      </w:r>
      <w:r w:rsidR="00C57E34" w:rsidRPr="0062275F">
        <w:rPr>
          <w:b w:val="0"/>
          <w:bCs w:val="0"/>
          <w:color w:val="404040" w:themeColor="text1" w:themeTint="BF"/>
          <w:sz w:val="28"/>
          <w:szCs w:val="28"/>
        </w:rPr>
        <w:t>.</w:t>
      </w:r>
    </w:p>
    <w:p w14:paraId="607478CB" w14:textId="5F057F70" w:rsidR="00884837" w:rsidRPr="0062275F" w:rsidRDefault="00C57E34" w:rsidP="008B427D">
      <w:pPr>
        <w:pStyle w:val="Signature"/>
        <w:numPr>
          <w:ilvl w:val="0"/>
          <w:numId w:val="16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>Fielded diverse</w:t>
      </w:r>
      <w:r w:rsidR="00884837"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 customer questions and resolved issues effectively</w:t>
      </w:r>
      <w:r w:rsidR="007B0290"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 and efficiently</w:t>
      </w:r>
      <w:r w:rsidRPr="0062275F">
        <w:rPr>
          <w:b w:val="0"/>
          <w:bCs w:val="0"/>
          <w:color w:val="404040" w:themeColor="text1" w:themeTint="BF"/>
          <w:sz w:val="28"/>
          <w:szCs w:val="28"/>
        </w:rPr>
        <w:t>.</w:t>
      </w:r>
    </w:p>
    <w:p w14:paraId="4D9325C4" w14:textId="390D6EBA" w:rsidR="007B0290" w:rsidRPr="0062275F" w:rsidRDefault="007B0290" w:rsidP="008B427D">
      <w:pPr>
        <w:pStyle w:val="Signature"/>
        <w:numPr>
          <w:ilvl w:val="0"/>
          <w:numId w:val="16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Implemented company policies and procedures </w:t>
      </w:r>
      <w:r w:rsidR="000B3211"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including health and safety and </w:t>
      </w:r>
      <w:r w:rsidR="00C57E34" w:rsidRPr="0062275F">
        <w:rPr>
          <w:b w:val="0"/>
          <w:bCs w:val="0"/>
          <w:color w:val="404040" w:themeColor="text1" w:themeTint="BF"/>
          <w:sz w:val="28"/>
          <w:szCs w:val="28"/>
        </w:rPr>
        <w:t>security.</w:t>
      </w:r>
    </w:p>
    <w:p w14:paraId="3F649BA3" w14:textId="279DD64C" w:rsidR="000B3211" w:rsidRPr="0062275F" w:rsidRDefault="000B3211" w:rsidP="008B427D">
      <w:pPr>
        <w:pStyle w:val="Signature"/>
        <w:numPr>
          <w:ilvl w:val="0"/>
          <w:numId w:val="16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Performed in-depth research to answer more complex </w:t>
      </w:r>
      <w:r w:rsidR="00AD65B2" w:rsidRPr="0062275F">
        <w:rPr>
          <w:b w:val="0"/>
          <w:bCs w:val="0"/>
          <w:color w:val="404040" w:themeColor="text1" w:themeTint="BF"/>
          <w:sz w:val="28"/>
          <w:szCs w:val="28"/>
        </w:rPr>
        <w:t>queries</w:t>
      </w:r>
      <w:r w:rsidR="00C57E34" w:rsidRPr="0062275F">
        <w:rPr>
          <w:b w:val="0"/>
          <w:bCs w:val="0"/>
          <w:color w:val="404040" w:themeColor="text1" w:themeTint="BF"/>
          <w:sz w:val="28"/>
          <w:szCs w:val="28"/>
        </w:rPr>
        <w:t>.</w:t>
      </w:r>
      <w:r w:rsidR="00AD65B2"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 </w:t>
      </w:r>
    </w:p>
    <w:p w14:paraId="4068323F" w14:textId="271541E1" w:rsidR="00376E0C" w:rsidRPr="0062275F" w:rsidRDefault="00376E0C" w:rsidP="008B427D">
      <w:pPr>
        <w:pStyle w:val="Signature"/>
        <w:spacing w:after="0"/>
        <w:rPr>
          <w:b w:val="0"/>
          <w:bCs w:val="0"/>
          <w:color w:val="404040" w:themeColor="text1" w:themeTint="BF"/>
          <w:sz w:val="28"/>
          <w:szCs w:val="28"/>
        </w:rPr>
      </w:pPr>
    </w:p>
    <w:p w14:paraId="11753322" w14:textId="3D473357" w:rsidR="00BC0912" w:rsidRDefault="00BC0912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</w:p>
    <w:p w14:paraId="5ED8C786" w14:textId="71D68244" w:rsidR="00BC0912" w:rsidRDefault="00BC0912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  <w:r w:rsidRPr="0062275F">
        <w:rPr>
          <w:noProof/>
          <w:color w:val="404040" w:themeColor="text1" w:themeTint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54E73C" wp14:editId="3FF05060">
                <wp:simplePos x="0" y="0"/>
                <wp:positionH relativeFrom="column">
                  <wp:posOffset>4314825</wp:posOffset>
                </wp:positionH>
                <wp:positionV relativeFrom="paragraph">
                  <wp:posOffset>46989</wp:posOffset>
                </wp:positionV>
                <wp:extent cx="161925" cy="142875"/>
                <wp:effectExtent l="19050" t="1905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78184"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62F639" id="Rectangle 8" o:spid="_x0000_s1026" style="position:absolute;margin-left:339.75pt;margin-top:3.7pt;width:12.75pt;height:11.25pt;rotation:-242282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" fillcolor="#141414 [3204]" strokecolor="#090909 [1604]" strokeweight="1pt"/>
            </w:pict>
          </mc:Fallback>
        </mc:AlternateContent>
      </w:r>
    </w:p>
    <w:p w14:paraId="57679F85" w14:textId="77777777" w:rsidR="00BC0912" w:rsidRDefault="00BC0912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</w:p>
    <w:p w14:paraId="165044DC" w14:textId="0E6AC839" w:rsidR="00BC0912" w:rsidRDefault="00BC0912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</w:p>
    <w:p w14:paraId="0FEDDE9D" w14:textId="1CB62A3A" w:rsidR="00376E0C" w:rsidRPr="00036DF3" w:rsidRDefault="00376E0C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  <w:r w:rsidRPr="00036DF3">
        <w:rPr>
          <w:b w:val="0"/>
          <w:bCs w:val="0"/>
          <w:color w:val="404040" w:themeColor="text1" w:themeTint="BF"/>
        </w:rPr>
        <w:lastRenderedPageBreak/>
        <w:t>June 2011 to April 2012</w:t>
      </w:r>
    </w:p>
    <w:p w14:paraId="45A08963" w14:textId="6B7DD411" w:rsidR="00376E0C" w:rsidRDefault="00BC0912" w:rsidP="008B427D">
      <w:pPr>
        <w:pStyle w:val="Signature"/>
        <w:spacing w:after="0"/>
        <w:rPr>
          <w:color w:val="404040" w:themeColor="text1" w:themeTint="BF"/>
        </w:rPr>
      </w:pPr>
      <w:r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54037A" wp14:editId="217A3B64">
                <wp:simplePos x="0" y="0"/>
                <wp:positionH relativeFrom="column">
                  <wp:posOffset>4572000</wp:posOffset>
                </wp:positionH>
                <wp:positionV relativeFrom="paragraph">
                  <wp:posOffset>13335</wp:posOffset>
                </wp:positionV>
                <wp:extent cx="9525" cy="787717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787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780351" id="Straight Connector 10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1.05pt" to="360.75pt,6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" strokecolor="#141414 [3204]" strokeweight=".5pt">
                <v:stroke joinstyle="miter"/>
              </v:line>
            </w:pict>
          </mc:Fallback>
        </mc:AlternateContent>
      </w:r>
      <w:r w:rsidRPr="0062275F">
        <w:rPr>
          <w:noProof/>
          <w:color w:val="404040" w:themeColor="text1" w:themeTint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5DFBA0" wp14:editId="6EEDC249">
                <wp:simplePos x="0" y="0"/>
                <wp:positionH relativeFrom="column">
                  <wp:posOffset>4505325</wp:posOffset>
                </wp:positionH>
                <wp:positionV relativeFrom="paragraph">
                  <wp:posOffset>15240</wp:posOffset>
                </wp:positionV>
                <wp:extent cx="161925" cy="1428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DD602B" id="Rectangle 11" o:spid="_x0000_s1026" style="position:absolute;margin-left:354.75pt;margin-top:1.2pt;width:12.75pt;height:1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" fillcolor="#141414 [3204]" strokecolor="#090909 [1604]" strokeweight="1pt"/>
            </w:pict>
          </mc:Fallback>
        </mc:AlternateContent>
      </w:r>
      <w:r w:rsidR="00376E0C" w:rsidRPr="00036DF3">
        <w:rPr>
          <w:color w:val="404040" w:themeColor="text1" w:themeTint="BF"/>
        </w:rPr>
        <w:t>Team Leader (9 Month Secondment</w:t>
      </w:r>
      <w:r w:rsidR="004339E4" w:rsidRPr="00036DF3">
        <w:rPr>
          <w:color w:val="404040" w:themeColor="text1" w:themeTint="BF"/>
        </w:rPr>
        <w:t>)</w:t>
      </w:r>
    </w:p>
    <w:p w14:paraId="5D223962" w14:textId="7D4B4533" w:rsidR="003F222E" w:rsidRPr="003F222E" w:rsidRDefault="003F222E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  <w:r>
        <w:rPr>
          <w:b w:val="0"/>
          <w:bCs w:val="0"/>
          <w:color w:val="404040" w:themeColor="text1" w:themeTint="BF"/>
        </w:rPr>
        <w:t xml:space="preserve">HSBC Bank, Swansea, West </w:t>
      </w:r>
      <w:proofErr w:type="spellStart"/>
      <w:r>
        <w:rPr>
          <w:b w:val="0"/>
          <w:bCs w:val="0"/>
          <w:color w:val="404040" w:themeColor="text1" w:themeTint="BF"/>
        </w:rPr>
        <w:t>Glamorgan</w:t>
      </w:r>
      <w:proofErr w:type="spellEnd"/>
    </w:p>
    <w:p w14:paraId="37AC0400" w14:textId="3742E56B" w:rsidR="003F222E" w:rsidRDefault="003F222E" w:rsidP="008B427D">
      <w:pPr>
        <w:pStyle w:val="Signature"/>
        <w:spacing w:after="0"/>
        <w:rPr>
          <w:color w:val="404040" w:themeColor="text1" w:themeTint="BF"/>
        </w:rPr>
      </w:pPr>
    </w:p>
    <w:p w14:paraId="577F102F" w14:textId="70EB4CB4" w:rsidR="00036DF3" w:rsidRPr="00036DF3" w:rsidRDefault="00036DF3" w:rsidP="008B427D">
      <w:pPr>
        <w:pStyle w:val="Signature"/>
        <w:spacing w:after="0"/>
        <w:rPr>
          <w:color w:val="404040" w:themeColor="text1" w:themeTint="BF"/>
        </w:rPr>
      </w:pPr>
    </w:p>
    <w:p w14:paraId="736437A4" w14:textId="789641C8" w:rsidR="004339E4" w:rsidRPr="0062275F" w:rsidRDefault="004339E4" w:rsidP="008B427D">
      <w:pPr>
        <w:pStyle w:val="Signature"/>
        <w:numPr>
          <w:ilvl w:val="0"/>
          <w:numId w:val="17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Provided Leadership and direction for </w:t>
      </w:r>
      <w:r w:rsidR="004D38C2" w:rsidRPr="0062275F">
        <w:rPr>
          <w:b w:val="0"/>
          <w:bCs w:val="0"/>
          <w:color w:val="404040" w:themeColor="text1" w:themeTint="BF"/>
          <w:sz w:val="28"/>
          <w:szCs w:val="28"/>
        </w:rPr>
        <w:t>employees.</w:t>
      </w:r>
    </w:p>
    <w:p w14:paraId="31A3EE2D" w14:textId="1E7C1B55" w:rsidR="002D1D47" w:rsidRPr="0062275F" w:rsidRDefault="004339E4" w:rsidP="008B427D">
      <w:pPr>
        <w:pStyle w:val="Signature"/>
        <w:numPr>
          <w:ilvl w:val="0"/>
          <w:numId w:val="17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Supervising activities </w:t>
      </w:r>
      <w:r w:rsidR="002D1D47"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to drive productivity and </w:t>
      </w:r>
      <w:r w:rsidR="004D38C2" w:rsidRPr="0062275F">
        <w:rPr>
          <w:b w:val="0"/>
          <w:bCs w:val="0"/>
          <w:color w:val="404040" w:themeColor="text1" w:themeTint="BF"/>
          <w:sz w:val="28"/>
          <w:szCs w:val="28"/>
        </w:rPr>
        <w:t>efficiency.</w:t>
      </w:r>
    </w:p>
    <w:p w14:paraId="0C417AFB" w14:textId="399982AD" w:rsidR="001E5C25" w:rsidRPr="0062275F" w:rsidRDefault="002D1D47" w:rsidP="008B427D">
      <w:pPr>
        <w:pStyle w:val="Signature"/>
        <w:numPr>
          <w:ilvl w:val="0"/>
          <w:numId w:val="17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Fostered positive </w:t>
      </w:r>
      <w:r w:rsidR="001E5C25"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employee relationships through effective communication, </w:t>
      </w:r>
      <w:r w:rsidR="00036DF3" w:rsidRPr="0062275F">
        <w:rPr>
          <w:b w:val="0"/>
          <w:bCs w:val="0"/>
          <w:color w:val="404040" w:themeColor="text1" w:themeTint="BF"/>
          <w:sz w:val="28"/>
          <w:szCs w:val="28"/>
        </w:rPr>
        <w:t>training,</w:t>
      </w:r>
      <w:r w:rsidR="001E5C25"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 and career develo</w:t>
      </w:r>
      <w:r w:rsidR="004D38C2" w:rsidRPr="0062275F">
        <w:rPr>
          <w:b w:val="0"/>
          <w:bCs w:val="0"/>
          <w:color w:val="404040" w:themeColor="text1" w:themeTint="BF"/>
          <w:sz w:val="28"/>
          <w:szCs w:val="28"/>
        </w:rPr>
        <w:t>pment coaching.</w:t>
      </w:r>
    </w:p>
    <w:p w14:paraId="7C3F446F" w14:textId="454E63C4" w:rsidR="004D38C2" w:rsidRPr="0062275F" w:rsidRDefault="004D38C2" w:rsidP="008B427D">
      <w:pPr>
        <w:pStyle w:val="Signature"/>
        <w:numPr>
          <w:ilvl w:val="0"/>
          <w:numId w:val="17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>Diplomatically managed multiple commitments towards customers, staff, and operations</w:t>
      </w:r>
    </w:p>
    <w:p w14:paraId="03788F7C" w14:textId="0C525484" w:rsidR="00FB25C5" w:rsidRPr="0062275F" w:rsidRDefault="000878CD" w:rsidP="008B427D">
      <w:pPr>
        <w:pStyle w:val="Signature"/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CE5050">
        <w:rPr>
          <w:noProof/>
          <w:color w:val="FFFFFF" w:themeColor="background1"/>
          <w:highlight w:val="black"/>
        </w:rPr>
        <mc:AlternateContent>
          <mc:Choice Requires="wps">
            <w:drawing>
              <wp:anchor distT="0" distB="0" distL="457200" distR="114300" simplePos="0" relativeHeight="251668480" behindDoc="0" locked="0" layoutInCell="0" allowOverlap="1" wp14:anchorId="57653BA8" wp14:editId="66F3F3E2">
                <wp:simplePos x="0" y="0"/>
                <wp:positionH relativeFrom="page">
                  <wp:posOffset>5667375</wp:posOffset>
                </wp:positionH>
                <wp:positionV relativeFrom="margin">
                  <wp:posOffset>-409575</wp:posOffset>
                </wp:positionV>
                <wp:extent cx="1880870" cy="6924675"/>
                <wp:effectExtent l="0" t="0" r="0" b="0"/>
                <wp:wrapSquare wrapText="bothSides"/>
                <wp:docPr id="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0870" cy="69246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7BCE78" w14:textId="77777777" w:rsidR="000878CD" w:rsidRDefault="000878CD" w:rsidP="000878CD">
                            <w:pPr>
                              <w:rPr>
                                <w:b/>
                                <w:bCs/>
                                <w:color w:val="000000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  <w:p w14:paraId="58015853" w14:textId="30F5744F" w:rsidR="000878CD" w:rsidRDefault="000878CD" w:rsidP="000878CD">
                            <w:pPr>
                              <w:rPr>
                                <w:b/>
                                <w:bCs/>
                                <w:color w:val="000000" w:themeColor="text2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2" w:themeShade="BF"/>
                                <w:sz w:val="28"/>
                                <w:szCs w:val="28"/>
                              </w:rPr>
                              <w:t>Education</w:t>
                            </w:r>
                          </w:p>
                          <w:p w14:paraId="46A64FEE" w14:textId="77777777" w:rsidR="000878CD" w:rsidRPr="00397178" w:rsidRDefault="000878CD" w:rsidP="000878CD">
                            <w:pPr>
                              <w:rPr>
                                <w:color w:val="000000" w:themeColor="text2" w:themeShade="BF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2" w:themeShade="BF"/>
                              </w:rPr>
                              <w:t>CertHE</w:t>
                            </w:r>
                            <w:proofErr w:type="spellEnd"/>
                          </w:p>
                          <w:p w14:paraId="755526E3" w14:textId="77777777" w:rsidR="000878CD" w:rsidRPr="00397178" w:rsidRDefault="000878CD" w:rsidP="000878CD">
                            <w:pPr>
                              <w:rPr>
                                <w:color w:val="000000" w:themeColor="text2" w:themeShade="BF"/>
                              </w:rPr>
                            </w:pPr>
                            <w:r>
                              <w:rPr>
                                <w:color w:val="000000" w:themeColor="text2" w:themeShade="BF"/>
                              </w:rPr>
                              <w:t>UWTSD Swansea</w:t>
                            </w:r>
                          </w:p>
                          <w:p w14:paraId="5EC1D2F7" w14:textId="77777777" w:rsidR="000878CD" w:rsidRPr="00397178" w:rsidRDefault="000878CD" w:rsidP="000878CD">
                            <w:pPr>
                              <w:rPr>
                                <w:rStyle w:val="PlaceholderText"/>
                                <w:color w:val="000000" w:themeColor="text2" w:themeShade="BF"/>
                              </w:rPr>
                            </w:pPr>
                            <w:r>
                              <w:rPr>
                                <w:color w:val="000000" w:themeColor="text2" w:themeShade="BF"/>
                              </w:rPr>
                              <w:t>Working towards achieving certificate in higher education for Skills in the Workplace. April 2021 – April 2022</w:t>
                            </w:r>
                          </w:p>
                          <w:p w14:paraId="158EE4E3" w14:textId="77777777" w:rsidR="000878CD" w:rsidRDefault="000878CD" w:rsidP="0062275F">
                            <w:pPr>
                              <w:spacing w:before="480" w:after="240"/>
                              <w:jc w:val="both"/>
                              <w:rPr>
                                <w:b/>
                                <w:bCs/>
                                <w:color w:val="000000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  <w:p w14:paraId="2BF8EE18" w14:textId="33F33D99" w:rsidR="0062275F" w:rsidRPr="00552893" w:rsidRDefault="00467618" w:rsidP="0062275F">
                            <w:pPr>
                              <w:spacing w:before="480" w:after="240"/>
                              <w:jc w:val="both"/>
                              <w:rPr>
                                <w:b/>
                                <w:bCs/>
                                <w:color w:val="000000" w:themeColor="text2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2" w:themeShade="BF"/>
                                <w:sz w:val="28"/>
                                <w:szCs w:val="28"/>
                              </w:rPr>
                              <w:t>Interests</w:t>
                            </w:r>
                          </w:p>
                          <w:p w14:paraId="7E0BF0DB" w14:textId="77777777" w:rsidR="00E43809" w:rsidRDefault="00224F2C" w:rsidP="000842BE">
                            <w:pPr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 xml:space="preserve">I am a very sporty person who is heavily involved with the local community providing opportunities for young kids to learn </w:t>
                            </w:r>
                            <w:r w:rsidR="00E43809">
                              <w:rPr>
                                <w:color w:val="auto"/>
                              </w:rPr>
                              <w:t>a skill.</w:t>
                            </w:r>
                          </w:p>
                          <w:p w14:paraId="7669780E" w14:textId="301F1042" w:rsidR="0062275F" w:rsidRPr="005F3958" w:rsidRDefault="00E43809" w:rsidP="003608BD">
                            <w:pPr>
                              <w:rPr>
                                <w:noProof/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 xml:space="preserve">I </w:t>
                            </w:r>
                            <w:r w:rsidR="003608BD">
                              <w:rPr>
                                <w:color w:val="auto"/>
                              </w:rPr>
                              <w:t xml:space="preserve">frequently take part in </w:t>
                            </w:r>
                            <w:r w:rsidR="000878CD">
                              <w:rPr>
                                <w:color w:val="auto"/>
                              </w:rPr>
                              <w:t>charity</w:t>
                            </w:r>
                            <w:r w:rsidR="003608BD">
                              <w:rPr>
                                <w:color w:val="auto"/>
                              </w:rPr>
                              <w:t xml:space="preserve"> events raising money for various worthy </w:t>
                            </w:r>
                            <w:r w:rsidR="000878CD">
                              <w:rPr>
                                <w:color w:val="auto"/>
                              </w:rPr>
                              <w:t>causes.</w:t>
                            </w:r>
                            <w:r w:rsidR="003608BD">
                              <w:rPr>
                                <w:color w:val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24200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53BA8" id="_x0000_s1028" style="position:absolute;margin-left:446.25pt;margin-top:-32.25pt;width:148.1pt;height:545.25pt;z-index:251668480;visibility:visible;mso-wrap-style:square;mso-width-percent:242;mso-height-percent:0;mso-wrap-distance-left:36pt;mso-wrap-distance-top:0;mso-wrap-distance-right:9pt;mso-wrap-distance-bottom:0;mso-position-horizontal:absolute;mso-position-horizontal-relative:page;mso-position-vertical:absolute;mso-position-vertical-relative:margin;mso-width-percent:242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" o:allowincell="f" filled="f" stroked="f">
                <v:textbox inset="14.4pt,14.4pt,14.4pt,14.4pt">
                  <w:txbxContent>
                    <w:p w14:paraId="537BCE78" w14:textId="77777777" w:rsidR="000878CD" w:rsidRDefault="000878CD" w:rsidP="000878CD">
                      <w:pPr>
                        <w:rPr>
                          <w:b/>
                          <w:bCs/>
                          <w:color w:val="000000" w:themeColor="text2" w:themeShade="BF"/>
                          <w:sz w:val="28"/>
                          <w:szCs w:val="28"/>
                        </w:rPr>
                      </w:pPr>
                    </w:p>
                    <w:p w14:paraId="58015853" w14:textId="30F5744F" w:rsidR="000878CD" w:rsidRDefault="000878CD" w:rsidP="000878CD">
                      <w:pPr>
                        <w:rPr>
                          <w:b/>
                          <w:bCs/>
                          <w:color w:val="000000" w:themeColor="text2" w:themeShade="BF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2" w:themeShade="BF"/>
                          <w:sz w:val="28"/>
                          <w:szCs w:val="28"/>
                        </w:rPr>
                        <w:t>Education</w:t>
                      </w:r>
                    </w:p>
                    <w:p w14:paraId="46A64FEE" w14:textId="77777777" w:rsidR="000878CD" w:rsidRPr="00397178" w:rsidRDefault="000878CD" w:rsidP="000878CD">
                      <w:pPr>
                        <w:rPr>
                          <w:color w:val="000000" w:themeColor="text2" w:themeShade="BF"/>
                        </w:rPr>
                      </w:pPr>
                      <w:proofErr w:type="spellStart"/>
                      <w:r>
                        <w:rPr>
                          <w:color w:val="000000" w:themeColor="text2" w:themeShade="BF"/>
                        </w:rPr>
                        <w:t>CertHE</w:t>
                      </w:r>
                      <w:proofErr w:type="spellEnd"/>
                    </w:p>
                    <w:p w14:paraId="755526E3" w14:textId="77777777" w:rsidR="000878CD" w:rsidRPr="00397178" w:rsidRDefault="000878CD" w:rsidP="000878CD">
                      <w:pPr>
                        <w:rPr>
                          <w:color w:val="000000" w:themeColor="text2" w:themeShade="BF"/>
                        </w:rPr>
                      </w:pPr>
                      <w:r>
                        <w:rPr>
                          <w:color w:val="000000" w:themeColor="text2" w:themeShade="BF"/>
                        </w:rPr>
                        <w:t>UWTSD Swansea</w:t>
                      </w:r>
                    </w:p>
                    <w:p w14:paraId="5EC1D2F7" w14:textId="77777777" w:rsidR="000878CD" w:rsidRPr="00397178" w:rsidRDefault="000878CD" w:rsidP="000878CD">
                      <w:pPr>
                        <w:rPr>
                          <w:rStyle w:val="PlaceholderText"/>
                          <w:color w:val="000000" w:themeColor="text2" w:themeShade="BF"/>
                        </w:rPr>
                      </w:pPr>
                      <w:r>
                        <w:rPr>
                          <w:color w:val="000000" w:themeColor="text2" w:themeShade="BF"/>
                        </w:rPr>
                        <w:t>Working towards achieving certificate in higher education for Skills in the Workplace. April 2021 – April 2022</w:t>
                      </w:r>
                    </w:p>
                    <w:p w14:paraId="158EE4E3" w14:textId="77777777" w:rsidR="000878CD" w:rsidRDefault="000878CD" w:rsidP="0062275F">
                      <w:pPr>
                        <w:spacing w:before="480" w:after="240"/>
                        <w:jc w:val="both"/>
                        <w:rPr>
                          <w:b/>
                          <w:bCs/>
                          <w:color w:val="000000" w:themeColor="text2" w:themeShade="BF"/>
                          <w:sz w:val="28"/>
                          <w:szCs w:val="28"/>
                        </w:rPr>
                      </w:pPr>
                    </w:p>
                    <w:p w14:paraId="2BF8EE18" w14:textId="33F33D99" w:rsidR="0062275F" w:rsidRPr="00552893" w:rsidRDefault="00467618" w:rsidP="0062275F">
                      <w:pPr>
                        <w:spacing w:before="480" w:after="240"/>
                        <w:jc w:val="both"/>
                        <w:rPr>
                          <w:b/>
                          <w:bCs/>
                          <w:color w:val="000000" w:themeColor="text2" w:themeShade="BF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2" w:themeShade="BF"/>
                          <w:sz w:val="28"/>
                          <w:szCs w:val="28"/>
                        </w:rPr>
                        <w:t>Interests</w:t>
                      </w:r>
                    </w:p>
                    <w:p w14:paraId="7E0BF0DB" w14:textId="77777777" w:rsidR="00E43809" w:rsidRDefault="00224F2C" w:rsidP="000842BE">
                      <w:pPr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  <w:t xml:space="preserve">I am a very sporty person who is heavily involved with the local community providing opportunities for young kids to learn </w:t>
                      </w:r>
                      <w:r w:rsidR="00E43809">
                        <w:rPr>
                          <w:color w:val="auto"/>
                        </w:rPr>
                        <w:t>a skill.</w:t>
                      </w:r>
                    </w:p>
                    <w:p w14:paraId="7669780E" w14:textId="301F1042" w:rsidR="0062275F" w:rsidRPr="005F3958" w:rsidRDefault="00E43809" w:rsidP="003608BD">
                      <w:pPr>
                        <w:rPr>
                          <w:noProof/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  <w:t xml:space="preserve">I </w:t>
                      </w:r>
                      <w:r w:rsidR="003608BD">
                        <w:rPr>
                          <w:color w:val="auto"/>
                        </w:rPr>
                        <w:t xml:space="preserve">frequently take part in </w:t>
                      </w:r>
                      <w:r w:rsidR="000878CD">
                        <w:rPr>
                          <w:color w:val="auto"/>
                        </w:rPr>
                        <w:t>charity</w:t>
                      </w:r>
                      <w:r w:rsidR="003608BD">
                        <w:rPr>
                          <w:color w:val="auto"/>
                        </w:rPr>
                        <w:t xml:space="preserve"> events raising money for various worthy </w:t>
                      </w:r>
                      <w:r w:rsidR="000878CD">
                        <w:rPr>
                          <w:color w:val="auto"/>
                        </w:rPr>
                        <w:t>causes.</w:t>
                      </w:r>
                      <w:r w:rsidR="003608BD">
                        <w:rPr>
                          <w:color w:val="auto"/>
                        </w:rPr>
                        <w:t xml:space="preserve"> </w:t>
                      </w:r>
                    </w:p>
                  </w:txbxContent>
                </v:textbox>
                <w10:wrap type="square" anchorx="page" anchory="margin"/>
              </v:rect>
            </w:pict>
          </mc:Fallback>
        </mc:AlternateContent>
      </w:r>
    </w:p>
    <w:p w14:paraId="06FBEEC2" w14:textId="6AB3E390" w:rsidR="00FB25C5" w:rsidRDefault="00FB25C5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  <w:r>
        <w:rPr>
          <w:b w:val="0"/>
          <w:bCs w:val="0"/>
          <w:color w:val="404040" w:themeColor="text1" w:themeTint="BF"/>
        </w:rPr>
        <w:t>November 2006 to June 2011</w:t>
      </w:r>
    </w:p>
    <w:p w14:paraId="21C1F270" w14:textId="553D8BBB" w:rsidR="00FB25C5" w:rsidRDefault="00BC0912" w:rsidP="008B427D">
      <w:pPr>
        <w:pStyle w:val="Signature"/>
        <w:spacing w:after="0"/>
        <w:rPr>
          <w:color w:val="404040" w:themeColor="text1" w:themeTint="BF"/>
        </w:rPr>
      </w:pPr>
      <w:r w:rsidRPr="0062275F">
        <w:rPr>
          <w:noProof/>
          <w:color w:val="404040" w:themeColor="text1" w:themeTint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1B1E51" wp14:editId="3A09F58E">
                <wp:simplePos x="0" y="0"/>
                <wp:positionH relativeFrom="column">
                  <wp:posOffset>4495800</wp:posOffset>
                </wp:positionH>
                <wp:positionV relativeFrom="paragraph">
                  <wp:posOffset>12700</wp:posOffset>
                </wp:positionV>
                <wp:extent cx="161925" cy="1428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7D6021" id="Rectangle 1" o:spid="_x0000_s1026" style="position:absolute;margin-left:354pt;margin-top:1pt;width:12.75pt;height:1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" fillcolor="#141414 [3204]" strokecolor="#090909 [1604]" strokeweight="1pt"/>
            </w:pict>
          </mc:Fallback>
        </mc:AlternateContent>
      </w:r>
      <w:r w:rsidR="00FB25C5">
        <w:rPr>
          <w:color w:val="404040" w:themeColor="text1" w:themeTint="BF"/>
        </w:rPr>
        <w:t>Premier Associate</w:t>
      </w:r>
    </w:p>
    <w:p w14:paraId="2C7C3172" w14:textId="660D2AF6" w:rsidR="003F222E" w:rsidRPr="003F222E" w:rsidRDefault="003F222E" w:rsidP="008B427D">
      <w:pPr>
        <w:pStyle w:val="Signature"/>
        <w:spacing w:after="0"/>
        <w:rPr>
          <w:b w:val="0"/>
          <w:bCs w:val="0"/>
          <w:color w:val="404040" w:themeColor="text1" w:themeTint="BF"/>
        </w:rPr>
      </w:pPr>
      <w:r>
        <w:rPr>
          <w:b w:val="0"/>
          <w:bCs w:val="0"/>
          <w:color w:val="404040" w:themeColor="text1" w:themeTint="BF"/>
        </w:rPr>
        <w:t xml:space="preserve">HSBC Bank, Swansea, West </w:t>
      </w:r>
      <w:proofErr w:type="spellStart"/>
      <w:r>
        <w:rPr>
          <w:b w:val="0"/>
          <w:bCs w:val="0"/>
          <w:color w:val="404040" w:themeColor="text1" w:themeTint="BF"/>
        </w:rPr>
        <w:t>Glamorgan</w:t>
      </w:r>
      <w:proofErr w:type="spellEnd"/>
    </w:p>
    <w:p w14:paraId="72DB9E7D" w14:textId="405CCDC4" w:rsidR="00FB25C5" w:rsidRDefault="00FB25C5" w:rsidP="008B427D">
      <w:pPr>
        <w:pStyle w:val="Signature"/>
        <w:spacing w:after="0"/>
        <w:rPr>
          <w:color w:val="404040" w:themeColor="text1" w:themeTint="BF"/>
        </w:rPr>
      </w:pPr>
    </w:p>
    <w:p w14:paraId="5D1B3175" w14:textId="580AF23E" w:rsidR="00FB25C5" w:rsidRPr="0062275F" w:rsidRDefault="003C2176" w:rsidP="008B427D">
      <w:pPr>
        <w:pStyle w:val="Signature"/>
        <w:numPr>
          <w:ilvl w:val="0"/>
          <w:numId w:val="18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Developing customer service skills </w:t>
      </w:r>
      <w:r w:rsidR="00D1414B"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whilst learning </w:t>
      </w:r>
      <w:r w:rsidR="00524A04" w:rsidRPr="0062275F">
        <w:rPr>
          <w:b w:val="0"/>
          <w:bCs w:val="0"/>
          <w:color w:val="404040" w:themeColor="text1" w:themeTint="BF"/>
          <w:sz w:val="28"/>
          <w:szCs w:val="28"/>
        </w:rPr>
        <w:t>banking protocols</w:t>
      </w:r>
    </w:p>
    <w:p w14:paraId="2AB521F7" w14:textId="3404AF60" w:rsidR="00524A04" w:rsidRPr="0062275F" w:rsidRDefault="00524A04" w:rsidP="008B427D">
      <w:pPr>
        <w:pStyle w:val="Signature"/>
        <w:numPr>
          <w:ilvl w:val="0"/>
          <w:numId w:val="18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Handled foreign currency and international money </w:t>
      </w:r>
      <w:r w:rsidR="00F259F4" w:rsidRPr="0062275F">
        <w:rPr>
          <w:b w:val="0"/>
          <w:bCs w:val="0"/>
          <w:color w:val="404040" w:themeColor="text1" w:themeTint="BF"/>
          <w:sz w:val="28"/>
          <w:szCs w:val="28"/>
        </w:rPr>
        <w:t>transfers.</w:t>
      </w:r>
    </w:p>
    <w:p w14:paraId="14A04E3E" w14:textId="30109DB8" w:rsidR="00590E0F" w:rsidRPr="0062275F" w:rsidRDefault="00590E0F" w:rsidP="008B427D">
      <w:pPr>
        <w:pStyle w:val="Signature"/>
        <w:numPr>
          <w:ilvl w:val="0"/>
          <w:numId w:val="18"/>
        </w:numPr>
        <w:spacing w:after="0"/>
        <w:rPr>
          <w:b w:val="0"/>
          <w:bCs w:val="0"/>
          <w:color w:val="404040" w:themeColor="text1" w:themeTint="BF"/>
          <w:sz w:val="28"/>
          <w:szCs w:val="28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Completed transactional </w:t>
      </w:r>
      <w:r w:rsidR="006256F5"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queries efficiently whilst providing </w:t>
      </w:r>
      <w:r w:rsidR="00F259F4" w:rsidRPr="0062275F">
        <w:rPr>
          <w:b w:val="0"/>
          <w:bCs w:val="0"/>
          <w:color w:val="404040" w:themeColor="text1" w:themeTint="BF"/>
          <w:sz w:val="28"/>
          <w:szCs w:val="28"/>
        </w:rPr>
        <w:t>reassurance.</w:t>
      </w:r>
    </w:p>
    <w:p w14:paraId="05F8AF03" w14:textId="5CF46A70" w:rsidR="006256F5" w:rsidRPr="00651253" w:rsidRDefault="006256F5" w:rsidP="008B427D">
      <w:pPr>
        <w:pStyle w:val="Signature"/>
        <w:numPr>
          <w:ilvl w:val="0"/>
          <w:numId w:val="18"/>
        </w:numPr>
        <w:spacing w:after="0"/>
        <w:rPr>
          <w:b w:val="0"/>
          <w:bCs w:val="0"/>
          <w:color w:val="404040" w:themeColor="text1" w:themeTint="BF"/>
          <w:sz w:val="21"/>
          <w:szCs w:val="21"/>
        </w:rPr>
      </w:pPr>
      <w:r w:rsidRPr="0062275F">
        <w:rPr>
          <w:b w:val="0"/>
          <w:bCs w:val="0"/>
          <w:color w:val="404040" w:themeColor="text1" w:themeTint="BF"/>
          <w:sz w:val="28"/>
          <w:szCs w:val="28"/>
        </w:rPr>
        <w:t xml:space="preserve">Completed all mandatory training successfully to undertake </w:t>
      </w:r>
      <w:r w:rsidR="00F259F4" w:rsidRPr="0062275F">
        <w:rPr>
          <w:b w:val="0"/>
          <w:bCs w:val="0"/>
          <w:color w:val="404040" w:themeColor="text1" w:themeTint="BF"/>
          <w:sz w:val="28"/>
          <w:szCs w:val="28"/>
        </w:rPr>
        <w:t>role</w:t>
      </w:r>
      <w:r w:rsidR="00F259F4" w:rsidRPr="00651253">
        <w:rPr>
          <w:b w:val="0"/>
          <w:bCs w:val="0"/>
          <w:color w:val="404040" w:themeColor="text1" w:themeTint="BF"/>
          <w:sz w:val="21"/>
          <w:szCs w:val="21"/>
        </w:rPr>
        <w:t>.</w:t>
      </w:r>
    </w:p>
    <w:p w14:paraId="0AA9E32B" w14:textId="5B4F962E" w:rsidR="00A43DC8" w:rsidRDefault="00A43DC8" w:rsidP="00FB25C5">
      <w:pPr>
        <w:pStyle w:val="Signature"/>
        <w:rPr>
          <w:b w:val="0"/>
          <w:bCs w:val="0"/>
          <w:color w:val="404040" w:themeColor="text1" w:themeTint="BF"/>
        </w:rPr>
      </w:pPr>
    </w:p>
    <w:p w14:paraId="5EFB7367" w14:textId="660CD86E" w:rsidR="00524A04" w:rsidRDefault="00467618" w:rsidP="00FB25C5">
      <w:pPr>
        <w:pStyle w:val="Signature"/>
        <w:rPr>
          <w:b w:val="0"/>
          <w:bCs w:val="0"/>
          <w:color w:val="404040" w:themeColor="text1" w:themeTint="BF"/>
        </w:rPr>
      </w:pPr>
      <w:r>
        <w:rPr>
          <w:b w:val="0"/>
          <w:bCs w:val="0"/>
          <w:color w:val="404040" w:themeColor="text1" w:themeTint="BF"/>
        </w:rPr>
        <w:t>IT Skills</w:t>
      </w:r>
    </w:p>
    <w:p w14:paraId="51BDE0DD" w14:textId="6F4CFDD1" w:rsidR="00565C82" w:rsidRDefault="00565C82" w:rsidP="00FB25C5">
      <w:pPr>
        <w:pStyle w:val="Signature"/>
        <w:rPr>
          <w:b w:val="0"/>
          <w:bCs w:val="0"/>
          <w:color w:val="404040" w:themeColor="text1" w:themeTint="BF"/>
        </w:rPr>
      </w:pPr>
    </w:p>
    <w:p w14:paraId="77B22AA4" w14:textId="46239154" w:rsidR="00917B88" w:rsidRPr="002C6F86" w:rsidRDefault="00C41441" w:rsidP="00FB25C5">
      <w:pPr>
        <w:pStyle w:val="Signature"/>
        <w:rPr>
          <w:b w:val="0"/>
          <w:bCs w:val="0"/>
          <w:color w:val="404040" w:themeColor="text1" w:themeTint="BF"/>
          <w:sz w:val="28"/>
          <w:szCs w:val="28"/>
        </w:rPr>
      </w:pPr>
      <w:r w:rsidRPr="002C6F86">
        <w:rPr>
          <w:b w:val="0"/>
          <w:bCs w:val="0"/>
          <w:color w:val="404040" w:themeColor="text1" w:themeTint="BF"/>
          <w:sz w:val="28"/>
          <w:szCs w:val="28"/>
        </w:rPr>
        <w:t xml:space="preserve">Competent on Word, Excel, PowerPoint, </w:t>
      </w:r>
      <w:proofErr w:type="gramStart"/>
      <w:r w:rsidR="000136F8" w:rsidRPr="002C6F86">
        <w:rPr>
          <w:b w:val="0"/>
          <w:bCs w:val="0"/>
          <w:color w:val="404040" w:themeColor="text1" w:themeTint="BF"/>
          <w:sz w:val="28"/>
          <w:szCs w:val="28"/>
        </w:rPr>
        <w:t>Outlook</w:t>
      </w:r>
      <w:proofErr w:type="gramEnd"/>
      <w:r w:rsidR="000136F8" w:rsidRPr="002C6F86">
        <w:rPr>
          <w:b w:val="0"/>
          <w:bCs w:val="0"/>
          <w:color w:val="404040" w:themeColor="text1" w:themeTint="BF"/>
          <w:sz w:val="28"/>
          <w:szCs w:val="28"/>
        </w:rPr>
        <w:t xml:space="preserve"> and Lotus Notes</w:t>
      </w:r>
    </w:p>
    <w:p w14:paraId="4AB32DAB" w14:textId="55784E77" w:rsidR="00565C82" w:rsidRDefault="00314D04">
      <w:r w:rsidRPr="0062275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22197D" wp14:editId="16B41676">
                <wp:simplePos x="0" y="0"/>
                <wp:positionH relativeFrom="column">
                  <wp:posOffset>4495800</wp:posOffset>
                </wp:positionH>
                <wp:positionV relativeFrom="paragraph">
                  <wp:posOffset>1800225</wp:posOffset>
                </wp:positionV>
                <wp:extent cx="161925" cy="1428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20F4A6" id="Rectangle 2" o:spid="_x0000_s1026" style="position:absolute;margin-left:354pt;margin-top:141.75pt;width:12.75pt;height:1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" fillcolor="#141414 [3204]" strokecolor="#090909 [1604]" strokeweight="1pt"/>
            </w:pict>
          </mc:Fallback>
        </mc:AlternateContent>
      </w:r>
      <w:r w:rsidR="00565C82" w:rsidRPr="0062275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D4EEC1" wp14:editId="55BA1EBA">
                <wp:simplePos x="0" y="0"/>
                <wp:positionH relativeFrom="column">
                  <wp:posOffset>4543425</wp:posOffset>
                </wp:positionH>
                <wp:positionV relativeFrom="paragraph">
                  <wp:posOffset>4432300</wp:posOffset>
                </wp:positionV>
                <wp:extent cx="161925" cy="1428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37E02D" id="Rectangle 12" o:spid="_x0000_s1026" style="position:absolute;margin-left:357.75pt;margin-top:349pt;width:12.75pt;height:1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" fillcolor="#141414 [3204]" strokecolor="#090909 [1604]" strokeweight="1pt"/>
            </w:pict>
          </mc:Fallback>
        </mc:AlternateContent>
      </w:r>
      <w:r w:rsidR="00565C82">
        <w:rPr>
          <w:b/>
          <w:bCs/>
        </w:rPr>
        <w:br w:type="page"/>
      </w:r>
    </w:p>
    <w:p w14:paraId="20F53AE0" w14:textId="3362CA13" w:rsidR="00314D04" w:rsidRPr="00902DEB" w:rsidRDefault="00977AE7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902DEB">
        <w:rPr>
          <w:rFonts w:ascii="Calibri" w:eastAsia="Times New Roman" w:hAnsi="Calibri" w:cs="Calibri"/>
          <w:color w:val="auto"/>
          <w:lang w:eastAsia="en-GB"/>
        </w:rPr>
        <w:lastRenderedPageBreak/>
        <w:t>Reflection</w:t>
      </w:r>
    </w:p>
    <w:p w14:paraId="6FEF0CB9" w14:textId="4B8318AE" w:rsidR="00977AE7" w:rsidRPr="00902DEB" w:rsidRDefault="00AB2835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902DEB">
        <w:rPr>
          <w:rFonts w:ascii="Calibri" w:eastAsia="Times New Roman" w:hAnsi="Calibri" w:cs="Calibri"/>
          <w:color w:val="auto"/>
          <w:lang w:eastAsia="en-GB"/>
        </w:rPr>
        <w:t>Using Kolb</w:t>
      </w:r>
      <w:r w:rsidR="00F967F4" w:rsidRPr="00902DEB">
        <w:rPr>
          <w:rFonts w:ascii="Calibri" w:eastAsia="Times New Roman" w:hAnsi="Calibri" w:cs="Calibri"/>
          <w:color w:val="auto"/>
          <w:lang w:eastAsia="en-GB"/>
        </w:rPr>
        <w:t>’s reflective model (1984)</w:t>
      </w:r>
      <w:r w:rsidR="0052117F" w:rsidRPr="00902DEB">
        <w:rPr>
          <w:rFonts w:ascii="Calibri" w:eastAsia="Times New Roman" w:hAnsi="Calibri" w:cs="Calibri"/>
          <w:color w:val="auto"/>
          <w:lang w:eastAsia="en-GB"/>
        </w:rPr>
        <w:t xml:space="preserve">, </w:t>
      </w:r>
      <w:r w:rsidR="00F71DF5" w:rsidRPr="00902DEB">
        <w:rPr>
          <w:rFonts w:ascii="Calibri" w:eastAsia="Times New Roman" w:hAnsi="Calibri" w:cs="Calibri"/>
          <w:color w:val="auto"/>
          <w:lang w:eastAsia="en-GB"/>
        </w:rPr>
        <w:t xml:space="preserve">I will reflect on </w:t>
      </w:r>
      <w:r w:rsidR="00F8413C" w:rsidRPr="00902DEB">
        <w:rPr>
          <w:rFonts w:ascii="Calibri" w:eastAsia="Times New Roman" w:hAnsi="Calibri" w:cs="Calibri"/>
          <w:color w:val="auto"/>
          <w:lang w:eastAsia="en-GB"/>
        </w:rPr>
        <w:t>the process of compiling an application for a job and the journey I took to complete the application.</w:t>
      </w:r>
    </w:p>
    <w:p w14:paraId="110F85CB" w14:textId="38347F11" w:rsidR="00645380" w:rsidRPr="00902DEB" w:rsidRDefault="006812A9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902DEB">
        <w:rPr>
          <w:rFonts w:ascii="Calibri" w:eastAsia="Times New Roman" w:hAnsi="Calibri" w:cs="Calibri"/>
          <w:color w:val="auto"/>
          <w:lang w:eastAsia="en-GB"/>
        </w:rPr>
        <w:t>I started searching for a job</w:t>
      </w:r>
      <w:r w:rsidR="00C501FA" w:rsidRPr="00902DEB">
        <w:rPr>
          <w:rFonts w:ascii="Calibri" w:eastAsia="Times New Roman" w:hAnsi="Calibri" w:cs="Calibri"/>
          <w:color w:val="auto"/>
          <w:lang w:eastAsia="en-GB"/>
        </w:rPr>
        <w:t xml:space="preserve"> which matched my </w:t>
      </w:r>
      <w:r w:rsidR="002F1FCB">
        <w:rPr>
          <w:rFonts w:ascii="Calibri" w:eastAsia="Times New Roman" w:hAnsi="Calibri" w:cs="Calibri"/>
          <w:color w:val="auto"/>
          <w:lang w:eastAsia="en-GB"/>
        </w:rPr>
        <w:t xml:space="preserve">current </w:t>
      </w:r>
      <w:r w:rsidR="00C501FA" w:rsidRPr="00902DEB">
        <w:rPr>
          <w:rFonts w:ascii="Calibri" w:eastAsia="Times New Roman" w:hAnsi="Calibri" w:cs="Calibri"/>
          <w:color w:val="auto"/>
          <w:lang w:eastAsia="en-GB"/>
        </w:rPr>
        <w:t xml:space="preserve">skill base. To help with selecting an appropriate </w:t>
      </w:r>
      <w:r w:rsidR="007D52B5" w:rsidRPr="00902DEB">
        <w:rPr>
          <w:rFonts w:ascii="Calibri" w:eastAsia="Times New Roman" w:hAnsi="Calibri" w:cs="Calibri"/>
          <w:color w:val="auto"/>
          <w:lang w:eastAsia="en-GB"/>
        </w:rPr>
        <w:t>role to apply for, I visited many recruitment specialist websites</w:t>
      </w:r>
      <w:r w:rsidR="00B75639">
        <w:rPr>
          <w:rFonts w:ascii="Calibri" w:eastAsia="Times New Roman" w:hAnsi="Calibri" w:cs="Calibri"/>
          <w:color w:val="auto"/>
          <w:lang w:eastAsia="en-GB"/>
        </w:rPr>
        <w:t>,</w:t>
      </w:r>
      <w:r w:rsidR="00635F7E" w:rsidRPr="00902DEB">
        <w:rPr>
          <w:rFonts w:ascii="Calibri" w:eastAsia="Times New Roman" w:hAnsi="Calibri" w:cs="Calibri"/>
          <w:color w:val="auto"/>
          <w:lang w:eastAsia="en-GB"/>
        </w:rPr>
        <w:t xml:space="preserve"> Reed.co.uk and Indeed</w:t>
      </w:r>
      <w:r w:rsidR="004E0D73" w:rsidRPr="00902DEB">
        <w:rPr>
          <w:rFonts w:ascii="Calibri" w:eastAsia="Times New Roman" w:hAnsi="Calibri" w:cs="Calibri"/>
          <w:color w:val="auto"/>
          <w:lang w:eastAsia="en-GB"/>
        </w:rPr>
        <w:t xml:space="preserve">. I used the search engine to define the roles based on my </w:t>
      </w:r>
      <w:r w:rsidR="008C04B3" w:rsidRPr="00902DEB">
        <w:rPr>
          <w:rFonts w:ascii="Calibri" w:eastAsia="Times New Roman" w:hAnsi="Calibri" w:cs="Calibri"/>
          <w:color w:val="auto"/>
          <w:lang w:eastAsia="en-GB"/>
        </w:rPr>
        <w:t>experience. I reviewed the results by reading each advert</w:t>
      </w:r>
      <w:r w:rsidR="00A714A6" w:rsidRPr="00902DEB">
        <w:rPr>
          <w:rFonts w:ascii="Calibri" w:eastAsia="Times New Roman" w:hAnsi="Calibri" w:cs="Calibri"/>
          <w:color w:val="auto"/>
          <w:lang w:eastAsia="en-GB"/>
        </w:rPr>
        <w:t xml:space="preserve">’s job description. </w:t>
      </w:r>
      <w:r w:rsidR="0040596E" w:rsidRPr="00902DEB">
        <w:rPr>
          <w:rFonts w:ascii="Calibri" w:eastAsia="Times New Roman" w:hAnsi="Calibri" w:cs="Calibri"/>
          <w:color w:val="auto"/>
          <w:lang w:eastAsia="en-GB"/>
        </w:rPr>
        <w:t xml:space="preserve">Market Business News (2021) </w:t>
      </w:r>
      <w:r w:rsidR="0010311C" w:rsidRPr="00902DEB">
        <w:rPr>
          <w:rFonts w:ascii="Calibri" w:eastAsia="Times New Roman" w:hAnsi="Calibri" w:cs="Calibri"/>
          <w:color w:val="auto"/>
          <w:lang w:eastAsia="en-GB"/>
        </w:rPr>
        <w:t xml:space="preserve">explain a job description as the main characteristics of a job. The major functions, responsibilities, </w:t>
      </w:r>
      <w:r w:rsidR="00435FD2" w:rsidRPr="00902DEB">
        <w:rPr>
          <w:rFonts w:ascii="Calibri" w:eastAsia="Times New Roman" w:hAnsi="Calibri" w:cs="Calibri"/>
          <w:color w:val="auto"/>
          <w:lang w:eastAsia="en-GB"/>
        </w:rPr>
        <w:t xml:space="preserve">job requirements </w:t>
      </w:r>
      <w:r w:rsidR="0010311C" w:rsidRPr="00902DEB">
        <w:rPr>
          <w:rFonts w:ascii="Calibri" w:eastAsia="Times New Roman" w:hAnsi="Calibri" w:cs="Calibri"/>
          <w:color w:val="auto"/>
          <w:lang w:eastAsia="en-GB"/>
        </w:rPr>
        <w:t xml:space="preserve">and working circumstances are usually included and </w:t>
      </w:r>
      <w:r w:rsidR="00E40D91" w:rsidRPr="00902DEB">
        <w:rPr>
          <w:rFonts w:ascii="Calibri" w:eastAsia="Times New Roman" w:hAnsi="Calibri" w:cs="Calibri"/>
          <w:color w:val="auto"/>
          <w:lang w:eastAsia="en-GB"/>
        </w:rPr>
        <w:t>i</w:t>
      </w:r>
      <w:r w:rsidR="0010311C" w:rsidRPr="00902DEB">
        <w:rPr>
          <w:rFonts w:ascii="Calibri" w:eastAsia="Times New Roman" w:hAnsi="Calibri" w:cs="Calibri"/>
          <w:color w:val="auto"/>
          <w:lang w:eastAsia="en-GB"/>
        </w:rPr>
        <w:t>t also specifies the job title</w:t>
      </w:r>
      <w:r w:rsidR="00E40D91" w:rsidRPr="00902DEB">
        <w:rPr>
          <w:rFonts w:ascii="Calibri" w:eastAsia="Times New Roman" w:hAnsi="Calibri" w:cs="Calibri"/>
          <w:color w:val="auto"/>
          <w:lang w:eastAsia="en-GB"/>
        </w:rPr>
        <w:t>.</w:t>
      </w:r>
      <w:r w:rsidR="009262CF" w:rsidRPr="00902DEB">
        <w:rPr>
          <w:rFonts w:ascii="Calibri" w:eastAsia="Times New Roman" w:hAnsi="Calibri" w:cs="Calibri"/>
          <w:color w:val="auto"/>
          <w:lang w:eastAsia="en-GB"/>
        </w:rPr>
        <w:t xml:space="preserve"> Reviewing these</w:t>
      </w:r>
      <w:r w:rsidR="00452D88">
        <w:rPr>
          <w:rFonts w:ascii="Calibri" w:eastAsia="Times New Roman" w:hAnsi="Calibri" w:cs="Calibri"/>
          <w:color w:val="auto"/>
          <w:lang w:eastAsia="en-GB"/>
        </w:rPr>
        <w:t>,</w:t>
      </w:r>
      <w:r w:rsidR="009262CF" w:rsidRPr="00902DEB">
        <w:rPr>
          <w:rFonts w:ascii="Calibri" w:eastAsia="Times New Roman" w:hAnsi="Calibri" w:cs="Calibri"/>
          <w:color w:val="auto"/>
          <w:lang w:eastAsia="en-GB"/>
        </w:rPr>
        <w:t xml:space="preserve"> </w:t>
      </w:r>
      <w:r w:rsidR="009E3F2A">
        <w:rPr>
          <w:rFonts w:ascii="Calibri" w:eastAsia="Times New Roman" w:hAnsi="Calibri" w:cs="Calibri"/>
          <w:color w:val="auto"/>
          <w:lang w:eastAsia="en-GB"/>
        </w:rPr>
        <w:t>outlined</w:t>
      </w:r>
      <w:r w:rsidR="009262CF" w:rsidRPr="00902DEB">
        <w:rPr>
          <w:rFonts w:ascii="Calibri" w:eastAsia="Times New Roman" w:hAnsi="Calibri" w:cs="Calibri"/>
          <w:color w:val="auto"/>
          <w:lang w:eastAsia="en-GB"/>
        </w:rPr>
        <w:t xml:space="preserve"> the </w:t>
      </w:r>
      <w:r w:rsidR="007E2D33" w:rsidRPr="00902DEB">
        <w:rPr>
          <w:rFonts w:ascii="Calibri" w:eastAsia="Times New Roman" w:hAnsi="Calibri" w:cs="Calibri"/>
          <w:color w:val="auto"/>
          <w:lang w:eastAsia="en-GB"/>
        </w:rPr>
        <w:t>parameters I need</w:t>
      </w:r>
      <w:r w:rsidR="00452D88">
        <w:rPr>
          <w:rFonts w:ascii="Calibri" w:eastAsia="Times New Roman" w:hAnsi="Calibri" w:cs="Calibri"/>
          <w:color w:val="auto"/>
          <w:lang w:eastAsia="en-GB"/>
        </w:rPr>
        <w:t>ed</w:t>
      </w:r>
      <w:r w:rsidR="007E2D33" w:rsidRPr="00902DEB">
        <w:rPr>
          <w:rFonts w:ascii="Calibri" w:eastAsia="Times New Roman" w:hAnsi="Calibri" w:cs="Calibri"/>
          <w:color w:val="auto"/>
          <w:lang w:eastAsia="en-GB"/>
        </w:rPr>
        <w:t xml:space="preserve"> to meet</w:t>
      </w:r>
      <w:r w:rsidR="009E3F2A">
        <w:rPr>
          <w:rFonts w:ascii="Calibri" w:eastAsia="Times New Roman" w:hAnsi="Calibri" w:cs="Calibri"/>
          <w:color w:val="auto"/>
          <w:lang w:eastAsia="en-GB"/>
        </w:rPr>
        <w:t xml:space="preserve"> </w:t>
      </w:r>
      <w:r w:rsidR="00D529B3">
        <w:rPr>
          <w:rFonts w:ascii="Calibri" w:eastAsia="Times New Roman" w:hAnsi="Calibri" w:cs="Calibri"/>
          <w:color w:val="auto"/>
          <w:lang w:eastAsia="en-GB"/>
        </w:rPr>
        <w:t>to</w:t>
      </w:r>
      <w:r w:rsidR="007E2D33" w:rsidRPr="00902DEB">
        <w:rPr>
          <w:rFonts w:ascii="Calibri" w:eastAsia="Times New Roman" w:hAnsi="Calibri" w:cs="Calibri"/>
          <w:color w:val="auto"/>
          <w:lang w:eastAsia="en-GB"/>
        </w:rPr>
        <w:t xml:space="preserve"> qualify and apply. I </w:t>
      </w:r>
      <w:r w:rsidR="00B645ED" w:rsidRPr="00902DEB">
        <w:rPr>
          <w:rFonts w:ascii="Calibri" w:eastAsia="Times New Roman" w:hAnsi="Calibri" w:cs="Calibri"/>
          <w:color w:val="auto"/>
          <w:lang w:eastAsia="en-GB"/>
        </w:rPr>
        <w:t>noticed in some job descriptions have desirable skills</w:t>
      </w:r>
      <w:r w:rsidR="009362F2" w:rsidRPr="00902DEB">
        <w:rPr>
          <w:rFonts w:ascii="Calibri" w:eastAsia="Times New Roman" w:hAnsi="Calibri" w:cs="Calibri"/>
          <w:color w:val="auto"/>
          <w:lang w:eastAsia="en-GB"/>
        </w:rPr>
        <w:t xml:space="preserve"> whilst some have required skills. Any job that required skills, I did not possess</w:t>
      </w:r>
      <w:r w:rsidR="009755EE" w:rsidRPr="00902DEB">
        <w:rPr>
          <w:rFonts w:ascii="Calibri" w:eastAsia="Times New Roman" w:hAnsi="Calibri" w:cs="Calibri"/>
          <w:color w:val="auto"/>
          <w:lang w:eastAsia="en-GB"/>
        </w:rPr>
        <w:t xml:space="preserve">, </w:t>
      </w:r>
      <w:proofErr w:type="gramStart"/>
      <w:r w:rsidR="009755EE" w:rsidRPr="00902DEB">
        <w:rPr>
          <w:rFonts w:ascii="Calibri" w:eastAsia="Times New Roman" w:hAnsi="Calibri" w:cs="Calibri"/>
          <w:color w:val="auto"/>
          <w:lang w:eastAsia="en-GB"/>
        </w:rPr>
        <w:t>i.e.</w:t>
      </w:r>
      <w:proofErr w:type="gramEnd"/>
      <w:r w:rsidR="009755EE" w:rsidRPr="00902DEB">
        <w:rPr>
          <w:rFonts w:ascii="Calibri" w:eastAsia="Times New Roman" w:hAnsi="Calibri" w:cs="Calibri"/>
          <w:color w:val="auto"/>
          <w:lang w:eastAsia="en-GB"/>
        </w:rPr>
        <w:t xml:space="preserve"> speak a foreign language I did not apply for. For jobs that have skills that are desirable</w:t>
      </w:r>
      <w:r w:rsidR="003C77D6" w:rsidRPr="00902DEB">
        <w:rPr>
          <w:rFonts w:ascii="Calibri" w:eastAsia="Times New Roman" w:hAnsi="Calibri" w:cs="Calibri"/>
          <w:color w:val="auto"/>
          <w:lang w:eastAsia="en-GB"/>
        </w:rPr>
        <w:t>, I did not rule these out</w:t>
      </w:r>
      <w:r w:rsidR="00DE4BE8" w:rsidRPr="00902DEB">
        <w:rPr>
          <w:rFonts w:ascii="Calibri" w:eastAsia="Times New Roman" w:hAnsi="Calibri" w:cs="Calibri"/>
          <w:color w:val="auto"/>
          <w:lang w:eastAsia="en-GB"/>
        </w:rPr>
        <w:t xml:space="preserve"> as I felt my experience could outweigh the </w:t>
      </w:r>
      <w:r w:rsidR="004F2FBC">
        <w:rPr>
          <w:rFonts w:ascii="Calibri" w:eastAsia="Times New Roman" w:hAnsi="Calibri" w:cs="Calibri"/>
          <w:color w:val="auto"/>
          <w:lang w:eastAsia="en-GB"/>
        </w:rPr>
        <w:t xml:space="preserve">requirement </w:t>
      </w:r>
      <w:r w:rsidR="00436534" w:rsidRPr="00902DEB">
        <w:rPr>
          <w:rFonts w:ascii="Calibri" w:eastAsia="Times New Roman" w:hAnsi="Calibri" w:cs="Calibri"/>
          <w:color w:val="auto"/>
          <w:lang w:eastAsia="en-GB"/>
        </w:rPr>
        <w:t>for a desirable skill.</w:t>
      </w:r>
    </w:p>
    <w:p w14:paraId="14D17CD9" w14:textId="2C5432AC" w:rsidR="00635F7E" w:rsidRPr="00902DEB" w:rsidRDefault="00436534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902DEB">
        <w:rPr>
          <w:rFonts w:ascii="Calibri" w:eastAsia="Times New Roman" w:hAnsi="Calibri" w:cs="Calibri"/>
          <w:color w:val="auto"/>
          <w:lang w:eastAsia="en-GB"/>
        </w:rPr>
        <w:t xml:space="preserve">I devised a cover letter for my application. </w:t>
      </w:r>
      <w:r w:rsidR="00A525C9" w:rsidRPr="00902DEB">
        <w:rPr>
          <w:rFonts w:ascii="Calibri" w:eastAsia="Times New Roman" w:hAnsi="Calibri" w:cs="Calibri"/>
          <w:color w:val="auto"/>
          <w:lang w:eastAsia="en-GB"/>
        </w:rPr>
        <w:t xml:space="preserve">Reed (2021) </w:t>
      </w:r>
      <w:r w:rsidR="009E6AF3" w:rsidRPr="00902DEB">
        <w:rPr>
          <w:rFonts w:ascii="Calibri" w:eastAsia="Times New Roman" w:hAnsi="Calibri" w:cs="Calibri"/>
          <w:color w:val="auto"/>
          <w:lang w:eastAsia="en-GB"/>
        </w:rPr>
        <w:t xml:space="preserve">describes a cover letter as </w:t>
      </w:r>
      <w:r w:rsidR="007D00CF" w:rsidRPr="00902DEB">
        <w:rPr>
          <w:rFonts w:ascii="Calibri" w:eastAsia="Times New Roman" w:hAnsi="Calibri" w:cs="Calibri"/>
          <w:color w:val="auto"/>
          <w:lang w:eastAsia="en-GB"/>
        </w:rPr>
        <w:t xml:space="preserve">a </w:t>
      </w:r>
      <w:r w:rsidR="00A26701" w:rsidRPr="00902DEB">
        <w:rPr>
          <w:rFonts w:ascii="Calibri" w:eastAsia="Times New Roman" w:hAnsi="Calibri" w:cs="Calibri"/>
          <w:color w:val="auto"/>
          <w:lang w:eastAsia="en-GB"/>
        </w:rPr>
        <w:t>document included with your CV to give an overview of your abilities</w:t>
      </w:r>
      <w:r w:rsidR="00231DF8" w:rsidRPr="00902DEB">
        <w:rPr>
          <w:rFonts w:ascii="Calibri" w:eastAsia="Times New Roman" w:hAnsi="Calibri" w:cs="Calibri"/>
          <w:color w:val="auto"/>
          <w:lang w:eastAsia="en-GB"/>
        </w:rPr>
        <w:t>,</w:t>
      </w:r>
      <w:r w:rsidR="00A26701" w:rsidRPr="00902DEB">
        <w:rPr>
          <w:rFonts w:ascii="Calibri" w:eastAsia="Times New Roman" w:hAnsi="Calibri" w:cs="Calibri"/>
          <w:color w:val="auto"/>
          <w:lang w:eastAsia="en-GB"/>
        </w:rPr>
        <w:t xml:space="preserve"> how they match the job description</w:t>
      </w:r>
      <w:r w:rsidR="00231DF8" w:rsidRPr="00902DEB">
        <w:rPr>
          <w:rFonts w:ascii="Calibri" w:eastAsia="Times New Roman" w:hAnsi="Calibri" w:cs="Calibri"/>
          <w:color w:val="auto"/>
          <w:lang w:eastAsia="en-GB"/>
        </w:rPr>
        <w:t xml:space="preserve"> and how a person will benefit the company. </w:t>
      </w:r>
      <w:r w:rsidR="00FB01CC" w:rsidRPr="00902DEB">
        <w:rPr>
          <w:rFonts w:ascii="Calibri" w:eastAsia="Times New Roman" w:hAnsi="Calibri" w:cs="Calibri"/>
          <w:color w:val="auto"/>
          <w:lang w:eastAsia="en-GB"/>
        </w:rPr>
        <w:t>I</w:t>
      </w:r>
      <w:r w:rsidR="00645380" w:rsidRPr="00902DEB">
        <w:rPr>
          <w:rFonts w:ascii="Calibri" w:eastAsia="Times New Roman" w:hAnsi="Calibri" w:cs="Calibri"/>
          <w:color w:val="auto"/>
          <w:lang w:eastAsia="en-GB"/>
        </w:rPr>
        <w:t>t</w:t>
      </w:r>
      <w:r w:rsidR="00FB01CC" w:rsidRPr="00902DEB">
        <w:rPr>
          <w:rFonts w:ascii="Calibri" w:eastAsia="Times New Roman" w:hAnsi="Calibri" w:cs="Calibri"/>
          <w:color w:val="auto"/>
          <w:lang w:eastAsia="en-GB"/>
        </w:rPr>
        <w:t xml:space="preserve"> should not be as in depth as a CV but still cover the main points</w:t>
      </w:r>
      <w:r w:rsidR="00940C7B" w:rsidRPr="00902DEB">
        <w:rPr>
          <w:rFonts w:ascii="Calibri" w:eastAsia="Times New Roman" w:hAnsi="Calibri" w:cs="Calibri"/>
          <w:color w:val="auto"/>
          <w:lang w:eastAsia="en-GB"/>
        </w:rPr>
        <w:t xml:space="preserve"> matching them to the job description</w:t>
      </w:r>
      <w:r w:rsidR="00FB01CC" w:rsidRPr="00902DEB">
        <w:rPr>
          <w:rFonts w:ascii="Calibri" w:eastAsia="Times New Roman" w:hAnsi="Calibri" w:cs="Calibri"/>
          <w:color w:val="auto"/>
          <w:lang w:eastAsia="en-GB"/>
        </w:rPr>
        <w:t>.</w:t>
      </w:r>
      <w:r w:rsidR="00105315" w:rsidRPr="00902DEB">
        <w:rPr>
          <w:rFonts w:ascii="Calibri" w:eastAsia="Times New Roman" w:hAnsi="Calibri" w:cs="Calibri"/>
          <w:color w:val="auto"/>
          <w:lang w:eastAsia="en-GB"/>
        </w:rPr>
        <w:t xml:space="preserve"> </w:t>
      </w:r>
      <w:r w:rsidR="00AF34DD" w:rsidRPr="00902DEB">
        <w:rPr>
          <w:rFonts w:ascii="Calibri" w:eastAsia="Times New Roman" w:hAnsi="Calibri" w:cs="Calibri"/>
          <w:color w:val="auto"/>
          <w:lang w:eastAsia="en-GB"/>
        </w:rPr>
        <w:t xml:space="preserve">This is not essential to an application but when a recruiter is potentially viewing hundreds of applications, a cover letter helps gain the attention needed to be considered for an interview. </w:t>
      </w:r>
    </w:p>
    <w:p w14:paraId="3528BBCA" w14:textId="0AE4F66C" w:rsidR="00BA163F" w:rsidRPr="00902DEB" w:rsidRDefault="00C61D99" w:rsidP="00565C82">
      <w:pPr>
        <w:spacing w:before="100" w:beforeAutospacing="1" w:after="100" w:afterAutospacing="1"/>
        <w:rPr>
          <w:rFonts w:ascii="Calibri" w:hAnsi="Calibri" w:cs="Calibri"/>
          <w:color w:val="auto"/>
          <w:shd w:val="clear" w:color="auto" w:fill="FFFFFF"/>
        </w:rPr>
      </w:pPr>
      <w:r w:rsidRPr="00902DEB">
        <w:rPr>
          <w:rFonts w:ascii="Calibri" w:eastAsia="Times New Roman" w:hAnsi="Calibri" w:cs="Calibri"/>
          <w:color w:val="auto"/>
          <w:lang w:eastAsia="en-GB"/>
        </w:rPr>
        <w:t xml:space="preserve">I </w:t>
      </w:r>
      <w:r w:rsidR="00E727C6">
        <w:rPr>
          <w:rFonts w:ascii="Calibri" w:eastAsia="Times New Roman" w:hAnsi="Calibri" w:cs="Calibri"/>
          <w:color w:val="auto"/>
          <w:lang w:eastAsia="en-GB"/>
        </w:rPr>
        <w:t>compiled</w:t>
      </w:r>
      <w:r w:rsidRPr="00902DEB">
        <w:rPr>
          <w:rFonts w:ascii="Calibri" w:eastAsia="Times New Roman" w:hAnsi="Calibri" w:cs="Calibri"/>
          <w:color w:val="auto"/>
          <w:lang w:eastAsia="en-GB"/>
        </w:rPr>
        <w:t xml:space="preserve"> my </w:t>
      </w:r>
      <w:r w:rsidR="00085975" w:rsidRPr="00902DEB">
        <w:rPr>
          <w:rFonts w:ascii="Calibri" w:eastAsia="Times New Roman" w:hAnsi="Calibri" w:cs="Calibri"/>
          <w:color w:val="auto"/>
          <w:lang w:eastAsia="en-GB"/>
        </w:rPr>
        <w:t xml:space="preserve">curriculum vitae (CV) which is essential for any application. </w:t>
      </w:r>
      <w:r w:rsidR="00380EC0" w:rsidRPr="00902DEB">
        <w:rPr>
          <w:rFonts w:ascii="Calibri" w:eastAsia="Times New Roman" w:hAnsi="Calibri" w:cs="Calibri"/>
          <w:color w:val="auto"/>
          <w:lang w:eastAsia="en-GB"/>
        </w:rPr>
        <w:t xml:space="preserve">CFI (2021) </w:t>
      </w:r>
      <w:r w:rsidR="00853787" w:rsidRPr="00902DEB">
        <w:rPr>
          <w:rFonts w:ascii="Calibri" w:eastAsia="Times New Roman" w:hAnsi="Calibri" w:cs="Calibri"/>
          <w:color w:val="auto"/>
          <w:lang w:eastAsia="en-GB"/>
        </w:rPr>
        <w:t xml:space="preserve">explains that a CV is </w:t>
      </w:r>
      <w:r w:rsidR="002C2CEE" w:rsidRPr="00902DEB">
        <w:rPr>
          <w:rFonts w:ascii="Calibri" w:hAnsi="Calibri" w:cs="Calibri"/>
          <w:color w:val="auto"/>
          <w:shd w:val="clear" w:color="auto" w:fill="FFFFFF"/>
        </w:rPr>
        <w:t xml:space="preserve">a </w:t>
      </w:r>
      <w:r w:rsidR="00853787" w:rsidRPr="00902DEB">
        <w:rPr>
          <w:rFonts w:ascii="Calibri" w:hAnsi="Calibri" w:cs="Calibri"/>
          <w:color w:val="auto"/>
          <w:shd w:val="clear" w:color="auto" w:fill="FFFFFF"/>
        </w:rPr>
        <w:t>written</w:t>
      </w:r>
      <w:r w:rsidR="002C2CEE" w:rsidRPr="00902DEB">
        <w:rPr>
          <w:rFonts w:ascii="Calibri" w:hAnsi="Calibri" w:cs="Calibri"/>
          <w:color w:val="auto"/>
          <w:shd w:val="clear" w:color="auto" w:fill="FFFFFF"/>
        </w:rPr>
        <w:t xml:space="preserve"> account of a person's education, qualifications, and previous experience,</w:t>
      </w:r>
      <w:r w:rsidR="00853787" w:rsidRPr="00902DEB">
        <w:rPr>
          <w:rFonts w:ascii="Calibri" w:hAnsi="Calibri" w:cs="Calibri"/>
          <w:color w:val="auto"/>
          <w:shd w:val="clear" w:color="auto" w:fill="FFFFFF"/>
        </w:rPr>
        <w:t xml:space="preserve"> that is</w:t>
      </w:r>
      <w:r w:rsidR="002C2CEE" w:rsidRPr="00902DEB">
        <w:rPr>
          <w:rFonts w:ascii="Calibri" w:hAnsi="Calibri" w:cs="Calibri"/>
          <w:color w:val="auto"/>
          <w:shd w:val="clear" w:color="auto" w:fill="FFFFFF"/>
        </w:rPr>
        <w:t xml:space="preserve"> typically sent with a job application.</w:t>
      </w:r>
      <w:r w:rsidR="00853787" w:rsidRPr="00902DEB">
        <w:rPr>
          <w:rFonts w:ascii="Calibri" w:hAnsi="Calibri" w:cs="Calibri"/>
          <w:color w:val="auto"/>
          <w:shd w:val="clear" w:color="auto" w:fill="FFFFFF"/>
        </w:rPr>
        <w:t xml:space="preserve"> </w:t>
      </w:r>
      <w:r w:rsidR="009C09CA" w:rsidRPr="00902DEB">
        <w:rPr>
          <w:rFonts w:ascii="Calibri" w:hAnsi="Calibri" w:cs="Calibri"/>
          <w:color w:val="auto"/>
          <w:shd w:val="clear" w:color="auto" w:fill="FFFFFF"/>
        </w:rPr>
        <w:t xml:space="preserve">While writing my CV, I included </w:t>
      </w:r>
      <w:r w:rsidR="004155B3" w:rsidRPr="00902DEB">
        <w:rPr>
          <w:rFonts w:ascii="Calibri" w:hAnsi="Calibri" w:cs="Calibri"/>
          <w:color w:val="auto"/>
          <w:shd w:val="clear" w:color="auto" w:fill="FFFFFF"/>
        </w:rPr>
        <w:t xml:space="preserve">the roles I had undertaken previously that </w:t>
      </w:r>
      <w:r w:rsidR="00FA6131" w:rsidRPr="00902DEB">
        <w:rPr>
          <w:rFonts w:ascii="Calibri" w:hAnsi="Calibri" w:cs="Calibri"/>
          <w:color w:val="auto"/>
          <w:shd w:val="clear" w:color="auto" w:fill="FFFFFF"/>
        </w:rPr>
        <w:t xml:space="preserve">was required for the role I was applying for. </w:t>
      </w:r>
      <w:r w:rsidR="0019565F">
        <w:rPr>
          <w:rFonts w:ascii="Calibri" w:hAnsi="Calibri" w:cs="Calibri"/>
          <w:color w:val="auto"/>
          <w:shd w:val="clear" w:color="auto" w:fill="FFFFFF"/>
        </w:rPr>
        <w:t xml:space="preserve">I was concerned that </w:t>
      </w:r>
      <w:r w:rsidR="0090722C">
        <w:rPr>
          <w:rFonts w:ascii="Calibri" w:hAnsi="Calibri" w:cs="Calibri"/>
          <w:color w:val="auto"/>
          <w:shd w:val="clear" w:color="auto" w:fill="FFFFFF"/>
        </w:rPr>
        <w:t>the job description asked for A Level education which is something I lacked.</w:t>
      </w:r>
      <w:r w:rsidR="00372FBF">
        <w:rPr>
          <w:rFonts w:ascii="Calibri" w:hAnsi="Calibri" w:cs="Calibri"/>
          <w:color w:val="auto"/>
          <w:shd w:val="clear" w:color="auto" w:fill="FFFFFF"/>
        </w:rPr>
        <w:t xml:space="preserve"> </w:t>
      </w:r>
      <w:r w:rsidR="00476E6E">
        <w:rPr>
          <w:rFonts w:ascii="Calibri" w:hAnsi="Calibri" w:cs="Calibri"/>
          <w:color w:val="auto"/>
          <w:shd w:val="clear" w:color="auto" w:fill="FFFFFF"/>
        </w:rPr>
        <w:t xml:space="preserve">To ensure that I do not miss out on a future role, I can continue my studies in </w:t>
      </w:r>
      <w:proofErr w:type="gramStart"/>
      <w:r w:rsidR="00476E6E">
        <w:rPr>
          <w:rFonts w:ascii="Calibri" w:hAnsi="Calibri" w:cs="Calibri"/>
          <w:color w:val="auto"/>
          <w:shd w:val="clear" w:color="auto" w:fill="FFFFFF"/>
        </w:rPr>
        <w:t>Uni</w:t>
      </w:r>
      <w:r w:rsidR="00C35015">
        <w:rPr>
          <w:rFonts w:ascii="Calibri" w:hAnsi="Calibri" w:cs="Calibri"/>
          <w:color w:val="auto"/>
          <w:shd w:val="clear" w:color="auto" w:fill="FFFFFF"/>
        </w:rPr>
        <w:t>versity</w:t>
      </w:r>
      <w:proofErr w:type="gramEnd"/>
      <w:r w:rsidR="00476E6E">
        <w:rPr>
          <w:rFonts w:ascii="Calibri" w:hAnsi="Calibri" w:cs="Calibri"/>
          <w:color w:val="auto"/>
          <w:shd w:val="clear" w:color="auto" w:fill="FFFFFF"/>
        </w:rPr>
        <w:t xml:space="preserve"> to gain a highe</w:t>
      </w:r>
      <w:r w:rsidR="00C8575E">
        <w:rPr>
          <w:rFonts w:ascii="Calibri" w:hAnsi="Calibri" w:cs="Calibri"/>
          <w:color w:val="auto"/>
          <w:shd w:val="clear" w:color="auto" w:fill="FFFFFF"/>
        </w:rPr>
        <w:t>r</w:t>
      </w:r>
      <w:r w:rsidR="00476E6E">
        <w:rPr>
          <w:rFonts w:ascii="Calibri" w:hAnsi="Calibri" w:cs="Calibri"/>
          <w:color w:val="auto"/>
          <w:shd w:val="clear" w:color="auto" w:fill="FFFFFF"/>
        </w:rPr>
        <w:t xml:space="preserve"> qualification which will hopefully negate the </w:t>
      </w:r>
      <w:r w:rsidR="00C8575E">
        <w:rPr>
          <w:rFonts w:ascii="Calibri" w:hAnsi="Calibri" w:cs="Calibri"/>
          <w:color w:val="auto"/>
          <w:shd w:val="clear" w:color="auto" w:fill="FFFFFF"/>
        </w:rPr>
        <w:t>requirement of a particular level of education with a</w:t>
      </w:r>
      <w:r w:rsidR="00C35015">
        <w:rPr>
          <w:rFonts w:ascii="Calibri" w:hAnsi="Calibri" w:cs="Calibri"/>
          <w:color w:val="auto"/>
          <w:shd w:val="clear" w:color="auto" w:fill="FFFFFF"/>
        </w:rPr>
        <w:t xml:space="preserve"> possessing a</w:t>
      </w:r>
      <w:r w:rsidR="00C8575E">
        <w:rPr>
          <w:rFonts w:ascii="Calibri" w:hAnsi="Calibri" w:cs="Calibri"/>
          <w:color w:val="auto"/>
          <w:shd w:val="clear" w:color="auto" w:fill="FFFFFF"/>
        </w:rPr>
        <w:t xml:space="preserve"> higher level.</w:t>
      </w:r>
    </w:p>
    <w:p w14:paraId="4E6805A5" w14:textId="19D5B133" w:rsidR="004157C9" w:rsidRPr="00902DEB" w:rsidRDefault="005D10F8" w:rsidP="00565C82">
      <w:pPr>
        <w:spacing w:before="100" w:beforeAutospacing="1" w:after="100" w:afterAutospacing="1"/>
        <w:rPr>
          <w:rFonts w:ascii="Calibri" w:hAnsi="Calibri" w:cs="Calibri"/>
          <w:color w:val="auto"/>
          <w:shd w:val="clear" w:color="auto" w:fill="FFFFFF"/>
        </w:rPr>
      </w:pPr>
      <w:r w:rsidRPr="00902DEB">
        <w:rPr>
          <w:rFonts w:ascii="Calibri" w:hAnsi="Calibri" w:cs="Calibri"/>
          <w:color w:val="auto"/>
          <w:shd w:val="clear" w:color="auto" w:fill="FFFFFF"/>
        </w:rPr>
        <w:t>The</w:t>
      </w:r>
      <w:r w:rsidR="006E42E3" w:rsidRPr="00902DEB">
        <w:rPr>
          <w:rFonts w:ascii="Calibri" w:hAnsi="Calibri" w:cs="Calibri"/>
          <w:color w:val="auto"/>
          <w:shd w:val="clear" w:color="auto" w:fill="FFFFFF"/>
        </w:rPr>
        <w:t xml:space="preserve"> video (TEDx Talks, </w:t>
      </w:r>
      <w:r w:rsidR="00D62D32" w:rsidRPr="00902DEB">
        <w:rPr>
          <w:rFonts w:ascii="Calibri" w:hAnsi="Calibri" w:cs="Calibri"/>
          <w:color w:val="auto"/>
          <w:shd w:val="clear" w:color="auto" w:fill="FFFFFF"/>
        </w:rPr>
        <w:t>2016) highlight</w:t>
      </w:r>
      <w:r w:rsidR="003552BD">
        <w:rPr>
          <w:rFonts w:ascii="Calibri" w:hAnsi="Calibri" w:cs="Calibri"/>
          <w:color w:val="auto"/>
          <w:shd w:val="clear" w:color="auto" w:fill="FFFFFF"/>
        </w:rPr>
        <w:t>s</w:t>
      </w:r>
      <w:r w:rsidR="00D62D32" w:rsidRPr="00902DEB">
        <w:rPr>
          <w:rFonts w:ascii="Calibri" w:hAnsi="Calibri" w:cs="Calibri"/>
          <w:color w:val="auto"/>
          <w:shd w:val="clear" w:color="auto" w:fill="FFFFFF"/>
        </w:rPr>
        <w:t xml:space="preserve"> that c</w:t>
      </w:r>
      <w:r w:rsidR="004157C9" w:rsidRPr="00902DEB">
        <w:rPr>
          <w:rFonts w:ascii="Calibri" w:hAnsi="Calibri" w:cs="Calibri"/>
          <w:color w:val="auto"/>
          <w:shd w:val="clear" w:color="auto" w:fill="FFFFFF"/>
        </w:rPr>
        <w:t>reating a bespoke</w:t>
      </w:r>
      <w:r w:rsidR="00AF5A30" w:rsidRPr="00902DEB">
        <w:rPr>
          <w:rFonts w:ascii="Calibri" w:hAnsi="Calibri" w:cs="Calibri"/>
          <w:color w:val="auto"/>
          <w:shd w:val="clear" w:color="auto" w:fill="FFFFFF"/>
        </w:rPr>
        <w:t xml:space="preserve"> cover letter and CV </w:t>
      </w:r>
      <w:r w:rsidR="00D62D32" w:rsidRPr="00902DEB">
        <w:rPr>
          <w:rFonts w:ascii="Calibri" w:hAnsi="Calibri" w:cs="Calibri"/>
          <w:color w:val="auto"/>
          <w:shd w:val="clear" w:color="auto" w:fill="FFFFFF"/>
        </w:rPr>
        <w:t xml:space="preserve">stands a better chance for consideration </w:t>
      </w:r>
      <w:r w:rsidR="00AF5A30" w:rsidRPr="00902DEB">
        <w:rPr>
          <w:rFonts w:ascii="Calibri" w:hAnsi="Calibri" w:cs="Calibri"/>
          <w:color w:val="auto"/>
          <w:shd w:val="clear" w:color="auto" w:fill="FFFFFF"/>
        </w:rPr>
        <w:t>for an</w:t>
      </w:r>
      <w:r w:rsidR="004157C9" w:rsidRPr="00902DEB">
        <w:rPr>
          <w:rFonts w:ascii="Calibri" w:hAnsi="Calibri" w:cs="Calibri"/>
          <w:color w:val="auto"/>
          <w:shd w:val="clear" w:color="auto" w:fill="FFFFFF"/>
        </w:rPr>
        <w:t xml:space="preserve"> application</w:t>
      </w:r>
      <w:r w:rsidR="00435ABE" w:rsidRPr="00902DEB">
        <w:rPr>
          <w:rFonts w:ascii="Calibri" w:hAnsi="Calibri" w:cs="Calibri"/>
          <w:color w:val="auto"/>
          <w:shd w:val="clear" w:color="auto" w:fill="FFFFFF"/>
        </w:rPr>
        <w:t xml:space="preserve">. </w:t>
      </w:r>
      <w:r w:rsidR="00DE4846" w:rsidRPr="00902DEB">
        <w:rPr>
          <w:rFonts w:ascii="Calibri" w:hAnsi="Calibri" w:cs="Calibri"/>
          <w:color w:val="auto"/>
          <w:shd w:val="clear" w:color="auto" w:fill="FFFFFF"/>
        </w:rPr>
        <w:t xml:space="preserve">Previously, when </w:t>
      </w:r>
      <w:r w:rsidR="00F436DB" w:rsidRPr="00902DEB">
        <w:rPr>
          <w:rFonts w:ascii="Calibri" w:hAnsi="Calibri" w:cs="Calibri"/>
          <w:color w:val="auto"/>
          <w:shd w:val="clear" w:color="auto" w:fill="FFFFFF"/>
        </w:rPr>
        <w:t xml:space="preserve">I </w:t>
      </w:r>
      <w:r w:rsidR="00DE4846" w:rsidRPr="00902DEB">
        <w:rPr>
          <w:rFonts w:ascii="Calibri" w:hAnsi="Calibri" w:cs="Calibri"/>
          <w:color w:val="auto"/>
          <w:shd w:val="clear" w:color="auto" w:fill="FFFFFF"/>
        </w:rPr>
        <w:t>creat</w:t>
      </w:r>
      <w:r w:rsidR="00F436DB" w:rsidRPr="00902DEB">
        <w:rPr>
          <w:rFonts w:ascii="Calibri" w:hAnsi="Calibri" w:cs="Calibri"/>
          <w:color w:val="auto"/>
          <w:shd w:val="clear" w:color="auto" w:fill="FFFFFF"/>
        </w:rPr>
        <w:t>ed</w:t>
      </w:r>
      <w:r w:rsidR="00DE4846" w:rsidRPr="00902DEB">
        <w:rPr>
          <w:rFonts w:ascii="Calibri" w:hAnsi="Calibri" w:cs="Calibri"/>
          <w:color w:val="auto"/>
          <w:shd w:val="clear" w:color="auto" w:fill="FFFFFF"/>
        </w:rPr>
        <w:t xml:space="preserve"> and subsequently updat</w:t>
      </w:r>
      <w:r w:rsidR="00F436DB" w:rsidRPr="00902DEB">
        <w:rPr>
          <w:rFonts w:ascii="Calibri" w:hAnsi="Calibri" w:cs="Calibri"/>
          <w:color w:val="auto"/>
          <w:shd w:val="clear" w:color="auto" w:fill="FFFFFF"/>
        </w:rPr>
        <w:t>ed</w:t>
      </w:r>
      <w:r w:rsidR="00DE4846" w:rsidRPr="00902DEB">
        <w:rPr>
          <w:rFonts w:ascii="Calibri" w:hAnsi="Calibri" w:cs="Calibri"/>
          <w:color w:val="auto"/>
          <w:shd w:val="clear" w:color="auto" w:fill="FFFFFF"/>
        </w:rPr>
        <w:t xml:space="preserve"> my CV, I entered </w:t>
      </w:r>
      <w:r w:rsidR="00F436DB" w:rsidRPr="00902DEB">
        <w:rPr>
          <w:rFonts w:ascii="Calibri" w:hAnsi="Calibri" w:cs="Calibri"/>
          <w:color w:val="auto"/>
          <w:shd w:val="clear" w:color="auto" w:fill="FFFFFF"/>
        </w:rPr>
        <w:t>generic skill</w:t>
      </w:r>
      <w:r w:rsidR="005F1EB9">
        <w:rPr>
          <w:rFonts w:ascii="Calibri" w:hAnsi="Calibri" w:cs="Calibri"/>
          <w:color w:val="auto"/>
          <w:shd w:val="clear" w:color="auto" w:fill="FFFFFF"/>
        </w:rPr>
        <w:t>s</w:t>
      </w:r>
      <w:r w:rsidR="00F436DB" w:rsidRPr="00902DEB">
        <w:rPr>
          <w:rFonts w:ascii="Calibri" w:hAnsi="Calibri" w:cs="Calibri"/>
          <w:color w:val="auto"/>
          <w:shd w:val="clear" w:color="auto" w:fill="FFFFFF"/>
        </w:rPr>
        <w:t xml:space="preserve"> </w:t>
      </w:r>
      <w:r w:rsidR="003552BD">
        <w:rPr>
          <w:rFonts w:ascii="Calibri" w:hAnsi="Calibri" w:cs="Calibri"/>
          <w:color w:val="auto"/>
          <w:shd w:val="clear" w:color="auto" w:fill="FFFFFF"/>
        </w:rPr>
        <w:t xml:space="preserve">and responsibilities </w:t>
      </w:r>
      <w:r w:rsidR="00CE45C8" w:rsidRPr="00902DEB">
        <w:rPr>
          <w:rFonts w:ascii="Calibri" w:hAnsi="Calibri" w:cs="Calibri"/>
          <w:color w:val="auto"/>
          <w:shd w:val="clear" w:color="auto" w:fill="FFFFFF"/>
        </w:rPr>
        <w:t>I learnt from these</w:t>
      </w:r>
      <w:r w:rsidR="00DE4846" w:rsidRPr="00902DEB">
        <w:rPr>
          <w:rFonts w:ascii="Calibri" w:hAnsi="Calibri" w:cs="Calibri"/>
          <w:color w:val="auto"/>
          <w:shd w:val="clear" w:color="auto" w:fill="FFFFFF"/>
        </w:rPr>
        <w:t xml:space="preserve"> role</w:t>
      </w:r>
      <w:r w:rsidR="003552BD">
        <w:rPr>
          <w:rFonts w:ascii="Calibri" w:hAnsi="Calibri" w:cs="Calibri"/>
          <w:color w:val="auto"/>
          <w:shd w:val="clear" w:color="auto" w:fill="FFFFFF"/>
        </w:rPr>
        <w:t>s</w:t>
      </w:r>
      <w:r w:rsidR="00DE4846" w:rsidRPr="00902DEB">
        <w:rPr>
          <w:rFonts w:ascii="Calibri" w:hAnsi="Calibri" w:cs="Calibri"/>
          <w:color w:val="auto"/>
          <w:shd w:val="clear" w:color="auto" w:fill="FFFFFF"/>
        </w:rPr>
        <w:t>. I never</w:t>
      </w:r>
      <w:r w:rsidR="00CE45C8" w:rsidRPr="00902DEB">
        <w:rPr>
          <w:rFonts w:ascii="Calibri" w:hAnsi="Calibri" w:cs="Calibri"/>
          <w:color w:val="auto"/>
          <w:shd w:val="clear" w:color="auto" w:fill="FFFFFF"/>
        </w:rPr>
        <w:t xml:space="preserve"> considered </w:t>
      </w:r>
      <w:r w:rsidR="00DE4846" w:rsidRPr="00902DEB">
        <w:rPr>
          <w:rFonts w:ascii="Calibri" w:hAnsi="Calibri" w:cs="Calibri"/>
          <w:color w:val="auto"/>
          <w:shd w:val="clear" w:color="auto" w:fill="FFFFFF"/>
        </w:rPr>
        <w:t>includ</w:t>
      </w:r>
      <w:r w:rsidR="003552BD">
        <w:rPr>
          <w:rFonts w:ascii="Calibri" w:hAnsi="Calibri" w:cs="Calibri"/>
          <w:color w:val="auto"/>
          <w:shd w:val="clear" w:color="auto" w:fill="FFFFFF"/>
        </w:rPr>
        <w:t>ing</w:t>
      </w:r>
      <w:r w:rsidR="00DE4846" w:rsidRPr="00902DEB">
        <w:rPr>
          <w:rFonts w:ascii="Calibri" w:hAnsi="Calibri" w:cs="Calibri"/>
          <w:color w:val="auto"/>
          <w:shd w:val="clear" w:color="auto" w:fill="FFFFFF"/>
        </w:rPr>
        <w:t xml:space="preserve"> a cover letter </w:t>
      </w:r>
      <w:r w:rsidR="00416F39" w:rsidRPr="00902DEB">
        <w:rPr>
          <w:rFonts w:ascii="Calibri" w:hAnsi="Calibri" w:cs="Calibri"/>
          <w:color w:val="auto"/>
          <w:shd w:val="clear" w:color="auto" w:fill="FFFFFF"/>
        </w:rPr>
        <w:t xml:space="preserve">with any previous applications </w:t>
      </w:r>
      <w:r w:rsidR="00DE4846" w:rsidRPr="00902DEB">
        <w:rPr>
          <w:rFonts w:ascii="Calibri" w:hAnsi="Calibri" w:cs="Calibri"/>
          <w:color w:val="auto"/>
          <w:shd w:val="clear" w:color="auto" w:fill="FFFFFF"/>
        </w:rPr>
        <w:t>out of possible arrogance</w:t>
      </w:r>
      <w:r w:rsidR="003552BD">
        <w:rPr>
          <w:rFonts w:ascii="Calibri" w:hAnsi="Calibri" w:cs="Calibri"/>
          <w:color w:val="auto"/>
          <w:shd w:val="clear" w:color="auto" w:fill="FFFFFF"/>
        </w:rPr>
        <w:t>,</w:t>
      </w:r>
      <w:r w:rsidR="00DE4846" w:rsidRPr="00902DEB">
        <w:rPr>
          <w:rFonts w:ascii="Calibri" w:hAnsi="Calibri" w:cs="Calibri"/>
          <w:color w:val="auto"/>
          <w:shd w:val="clear" w:color="auto" w:fill="FFFFFF"/>
        </w:rPr>
        <w:t xml:space="preserve"> thinking my CV would be enough to get an </w:t>
      </w:r>
      <w:r w:rsidR="00CE45C8" w:rsidRPr="00902DEB">
        <w:rPr>
          <w:rFonts w:ascii="Calibri" w:hAnsi="Calibri" w:cs="Calibri"/>
          <w:color w:val="auto"/>
          <w:shd w:val="clear" w:color="auto" w:fill="FFFFFF"/>
        </w:rPr>
        <w:t>interview.</w:t>
      </w:r>
      <w:r w:rsidR="0031679B" w:rsidRPr="00902DEB">
        <w:rPr>
          <w:rFonts w:ascii="Calibri" w:hAnsi="Calibri" w:cs="Calibri"/>
          <w:color w:val="auto"/>
          <w:shd w:val="clear" w:color="auto" w:fill="FFFFFF"/>
        </w:rPr>
        <w:t xml:space="preserve"> </w:t>
      </w:r>
    </w:p>
    <w:p w14:paraId="03DB50ED" w14:textId="19CDC01B" w:rsidR="009F1207" w:rsidRPr="00902DEB" w:rsidRDefault="003552BD" w:rsidP="00565C82">
      <w:pPr>
        <w:spacing w:before="100" w:beforeAutospacing="1" w:after="100" w:afterAutospacing="1"/>
        <w:rPr>
          <w:rFonts w:ascii="Calibri" w:hAnsi="Calibri" w:cs="Calibri"/>
          <w:color w:val="auto"/>
          <w:shd w:val="clear" w:color="auto" w:fill="FFFFFF"/>
        </w:rPr>
      </w:pPr>
      <w:r>
        <w:rPr>
          <w:rFonts w:ascii="Calibri" w:hAnsi="Calibri" w:cs="Calibri"/>
          <w:color w:val="auto"/>
          <w:shd w:val="clear" w:color="auto" w:fill="FFFFFF"/>
        </w:rPr>
        <w:t>F</w:t>
      </w:r>
      <w:r w:rsidR="009F1207" w:rsidRPr="00902DEB">
        <w:rPr>
          <w:rFonts w:ascii="Calibri" w:hAnsi="Calibri" w:cs="Calibri"/>
          <w:color w:val="auto"/>
          <w:shd w:val="clear" w:color="auto" w:fill="FFFFFF"/>
        </w:rPr>
        <w:t xml:space="preserve">or future applications, I will adopt an approach of seeking a job that I know are within my skill set, tailor my CV to </w:t>
      </w:r>
      <w:r w:rsidR="00610955" w:rsidRPr="00902DEB">
        <w:rPr>
          <w:rFonts w:ascii="Calibri" w:hAnsi="Calibri" w:cs="Calibri"/>
          <w:color w:val="auto"/>
          <w:shd w:val="clear" w:color="auto" w:fill="FFFFFF"/>
        </w:rPr>
        <w:t xml:space="preserve">cover a </w:t>
      </w:r>
      <w:r w:rsidR="00210B00">
        <w:rPr>
          <w:rFonts w:ascii="Calibri" w:hAnsi="Calibri" w:cs="Calibri"/>
          <w:color w:val="auto"/>
          <w:shd w:val="clear" w:color="auto" w:fill="FFFFFF"/>
        </w:rPr>
        <w:t>variety of</w:t>
      </w:r>
      <w:r w:rsidR="00610955" w:rsidRPr="00902DEB">
        <w:rPr>
          <w:rFonts w:ascii="Calibri" w:hAnsi="Calibri" w:cs="Calibri"/>
          <w:color w:val="auto"/>
          <w:shd w:val="clear" w:color="auto" w:fill="FFFFFF"/>
        </w:rPr>
        <w:t xml:space="preserve"> skills required within the job description</w:t>
      </w:r>
      <w:r w:rsidR="0031679B" w:rsidRPr="00902DEB">
        <w:rPr>
          <w:rFonts w:ascii="Calibri" w:hAnsi="Calibri" w:cs="Calibri"/>
          <w:color w:val="auto"/>
          <w:shd w:val="clear" w:color="auto" w:fill="FFFFFF"/>
        </w:rPr>
        <w:t>,</w:t>
      </w:r>
      <w:r w:rsidR="0079524B" w:rsidRPr="00902DEB">
        <w:rPr>
          <w:rFonts w:ascii="Calibri" w:hAnsi="Calibri" w:cs="Calibri"/>
          <w:color w:val="auto"/>
          <w:shd w:val="clear" w:color="auto" w:fill="FFFFFF"/>
        </w:rPr>
        <w:t xml:space="preserve"> include a cover letter as a way to stand out to a potential recruiter</w:t>
      </w:r>
      <w:r w:rsidR="0031679B" w:rsidRPr="00902DEB">
        <w:rPr>
          <w:rFonts w:ascii="Calibri" w:hAnsi="Calibri" w:cs="Calibri"/>
          <w:color w:val="auto"/>
          <w:shd w:val="clear" w:color="auto" w:fill="FFFFFF"/>
        </w:rPr>
        <w:t xml:space="preserve"> and take the time to send it via post</w:t>
      </w:r>
      <w:r w:rsidR="009F193F" w:rsidRPr="00902DEB">
        <w:rPr>
          <w:rFonts w:ascii="Calibri" w:hAnsi="Calibri" w:cs="Calibri"/>
          <w:color w:val="auto"/>
          <w:shd w:val="clear" w:color="auto" w:fill="FFFFFF"/>
        </w:rPr>
        <w:t xml:space="preserve"> to show enthusiasm for my application as I wish to show more of myself than just what is written on a CV.</w:t>
      </w:r>
      <w:r w:rsidR="003F2D3F">
        <w:rPr>
          <w:rFonts w:ascii="Calibri" w:hAnsi="Calibri" w:cs="Calibri"/>
          <w:color w:val="auto"/>
          <w:shd w:val="clear" w:color="auto" w:fill="FFFFFF"/>
        </w:rPr>
        <w:t xml:space="preserve"> </w:t>
      </w:r>
    </w:p>
    <w:p w14:paraId="0CDAEA93" w14:textId="77777777" w:rsidR="00314D04" w:rsidRDefault="00314D04">
      <w:pPr>
        <w:rPr>
          <w:rFonts w:ascii="Helvetica" w:eastAsia="Times New Roman" w:hAnsi="Helvetica" w:cs="Helvetica"/>
          <w:sz w:val="20"/>
          <w:szCs w:val="20"/>
          <w:lang w:eastAsia="en-GB"/>
        </w:rPr>
      </w:pPr>
      <w:r>
        <w:rPr>
          <w:rFonts w:ascii="Helvetica" w:eastAsia="Times New Roman" w:hAnsi="Helvetica" w:cs="Helvetica"/>
          <w:sz w:val="20"/>
          <w:szCs w:val="20"/>
          <w:lang w:eastAsia="en-GB"/>
        </w:rPr>
        <w:br w:type="page"/>
      </w:r>
    </w:p>
    <w:p w14:paraId="144F6C28" w14:textId="1712D8B0" w:rsidR="008D78F3" w:rsidRPr="00902DEB" w:rsidRDefault="008D78F3" w:rsidP="00565C82">
      <w:pPr>
        <w:spacing w:before="100" w:beforeAutospacing="1" w:after="100" w:afterAutospacing="1"/>
        <w:rPr>
          <w:rFonts w:ascii="Calibri" w:eastAsia="Times New Roman" w:hAnsi="Calibri" w:cs="Calibri"/>
          <w:lang w:eastAsia="en-GB"/>
        </w:rPr>
      </w:pPr>
      <w:r w:rsidRPr="00902DEB">
        <w:rPr>
          <w:rFonts w:ascii="Calibri" w:eastAsia="Times New Roman" w:hAnsi="Calibri" w:cs="Calibri"/>
          <w:lang w:eastAsia="en-GB"/>
        </w:rPr>
        <w:lastRenderedPageBreak/>
        <w:t>References</w:t>
      </w:r>
    </w:p>
    <w:p w14:paraId="490F851E" w14:textId="7142CF73" w:rsidR="008D78F3" w:rsidRPr="00902DEB" w:rsidRDefault="00420A1B" w:rsidP="00565C82">
      <w:pPr>
        <w:spacing w:before="100" w:beforeAutospacing="1" w:after="100" w:afterAutospacing="1"/>
        <w:rPr>
          <w:rFonts w:ascii="Calibri" w:eastAsia="Times New Roman" w:hAnsi="Calibri" w:cs="Calibri"/>
          <w:lang w:eastAsia="en-GB"/>
        </w:rPr>
      </w:pPr>
      <w:r>
        <w:rPr>
          <w:rFonts w:ascii="Calibri" w:hAnsi="Calibri" w:cs="Calibri"/>
        </w:rPr>
        <w:t xml:space="preserve">University of Leicester (No date) </w:t>
      </w:r>
      <w:r w:rsidR="00616645">
        <w:rPr>
          <w:rFonts w:ascii="Calibri" w:hAnsi="Calibri" w:cs="Calibri"/>
          <w:i/>
          <w:iCs/>
        </w:rPr>
        <w:t xml:space="preserve">David Kolb </w:t>
      </w:r>
      <w:r w:rsidR="00C21F1D" w:rsidRPr="00902DEB">
        <w:rPr>
          <w:rFonts w:ascii="Calibri" w:hAnsi="Calibri" w:cs="Calibri"/>
        </w:rPr>
        <w:t xml:space="preserve">Available at: </w:t>
      </w:r>
      <w:hyperlink r:id="rId7" w:history="1">
        <w:r w:rsidR="00B77390" w:rsidRPr="004C01C5">
          <w:rPr>
            <w:rStyle w:val="Hyperlink"/>
            <w:rFonts w:ascii="Calibri" w:eastAsia="Times New Roman" w:hAnsi="Calibri" w:cs="Calibri"/>
            <w:color w:val="0070C0"/>
            <w:lang w:eastAsia="en-GB"/>
          </w:rPr>
          <w:t>https://www2.le.ac.uk/departments/doctoralcollege/training/eresources/teaching/theories/kolb</w:t>
        </w:r>
      </w:hyperlink>
      <w:r w:rsidR="005B356E" w:rsidRPr="004C01C5">
        <w:rPr>
          <w:rStyle w:val="Hyperlink"/>
          <w:rFonts w:ascii="Calibri" w:eastAsia="Times New Roman" w:hAnsi="Calibri" w:cs="Calibri"/>
          <w:color w:val="0070C0"/>
          <w:lang w:eastAsia="en-GB"/>
        </w:rPr>
        <w:t xml:space="preserve"> </w:t>
      </w:r>
      <w:r w:rsidR="00B77390" w:rsidRPr="004C01C5">
        <w:rPr>
          <w:rFonts w:ascii="Calibri" w:eastAsia="Times New Roman" w:hAnsi="Calibri" w:cs="Calibri"/>
          <w:color w:val="0070C0"/>
          <w:lang w:eastAsia="en-GB"/>
        </w:rPr>
        <w:t xml:space="preserve"> </w:t>
      </w:r>
      <w:r w:rsidR="008D78F3" w:rsidRPr="00902DEB">
        <w:rPr>
          <w:rFonts w:ascii="Calibri" w:eastAsia="Times New Roman" w:hAnsi="Calibri" w:cs="Calibri"/>
          <w:lang w:eastAsia="en-GB"/>
        </w:rPr>
        <w:t>(Accessed: 30 June 2021)</w:t>
      </w:r>
      <w:r w:rsidR="00ED3FDB" w:rsidRPr="00902DEB">
        <w:rPr>
          <w:rFonts w:ascii="Calibri" w:eastAsia="Times New Roman" w:hAnsi="Calibri" w:cs="Calibri"/>
          <w:lang w:eastAsia="en-GB"/>
        </w:rPr>
        <w:t xml:space="preserve">. </w:t>
      </w:r>
    </w:p>
    <w:p w14:paraId="61D9E332" w14:textId="60A1EB1B" w:rsidR="008D78F3" w:rsidRPr="00902DEB" w:rsidRDefault="00700076" w:rsidP="00565C82">
      <w:pPr>
        <w:spacing w:before="100" w:beforeAutospacing="1" w:after="100" w:afterAutospacing="1"/>
        <w:rPr>
          <w:rFonts w:ascii="Calibri" w:eastAsia="Times New Roman" w:hAnsi="Calibri" w:cs="Calibri"/>
          <w:lang w:eastAsia="en-GB"/>
        </w:rPr>
      </w:pPr>
      <w:r>
        <w:rPr>
          <w:rFonts w:ascii="Calibri" w:hAnsi="Calibri" w:cs="Calibri"/>
        </w:rPr>
        <w:t xml:space="preserve">Market Business News (2021) </w:t>
      </w:r>
      <w:r>
        <w:rPr>
          <w:rFonts w:ascii="Calibri" w:hAnsi="Calibri" w:cs="Calibri"/>
          <w:i/>
          <w:iCs/>
        </w:rPr>
        <w:t xml:space="preserve">What is a job description? Definitions and Examples </w:t>
      </w:r>
      <w:r w:rsidR="00C21F1D" w:rsidRPr="00902DEB">
        <w:rPr>
          <w:rFonts w:ascii="Calibri" w:hAnsi="Calibri" w:cs="Calibri"/>
        </w:rPr>
        <w:t>Available at:</w:t>
      </w:r>
      <w:r w:rsidR="00C21F1D" w:rsidRPr="00902DEB">
        <w:rPr>
          <w:rFonts w:ascii="Calibri" w:hAnsi="Calibri" w:cs="Calibri"/>
          <w:color w:val="0070C0"/>
        </w:rPr>
        <w:t xml:space="preserve"> </w:t>
      </w:r>
      <w:hyperlink r:id="rId8" w:history="1">
        <w:r w:rsidR="00A77CCA" w:rsidRPr="00183B6E">
          <w:rPr>
            <w:rStyle w:val="Hyperlink"/>
            <w:rFonts w:ascii="Calibri" w:eastAsia="Times New Roman" w:hAnsi="Calibri" w:cs="Calibri"/>
            <w:color w:val="0070C0"/>
            <w:lang w:eastAsia="en-GB"/>
          </w:rPr>
          <w:t>https://marketbusinessnews.com/financial-glossary/job-description/</w:t>
        </w:r>
      </w:hyperlink>
      <w:r w:rsidR="00A77CCA" w:rsidRPr="00183B6E">
        <w:rPr>
          <w:rFonts w:ascii="Calibri" w:eastAsia="Times New Roman" w:hAnsi="Calibri" w:cs="Calibri"/>
          <w:color w:val="0070C0"/>
          <w:lang w:eastAsia="en-GB"/>
        </w:rPr>
        <w:t xml:space="preserve"> </w:t>
      </w:r>
      <w:r w:rsidR="00A77CCA" w:rsidRPr="00902DEB">
        <w:rPr>
          <w:rFonts w:ascii="Calibri" w:eastAsia="Times New Roman" w:hAnsi="Calibri" w:cs="Calibri"/>
          <w:lang w:eastAsia="en-GB"/>
        </w:rPr>
        <w:t>(Accessed :3</w:t>
      </w:r>
      <w:r w:rsidR="000C60BD" w:rsidRPr="00902DEB">
        <w:rPr>
          <w:rFonts w:ascii="Calibri" w:eastAsia="Times New Roman" w:hAnsi="Calibri" w:cs="Calibri"/>
          <w:lang w:eastAsia="en-GB"/>
        </w:rPr>
        <w:t>0 June 2021)</w:t>
      </w:r>
    </w:p>
    <w:p w14:paraId="1FF8AEE5" w14:textId="7DEEA8BF" w:rsidR="000C60BD" w:rsidRPr="00902DEB" w:rsidRDefault="009A0796" w:rsidP="00565C82">
      <w:pPr>
        <w:spacing w:before="100" w:beforeAutospacing="1" w:after="100" w:afterAutospacing="1"/>
        <w:rPr>
          <w:rFonts w:ascii="Calibri" w:eastAsia="Times New Roman" w:hAnsi="Calibri" w:cs="Calibri"/>
          <w:lang w:eastAsia="en-GB"/>
        </w:rPr>
      </w:pPr>
      <w:r>
        <w:rPr>
          <w:rFonts w:ascii="Calibri" w:hAnsi="Calibri" w:cs="Calibri"/>
        </w:rPr>
        <w:t xml:space="preserve">Reed (2021) </w:t>
      </w:r>
      <w:r>
        <w:rPr>
          <w:rFonts w:ascii="Calibri" w:hAnsi="Calibri" w:cs="Calibri"/>
          <w:i/>
          <w:iCs/>
        </w:rPr>
        <w:t xml:space="preserve">What is a </w:t>
      </w:r>
      <w:r w:rsidR="00B77390">
        <w:rPr>
          <w:rFonts w:ascii="Calibri" w:hAnsi="Calibri" w:cs="Calibri"/>
          <w:i/>
          <w:iCs/>
        </w:rPr>
        <w:t>cover letter</w:t>
      </w:r>
      <w:r>
        <w:rPr>
          <w:rFonts w:ascii="Calibri" w:hAnsi="Calibri" w:cs="Calibri"/>
          <w:i/>
          <w:iCs/>
        </w:rPr>
        <w:t xml:space="preserve">? </w:t>
      </w:r>
      <w:r w:rsidR="00C21F1D" w:rsidRPr="00902DEB">
        <w:rPr>
          <w:rFonts w:ascii="Calibri" w:hAnsi="Calibri" w:cs="Calibri"/>
        </w:rPr>
        <w:t xml:space="preserve">Available at: </w:t>
      </w:r>
      <w:hyperlink r:id="rId9" w:history="1">
        <w:r w:rsidR="009E6AF3" w:rsidRPr="00902DEB">
          <w:rPr>
            <w:rStyle w:val="Hyperlink"/>
            <w:rFonts w:ascii="Calibri" w:eastAsia="Times New Roman" w:hAnsi="Calibri" w:cs="Calibri"/>
            <w:color w:val="0070C0"/>
            <w:lang w:eastAsia="en-GB"/>
          </w:rPr>
          <w:t>https://www.reed.co.uk/career-advice/what-is-a-cover-letter/</w:t>
        </w:r>
      </w:hyperlink>
      <w:r w:rsidR="009E6AF3" w:rsidRPr="00902DEB">
        <w:rPr>
          <w:rFonts w:ascii="Calibri" w:eastAsia="Times New Roman" w:hAnsi="Calibri" w:cs="Calibri"/>
          <w:color w:val="0070C0"/>
          <w:lang w:eastAsia="en-GB"/>
        </w:rPr>
        <w:t xml:space="preserve"> </w:t>
      </w:r>
      <w:r w:rsidR="009E6AF3" w:rsidRPr="00902DEB">
        <w:rPr>
          <w:rFonts w:ascii="Calibri" w:eastAsia="Times New Roman" w:hAnsi="Calibri" w:cs="Calibri"/>
          <w:lang w:eastAsia="en-GB"/>
        </w:rPr>
        <w:t>(Accessed: 30 June 2021)</w:t>
      </w:r>
    </w:p>
    <w:p w14:paraId="439F4856" w14:textId="2EA25E89" w:rsidR="009E6AF3" w:rsidRPr="00902DEB" w:rsidRDefault="00377D3B" w:rsidP="00565C82">
      <w:pPr>
        <w:spacing w:before="100" w:beforeAutospacing="1" w:after="100" w:afterAutospacing="1"/>
        <w:rPr>
          <w:rFonts w:ascii="Calibri" w:eastAsia="Times New Roman" w:hAnsi="Calibri" w:cs="Calibri"/>
          <w:lang w:eastAsia="en-GB"/>
        </w:rPr>
      </w:pPr>
      <w:r>
        <w:rPr>
          <w:rFonts w:ascii="Calibri" w:hAnsi="Calibri" w:cs="Calibri"/>
        </w:rPr>
        <w:t xml:space="preserve">CFI (2021) </w:t>
      </w:r>
      <w:r>
        <w:rPr>
          <w:rFonts w:ascii="Calibri" w:hAnsi="Calibri" w:cs="Calibri"/>
          <w:i/>
          <w:iCs/>
        </w:rPr>
        <w:t>What is a Curriculum Vit</w:t>
      </w:r>
      <w:r w:rsidR="003D4048">
        <w:rPr>
          <w:rFonts w:ascii="Calibri" w:hAnsi="Calibri" w:cs="Calibri"/>
          <w:i/>
          <w:iCs/>
        </w:rPr>
        <w:t>a</w:t>
      </w:r>
      <w:r>
        <w:rPr>
          <w:rFonts w:ascii="Calibri" w:hAnsi="Calibri" w:cs="Calibri"/>
          <w:i/>
          <w:iCs/>
        </w:rPr>
        <w:t xml:space="preserve">e? </w:t>
      </w:r>
      <w:r w:rsidR="00C21F1D" w:rsidRPr="00902DEB">
        <w:rPr>
          <w:rFonts w:ascii="Calibri" w:hAnsi="Calibri" w:cs="Calibri"/>
        </w:rPr>
        <w:t xml:space="preserve">Available at: </w:t>
      </w:r>
      <w:hyperlink r:id="rId10" w:history="1">
        <w:r w:rsidR="004155B3" w:rsidRPr="00C7563B">
          <w:rPr>
            <w:rStyle w:val="Hyperlink"/>
            <w:rFonts w:ascii="Calibri" w:eastAsia="Times New Roman" w:hAnsi="Calibri" w:cs="Calibri"/>
            <w:color w:val="0070C0"/>
            <w:lang w:eastAsia="en-GB"/>
          </w:rPr>
          <w:t>https://corporatefinanceinstitute.com/resources/careers/resume/curriculum-vitae/</w:t>
        </w:r>
      </w:hyperlink>
      <w:r w:rsidR="004155B3" w:rsidRPr="00C7563B">
        <w:rPr>
          <w:rFonts w:ascii="Calibri" w:eastAsia="Times New Roman" w:hAnsi="Calibri" w:cs="Calibri"/>
          <w:color w:val="0070C0"/>
          <w:lang w:eastAsia="en-GB"/>
        </w:rPr>
        <w:t xml:space="preserve"> </w:t>
      </w:r>
      <w:r w:rsidR="004155B3" w:rsidRPr="00902DEB">
        <w:rPr>
          <w:rFonts w:ascii="Calibri" w:eastAsia="Times New Roman" w:hAnsi="Calibri" w:cs="Calibri"/>
          <w:lang w:eastAsia="en-GB"/>
        </w:rPr>
        <w:t xml:space="preserve">(Accessed: 30 June 2021) </w:t>
      </w:r>
    </w:p>
    <w:p w14:paraId="164EDA57" w14:textId="7DCE35B2" w:rsidR="00202E87" w:rsidRPr="00902DEB" w:rsidRDefault="001B0B13" w:rsidP="00565C82">
      <w:pPr>
        <w:spacing w:before="100" w:beforeAutospacing="1" w:after="100" w:afterAutospacing="1"/>
        <w:rPr>
          <w:rFonts w:ascii="Calibri" w:eastAsia="Times New Roman" w:hAnsi="Calibri" w:cs="Calibri"/>
          <w:lang w:eastAsia="en-GB"/>
        </w:rPr>
      </w:pPr>
      <w:r w:rsidRPr="00902DEB">
        <w:rPr>
          <w:rFonts w:ascii="Calibri" w:eastAsia="Times New Roman" w:hAnsi="Calibri" w:cs="Calibri"/>
          <w:lang w:eastAsia="en-GB"/>
        </w:rPr>
        <w:t xml:space="preserve">TEDx Talks (2016) </w:t>
      </w:r>
      <w:r w:rsidRPr="00902DEB">
        <w:rPr>
          <w:rFonts w:ascii="Calibri" w:eastAsia="Times New Roman" w:hAnsi="Calibri" w:cs="Calibri"/>
          <w:i/>
          <w:iCs/>
          <w:lang w:eastAsia="en-GB"/>
        </w:rPr>
        <w:t>Why your job applications are getting ignored</w:t>
      </w:r>
      <w:r w:rsidR="00E65BE0" w:rsidRPr="00902DEB">
        <w:rPr>
          <w:rFonts w:ascii="Calibri" w:eastAsia="Times New Roman" w:hAnsi="Calibri" w:cs="Calibri"/>
          <w:i/>
          <w:iCs/>
          <w:lang w:eastAsia="en-GB"/>
        </w:rPr>
        <w:t xml:space="preserve">. </w:t>
      </w:r>
      <w:r w:rsidR="00E65BE0" w:rsidRPr="00902DEB">
        <w:rPr>
          <w:rFonts w:ascii="Calibri" w:eastAsia="Times New Roman" w:hAnsi="Calibri" w:cs="Calibri"/>
          <w:lang w:eastAsia="en-GB"/>
        </w:rPr>
        <w:t xml:space="preserve">Available at: </w:t>
      </w:r>
      <w:hyperlink r:id="rId11" w:history="1">
        <w:r w:rsidR="00E65BE0" w:rsidRPr="00902DEB">
          <w:rPr>
            <w:rStyle w:val="Hyperlink"/>
            <w:rFonts w:ascii="Calibri" w:eastAsia="Times New Roman" w:hAnsi="Calibri" w:cs="Calibri"/>
            <w:color w:val="0070C0"/>
            <w:lang w:eastAsia="en-GB"/>
          </w:rPr>
          <w:t>https://www.youtube.com/watch?v=sWo9VHZChG0</w:t>
        </w:r>
      </w:hyperlink>
      <w:r w:rsidR="00E65BE0" w:rsidRPr="00902DEB">
        <w:rPr>
          <w:rFonts w:ascii="Calibri" w:eastAsia="Times New Roman" w:hAnsi="Calibri" w:cs="Calibri"/>
          <w:lang w:eastAsia="en-GB"/>
        </w:rPr>
        <w:t xml:space="preserve"> (Accessed: 30 June 2021)</w:t>
      </w:r>
    </w:p>
    <w:p w14:paraId="3AA67208" w14:textId="45F4F7F9" w:rsidR="00565C82" w:rsidRPr="00902DEB" w:rsidRDefault="009B2203" w:rsidP="00565C82">
      <w:pPr>
        <w:spacing w:before="100" w:beforeAutospacing="1" w:after="100" w:afterAutospacing="1"/>
        <w:rPr>
          <w:rFonts w:ascii="Calibri" w:eastAsia="Times New Roman" w:hAnsi="Calibri" w:cs="Calibri"/>
          <w:u w:val="single"/>
          <w:lang w:eastAsia="en-GB"/>
        </w:rPr>
      </w:pPr>
      <w:r w:rsidRPr="00902DEB">
        <w:rPr>
          <w:rFonts w:ascii="Calibri" w:eastAsia="Times New Roman" w:hAnsi="Calibri" w:cs="Calibri"/>
          <w:u w:val="single"/>
          <w:lang w:eastAsia="en-GB"/>
        </w:rPr>
        <w:t>Appendices</w:t>
      </w:r>
    </w:p>
    <w:p w14:paraId="22D8564A" w14:textId="7F56A936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Job description</w:t>
      </w:r>
    </w:p>
    <w:p w14:paraId="60E045E3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b/>
          <w:bCs/>
          <w:color w:val="auto"/>
          <w:lang w:eastAsia="en-GB"/>
        </w:rPr>
        <w:t xml:space="preserve">About </w:t>
      </w:r>
      <w:proofErr w:type="spellStart"/>
      <w:r w:rsidRPr="004A2033">
        <w:rPr>
          <w:rFonts w:ascii="Calibri" w:eastAsia="Times New Roman" w:hAnsi="Calibri" w:cs="Calibri"/>
          <w:b/>
          <w:bCs/>
          <w:color w:val="auto"/>
          <w:lang w:eastAsia="en-GB"/>
        </w:rPr>
        <w:t>Sitel</w:t>
      </w:r>
      <w:proofErr w:type="spellEnd"/>
      <w:r w:rsidRPr="004A2033">
        <w:rPr>
          <w:rFonts w:ascii="Calibri" w:eastAsia="Times New Roman" w:hAnsi="Calibri" w:cs="Calibri"/>
          <w:b/>
          <w:bCs/>
          <w:color w:val="auto"/>
          <w:lang w:eastAsia="en-GB"/>
        </w:rPr>
        <w:t xml:space="preserve"> Group®</w:t>
      </w:r>
    </w:p>
    <w:p w14:paraId="16E5FA19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As a global leader in end-to-end customer experience (CX) products and solutions, </w:t>
      </w:r>
      <w:proofErr w:type="spellStart"/>
      <w:r w:rsidRPr="004A2033">
        <w:rPr>
          <w:rFonts w:ascii="Calibri" w:eastAsia="Times New Roman" w:hAnsi="Calibri" w:cs="Calibri"/>
          <w:color w:val="auto"/>
          <w:lang w:eastAsia="en-GB"/>
        </w:rPr>
        <w:t>Sitel</w:t>
      </w:r>
      <w:proofErr w:type="spell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Group® partners with the world’s best-loved brands, from Fortune 500 companies to local startups, to design, build and deliver a competitive edge across all customer touchpoints.</w:t>
      </w:r>
    </w:p>
    <w:p w14:paraId="0FB84263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With our award-winning culture built on 35+ years of industry-leading experience and commitment to improving the employee experience, we improve business results by pairing innovative design thinking and digital solutions – including self-service, artificial intelligence (AI), automation and data-driven analytics – with the expertise,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emotion</w:t>
      </w:r>
      <w:proofErr w:type="gram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and empathy of our people to Create Connection. Value Conversation.</w:t>
      </w:r>
    </w:p>
    <w:p w14:paraId="2AD79760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b/>
          <w:bCs/>
          <w:color w:val="auto"/>
          <w:lang w:eastAsia="en-GB"/>
        </w:rPr>
        <w:t>Job Summary</w:t>
      </w:r>
    </w:p>
    <w:p w14:paraId="2BD6F553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A fantastic opportunity for customer service advisors.</w:t>
      </w:r>
    </w:p>
    <w:p w14:paraId="708E3483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The primary function of the role is to be the first point of contact and deliver a professional and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high quality</w:t>
      </w:r>
      <w:proofErr w:type="gram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customer service. This could include dealing with customer, client, or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third party</w:t>
      </w:r>
      <w:proofErr w:type="gram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contacts and complaints within agreed service levels. The individual will need to use their own initiative as well as follow established procedures,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processes</w:t>
      </w:r>
      <w:proofErr w:type="gram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and systems to source information to provide a resolution for the customer. The role may also involve initiating contact with individuals within the client’s </w:t>
      </w:r>
      <w:proofErr w:type="spellStart"/>
      <w:r w:rsidRPr="004A2033">
        <w:rPr>
          <w:rFonts w:ascii="Calibri" w:eastAsia="Times New Roman" w:hAnsi="Calibri" w:cs="Calibri"/>
          <w:color w:val="auto"/>
          <w:lang w:eastAsia="en-GB"/>
        </w:rPr>
        <w:t>organisation</w:t>
      </w:r>
      <w:proofErr w:type="spell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or other 3rd parties.</w:t>
      </w:r>
    </w:p>
    <w:p w14:paraId="1A816ABF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b/>
          <w:bCs/>
          <w:color w:val="auto"/>
          <w:lang w:eastAsia="en-GB"/>
        </w:rPr>
        <w:t>Primary Job Responsibilities</w:t>
      </w:r>
    </w:p>
    <w:p w14:paraId="71E8DD40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lastRenderedPageBreak/>
        <w:t>· Receiving inbound calls from our client's customers, helping to resolve any queries they have and upsell products/services.</w:t>
      </w:r>
    </w:p>
    <w:p w14:paraId="0D7CE57A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· Completing outbound calls to members of the public to gather information and deal with customer enquiries.</w:t>
      </w:r>
    </w:p>
    <w:p w14:paraId="0B7C2B4D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· Respond to and resolve customer complaints.</w:t>
      </w:r>
    </w:p>
    <w:p w14:paraId="3595E25E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· Building rapport with new and existing customers, giving the best possible customer experience.</w:t>
      </w:r>
    </w:p>
    <w:p w14:paraId="521A0F3B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· Demonstrating a keen attention to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detail</w:t>
      </w:r>
      <w:proofErr w:type="gramEnd"/>
    </w:p>
    <w:p w14:paraId="4CC73787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· Working effectively as part of a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team</w:t>
      </w:r>
      <w:proofErr w:type="gramEnd"/>
    </w:p>
    <w:p w14:paraId="11AA21DE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· Adhering to company principles and values at all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times</w:t>
      </w:r>
      <w:proofErr w:type="gramEnd"/>
    </w:p>
    <w:p w14:paraId="46E203BC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b/>
          <w:bCs/>
          <w:color w:val="auto"/>
          <w:lang w:eastAsia="en-GB"/>
        </w:rPr>
        <w:t>Skills/Knowledge/Ability</w:t>
      </w:r>
    </w:p>
    <w:p w14:paraId="67B62514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· Excellent customer service skills</w:t>
      </w:r>
    </w:p>
    <w:p w14:paraId="51B94BAD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· Previous experience in a customer focused or sales environment, previous contact </w:t>
      </w:r>
      <w:proofErr w:type="spellStart"/>
      <w:r w:rsidRPr="004A2033">
        <w:rPr>
          <w:rFonts w:ascii="Calibri" w:eastAsia="Times New Roman" w:hAnsi="Calibri" w:cs="Calibri"/>
          <w:color w:val="auto"/>
          <w:lang w:eastAsia="en-GB"/>
        </w:rPr>
        <w:t>centre</w:t>
      </w:r>
      <w:proofErr w:type="spell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experience is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desirable</w:t>
      </w:r>
      <w:proofErr w:type="gramEnd"/>
    </w:p>
    <w:p w14:paraId="4C991CC4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· Demonstrable experience of working within a structured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process</w:t>
      </w:r>
      <w:proofErr w:type="gramEnd"/>
    </w:p>
    <w:p w14:paraId="28F15AC7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· Proficient IT Skills</w:t>
      </w:r>
    </w:p>
    <w:p w14:paraId="4E345A63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· The ability to work well as part of a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team</w:t>
      </w:r>
      <w:proofErr w:type="gramEnd"/>
    </w:p>
    <w:p w14:paraId="497C567D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· Being flexible and open to a new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challenge</w:t>
      </w:r>
      <w:proofErr w:type="gramEnd"/>
    </w:p>
    <w:p w14:paraId="420EE109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b/>
          <w:bCs/>
          <w:color w:val="auto"/>
          <w:lang w:eastAsia="en-GB"/>
        </w:rPr>
        <w:t>More Details</w:t>
      </w:r>
    </w:p>
    <w:p w14:paraId="4FDBF820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We are recruiting for full time, fixed term roles.</w:t>
      </w:r>
    </w:p>
    <w:p w14:paraId="44CAC602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You will be provided with all the training you will need to thrive in your role with us and all training time is fully paid.</w:t>
      </w:r>
    </w:p>
    <w:p w14:paraId="321B0129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Benefits of joining our great team include:</w:t>
      </w:r>
    </w:p>
    <w:p w14:paraId="510851D8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· 20 days holiday + statutory bank holiday allowance</w:t>
      </w:r>
    </w:p>
    <w:p w14:paraId="47389E0A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·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discounted</w:t>
      </w:r>
      <w:proofErr w:type="gram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client products for you and your friends and family</w:t>
      </w:r>
    </w:p>
    <w:p w14:paraId="6213C5EA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· Pension scheme</w:t>
      </w:r>
    </w:p>
    <w:p w14:paraId="2B9C8B82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· Corporate discounts - gyms, cinemas, restaurants and more!</w:t>
      </w:r>
    </w:p>
    <w:p w14:paraId="2FA0CA7A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b/>
          <w:bCs/>
          <w:color w:val="auto"/>
          <w:lang w:eastAsia="en-GB"/>
        </w:rPr>
        <w:lastRenderedPageBreak/>
        <w:t>What next?</w:t>
      </w:r>
    </w:p>
    <w:p w14:paraId="46847267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You will shortly receive a link to complete an online assessment, </w:t>
      </w:r>
      <w:r w:rsidRPr="004A2033">
        <w:rPr>
          <w:rFonts w:ascii="Calibri" w:eastAsia="Times New Roman" w:hAnsi="Calibri" w:cs="Calibri"/>
          <w:b/>
          <w:bCs/>
          <w:color w:val="auto"/>
          <w:lang w:eastAsia="en-GB"/>
        </w:rPr>
        <w:t>please select the Swansea online assessment</w:t>
      </w:r>
      <w:r w:rsidRPr="004A2033">
        <w:rPr>
          <w:rFonts w:ascii="Calibri" w:eastAsia="Times New Roman" w:hAnsi="Calibri" w:cs="Calibri"/>
          <w:color w:val="auto"/>
          <w:lang w:eastAsia="en-GB"/>
        </w:rPr>
        <w:t> as this will be picked up by our Welsh recruitment team.</w:t>
      </w:r>
    </w:p>
    <w:p w14:paraId="6225A937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 xml:space="preserve">Please be aware that to complete this role – You must have a desktop or laptop that meets the required specifications for our </w:t>
      </w:r>
      <w:proofErr w:type="gramStart"/>
      <w:r w:rsidRPr="004A2033">
        <w:rPr>
          <w:rFonts w:ascii="Calibri" w:eastAsia="Times New Roman" w:hAnsi="Calibri" w:cs="Calibri"/>
          <w:color w:val="auto"/>
          <w:lang w:eastAsia="en-GB"/>
        </w:rPr>
        <w:t>clients</w:t>
      </w:r>
      <w:proofErr w:type="gram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</w:t>
      </w:r>
      <w:proofErr w:type="spellStart"/>
      <w:r w:rsidRPr="004A2033">
        <w:rPr>
          <w:rFonts w:ascii="Calibri" w:eastAsia="Times New Roman" w:hAnsi="Calibri" w:cs="Calibri"/>
          <w:color w:val="auto"/>
          <w:lang w:eastAsia="en-GB"/>
        </w:rPr>
        <w:t>programme</w:t>
      </w:r>
      <w:proofErr w:type="spell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to run. These details will be sent out to you during the screening process.</w:t>
      </w:r>
    </w:p>
    <w:p w14:paraId="59D98DFA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b/>
          <w:bCs/>
          <w:color w:val="auto"/>
          <w:lang w:eastAsia="en-GB"/>
        </w:rPr>
        <w:t>Data Notice</w:t>
      </w:r>
      <w:r w:rsidRPr="004A2033">
        <w:rPr>
          <w:rFonts w:ascii="Calibri" w:eastAsia="Times New Roman" w:hAnsi="Calibri" w:cs="Calibri"/>
          <w:color w:val="auto"/>
          <w:lang w:eastAsia="en-GB"/>
        </w:rPr>
        <w:br/>
        <w:t xml:space="preserve">The personal data you provide in your application, and as part of the recruitment process, will only be held and processed for the purpose of the selection processes of </w:t>
      </w:r>
      <w:proofErr w:type="spellStart"/>
      <w:r w:rsidRPr="004A2033">
        <w:rPr>
          <w:rFonts w:ascii="Calibri" w:eastAsia="Times New Roman" w:hAnsi="Calibri" w:cs="Calibri"/>
          <w:color w:val="auto"/>
          <w:lang w:eastAsia="en-GB"/>
        </w:rPr>
        <w:t>Sitel</w:t>
      </w:r>
      <w:proofErr w:type="spellEnd"/>
      <w:r w:rsidRPr="004A2033">
        <w:rPr>
          <w:rFonts w:ascii="Calibri" w:eastAsia="Times New Roman" w:hAnsi="Calibri" w:cs="Calibri"/>
          <w:color w:val="auto"/>
          <w:lang w:eastAsia="en-GB"/>
        </w:rPr>
        <w:t xml:space="preserve"> and in connection with any subsequent employment or placement, unless otherwise indicated. Your data will be retained only for as long as is permitted by UK legislation and then destroyed.</w:t>
      </w:r>
    </w:p>
    <w:p w14:paraId="0A289859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Job Types: Full-time, Contract</w:t>
      </w:r>
    </w:p>
    <w:p w14:paraId="526950B8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Salary: £20,800.00 per year</w:t>
      </w:r>
    </w:p>
    <w:p w14:paraId="2D4A7A23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Benefits:</w:t>
      </w:r>
    </w:p>
    <w:p w14:paraId="1D3C5BA5" w14:textId="77777777" w:rsidR="00565C82" w:rsidRPr="004A2033" w:rsidRDefault="00565C82" w:rsidP="00565C82">
      <w:pPr>
        <w:numPr>
          <w:ilvl w:val="0"/>
          <w:numId w:val="21"/>
        </w:num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Work from home</w:t>
      </w:r>
    </w:p>
    <w:p w14:paraId="2F9494FF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Education:</w:t>
      </w:r>
    </w:p>
    <w:p w14:paraId="7224BC1F" w14:textId="77777777" w:rsidR="00565C82" w:rsidRPr="004A2033" w:rsidRDefault="00565C82" w:rsidP="00565C82">
      <w:pPr>
        <w:numPr>
          <w:ilvl w:val="0"/>
          <w:numId w:val="22"/>
        </w:num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A-Level or equivalent (preferred)</w:t>
      </w:r>
    </w:p>
    <w:p w14:paraId="0651E807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Experience:</w:t>
      </w:r>
    </w:p>
    <w:p w14:paraId="0F3F0447" w14:textId="77777777" w:rsidR="00565C82" w:rsidRPr="004A2033" w:rsidRDefault="00565C82" w:rsidP="00565C82">
      <w:pPr>
        <w:numPr>
          <w:ilvl w:val="0"/>
          <w:numId w:val="23"/>
        </w:num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customer service: 1 year (preferred)</w:t>
      </w:r>
    </w:p>
    <w:p w14:paraId="7F93BFF3" w14:textId="77777777" w:rsidR="00565C82" w:rsidRPr="004A2033" w:rsidRDefault="00565C82" w:rsidP="00565C82">
      <w:p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Work remotely:</w:t>
      </w:r>
    </w:p>
    <w:p w14:paraId="6237DB44" w14:textId="77777777" w:rsidR="00565C82" w:rsidRPr="004A2033" w:rsidRDefault="00565C82" w:rsidP="00565C82">
      <w:pPr>
        <w:numPr>
          <w:ilvl w:val="0"/>
          <w:numId w:val="24"/>
        </w:numPr>
        <w:spacing w:before="100" w:beforeAutospacing="1" w:after="100" w:afterAutospacing="1"/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Yes</w:t>
      </w:r>
    </w:p>
    <w:p w14:paraId="13E3A1A3" w14:textId="77777777" w:rsidR="00565C82" w:rsidRPr="004A2033" w:rsidRDefault="00565C82" w:rsidP="00565C82">
      <w:pPr>
        <w:rPr>
          <w:rFonts w:ascii="Calibri" w:eastAsia="Times New Roman" w:hAnsi="Calibri" w:cs="Calibri"/>
          <w:color w:val="auto"/>
          <w:lang w:eastAsia="en-GB"/>
        </w:rPr>
      </w:pPr>
      <w:r w:rsidRPr="004A2033">
        <w:rPr>
          <w:rFonts w:ascii="Calibri" w:eastAsia="Times New Roman" w:hAnsi="Calibri" w:cs="Calibri"/>
          <w:color w:val="auto"/>
          <w:lang w:eastAsia="en-GB"/>
        </w:rPr>
        <w:t>4 days ago</w:t>
      </w:r>
    </w:p>
    <w:p w14:paraId="3116B7C6" w14:textId="2DBB9FD4" w:rsidR="00467618" w:rsidRPr="003C2176" w:rsidRDefault="000878CD" w:rsidP="00FB25C5">
      <w:pPr>
        <w:pStyle w:val="Signature"/>
        <w:rPr>
          <w:b w:val="0"/>
          <w:bCs w:val="0"/>
          <w:color w:val="404040" w:themeColor="text1" w:themeTint="BF"/>
        </w:rPr>
      </w:pPr>
      <w:r w:rsidRPr="0062275F">
        <w:rPr>
          <w:noProof/>
          <w:color w:val="404040" w:themeColor="text1" w:themeTint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8C5DD7" wp14:editId="79D6E1F8">
                <wp:simplePos x="0" y="0"/>
                <wp:positionH relativeFrom="column">
                  <wp:posOffset>4533900</wp:posOffset>
                </wp:positionH>
                <wp:positionV relativeFrom="paragraph">
                  <wp:posOffset>5242560</wp:posOffset>
                </wp:positionV>
                <wp:extent cx="161925" cy="1428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ACEEA1" id="Rectangle 13" o:spid="_x0000_s1026" style="position:absolute;margin-left:357pt;margin-top:412.8pt;width:12.75pt;height:1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" fillcolor="#141414 [3204]" strokecolor="#090909 [1604]" strokeweight="1pt"/>
            </w:pict>
          </mc:Fallback>
        </mc:AlternateContent>
      </w:r>
    </w:p>
    <w:sectPr w:rsidR="00467618" w:rsidRPr="003C2176">
      <w:footerReference w:type="default" r:id="rId12"/>
      <w:pgSz w:w="12240" w:h="15840"/>
      <w:pgMar w:top="1296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54EB4" w14:textId="77777777" w:rsidR="000515EB" w:rsidRDefault="000515EB" w:rsidP="008C4A27">
      <w:pPr>
        <w:spacing w:after="0"/>
      </w:pPr>
      <w:r>
        <w:separator/>
      </w:r>
    </w:p>
  </w:endnote>
  <w:endnote w:type="continuationSeparator" w:id="0">
    <w:p w14:paraId="6AD3F3AA" w14:textId="77777777" w:rsidR="000515EB" w:rsidRDefault="000515EB" w:rsidP="008C4A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3A2A2" w14:textId="77777777" w:rsidR="00714D80" w:rsidRDefault="008C4A27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4C6507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C3CB6" w14:textId="77777777" w:rsidR="000515EB" w:rsidRDefault="000515EB" w:rsidP="008C4A27">
      <w:pPr>
        <w:spacing w:after="0"/>
      </w:pPr>
      <w:r>
        <w:separator/>
      </w:r>
    </w:p>
  </w:footnote>
  <w:footnote w:type="continuationSeparator" w:id="0">
    <w:p w14:paraId="4480F0EE" w14:textId="77777777" w:rsidR="000515EB" w:rsidRDefault="000515EB" w:rsidP="008C4A2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D4EB52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54E420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7FA7F8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A7AA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C18F9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FCCF70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1804C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EC5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808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B86112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AA806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287104"/>
    <w:multiLevelType w:val="multilevel"/>
    <w:tmpl w:val="2AA8B54E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2E05DC9"/>
    <w:multiLevelType w:val="hybridMultilevel"/>
    <w:tmpl w:val="6CC09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FA63E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386B2648"/>
    <w:multiLevelType w:val="hybridMultilevel"/>
    <w:tmpl w:val="8C58B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73E45"/>
    <w:multiLevelType w:val="hybridMultilevel"/>
    <w:tmpl w:val="38CEA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B3680E"/>
    <w:multiLevelType w:val="hybridMultilevel"/>
    <w:tmpl w:val="54688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8F21D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CF509AA"/>
    <w:multiLevelType w:val="multilevel"/>
    <w:tmpl w:val="F5F43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7E1B82"/>
    <w:multiLevelType w:val="multilevel"/>
    <w:tmpl w:val="21AE7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626E47"/>
    <w:multiLevelType w:val="multilevel"/>
    <w:tmpl w:val="B142A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8C7D0E"/>
    <w:multiLevelType w:val="hybridMultilevel"/>
    <w:tmpl w:val="28B64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323611"/>
    <w:multiLevelType w:val="multilevel"/>
    <w:tmpl w:val="E3E43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</w:num>
  <w:num w:numId="3">
    <w:abstractNumId w:val="17"/>
  </w:num>
  <w:num w:numId="4">
    <w:abstractNumId w:val="10"/>
  </w:num>
  <w:num w:numId="5">
    <w:abstractNumId w:val="11"/>
  </w:num>
  <w:num w:numId="6">
    <w:abstractNumId w:val="13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1"/>
  </w:num>
  <w:num w:numId="17">
    <w:abstractNumId w:val="15"/>
  </w:num>
  <w:num w:numId="18">
    <w:abstractNumId w:val="14"/>
  </w:num>
  <w:num w:numId="19">
    <w:abstractNumId w:val="16"/>
  </w:num>
  <w:num w:numId="20">
    <w:abstractNumId w:val="12"/>
  </w:num>
  <w:num w:numId="21">
    <w:abstractNumId w:val="20"/>
  </w:num>
  <w:num w:numId="22">
    <w:abstractNumId w:val="22"/>
  </w:num>
  <w:num w:numId="23">
    <w:abstractNumId w:val="18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414"/>
    <w:rsid w:val="000136F8"/>
    <w:rsid w:val="00032AF3"/>
    <w:rsid w:val="00036DF3"/>
    <w:rsid w:val="000515EB"/>
    <w:rsid w:val="00072DB4"/>
    <w:rsid w:val="00077B54"/>
    <w:rsid w:val="000842BE"/>
    <w:rsid w:val="00085975"/>
    <w:rsid w:val="000878CD"/>
    <w:rsid w:val="00087ACC"/>
    <w:rsid w:val="000B3211"/>
    <w:rsid w:val="000C60BD"/>
    <w:rsid w:val="0010311C"/>
    <w:rsid w:val="00105315"/>
    <w:rsid w:val="001445BE"/>
    <w:rsid w:val="001501F8"/>
    <w:rsid w:val="00183B6E"/>
    <w:rsid w:val="00195244"/>
    <w:rsid w:val="0019565F"/>
    <w:rsid w:val="001A7624"/>
    <w:rsid w:val="001A7D23"/>
    <w:rsid w:val="001B0B13"/>
    <w:rsid w:val="001C5C63"/>
    <w:rsid w:val="001E5C25"/>
    <w:rsid w:val="001F0CEE"/>
    <w:rsid w:val="001F2A5A"/>
    <w:rsid w:val="001F4E71"/>
    <w:rsid w:val="00202E87"/>
    <w:rsid w:val="00210B00"/>
    <w:rsid w:val="00224F2C"/>
    <w:rsid w:val="00225FB3"/>
    <w:rsid w:val="00231DF8"/>
    <w:rsid w:val="00270173"/>
    <w:rsid w:val="00293B83"/>
    <w:rsid w:val="002C2CEE"/>
    <w:rsid w:val="002C6F86"/>
    <w:rsid w:val="002D1D47"/>
    <w:rsid w:val="002F1FCB"/>
    <w:rsid w:val="00307414"/>
    <w:rsid w:val="00314D04"/>
    <w:rsid w:val="0031634F"/>
    <w:rsid w:val="0031679B"/>
    <w:rsid w:val="00330085"/>
    <w:rsid w:val="003552BD"/>
    <w:rsid w:val="003608BD"/>
    <w:rsid w:val="00372FBF"/>
    <w:rsid w:val="00376E0C"/>
    <w:rsid w:val="00377D3B"/>
    <w:rsid w:val="00380EC0"/>
    <w:rsid w:val="00397178"/>
    <w:rsid w:val="003C2176"/>
    <w:rsid w:val="003C77D6"/>
    <w:rsid w:val="003D4048"/>
    <w:rsid w:val="003F222E"/>
    <w:rsid w:val="003F2D3F"/>
    <w:rsid w:val="0040596E"/>
    <w:rsid w:val="004155B3"/>
    <w:rsid w:val="004157C9"/>
    <w:rsid w:val="00416F39"/>
    <w:rsid w:val="00420A1B"/>
    <w:rsid w:val="004339E4"/>
    <w:rsid w:val="00435ABE"/>
    <w:rsid w:val="00435FD2"/>
    <w:rsid w:val="00436534"/>
    <w:rsid w:val="0044218B"/>
    <w:rsid w:val="004465FE"/>
    <w:rsid w:val="00452D88"/>
    <w:rsid w:val="004629D4"/>
    <w:rsid w:val="00467618"/>
    <w:rsid w:val="00476DE2"/>
    <w:rsid w:val="00476E6E"/>
    <w:rsid w:val="004A2033"/>
    <w:rsid w:val="004C01C5"/>
    <w:rsid w:val="004C224D"/>
    <w:rsid w:val="004C5260"/>
    <w:rsid w:val="004C6507"/>
    <w:rsid w:val="004D38C2"/>
    <w:rsid w:val="004E0D73"/>
    <w:rsid w:val="004F2FBC"/>
    <w:rsid w:val="0052117F"/>
    <w:rsid w:val="00524A04"/>
    <w:rsid w:val="00552893"/>
    <w:rsid w:val="00562839"/>
    <w:rsid w:val="00565C82"/>
    <w:rsid w:val="0057398E"/>
    <w:rsid w:val="00586C86"/>
    <w:rsid w:val="00590E0F"/>
    <w:rsid w:val="00591B72"/>
    <w:rsid w:val="005A26B2"/>
    <w:rsid w:val="005B356E"/>
    <w:rsid w:val="005B4EC2"/>
    <w:rsid w:val="005B6F44"/>
    <w:rsid w:val="005D10F8"/>
    <w:rsid w:val="005F1EB9"/>
    <w:rsid w:val="005F3958"/>
    <w:rsid w:val="00610955"/>
    <w:rsid w:val="00611B3F"/>
    <w:rsid w:val="00616645"/>
    <w:rsid w:val="0062275F"/>
    <w:rsid w:val="006256F5"/>
    <w:rsid w:val="00630FDB"/>
    <w:rsid w:val="00635F7E"/>
    <w:rsid w:val="00645380"/>
    <w:rsid w:val="00651253"/>
    <w:rsid w:val="006731D1"/>
    <w:rsid w:val="006812A9"/>
    <w:rsid w:val="006A3CE7"/>
    <w:rsid w:val="006B153C"/>
    <w:rsid w:val="006C154E"/>
    <w:rsid w:val="006D59EA"/>
    <w:rsid w:val="006E42E3"/>
    <w:rsid w:val="00700076"/>
    <w:rsid w:val="00753328"/>
    <w:rsid w:val="007934BC"/>
    <w:rsid w:val="0079524B"/>
    <w:rsid w:val="007B0290"/>
    <w:rsid w:val="007C0743"/>
    <w:rsid w:val="007D00CF"/>
    <w:rsid w:val="007D52B5"/>
    <w:rsid w:val="007E2D33"/>
    <w:rsid w:val="008417D1"/>
    <w:rsid w:val="008447BA"/>
    <w:rsid w:val="00853787"/>
    <w:rsid w:val="00861EC5"/>
    <w:rsid w:val="00884837"/>
    <w:rsid w:val="00894486"/>
    <w:rsid w:val="00897367"/>
    <w:rsid w:val="008B427D"/>
    <w:rsid w:val="008C04B3"/>
    <w:rsid w:val="008C4A27"/>
    <w:rsid w:val="008D3C13"/>
    <w:rsid w:val="008D78F3"/>
    <w:rsid w:val="008F02CC"/>
    <w:rsid w:val="008F331E"/>
    <w:rsid w:val="00902DEB"/>
    <w:rsid w:val="0090722C"/>
    <w:rsid w:val="00917B88"/>
    <w:rsid w:val="009262CF"/>
    <w:rsid w:val="009362F2"/>
    <w:rsid w:val="00940C7B"/>
    <w:rsid w:val="009755EE"/>
    <w:rsid w:val="00977AE7"/>
    <w:rsid w:val="009A0796"/>
    <w:rsid w:val="009A57C9"/>
    <w:rsid w:val="009B2203"/>
    <w:rsid w:val="009C09CA"/>
    <w:rsid w:val="009D00AB"/>
    <w:rsid w:val="009E3F2A"/>
    <w:rsid w:val="009E6AF3"/>
    <w:rsid w:val="009F1207"/>
    <w:rsid w:val="009F193F"/>
    <w:rsid w:val="00A23898"/>
    <w:rsid w:val="00A25529"/>
    <w:rsid w:val="00A26701"/>
    <w:rsid w:val="00A433BD"/>
    <w:rsid w:val="00A43DC8"/>
    <w:rsid w:val="00A525C9"/>
    <w:rsid w:val="00A6067C"/>
    <w:rsid w:val="00A6738D"/>
    <w:rsid w:val="00A71493"/>
    <w:rsid w:val="00A714A6"/>
    <w:rsid w:val="00A77CCA"/>
    <w:rsid w:val="00A906A7"/>
    <w:rsid w:val="00AB2835"/>
    <w:rsid w:val="00AC47A6"/>
    <w:rsid w:val="00AD65B2"/>
    <w:rsid w:val="00AF34DD"/>
    <w:rsid w:val="00AF5A30"/>
    <w:rsid w:val="00B137AD"/>
    <w:rsid w:val="00B1724D"/>
    <w:rsid w:val="00B4528D"/>
    <w:rsid w:val="00B47DB5"/>
    <w:rsid w:val="00B645ED"/>
    <w:rsid w:val="00B7016C"/>
    <w:rsid w:val="00B74023"/>
    <w:rsid w:val="00B75639"/>
    <w:rsid w:val="00B77390"/>
    <w:rsid w:val="00BA163F"/>
    <w:rsid w:val="00BC0912"/>
    <w:rsid w:val="00BE0B75"/>
    <w:rsid w:val="00BE61E4"/>
    <w:rsid w:val="00C21F1D"/>
    <w:rsid w:val="00C35015"/>
    <w:rsid w:val="00C41441"/>
    <w:rsid w:val="00C501FA"/>
    <w:rsid w:val="00C57E34"/>
    <w:rsid w:val="00C61D99"/>
    <w:rsid w:val="00C7563B"/>
    <w:rsid w:val="00C8575E"/>
    <w:rsid w:val="00CE45C8"/>
    <w:rsid w:val="00CE5050"/>
    <w:rsid w:val="00CE5366"/>
    <w:rsid w:val="00CF3099"/>
    <w:rsid w:val="00D1414B"/>
    <w:rsid w:val="00D15CBC"/>
    <w:rsid w:val="00D248DC"/>
    <w:rsid w:val="00D256CB"/>
    <w:rsid w:val="00D529B3"/>
    <w:rsid w:val="00D60694"/>
    <w:rsid w:val="00D62D32"/>
    <w:rsid w:val="00DC54EE"/>
    <w:rsid w:val="00DE3B7E"/>
    <w:rsid w:val="00DE4846"/>
    <w:rsid w:val="00DE4BE8"/>
    <w:rsid w:val="00E22CB2"/>
    <w:rsid w:val="00E3767A"/>
    <w:rsid w:val="00E40D91"/>
    <w:rsid w:val="00E43809"/>
    <w:rsid w:val="00E65BE0"/>
    <w:rsid w:val="00E727C6"/>
    <w:rsid w:val="00E820C8"/>
    <w:rsid w:val="00ED3FDB"/>
    <w:rsid w:val="00EE1983"/>
    <w:rsid w:val="00EF09BE"/>
    <w:rsid w:val="00F23F78"/>
    <w:rsid w:val="00F2464B"/>
    <w:rsid w:val="00F259F4"/>
    <w:rsid w:val="00F32547"/>
    <w:rsid w:val="00F34A95"/>
    <w:rsid w:val="00F436DB"/>
    <w:rsid w:val="00F64394"/>
    <w:rsid w:val="00F71DF5"/>
    <w:rsid w:val="00F732B3"/>
    <w:rsid w:val="00F74974"/>
    <w:rsid w:val="00F8413C"/>
    <w:rsid w:val="00F967F4"/>
    <w:rsid w:val="00FA6131"/>
    <w:rsid w:val="00FB01CC"/>
    <w:rsid w:val="00FB25C5"/>
    <w:rsid w:val="00FB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98329"/>
  <w15:chartTrackingRefBased/>
  <w15:docId w15:val="{0912EBA6-A230-4A53-B96D-D774DF2D0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en-US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28D"/>
  </w:style>
  <w:style w:type="paragraph" w:styleId="Heading1">
    <w:name w:val="heading 1"/>
    <w:basedOn w:val="Normal"/>
    <w:next w:val="Normal"/>
    <w:link w:val="Heading1Char"/>
    <w:uiPriority w:val="9"/>
    <w:qFormat/>
    <w:rsid w:val="00F34A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41414" w:themeColor="accent1"/>
      <w:sz w:val="3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A9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A9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skListTable">
    <w:name w:val="Task List Table"/>
    <w:basedOn w:val="TableNormal"/>
    <w:uiPriority w:val="99"/>
    <w:rsid w:val="004C6507"/>
    <w:pPr>
      <w:spacing w:before="80" w:after="80" w:line="288" w:lineRule="auto"/>
      <w:jc w:val="center"/>
    </w:pPr>
    <w:rPr>
      <w:rFonts w:eastAsiaTheme="minorEastAsia"/>
      <w:color w:val="595959" w:themeColor="text1" w:themeTint="A6"/>
      <w:szCs w:val="17"/>
      <w:lang w:eastAsia="ja-JP"/>
    </w:rPr>
    <w:tblPr>
      <w:tblStyleRowBandSize w:val="1"/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  <w:tblCellMar>
        <w:left w:w="173" w:type="dxa"/>
        <w:right w:w="173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aps/>
        <w:smallCaps w:val="0"/>
        <w:color w:val="FFFFFF" w:themeColor="background1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4B4B4B" w:themeFill="accent3" w:themeFillShade="80"/>
      </w:tcPr>
    </w:tblStylePr>
    <w:tblStylePr w:type="firstCol">
      <w:pPr>
        <w:wordWrap/>
        <w:jc w:val="left"/>
      </w:pPr>
    </w:tblStylePr>
    <w:tblStylePr w:type="band1Horz">
      <w:tblPr/>
      <w:tcPr>
        <w:tc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  <w:tl2br w:val="nil"/>
          <w:tr2bl w:val="nil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  <w:tl2br w:val="nil"/>
          <w:tr2bl w:val="nil"/>
        </w:tcBorders>
      </w:tcPr>
    </w:tblStylePr>
  </w:style>
  <w:style w:type="paragraph" w:styleId="Title">
    <w:name w:val="Title"/>
    <w:basedOn w:val="Normal"/>
    <w:next w:val="Normal"/>
    <w:link w:val="TitleChar"/>
    <w:uiPriority w:val="1"/>
    <w:qFormat/>
    <w:rsid w:val="008C4A27"/>
    <w:pPr>
      <w:pBdr>
        <w:bottom w:val="single" w:sz="12" w:space="4" w:color="141414" w:themeColor="accent1"/>
      </w:pBdr>
      <w:spacing w:after="120"/>
      <w:contextualSpacing/>
    </w:pPr>
    <w:rPr>
      <w:rFonts w:asciiTheme="majorHAnsi" w:eastAsiaTheme="majorEastAsia" w:hAnsiTheme="majorHAnsi" w:cstheme="majorBidi"/>
      <w:color w:val="141414" w:themeColor="accent1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1"/>
    <w:rsid w:val="008C4A27"/>
    <w:rPr>
      <w:rFonts w:asciiTheme="majorHAnsi" w:eastAsiaTheme="majorEastAsia" w:hAnsiTheme="majorHAnsi" w:cstheme="majorBidi"/>
      <w:color w:val="141414" w:themeColor="accent1"/>
      <w:kern w:val="28"/>
      <w:sz w:val="52"/>
      <w:szCs w:val="20"/>
      <w:lang w:eastAsia="ja-JP"/>
    </w:rPr>
  </w:style>
  <w:style w:type="paragraph" w:styleId="Date">
    <w:name w:val="Date"/>
    <w:basedOn w:val="Normal"/>
    <w:next w:val="Normal"/>
    <w:link w:val="DateChar"/>
    <w:uiPriority w:val="2"/>
    <w:unhideWhenUsed/>
    <w:qFormat/>
    <w:rsid w:val="008417D1"/>
    <w:pPr>
      <w:spacing w:before="720"/>
      <w:contextualSpacing/>
    </w:pPr>
    <w:rPr>
      <w:b/>
      <w:bCs/>
      <w:color w:val="0D0D0D" w:themeColor="text1" w:themeTint="F2"/>
    </w:rPr>
  </w:style>
  <w:style w:type="character" w:customStyle="1" w:styleId="DateChar">
    <w:name w:val="Date Char"/>
    <w:basedOn w:val="DefaultParagraphFont"/>
    <w:link w:val="Date"/>
    <w:uiPriority w:val="2"/>
    <w:rsid w:val="008C4A27"/>
    <w:rPr>
      <w:b/>
      <w:bCs/>
      <w:color w:val="0D0D0D" w:themeColor="text1" w:themeTint="F2"/>
      <w:sz w:val="18"/>
      <w:szCs w:val="20"/>
      <w:lang w:eastAsia="ja-JP"/>
    </w:rPr>
  </w:style>
  <w:style w:type="paragraph" w:customStyle="1" w:styleId="Address">
    <w:name w:val="Address"/>
    <w:basedOn w:val="Normal"/>
    <w:uiPriority w:val="3"/>
    <w:qFormat/>
    <w:rsid w:val="008417D1"/>
    <w:pPr>
      <w:spacing w:line="336" w:lineRule="auto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417D1"/>
    <w:pPr>
      <w:spacing w:after="0"/>
      <w:jc w:val="right"/>
    </w:pPr>
    <w:rPr>
      <w:color w:val="141414" w:themeColor="accent1"/>
    </w:rPr>
  </w:style>
  <w:style w:type="character" w:customStyle="1" w:styleId="FooterChar">
    <w:name w:val="Footer Char"/>
    <w:basedOn w:val="DefaultParagraphFont"/>
    <w:link w:val="Footer"/>
    <w:uiPriority w:val="99"/>
    <w:rsid w:val="008417D1"/>
    <w:rPr>
      <w:color w:val="141414" w:themeColor="accent1"/>
      <w:sz w:val="18"/>
      <w:szCs w:val="20"/>
      <w:lang w:eastAsia="ja-JP"/>
    </w:rPr>
  </w:style>
  <w:style w:type="paragraph" w:styleId="Salutation">
    <w:name w:val="Salutation"/>
    <w:basedOn w:val="Normal"/>
    <w:next w:val="Normal"/>
    <w:link w:val="SalutationChar"/>
    <w:uiPriority w:val="4"/>
    <w:unhideWhenUsed/>
    <w:qFormat/>
    <w:rsid w:val="008417D1"/>
    <w:pPr>
      <w:spacing w:before="800" w:after="180"/>
    </w:pPr>
    <w:rPr>
      <w:b/>
      <w:bCs/>
      <w:color w:val="0D0D0D" w:themeColor="text1" w:themeTint="F2"/>
    </w:rPr>
  </w:style>
  <w:style w:type="character" w:customStyle="1" w:styleId="SalutationChar">
    <w:name w:val="Salutation Char"/>
    <w:basedOn w:val="DefaultParagraphFont"/>
    <w:link w:val="Salutation"/>
    <w:uiPriority w:val="4"/>
    <w:rsid w:val="008C4A27"/>
    <w:rPr>
      <w:b/>
      <w:bCs/>
      <w:color w:val="0D0D0D" w:themeColor="text1" w:themeTint="F2"/>
      <w:sz w:val="18"/>
      <w:szCs w:val="20"/>
      <w:lang w:eastAsia="ja-JP"/>
    </w:rPr>
  </w:style>
  <w:style w:type="paragraph" w:styleId="Closing">
    <w:name w:val="Closing"/>
    <w:basedOn w:val="Normal"/>
    <w:next w:val="Signature"/>
    <w:link w:val="ClosingChar"/>
    <w:uiPriority w:val="5"/>
    <w:unhideWhenUsed/>
    <w:qFormat/>
    <w:rsid w:val="008417D1"/>
    <w:pPr>
      <w:spacing w:before="720" w:after="0"/>
    </w:pPr>
    <w:rPr>
      <w:b/>
      <w:bCs/>
      <w:color w:val="0D0D0D" w:themeColor="text1" w:themeTint="F2"/>
    </w:rPr>
  </w:style>
  <w:style w:type="character" w:customStyle="1" w:styleId="ClosingChar">
    <w:name w:val="Closing Char"/>
    <w:basedOn w:val="DefaultParagraphFont"/>
    <w:link w:val="Closing"/>
    <w:uiPriority w:val="5"/>
    <w:rsid w:val="008C4A27"/>
    <w:rPr>
      <w:b/>
      <w:bCs/>
      <w:color w:val="0D0D0D" w:themeColor="text1" w:themeTint="F2"/>
      <w:sz w:val="18"/>
      <w:szCs w:val="20"/>
      <w:lang w:eastAsia="ja-JP"/>
    </w:rPr>
  </w:style>
  <w:style w:type="paragraph" w:styleId="Signature">
    <w:name w:val="Signature"/>
    <w:basedOn w:val="Normal"/>
    <w:link w:val="SignatureChar"/>
    <w:uiPriority w:val="6"/>
    <w:unhideWhenUsed/>
    <w:qFormat/>
    <w:rsid w:val="008417D1"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SignatureChar">
    <w:name w:val="Signature Char"/>
    <w:basedOn w:val="DefaultParagraphFont"/>
    <w:link w:val="Signature"/>
    <w:uiPriority w:val="6"/>
    <w:rsid w:val="008C4A27"/>
    <w:rPr>
      <w:b/>
      <w:bCs/>
      <w:color w:val="0D0D0D" w:themeColor="text1" w:themeTint="F2"/>
      <w:sz w:val="18"/>
      <w:szCs w:val="20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8417D1"/>
    <w:rPr>
      <w:rFonts w:asciiTheme="majorHAnsi" w:eastAsiaTheme="majorEastAsia" w:hAnsiTheme="majorHAnsi" w:cstheme="majorBidi"/>
      <w:color w:val="141414" w:themeColor="accent1"/>
      <w:sz w:val="32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8C4A27"/>
    <w:pPr>
      <w:spacing w:after="0"/>
    </w:pPr>
  </w:style>
  <w:style w:type="character" w:styleId="PlaceholderText">
    <w:name w:val="Placeholder Text"/>
    <w:basedOn w:val="DefaultParagraphFont"/>
    <w:uiPriority w:val="99"/>
    <w:semiHidden/>
    <w:rsid w:val="004C6507"/>
    <w:rPr>
      <w:color w:val="3E3E3E" w:themeColor="background2" w:themeShade="40"/>
    </w:rPr>
  </w:style>
  <w:style w:type="character" w:customStyle="1" w:styleId="HeaderChar">
    <w:name w:val="Header Char"/>
    <w:basedOn w:val="DefaultParagraphFont"/>
    <w:link w:val="Header"/>
    <w:uiPriority w:val="99"/>
    <w:rsid w:val="008C4A27"/>
    <w:rPr>
      <w:color w:val="404040" w:themeColor="text1" w:themeTint="BF"/>
      <w:sz w:val="18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6507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6507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C6507"/>
    <w:pPr>
      <w:spacing w:after="200"/>
    </w:pPr>
    <w:rPr>
      <w:i/>
      <w:iCs/>
      <w:color w:val="000000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6507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50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C650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C650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C650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C650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C650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650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650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65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650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C6507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C650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C6507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C650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4C6507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6507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650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4C650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4C650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C6507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C650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4C650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4C650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C650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C6507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C6507"/>
    <w:rPr>
      <w:rFonts w:ascii="Consolas" w:hAnsi="Consolas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4C6507"/>
    <w:rPr>
      <w:color w:val="3E3E3E" w:themeColor="background2" w:themeShade="40"/>
      <w:u w:val="single"/>
    </w:rPr>
  </w:style>
  <w:style w:type="paragraph" w:styleId="NoSpacing">
    <w:name w:val="No Spacing"/>
    <w:link w:val="NoSpacingChar"/>
    <w:uiPriority w:val="1"/>
    <w:qFormat/>
    <w:rsid w:val="00AD65B2"/>
    <w:pPr>
      <w:spacing w:after="0"/>
    </w:pPr>
    <w:rPr>
      <w:rFonts w:eastAsiaTheme="minorEastAsia"/>
      <w:color w:val="auto"/>
    </w:rPr>
  </w:style>
  <w:style w:type="character" w:customStyle="1" w:styleId="NoSpacingChar">
    <w:name w:val="No Spacing Char"/>
    <w:basedOn w:val="DefaultParagraphFont"/>
    <w:link w:val="NoSpacing"/>
    <w:uiPriority w:val="1"/>
    <w:rsid w:val="00AD65B2"/>
    <w:rPr>
      <w:rFonts w:eastAsiaTheme="minorEastAsia"/>
      <w:color w:val="auto"/>
    </w:rPr>
  </w:style>
  <w:style w:type="paragraph" w:styleId="ListParagraph">
    <w:name w:val="List Paragraph"/>
    <w:basedOn w:val="Normal"/>
    <w:uiPriority w:val="34"/>
    <w:unhideWhenUsed/>
    <w:qFormat/>
    <w:rsid w:val="00072DB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78F3"/>
    <w:rPr>
      <w:color w:val="5F5F5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ketbusinessnews.com/financial-glossary/job-descriptio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2.le.ac.uk/departments/doctoralcollege/training/eresources/teaching/theories/kolb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sWo9VHZChG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orporatefinanceinstitute.com/resources/careers/resume/curriculum-vita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ed.co.uk/career-advice/what-is-a-cover-letter/" TargetMode="Externa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no\AppData\Roaming\Microsoft\Templates\CV%20Cover%20lett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EE20181C91B4117B83D2549121A0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5EC0D-877F-4392-88A3-6557135787F0}"/>
      </w:docPartPr>
      <w:docPartBody>
        <w:p w:rsidR="0082117C" w:rsidRDefault="0082117C">
          <w:pPr>
            <w:pStyle w:val="EEE20181C91B4117B83D2549121A06CD"/>
          </w:pPr>
          <w:r>
            <w:t>Recipient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17C"/>
    <w:rsid w:val="00171B2B"/>
    <w:rsid w:val="006D56CB"/>
    <w:rsid w:val="0082117C"/>
    <w:rsid w:val="00830C74"/>
    <w:rsid w:val="00B0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EE20181C91B4117B83D2549121A06CD">
    <w:name w:val="EEE20181C91B4117B83D2549121A06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eme2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ambria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CV Cover letter</Template>
  <TotalTime>279</TotalTime>
  <Pages>7</Pages>
  <Words>1680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Micheal Bennett</dc:creator>
  <cp:keywords>Simon Osborne</cp:keywords>
  <dc:description/>
  <cp:lastModifiedBy>Micheal Bennett</cp:lastModifiedBy>
  <cp:revision>220</cp:revision>
  <dcterms:created xsi:type="dcterms:W3CDTF">2021-06-24T09:02:00Z</dcterms:created>
  <dcterms:modified xsi:type="dcterms:W3CDTF">2021-07-05T10:12:00Z</dcterms:modified>
</cp:coreProperties>
</file>