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5E78" w14:textId="29677751" w:rsidR="00D5413C" w:rsidRDefault="00E813D3">
      <w:pPr>
        <w:pStyle w:val="Photo"/>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3ADF670F" wp14:editId="4ECCCC0C">
            <wp:extent cx="3209925" cy="4880644"/>
            <wp:effectExtent l="0" t="0" r="0" b="0"/>
            <wp:docPr id="1" name="Picture 1" descr="Elon Musk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n Musk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7918" cy="4892797"/>
                    </a:xfrm>
                    <a:prstGeom prst="rect">
                      <a:avLst/>
                    </a:prstGeom>
                    <a:noFill/>
                    <a:ln>
                      <a:noFill/>
                    </a:ln>
                  </pic:spPr>
                </pic:pic>
              </a:graphicData>
            </a:graphic>
          </wp:inline>
        </w:drawing>
      </w:r>
    </w:p>
    <w:p w14:paraId="48AC113D" w14:textId="56420EF2" w:rsidR="001638F6" w:rsidRDefault="00CE62E5" w:rsidP="00D5413C">
      <w:pPr>
        <w:pStyle w:val="Title"/>
      </w:pPr>
      <w:r>
        <w:t>Elon Musk</w:t>
      </w:r>
      <w:r w:rsidR="00666C17">
        <w:t xml:space="preserve">’s </w:t>
      </w:r>
      <w:r w:rsidR="00802F06">
        <w:t>Leaders</w:t>
      </w:r>
      <w:r w:rsidR="00666C17">
        <w:t xml:space="preserve">hip styles </w:t>
      </w:r>
    </w:p>
    <w:p w14:paraId="0C1E1D5E" w14:textId="6510CBEE" w:rsidR="001638F6" w:rsidRPr="00D5413C" w:rsidRDefault="00CE62E5" w:rsidP="00D5413C">
      <w:pPr>
        <w:pStyle w:val="Subtitle"/>
      </w:pPr>
      <w:r>
        <w:t>Leading and Developing people (bmbm6012)</w:t>
      </w:r>
    </w:p>
    <w:p w14:paraId="7A594835" w14:textId="41E7001C" w:rsidR="003422FF" w:rsidRDefault="00E813D3" w:rsidP="003422FF">
      <w:pPr>
        <w:pStyle w:val="ContactInfo"/>
      </w:pPr>
      <w:r>
        <w:t xml:space="preserve">Lareesa </w:t>
      </w:r>
      <w:r w:rsidR="00666C17">
        <w:t>Young |</w:t>
      </w:r>
      <w:r w:rsidR="00D5413C">
        <w:t xml:space="preserve"> </w:t>
      </w:r>
      <w:r>
        <w:t>1901947</w:t>
      </w:r>
      <w:r w:rsidR="00D5413C">
        <w:t xml:space="preserve"> |</w:t>
      </w:r>
      <w:r w:rsidR="00D5413C" w:rsidRPr="00D5413C">
        <w:t xml:space="preserve"> </w:t>
      </w:r>
      <w:r w:rsidR="00CE62E5">
        <w:t>11/03/2022</w:t>
      </w:r>
      <w:r w:rsidR="003422FF">
        <w:br w:type="page"/>
      </w:r>
    </w:p>
    <w:p w14:paraId="4E3407C6" w14:textId="2FCE0329" w:rsidR="001638F6" w:rsidRPr="007524B8" w:rsidRDefault="00AB13D2" w:rsidP="00CC13F2">
      <w:pPr>
        <w:pStyle w:val="Heading1"/>
        <w:spacing w:line="480" w:lineRule="auto"/>
        <w:rPr>
          <w:rFonts w:ascii="Arial" w:hAnsi="Arial" w:cs="Arial"/>
        </w:rPr>
      </w:pPr>
      <w:r w:rsidRPr="007524B8">
        <w:rPr>
          <w:rFonts w:ascii="Arial" w:hAnsi="Arial" w:cs="Arial"/>
        </w:rPr>
        <w:lastRenderedPageBreak/>
        <w:t>Elon Musk’s leadership style</w:t>
      </w:r>
    </w:p>
    <w:bookmarkEnd w:id="0"/>
    <w:bookmarkEnd w:id="1"/>
    <w:bookmarkEnd w:id="2"/>
    <w:bookmarkEnd w:id="3"/>
    <w:bookmarkEnd w:id="4"/>
    <w:p w14:paraId="32DBF7F2" w14:textId="77777777" w:rsidR="00F23912" w:rsidRDefault="005B567D" w:rsidP="00CC13F2">
      <w:pPr>
        <w:spacing w:line="480" w:lineRule="auto"/>
        <w:rPr>
          <w:rFonts w:ascii="Arial" w:hAnsi="Arial" w:cs="Arial"/>
          <w:sz w:val="24"/>
          <w:szCs w:val="24"/>
        </w:rPr>
      </w:pPr>
      <w:r w:rsidRPr="007524B8">
        <w:rPr>
          <w:rFonts w:ascii="Arial" w:hAnsi="Arial" w:cs="Arial"/>
          <w:sz w:val="24"/>
          <w:szCs w:val="24"/>
        </w:rPr>
        <w:t xml:space="preserve">Elon Musk is an American entrepreneur who was born on June 28, 1971. He was the founder of businesses such as the payment firm PayPal and creator of launch vehicles SpaceX. </w:t>
      </w:r>
      <w:r w:rsidR="000D6330" w:rsidRPr="007524B8">
        <w:rPr>
          <w:rFonts w:ascii="Arial" w:hAnsi="Arial" w:cs="Arial"/>
          <w:sz w:val="24"/>
          <w:szCs w:val="24"/>
        </w:rPr>
        <w:t xml:space="preserve">Elon was also </w:t>
      </w:r>
      <w:r w:rsidR="005375D5" w:rsidRPr="007524B8">
        <w:rPr>
          <w:rFonts w:ascii="Arial" w:hAnsi="Arial" w:cs="Arial"/>
          <w:sz w:val="24"/>
          <w:szCs w:val="24"/>
        </w:rPr>
        <w:t xml:space="preserve">one of the first to invest in Tesla, the electric car manufacturer, </w:t>
      </w:r>
      <w:r w:rsidR="007F2A34" w:rsidRPr="007524B8">
        <w:rPr>
          <w:rFonts w:ascii="Arial" w:hAnsi="Arial" w:cs="Arial"/>
          <w:sz w:val="24"/>
          <w:szCs w:val="24"/>
        </w:rPr>
        <w:t>he then later became CEO of the company</w:t>
      </w:r>
      <w:r w:rsidR="00710DA3" w:rsidRPr="007524B8">
        <w:rPr>
          <w:rFonts w:ascii="Arial" w:hAnsi="Arial" w:cs="Arial"/>
          <w:sz w:val="24"/>
          <w:szCs w:val="24"/>
        </w:rPr>
        <w:t xml:space="preserve"> (</w:t>
      </w:r>
      <w:proofErr w:type="spellStart"/>
      <w:r w:rsidR="00710DA3" w:rsidRPr="007524B8">
        <w:rPr>
          <w:rFonts w:ascii="Arial" w:hAnsi="Arial" w:cs="Arial"/>
          <w:sz w:val="24"/>
          <w:szCs w:val="24"/>
        </w:rPr>
        <w:t>Gregerseb</w:t>
      </w:r>
      <w:proofErr w:type="spellEnd"/>
      <w:r w:rsidR="00710DA3" w:rsidRPr="007524B8">
        <w:rPr>
          <w:rFonts w:ascii="Arial" w:hAnsi="Arial" w:cs="Arial"/>
          <w:sz w:val="24"/>
          <w:szCs w:val="24"/>
        </w:rPr>
        <w:t xml:space="preserve">, 2022). From a very young age </w:t>
      </w:r>
      <w:r w:rsidR="00714A0F" w:rsidRPr="007524B8">
        <w:rPr>
          <w:rFonts w:ascii="Arial" w:hAnsi="Arial" w:cs="Arial"/>
          <w:sz w:val="24"/>
          <w:szCs w:val="24"/>
        </w:rPr>
        <w:t>12-year-old</w:t>
      </w:r>
      <w:r w:rsidR="00710DA3" w:rsidRPr="007524B8">
        <w:rPr>
          <w:rFonts w:ascii="Arial" w:hAnsi="Arial" w:cs="Arial"/>
          <w:sz w:val="24"/>
          <w:szCs w:val="24"/>
        </w:rPr>
        <w:t xml:space="preserve"> Musk showed early signs of </w:t>
      </w:r>
      <w:r w:rsidR="00CE6D8E" w:rsidRPr="007524B8">
        <w:rPr>
          <w:rFonts w:ascii="Arial" w:hAnsi="Arial" w:cs="Arial"/>
          <w:sz w:val="24"/>
          <w:szCs w:val="24"/>
        </w:rPr>
        <w:t xml:space="preserve">talent for computers and </w:t>
      </w:r>
      <w:r w:rsidR="002D0511" w:rsidRPr="007524B8">
        <w:rPr>
          <w:rFonts w:ascii="Arial" w:hAnsi="Arial" w:cs="Arial"/>
          <w:sz w:val="24"/>
          <w:szCs w:val="24"/>
        </w:rPr>
        <w:t>entrepreneurship</w:t>
      </w:r>
      <w:r w:rsidR="00CE6D8E" w:rsidRPr="007524B8">
        <w:rPr>
          <w:rFonts w:ascii="Arial" w:hAnsi="Arial" w:cs="Arial"/>
          <w:sz w:val="24"/>
          <w:szCs w:val="24"/>
        </w:rPr>
        <w:t xml:space="preserve"> as he </w:t>
      </w:r>
      <w:r w:rsidR="002D0511" w:rsidRPr="007524B8">
        <w:rPr>
          <w:rFonts w:ascii="Arial" w:hAnsi="Arial" w:cs="Arial"/>
          <w:sz w:val="24"/>
          <w:szCs w:val="24"/>
        </w:rPr>
        <w:t xml:space="preserve">created a video game </w:t>
      </w:r>
      <w:r w:rsidR="00714A0F" w:rsidRPr="007524B8">
        <w:rPr>
          <w:rFonts w:ascii="Arial" w:hAnsi="Arial" w:cs="Arial"/>
          <w:sz w:val="24"/>
          <w:szCs w:val="24"/>
        </w:rPr>
        <w:t>which he</w:t>
      </w:r>
      <w:r w:rsidR="002D0511" w:rsidRPr="007524B8">
        <w:rPr>
          <w:rFonts w:ascii="Arial" w:hAnsi="Arial" w:cs="Arial"/>
          <w:sz w:val="24"/>
          <w:szCs w:val="24"/>
        </w:rPr>
        <w:t xml:space="preserve"> later sold to a computer magazine</w:t>
      </w:r>
      <w:r w:rsidR="00E363DF" w:rsidRPr="007524B8">
        <w:rPr>
          <w:rFonts w:ascii="Arial" w:hAnsi="Arial" w:cs="Arial"/>
          <w:sz w:val="24"/>
          <w:szCs w:val="24"/>
        </w:rPr>
        <w:t>. During 1995 Musk has founded Zip2</w:t>
      </w:r>
      <w:r w:rsidR="003B45C3" w:rsidRPr="007524B8">
        <w:rPr>
          <w:rFonts w:ascii="Arial" w:hAnsi="Arial" w:cs="Arial"/>
          <w:sz w:val="24"/>
          <w:szCs w:val="24"/>
        </w:rPr>
        <w:t xml:space="preserve">, which was an organisation that provided mas and business directories to online newspapers. By 1999 Zip2 was sold to a computer </w:t>
      </w:r>
      <w:r w:rsidR="00714A0F" w:rsidRPr="007524B8">
        <w:rPr>
          <w:rFonts w:ascii="Arial" w:hAnsi="Arial" w:cs="Arial"/>
          <w:sz w:val="24"/>
          <w:szCs w:val="24"/>
        </w:rPr>
        <w:t>manufacture</w:t>
      </w:r>
      <w:r w:rsidR="003B45C3" w:rsidRPr="007524B8">
        <w:rPr>
          <w:rFonts w:ascii="Arial" w:hAnsi="Arial" w:cs="Arial"/>
          <w:sz w:val="24"/>
          <w:szCs w:val="24"/>
        </w:rPr>
        <w:t xml:space="preserve"> Compaq for $306 million</w:t>
      </w:r>
      <w:r w:rsidR="0090096E" w:rsidRPr="007524B8">
        <w:rPr>
          <w:rFonts w:ascii="Arial" w:hAnsi="Arial" w:cs="Arial"/>
          <w:sz w:val="24"/>
          <w:szCs w:val="24"/>
        </w:rPr>
        <w:t xml:space="preserve">. From this investment Musk then created a </w:t>
      </w:r>
      <w:r w:rsidR="00714A0F" w:rsidRPr="007524B8">
        <w:rPr>
          <w:rFonts w:ascii="Arial" w:hAnsi="Arial" w:cs="Arial"/>
          <w:sz w:val="24"/>
          <w:szCs w:val="24"/>
        </w:rPr>
        <w:t>finical</w:t>
      </w:r>
      <w:r w:rsidR="0090096E" w:rsidRPr="007524B8">
        <w:rPr>
          <w:rFonts w:ascii="Arial" w:hAnsi="Arial" w:cs="Arial"/>
          <w:sz w:val="24"/>
          <w:szCs w:val="24"/>
        </w:rPr>
        <w:t xml:space="preserve"> service company X.com, which is now known as PayPal. </w:t>
      </w:r>
      <w:r w:rsidR="00714A0F" w:rsidRPr="007524B8">
        <w:rPr>
          <w:rFonts w:ascii="Arial" w:hAnsi="Arial" w:cs="Arial"/>
          <w:sz w:val="24"/>
          <w:szCs w:val="24"/>
        </w:rPr>
        <w:t xml:space="preserve">PayPal was then sold onto the online auction site eBay in 2002 for $1.2 Billion </w:t>
      </w:r>
      <w:r w:rsidR="00E560E5" w:rsidRPr="007524B8">
        <w:rPr>
          <w:rFonts w:ascii="Arial" w:hAnsi="Arial" w:cs="Arial"/>
          <w:sz w:val="24"/>
          <w:szCs w:val="24"/>
        </w:rPr>
        <w:t>(</w:t>
      </w:r>
      <w:proofErr w:type="spellStart"/>
      <w:r w:rsidR="00E560E5" w:rsidRPr="007524B8">
        <w:rPr>
          <w:rFonts w:ascii="Arial" w:hAnsi="Arial" w:cs="Arial"/>
          <w:sz w:val="24"/>
          <w:szCs w:val="24"/>
        </w:rPr>
        <w:t>Gregersen</w:t>
      </w:r>
      <w:proofErr w:type="spellEnd"/>
      <w:r w:rsidR="00714A0F" w:rsidRPr="007524B8">
        <w:rPr>
          <w:rFonts w:ascii="Arial" w:hAnsi="Arial" w:cs="Arial"/>
          <w:sz w:val="24"/>
          <w:szCs w:val="24"/>
        </w:rPr>
        <w:t>, 2022).</w:t>
      </w:r>
      <w:r w:rsidR="00E560E5" w:rsidRPr="007524B8">
        <w:rPr>
          <w:rFonts w:ascii="Arial" w:hAnsi="Arial" w:cs="Arial"/>
          <w:sz w:val="24"/>
          <w:szCs w:val="24"/>
        </w:rPr>
        <w:t xml:space="preserve"> </w:t>
      </w:r>
    </w:p>
    <w:p w14:paraId="1E98F206" w14:textId="6BDA5AD8" w:rsidR="00E62407" w:rsidRPr="007524B8" w:rsidRDefault="008C2F9A" w:rsidP="00CC13F2">
      <w:pPr>
        <w:spacing w:line="480" w:lineRule="auto"/>
        <w:rPr>
          <w:rFonts w:ascii="Arial" w:hAnsi="Arial" w:cs="Arial"/>
          <w:sz w:val="24"/>
          <w:szCs w:val="24"/>
        </w:rPr>
      </w:pPr>
      <w:r w:rsidRPr="007524B8">
        <w:rPr>
          <w:rFonts w:ascii="Arial" w:hAnsi="Arial" w:cs="Arial"/>
          <w:sz w:val="24"/>
          <w:szCs w:val="24"/>
        </w:rPr>
        <w:t xml:space="preserve">Musk has been one of </w:t>
      </w:r>
      <w:r w:rsidR="002A0927" w:rsidRPr="007524B8">
        <w:rPr>
          <w:rFonts w:ascii="Arial" w:hAnsi="Arial" w:cs="Arial"/>
          <w:sz w:val="24"/>
          <w:szCs w:val="24"/>
        </w:rPr>
        <w:t xml:space="preserve">the main participants in making Tesla the success it is today. His </w:t>
      </w:r>
      <w:r w:rsidR="00F32686" w:rsidRPr="007524B8">
        <w:rPr>
          <w:rFonts w:ascii="Arial" w:hAnsi="Arial" w:cs="Arial"/>
          <w:sz w:val="24"/>
          <w:szCs w:val="24"/>
        </w:rPr>
        <w:t>unique</w:t>
      </w:r>
      <w:r w:rsidR="002A0927" w:rsidRPr="007524B8">
        <w:rPr>
          <w:rFonts w:ascii="Arial" w:hAnsi="Arial" w:cs="Arial"/>
          <w:sz w:val="24"/>
          <w:szCs w:val="24"/>
        </w:rPr>
        <w:t xml:space="preserve"> ideas and crazy </w:t>
      </w:r>
      <w:r w:rsidR="00F32686" w:rsidRPr="007524B8">
        <w:rPr>
          <w:rFonts w:ascii="Arial" w:hAnsi="Arial" w:cs="Arial"/>
          <w:sz w:val="24"/>
          <w:szCs w:val="24"/>
        </w:rPr>
        <w:t xml:space="preserve">decisions ensure that Tesla stands out from all competitors </w:t>
      </w:r>
      <w:r w:rsidR="00BA72BD" w:rsidRPr="007524B8">
        <w:rPr>
          <w:rFonts w:ascii="Arial" w:hAnsi="Arial" w:cs="Arial"/>
          <w:sz w:val="24"/>
          <w:szCs w:val="24"/>
        </w:rPr>
        <w:t>(Vega, 2022</w:t>
      </w:r>
      <w:r w:rsidR="008818D2" w:rsidRPr="007524B8">
        <w:rPr>
          <w:rFonts w:ascii="Arial" w:hAnsi="Arial" w:cs="Arial"/>
          <w:sz w:val="24"/>
          <w:szCs w:val="24"/>
        </w:rPr>
        <w:t>). Today</w:t>
      </w:r>
      <w:r w:rsidR="00BA3400" w:rsidRPr="007524B8">
        <w:rPr>
          <w:rFonts w:ascii="Arial" w:hAnsi="Arial" w:cs="Arial"/>
          <w:sz w:val="24"/>
          <w:szCs w:val="24"/>
        </w:rPr>
        <w:t>, it is proven that Tesla Model 3</w:t>
      </w:r>
      <w:r w:rsidR="00120153" w:rsidRPr="007524B8">
        <w:rPr>
          <w:rFonts w:ascii="Arial" w:hAnsi="Arial" w:cs="Arial"/>
          <w:sz w:val="24"/>
          <w:szCs w:val="24"/>
        </w:rPr>
        <w:t xml:space="preserve"> is one of the best electric vehicles on the market due to its practicality, High-Tec deigns and boasting performance and range (Auto Express, 2022). </w:t>
      </w:r>
      <w:r w:rsidR="008818D2" w:rsidRPr="007524B8">
        <w:rPr>
          <w:rFonts w:ascii="Arial" w:hAnsi="Arial" w:cs="Arial"/>
          <w:sz w:val="24"/>
          <w:szCs w:val="24"/>
        </w:rPr>
        <w:t xml:space="preserve">It is clear to see that Musk is a </w:t>
      </w:r>
      <w:r w:rsidR="00002483" w:rsidRPr="007524B8">
        <w:rPr>
          <w:rFonts w:ascii="Arial" w:hAnsi="Arial" w:cs="Arial"/>
          <w:sz w:val="24"/>
          <w:szCs w:val="24"/>
        </w:rPr>
        <w:t xml:space="preserve">very inspirational leader due to his ability to get employees and customers excited about his ambitions, projects and plans. </w:t>
      </w:r>
      <w:r w:rsidR="001230F6" w:rsidRPr="007524B8">
        <w:rPr>
          <w:rFonts w:ascii="Arial" w:hAnsi="Arial" w:cs="Arial"/>
          <w:sz w:val="24"/>
          <w:szCs w:val="24"/>
        </w:rPr>
        <w:t>A Former HR</w:t>
      </w:r>
      <w:r w:rsidR="00E53C68" w:rsidRPr="007524B8">
        <w:rPr>
          <w:rFonts w:ascii="Arial" w:hAnsi="Arial" w:cs="Arial"/>
          <w:sz w:val="24"/>
          <w:szCs w:val="24"/>
        </w:rPr>
        <w:t xml:space="preserve"> employee at SpaceX Dolly Singh said that “the thing that makes Elon, Elon is his ability to make people believe in his visions”</w:t>
      </w:r>
      <w:r w:rsidR="00F771F5" w:rsidRPr="007524B8">
        <w:rPr>
          <w:rFonts w:ascii="Arial" w:hAnsi="Arial" w:cs="Arial"/>
          <w:sz w:val="24"/>
          <w:szCs w:val="24"/>
        </w:rPr>
        <w:t xml:space="preserve">, which shows people love his ideas and agree that they could be successful. </w:t>
      </w:r>
      <w:r w:rsidR="00462940" w:rsidRPr="007524B8">
        <w:rPr>
          <w:rFonts w:ascii="Arial" w:hAnsi="Arial" w:cs="Arial"/>
          <w:sz w:val="24"/>
          <w:szCs w:val="24"/>
        </w:rPr>
        <w:t xml:space="preserve">It is also said that Musk has contagious </w:t>
      </w:r>
      <w:r w:rsidR="00462940" w:rsidRPr="007524B8">
        <w:rPr>
          <w:rFonts w:ascii="Arial" w:hAnsi="Arial" w:cs="Arial"/>
          <w:sz w:val="24"/>
          <w:szCs w:val="24"/>
        </w:rPr>
        <w:lastRenderedPageBreak/>
        <w:t>enthusiasm and energy for his work</w:t>
      </w:r>
      <w:r w:rsidR="00680B54" w:rsidRPr="007524B8">
        <w:rPr>
          <w:rFonts w:ascii="Arial" w:hAnsi="Arial" w:cs="Arial"/>
          <w:sz w:val="24"/>
          <w:szCs w:val="24"/>
        </w:rPr>
        <w:t xml:space="preserve">, which often rubs off on employees which makes then share this commitment and passion for creating the next big </w:t>
      </w:r>
      <w:r w:rsidR="000751E6" w:rsidRPr="007524B8">
        <w:rPr>
          <w:rFonts w:ascii="Arial" w:hAnsi="Arial" w:cs="Arial"/>
          <w:sz w:val="24"/>
          <w:szCs w:val="24"/>
        </w:rPr>
        <w:t>idea or source of inspiration (</w:t>
      </w:r>
      <w:r w:rsidR="00732939" w:rsidRPr="007524B8">
        <w:rPr>
          <w:rFonts w:ascii="Arial" w:hAnsi="Arial" w:cs="Arial"/>
          <w:sz w:val="24"/>
          <w:szCs w:val="24"/>
        </w:rPr>
        <w:t xml:space="preserve">Rigby, </w:t>
      </w:r>
      <w:r w:rsidR="000751E6" w:rsidRPr="007524B8">
        <w:rPr>
          <w:rFonts w:ascii="Arial" w:hAnsi="Arial" w:cs="Arial"/>
          <w:sz w:val="24"/>
          <w:szCs w:val="24"/>
        </w:rPr>
        <w:t xml:space="preserve">2022). </w:t>
      </w:r>
      <w:r w:rsidR="006B3D3A" w:rsidRPr="007524B8">
        <w:rPr>
          <w:rFonts w:ascii="Arial" w:hAnsi="Arial" w:cs="Arial"/>
          <w:sz w:val="24"/>
          <w:szCs w:val="24"/>
        </w:rPr>
        <w:t xml:space="preserve">A manager at Tesla </w:t>
      </w:r>
      <w:r w:rsidR="008D6DAF" w:rsidRPr="007524B8">
        <w:rPr>
          <w:rFonts w:ascii="Arial" w:hAnsi="Arial" w:cs="Arial"/>
          <w:sz w:val="24"/>
          <w:szCs w:val="24"/>
        </w:rPr>
        <w:t>described Musk as “highly intelligent. He is already 10 steps ahead of you</w:t>
      </w:r>
      <w:r w:rsidR="00150316" w:rsidRPr="007524B8">
        <w:rPr>
          <w:rFonts w:ascii="Arial" w:hAnsi="Arial" w:cs="Arial"/>
          <w:sz w:val="24"/>
          <w:szCs w:val="24"/>
        </w:rPr>
        <w:t xml:space="preserve">” and “You have to think 10 times more audacious than he does to be able to be successful”. This shows that his leadership style </w:t>
      </w:r>
      <w:r w:rsidR="001D11CB" w:rsidRPr="007524B8">
        <w:rPr>
          <w:rFonts w:ascii="Arial" w:hAnsi="Arial" w:cs="Arial"/>
          <w:sz w:val="24"/>
          <w:szCs w:val="24"/>
        </w:rPr>
        <w:t xml:space="preserve">is an area of strong interest and fascination, due to his reputation of being equal parts genius and </w:t>
      </w:r>
      <w:r w:rsidR="0059588D" w:rsidRPr="007524B8">
        <w:rPr>
          <w:rFonts w:ascii="Arial" w:hAnsi="Arial" w:cs="Arial"/>
          <w:sz w:val="24"/>
          <w:szCs w:val="24"/>
        </w:rPr>
        <w:t>workaholic (Rigby, 2022).</w:t>
      </w:r>
    </w:p>
    <w:p w14:paraId="3DEE923E" w14:textId="41890448" w:rsidR="00026CB9" w:rsidRPr="007524B8" w:rsidRDefault="00912C8A" w:rsidP="00CC13F2">
      <w:pPr>
        <w:spacing w:line="480" w:lineRule="auto"/>
        <w:rPr>
          <w:rFonts w:ascii="Arial" w:hAnsi="Arial" w:cs="Arial"/>
          <w:sz w:val="24"/>
          <w:szCs w:val="24"/>
        </w:rPr>
      </w:pPr>
      <w:r w:rsidRPr="007524B8">
        <w:rPr>
          <w:rFonts w:ascii="Arial" w:hAnsi="Arial" w:cs="Arial"/>
          <w:sz w:val="24"/>
          <w:szCs w:val="24"/>
        </w:rPr>
        <w:t xml:space="preserve">The VUCA environment stands for volatility, uncertainty, </w:t>
      </w:r>
      <w:r w:rsidR="002F0C0C" w:rsidRPr="007524B8">
        <w:rPr>
          <w:rFonts w:ascii="Arial" w:hAnsi="Arial" w:cs="Arial"/>
          <w:sz w:val="24"/>
          <w:szCs w:val="24"/>
        </w:rPr>
        <w:t>complexity,</w:t>
      </w:r>
      <w:r w:rsidRPr="007524B8">
        <w:rPr>
          <w:rFonts w:ascii="Arial" w:hAnsi="Arial" w:cs="Arial"/>
          <w:sz w:val="24"/>
          <w:szCs w:val="24"/>
        </w:rPr>
        <w:t xml:space="preserve"> and ambiguity</w:t>
      </w:r>
      <w:r w:rsidR="00A03FC5" w:rsidRPr="007524B8">
        <w:rPr>
          <w:rFonts w:ascii="Arial" w:hAnsi="Arial" w:cs="Arial"/>
          <w:sz w:val="24"/>
          <w:szCs w:val="24"/>
        </w:rPr>
        <w:t xml:space="preserve"> (Bennett and Lemoine, 2014). </w:t>
      </w:r>
      <w:r w:rsidR="00FF5A8D" w:rsidRPr="007524B8">
        <w:rPr>
          <w:rFonts w:ascii="Arial" w:hAnsi="Arial" w:cs="Arial"/>
          <w:sz w:val="24"/>
          <w:szCs w:val="24"/>
        </w:rPr>
        <w:t xml:space="preserve">VUCA is a term that is becoming more popular </w:t>
      </w:r>
      <w:r w:rsidR="0053398A" w:rsidRPr="007524B8">
        <w:rPr>
          <w:rFonts w:ascii="Arial" w:hAnsi="Arial" w:cs="Arial"/>
          <w:sz w:val="24"/>
          <w:szCs w:val="24"/>
        </w:rPr>
        <w:t>as it is a way of covering various dimensions in an uncontrollable environment</w:t>
      </w:r>
      <w:r w:rsidR="00F759F3" w:rsidRPr="007524B8">
        <w:rPr>
          <w:rFonts w:ascii="Arial" w:hAnsi="Arial" w:cs="Arial"/>
          <w:sz w:val="24"/>
          <w:szCs w:val="24"/>
        </w:rPr>
        <w:t xml:space="preserve"> (</w:t>
      </w:r>
      <w:proofErr w:type="spellStart"/>
      <w:r w:rsidR="00F759F3" w:rsidRPr="007524B8">
        <w:rPr>
          <w:rFonts w:ascii="Arial" w:hAnsi="Arial" w:cs="Arial"/>
          <w:sz w:val="24"/>
          <w:szCs w:val="24"/>
        </w:rPr>
        <w:t>Kraaijenbrink</w:t>
      </w:r>
      <w:proofErr w:type="spellEnd"/>
      <w:r w:rsidR="00F759F3" w:rsidRPr="007524B8">
        <w:rPr>
          <w:rFonts w:ascii="Arial" w:hAnsi="Arial" w:cs="Arial"/>
          <w:sz w:val="24"/>
          <w:szCs w:val="24"/>
        </w:rPr>
        <w:t>, 2018).</w:t>
      </w:r>
      <w:r w:rsidR="006C1157" w:rsidRPr="007524B8">
        <w:rPr>
          <w:rFonts w:ascii="Arial" w:hAnsi="Arial" w:cs="Arial"/>
          <w:sz w:val="24"/>
          <w:szCs w:val="24"/>
        </w:rPr>
        <w:t xml:space="preserve"> </w:t>
      </w:r>
      <w:r w:rsidR="0091320E">
        <w:rPr>
          <w:rFonts w:ascii="Arial" w:hAnsi="Arial" w:cs="Arial"/>
          <w:sz w:val="24"/>
          <w:szCs w:val="24"/>
        </w:rPr>
        <w:t xml:space="preserve">Over years many different organisations </w:t>
      </w:r>
      <w:r w:rsidR="00C66EB3">
        <w:rPr>
          <w:rFonts w:ascii="Arial" w:hAnsi="Arial" w:cs="Arial"/>
          <w:sz w:val="24"/>
          <w:szCs w:val="24"/>
        </w:rPr>
        <w:t xml:space="preserve">have started to use the term VUCA (Joseph, 2015). </w:t>
      </w:r>
      <w:r w:rsidR="00D81A48">
        <w:rPr>
          <w:rFonts w:ascii="Arial" w:hAnsi="Arial" w:cs="Arial"/>
          <w:sz w:val="24"/>
          <w:szCs w:val="24"/>
        </w:rPr>
        <w:t xml:space="preserve">The VUCA environment links with Musk and his leadership style as he has to lead and respond to the challenges presented by the VUCA environment for example </w:t>
      </w:r>
      <w:r w:rsidR="009C60DD">
        <w:rPr>
          <w:rFonts w:ascii="Arial" w:hAnsi="Arial" w:cs="Arial"/>
          <w:sz w:val="24"/>
          <w:szCs w:val="24"/>
        </w:rPr>
        <w:t xml:space="preserve">when </w:t>
      </w:r>
      <w:r w:rsidR="0037468C">
        <w:rPr>
          <w:rFonts w:ascii="Arial" w:hAnsi="Arial" w:cs="Arial"/>
          <w:sz w:val="24"/>
          <w:szCs w:val="24"/>
        </w:rPr>
        <w:t xml:space="preserve">Tesla was going to produce a fully electric car with a high price range, Musk decided that </w:t>
      </w:r>
      <w:r w:rsidR="007344FE">
        <w:rPr>
          <w:rFonts w:ascii="Arial" w:hAnsi="Arial" w:cs="Arial"/>
          <w:sz w:val="24"/>
          <w:szCs w:val="24"/>
        </w:rPr>
        <w:t>a slightly more affordable car would be a better selling point to reach a mass market</w:t>
      </w:r>
      <w:r w:rsidR="00FA7F85">
        <w:rPr>
          <w:rFonts w:ascii="Arial" w:hAnsi="Arial" w:cs="Arial"/>
          <w:sz w:val="24"/>
          <w:szCs w:val="24"/>
        </w:rPr>
        <w:t xml:space="preserve"> </w:t>
      </w:r>
      <w:r w:rsidR="00FA7F85" w:rsidRPr="00FA7F85">
        <w:rPr>
          <w:rFonts w:ascii="Arial" w:hAnsi="Arial" w:cs="Arial"/>
          <w:sz w:val="24"/>
          <w:szCs w:val="24"/>
        </w:rPr>
        <w:t>(Cordero, 2018)</w:t>
      </w:r>
      <w:r w:rsidR="00FA7F85">
        <w:rPr>
          <w:rFonts w:ascii="Arial" w:hAnsi="Arial" w:cs="Arial"/>
          <w:sz w:val="24"/>
          <w:szCs w:val="24"/>
        </w:rPr>
        <w:t xml:space="preserve">. </w:t>
      </w:r>
    </w:p>
    <w:p w14:paraId="12DB8894" w14:textId="47797787" w:rsidR="003936D5" w:rsidRPr="007524B8" w:rsidRDefault="003936D5" w:rsidP="00CC13F2">
      <w:pPr>
        <w:keepNext/>
        <w:spacing w:line="480" w:lineRule="auto"/>
        <w:rPr>
          <w:rFonts w:ascii="Arial" w:hAnsi="Arial" w:cs="Arial"/>
          <w:sz w:val="24"/>
          <w:szCs w:val="24"/>
        </w:rPr>
      </w:pPr>
    </w:p>
    <w:p w14:paraId="54872351" w14:textId="59F29B7F" w:rsidR="00ED7920" w:rsidRPr="007524B8" w:rsidRDefault="00ED7920" w:rsidP="00CC13F2">
      <w:pPr>
        <w:spacing w:line="480" w:lineRule="auto"/>
        <w:rPr>
          <w:rFonts w:ascii="Arial" w:hAnsi="Arial" w:cs="Arial"/>
          <w:color w:val="FF0000"/>
          <w:sz w:val="24"/>
          <w:szCs w:val="24"/>
        </w:rPr>
      </w:pPr>
      <w:r w:rsidRPr="007524B8">
        <w:rPr>
          <w:rFonts w:ascii="Arial" w:hAnsi="Arial" w:cs="Arial"/>
          <w:color w:val="FF0000"/>
          <w:sz w:val="24"/>
          <w:szCs w:val="24"/>
        </w:rPr>
        <w:t>CAS – complex adaptive systems</w:t>
      </w:r>
    </w:p>
    <w:p w14:paraId="1905AC9B" w14:textId="77777777" w:rsidR="008D21EC" w:rsidRPr="007524B8" w:rsidRDefault="008D21EC" w:rsidP="00CC13F2">
      <w:pPr>
        <w:spacing w:line="480" w:lineRule="auto"/>
        <w:rPr>
          <w:rFonts w:ascii="Arial" w:hAnsi="Arial" w:cs="Arial"/>
          <w:color w:val="FF0000"/>
          <w:sz w:val="24"/>
          <w:szCs w:val="24"/>
        </w:rPr>
      </w:pPr>
      <w:r w:rsidRPr="007524B8">
        <w:rPr>
          <w:rFonts w:ascii="Arial" w:hAnsi="Arial" w:cs="Arial"/>
          <w:color w:val="FF0000"/>
          <w:sz w:val="24"/>
          <w:szCs w:val="24"/>
        </w:rPr>
        <w:t xml:space="preserve">Significant megatrends affecting the operation – Define it </w:t>
      </w:r>
    </w:p>
    <w:p w14:paraId="193CD53A" w14:textId="19FF16FF" w:rsidR="00026CB9" w:rsidRPr="007524B8" w:rsidRDefault="00250703" w:rsidP="00CC13F2">
      <w:pPr>
        <w:spacing w:line="480" w:lineRule="auto"/>
        <w:rPr>
          <w:rFonts w:ascii="Arial" w:hAnsi="Arial" w:cs="Arial"/>
          <w:color w:val="auto"/>
          <w:sz w:val="24"/>
          <w:szCs w:val="24"/>
        </w:rPr>
      </w:pPr>
      <w:r w:rsidRPr="007524B8">
        <w:rPr>
          <w:rFonts w:ascii="Arial" w:hAnsi="Arial" w:cs="Arial"/>
          <w:color w:val="auto"/>
          <w:sz w:val="24"/>
          <w:szCs w:val="24"/>
        </w:rPr>
        <w:t xml:space="preserve">It is </w:t>
      </w:r>
      <w:r w:rsidR="00B021A4" w:rsidRPr="007524B8">
        <w:rPr>
          <w:rFonts w:ascii="Arial" w:hAnsi="Arial" w:cs="Arial"/>
          <w:color w:val="auto"/>
          <w:sz w:val="24"/>
          <w:szCs w:val="24"/>
        </w:rPr>
        <w:t>crucial</w:t>
      </w:r>
      <w:r w:rsidRPr="007524B8">
        <w:rPr>
          <w:rFonts w:ascii="Arial" w:hAnsi="Arial" w:cs="Arial"/>
          <w:color w:val="auto"/>
          <w:sz w:val="24"/>
          <w:szCs w:val="24"/>
        </w:rPr>
        <w:t xml:space="preserve"> for </w:t>
      </w:r>
      <w:r w:rsidR="00B021A4" w:rsidRPr="007524B8">
        <w:rPr>
          <w:rFonts w:ascii="Arial" w:hAnsi="Arial" w:cs="Arial"/>
          <w:color w:val="auto"/>
          <w:sz w:val="24"/>
          <w:szCs w:val="24"/>
        </w:rPr>
        <w:t>types of leadership to change to adapt to the life in the 21</w:t>
      </w:r>
      <w:r w:rsidR="00B021A4" w:rsidRPr="007524B8">
        <w:rPr>
          <w:rFonts w:ascii="Arial" w:hAnsi="Arial" w:cs="Arial"/>
          <w:color w:val="auto"/>
          <w:sz w:val="24"/>
          <w:szCs w:val="24"/>
          <w:vertAlign w:val="superscript"/>
        </w:rPr>
        <w:t>st</w:t>
      </w:r>
      <w:r w:rsidR="00B021A4" w:rsidRPr="007524B8">
        <w:rPr>
          <w:rFonts w:ascii="Arial" w:hAnsi="Arial" w:cs="Arial"/>
          <w:color w:val="auto"/>
          <w:sz w:val="24"/>
          <w:szCs w:val="24"/>
        </w:rPr>
        <w:t xml:space="preserve"> </w:t>
      </w:r>
      <w:r w:rsidR="007129E2" w:rsidRPr="007524B8">
        <w:rPr>
          <w:rFonts w:ascii="Arial" w:hAnsi="Arial" w:cs="Arial"/>
          <w:color w:val="auto"/>
          <w:sz w:val="24"/>
          <w:szCs w:val="24"/>
        </w:rPr>
        <w:t>century</w:t>
      </w:r>
      <w:r w:rsidR="00B021A4" w:rsidRPr="007524B8">
        <w:rPr>
          <w:rFonts w:ascii="Arial" w:hAnsi="Arial" w:cs="Arial"/>
          <w:color w:val="auto"/>
          <w:sz w:val="24"/>
          <w:szCs w:val="24"/>
        </w:rPr>
        <w:t xml:space="preserve">. </w:t>
      </w:r>
      <w:r w:rsidR="00230E0E" w:rsidRPr="007524B8">
        <w:rPr>
          <w:rFonts w:ascii="Arial" w:hAnsi="Arial" w:cs="Arial"/>
          <w:color w:val="auto"/>
          <w:sz w:val="24"/>
          <w:szCs w:val="24"/>
        </w:rPr>
        <w:t xml:space="preserve">For </w:t>
      </w:r>
      <w:r w:rsidR="007129E2" w:rsidRPr="007524B8">
        <w:rPr>
          <w:rFonts w:ascii="Arial" w:hAnsi="Arial" w:cs="Arial"/>
          <w:color w:val="auto"/>
          <w:sz w:val="24"/>
          <w:szCs w:val="24"/>
        </w:rPr>
        <w:t>example,</w:t>
      </w:r>
      <w:r w:rsidR="00230E0E" w:rsidRPr="007524B8">
        <w:rPr>
          <w:rFonts w:ascii="Arial" w:hAnsi="Arial" w:cs="Arial"/>
          <w:color w:val="auto"/>
          <w:sz w:val="24"/>
          <w:szCs w:val="24"/>
        </w:rPr>
        <w:t xml:space="preserve"> twenty odd years </w:t>
      </w:r>
      <w:r w:rsidR="007129E2" w:rsidRPr="007524B8">
        <w:rPr>
          <w:rFonts w:ascii="Arial" w:hAnsi="Arial" w:cs="Arial"/>
          <w:color w:val="auto"/>
          <w:sz w:val="24"/>
          <w:szCs w:val="24"/>
        </w:rPr>
        <w:t>ago,</w:t>
      </w:r>
      <w:r w:rsidR="00230E0E" w:rsidRPr="007524B8">
        <w:rPr>
          <w:rFonts w:ascii="Arial" w:hAnsi="Arial" w:cs="Arial"/>
          <w:color w:val="auto"/>
          <w:sz w:val="24"/>
          <w:szCs w:val="24"/>
        </w:rPr>
        <w:t xml:space="preserve"> businesses were operating in a </w:t>
      </w:r>
      <w:r w:rsidR="00230E0E" w:rsidRPr="007524B8">
        <w:rPr>
          <w:rFonts w:ascii="Arial" w:hAnsi="Arial" w:cs="Arial"/>
          <w:color w:val="auto"/>
          <w:sz w:val="24"/>
          <w:szCs w:val="24"/>
        </w:rPr>
        <w:lastRenderedPageBreak/>
        <w:t xml:space="preserve">fairly stable world where change </w:t>
      </w:r>
      <w:r w:rsidR="00703EB2" w:rsidRPr="007524B8">
        <w:rPr>
          <w:rFonts w:ascii="Arial" w:hAnsi="Arial" w:cs="Arial"/>
          <w:color w:val="auto"/>
          <w:sz w:val="24"/>
          <w:szCs w:val="24"/>
        </w:rPr>
        <w:t>came at a much slower pace</w:t>
      </w:r>
      <w:r w:rsidR="007129E2" w:rsidRPr="007524B8">
        <w:rPr>
          <w:rFonts w:ascii="Arial" w:hAnsi="Arial" w:cs="Arial"/>
          <w:color w:val="auto"/>
          <w:sz w:val="24"/>
          <w:szCs w:val="24"/>
        </w:rPr>
        <w:t xml:space="preserve"> than it does today. </w:t>
      </w:r>
      <w:r w:rsidR="00F55F90" w:rsidRPr="007524B8">
        <w:rPr>
          <w:rFonts w:ascii="Arial" w:hAnsi="Arial" w:cs="Arial"/>
          <w:color w:val="auto"/>
          <w:sz w:val="24"/>
          <w:szCs w:val="24"/>
        </w:rPr>
        <w:t xml:space="preserve">The internet had only been mainstreamed for five </w:t>
      </w:r>
      <w:r w:rsidR="00B62E1A" w:rsidRPr="007524B8">
        <w:rPr>
          <w:rFonts w:ascii="Arial" w:hAnsi="Arial" w:cs="Arial"/>
          <w:color w:val="auto"/>
          <w:sz w:val="24"/>
          <w:szCs w:val="24"/>
        </w:rPr>
        <w:t>or,</w:t>
      </w:r>
      <w:r w:rsidR="00F55F90" w:rsidRPr="007524B8">
        <w:rPr>
          <w:rFonts w:ascii="Arial" w:hAnsi="Arial" w:cs="Arial"/>
          <w:color w:val="auto"/>
          <w:sz w:val="24"/>
          <w:szCs w:val="24"/>
        </w:rPr>
        <w:t xml:space="preserve"> so years </w:t>
      </w:r>
      <w:r w:rsidR="00283DB4" w:rsidRPr="007524B8">
        <w:rPr>
          <w:rFonts w:ascii="Arial" w:hAnsi="Arial" w:cs="Arial"/>
          <w:color w:val="auto"/>
          <w:sz w:val="24"/>
          <w:szCs w:val="24"/>
        </w:rPr>
        <w:t xml:space="preserve">and remote working wasn’t half the phenomenon it is today with Coronavirus. </w:t>
      </w:r>
      <w:r w:rsidR="00B62E1A" w:rsidRPr="007524B8">
        <w:rPr>
          <w:rFonts w:ascii="Arial" w:hAnsi="Arial" w:cs="Arial"/>
          <w:color w:val="auto"/>
          <w:sz w:val="24"/>
          <w:szCs w:val="24"/>
        </w:rPr>
        <w:t>It was seen that autocratic leadership was the norm for organisations</w:t>
      </w:r>
      <w:r w:rsidR="00930DB6" w:rsidRPr="007524B8">
        <w:rPr>
          <w:rFonts w:ascii="Arial" w:hAnsi="Arial" w:cs="Arial"/>
          <w:color w:val="auto"/>
          <w:sz w:val="24"/>
          <w:szCs w:val="24"/>
        </w:rPr>
        <w:t xml:space="preserve"> and managers made all decisions which little to no input from employees. </w:t>
      </w:r>
      <w:r w:rsidR="00FA2D94" w:rsidRPr="007524B8">
        <w:rPr>
          <w:rFonts w:ascii="Arial" w:hAnsi="Arial" w:cs="Arial"/>
          <w:color w:val="auto"/>
          <w:sz w:val="24"/>
          <w:szCs w:val="24"/>
        </w:rPr>
        <w:t xml:space="preserve">Whereas today the world we live in has </w:t>
      </w:r>
      <w:r w:rsidR="00ED6F90" w:rsidRPr="007524B8">
        <w:rPr>
          <w:rFonts w:ascii="Arial" w:hAnsi="Arial" w:cs="Arial"/>
          <w:color w:val="auto"/>
          <w:sz w:val="24"/>
          <w:szCs w:val="24"/>
        </w:rPr>
        <w:t>drastically</w:t>
      </w:r>
      <w:r w:rsidR="00FA2D94" w:rsidRPr="007524B8">
        <w:rPr>
          <w:rFonts w:ascii="Arial" w:hAnsi="Arial" w:cs="Arial"/>
          <w:color w:val="auto"/>
          <w:sz w:val="24"/>
          <w:szCs w:val="24"/>
        </w:rPr>
        <w:t xml:space="preserve"> changed. We live in a world driven by commercial and technological </w:t>
      </w:r>
      <w:r w:rsidR="00ED6F90" w:rsidRPr="007524B8">
        <w:rPr>
          <w:rFonts w:ascii="Arial" w:hAnsi="Arial" w:cs="Arial"/>
          <w:color w:val="auto"/>
          <w:sz w:val="24"/>
          <w:szCs w:val="24"/>
        </w:rPr>
        <w:t xml:space="preserve">disruption with constant change. </w:t>
      </w:r>
      <w:r w:rsidR="00B15D25" w:rsidRPr="007524B8">
        <w:rPr>
          <w:rFonts w:ascii="Arial" w:hAnsi="Arial" w:cs="Arial"/>
          <w:color w:val="auto"/>
          <w:sz w:val="24"/>
          <w:szCs w:val="24"/>
        </w:rPr>
        <w:t>This has seen a change from the autocratic leadership style and more towards collaborative approach</w:t>
      </w:r>
      <w:r w:rsidR="0076081B" w:rsidRPr="007524B8">
        <w:rPr>
          <w:rFonts w:ascii="Arial" w:hAnsi="Arial" w:cs="Arial"/>
          <w:color w:val="auto"/>
          <w:sz w:val="24"/>
          <w:szCs w:val="24"/>
        </w:rPr>
        <w:t xml:space="preserve">. This change in work has </w:t>
      </w:r>
      <w:r w:rsidR="00435F61" w:rsidRPr="007524B8">
        <w:rPr>
          <w:rFonts w:ascii="Arial" w:hAnsi="Arial" w:cs="Arial"/>
          <w:color w:val="auto"/>
          <w:sz w:val="24"/>
          <w:szCs w:val="24"/>
        </w:rPr>
        <w:t xml:space="preserve">made room for innovation and creativity, which is seen as being crucial for organisations that want to gain competitive advantage. </w:t>
      </w:r>
      <w:r w:rsidR="00E94A96" w:rsidRPr="007524B8">
        <w:rPr>
          <w:rFonts w:ascii="Arial" w:hAnsi="Arial" w:cs="Arial"/>
          <w:color w:val="auto"/>
          <w:sz w:val="24"/>
          <w:szCs w:val="24"/>
        </w:rPr>
        <w:t>The change has also brought teamwork, productivity and</w:t>
      </w:r>
      <w:r w:rsidR="007722B4" w:rsidRPr="007524B8">
        <w:rPr>
          <w:rFonts w:ascii="Arial" w:hAnsi="Arial" w:cs="Arial"/>
          <w:color w:val="auto"/>
          <w:sz w:val="24"/>
          <w:szCs w:val="24"/>
        </w:rPr>
        <w:t xml:space="preserve"> meaning and purpose to every aspect of </w:t>
      </w:r>
      <w:r w:rsidR="00B41F8C" w:rsidRPr="007524B8">
        <w:rPr>
          <w:rFonts w:ascii="Arial" w:hAnsi="Arial" w:cs="Arial"/>
          <w:color w:val="auto"/>
          <w:sz w:val="24"/>
          <w:szCs w:val="24"/>
        </w:rPr>
        <w:t>employee’s</w:t>
      </w:r>
      <w:r w:rsidR="007722B4" w:rsidRPr="007524B8">
        <w:rPr>
          <w:rFonts w:ascii="Arial" w:hAnsi="Arial" w:cs="Arial"/>
          <w:color w:val="auto"/>
          <w:sz w:val="24"/>
          <w:szCs w:val="24"/>
        </w:rPr>
        <w:t xml:space="preserve"> work</w:t>
      </w:r>
      <w:r w:rsidR="008B183D" w:rsidRPr="007524B8">
        <w:rPr>
          <w:rFonts w:ascii="Arial" w:hAnsi="Arial" w:cs="Arial"/>
          <w:color w:val="auto"/>
          <w:sz w:val="24"/>
          <w:szCs w:val="24"/>
        </w:rPr>
        <w:t xml:space="preserve"> (Marsh, 2020).</w:t>
      </w:r>
    </w:p>
    <w:p w14:paraId="1840BD2D" w14:textId="16782C68" w:rsidR="00E62407" w:rsidRPr="007524B8" w:rsidRDefault="00076602" w:rsidP="00CC13F2">
      <w:pPr>
        <w:spacing w:line="480" w:lineRule="auto"/>
        <w:rPr>
          <w:rFonts w:ascii="Arial" w:hAnsi="Arial" w:cs="Arial"/>
          <w:color w:val="FF0000"/>
          <w:sz w:val="24"/>
          <w:szCs w:val="24"/>
        </w:rPr>
      </w:pPr>
      <w:r w:rsidRPr="007524B8">
        <w:rPr>
          <w:rFonts w:ascii="Arial" w:hAnsi="Arial" w:cs="Arial"/>
          <w:color w:val="FF0000"/>
          <w:sz w:val="24"/>
          <w:szCs w:val="24"/>
        </w:rPr>
        <w:t xml:space="preserve">After discussing the </w:t>
      </w:r>
      <w:r w:rsidR="00B70D5E" w:rsidRPr="007524B8">
        <w:rPr>
          <w:rFonts w:ascii="Arial" w:hAnsi="Arial" w:cs="Arial"/>
          <w:color w:val="FF0000"/>
          <w:sz w:val="24"/>
          <w:szCs w:val="24"/>
        </w:rPr>
        <w:t>context</w:t>
      </w:r>
      <w:r w:rsidRPr="007524B8">
        <w:rPr>
          <w:rFonts w:ascii="Arial" w:hAnsi="Arial" w:cs="Arial"/>
          <w:color w:val="FF0000"/>
          <w:sz w:val="24"/>
          <w:szCs w:val="24"/>
        </w:rPr>
        <w:t xml:space="preserve"> </w:t>
      </w:r>
      <w:r w:rsidR="00B70D5E" w:rsidRPr="007524B8">
        <w:rPr>
          <w:rFonts w:ascii="Arial" w:hAnsi="Arial" w:cs="Arial"/>
          <w:color w:val="FF0000"/>
          <w:sz w:val="24"/>
          <w:szCs w:val="24"/>
        </w:rPr>
        <w:t>Elon Musk operates, t</w:t>
      </w:r>
      <w:r w:rsidR="00813EDB" w:rsidRPr="007524B8">
        <w:rPr>
          <w:rFonts w:ascii="Arial" w:hAnsi="Arial" w:cs="Arial"/>
          <w:color w:val="FF0000"/>
          <w:sz w:val="24"/>
          <w:szCs w:val="24"/>
        </w:rPr>
        <w:t xml:space="preserve">his essay will now </w:t>
      </w:r>
      <w:r w:rsidR="00AD39CE" w:rsidRPr="007524B8">
        <w:rPr>
          <w:rFonts w:ascii="Arial" w:hAnsi="Arial" w:cs="Arial"/>
          <w:color w:val="FF0000"/>
          <w:sz w:val="24"/>
          <w:szCs w:val="24"/>
        </w:rPr>
        <w:t xml:space="preserve">attempt to critically </w:t>
      </w:r>
      <w:r w:rsidR="00342FCC" w:rsidRPr="007524B8">
        <w:rPr>
          <w:rFonts w:ascii="Arial" w:hAnsi="Arial" w:cs="Arial"/>
          <w:color w:val="FF0000"/>
          <w:sz w:val="24"/>
          <w:szCs w:val="24"/>
        </w:rPr>
        <w:t>Analyse</w:t>
      </w:r>
      <w:r w:rsidR="00AD39CE" w:rsidRPr="007524B8">
        <w:rPr>
          <w:rFonts w:ascii="Arial" w:hAnsi="Arial" w:cs="Arial"/>
          <w:color w:val="FF0000"/>
          <w:sz w:val="24"/>
          <w:szCs w:val="24"/>
        </w:rPr>
        <w:t xml:space="preserve"> Elon </w:t>
      </w:r>
      <w:r w:rsidR="00342FCC" w:rsidRPr="007524B8">
        <w:rPr>
          <w:rFonts w:ascii="Arial" w:hAnsi="Arial" w:cs="Arial"/>
          <w:color w:val="FF0000"/>
          <w:sz w:val="24"/>
          <w:szCs w:val="24"/>
        </w:rPr>
        <w:t>Musk’s</w:t>
      </w:r>
      <w:r w:rsidR="00AD39CE" w:rsidRPr="007524B8">
        <w:rPr>
          <w:rFonts w:ascii="Arial" w:hAnsi="Arial" w:cs="Arial"/>
          <w:color w:val="FF0000"/>
          <w:sz w:val="24"/>
          <w:szCs w:val="24"/>
        </w:rPr>
        <w:t xml:space="preserve"> </w:t>
      </w:r>
      <w:r w:rsidR="00342FCC" w:rsidRPr="007524B8">
        <w:rPr>
          <w:rFonts w:ascii="Arial" w:hAnsi="Arial" w:cs="Arial"/>
          <w:color w:val="FF0000"/>
          <w:sz w:val="24"/>
          <w:szCs w:val="24"/>
        </w:rPr>
        <w:t xml:space="preserve">approach to leadership </w:t>
      </w:r>
      <w:r w:rsidR="003A319E" w:rsidRPr="007524B8">
        <w:rPr>
          <w:rFonts w:ascii="Arial" w:hAnsi="Arial" w:cs="Arial"/>
          <w:color w:val="FF0000"/>
          <w:sz w:val="24"/>
          <w:szCs w:val="24"/>
        </w:rPr>
        <w:t xml:space="preserve">to determine whether it is successful in </w:t>
      </w:r>
      <w:r w:rsidRPr="007524B8">
        <w:rPr>
          <w:rFonts w:ascii="Arial" w:hAnsi="Arial" w:cs="Arial"/>
          <w:color w:val="FF0000"/>
          <w:sz w:val="24"/>
          <w:szCs w:val="24"/>
        </w:rPr>
        <w:t>inspiring</w:t>
      </w:r>
      <w:r w:rsidR="003A319E" w:rsidRPr="007524B8">
        <w:rPr>
          <w:rFonts w:ascii="Arial" w:hAnsi="Arial" w:cs="Arial"/>
          <w:color w:val="FF0000"/>
          <w:sz w:val="24"/>
          <w:szCs w:val="24"/>
        </w:rPr>
        <w:t xml:space="preserve"> </w:t>
      </w:r>
      <w:r w:rsidRPr="007524B8">
        <w:rPr>
          <w:rFonts w:ascii="Arial" w:hAnsi="Arial" w:cs="Arial"/>
          <w:color w:val="FF0000"/>
          <w:sz w:val="24"/>
          <w:szCs w:val="24"/>
        </w:rPr>
        <w:t xml:space="preserve">innovation, </w:t>
      </w:r>
      <w:r w:rsidR="007C295E" w:rsidRPr="007524B8">
        <w:rPr>
          <w:rFonts w:ascii="Arial" w:hAnsi="Arial" w:cs="Arial"/>
          <w:color w:val="FF0000"/>
          <w:sz w:val="24"/>
          <w:szCs w:val="24"/>
        </w:rPr>
        <w:t>adaption,</w:t>
      </w:r>
      <w:r w:rsidR="003A319E" w:rsidRPr="007524B8">
        <w:rPr>
          <w:rFonts w:ascii="Arial" w:hAnsi="Arial" w:cs="Arial"/>
          <w:color w:val="FF0000"/>
          <w:sz w:val="24"/>
          <w:szCs w:val="24"/>
        </w:rPr>
        <w:t xml:space="preserve"> and high performance. </w:t>
      </w:r>
    </w:p>
    <w:p w14:paraId="5806E6C7" w14:textId="12A4F8C3" w:rsidR="007C295E" w:rsidRPr="007524B8" w:rsidRDefault="006B6899" w:rsidP="00CC13F2">
      <w:pPr>
        <w:spacing w:line="480" w:lineRule="auto"/>
        <w:rPr>
          <w:rFonts w:ascii="Arial" w:hAnsi="Arial" w:cs="Arial"/>
          <w:sz w:val="24"/>
          <w:szCs w:val="24"/>
        </w:rPr>
      </w:pPr>
      <w:r w:rsidRPr="007524B8">
        <w:rPr>
          <w:rFonts w:ascii="Arial" w:hAnsi="Arial" w:cs="Arial"/>
          <w:sz w:val="24"/>
          <w:szCs w:val="24"/>
        </w:rPr>
        <w:t xml:space="preserve">According to Dugan (2017), </w:t>
      </w:r>
      <w:r w:rsidR="006D62DF" w:rsidRPr="007524B8">
        <w:rPr>
          <w:rFonts w:ascii="Arial" w:hAnsi="Arial" w:cs="Arial"/>
          <w:sz w:val="24"/>
          <w:szCs w:val="24"/>
        </w:rPr>
        <w:t xml:space="preserve">there is a vast number of </w:t>
      </w:r>
      <w:r w:rsidR="00DA6B16" w:rsidRPr="007524B8">
        <w:rPr>
          <w:rFonts w:ascii="Arial" w:hAnsi="Arial" w:cs="Arial"/>
          <w:sz w:val="24"/>
          <w:szCs w:val="24"/>
        </w:rPr>
        <w:t>definitions</w:t>
      </w:r>
      <w:r w:rsidR="006D62DF" w:rsidRPr="007524B8">
        <w:rPr>
          <w:rFonts w:ascii="Arial" w:hAnsi="Arial" w:cs="Arial"/>
          <w:sz w:val="24"/>
          <w:szCs w:val="24"/>
        </w:rPr>
        <w:t xml:space="preserve"> that exist to describe leadership</w:t>
      </w:r>
      <w:r w:rsidR="00F006C3" w:rsidRPr="007524B8">
        <w:rPr>
          <w:rFonts w:ascii="Arial" w:hAnsi="Arial" w:cs="Arial"/>
          <w:sz w:val="24"/>
          <w:szCs w:val="24"/>
        </w:rPr>
        <w:t xml:space="preserve"> as one cannot be set in stone. Bennis (1985) </w:t>
      </w:r>
      <w:r w:rsidR="00B8353A" w:rsidRPr="007524B8">
        <w:rPr>
          <w:rFonts w:ascii="Arial" w:hAnsi="Arial" w:cs="Arial"/>
          <w:sz w:val="24"/>
          <w:szCs w:val="24"/>
        </w:rPr>
        <w:t>referred to leadership as the “abominable snowman whose footprints are everywhere but is nowhere to be seen”</w:t>
      </w:r>
      <w:r w:rsidR="00596234" w:rsidRPr="007524B8">
        <w:rPr>
          <w:rFonts w:ascii="Arial" w:hAnsi="Arial" w:cs="Arial"/>
          <w:sz w:val="24"/>
          <w:szCs w:val="24"/>
        </w:rPr>
        <w:t xml:space="preserve"> (Griffiths, 2020).</w:t>
      </w:r>
      <w:r w:rsidR="00AE0189" w:rsidRPr="007524B8">
        <w:rPr>
          <w:rFonts w:ascii="Arial" w:hAnsi="Arial" w:cs="Arial"/>
          <w:sz w:val="24"/>
          <w:szCs w:val="24"/>
        </w:rPr>
        <w:t xml:space="preserve"> </w:t>
      </w:r>
      <w:r w:rsidR="00AB2914" w:rsidRPr="007524B8">
        <w:rPr>
          <w:rFonts w:ascii="Arial" w:hAnsi="Arial" w:cs="Arial"/>
          <w:sz w:val="24"/>
          <w:szCs w:val="24"/>
        </w:rPr>
        <w:t>According to</w:t>
      </w:r>
      <w:r w:rsidR="005F305E" w:rsidRPr="007524B8">
        <w:rPr>
          <w:rFonts w:ascii="Arial" w:hAnsi="Arial" w:cs="Arial"/>
          <w:sz w:val="24"/>
          <w:szCs w:val="24"/>
        </w:rPr>
        <w:t xml:space="preserve"> the Oxford Dictionary leadership is defined as “the action of leading</w:t>
      </w:r>
      <w:r w:rsidR="002B6FA1" w:rsidRPr="007524B8">
        <w:rPr>
          <w:rFonts w:ascii="Arial" w:hAnsi="Arial" w:cs="Arial"/>
          <w:sz w:val="24"/>
          <w:szCs w:val="24"/>
        </w:rPr>
        <w:t xml:space="preserve"> a group of people or an organisation”</w:t>
      </w:r>
      <w:r w:rsidR="00B92C4F" w:rsidRPr="007524B8">
        <w:rPr>
          <w:rFonts w:ascii="Arial" w:hAnsi="Arial" w:cs="Arial"/>
          <w:sz w:val="24"/>
          <w:szCs w:val="24"/>
        </w:rPr>
        <w:t xml:space="preserve"> (Tallinn University, 2009)</w:t>
      </w:r>
      <w:r w:rsidR="00AB2914" w:rsidRPr="007524B8">
        <w:rPr>
          <w:rFonts w:ascii="Arial" w:hAnsi="Arial" w:cs="Arial"/>
          <w:sz w:val="24"/>
          <w:szCs w:val="24"/>
        </w:rPr>
        <w:t>.</w:t>
      </w:r>
      <w:r w:rsidR="002B6FA1" w:rsidRPr="007524B8">
        <w:rPr>
          <w:rFonts w:ascii="Arial" w:hAnsi="Arial" w:cs="Arial"/>
          <w:sz w:val="24"/>
          <w:szCs w:val="24"/>
        </w:rPr>
        <w:t xml:space="preserve"> </w:t>
      </w:r>
      <w:r w:rsidR="00AB2914" w:rsidRPr="007524B8">
        <w:rPr>
          <w:rFonts w:ascii="Arial" w:hAnsi="Arial" w:cs="Arial"/>
          <w:sz w:val="24"/>
          <w:szCs w:val="24"/>
        </w:rPr>
        <w:t xml:space="preserve">Elon Musk describes </w:t>
      </w:r>
      <w:r w:rsidR="002C4C01" w:rsidRPr="007524B8">
        <w:rPr>
          <w:rFonts w:ascii="Arial" w:hAnsi="Arial" w:cs="Arial"/>
          <w:sz w:val="24"/>
          <w:szCs w:val="24"/>
        </w:rPr>
        <w:t xml:space="preserve">the role of </w:t>
      </w:r>
      <w:r w:rsidR="00B92C4F" w:rsidRPr="007524B8">
        <w:rPr>
          <w:rFonts w:ascii="Arial" w:hAnsi="Arial" w:cs="Arial"/>
          <w:sz w:val="24"/>
          <w:szCs w:val="24"/>
        </w:rPr>
        <w:t>leader as</w:t>
      </w:r>
      <w:r w:rsidR="00AB2914" w:rsidRPr="007524B8">
        <w:rPr>
          <w:rFonts w:ascii="Arial" w:hAnsi="Arial" w:cs="Arial"/>
          <w:sz w:val="24"/>
          <w:szCs w:val="24"/>
        </w:rPr>
        <w:t xml:space="preserve"> “t</w:t>
      </w:r>
      <w:r w:rsidR="002C4C01" w:rsidRPr="007524B8">
        <w:rPr>
          <w:rFonts w:ascii="Arial" w:hAnsi="Arial" w:cs="Arial"/>
          <w:sz w:val="24"/>
          <w:szCs w:val="24"/>
        </w:rPr>
        <w:t xml:space="preserve">he duty to serve </w:t>
      </w:r>
      <w:r w:rsidR="00D2736E" w:rsidRPr="007524B8">
        <w:rPr>
          <w:rFonts w:ascii="Arial" w:hAnsi="Arial" w:cs="Arial"/>
          <w:sz w:val="24"/>
          <w:szCs w:val="24"/>
        </w:rPr>
        <w:t xml:space="preserve">their </w:t>
      </w:r>
      <w:r w:rsidR="002C4C01" w:rsidRPr="007524B8">
        <w:rPr>
          <w:rFonts w:ascii="Arial" w:hAnsi="Arial" w:cs="Arial"/>
          <w:sz w:val="24"/>
          <w:szCs w:val="24"/>
        </w:rPr>
        <w:t xml:space="preserve">people, </w:t>
      </w:r>
      <w:r w:rsidR="00D2736E" w:rsidRPr="007524B8">
        <w:rPr>
          <w:rFonts w:ascii="Arial" w:hAnsi="Arial" w:cs="Arial"/>
          <w:sz w:val="24"/>
          <w:szCs w:val="24"/>
        </w:rPr>
        <w:t>not for the people to serve them”</w:t>
      </w:r>
      <w:r w:rsidR="00BE6CB6" w:rsidRPr="007524B8">
        <w:rPr>
          <w:rFonts w:ascii="Arial" w:hAnsi="Arial" w:cs="Arial"/>
          <w:sz w:val="24"/>
          <w:szCs w:val="24"/>
        </w:rPr>
        <w:t xml:space="preserve"> (</w:t>
      </w:r>
      <w:proofErr w:type="spellStart"/>
      <w:r w:rsidR="00BE6CB6" w:rsidRPr="007524B8">
        <w:rPr>
          <w:rFonts w:ascii="Arial" w:hAnsi="Arial" w:cs="Arial"/>
          <w:sz w:val="24"/>
          <w:szCs w:val="24"/>
        </w:rPr>
        <w:t>Livemint</w:t>
      </w:r>
      <w:proofErr w:type="spellEnd"/>
      <w:r w:rsidR="00BE6CB6" w:rsidRPr="007524B8">
        <w:rPr>
          <w:rFonts w:ascii="Arial" w:hAnsi="Arial" w:cs="Arial"/>
          <w:sz w:val="24"/>
          <w:szCs w:val="24"/>
        </w:rPr>
        <w:t xml:space="preserve">, 2022). </w:t>
      </w:r>
    </w:p>
    <w:p w14:paraId="1E8FE226" w14:textId="0F45DCF5" w:rsidR="00B83599" w:rsidRPr="007524B8" w:rsidRDefault="00A81C48" w:rsidP="00CC13F2">
      <w:pPr>
        <w:spacing w:line="480" w:lineRule="auto"/>
        <w:rPr>
          <w:rFonts w:ascii="Arial" w:hAnsi="Arial" w:cs="Arial"/>
          <w:sz w:val="24"/>
          <w:szCs w:val="24"/>
        </w:rPr>
      </w:pPr>
      <w:r w:rsidRPr="007524B8">
        <w:rPr>
          <w:rFonts w:ascii="Arial" w:hAnsi="Arial" w:cs="Arial"/>
          <w:sz w:val="24"/>
          <w:szCs w:val="24"/>
        </w:rPr>
        <w:lastRenderedPageBreak/>
        <w:t xml:space="preserve">Leaders adapt to different characteristics and behaviours </w:t>
      </w:r>
      <w:r w:rsidR="00F17BF7" w:rsidRPr="007524B8">
        <w:rPr>
          <w:rFonts w:ascii="Arial" w:hAnsi="Arial" w:cs="Arial"/>
          <w:sz w:val="24"/>
          <w:szCs w:val="24"/>
        </w:rPr>
        <w:t xml:space="preserve">when they are directing, motivating, guiding and managing a team of people, </w:t>
      </w:r>
      <w:r w:rsidR="00CB4E52" w:rsidRPr="007524B8">
        <w:rPr>
          <w:rFonts w:ascii="Arial" w:hAnsi="Arial" w:cs="Arial"/>
          <w:sz w:val="24"/>
          <w:szCs w:val="24"/>
        </w:rPr>
        <w:t>this</w:t>
      </w:r>
      <w:r w:rsidR="00F17BF7" w:rsidRPr="007524B8">
        <w:rPr>
          <w:rFonts w:ascii="Arial" w:hAnsi="Arial" w:cs="Arial"/>
          <w:sz w:val="24"/>
          <w:szCs w:val="24"/>
        </w:rPr>
        <w:t xml:space="preserve"> is referred to a</w:t>
      </w:r>
      <w:r w:rsidR="006847BC" w:rsidRPr="007524B8">
        <w:rPr>
          <w:rFonts w:ascii="Arial" w:hAnsi="Arial" w:cs="Arial"/>
          <w:sz w:val="24"/>
          <w:szCs w:val="24"/>
        </w:rPr>
        <w:t xml:space="preserve">s </w:t>
      </w:r>
      <w:r w:rsidR="00F17BF7" w:rsidRPr="007524B8">
        <w:rPr>
          <w:rFonts w:ascii="Arial" w:hAnsi="Arial" w:cs="Arial"/>
          <w:sz w:val="24"/>
          <w:szCs w:val="24"/>
        </w:rPr>
        <w:t xml:space="preserve">their leadership style. </w:t>
      </w:r>
      <w:r w:rsidR="00075064" w:rsidRPr="007524B8">
        <w:rPr>
          <w:rFonts w:ascii="Arial" w:hAnsi="Arial" w:cs="Arial"/>
          <w:sz w:val="24"/>
          <w:szCs w:val="24"/>
        </w:rPr>
        <w:t>Philosophers have looked at the concept of leadership since the times of Julius Caesar</w:t>
      </w:r>
      <w:r w:rsidR="00B47A28" w:rsidRPr="007524B8">
        <w:rPr>
          <w:rFonts w:ascii="Arial" w:hAnsi="Arial" w:cs="Arial"/>
          <w:sz w:val="24"/>
          <w:szCs w:val="24"/>
        </w:rPr>
        <w:t xml:space="preserve"> as the leadership models are forever evolving and adapting to modern theories and </w:t>
      </w:r>
      <w:r w:rsidR="006847BC" w:rsidRPr="007524B8">
        <w:rPr>
          <w:rFonts w:ascii="Arial" w:hAnsi="Arial" w:cs="Arial"/>
          <w:sz w:val="24"/>
          <w:szCs w:val="24"/>
        </w:rPr>
        <w:t>behavioral</w:t>
      </w:r>
      <w:r w:rsidR="00B47A28" w:rsidRPr="007524B8">
        <w:rPr>
          <w:rFonts w:ascii="Arial" w:hAnsi="Arial" w:cs="Arial"/>
          <w:sz w:val="24"/>
          <w:szCs w:val="24"/>
        </w:rPr>
        <w:t xml:space="preserve"> structures. </w:t>
      </w:r>
      <w:r w:rsidR="006847BC" w:rsidRPr="007524B8">
        <w:rPr>
          <w:rFonts w:ascii="Arial" w:hAnsi="Arial" w:cs="Arial"/>
          <w:sz w:val="24"/>
          <w:szCs w:val="24"/>
        </w:rPr>
        <w:t>A leadership model is a theoretical framework which lays out the best way for an individual to manage their employees.</w:t>
      </w:r>
      <w:r w:rsidR="00E50569" w:rsidRPr="007524B8">
        <w:rPr>
          <w:rFonts w:ascii="Arial" w:hAnsi="Arial" w:cs="Arial"/>
          <w:sz w:val="24"/>
          <w:szCs w:val="24"/>
        </w:rPr>
        <w:t xml:space="preserve"> And provides a useful structure for defining the management methods that fit their style and personality</w:t>
      </w:r>
      <w:r w:rsidR="006847BC" w:rsidRPr="007524B8">
        <w:rPr>
          <w:rFonts w:ascii="Arial" w:hAnsi="Arial" w:cs="Arial"/>
          <w:sz w:val="24"/>
          <w:szCs w:val="24"/>
        </w:rPr>
        <w:t xml:space="preserve"> There are 12 types of leadership models which include transformational, transactional, servant, autocratic</w:t>
      </w:r>
      <w:r w:rsidR="00D47484" w:rsidRPr="007524B8">
        <w:rPr>
          <w:rFonts w:ascii="Arial" w:hAnsi="Arial" w:cs="Arial"/>
          <w:sz w:val="24"/>
          <w:szCs w:val="24"/>
        </w:rPr>
        <w:t xml:space="preserve">, democratic, laissez-faire, bureaucratic, charismatic, pacesetting, ethical, </w:t>
      </w:r>
      <w:r w:rsidR="00601CBD" w:rsidRPr="007524B8">
        <w:rPr>
          <w:rFonts w:ascii="Arial" w:hAnsi="Arial" w:cs="Arial"/>
          <w:sz w:val="24"/>
          <w:szCs w:val="24"/>
        </w:rPr>
        <w:t xml:space="preserve">affiliative, and coaching (University of St. Augustine for Health Sciences, 2022). </w:t>
      </w:r>
    </w:p>
    <w:p w14:paraId="402F7C09" w14:textId="3BAC4C46" w:rsidR="00DE7CC8" w:rsidRDefault="00FC3B38" w:rsidP="00CC13F2">
      <w:pPr>
        <w:spacing w:line="480" w:lineRule="auto"/>
        <w:rPr>
          <w:rFonts w:ascii="Arial" w:hAnsi="Arial" w:cs="Arial"/>
          <w:sz w:val="24"/>
          <w:szCs w:val="24"/>
        </w:rPr>
      </w:pPr>
      <w:r w:rsidRPr="007524B8">
        <w:rPr>
          <w:rFonts w:ascii="Arial" w:hAnsi="Arial" w:cs="Arial"/>
          <w:sz w:val="24"/>
          <w:szCs w:val="24"/>
        </w:rPr>
        <w:t>Elon Musk</w:t>
      </w:r>
      <w:r w:rsidR="00FA7A9C" w:rsidRPr="007524B8">
        <w:rPr>
          <w:rFonts w:ascii="Arial" w:hAnsi="Arial" w:cs="Arial"/>
          <w:sz w:val="24"/>
          <w:szCs w:val="24"/>
        </w:rPr>
        <w:t xml:space="preserve">’s leadership qualities have been described as </w:t>
      </w:r>
      <w:r w:rsidR="00875BA2" w:rsidRPr="007524B8">
        <w:rPr>
          <w:rFonts w:ascii="Arial" w:hAnsi="Arial" w:cs="Arial"/>
          <w:sz w:val="24"/>
          <w:szCs w:val="24"/>
        </w:rPr>
        <w:t>“awe-inspiring” by some and then</w:t>
      </w:r>
      <w:r w:rsidR="000A2163" w:rsidRPr="007524B8">
        <w:rPr>
          <w:rFonts w:ascii="Arial" w:hAnsi="Arial" w:cs="Arial"/>
          <w:sz w:val="24"/>
          <w:szCs w:val="24"/>
        </w:rPr>
        <w:t xml:space="preserve"> can be seen as borderline toxic to others. Elon Musk Is seen as a highly respected </w:t>
      </w:r>
      <w:r w:rsidR="00561C93" w:rsidRPr="007524B8">
        <w:rPr>
          <w:rFonts w:ascii="Arial" w:hAnsi="Arial" w:cs="Arial"/>
          <w:sz w:val="24"/>
          <w:szCs w:val="24"/>
        </w:rPr>
        <w:t>individual and is revered for his genius</w:t>
      </w:r>
      <w:r w:rsidR="008F2573" w:rsidRPr="007524B8">
        <w:rPr>
          <w:rFonts w:ascii="Arial" w:hAnsi="Arial" w:cs="Arial"/>
          <w:sz w:val="24"/>
          <w:szCs w:val="24"/>
        </w:rPr>
        <w:t xml:space="preserve"> although it is sa</w:t>
      </w:r>
      <w:r w:rsidR="00E749C3" w:rsidRPr="007524B8">
        <w:rPr>
          <w:rFonts w:ascii="Arial" w:hAnsi="Arial" w:cs="Arial"/>
          <w:sz w:val="24"/>
          <w:szCs w:val="24"/>
        </w:rPr>
        <w:t>id</w:t>
      </w:r>
      <w:r w:rsidR="008F2573" w:rsidRPr="007524B8">
        <w:rPr>
          <w:rFonts w:ascii="Arial" w:hAnsi="Arial" w:cs="Arial"/>
          <w:sz w:val="24"/>
          <w:szCs w:val="24"/>
        </w:rPr>
        <w:t xml:space="preserve"> that he is notoriously difficult to work with due to his </w:t>
      </w:r>
      <w:r w:rsidR="00E749C3" w:rsidRPr="007524B8">
        <w:rPr>
          <w:rFonts w:ascii="Arial" w:hAnsi="Arial" w:cs="Arial"/>
          <w:sz w:val="24"/>
          <w:szCs w:val="24"/>
        </w:rPr>
        <w:t xml:space="preserve">adamancy. </w:t>
      </w:r>
      <w:r w:rsidR="00436E63" w:rsidRPr="007524B8">
        <w:rPr>
          <w:rFonts w:ascii="Arial" w:hAnsi="Arial" w:cs="Arial"/>
          <w:sz w:val="24"/>
          <w:szCs w:val="24"/>
        </w:rPr>
        <w:t>Due to this he is seen as being an autocratic leader as well as a transactional leader</w:t>
      </w:r>
      <w:r w:rsidR="006A1FEF" w:rsidRPr="007524B8">
        <w:rPr>
          <w:rFonts w:ascii="Arial" w:hAnsi="Arial" w:cs="Arial"/>
          <w:sz w:val="24"/>
          <w:szCs w:val="24"/>
        </w:rPr>
        <w:t xml:space="preserve"> (Miller, 2021). </w:t>
      </w:r>
      <w:r w:rsidR="00B04F9D" w:rsidRPr="007524B8">
        <w:rPr>
          <w:rFonts w:ascii="Arial" w:hAnsi="Arial" w:cs="Arial"/>
          <w:sz w:val="24"/>
          <w:szCs w:val="24"/>
        </w:rPr>
        <w:t>Musk always sets his goals to the nearly impossible</w:t>
      </w:r>
      <w:r w:rsidR="00862812" w:rsidRPr="007524B8">
        <w:rPr>
          <w:rFonts w:ascii="Arial" w:hAnsi="Arial" w:cs="Arial"/>
          <w:sz w:val="24"/>
          <w:szCs w:val="24"/>
        </w:rPr>
        <w:t xml:space="preserve">, for example his idea of </w:t>
      </w:r>
      <w:r w:rsidR="00CB1791" w:rsidRPr="007524B8">
        <w:rPr>
          <w:rFonts w:ascii="Arial" w:hAnsi="Arial" w:cs="Arial"/>
          <w:sz w:val="24"/>
          <w:szCs w:val="24"/>
        </w:rPr>
        <w:t>eliminating</w:t>
      </w:r>
      <w:r w:rsidR="00862812" w:rsidRPr="007524B8">
        <w:rPr>
          <w:rFonts w:ascii="Arial" w:hAnsi="Arial" w:cs="Arial"/>
          <w:sz w:val="24"/>
          <w:szCs w:val="24"/>
        </w:rPr>
        <w:t xml:space="preserve"> traffic in major cities </w:t>
      </w:r>
      <w:r w:rsidR="00EA1A6A" w:rsidRPr="007524B8">
        <w:rPr>
          <w:rFonts w:ascii="Arial" w:hAnsi="Arial" w:cs="Arial"/>
          <w:sz w:val="24"/>
          <w:szCs w:val="24"/>
        </w:rPr>
        <w:t>by creating underground hyperloops that travel at 600 miles per hour</w:t>
      </w:r>
      <w:r w:rsidR="00CB1791" w:rsidRPr="007524B8">
        <w:rPr>
          <w:rFonts w:ascii="Arial" w:hAnsi="Arial" w:cs="Arial"/>
          <w:sz w:val="24"/>
          <w:szCs w:val="24"/>
        </w:rPr>
        <w:t xml:space="preserve">. This seems impossible to most but </w:t>
      </w:r>
      <w:r w:rsidR="00ED4FCA" w:rsidRPr="007524B8">
        <w:rPr>
          <w:rFonts w:ascii="Arial" w:hAnsi="Arial" w:cs="Arial"/>
          <w:sz w:val="24"/>
          <w:szCs w:val="24"/>
        </w:rPr>
        <w:t xml:space="preserve">with Musk he finds ways that make these impossible ideas seem achievable </w:t>
      </w:r>
      <w:r w:rsidR="005B43E0" w:rsidRPr="007524B8">
        <w:rPr>
          <w:rFonts w:ascii="Arial" w:hAnsi="Arial" w:cs="Arial"/>
          <w:sz w:val="24"/>
          <w:szCs w:val="24"/>
        </w:rPr>
        <w:t xml:space="preserve">due to his inspirational and motivational visions </w:t>
      </w:r>
      <w:r w:rsidR="00EA1A6A" w:rsidRPr="007524B8">
        <w:rPr>
          <w:rFonts w:ascii="Arial" w:hAnsi="Arial" w:cs="Arial"/>
          <w:sz w:val="24"/>
          <w:szCs w:val="24"/>
        </w:rPr>
        <w:t xml:space="preserve">(Miller, 2022). </w:t>
      </w:r>
      <w:r w:rsidR="00A34A04" w:rsidRPr="007524B8">
        <w:rPr>
          <w:rFonts w:ascii="Arial" w:hAnsi="Arial" w:cs="Arial"/>
          <w:sz w:val="24"/>
          <w:szCs w:val="24"/>
        </w:rPr>
        <w:t>Transformational</w:t>
      </w:r>
      <w:r w:rsidR="00051CCF" w:rsidRPr="007524B8">
        <w:rPr>
          <w:rFonts w:ascii="Arial" w:hAnsi="Arial" w:cs="Arial"/>
          <w:sz w:val="24"/>
          <w:szCs w:val="24"/>
        </w:rPr>
        <w:t xml:space="preserve"> leadership can be defined </w:t>
      </w:r>
      <w:r w:rsidR="009526C6" w:rsidRPr="007524B8">
        <w:rPr>
          <w:rFonts w:ascii="Arial" w:hAnsi="Arial" w:cs="Arial"/>
          <w:sz w:val="24"/>
          <w:szCs w:val="24"/>
        </w:rPr>
        <w:t xml:space="preserve">as a leadership style that can be used to inspire positive changes in those who follow. </w:t>
      </w:r>
      <w:r w:rsidR="00A34A04" w:rsidRPr="007524B8">
        <w:rPr>
          <w:rFonts w:ascii="Arial" w:hAnsi="Arial" w:cs="Arial"/>
          <w:sz w:val="24"/>
          <w:szCs w:val="24"/>
        </w:rPr>
        <w:lastRenderedPageBreak/>
        <w:t xml:space="preserve">Transformational leaders usually have characteristics such as being energetic, enthusiastic, and passionate. </w:t>
      </w:r>
      <w:r w:rsidR="004440DE" w:rsidRPr="007524B8">
        <w:rPr>
          <w:rFonts w:ascii="Arial" w:hAnsi="Arial" w:cs="Arial"/>
          <w:sz w:val="24"/>
          <w:szCs w:val="24"/>
        </w:rPr>
        <w:t>They also like to be involved in the processes</w:t>
      </w:r>
      <w:r w:rsidR="004E0890">
        <w:rPr>
          <w:rFonts w:ascii="Arial" w:hAnsi="Arial" w:cs="Arial"/>
          <w:sz w:val="24"/>
          <w:szCs w:val="24"/>
        </w:rPr>
        <w:t xml:space="preserve"> of the tasks</w:t>
      </w:r>
      <w:r w:rsidR="004E0890" w:rsidRPr="007524B8">
        <w:rPr>
          <w:rFonts w:ascii="Arial" w:hAnsi="Arial" w:cs="Arial"/>
          <w:sz w:val="24"/>
          <w:szCs w:val="24"/>
        </w:rPr>
        <w:t xml:space="preserve"> (</w:t>
      </w:r>
      <w:r w:rsidR="001170C8" w:rsidRPr="007524B8">
        <w:rPr>
          <w:rFonts w:ascii="Arial" w:hAnsi="Arial" w:cs="Arial"/>
          <w:sz w:val="24"/>
          <w:szCs w:val="24"/>
        </w:rPr>
        <w:t xml:space="preserve">Cherry, 2020). </w:t>
      </w:r>
    </w:p>
    <w:p w14:paraId="2D0D37A3" w14:textId="19FB262A" w:rsidR="007D5E1E" w:rsidRDefault="009F0C4F" w:rsidP="00CC13F2">
      <w:pPr>
        <w:spacing w:line="480" w:lineRule="auto"/>
        <w:rPr>
          <w:rFonts w:ascii="Arial" w:hAnsi="Arial" w:cs="Arial"/>
          <w:sz w:val="24"/>
          <w:szCs w:val="24"/>
        </w:rPr>
      </w:pPr>
      <w:r>
        <w:rPr>
          <w:rFonts w:ascii="Arial" w:hAnsi="Arial" w:cs="Arial"/>
          <w:sz w:val="24"/>
          <w:szCs w:val="24"/>
        </w:rPr>
        <w:t>As</w:t>
      </w:r>
      <w:r w:rsidR="007D5E1E">
        <w:rPr>
          <w:rFonts w:ascii="Arial" w:hAnsi="Arial" w:cs="Arial"/>
          <w:sz w:val="24"/>
          <w:szCs w:val="24"/>
        </w:rPr>
        <w:t xml:space="preserve"> Musk </w:t>
      </w:r>
      <w:r>
        <w:rPr>
          <w:rFonts w:ascii="Arial" w:hAnsi="Arial" w:cs="Arial"/>
          <w:sz w:val="24"/>
          <w:szCs w:val="24"/>
        </w:rPr>
        <w:t xml:space="preserve">is a transformational leader, he </w:t>
      </w:r>
      <w:r w:rsidR="003E5BF1">
        <w:rPr>
          <w:rFonts w:ascii="Arial" w:hAnsi="Arial" w:cs="Arial"/>
          <w:sz w:val="24"/>
          <w:szCs w:val="24"/>
        </w:rPr>
        <w:t>believes that there is a way that is better to do every task</w:t>
      </w:r>
      <w:r w:rsidR="00224888">
        <w:rPr>
          <w:rFonts w:ascii="Arial" w:hAnsi="Arial" w:cs="Arial"/>
          <w:sz w:val="24"/>
          <w:szCs w:val="24"/>
        </w:rPr>
        <w:t>, he constantly has his sights set to the highest standard where he can constantly improve</w:t>
      </w:r>
      <w:r w:rsidR="00CB1580">
        <w:rPr>
          <w:rFonts w:ascii="Arial" w:hAnsi="Arial" w:cs="Arial"/>
          <w:sz w:val="24"/>
          <w:szCs w:val="24"/>
        </w:rPr>
        <w:t xml:space="preserve"> himself and the organisation. Musk always comes up with </w:t>
      </w:r>
      <w:r w:rsidR="00F667E1">
        <w:rPr>
          <w:rFonts w:ascii="Arial" w:hAnsi="Arial" w:cs="Arial"/>
          <w:sz w:val="24"/>
          <w:szCs w:val="24"/>
        </w:rPr>
        <w:t xml:space="preserve">the </w:t>
      </w:r>
      <w:r w:rsidR="00CB1580">
        <w:rPr>
          <w:rFonts w:ascii="Arial" w:hAnsi="Arial" w:cs="Arial"/>
          <w:sz w:val="24"/>
          <w:szCs w:val="24"/>
        </w:rPr>
        <w:t>bi</w:t>
      </w:r>
      <w:r w:rsidR="00F667E1">
        <w:rPr>
          <w:rFonts w:ascii="Arial" w:hAnsi="Arial" w:cs="Arial"/>
          <w:sz w:val="24"/>
          <w:szCs w:val="24"/>
        </w:rPr>
        <w:t>ggest most unique</w:t>
      </w:r>
      <w:r w:rsidR="00CB1580">
        <w:rPr>
          <w:rFonts w:ascii="Arial" w:hAnsi="Arial" w:cs="Arial"/>
          <w:sz w:val="24"/>
          <w:szCs w:val="24"/>
        </w:rPr>
        <w:t xml:space="preserve"> ideas and wants to unite his team around his visions and objectives to achieve the best outcomes he can. </w:t>
      </w:r>
      <w:r w:rsidR="00752970">
        <w:rPr>
          <w:rFonts w:ascii="Arial" w:hAnsi="Arial" w:cs="Arial"/>
          <w:sz w:val="24"/>
          <w:szCs w:val="24"/>
        </w:rPr>
        <w:t xml:space="preserve">Elon is very innovative in what he does. </w:t>
      </w:r>
      <w:r w:rsidR="00AB5C7D">
        <w:rPr>
          <w:rFonts w:ascii="Arial" w:hAnsi="Arial" w:cs="Arial"/>
          <w:sz w:val="24"/>
          <w:szCs w:val="24"/>
        </w:rPr>
        <w:t xml:space="preserve">His ideas are </w:t>
      </w:r>
      <w:r w:rsidR="000B13D0">
        <w:rPr>
          <w:rFonts w:ascii="Arial" w:hAnsi="Arial" w:cs="Arial"/>
          <w:sz w:val="24"/>
          <w:szCs w:val="24"/>
        </w:rPr>
        <w:t>amazing and very unique, for example he wants to build rockets and has his sights set on colonizing Mars.</w:t>
      </w:r>
      <w:r w:rsidR="009313C7">
        <w:rPr>
          <w:rFonts w:ascii="Arial" w:hAnsi="Arial" w:cs="Arial"/>
          <w:sz w:val="24"/>
          <w:szCs w:val="24"/>
        </w:rPr>
        <w:t xml:space="preserve"> His </w:t>
      </w:r>
      <w:r w:rsidR="002E509E">
        <w:rPr>
          <w:rFonts w:ascii="Arial" w:hAnsi="Arial" w:cs="Arial"/>
          <w:sz w:val="24"/>
          <w:szCs w:val="24"/>
        </w:rPr>
        <w:t xml:space="preserve">quote to others about innovation </w:t>
      </w:r>
      <w:r w:rsidR="00B47441">
        <w:rPr>
          <w:rFonts w:ascii="Arial" w:hAnsi="Arial" w:cs="Arial"/>
          <w:sz w:val="24"/>
          <w:szCs w:val="24"/>
        </w:rPr>
        <w:t>was “</w:t>
      </w:r>
      <w:r w:rsidR="00AC46D7">
        <w:rPr>
          <w:rFonts w:ascii="Arial" w:hAnsi="Arial" w:cs="Arial"/>
          <w:sz w:val="24"/>
          <w:szCs w:val="24"/>
        </w:rPr>
        <w:t>Other advice I would give is to not blindly follow trends. Question and challenge the status quo</w:t>
      </w:r>
      <w:r w:rsidR="00926E8B">
        <w:rPr>
          <w:rFonts w:ascii="Arial" w:hAnsi="Arial" w:cs="Arial"/>
          <w:sz w:val="24"/>
          <w:szCs w:val="24"/>
        </w:rPr>
        <w:t xml:space="preserve">” </w:t>
      </w:r>
      <w:r w:rsidR="00926E8B" w:rsidRPr="00926E8B">
        <w:rPr>
          <w:rFonts w:ascii="Arial" w:hAnsi="Arial" w:cs="Arial"/>
          <w:sz w:val="24"/>
          <w:szCs w:val="24"/>
        </w:rPr>
        <w:t>(Rigby, 2022)</w:t>
      </w:r>
      <w:r w:rsidR="00926E8B">
        <w:rPr>
          <w:rFonts w:ascii="Arial" w:hAnsi="Arial" w:cs="Arial"/>
          <w:sz w:val="24"/>
          <w:szCs w:val="24"/>
        </w:rPr>
        <w:t>.</w:t>
      </w:r>
      <w:r w:rsidR="00953190">
        <w:rPr>
          <w:rFonts w:ascii="Arial" w:hAnsi="Arial" w:cs="Arial"/>
          <w:sz w:val="24"/>
          <w:szCs w:val="24"/>
        </w:rPr>
        <w:t xml:space="preserve"> </w:t>
      </w:r>
      <w:r w:rsidR="00FF2B96">
        <w:rPr>
          <w:rFonts w:ascii="Arial" w:hAnsi="Arial" w:cs="Arial"/>
          <w:sz w:val="24"/>
          <w:szCs w:val="24"/>
        </w:rPr>
        <w:t>Musk is also seen as being very inspirational leader</w:t>
      </w:r>
      <w:r w:rsidR="008608BF">
        <w:rPr>
          <w:rFonts w:ascii="Arial" w:hAnsi="Arial" w:cs="Arial"/>
          <w:sz w:val="24"/>
          <w:szCs w:val="24"/>
        </w:rPr>
        <w:t xml:space="preserve"> </w:t>
      </w:r>
      <w:r w:rsidR="008608BF" w:rsidRPr="008608BF">
        <w:rPr>
          <w:rFonts w:ascii="Arial" w:hAnsi="Arial" w:cs="Arial"/>
          <w:sz w:val="24"/>
          <w:szCs w:val="24"/>
        </w:rPr>
        <w:t>(</w:t>
      </w:r>
      <w:proofErr w:type="spellStart"/>
      <w:r w:rsidR="008608BF" w:rsidRPr="008608BF">
        <w:rPr>
          <w:rFonts w:ascii="Arial" w:hAnsi="Arial" w:cs="Arial"/>
          <w:sz w:val="24"/>
          <w:szCs w:val="24"/>
        </w:rPr>
        <w:t>Wahyuni</w:t>
      </w:r>
      <w:proofErr w:type="spellEnd"/>
      <w:r w:rsidR="008608BF" w:rsidRPr="008608BF">
        <w:rPr>
          <w:rFonts w:ascii="Arial" w:hAnsi="Arial" w:cs="Arial"/>
          <w:sz w:val="24"/>
          <w:szCs w:val="24"/>
        </w:rPr>
        <w:t>, 2021)</w:t>
      </w:r>
      <w:r w:rsidR="00FF2B96">
        <w:rPr>
          <w:rFonts w:ascii="Arial" w:hAnsi="Arial" w:cs="Arial"/>
          <w:sz w:val="24"/>
          <w:szCs w:val="24"/>
        </w:rPr>
        <w:t xml:space="preserve">. He has </w:t>
      </w:r>
      <w:r w:rsidR="00953190">
        <w:rPr>
          <w:rFonts w:ascii="Arial" w:hAnsi="Arial" w:cs="Arial"/>
          <w:sz w:val="24"/>
          <w:szCs w:val="24"/>
        </w:rPr>
        <w:t>also been Ranked as one of the most inspirational Tech figures</w:t>
      </w:r>
      <w:r w:rsidR="002454AD">
        <w:rPr>
          <w:rFonts w:ascii="Arial" w:hAnsi="Arial" w:cs="Arial"/>
          <w:sz w:val="24"/>
          <w:szCs w:val="24"/>
        </w:rPr>
        <w:t xml:space="preserve"> followed by Jeff Bezos and Satya Nadella</w:t>
      </w:r>
      <w:r w:rsidR="00B47441">
        <w:rPr>
          <w:rFonts w:ascii="Arial" w:hAnsi="Arial" w:cs="Arial"/>
          <w:sz w:val="24"/>
          <w:szCs w:val="24"/>
        </w:rPr>
        <w:t xml:space="preserve"> </w:t>
      </w:r>
      <w:r w:rsidR="00B47441" w:rsidRPr="00B47441">
        <w:rPr>
          <w:rFonts w:ascii="Arial" w:hAnsi="Arial" w:cs="Arial"/>
          <w:sz w:val="24"/>
          <w:szCs w:val="24"/>
        </w:rPr>
        <w:t>(Taylor, 2019)</w:t>
      </w:r>
      <w:r w:rsidR="00B47441">
        <w:rPr>
          <w:rFonts w:ascii="Arial" w:hAnsi="Arial" w:cs="Arial"/>
          <w:sz w:val="24"/>
          <w:szCs w:val="24"/>
        </w:rPr>
        <w:t>.</w:t>
      </w:r>
      <w:r w:rsidR="005764E2">
        <w:rPr>
          <w:rFonts w:ascii="Arial" w:hAnsi="Arial" w:cs="Arial"/>
          <w:sz w:val="24"/>
          <w:szCs w:val="24"/>
        </w:rPr>
        <w:t xml:space="preserve"> </w:t>
      </w:r>
      <w:r w:rsidR="003475A3">
        <w:rPr>
          <w:rFonts w:ascii="Arial" w:hAnsi="Arial" w:cs="Arial"/>
          <w:sz w:val="24"/>
          <w:szCs w:val="24"/>
        </w:rPr>
        <w:t xml:space="preserve">He is seen as being very inspirational due to his ability to get individuals excited about his plans and ambitions. </w:t>
      </w:r>
      <w:r w:rsidR="000E2CA9">
        <w:rPr>
          <w:rFonts w:ascii="Arial" w:hAnsi="Arial" w:cs="Arial"/>
          <w:sz w:val="24"/>
          <w:szCs w:val="24"/>
        </w:rPr>
        <w:t xml:space="preserve">Musk is also known to have contagious enthusiasm and energy for his work which </w:t>
      </w:r>
      <w:r w:rsidR="00D71020">
        <w:rPr>
          <w:rFonts w:ascii="Arial" w:hAnsi="Arial" w:cs="Arial"/>
          <w:sz w:val="24"/>
          <w:szCs w:val="24"/>
        </w:rPr>
        <w:t xml:space="preserve">rubs off on his </w:t>
      </w:r>
      <w:r w:rsidR="00820088">
        <w:rPr>
          <w:rFonts w:ascii="Arial" w:hAnsi="Arial" w:cs="Arial"/>
          <w:sz w:val="24"/>
          <w:szCs w:val="24"/>
        </w:rPr>
        <w:t>employees,</w:t>
      </w:r>
      <w:r w:rsidR="00D71020">
        <w:rPr>
          <w:rFonts w:ascii="Arial" w:hAnsi="Arial" w:cs="Arial"/>
          <w:sz w:val="24"/>
          <w:szCs w:val="24"/>
        </w:rPr>
        <w:t xml:space="preserve"> so he shares his commitments and passions for creating the next big idea (</w:t>
      </w:r>
      <w:r w:rsidR="00D71020" w:rsidRPr="00926E8B">
        <w:rPr>
          <w:rFonts w:ascii="Arial" w:hAnsi="Arial" w:cs="Arial"/>
          <w:sz w:val="24"/>
          <w:szCs w:val="24"/>
        </w:rPr>
        <w:t>Rigby, 2022)</w:t>
      </w:r>
      <w:r w:rsidR="00D71020">
        <w:rPr>
          <w:rFonts w:ascii="Arial" w:hAnsi="Arial" w:cs="Arial"/>
          <w:sz w:val="24"/>
          <w:szCs w:val="24"/>
        </w:rPr>
        <w:t>.</w:t>
      </w:r>
      <w:r w:rsidR="00820088">
        <w:rPr>
          <w:rFonts w:ascii="Arial" w:hAnsi="Arial" w:cs="Arial"/>
          <w:sz w:val="24"/>
          <w:szCs w:val="24"/>
        </w:rPr>
        <w:t xml:space="preserve"> According to Elon “patience is a virtue, and he’s learning patience</w:t>
      </w:r>
      <w:r w:rsidR="003B4B4B">
        <w:rPr>
          <w:rFonts w:ascii="Arial" w:hAnsi="Arial" w:cs="Arial"/>
          <w:sz w:val="24"/>
          <w:szCs w:val="24"/>
        </w:rPr>
        <w:t xml:space="preserve">, however it’s a tough lesson to learn”. Although Elon is a good at inspiring individuals and being innovative </w:t>
      </w:r>
      <w:r w:rsidR="00F65CFD">
        <w:rPr>
          <w:rFonts w:ascii="Arial" w:hAnsi="Arial" w:cs="Arial"/>
          <w:sz w:val="24"/>
          <w:szCs w:val="24"/>
        </w:rPr>
        <w:t>about</w:t>
      </w:r>
      <w:r w:rsidR="003B4B4B">
        <w:rPr>
          <w:rFonts w:ascii="Arial" w:hAnsi="Arial" w:cs="Arial"/>
          <w:sz w:val="24"/>
          <w:szCs w:val="24"/>
        </w:rPr>
        <w:t xml:space="preserve"> </w:t>
      </w:r>
      <w:r w:rsidR="00381650">
        <w:rPr>
          <w:rFonts w:ascii="Arial" w:hAnsi="Arial" w:cs="Arial"/>
          <w:sz w:val="24"/>
          <w:szCs w:val="24"/>
        </w:rPr>
        <w:t>ideas,</w:t>
      </w:r>
      <w:r w:rsidR="003B4B4B">
        <w:rPr>
          <w:rFonts w:ascii="Arial" w:hAnsi="Arial" w:cs="Arial"/>
          <w:sz w:val="24"/>
          <w:szCs w:val="24"/>
        </w:rPr>
        <w:t xml:space="preserve"> he can also be very erratic and </w:t>
      </w:r>
      <w:r w:rsidR="00F65CFD">
        <w:rPr>
          <w:rFonts w:ascii="Arial" w:hAnsi="Arial" w:cs="Arial"/>
          <w:sz w:val="24"/>
          <w:szCs w:val="24"/>
        </w:rPr>
        <w:t>opinionated about many things leaving hi</w:t>
      </w:r>
      <w:r w:rsidR="00257E8D">
        <w:rPr>
          <w:rFonts w:ascii="Arial" w:hAnsi="Arial" w:cs="Arial"/>
          <w:sz w:val="24"/>
          <w:szCs w:val="24"/>
        </w:rPr>
        <w:t xml:space="preserve">m </w:t>
      </w:r>
      <w:r w:rsidR="00F65CFD">
        <w:rPr>
          <w:rFonts w:ascii="Arial" w:hAnsi="Arial" w:cs="Arial"/>
          <w:sz w:val="24"/>
          <w:szCs w:val="24"/>
        </w:rPr>
        <w:t>very short-tempered</w:t>
      </w:r>
      <w:r w:rsidR="009040F1">
        <w:rPr>
          <w:rFonts w:ascii="Arial" w:hAnsi="Arial" w:cs="Arial"/>
          <w:sz w:val="24"/>
          <w:szCs w:val="24"/>
        </w:rPr>
        <w:t xml:space="preserve"> (</w:t>
      </w:r>
      <w:r w:rsidR="009040F1" w:rsidRPr="00926E8B">
        <w:rPr>
          <w:rFonts w:ascii="Arial" w:hAnsi="Arial" w:cs="Arial"/>
          <w:sz w:val="24"/>
          <w:szCs w:val="24"/>
        </w:rPr>
        <w:t>Rigby, 2022)</w:t>
      </w:r>
      <w:r w:rsidR="009040F1">
        <w:rPr>
          <w:rFonts w:ascii="Arial" w:hAnsi="Arial" w:cs="Arial"/>
          <w:sz w:val="24"/>
          <w:szCs w:val="24"/>
        </w:rPr>
        <w:t>. This</w:t>
      </w:r>
      <w:r w:rsidR="00F65CFD">
        <w:rPr>
          <w:rFonts w:ascii="Arial" w:hAnsi="Arial" w:cs="Arial"/>
          <w:sz w:val="24"/>
          <w:szCs w:val="24"/>
        </w:rPr>
        <w:t xml:space="preserve"> can be seen on many of his </w:t>
      </w:r>
      <w:r w:rsidR="00381650">
        <w:rPr>
          <w:rFonts w:ascii="Arial" w:hAnsi="Arial" w:cs="Arial"/>
          <w:sz w:val="24"/>
          <w:szCs w:val="24"/>
        </w:rPr>
        <w:t>rants on Twitter</w:t>
      </w:r>
      <w:r w:rsidR="00915073">
        <w:rPr>
          <w:rFonts w:ascii="Arial" w:hAnsi="Arial" w:cs="Arial"/>
          <w:sz w:val="24"/>
          <w:szCs w:val="24"/>
        </w:rPr>
        <w:t>, for example he</w:t>
      </w:r>
      <w:r w:rsidR="00257E8D">
        <w:rPr>
          <w:rFonts w:ascii="Arial" w:hAnsi="Arial" w:cs="Arial"/>
          <w:sz w:val="24"/>
          <w:szCs w:val="24"/>
        </w:rPr>
        <w:t xml:space="preserve"> </w:t>
      </w:r>
      <w:r w:rsidR="00257E8D">
        <w:rPr>
          <w:rFonts w:ascii="Arial" w:hAnsi="Arial" w:cs="Arial"/>
          <w:sz w:val="24"/>
          <w:szCs w:val="24"/>
        </w:rPr>
        <w:lastRenderedPageBreak/>
        <w:t>negatively</w:t>
      </w:r>
      <w:r w:rsidR="00915073">
        <w:rPr>
          <w:rFonts w:ascii="Arial" w:hAnsi="Arial" w:cs="Arial"/>
          <w:sz w:val="24"/>
          <w:szCs w:val="24"/>
        </w:rPr>
        <w:t xml:space="preserve"> </w:t>
      </w:r>
      <w:r w:rsidR="00277644">
        <w:rPr>
          <w:rFonts w:ascii="Arial" w:hAnsi="Arial" w:cs="Arial"/>
          <w:sz w:val="24"/>
          <w:szCs w:val="24"/>
        </w:rPr>
        <w:t xml:space="preserve">tweeted about a Thai rescue diver who assisted with the recovery of 12 stranded boys and their football coach from a flooded cave. </w:t>
      </w:r>
      <w:r w:rsidR="00442E13">
        <w:rPr>
          <w:rFonts w:ascii="Arial" w:hAnsi="Arial" w:cs="Arial"/>
          <w:sz w:val="24"/>
          <w:szCs w:val="24"/>
        </w:rPr>
        <w:t>His words effected many people and Tesla stocks were badly affected after this</w:t>
      </w:r>
      <w:r w:rsidR="009040F1">
        <w:rPr>
          <w:rFonts w:ascii="Arial" w:hAnsi="Arial" w:cs="Arial"/>
          <w:sz w:val="24"/>
          <w:szCs w:val="24"/>
        </w:rPr>
        <w:t xml:space="preserve"> </w:t>
      </w:r>
      <w:r w:rsidR="009040F1" w:rsidRPr="009040F1">
        <w:rPr>
          <w:rFonts w:ascii="Arial" w:hAnsi="Arial" w:cs="Arial"/>
          <w:sz w:val="24"/>
          <w:szCs w:val="24"/>
        </w:rPr>
        <w:t>(Salinas, 2018)</w:t>
      </w:r>
      <w:r w:rsidR="009040F1">
        <w:rPr>
          <w:rFonts w:ascii="Arial" w:hAnsi="Arial" w:cs="Arial"/>
          <w:sz w:val="24"/>
          <w:szCs w:val="24"/>
        </w:rPr>
        <w:t xml:space="preserve">. </w:t>
      </w:r>
      <w:r w:rsidR="00DC23EC">
        <w:rPr>
          <w:rFonts w:ascii="Arial" w:hAnsi="Arial" w:cs="Arial"/>
          <w:sz w:val="24"/>
          <w:szCs w:val="24"/>
        </w:rPr>
        <w:t xml:space="preserve"> His lack of control over situations has got him into a lot of trouble, </w:t>
      </w:r>
      <w:r w:rsidR="009947C8">
        <w:rPr>
          <w:rFonts w:ascii="Arial" w:hAnsi="Arial" w:cs="Arial"/>
          <w:sz w:val="24"/>
          <w:szCs w:val="24"/>
        </w:rPr>
        <w:t xml:space="preserve">although </w:t>
      </w:r>
      <w:r w:rsidR="00D11219">
        <w:rPr>
          <w:rFonts w:ascii="Arial" w:hAnsi="Arial" w:cs="Arial"/>
          <w:sz w:val="24"/>
          <w:szCs w:val="24"/>
        </w:rPr>
        <w:t xml:space="preserve">it has given him the ability to move within businesses and to </w:t>
      </w:r>
      <w:r w:rsidR="004519FC">
        <w:rPr>
          <w:rFonts w:ascii="Arial" w:hAnsi="Arial" w:cs="Arial"/>
          <w:sz w:val="24"/>
          <w:szCs w:val="24"/>
        </w:rPr>
        <w:t xml:space="preserve">go for new ideas without “stifling the flame too much”. </w:t>
      </w:r>
      <w:r w:rsidR="00670154">
        <w:rPr>
          <w:rFonts w:ascii="Arial" w:hAnsi="Arial" w:cs="Arial"/>
          <w:sz w:val="24"/>
          <w:szCs w:val="24"/>
        </w:rPr>
        <w:t xml:space="preserve">His ability to act fast during certain situations has provided benefits in terms of his business growth and his innovation, </w:t>
      </w:r>
      <w:r w:rsidR="00502E57">
        <w:rPr>
          <w:rFonts w:ascii="Arial" w:hAnsi="Arial" w:cs="Arial"/>
          <w:sz w:val="24"/>
          <w:szCs w:val="24"/>
        </w:rPr>
        <w:t>although it has caused some issues and frustrations within his work team</w:t>
      </w:r>
      <w:r w:rsidR="00692C2C">
        <w:rPr>
          <w:rFonts w:ascii="Arial" w:hAnsi="Arial" w:cs="Arial"/>
          <w:sz w:val="24"/>
          <w:szCs w:val="24"/>
        </w:rPr>
        <w:t xml:space="preserve"> </w:t>
      </w:r>
      <w:r w:rsidR="009F1A9F">
        <w:rPr>
          <w:rFonts w:ascii="Arial" w:hAnsi="Arial" w:cs="Arial"/>
          <w:sz w:val="24"/>
          <w:szCs w:val="24"/>
        </w:rPr>
        <w:t xml:space="preserve">(Rigby, 2022). </w:t>
      </w:r>
      <w:r w:rsidR="009D6682">
        <w:rPr>
          <w:rFonts w:ascii="Arial" w:hAnsi="Arial" w:cs="Arial"/>
          <w:sz w:val="24"/>
          <w:szCs w:val="24"/>
        </w:rPr>
        <w:t xml:space="preserve">Elon Musk is also very </w:t>
      </w:r>
      <w:r w:rsidR="00CF1971">
        <w:rPr>
          <w:rFonts w:ascii="Arial" w:hAnsi="Arial" w:cs="Arial"/>
          <w:sz w:val="24"/>
          <w:szCs w:val="24"/>
        </w:rPr>
        <w:t>ambitious;</w:t>
      </w:r>
      <w:r w:rsidR="00384A4E">
        <w:rPr>
          <w:rFonts w:ascii="Arial" w:hAnsi="Arial" w:cs="Arial"/>
          <w:sz w:val="24"/>
          <w:szCs w:val="24"/>
        </w:rPr>
        <w:t xml:space="preserve"> he is well known for setting aggressive and seeming</w:t>
      </w:r>
      <w:r w:rsidR="00CF1971">
        <w:rPr>
          <w:rFonts w:ascii="Arial" w:hAnsi="Arial" w:cs="Arial"/>
          <w:sz w:val="24"/>
          <w:szCs w:val="24"/>
        </w:rPr>
        <w:t xml:space="preserve">ly impossible goals for his organisations. </w:t>
      </w:r>
      <w:r w:rsidR="00DF3267">
        <w:rPr>
          <w:rFonts w:ascii="Arial" w:hAnsi="Arial" w:cs="Arial"/>
          <w:sz w:val="24"/>
          <w:szCs w:val="24"/>
        </w:rPr>
        <w:t>Gwynne Shotwell t</w:t>
      </w:r>
      <w:r w:rsidR="00F4526C">
        <w:rPr>
          <w:rFonts w:ascii="Arial" w:hAnsi="Arial" w:cs="Arial"/>
          <w:sz w:val="24"/>
          <w:szCs w:val="24"/>
        </w:rPr>
        <w:t>he president and chief operating officer of SpaceX said that “when Elon says something, you have to pause and not blur out, ‘well, that’s impossible.’ You zip it, you think about it, and you find ways to get it done”</w:t>
      </w:r>
      <w:r w:rsidR="00697650">
        <w:rPr>
          <w:rFonts w:ascii="Arial" w:hAnsi="Arial" w:cs="Arial"/>
          <w:sz w:val="24"/>
          <w:szCs w:val="24"/>
        </w:rPr>
        <w:t xml:space="preserve"> </w:t>
      </w:r>
      <w:r w:rsidR="00697650" w:rsidRPr="00697650">
        <w:rPr>
          <w:rFonts w:ascii="Arial" w:hAnsi="Arial" w:cs="Arial"/>
          <w:sz w:val="24"/>
          <w:szCs w:val="24"/>
        </w:rPr>
        <w:t>(Schwartz, 2018)</w:t>
      </w:r>
      <w:r w:rsidR="00697650">
        <w:rPr>
          <w:rFonts w:ascii="Arial" w:hAnsi="Arial" w:cs="Arial"/>
          <w:sz w:val="24"/>
          <w:szCs w:val="24"/>
        </w:rPr>
        <w:t xml:space="preserve">. </w:t>
      </w:r>
    </w:p>
    <w:p w14:paraId="300E4F65" w14:textId="77777777" w:rsidR="00845D3B" w:rsidRDefault="00692C2C" w:rsidP="00CC13F2">
      <w:pPr>
        <w:spacing w:line="480" w:lineRule="auto"/>
        <w:rPr>
          <w:rFonts w:ascii="Arial" w:hAnsi="Arial" w:cs="Arial"/>
          <w:sz w:val="24"/>
          <w:szCs w:val="24"/>
        </w:rPr>
      </w:pPr>
      <w:r>
        <w:rPr>
          <w:rFonts w:ascii="Arial" w:hAnsi="Arial" w:cs="Arial"/>
          <w:sz w:val="24"/>
          <w:szCs w:val="24"/>
        </w:rPr>
        <w:t>Musk can be seen as being an Autocratic leader.</w:t>
      </w:r>
      <w:r w:rsidR="007F4B55">
        <w:rPr>
          <w:rFonts w:ascii="Arial" w:hAnsi="Arial" w:cs="Arial"/>
          <w:sz w:val="24"/>
          <w:szCs w:val="24"/>
        </w:rPr>
        <w:t xml:space="preserve"> </w:t>
      </w:r>
      <w:r w:rsidR="00844858">
        <w:rPr>
          <w:rFonts w:ascii="Arial" w:hAnsi="Arial" w:cs="Arial"/>
          <w:sz w:val="24"/>
          <w:szCs w:val="24"/>
        </w:rPr>
        <w:t xml:space="preserve">Autocratic leadership is where one person is in control of all choices and decisions and takes very little input from other individuals. They make choices and decisions purely based on their own beliefs and are not open to suggestions or advise from others in the team </w:t>
      </w:r>
      <w:r w:rsidR="00844858" w:rsidRPr="005A12A8">
        <w:rPr>
          <w:rFonts w:ascii="Arial" w:hAnsi="Arial" w:cs="Arial"/>
          <w:sz w:val="24"/>
          <w:szCs w:val="24"/>
        </w:rPr>
        <w:t>(Bennett, Coleman &amp; Co. Ltd, 2019)</w:t>
      </w:r>
      <w:r w:rsidR="00844858">
        <w:rPr>
          <w:rFonts w:ascii="Arial" w:hAnsi="Arial" w:cs="Arial"/>
          <w:sz w:val="24"/>
          <w:szCs w:val="24"/>
        </w:rPr>
        <w:t>.</w:t>
      </w:r>
      <w:r w:rsidR="00BA3ACA">
        <w:rPr>
          <w:rFonts w:ascii="Arial" w:hAnsi="Arial" w:cs="Arial"/>
          <w:sz w:val="24"/>
          <w:szCs w:val="24"/>
        </w:rPr>
        <w:t xml:space="preserve"> One trait that Musk has is that he doesn’t let failure bring him down</w:t>
      </w:r>
      <w:r w:rsidR="00BE177F">
        <w:rPr>
          <w:rFonts w:ascii="Arial" w:hAnsi="Arial" w:cs="Arial"/>
          <w:sz w:val="24"/>
          <w:szCs w:val="24"/>
        </w:rPr>
        <w:t xml:space="preserve">. Failure is </w:t>
      </w:r>
      <w:r w:rsidR="008712C4">
        <w:rPr>
          <w:rFonts w:ascii="Arial" w:hAnsi="Arial" w:cs="Arial"/>
          <w:sz w:val="24"/>
          <w:szCs w:val="24"/>
        </w:rPr>
        <w:t>a</w:t>
      </w:r>
      <w:r w:rsidR="00BE177F">
        <w:rPr>
          <w:rFonts w:ascii="Arial" w:hAnsi="Arial" w:cs="Arial"/>
          <w:sz w:val="24"/>
          <w:szCs w:val="24"/>
        </w:rPr>
        <w:t xml:space="preserve"> common occurrence with Musk</w:t>
      </w:r>
      <w:r w:rsidR="00B77BC4">
        <w:rPr>
          <w:rFonts w:ascii="Arial" w:hAnsi="Arial" w:cs="Arial"/>
          <w:sz w:val="24"/>
          <w:szCs w:val="24"/>
        </w:rPr>
        <w:t xml:space="preserve"> for example during 2008 </w:t>
      </w:r>
      <w:r w:rsidR="009A49C0">
        <w:rPr>
          <w:rFonts w:ascii="Arial" w:hAnsi="Arial" w:cs="Arial"/>
          <w:sz w:val="24"/>
          <w:szCs w:val="24"/>
        </w:rPr>
        <w:t>Christmas</w:t>
      </w:r>
      <w:r w:rsidR="00B77BC4">
        <w:rPr>
          <w:rFonts w:ascii="Arial" w:hAnsi="Arial" w:cs="Arial"/>
          <w:sz w:val="24"/>
          <w:szCs w:val="24"/>
        </w:rPr>
        <w:t xml:space="preserve"> musk had almost lost </w:t>
      </w:r>
      <w:r w:rsidR="009A49C0">
        <w:rPr>
          <w:rFonts w:ascii="Arial" w:hAnsi="Arial" w:cs="Arial"/>
          <w:sz w:val="24"/>
          <w:szCs w:val="24"/>
        </w:rPr>
        <w:t xml:space="preserve">Tesla and SpaceX </w:t>
      </w:r>
      <w:r w:rsidR="006B3A20">
        <w:rPr>
          <w:rFonts w:ascii="Arial" w:hAnsi="Arial" w:cs="Arial"/>
          <w:sz w:val="24"/>
          <w:szCs w:val="24"/>
        </w:rPr>
        <w:t>due to the</w:t>
      </w:r>
      <w:r w:rsidR="00717113">
        <w:rPr>
          <w:rFonts w:ascii="Arial" w:hAnsi="Arial" w:cs="Arial"/>
          <w:sz w:val="24"/>
          <w:szCs w:val="24"/>
        </w:rPr>
        <w:t xml:space="preserve"> third</w:t>
      </w:r>
      <w:r w:rsidR="006B3A20">
        <w:rPr>
          <w:rFonts w:ascii="Arial" w:hAnsi="Arial" w:cs="Arial"/>
          <w:sz w:val="24"/>
          <w:szCs w:val="24"/>
        </w:rPr>
        <w:t xml:space="preserve"> failure of the Falcon 1 rocket </w:t>
      </w:r>
      <w:r w:rsidR="00717113">
        <w:rPr>
          <w:rFonts w:ascii="Arial" w:hAnsi="Arial" w:cs="Arial"/>
          <w:sz w:val="24"/>
          <w:szCs w:val="24"/>
        </w:rPr>
        <w:t>and Tesla almost hit bankruptcy</w:t>
      </w:r>
      <w:r w:rsidR="00AD1A64">
        <w:rPr>
          <w:rFonts w:ascii="Arial" w:hAnsi="Arial" w:cs="Arial"/>
          <w:sz w:val="24"/>
          <w:szCs w:val="24"/>
        </w:rPr>
        <w:t xml:space="preserve"> </w:t>
      </w:r>
      <w:r w:rsidR="00AD1A64" w:rsidRPr="00AD1A64">
        <w:rPr>
          <w:rFonts w:ascii="Arial" w:hAnsi="Arial" w:cs="Arial"/>
          <w:sz w:val="24"/>
          <w:szCs w:val="24"/>
        </w:rPr>
        <w:t>(BBC News, 2018)</w:t>
      </w:r>
      <w:r w:rsidR="00AD1A64">
        <w:rPr>
          <w:rFonts w:ascii="Arial" w:hAnsi="Arial" w:cs="Arial"/>
          <w:sz w:val="24"/>
          <w:szCs w:val="24"/>
        </w:rPr>
        <w:t xml:space="preserve">. </w:t>
      </w:r>
      <w:r w:rsidR="004C22E7">
        <w:rPr>
          <w:rFonts w:ascii="Arial" w:hAnsi="Arial" w:cs="Arial"/>
          <w:sz w:val="24"/>
          <w:szCs w:val="24"/>
        </w:rPr>
        <w:t xml:space="preserve">Even with these failures he still maintains strong leadership skills that </w:t>
      </w:r>
      <w:r w:rsidR="006218CF">
        <w:rPr>
          <w:rFonts w:ascii="Arial" w:hAnsi="Arial" w:cs="Arial"/>
          <w:sz w:val="24"/>
          <w:szCs w:val="24"/>
        </w:rPr>
        <w:t>motivate him and his employees</w:t>
      </w:r>
      <w:r w:rsidR="00303266">
        <w:rPr>
          <w:rFonts w:ascii="Arial" w:hAnsi="Arial" w:cs="Arial"/>
          <w:sz w:val="24"/>
          <w:szCs w:val="24"/>
        </w:rPr>
        <w:t xml:space="preserve">, even though many wanted to give up. As Elon insisted </w:t>
      </w:r>
      <w:r w:rsidR="00303266">
        <w:rPr>
          <w:rFonts w:ascii="Arial" w:hAnsi="Arial" w:cs="Arial"/>
          <w:sz w:val="24"/>
          <w:szCs w:val="24"/>
        </w:rPr>
        <w:lastRenderedPageBreak/>
        <w:t>that they must pursue th</w:t>
      </w:r>
      <w:r w:rsidR="00F64193">
        <w:rPr>
          <w:rFonts w:ascii="Arial" w:hAnsi="Arial" w:cs="Arial"/>
          <w:sz w:val="24"/>
          <w:szCs w:val="24"/>
        </w:rPr>
        <w:t>e jobs they were doing, he gave a motivational speech that created a huge buzz of determination</w:t>
      </w:r>
      <w:r w:rsidR="00CC371D">
        <w:rPr>
          <w:rFonts w:ascii="Arial" w:hAnsi="Arial" w:cs="Arial"/>
          <w:sz w:val="24"/>
          <w:szCs w:val="24"/>
        </w:rPr>
        <w:t>. This shows that failure is very motivating for Elon</w:t>
      </w:r>
      <w:r w:rsidR="00CF6C4D">
        <w:rPr>
          <w:rFonts w:ascii="Arial" w:hAnsi="Arial" w:cs="Arial"/>
          <w:sz w:val="24"/>
          <w:szCs w:val="24"/>
        </w:rPr>
        <w:t xml:space="preserve"> </w:t>
      </w:r>
      <w:r w:rsidR="00CF6C4D" w:rsidRPr="00CF6C4D">
        <w:rPr>
          <w:rFonts w:ascii="Arial" w:hAnsi="Arial" w:cs="Arial"/>
          <w:sz w:val="24"/>
          <w:szCs w:val="24"/>
        </w:rPr>
        <w:t>(Miller, 2021)</w:t>
      </w:r>
      <w:r w:rsidR="00CF6C4D">
        <w:rPr>
          <w:rFonts w:ascii="Arial" w:hAnsi="Arial" w:cs="Arial"/>
          <w:sz w:val="24"/>
          <w:szCs w:val="24"/>
        </w:rPr>
        <w:t xml:space="preserve">. </w:t>
      </w:r>
      <w:r w:rsidR="005432D9">
        <w:rPr>
          <w:rFonts w:ascii="Arial" w:hAnsi="Arial" w:cs="Arial"/>
          <w:sz w:val="24"/>
          <w:szCs w:val="24"/>
        </w:rPr>
        <w:t xml:space="preserve">Musk is also seen to be quite obsessive. In 2018 when the Tesla Model 3 was behind in production Elon felt he was so busy that he didn’t have time to go home to shower and rest, he was sleeping on the factory floors and sofas to ensure he got all the work he could done. Musk responded to an interview questions that he doesn’t believe CEOs should be off on vacation while employees are experiencing hardship at work </w:t>
      </w:r>
      <w:r w:rsidR="005432D9" w:rsidRPr="007822EB">
        <w:rPr>
          <w:rFonts w:ascii="Arial" w:hAnsi="Arial" w:cs="Arial"/>
          <w:sz w:val="24"/>
          <w:szCs w:val="24"/>
        </w:rPr>
        <w:t>(Clifford, 2018)</w:t>
      </w:r>
      <w:r w:rsidR="005432D9">
        <w:rPr>
          <w:rFonts w:ascii="Arial" w:hAnsi="Arial" w:cs="Arial"/>
          <w:sz w:val="24"/>
          <w:szCs w:val="24"/>
        </w:rPr>
        <w:t xml:space="preserve">. It was also seen that Musk would work 120 hours per week, but he pulled back to a more “sustainable” amount of 80 to 90 hours per week </w:t>
      </w:r>
      <w:r w:rsidR="005432D9" w:rsidRPr="00C10076">
        <w:rPr>
          <w:rFonts w:ascii="Arial" w:hAnsi="Arial" w:cs="Arial"/>
          <w:sz w:val="24"/>
          <w:szCs w:val="24"/>
        </w:rPr>
        <w:t>(</w:t>
      </w:r>
      <w:proofErr w:type="spellStart"/>
      <w:r w:rsidR="005432D9" w:rsidRPr="00C10076">
        <w:rPr>
          <w:rFonts w:ascii="Arial" w:hAnsi="Arial" w:cs="Arial"/>
          <w:sz w:val="24"/>
          <w:szCs w:val="24"/>
        </w:rPr>
        <w:t>Umoh</w:t>
      </w:r>
      <w:proofErr w:type="spellEnd"/>
      <w:r w:rsidR="005432D9" w:rsidRPr="00C10076">
        <w:rPr>
          <w:rFonts w:ascii="Arial" w:hAnsi="Arial" w:cs="Arial"/>
          <w:sz w:val="24"/>
          <w:szCs w:val="24"/>
        </w:rPr>
        <w:t>, 2018)</w:t>
      </w:r>
      <w:r w:rsidR="005432D9">
        <w:rPr>
          <w:rFonts w:ascii="Arial" w:hAnsi="Arial" w:cs="Arial"/>
          <w:sz w:val="24"/>
          <w:szCs w:val="24"/>
        </w:rPr>
        <w:t xml:space="preserve">. Elon could be seen as a micromanager as he is closing observing his employees. While this could be for good intentions, this behaviour from a manager could affect the morale of the team and could affect the performance of the business </w:t>
      </w:r>
      <w:r w:rsidR="005432D9" w:rsidRPr="005304F3">
        <w:rPr>
          <w:rFonts w:ascii="Arial" w:hAnsi="Arial" w:cs="Arial"/>
          <w:sz w:val="24"/>
          <w:szCs w:val="24"/>
        </w:rPr>
        <w:t>(Indeed Editorial Team, 2021)</w:t>
      </w:r>
      <w:r w:rsidR="005432D9">
        <w:rPr>
          <w:rFonts w:ascii="Arial" w:hAnsi="Arial" w:cs="Arial"/>
          <w:sz w:val="24"/>
          <w:szCs w:val="24"/>
        </w:rPr>
        <w:t xml:space="preserve">. </w:t>
      </w:r>
      <w:r w:rsidR="00750E79">
        <w:rPr>
          <w:rFonts w:ascii="Arial" w:hAnsi="Arial" w:cs="Arial"/>
          <w:sz w:val="24"/>
          <w:szCs w:val="24"/>
        </w:rPr>
        <w:t xml:space="preserve">Musk had actually described himself </w:t>
      </w:r>
      <w:r w:rsidR="004D7FAA">
        <w:rPr>
          <w:rFonts w:ascii="Arial" w:hAnsi="Arial" w:cs="Arial"/>
          <w:sz w:val="24"/>
          <w:szCs w:val="24"/>
        </w:rPr>
        <w:t xml:space="preserve">a “nano-manager” in the wall street journal </w:t>
      </w:r>
      <w:r w:rsidR="00675E6B">
        <w:rPr>
          <w:rFonts w:ascii="Arial" w:hAnsi="Arial" w:cs="Arial"/>
          <w:sz w:val="24"/>
          <w:szCs w:val="24"/>
        </w:rPr>
        <w:t xml:space="preserve">as he has </w:t>
      </w:r>
      <w:r w:rsidR="00123D56">
        <w:rPr>
          <w:rFonts w:ascii="Arial" w:hAnsi="Arial" w:cs="Arial"/>
          <w:sz w:val="24"/>
          <w:szCs w:val="24"/>
        </w:rPr>
        <w:t>a very domineering style that runs through Tesla and SpaceX</w:t>
      </w:r>
      <w:r w:rsidR="00675E6B">
        <w:rPr>
          <w:rFonts w:ascii="Arial" w:hAnsi="Arial" w:cs="Arial"/>
          <w:sz w:val="24"/>
          <w:szCs w:val="24"/>
        </w:rPr>
        <w:t xml:space="preserve"> </w:t>
      </w:r>
      <w:r w:rsidR="00675E6B" w:rsidRPr="00FC3AC4">
        <w:rPr>
          <w:rFonts w:ascii="Arial" w:hAnsi="Arial" w:cs="Arial"/>
          <w:sz w:val="24"/>
          <w:szCs w:val="24"/>
        </w:rPr>
        <w:t>(</w:t>
      </w:r>
      <w:proofErr w:type="spellStart"/>
      <w:r w:rsidR="00675E6B" w:rsidRPr="00FC3AC4">
        <w:rPr>
          <w:rFonts w:ascii="Arial" w:hAnsi="Arial" w:cs="Arial"/>
          <w:sz w:val="24"/>
          <w:szCs w:val="24"/>
        </w:rPr>
        <w:t>Wartzman</w:t>
      </w:r>
      <w:proofErr w:type="spellEnd"/>
      <w:r w:rsidR="00675E6B" w:rsidRPr="00FC3AC4">
        <w:rPr>
          <w:rFonts w:ascii="Arial" w:hAnsi="Arial" w:cs="Arial"/>
          <w:sz w:val="24"/>
          <w:szCs w:val="24"/>
        </w:rPr>
        <w:t>, 2015</w:t>
      </w:r>
      <w:r w:rsidR="00761FDC" w:rsidRPr="00FC3AC4">
        <w:rPr>
          <w:rFonts w:ascii="Arial" w:hAnsi="Arial" w:cs="Arial"/>
          <w:sz w:val="24"/>
          <w:szCs w:val="24"/>
        </w:rPr>
        <w:t>)</w:t>
      </w:r>
      <w:r w:rsidR="00761FDC">
        <w:rPr>
          <w:rFonts w:ascii="Arial" w:hAnsi="Arial" w:cs="Arial"/>
          <w:sz w:val="24"/>
          <w:szCs w:val="24"/>
        </w:rPr>
        <w:t>. These</w:t>
      </w:r>
      <w:r w:rsidR="00D77157">
        <w:rPr>
          <w:rFonts w:ascii="Arial" w:hAnsi="Arial" w:cs="Arial"/>
          <w:sz w:val="24"/>
          <w:szCs w:val="24"/>
        </w:rPr>
        <w:t xml:space="preserve"> n</w:t>
      </w:r>
      <w:r w:rsidR="00761FDC">
        <w:rPr>
          <w:rFonts w:ascii="Arial" w:hAnsi="Arial" w:cs="Arial"/>
          <w:sz w:val="24"/>
          <w:szCs w:val="24"/>
        </w:rPr>
        <w:t>a</w:t>
      </w:r>
      <w:r w:rsidR="00D77157">
        <w:rPr>
          <w:rFonts w:ascii="Arial" w:hAnsi="Arial" w:cs="Arial"/>
          <w:sz w:val="24"/>
          <w:szCs w:val="24"/>
        </w:rPr>
        <w:t xml:space="preserve">no-management actions include </w:t>
      </w:r>
      <w:r w:rsidR="00827622">
        <w:rPr>
          <w:rFonts w:ascii="Arial" w:hAnsi="Arial" w:cs="Arial"/>
          <w:sz w:val="24"/>
          <w:szCs w:val="24"/>
        </w:rPr>
        <w:t>having unreasonable expectation</w:t>
      </w:r>
      <w:r w:rsidR="00582DF4">
        <w:rPr>
          <w:rFonts w:ascii="Arial" w:hAnsi="Arial" w:cs="Arial"/>
          <w:sz w:val="24"/>
          <w:szCs w:val="24"/>
        </w:rPr>
        <w:t>s of employees</w:t>
      </w:r>
      <w:r w:rsidR="00827622">
        <w:rPr>
          <w:rFonts w:ascii="Arial" w:hAnsi="Arial" w:cs="Arial"/>
          <w:sz w:val="24"/>
          <w:szCs w:val="24"/>
        </w:rPr>
        <w:t xml:space="preserve"> to rage firing employees</w:t>
      </w:r>
      <w:r w:rsidR="00761FDC">
        <w:rPr>
          <w:rFonts w:ascii="Arial" w:hAnsi="Arial" w:cs="Arial"/>
          <w:sz w:val="24"/>
          <w:szCs w:val="24"/>
        </w:rPr>
        <w:t xml:space="preserve"> </w:t>
      </w:r>
      <w:r w:rsidR="00761FDC" w:rsidRPr="00761FDC">
        <w:rPr>
          <w:rFonts w:ascii="Arial" w:hAnsi="Arial" w:cs="Arial"/>
          <w:sz w:val="24"/>
          <w:szCs w:val="24"/>
        </w:rPr>
        <w:t>(Henderson, 2021)</w:t>
      </w:r>
      <w:r w:rsidR="00761FDC">
        <w:rPr>
          <w:rFonts w:ascii="Arial" w:hAnsi="Arial" w:cs="Arial"/>
          <w:sz w:val="24"/>
          <w:szCs w:val="24"/>
        </w:rPr>
        <w:t>.</w:t>
      </w:r>
      <w:r w:rsidR="00EF5257">
        <w:rPr>
          <w:rFonts w:ascii="Arial" w:hAnsi="Arial" w:cs="Arial"/>
          <w:sz w:val="24"/>
          <w:szCs w:val="24"/>
        </w:rPr>
        <w:t xml:space="preserve"> </w:t>
      </w:r>
      <w:r w:rsidR="00A826DB">
        <w:rPr>
          <w:rFonts w:ascii="Arial" w:hAnsi="Arial" w:cs="Arial"/>
          <w:sz w:val="24"/>
          <w:szCs w:val="24"/>
        </w:rPr>
        <w:t>Although</w:t>
      </w:r>
      <w:r w:rsidR="00EF5257">
        <w:rPr>
          <w:rFonts w:ascii="Arial" w:hAnsi="Arial" w:cs="Arial"/>
          <w:sz w:val="24"/>
          <w:szCs w:val="24"/>
        </w:rPr>
        <w:t xml:space="preserve"> Musk </w:t>
      </w:r>
      <w:r w:rsidR="004B58FF">
        <w:rPr>
          <w:rFonts w:ascii="Arial" w:hAnsi="Arial" w:cs="Arial"/>
          <w:sz w:val="24"/>
          <w:szCs w:val="24"/>
        </w:rPr>
        <w:t xml:space="preserve">does have very good </w:t>
      </w:r>
      <w:r w:rsidR="00A826DB">
        <w:rPr>
          <w:rFonts w:ascii="Arial" w:hAnsi="Arial" w:cs="Arial"/>
          <w:sz w:val="24"/>
          <w:szCs w:val="24"/>
        </w:rPr>
        <w:t>problem-solving</w:t>
      </w:r>
      <w:r w:rsidR="004B58FF">
        <w:rPr>
          <w:rFonts w:ascii="Arial" w:hAnsi="Arial" w:cs="Arial"/>
          <w:sz w:val="24"/>
          <w:szCs w:val="24"/>
        </w:rPr>
        <w:t xml:space="preserve"> skills that </w:t>
      </w:r>
      <w:r w:rsidR="001A0813">
        <w:rPr>
          <w:rFonts w:ascii="Arial" w:hAnsi="Arial" w:cs="Arial"/>
          <w:sz w:val="24"/>
          <w:szCs w:val="24"/>
        </w:rPr>
        <w:t xml:space="preserve">are very useful with the challenges that Tesla and SpaceX face. </w:t>
      </w:r>
      <w:r w:rsidR="00F74172">
        <w:rPr>
          <w:rFonts w:ascii="Arial" w:hAnsi="Arial" w:cs="Arial"/>
          <w:sz w:val="24"/>
          <w:szCs w:val="24"/>
        </w:rPr>
        <w:t xml:space="preserve">It is seen that Musk looks at the issues in a different perspective </w:t>
      </w:r>
      <w:r w:rsidR="00A826DB">
        <w:rPr>
          <w:rFonts w:ascii="Arial" w:hAnsi="Arial" w:cs="Arial"/>
          <w:sz w:val="24"/>
          <w:szCs w:val="24"/>
        </w:rPr>
        <w:t>than a lot of people at the organisation</w:t>
      </w:r>
      <w:r w:rsidR="004A7DCD">
        <w:rPr>
          <w:rFonts w:ascii="Arial" w:hAnsi="Arial" w:cs="Arial"/>
          <w:sz w:val="24"/>
          <w:szCs w:val="24"/>
        </w:rPr>
        <w:t>s</w:t>
      </w:r>
      <w:r w:rsidR="004A36AC">
        <w:rPr>
          <w:rFonts w:ascii="Arial" w:hAnsi="Arial" w:cs="Arial"/>
          <w:sz w:val="24"/>
          <w:szCs w:val="24"/>
        </w:rPr>
        <w:t>. Musk</w:t>
      </w:r>
      <w:r w:rsidR="00E4346C">
        <w:rPr>
          <w:rFonts w:ascii="Arial" w:hAnsi="Arial" w:cs="Arial"/>
          <w:sz w:val="24"/>
          <w:szCs w:val="24"/>
        </w:rPr>
        <w:t xml:space="preserve"> is</w:t>
      </w:r>
      <w:r w:rsidR="004A36AC">
        <w:rPr>
          <w:rFonts w:ascii="Arial" w:hAnsi="Arial" w:cs="Arial"/>
          <w:sz w:val="24"/>
          <w:szCs w:val="24"/>
        </w:rPr>
        <w:t xml:space="preserve"> also disintere</w:t>
      </w:r>
      <w:r w:rsidR="00E4346C">
        <w:rPr>
          <w:rFonts w:ascii="Arial" w:hAnsi="Arial" w:cs="Arial"/>
          <w:sz w:val="24"/>
          <w:szCs w:val="24"/>
        </w:rPr>
        <w:t xml:space="preserve">sted in other people assumptions as he has habit of </w:t>
      </w:r>
      <w:r w:rsidR="007772E0">
        <w:rPr>
          <w:rFonts w:ascii="Arial" w:hAnsi="Arial" w:cs="Arial"/>
          <w:sz w:val="24"/>
          <w:szCs w:val="24"/>
        </w:rPr>
        <w:t xml:space="preserve">questioning until the root of the issue is found. His individualism </w:t>
      </w:r>
      <w:r w:rsidR="008526C9">
        <w:rPr>
          <w:rFonts w:ascii="Arial" w:hAnsi="Arial" w:cs="Arial"/>
          <w:sz w:val="24"/>
          <w:szCs w:val="24"/>
        </w:rPr>
        <w:t xml:space="preserve">helps </w:t>
      </w:r>
      <w:r w:rsidR="008526C9">
        <w:rPr>
          <w:rFonts w:ascii="Arial" w:hAnsi="Arial" w:cs="Arial"/>
          <w:sz w:val="24"/>
          <w:szCs w:val="24"/>
        </w:rPr>
        <w:lastRenderedPageBreak/>
        <w:t xml:space="preserve">determine how to </w:t>
      </w:r>
      <w:r w:rsidR="00A31608">
        <w:rPr>
          <w:rFonts w:ascii="Arial" w:hAnsi="Arial" w:cs="Arial"/>
          <w:sz w:val="24"/>
          <w:szCs w:val="24"/>
        </w:rPr>
        <w:t>approach and issue as well as create an innovative solution</w:t>
      </w:r>
      <w:r w:rsidR="00FF42EE">
        <w:rPr>
          <w:rFonts w:ascii="Arial" w:hAnsi="Arial" w:cs="Arial"/>
          <w:sz w:val="24"/>
          <w:szCs w:val="24"/>
        </w:rPr>
        <w:t xml:space="preserve"> (Miller, 2021). </w:t>
      </w:r>
    </w:p>
    <w:p w14:paraId="3A6844CD" w14:textId="1E1BEAE0" w:rsidR="008B1EBE" w:rsidRDefault="00383C4D" w:rsidP="00CC13F2">
      <w:pPr>
        <w:spacing w:line="480" w:lineRule="auto"/>
        <w:rPr>
          <w:rFonts w:ascii="Arial" w:hAnsi="Arial" w:cs="Arial"/>
          <w:sz w:val="24"/>
          <w:szCs w:val="24"/>
        </w:rPr>
      </w:pPr>
      <w:r>
        <w:rPr>
          <w:rFonts w:ascii="Arial" w:hAnsi="Arial" w:cs="Arial"/>
          <w:sz w:val="24"/>
          <w:szCs w:val="24"/>
        </w:rPr>
        <w:t>In addition, Elon is also seen to use tr</w:t>
      </w:r>
      <w:r w:rsidR="001E0512">
        <w:rPr>
          <w:rFonts w:ascii="Arial" w:hAnsi="Arial" w:cs="Arial"/>
          <w:sz w:val="24"/>
          <w:szCs w:val="24"/>
        </w:rPr>
        <w:t>ansactional leadership</w:t>
      </w:r>
      <w:r w:rsidR="00B63DD6">
        <w:rPr>
          <w:rFonts w:ascii="Arial" w:hAnsi="Arial" w:cs="Arial"/>
          <w:sz w:val="24"/>
          <w:szCs w:val="24"/>
        </w:rPr>
        <w:t xml:space="preserve"> </w:t>
      </w:r>
      <w:r>
        <w:rPr>
          <w:rFonts w:ascii="Arial" w:hAnsi="Arial" w:cs="Arial"/>
          <w:sz w:val="24"/>
          <w:szCs w:val="24"/>
        </w:rPr>
        <w:t xml:space="preserve">styles </w:t>
      </w:r>
      <w:r w:rsidR="005548BA">
        <w:rPr>
          <w:rFonts w:ascii="Arial" w:hAnsi="Arial" w:cs="Arial"/>
          <w:sz w:val="24"/>
          <w:szCs w:val="24"/>
        </w:rPr>
        <w:t xml:space="preserve">due to his aggressive approach </w:t>
      </w:r>
      <w:r w:rsidR="00BC5419">
        <w:rPr>
          <w:rFonts w:ascii="Arial" w:hAnsi="Arial" w:cs="Arial"/>
          <w:sz w:val="24"/>
          <w:szCs w:val="24"/>
        </w:rPr>
        <w:t xml:space="preserve">that he uses </w:t>
      </w:r>
      <w:r w:rsidR="000B1BE7">
        <w:rPr>
          <w:rFonts w:ascii="Arial" w:hAnsi="Arial" w:cs="Arial"/>
          <w:sz w:val="24"/>
          <w:szCs w:val="24"/>
        </w:rPr>
        <w:t>to</w:t>
      </w:r>
      <w:r w:rsidR="00F7244D">
        <w:rPr>
          <w:rFonts w:ascii="Arial" w:hAnsi="Arial" w:cs="Arial"/>
          <w:sz w:val="24"/>
          <w:szCs w:val="24"/>
        </w:rPr>
        <w:t xml:space="preserve"> create innovation within any operations within the company. </w:t>
      </w:r>
      <w:r w:rsidR="004F7CD5">
        <w:rPr>
          <w:rFonts w:ascii="Arial" w:hAnsi="Arial" w:cs="Arial"/>
          <w:sz w:val="24"/>
          <w:szCs w:val="24"/>
        </w:rPr>
        <w:t>Elon also uses the transactional style as he like</w:t>
      </w:r>
      <w:r w:rsidR="00551B9F">
        <w:rPr>
          <w:rFonts w:ascii="Arial" w:hAnsi="Arial" w:cs="Arial"/>
          <w:sz w:val="24"/>
          <w:szCs w:val="24"/>
        </w:rPr>
        <w:t xml:space="preserve">s to achieve his </w:t>
      </w:r>
      <w:r w:rsidR="008D35C6">
        <w:rPr>
          <w:rFonts w:ascii="Arial" w:hAnsi="Arial" w:cs="Arial"/>
          <w:sz w:val="24"/>
          <w:szCs w:val="24"/>
        </w:rPr>
        <w:t>short-term</w:t>
      </w:r>
      <w:r w:rsidR="00551B9F">
        <w:rPr>
          <w:rFonts w:ascii="Arial" w:hAnsi="Arial" w:cs="Arial"/>
          <w:sz w:val="24"/>
          <w:szCs w:val="24"/>
        </w:rPr>
        <w:t xml:space="preserve"> goals. H</w:t>
      </w:r>
      <w:r w:rsidR="0049328E">
        <w:rPr>
          <w:rFonts w:ascii="Arial" w:hAnsi="Arial" w:cs="Arial"/>
          <w:sz w:val="24"/>
          <w:szCs w:val="24"/>
        </w:rPr>
        <w:t>e</w:t>
      </w:r>
      <w:r w:rsidR="0077403E">
        <w:rPr>
          <w:rFonts w:ascii="Arial" w:hAnsi="Arial" w:cs="Arial"/>
          <w:sz w:val="24"/>
          <w:szCs w:val="24"/>
        </w:rPr>
        <w:t xml:space="preserve"> directs his</w:t>
      </w:r>
      <w:r w:rsidR="0049328E">
        <w:rPr>
          <w:rFonts w:ascii="Arial" w:hAnsi="Arial" w:cs="Arial"/>
          <w:sz w:val="24"/>
          <w:szCs w:val="24"/>
        </w:rPr>
        <w:t xml:space="preserve"> </w:t>
      </w:r>
      <w:r w:rsidR="0077403E">
        <w:rPr>
          <w:rFonts w:ascii="Arial" w:hAnsi="Arial" w:cs="Arial"/>
          <w:sz w:val="24"/>
          <w:szCs w:val="24"/>
        </w:rPr>
        <w:t>e</w:t>
      </w:r>
      <w:r w:rsidR="00551B9F">
        <w:rPr>
          <w:rFonts w:ascii="Arial" w:hAnsi="Arial" w:cs="Arial"/>
          <w:sz w:val="24"/>
          <w:szCs w:val="24"/>
        </w:rPr>
        <w:t xml:space="preserve">mployees </w:t>
      </w:r>
      <w:r w:rsidR="00FD511A">
        <w:rPr>
          <w:rFonts w:ascii="Arial" w:hAnsi="Arial" w:cs="Arial"/>
          <w:sz w:val="24"/>
          <w:szCs w:val="24"/>
        </w:rPr>
        <w:t>to achieve the organizational goals at the priority in return for some incentives and rewards</w:t>
      </w:r>
      <w:r w:rsidR="007A0FB3">
        <w:rPr>
          <w:rFonts w:ascii="Arial" w:hAnsi="Arial" w:cs="Arial"/>
          <w:sz w:val="24"/>
          <w:szCs w:val="24"/>
        </w:rPr>
        <w:t xml:space="preserve"> </w:t>
      </w:r>
      <w:r w:rsidR="007A0FB3" w:rsidRPr="007A0FB3">
        <w:rPr>
          <w:rFonts w:ascii="Arial" w:hAnsi="Arial" w:cs="Arial"/>
          <w:sz w:val="24"/>
          <w:szCs w:val="24"/>
        </w:rPr>
        <w:t>(Hamed, 2021)</w:t>
      </w:r>
      <w:r w:rsidR="007A0FB3">
        <w:rPr>
          <w:rFonts w:ascii="Arial" w:hAnsi="Arial" w:cs="Arial"/>
          <w:sz w:val="24"/>
          <w:szCs w:val="24"/>
        </w:rPr>
        <w:t>.</w:t>
      </w:r>
      <w:r w:rsidR="0077403E">
        <w:rPr>
          <w:rFonts w:ascii="Arial" w:hAnsi="Arial" w:cs="Arial"/>
          <w:sz w:val="24"/>
          <w:szCs w:val="24"/>
        </w:rPr>
        <w:t xml:space="preserve"> Transactional leaders </w:t>
      </w:r>
      <w:r w:rsidR="00B67236">
        <w:rPr>
          <w:rFonts w:ascii="Arial" w:hAnsi="Arial" w:cs="Arial"/>
          <w:sz w:val="24"/>
          <w:szCs w:val="24"/>
        </w:rPr>
        <w:t>tend to view work as a business transaction which can be seen as being quite cold and daunting</w:t>
      </w:r>
      <w:r w:rsidR="004D6DFA">
        <w:rPr>
          <w:rFonts w:ascii="Arial" w:hAnsi="Arial" w:cs="Arial"/>
          <w:sz w:val="24"/>
          <w:szCs w:val="24"/>
        </w:rPr>
        <w:t xml:space="preserve"> as there is no employee relationships. As Elon is an autocratic leader as well as being a transactional leader the two </w:t>
      </w:r>
      <w:r w:rsidR="00E20255">
        <w:rPr>
          <w:rFonts w:ascii="Arial" w:hAnsi="Arial" w:cs="Arial"/>
          <w:sz w:val="24"/>
          <w:szCs w:val="24"/>
        </w:rPr>
        <w:t>roles together uncheck can result in massive organizational issues</w:t>
      </w:r>
      <w:r w:rsidR="00FB3A65">
        <w:rPr>
          <w:rFonts w:ascii="Arial" w:hAnsi="Arial" w:cs="Arial"/>
          <w:sz w:val="24"/>
          <w:szCs w:val="24"/>
        </w:rPr>
        <w:t xml:space="preserve"> </w:t>
      </w:r>
      <w:r w:rsidR="00FB3A65" w:rsidRPr="00FB3A65">
        <w:rPr>
          <w:rFonts w:ascii="Arial" w:hAnsi="Arial" w:cs="Arial"/>
          <w:sz w:val="24"/>
          <w:szCs w:val="24"/>
        </w:rPr>
        <w:t>(Miller, 2021)</w:t>
      </w:r>
      <w:r w:rsidR="00FB3A65">
        <w:rPr>
          <w:rFonts w:ascii="Arial" w:hAnsi="Arial" w:cs="Arial"/>
          <w:sz w:val="24"/>
          <w:szCs w:val="24"/>
        </w:rPr>
        <w:t xml:space="preserve">. </w:t>
      </w:r>
      <w:r w:rsidR="0054313B">
        <w:rPr>
          <w:rFonts w:ascii="Arial" w:hAnsi="Arial" w:cs="Arial"/>
          <w:sz w:val="24"/>
          <w:szCs w:val="24"/>
        </w:rPr>
        <w:t xml:space="preserve">In 2018, </w:t>
      </w:r>
      <w:r w:rsidR="00B67542">
        <w:rPr>
          <w:rFonts w:ascii="Arial" w:hAnsi="Arial" w:cs="Arial"/>
          <w:sz w:val="24"/>
          <w:szCs w:val="24"/>
        </w:rPr>
        <w:t>the work environment at Tesla was exposed by a statement made from a</w:t>
      </w:r>
      <w:r w:rsidR="00860E39">
        <w:rPr>
          <w:rFonts w:ascii="Arial" w:hAnsi="Arial" w:cs="Arial"/>
          <w:sz w:val="24"/>
          <w:szCs w:val="24"/>
        </w:rPr>
        <w:t xml:space="preserve"> past executive</w:t>
      </w:r>
      <w:r w:rsidR="00AD670F">
        <w:rPr>
          <w:rFonts w:ascii="Arial" w:hAnsi="Arial" w:cs="Arial"/>
          <w:sz w:val="24"/>
          <w:szCs w:val="24"/>
        </w:rPr>
        <w:t>.</w:t>
      </w:r>
      <w:r w:rsidR="00B67542">
        <w:rPr>
          <w:rFonts w:ascii="Arial" w:hAnsi="Arial" w:cs="Arial"/>
          <w:sz w:val="24"/>
          <w:szCs w:val="24"/>
        </w:rPr>
        <w:t xml:space="preserve"> They described </w:t>
      </w:r>
      <w:r w:rsidR="00860E39">
        <w:rPr>
          <w:rFonts w:ascii="Arial" w:hAnsi="Arial" w:cs="Arial"/>
          <w:sz w:val="24"/>
          <w:szCs w:val="24"/>
        </w:rPr>
        <w:t>all the employees at Tesla as being in an abusive relationship with Elon</w:t>
      </w:r>
      <w:r w:rsidR="00AD670F">
        <w:rPr>
          <w:rFonts w:ascii="Arial" w:hAnsi="Arial" w:cs="Arial"/>
          <w:sz w:val="24"/>
          <w:szCs w:val="24"/>
        </w:rPr>
        <w:t xml:space="preserve"> due to </w:t>
      </w:r>
      <w:r w:rsidR="002D1450">
        <w:rPr>
          <w:rFonts w:ascii="Arial" w:hAnsi="Arial" w:cs="Arial"/>
          <w:sz w:val="24"/>
          <w:szCs w:val="24"/>
        </w:rPr>
        <w:t xml:space="preserve">him being a control freak. </w:t>
      </w:r>
      <w:r w:rsidR="00050ADC">
        <w:rPr>
          <w:rFonts w:ascii="Arial" w:hAnsi="Arial" w:cs="Arial"/>
          <w:sz w:val="24"/>
          <w:szCs w:val="24"/>
        </w:rPr>
        <w:t xml:space="preserve">Another </w:t>
      </w:r>
      <w:r w:rsidR="008B1EBE">
        <w:rPr>
          <w:rFonts w:ascii="Arial" w:hAnsi="Arial" w:cs="Arial"/>
          <w:sz w:val="24"/>
          <w:szCs w:val="24"/>
        </w:rPr>
        <w:t>anonymous</w:t>
      </w:r>
      <w:r w:rsidR="00050ADC">
        <w:rPr>
          <w:rFonts w:ascii="Arial" w:hAnsi="Arial" w:cs="Arial"/>
          <w:sz w:val="24"/>
          <w:szCs w:val="24"/>
        </w:rPr>
        <w:t xml:space="preserve"> employee stated that there was only one decision maker at Tesla and that was Elon</w:t>
      </w:r>
      <w:r w:rsidR="008963D4">
        <w:rPr>
          <w:rFonts w:ascii="Arial" w:hAnsi="Arial" w:cs="Arial"/>
          <w:sz w:val="24"/>
          <w:szCs w:val="24"/>
        </w:rPr>
        <w:t xml:space="preserve"> (Miller, 2021). </w:t>
      </w:r>
    </w:p>
    <w:p w14:paraId="5DBAC89D" w14:textId="77777777" w:rsidR="00C40DE9" w:rsidRDefault="00744A07" w:rsidP="00CC13F2">
      <w:pPr>
        <w:spacing w:line="480" w:lineRule="auto"/>
        <w:rPr>
          <w:rFonts w:ascii="Arial" w:hAnsi="Arial" w:cs="Arial"/>
          <w:sz w:val="24"/>
          <w:szCs w:val="24"/>
        </w:rPr>
      </w:pPr>
      <w:r>
        <w:rPr>
          <w:rFonts w:ascii="Arial" w:hAnsi="Arial" w:cs="Arial"/>
          <w:sz w:val="24"/>
          <w:szCs w:val="24"/>
        </w:rPr>
        <w:t xml:space="preserve">Social and </w:t>
      </w:r>
      <w:r w:rsidR="00775224">
        <w:rPr>
          <w:rFonts w:ascii="Arial" w:hAnsi="Arial" w:cs="Arial"/>
          <w:sz w:val="24"/>
          <w:szCs w:val="24"/>
        </w:rPr>
        <w:t>emotional</w:t>
      </w:r>
      <w:r>
        <w:rPr>
          <w:rFonts w:ascii="Arial" w:hAnsi="Arial" w:cs="Arial"/>
          <w:sz w:val="24"/>
          <w:szCs w:val="24"/>
        </w:rPr>
        <w:t xml:space="preserve"> intelligence is having the ability to </w:t>
      </w:r>
      <w:r w:rsidR="00283560">
        <w:rPr>
          <w:rFonts w:ascii="Arial" w:hAnsi="Arial" w:cs="Arial"/>
          <w:sz w:val="24"/>
          <w:szCs w:val="24"/>
        </w:rPr>
        <w:t xml:space="preserve">be aware of your emotions as well as others. </w:t>
      </w:r>
      <w:r w:rsidR="008915BE">
        <w:rPr>
          <w:rFonts w:ascii="Arial" w:hAnsi="Arial" w:cs="Arial"/>
          <w:sz w:val="24"/>
          <w:szCs w:val="24"/>
        </w:rPr>
        <w:t>This information should then be used to manage relationships effectively especially in challenging situations</w:t>
      </w:r>
      <w:r w:rsidR="00775224">
        <w:rPr>
          <w:rFonts w:ascii="Arial" w:hAnsi="Arial" w:cs="Arial"/>
          <w:sz w:val="24"/>
          <w:szCs w:val="24"/>
        </w:rPr>
        <w:t xml:space="preserve"> </w:t>
      </w:r>
      <w:r w:rsidR="00775224" w:rsidRPr="00775224">
        <w:rPr>
          <w:rFonts w:ascii="Arial" w:hAnsi="Arial" w:cs="Arial"/>
          <w:sz w:val="24"/>
          <w:szCs w:val="24"/>
        </w:rPr>
        <w:t>(Johnson, 2022)</w:t>
      </w:r>
      <w:r w:rsidR="00775224">
        <w:rPr>
          <w:rFonts w:ascii="Arial" w:hAnsi="Arial" w:cs="Arial"/>
          <w:sz w:val="24"/>
          <w:szCs w:val="24"/>
        </w:rPr>
        <w:t>.</w:t>
      </w:r>
      <w:r w:rsidR="00B92BE0">
        <w:rPr>
          <w:rFonts w:ascii="Arial" w:hAnsi="Arial" w:cs="Arial"/>
          <w:sz w:val="24"/>
          <w:szCs w:val="24"/>
        </w:rPr>
        <w:t xml:space="preserve"> It is seen that Elon musk has </w:t>
      </w:r>
      <w:r w:rsidR="005C07A7">
        <w:rPr>
          <w:rFonts w:ascii="Arial" w:hAnsi="Arial" w:cs="Arial"/>
          <w:sz w:val="24"/>
          <w:szCs w:val="24"/>
        </w:rPr>
        <w:t xml:space="preserve">high emotional intelligence. </w:t>
      </w:r>
      <w:r w:rsidR="00714F85">
        <w:rPr>
          <w:rFonts w:ascii="Arial" w:hAnsi="Arial" w:cs="Arial"/>
          <w:sz w:val="24"/>
          <w:szCs w:val="24"/>
        </w:rPr>
        <w:t xml:space="preserve">Even though Musk works 80-90 hours per week he still makes time for his family </w:t>
      </w:r>
      <w:r w:rsidR="0082722A">
        <w:rPr>
          <w:rFonts w:ascii="Arial" w:hAnsi="Arial" w:cs="Arial"/>
          <w:sz w:val="24"/>
          <w:szCs w:val="24"/>
        </w:rPr>
        <w:t xml:space="preserve">and also responds firsthand to any concerns that Tesla customers may have over Twitter. </w:t>
      </w:r>
      <w:r w:rsidR="00631F27">
        <w:rPr>
          <w:rFonts w:ascii="Arial" w:hAnsi="Arial" w:cs="Arial"/>
          <w:sz w:val="24"/>
          <w:szCs w:val="24"/>
        </w:rPr>
        <w:t xml:space="preserve">In addition to this he is also able to identify emotional needs of others </w:t>
      </w:r>
      <w:r w:rsidR="000E5169">
        <w:rPr>
          <w:rFonts w:ascii="Arial" w:hAnsi="Arial" w:cs="Arial"/>
          <w:sz w:val="24"/>
          <w:szCs w:val="24"/>
        </w:rPr>
        <w:t xml:space="preserve">and adapt the </w:t>
      </w:r>
      <w:r w:rsidR="000E5169">
        <w:rPr>
          <w:rFonts w:ascii="Arial" w:hAnsi="Arial" w:cs="Arial"/>
          <w:sz w:val="24"/>
          <w:szCs w:val="24"/>
        </w:rPr>
        <w:lastRenderedPageBreak/>
        <w:t>way he works with employees in order to create a more successful leadership style.</w:t>
      </w:r>
      <w:r w:rsidR="00C13C31">
        <w:rPr>
          <w:rFonts w:ascii="Arial" w:hAnsi="Arial" w:cs="Arial"/>
          <w:sz w:val="24"/>
          <w:szCs w:val="24"/>
        </w:rPr>
        <w:t xml:space="preserve"> He also </w:t>
      </w:r>
      <w:r w:rsidR="009F2FA8">
        <w:rPr>
          <w:rFonts w:ascii="Arial" w:hAnsi="Arial" w:cs="Arial"/>
          <w:sz w:val="24"/>
          <w:szCs w:val="24"/>
        </w:rPr>
        <w:t xml:space="preserve">shared his concerns </w:t>
      </w:r>
      <w:r w:rsidR="00681115">
        <w:rPr>
          <w:rFonts w:ascii="Arial" w:hAnsi="Arial" w:cs="Arial"/>
          <w:sz w:val="24"/>
          <w:szCs w:val="24"/>
        </w:rPr>
        <w:t>about</w:t>
      </w:r>
      <w:r w:rsidR="009F2FA8">
        <w:rPr>
          <w:rFonts w:ascii="Arial" w:hAnsi="Arial" w:cs="Arial"/>
          <w:sz w:val="24"/>
          <w:szCs w:val="24"/>
        </w:rPr>
        <w:t xml:space="preserve"> the safety of his employees at the Tesla factory. In solution to this he created an email </w:t>
      </w:r>
      <w:r w:rsidR="000816CF">
        <w:rPr>
          <w:rFonts w:ascii="Arial" w:hAnsi="Arial" w:cs="Arial"/>
          <w:sz w:val="24"/>
          <w:szCs w:val="24"/>
        </w:rPr>
        <w:t>stating his unease and consideration for his employees and he even offered to put himself in their shoes.</w:t>
      </w:r>
      <w:r w:rsidR="00681115">
        <w:rPr>
          <w:rFonts w:ascii="Arial" w:hAnsi="Arial" w:cs="Arial"/>
          <w:sz w:val="24"/>
          <w:szCs w:val="24"/>
        </w:rPr>
        <w:t xml:space="preserve"> He focused on empathetic words such as “how much I care” and </w:t>
      </w:r>
      <w:r w:rsidR="00D7539D">
        <w:rPr>
          <w:rFonts w:ascii="Arial" w:hAnsi="Arial" w:cs="Arial"/>
          <w:sz w:val="24"/>
          <w:szCs w:val="24"/>
        </w:rPr>
        <w:t>“it</w:t>
      </w:r>
      <w:r w:rsidR="00681115">
        <w:rPr>
          <w:rFonts w:ascii="Arial" w:hAnsi="Arial" w:cs="Arial"/>
          <w:sz w:val="24"/>
          <w:szCs w:val="24"/>
        </w:rPr>
        <w:t xml:space="preserve"> breaks my heart”</w:t>
      </w:r>
      <w:r w:rsidR="00AC11DD">
        <w:rPr>
          <w:rFonts w:ascii="Arial" w:hAnsi="Arial" w:cs="Arial"/>
          <w:sz w:val="24"/>
          <w:szCs w:val="24"/>
        </w:rPr>
        <w:t xml:space="preserve"> which are all very sympathetic and personal to employees</w:t>
      </w:r>
      <w:r w:rsidR="008445D7">
        <w:rPr>
          <w:rFonts w:ascii="Arial" w:hAnsi="Arial" w:cs="Arial"/>
          <w:sz w:val="24"/>
          <w:szCs w:val="24"/>
        </w:rPr>
        <w:t xml:space="preserve"> </w:t>
      </w:r>
      <w:r w:rsidR="008445D7" w:rsidRPr="00775224">
        <w:rPr>
          <w:rFonts w:ascii="Arial" w:hAnsi="Arial" w:cs="Arial"/>
          <w:sz w:val="24"/>
          <w:szCs w:val="24"/>
        </w:rPr>
        <w:t>(Johnson, 2022)</w:t>
      </w:r>
      <w:r w:rsidR="008445D7">
        <w:rPr>
          <w:rFonts w:ascii="Arial" w:hAnsi="Arial" w:cs="Arial"/>
          <w:sz w:val="24"/>
          <w:szCs w:val="24"/>
        </w:rPr>
        <w:t xml:space="preserve">. </w:t>
      </w:r>
      <w:r w:rsidR="00D057B6">
        <w:rPr>
          <w:rFonts w:ascii="Arial" w:hAnsi="Arial" w:cs="Arial"/>
          <w:sz w:val="24"/>
          <w:szCs w:val="24"/>
        </w:rPr>
        <w:t>Elon does also show social intelligence. He shows</w:t>
      </w:r>
      <w:r w:rsidR="00D40733">
        <w:rPr>
          <w:rFonts w:ascii="Arial" w:hAnsi="Arial" w:cs="Arial"/>
          <w:sz w:val="24"/>
          <w:szCs w:val="24"/>
        </w:rPr>
        <w:t xml:space="preserve"> a combination of great interpersonal skills, being an inspirational leader </w:t>
      </w:r>
      <w:r w:rsidR="00D7539D">
        <w:rPr>
          <w:rFonts w:ascii="Arial" w:hAnsi="Arial" w:cs="Arial"/>
          <w:sz w:val="24"/>
          <w:szCs w:val="24"/>
        </w:rPr>
        <w:t>and exhibiting trustworthiness.</w:t>
      </w:r>
      <w:r w:rsidR="0051084C">
        <w:rPr>
          <w:rFonts w:ascii="Arial" w:hAnsi="Arial" w:cs="Arial"/>
          <w:sz w:val="24"/>
          <w:szCs w:val="24"/>
        </w:rPr>
        <w:t xml:space="preserve"> He shows the ability to listen to colleagues, </w:t>
      </w:r>
      <w:r w:rsidR="00D057B6">
        <w:rPr>
          <w:rFonts w:ascii="Arial" w:hAnsi="Arial" w:cs="Arial"/>
          <w:sz w:val="24"/>
          <w:szCs w:val="24"/>
        </w:rPr>
        <w:t>customers</w:t>
      </w:r>
      <w:r w:rsidR="0051084C">
        <w:rPr>
          <w:rFonts w:ascii="Arial" w:hAnsi="Arial" w:cs="Arial"/>
          <w:sz w:val="24"/>
          <w:szCs w:val="24"/>
        </w:rPr>
        <w:t xml:space="preserve"> and audience and he knows how to create </w:t>
      </w:r>
      <w:r w:rsidR="00D057B6">
        <w:rPr>
          <w:rFonts w:ascii="Arial" w:hAnsi="Arial" w:cs="Arial"/>
          <w:sz w:val="24"/>
          <w:szCs w:val="24"/>
        </w:rPr>
        <w:t xml:space="preserve">relationships and connections as well a how to act in various often unique situations. </w:t>
      </w:r>
    </w:p>
    <w:p w14:paraId="6DAEC249" w14:textId="68F36D73" w:rsidR="000459DD" w:rsidRDefault="007C44DF" w:rsidP="00CC13F2">
      <w:pPr>
        <w:spacing w:line="480" w:lineRule="auto"/>
        <w:rPr>
          <w:rFonts w:ascii="Arial" w:hAnsi="Arial" w:cs="Arial"/>
          <w:sz w:val="24"/>
          <w:szCs w:val="24"/>
        </w:rPr>
      </w:pPr>
      <w:r>
        <w:rPr>
          <w:rFonts w:ascii="Arial" w:hAnsi="Arial" w:cs="Arial"/>
          <w:sz w:val="24"/>
          <w:szCs w:val="24"/>
        </w:rPr>
        <w:t xml:space="preserve">It is also clear to see that Musk </w:t>
      </w:r>
      <w:r w:rsidR="00A723DD">
        <w:rPr>
          <w:rFonts w:ascii="Arial" w:hAnsi="Arial" w:cs="Arial"/>
          <w:sz w:val="24"/>
          <w:szCs w:val="24"/>
        </w:rPr>
        <w:t xml:space="preserve">has an amazing learning agility. </w:t>
      </w:r>
      <w:r w:rsidR="003945F8">
        <w:rPr>
          <w:rFonts w:ascii="Arial" w:hAnsi="Arial" w:cs="Arial"/>
          <w:sz w:val="24"/>
          <w:szCs w:val="24"/>
        </w:rPr>
        <w:t>Accordin</w:t>
      </w:r>
      <w:r w:rsidR="00073393">
        <w:rPr>
          <w:rFonts w:ascii="Arial" w:hAnsi="Arial" w:cs="Arial"/>
          <w:sz w:val="24"/>
          <w:szCs w:val="24"/>
        </w:rPr>
        <w:t xml:space="preserve">g </w:t>
      </w:r>
      <w:r w:rsidR="003945F8">
        <w:rPr>
          <w:rFonts w:ascii="Arial" w:hAnsi="Arial" w:cs="Arial"/>
          <w:sz w:val="24"/>
          <w:szCs w:val="24"/>
        </w:rPr>
        <w:t>to Ca</w:t>
      </w:r>
      <w:r w:rsidR="00073393">
        <w:rPr>
          <w:rFonts w:ascii="Arial" w:hAnsi="Arial" w:cs="Arial"/>
          <w:sz w:val="24"/>
          <w:szCs w:val="24"/>
        </w:rPr>
        <w:t>nt</w:t>
      </w:r>
      <w:r w:rsidR="003945F8">
        <w:rPr>
          <w:rFonts w:ascii="Arial" w:hAnsi="Arial" w:cs="Arial"/>
          <w:sz w:val="24"/>
          <w:szCs w:val="24"/>
        </w:rPr>
        <w:t xml:space="preserve">rell </w:t>
      </w:r>
      <w:r w:rsidR="00073393">
        <w:rPr>
          <w:rFonts w:ascii="Arial" w:hAnsi="Arial" w:cs="Arial"/>
          <w:sz w:val="24"/>
          <w:szCs w:val="24"/>
        </w:rPr>
        <w:t xml:space="preserve">(2014) </w:t>
      </w:r>
      <w:r w:rsidR="004964A2">
        <w:rPr>
          <w:rFonts w:ascii="Arial" w:hAnsi="Arial" w:cs="Arial"/>
          <w:sz w:val="24"/>
          <w:szCs w:val="24"/>
        </w:rPr>
        <w:t>an</w:t>
      </w:r>
      <w:r w:rsidR="00073393">
        <w:rPr>
          <w:rFonts w:ascii="Arial" w:hAnsi="Arial" w:cs="Arial"/>
          <w:sz w:val="24"/>
          <w:szCs w:val="24"/>
        </w:rPr>
        <w:t xml:space="preserve"> aerospace consultant </w:t>
      </w:r>
      <w:r w:rsidR="004964A2">
        <w:rPr>
          <w:rFonts w:ascii="Arial" w:hAnsi="Arial" w:cs="Arial"/>
          <w:sz w:val="24"/>
          <w:szCs w:val="24"/>
        </w:rPr>
        <w:t xml:space="preserve">at SpaceX said that Musk had literally taught himself rocket science from reading textbooks and talking to industry heavy weights. This shows how </w:t>
      </w:r>
      <w:r w:rsidR="00315E03">
        <w:rPr>
          <w:rFonts w:ascii="Arial" w:hAnsi="Arial" w:cs="Arial"/>
          <w:sz w:val="24"/>
          <w:szCs w:val="24"/>
        </w:rPr>
        <w:t xml:space="preserve">ambitious he is </w:t>
      </w:r>
      <w:r w:rsidR="003774E6">
        <w:rPr>
          <w:rFonts w:ascii="Arial" w:hAnsi="Arial" w:cs="Arial"/>
          <w:sz w:val="24"/>
          <w:szCs w:val="24"/>
        </w:rPr>
        <w:t>to stay head of his competitors</w:t>
      </w:r>
      <w:r w:rsidR="00845D3B">
        <w:rPr>
          <w:rFonts w:ascii="Arial" w:hAnsi="Arial" w:cs="Arial"/>
          <w:sz w:val="24"/>
          <w:szCs w:val="24"/>
        </w:rPr>
        <w:t xml:space="preserve"> </w:t>
      </w:r>
      <w:r w:rsidR="00845D3B" w:rsidRPr="00845D3B">
        <w:rPr>
          <w:rFonts w:ascii="Arial" w:hAnsi="Arial" w:cs="Arial"/>
          <w:sz w:val="24"/>
          <w:szCs w:val="24"/>
        </w:rPr>
        <w:t>(</w:t>
      </w:r>
      <w:proofErr w:type="spellStart"/>
      <w:r w:rsidR="00845D3B" w:rsidRPr="00845D3B">
        <w:rPr>
          <w:rFonts w:ascii="Arial" w:hAnsi="Arial" w:cs="Arial"/>
          <w:sz w:val="24"/>
          <w:szCs w:val="24"/>
        </w:rPr>
        <w:t>Feloni</w:t>
      </w:r>
      <w:proofErr w:type="spellEnd"/>
      <w:r w:rsidR="00845D3B" w:rsidRPr="00845D3B">
        <w:rPr>
          <w:rFonts w:ascii="Arial" w:hAnsi="Arial" w:cs="Arial"/>
          <w:sz w:val="24"/>
          <w:szCs w:val="24"/>
        </w:rPr>
        <w:t>, 2014)</w:t>
      </w:r>
      <w:r w:rsidR="00845D3B">
        <w:rPr>
          <w:rFonts w:ascii="Arial" w:hAnsi="Arial" w:cs="Arial"/>
          <w:sz w:val="24"/>
          <w:szCs w:val="24"/>
        </w:rPr>
        <w:t xml:space="preserve">. </w:t>
      </w:r>
    </w:p>
    <w:p w14:paraId="302A345A" w14:textId="4ECB5080" w:rsidR="00411499" w:rsidRDefault="00411499" w:rsidP="00CC13F2">
      <w:pPr>
        <w:spacing w:line="480" w:lineRule="auto"/>
        <w:rPr>
          <w:rFonts w:ascii="Arial" w:hAnsi="Arial" w:cs="Arial"/>
          <w:sz w:val="24"/>
          <w:szCs w:val="24"/>
        </w:rPr>
      </w:pPr>
      <w:r>
        <w:rPr>
          <w:rFonts w:ascii="Arial" w:hAnsi="Arial" w:cs="Arial"/>
          <w:sz w:val="24"/>
          <w:szCs w:val="24"/>
        </w:rPr>
        <w:t>To conclude, it is clear to see that Elon is a very</w:t>
      </w:r>
      <w:r w:rsidR="00D9311E">
        <w:rPr>
          <w:rFonts w:ascii="Arial" w:hAnsi="Arial" w:cs="Arial"/>
          <w:sz w:val="24"/>
          <w:szCs w:val="24"/>
        </w:rPr>
        <w:t xml:space="preserve"> successful and</w:t>
      </w:r>
      <w:r>
        <w:rPr>
          <w:rFonts w:ascii="Arial" w:hAnsi="Arial" w:cs="Arial"/>
          <w:sz w:val="24"/>
          <w:szCs w:val="24"/>
        </w:rPr>
        <w:t xml:space="preserve"> </w:t>
      </w:r>
      <w:r w:rsidR="00D9311E">
        <w:rPr>
          <w:rFonts w:ascii="Arial" w:hAnsi="Arial" w:cs="Arial"/>
          <w:sz w:val="24"/>
          <w:szCs w:val="24"/>
        </w:rPr>
        <w:t>influential leader.</w:t>
      </w:r>
      <w:r w:rsidR="002133C1">
        <w:rPr>
          <w:rFonts w:ascii="Arial" w:hAnsi="Arial" w:cs="Arial"/>
          <w:sz w:val="24"/>
          <w:szCs w:val="24"/>
        </w:rPr>
        <w:t xml:space="preserve"> </w:t>
      </w:r>
      <w:r w:rsidR="000B52F2">
        <w:rPr>
          <w:rFonts w:ascii="Arial" w:hAnsi="Arial" w:cs="Arial"/>
          <w:sz w:val="24"/>
          <w:szCs w:val="24"/>
        </w:rPr>
        <w:t xml:space="preserve">He is a </w:t>
      </w:r>
      <w:r w:rsidR="0093425F">
        <w:rPr>
          <w:rFonts w:ascii="Arial" w:hAnsi="Arial" w:cs="Arial"/>
          <w:sz w:val="24"/>
          <w:szCs w:val="24"/>
        </w:rPr>
        <w:t xml:space="preserve">very complex individual which reflects on his leadership styles. </w:t>
      </w:r>
      <w:r w:rsidR="006F564F">
        <w:rPr>
          <w:rFonts w:ascii="Arial" w:hAnsi="Arial" w:cs="Arial"/>
          <w:sz w:val="24"/>
          <w:szCs w:val="24"/>
        </w:rPr>
        <w:t>The research for this essay found that Elon had adapted to</w:t>
      </w:r>
      <w:r w:rsidR="00A36C73">
        <w:rPr>
          <w:rFonts w:ascii="Arial" w:hAnsi="Arial" w:cs="Arial"/>
          <w:sz w:val="24"/>
          <w:szCs w:val="24"/>
        </w:rPr>
        <w:t xml:space="preserve"> three leadership styles these included transformation leadership, Autocratic and </w:t>
      </w:r>
      <w:r w:rsidR="000B52F2">
        <w:rPr>
          <w:rFonts w:ascii="Arial" w:hAnsi="Arial" w:cs="Arial"/>
          <w:sz w:val="24"/>
          <w:szCs w:val="24"/>
        </w:rPr>
        <w:t xml:space="preserve">transactional. </w:t>
      </w:r>
      <w:r w:rsidR="00DB217C">
        <w:rPr>
          <w:rFonts w:ascii="Arial" w:hAnsi="Arial" w:cs="Arial"/>
          <w:sz w:val="24"/>
          <w:szCs w:val="24"/>
        </w:rPr>
        <w:t xml:space="preserve">It is clear to see that he is very motivational and inspiring to Tesla fans as well as employees although </w:t>
      </w:r>
      <w:r w:rsidR="008D152F">
        <w:rPr>
          <w:rFonts w:ascii="Arial" w:hAnsi="Arial" w:cs="Arial"/>
          <w:sz w:val="24"/>
          <w:szCs w:val="24"/>
        </w:rPr>
        <w:t xml:space="preserve">due do his micromanagement tendencies </w:t>
      </w:r>
      <w:r w:rsidR="002E0774">
        <w:rPr>
          <w:rFonts w:ascii="Arial" w:hAnsi="Arial" w:cs="Arial"/>
          <w:sz w:val="24"/>
          <w:szCs w:val="24"/>
        </w:rPr>
        <w:t xml:space="preserve">some employees were left feeling uneasy at work, which could reflect on the organisation as a </w:t>
      </w:r>
      <w:r w:rsidR="002E0774">
        <w:rPr>
          <w:rFonts w:ascii="Arial" w:hAnsi="Arial" w:cs="Arial"/>
          <w:sz w:val="24"/>
          <w:szCs w:val="24"/>
        </w:rPr>
        <w:lastRenderedPageBreak/>
        <w:t>whole</w:t>
      </w:r>
      <w:r w:rsidR="006A1D5B">
        <w:rPr>
          <w:rFonts w:ascii="Arial" w:hAnsi="Arial" w:cs="Arial"/>
          <w:sz w:val="24"/>
          <w:szCs w:val="24"/>
        </w:rPr>
        <w:t xml:space="preserve"> as well as the employee relations. </w:t>
      </w:r>
      <w:r w:rsidR="000E4D1D">
        <w:rPr>
          <w:rFonts w:ascii="Arial" w:hAnsi="Arial" w:cs="Arial"/>
          <w:sz w:val="24"/>
          <w:szCs w:val="24"/>
        </w:rPr>
        <w:t xml:space="preserve">Like many leaders Elon has had his ups and downs in his </w:t>
      </w:r>
      <w:r w:rsidR="00A37439">
        <w:rPr>
          <w:rFonts w:ascii="Arial" w:hAnsi="Arial" w:cs="Arial"/>
          <w:sz w:val="24"/>
          <w:szCs w:val="24"/>
        </w:rPr>
        <w:t>career.</w:t>
      </w:r>
      <w:r w:rsidR="006A1D5B">
        <w:rPr>
          <w:rFonts w:ascii="Arial" w:hAnsi="Arial" w:cs="Arial"/>
          <w:sz w:val="24"/>
          <w:szCs w:val="24"/>
        </w:rPr>
        <w:t xml:space="preserve"> This essay also found that </w:t>
      </w:r>
      <w:r w:rsidR="008125D4">
        <w:rPr>
          <w:rFonts w:ascii="Arial" w:hAnsi="Arial" w:cs="Arial"/>
          <w:sz w:val="24"/>
          <w:szCs w:val="24"/>
        </w:rPr>
        <w:t>Elon</w:t>
      </w:r>
      <w:r w:rsidR="006A1D5B">
        <w:rPr>
          <w:rFonts w:ascii="Arial" w:hAnsi="Arial" w:cs="Arial"/>
          <w:sz w:val="24"/>
          <w:szCs w:val="24"/>
        </w:rPr>
        <w:t xml:space="preserve"> has social and emotional intelligence </w:t>
      </w:r>
      <w:r w:rsidR="008125D4">
        <w:rPr>
          <w:rFonts w:ascii="Arial" w:hAnsi="Arial" w:cs="Arial"/>
          <w:sz w:val="24"/>
          <w:szCs w:val="24"/>
        </w:rPr>
        <w:t xml:space="preserve">due to his ability to be sympathetic to </w:t>
      </w:r>
      <w:r w:rsidR="002F52CB">
        <w:rPr>
          <w:rFonts w:ascii="Arial" w:hAnsi="Arial" w:cs="Arial"/>
          <w:sz w:val="24"/>
          <w:szCs w:val="24"/>
        </w:rPr>
        <w:t xml:space="preserve">employees and customers in person and online. </w:t>
      </w:r>
      <w:r w:rsidR="00A37439">
        <w:rPr>
          <w:rFonts w:ascii="Arial" w:hAnsi="Arial" w:cs="Arial"/>
          <w:sz w:val="24"/>
          <w:szCs w:val="24"/>
        </w:rPr>
        <w:t>It also found that he clearly ha</w:t>
      </w:r>
      <w:r w:rsidR="00C540D4">
        <w:rPr>
          <w:rFonts w:ascii="Arial" w:hAnsi="Arial" w:cs="Arial"/>
          <w:sz w:val="24"/>
          <w:szCs w:val="24"/>
        </w:rPr>
        <w:t xml:space="preserve">s very strong learning agility as he taught himself rocket science from textbooks and </w:t>
      </w:r>
      <w:r w:rsidR="00BD7655">
        <w:rPr>
          <w:rFonts w:ascii="Arial" w:hAnsi="Arial" w:cs="Arial"/>
          <w:sz w:val="24"/>
          <w:szCs w:val="24"/>
        </w:rPr>
        <w:t xml:space="preserve">talks with heavyweights in the industry. This in itself it truly remarkable </w:t>
      </w:r>
      <w:r w:rsidR="00115511">
        <w:rPr>
          <w:rFonts w:ascii="Arial" w:hAnsi="Arial" w:cs="Arial"/>
          <w:sz w:val="24"/>
          <w:szCs w:val="24"/>
        </w:rPr>
        <w:t>especially when put against all his other achievements in different industries including Tesla and SpaceX</w:t>
      </w:r>
      <w:r w:rsidR="00681F4E">
        <w:rPr>
          <w:rFonts w:ascii="Arial" w:hAnsi="Arial" w:cs="Arial"/>
          <w:sz w:val="24"/>
          <w:szCs w:val="24"/>
        </w:rPr>
        <w:t xml:space="preserve">. </w:t>
      </w:r>
      <w:r w:rsidR="00D46C1E">
        <w:rPr>
          <w:rFonts w:ascii="Arial" w:hAnsi="Arial" w:cs="Arial"/>
          <w:sz w:val="24"/>
          <w:szCs w:val="24"/>
        </w:rPr>
        <w:t xml:space="preserve">Disregarding some of his mistakes and focusing on his </w:t>
      </w:r>
      <w:r w:rsidR="00681F4E">
        <w:rPr>
          <w:rFonts w:ascii="Arial" w:hAnsi="Arial" w:cs="Arial"/>
          <w:sz w:val="24"/>
          <w:szCs w:val="24"/>
        </w:rPr>
        <w:t xml:space="preserve">great achievements it </w:t>
      </w:r>
      <w:r w:rsidR="00D46C1E">
        <w:rPr>
          <w:rFonts w:ascii="Arial" w:hAnsi="Arial" w:cs="Arial"/>
          <w:sz w:val="24"/>
          <w:szCs w:val="24"/>
        </w:rPr>
        <w:t xml:space="preserve">is clear to see Elon Musk is an inspirational leader in the business world. </w:t>
      </w:r>
    </w:p>
    <w:p w14:paraId="7A5592DD" w14:textId="3364BB0A" w:rsidR="00783FCF" w:rsidRDefault="00783FCF" w:rsidP="00783FCF">
      <w:pPr>
        <w:rPr>
          <w:rStyle w:val="Hyperlink"/>
          <w:rFonts w:ascii="Arial" w:hAnsi="Arial" w:cs="Arial"/>
          <w:color w:val="1A0DAB"/>
          <w:u w:val="none"/>
          <w:shd w:val="clear" w:color="auto" w:fill="FFFFFF"/>
        </w:rPr>
      </w:pPr>
      <w:r>
        <w:fldChar w:fldCharType="begin"/>
      </w:r>
      <w:r>
        <w:instrText xml:space="preserve"> HYPERLINK "https://leaders.com/articles/leadership/elon-musk-leadership-style/" \l ":~:text=The%20employee%20said%20the%20experience,it%20is%20what%20drives%20transformation." </w:instrText>
      </w:r>
      <w:r>
        <w:fldChar w:fldCharType="separate"/>
      </w:r>
    </w:p>
    <w:p w14:paraId="6CF47B4D" w14:textId="149A4E07" w:rsidR="00B70D5E" w:rsidRPr="007524B8" w:rsidRDefault="00783FCF" w:rsidP="007021DE">
      <w:pPr>
        <w:rPr>
          <w:rFonts w:ascii="Arial" w:hAnsi="Arial" w:cs="Arial"/>
          <w:color w:val="FF0000"/>
          <w:sz w:val="24"/>
          <w:szCs w:val="24"/>
        </w:rPr>
      </w:pPr>
      <w:r>
        <w:fldChar w:fldCharType="end"/>
      </w:r>
      <w:r w:rsidR="00BC78B4" w:rsidRPr="007524B8">
        <w:rPr>
          <w:rFonts w:ascii="Arial" w:hAnsi="Arial" w:cs="Arial"/>
          <w:color w:val="FF0000"/>
          <w:sz w:val="24"/>
          <w:szCs w:val="24"/>
        </w:rPr>
        <w:t>Democratic model</w:t>
      </w:r>
    </w:p>
    <w:p w14:paraId="1C96F313" w14:textId="62651397" w:rsidR="00224500" w:rsidRPr="007524B8" w:rsidRDefault="00224500" w:rsidP="007021DE">
      <w:pPr>
        <w:rPr>
          <w:rFonts w:ascii="Arial" w:hAnsi="Arial" w:cs="Arial"/>
          <w:color w:val="FF0000"/>
          <w:sz w:val="24"/>
          <w:szCs w:val="24"/>
        </w:rPr>
      </w:pPr>
      <w:proofErr w:type="spellStart"/>
      <w:r w:rsidRPr="007524B8">
        <w:rPr>
          <w:rFonts w:ascii="Arial" w:hAnsi="Arial" w:cs="Arial"/>
          <w:color w:val="FF0000"/>
          <w:sz w:val="24"/>
          <w:szCs w:val="24"/>
        </w:rPr>
        <w:t>Cynefin</w:t>
      </w:r>
      <w:proofErr w:type="spellEnd"/>
      <w:r w:rsidRPr="007524B8">
        <w:rPr>
          <w:rFonts w:ascii="Arial" w:hAnsi="Arial" w:cs="Arial"/>
          <w:color w:val="FF0000"/>
          <w:sz w:val="24"/>
          <w:szCs w:val="24"/>
        </w:rPr>
        <w:t xml:space="preserve"> Framework</w:t>
      </w:r>
      <w:r w:rsidR="00B05E7E" w:rsidRPr="007524B8">
        <w:rPr>
          <w:rFonts w:ascii="Arial" w:hAnsi="Arial" w:cs="Arial"/>
          <w:color w:val="FF0000"/>
          <w:sz w:val="24"/>
          <w:szCs w:val="24"/>
        </w:rPr>
        <w:t xml:space="preserve"> – Complex, complicated, chaotic and simple</w:t>
      </w:r>
    </w:p>
    <w:p w14:paraId="73DD4070" w14:textId="64B8EF37" w:rsidR="00806843" w:rsidRPr="007524B8" w:rsidRDefault="00806843" w:rsidP="007021DE">
      <w:pPr>
        <w:rPr>
          <w:rFonts w:ascii="Arial" w:hAnsi="Arial" w:cs="Arial"/>
          <w:color w:val="FF0000"/>
          <w:sz w:val="24"/>
          <w:szCs w:val="24"/>
        </w:rPr>
      </w:pPr>
      <w:r w:rsidRPr="007524B8">
        <w:rPr>
          <w:rFonts w:ascii="Arial" w:hAnsi="Arial" w:cs="Arial"/>
          <w:color w:val="FF0000"/>
          <w:sz w:val="24"/>
          <w:szCs w:val="24"/>
        </w:rPr>
        <w:t xml:space="preserve">Design thinking is a process for solving </w:t>
      </w:r>
      <w:r w:rsidR="00487DDD" w:rsidRPr="007524B8">
        <w:rPr>
          <w:rFonts w:ascii="Arial" w:hAnsi="Arial" w:cs="Arial"/>
          <w:color w:val="FF0000"/>
          <w:sz w:val="24"/>
          <w:szCs w:val="24"/>
        </w:rPr>
        <w:t>problems</w:t>
      </w:r>
      <w:r w:rsidRPr="007524B8">
        <w:rPr>
          <w:rFonts w:ascii="Arial" w:hAnsi="Arial" w:cs="Arial"/>
          <w:color w:val="FF0000"/>
          <w:sz w:val="24"/>
          <w:szCs w:val="24"/>
        </w:rPr>
        <w:t xml:space="preserve"> </w:t>
      </w:r>
      <w:proofErr w:type="spellStart"/>
      <w:r w:rsidRPr="007524B8">
        <w:rPr>
          <w:rFonts w:ascii="Arial" w:hAnsi="Arial" w:cs="Arial"/>
          <w:color w:val="FF0000"/>
          <w:sz w:val="24"/>
          <w:szCs w:val="24"/>
        </w:rPr>
        <w:t>prpritising</w:t>
      </w:r>
      <w:proofErr w:type="spellEnd"/>
      <w:r w:rsidRPr="007524B8">
        <w:rPr>
          <w:rFonts w:ascii="Arial" w:hAnsi="Arial" w:cs="Arial"/>
          <w:color w:val="FF0000"/>
          <w:sz w:val="24"/>
          <w:szCs w:val="24"/>
        </w:rPr>
        <w:t xml:space="preserve"> </w:t>
      </w:r>
      <w:r w:rsidR="00DA26E6" w:rsidRPr="007524B8">
        <w:rPr>
          <w:rFonts w:ascii="Arial" w:hAnsi="Arial" w:cs="Arial"/>
          <w:color w:val="FF0000"/>
          <w:sz w:val="24"/>
          <w:szCs w:val="24"/>
        </w:rPr>
        <w:t xml:space="preserve">– </w:t>
      </w:r>
      <w:proofErr w:type="spellStart"/>
      <w:r w:rsidR="00DA26E6" w:rsidRPr="007524B8">
        <w:rPr>
          <w:rFonts w:ascii="Arial" w:hAnsi="Arial" w:cs="Arial"/>
          <w:color w:val="FF0000"/>
          <w:sz w:val="24"/>
          <w:szCs w:val="24"/>
        </w:rPr>
        <w:t>empathise</w:t>
      </w:r>
      <w:proofErr w:type="spellEnd"/>
      <w:r w:rsidR="00DA26E6" w:rsidRPr="007524B8">
        <w:rPr>
          <w:rFonts w:ascii="Arial" w:hAnsi="Arial" w:cs="Arial"/>
          <w:color w:val="FF0000"/>
          <w:sz w:val="24"/>
          <w:szCs w:val="24"/>
        </w:rPr>
        <w:t xml:space="preserve"> define ideate prototype and test.</w:t>
      </w:r>
    </w:p>
    <w:p w14:paraId="4830EB83" w14:textId="77777777" w:rsidR="001C79D3" w:rsidRPr="001C79D3" w:rsidRDefault="001C79D3" w:rsidP="001C79D3">
      <w:pPr>
        <w:pStyle w:val="NormalWeb"/>
        <w:spacing w:before="0" w:beforeAutospacing="0" w:after="240" w:afterAutospacing="0" w:line="480" w:lineRule="auto"/>
        <w:rPr>
          <w:rFonts w:ascii="Arial" w:hAnsi="Arial" w:cs="Arial"/>
          <w:sz w:val="36"/>
          <w:szCs w:val="36"/>
        </w:rPr>
      </w:pPr>
      <w:r w:rsidRPr="001C79D3">
        <w:rPr>
          <w:rFonts w:ascii="Arial" w:hAnsi="Arial" w:cs="Arial"/>
          <w:sz w:val="36"/>
          <w:szCs w:val="36"/>
        </w:rPr>
        <w:t>Reference list</w:t>
      </w:r>
    </w:p>
    <w:p w14:paraId="17C7E871"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BBC News (2018). Elon Musk: SpaceX and Tesla alive “by skin of their teeth.” </w:t>
      </w:r>
      <w:r w:rsidRPr="001C79D3">
        <w:rPr>
          <w:rFonts w:ascii="Arial" w:hAnsi="Arial" w:cs="Arial"/>
          <w:i/>
          <w:iCs/>
        </w:rPr>
        <w:t>BBC News</w:t>
      </w:r>
      <w:r w:rsidRPr="001C79D3">
        <w:rPr>
          <w:rFonts w:ascii="Arial" w:hAnsi="Arial" w:cs="Arial"/>
        </w:rPr>
        <w:t>. [online] 11 Mar. Available at: https://www.bbc.co.uk/news/business-43365710.</w:t>
      </w:r>
    </w:p>
    <w:p w14:paraId="6B2D077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Bennett, Coleman &amp; Co. Ltd (2019). </w:t>
      </w:r>
      <w:r w:rsidRPr="001C79D3">
        <w:rPr>
          <w:rFonts w:ascii="Arial" w:hAnsi="Arial" w:cs="Arial"/>
          <w:i/>
          <w:iCs/>
        </w:rPr>
        <w:t>Definition of Autocratic Leadership | What is Autocratic Leadership ? Autocratic Leadership Meaning - The Economic Times</w:t>
      </w:r>
      <w:r w:rsidRPr="001C79D3">
        <w:rPr>
          <w:rFonts w:ascii="Arial" w:hAnsi="Arial" w:cs="Arial"/>
        </w:rPr>
        <w:t>. [online] The Economic Times. Available at: https://economictimes.indiatimes.com/definition/autocratic-leadership.</w:t>
      </w:r>
    </w:p>
    <w:p w14:paraId="39839CCC"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Bennett, N. and Lemoine, G.J. (2014). </w:t>
      </w:r>
      <w:r w:rsidRPr="001C79D3">
        <w:rPr>
          <w:rFonts w:ascii="Arial" w:hAnsi="Arial" w:cs="Arial"/>
          <w:i/>
          <w:iCs/>
        </w:rPr>
        <w:t>What VUCA Really Means for You</w:t>
      </w:r>
      <w:r w:rsidRPr="001C79D3">
        <w:rPr>
          <w:rFonts w:ascii="Arial" w:hAnsi="Arial" w:cs="Arial"/>
        </w:rPr>
        <w:t>. [online] Harvard Business Review. Available at: https://hbr.org/2014/01/what-vuca-really-means-for-you.</w:t>
      </w:r>
    </w:p>
    <w:p w14:paraId="092305AB"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Cherry, K. (2020). </w:t>
      </w:r>
      <w:r w:rsidRPr="001C79D3">
        <w:rPr>
          <w:rFonts w:ascii="Arial" w:hAnsi="Arial" w:cs="Arial"/>
          <w:i/>
          <w:iCs/>
        </w:rPr>
        <w:t>Transformational leadership</w:t>
      </w:r>
      <w:r w:rsidRPr="001C79D3">
        <w:rPr>
          <w:rFonts w:ascii="Arial" w:hAnsi="Arial" w:cs="Arial"/>
        </w:rPr>
        <w:t xml:space="preserve">. [online] </w:t>
      </w:r>
      <w:proofErr w:type="spellStart"/>
      <w:r w:rsidRPr="001C79D3">
        <w:rPr>
          <w:rFonts w:ascii="Arial" w:hAnsi="Arial" w:cs="Arial"/>
        </w:rPr>
        <w:t>Verywell</w:t>
      </w:r>
      <w:proofErr w:type="spellEnd"/>
      <w:r w:rsidRPr="001C79D3">
        <w:rPr>
          <w:rFonts w:ascii="Arial" w:hAnsi="Arial" w:cs="Arial"/>
        </w:rPr>
        <w:t xml:space="preserve"> Mind. Available at: https://www.verywellmind.com/what-is-transformational-leadership-2795313.</w:t>
      </w:r>
    </w:p>
    <w:p w14:paraId="1F9D368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Clifford, C. (2018). </w:t>
      </w:r>
      <w:r w:rsidRPr="001C79D3">
        <w:rPr>
          <w:rFonts w:ascii="Arial" w:hAnsi="Arial" w:cs="Arial"/>
          <w:i/>
          <w:iCs/>
        </w:rPr>
        <w:t>Elon Musk is stressed, says he’s sleeping on Tesla factory floor and has no time to go home and shower</w:t>
      </w:r>
      <w:r w:rsidRPr="001C79D3">
        <w:rPr>
          <w:rFonts w:ascii="Arial" w:hAnsi="Arial" w:cs="Arial"/>
        </w:rPr>
        <w:t>. [online] CNBC. Available at: https://www.cnbc.com/2018/04/11/elon-musk-says-he-is-sleeping-on-tesla-factory-floor-to-save-time.html.</w:t>
      </w:r>
    </w:p>
    <w:p w14:paraId="6D40D45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Cordero, R. (2018). </w:t>
      </w:r>
      <w:r w:rsidRPr="001C79D3">
        <w:rPr>
          <w:rFonts w:ascii="Arial" w:hAnsi="Arial" w:cs="Arial"/>
          <w:i/>
          <w:iCs/>
        </w:rPr>
        <w:t>The VUCA environments – Rodrigo Cordero</w:t>
      </w:r>
      <w:r w:rsidRPr="001C79D3">
        <w:rPr>
          <w:rFonts w:ascii="Arial" w:hAnsi="Arial" w:cs="Arial"/>
        </w:rPr>
        <w:t>. [online] RODRIGO CORDERO. Available at: http://www.rodrigocordero.org/en/the-vuca-enviroments/ [Accessed 10 Mar. 2022].</w:t>
      </w:r>
    </w:p>
    <w:p w14:paraId="6B1F19D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Dugan, J.P. (2017). </w:t>
      </w:r>
      <w:r w:rsidRPr="001C79D3">
        <w:rPr>
          <w:rFonts w:ascii="Arial" w:hAnsi="Arial" w:cs="Arial"/>
          <w:i/>
          <w:iCs/>
        </w:rPr>
        <w:t>Leadership theory.</w:t>
      </w:r>
      <w:r w:rsidRPr="001C79D3">
        <w:rPr>
          <w:rFonts w:ascii="Arial" w:hAnsi="Arial" w:cs="Arial"/>
        </w:rPr>
        <w:t xml:space="preserve"> 1st ed. John Wiley &amp; Sons.</w:t>
      </w:r>
    </w:p>
    <w:p w14:paraId="23305B0D"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Feloni</w:t>
      </w:r>
      <w:proofErr w:type="spellEnd"/>
      <w:r w:rsidRPr="001C79D3">
        <w:rPr>
          <w:rFonts w:ascii="Arial" w:hAnsi="Arial" w:cs="Arial"/>
        </w:rPr>
        <w:t xml:space="preserve">, R. (2014). </w:t>
      </w:r>
      <w:r w:rsidRPr="001C79D3">
        <w:rPr>
          <w:rFonts w:ascii="Arial" w:hAnsi="Arial" w:cs="Arial"/>
          <w:i/>
          <w:iCs/>
        </w:rPr>
        <w:t>Former SpaceX Exec Explains How Elon Musk Taught Himself Rocket Science</w:t>
      </w:r>
      <w:r w:rsidRPr="001C79D3">
        <w:rPr>
          <w:rFonts w:ascii="Arial" w:hAnsi="Arial" w:cs="Arial"/>
        </w:rPr>
        <w:t>. [online] Business Insider. Available at: https://www.businessinsider.com/how-elon-musk-learned-rocket-science-for-spacex-2014-10?r=US&amp;IR=T#:~:text=Jim%20Cantrell%2C%20who%20was%20an [Accessed 10 Mar. 2022].</w:t>
      </w:r>
    </w:p>
    <w:p w14:paraId="1121CFE0"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lastRenderedPageBreak/>
        <w:t>Gregersen</w:t>
      </w:r>
      <w:proofErr w:type="spellEnd"/>
      <w:r w:rsidRPr="001C79D3">
        <w:rPr>
          <w:rFonts w:ascii="Arial" w:hAnsi="Arial" w:cs="Arial"/>
        </w:rPr>
        <w:t xml:space="preserve">, E. (2019). Elon Musk | Biography &amp; Facts. In: </w:t>
      </w:r>
      <w:proofErr w:type="spellStart"/>
      <w:r w:rsidRPr="001C79D3">
        <w:rPr>
          <w:rFonts w:ascii="Arial" w:hAnsi="Arial" w:cs="Arial"/>
          <w:i/>
          <w:iCs/>
        </w:rPr>
        <w:t>Encyclopædia</w:t>
      </w:r>
      <w:proofErr w:type="spellEnd"/>
      <w:r w:rsidRPr="001C79D3">
        <w:rPr>
          <w:rFonts w:ascii="Arial" w:hAnsi="Arial" w:cs="Arial"/>
          <w:i/>
          <w:iCs/>
        </w:rPr>
        <w:t xml:space="preserve"> Britannica</w:t>
      </w:r>
      <w:r w:rsidRPr="001C79D3">
        <w:rPr>
          <w:rFonts w:ascii="Arial" w:hAnsi="Arial" w:cs="Arial"/>
        </w:rPr>
        <w:t>. [online] Available at: https://www.britannica.com/biography/Elon-Musk.</w:t>
      </w:r>
    </w:p>
    <w:p w14:paraId="5930892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Griffiths, D. (2020). </w:t>
      </w:r>
      <w:r w:rsidRPr="001C79D3">
        <w:rPr>
          <w:rFonts w:ascii="Arial" w:hAnsi="Arial" w:cs="Arial"/>
          <w:i/>
          <w:iCs/>
        </w:rPr>
        <w:t xml:space="preserve">David </w:t>
      </w:r>
      <w:proofErr w:type="spellStart"/>
      <w:r w:rsidRPr="001C79D3">
        <w:rPr>
          <w:rFonts w:ascii="Arial" w:hAnsi="Arial" w:cs="Arial"/>
          <w:i/>
          <w:iCs/>
        </w:rPr>
        <w:t>Marquet’s</w:t>
      </w:r>
      <w:proofErr w:type="spellEnd"/>
      <w:r w:rsidRPr="001C79D3">
        <w:rPr>
          <w:rFonts w:ascii="Arial" w:hAnsi="Arial" w:cs="Arial"/>
          <w:i/>
          <w:iCs/>
        </w:rPr>
        <w:t xml:space="preserve"> “Leadership is Language.” Book Review</w:t>
      </w:r>
      <w:r w:rsidRPr="001C79D3">
        <w:rPr>
          <w:rFonts w:ascii="Arial" w:hAnsi="Arial" w:cs="Arial"/>
        </w:rPr>
        <w:t xml:space="preserve">. [online] </w:t>
      </w:r>
      <w:proofErr w:type="spellStart"/>
      <w:r w:rsidRPr="001C79D3">
        <w:rPr>
          <w:rFonts w:ascii="Arial" w:hAnsi="Arial" w:cs="Arial"/>
        </w:rPr>
        <w:t>GoodLifeWorkProject</w:t>
      </w:r>
      <w:proofErr w:type="spellEnd"/>
      <w:r w:rsidRPr="001C79D3">
        <w:rPr>
          <w:rFonts w:ascii="Arial" w:hAnsi="Arial" w:cs="Arial"/>
        </w:rPr>
        <w:t>. Available at: https://www.goodlifeworkproject.com/post/leadership-is-language [Accessed 8 Mar. 2022].</w:t>
      </w:r>
    </w:p>
    <w:p w14:paraId="360AB9F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Hamed, M. (2021). </w:t>
      </w:r>
      <w:r w:rsidRPr="001C79D3">
        <w:rPr>
          <w:rFonts w:ascii="Arial" w:hAnsi="Arial" w:cs="Arial"/>
          <w:i/>
          <w:iCs/>
        </w:rPr>
        <w:t>LEADERSHIP STYLES Elon Musk Tesla founder and CEO of SpaceX</w:t>
      </w:r>
      <w:r w:rsidRPr="001C79D3">
        <w:rPr>
          <w:rFonts w:ascii="Arial" w:hAnsi="Arial" w:cs="Arial"/>
        </w:rPr>
        <w:t>. [online] www.linkedin.com. Available at: https://www.linkedin.com/pulse/leadership-styles-elon-musk-tesla-founder-ceo-spacex-mohammed-hamed/.</w:t>
      </w:r>
    </w:p>
    <w:p w14:paraId="548E25C8"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Henderson, C. (2021). </w:t>
      </w:r>
      <w:r w:rsidRPr="001C79D3">
        <w:rPr>
          <w:rFonts w:ascii="Arial" w:hAnsi="Arial" w:cs="Arial"/>
          <w:i/>
          <w:iCs/>
        </w:rPr>
        <w:t>Elon Musk’s management style is a case study in why micromanagers are a big risk for business</w:t>
      </w:r>
      <w:r w:rsidRPr="001C79D3">
        <w:rPr>
          <w:rFonts w:ascii="Arial" w:hAnsi="Arial" w:cs="Arial"/>
        </w:rPr>
        <w:t>. [online] Business Insider. Available at: https://www.businessinsider.com/elon-musks-micromanager-tesla-spacex-neuralink-2020-9?r=US&amp;IR=T#:~:text=Tesla%20CEO%20Elon%20Musk%20is%20the%20second%2Drichest%20man%20%E2%80%94%20but [Accessed 10 Mar. 2022].</w:t>
      </w:r>
    </w:p>
    <w:p w14:paraId="6C4C41B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Indeed Editorial Team (2021). </w:t>
      </w:r>
      <w:r w:rsidRPr="001C79D3">
        <w:rPr>
          <w:rFonts w:ascii="Arial" w:hAnsi="Arial" w:cs="Arial"/>
          <w:i/>
          <w:iCs/>
        </w:rPr>
        <w:t>25 Signs of a Micromanager (Includes Advantages and Disadvantages of Micromanagement)</w:t>
      </w:r>
      <w:r w:rsidRPr="001C79D3">
        <w:rPr>
          <w:rFonts w:ascii="Arial" w:hAnsi="Arial" w:cs="Arial"/>
        </w:rPr>
        <w:t>. [online] Indeed Career Guide. Available at: https://www.indeed.com/career-advice/career-development/micromanager.</w:t>
      </w:r>
    </w:p>
    <w:p w14:paraId="448133EA"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Johnson, D. (2022). </w:t>
      </w:r>
      <w:r w:rsidRPr="001C79D3">
        <w:rPr>
          <w:rFonts w:ascii="Arial" w:hAnsi="Arial" w:cs="Arial"/>
          <w:i/>
          <w:iCs/>
        </w:rPr>
        <w:t>What is Social + Emotional Intelligence?</w:t>
      </w:r>
      <w:r w:rsidRPr="001C79D3">
        <w:rPr>
          <w:rFonts w:ascii="Arial" w:hAnsi="Arial" w:cs="Arial"/>
        </w:rPr>
        <w:t xml:space="preserve"> [online] Available at: https://cdn.zephyrcms.com/4c9b3ee0-ffc7-4f83-be76-e9db709c71a4/-/inline/yes/seip-assessment-coaching-with-performance-mastery.pdf.</w:t>
      </w:r>
    </w:p>
    <w:p w14:paraId="2BB1615D"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Joseph, J. (2015). </w:t>
      </w:r>
      <w:r w:rsidRPr="001C79D3">
        <w:rPr>
          <w:rFonts w:ascii="Arial" w:hAnsi="Arial" w:cs="Arial"/>
          <w:i/>
          <w:iCs/>
        </w:rPr>
        <w:t>Strategy and Leadership in the VUCA era</w:t>
      </w:r>
      <w:r w:rsidRPr="001C79D3">
        <w:rPr>
          <w:rFonts w:ascii="Arial" w:hAnsi="Arial" w:cs="Arial"/>
        </w:rPr>
        <w:t>. [online] www.linkedin.com. Available at: https://www.linkedin.com/pulse/strategy-leadership-vuca-era-justin-joseph/ [Accessed 8 Mar. 2022].</w:t>
      </w:r>
    </w:p>
    <w:p w14:paraId="4EF0FFF4"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Kraaijenbrink</w:t>
      </w:r>
      <w:proofErr w:type="spellEnd"/>
      <w:r w:rsidRPr="001C79D3">
        <w:rPr>
          <w:rFonts w:ascii="Arial" w:hAnsi="Arial" w:cs="Arial"/>
        </w:rPr>
        <w:t xml:space="preserve">, J. (2018). </w:t>
      </w:r>
      <w:r w:rsidRPr="001C79D3">
        <w:rPr>
          <w:rFonts w:ascii="Arial" w:hAnsi="Arial" w:cs="Arial"/>
          <w:i/>
          <w:iCs/>
        </w:rPr>
        <w:t>What Does VUCA Really Mean?</w:t>
      </w:r>
      <w:r w:rsidRPr="001C79D3">
        <w:rPr>
          <w:rFonts w:ascii="Arial" w:hAnsi="Arial" w:cs="Arial"/>
        </w:rPr>
        <w:t xml:space="preserve"> [online] Forbes. Available at: https://www.forbes.com/sites/jeroenkraaijenbrink/2018/12/19/what-does-vuca-really-mean/?sh=7f2f32aa17d6 [Accessed 8 Mar. 2022].</w:t>
      </w:r>
    </w:p>
    <w:p w14:paraId="0E98254F"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Livemint</w:t>
      </w:r>
      <w:proofErr w:type="spellEnd"/>
      <w:r w:rsidRPr="001C79D3">
        <w:rPr>
          <w:rFonts w:ascii="Arial" w:hAnsi="Arial" w:cs="Arial"/>
        </w:rPr>
        <w:t xml:space="preserve"> (2022). </w:t>
      </w:r>
      <w:r w:rsidRPr="001C79D3">
        <w:rPr>
          <w:rFonts w:ascii="Arial" w:hAnsi="Arial" w:cs="Arial"/>
          <w:i/>
          <w:iCs/>
        </w:rPr>
        <w:t>Elon Musk shares leadership advice: “The duty of a leader..”</w:t>
      </w:r>
      <w:r w:rsidRPr="001C79D3">
        <w:rPr>
          <w:rFonts w:ascii="Arial" w:hAnsi="Arial" w:cs="Arial"/>
        </w:rPr>
        <w:t xml:space="preserve"> [online] mint. Available at: https://www.livemint.com/companies/people/elon-musk-shares-leadership-advice-the-duty-of-a-leader-11644633038355.html [Accessed 8 Mar. 2022].</w:t>
      </w:r>
    </w:p>
    <w:p w14:paraId="7DDC103A"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Marsh, E. (2020). </w:t>
      </w:r>
      <w:r w:rsidRPr="001C79D3">
        <w:rPr>
          <w:rFonts w:ascii="Arial" w:hAnsi="Arial" w:cs="Arial"/>
          <w:i/>
          <w:iCs/>
        </w:rPr>
        <w:t>How leadership has changed: 2000 versus 2020</w:t>
      </w:r>
      <w:r w:rsidRPr="001C79D3">
        <w:rPr>
          <w:rFonts w:ascii="Arial" w:hAnsi="Arial" w:cs="Arial"/>
        </w:rPr>
        <w:t>. [online] www.t-three.com. Available at: https://www.t-three.com/thinking-space/blog/leadership-2000-2020.</w:t>
      </w:r>
    </w:p>
    <w:p w14:paraId="7E677AAD"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Miller, H.L. (2021). </w:t>
      </w:r>
      <w:r w:rsidRPr="001C79D3">
        <w:rPr>
          <w:rFonts w:ascii="Arial" w:hAnsi="Arial" w:cs="Arial"/>
          <w:i/>
          <w:iCs/>
        </w:rPr>
        <w:t>4 Ways to Practice Elon Musk’s Leadership Style</w:t>
      </w:r>
      <w:r w:rsidRPr="001C79D3">
        <w:rPr>
          <w:rFonts w:ascii="Arial" w:hAnsi="Arial" w:cs="Arial"/>
        </w:rPr>
        <w:t>. [online] Leaders.com. Available at: https://leaders.com/articles/leadership/elon-musk-leadership-style/.</w:t>
      </w:r>
    </w:p>
    <w:p w14:paraId="62DA378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lastRenderedPageBreak/>
        <w:t xml:space="preserve">Rigby, A. (2022). </w:t>
      </w:r>
      <w:r w:rsidRPr="001C79D3">
        <w:rPr>
          <w:rFonts w:ascii="Arial" w:hAnsi="Arial" w:cs="Arial"/>
          <w:i/>
          <w:iCs/>
        </w:rPr>
        <w:t>What is the Elon Musk leadership style (and should you use it)?</w:t>
      </w:r>
      <w:r w:rsidRPr="001C79D3">
        <w:rPr>
          <w:rFonts w:ascii="Arial" w:hAnsi="Arial" w:cs="Arial"/>
        </w:rPr>
        <w:t xml:space="preserve"> [online] www.fingerprintforsuccess.com. Available at: https://www.fingerprintforsuccess.com/blog/elon-musk-leadership-style.</w:t>
      </w:r>
    </w:p>
    <w:p w14:paraId="68923466"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Salinas, S. (2018). </w:t>
      </w:r>
      <w:r w:rsidRPr="001C79D3">
        <w:rPr>
          <w:rFonts w:ascii="Arial" w:hAnsi="Arial" w:cs="Arial"/>
          <w:i/>
          <w:iCs/>
        </w:rPr>
        <w:t>Elon Musk is “thin-skinned and short-tempered,” says tech VC Gene Munster</w:t>
      </w:r>
      <w:r w:rsidRPr="001C79D3">
        <w:rPr>
          <w:rFonts w:ascii="Arial" w:hAnsi="Arial" w:cs="Arial"/>
        </w:rPr>
        <w:t>. [online] CNBC. Available at: https://www.cnbc.com/2018/07/17/gene-munster-slams-elon-musk-as-thin-skinned-and-short-tempered.html [Accessed 10 Mar. 2022].</w:t>
      </w:r>
    </w:p>
    <w:p w14:paraId="4BF129E3"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Schwartz, A. (2018). </w:t>
      </w:r>
      <w:r w:rsidRPr="001C79D3">
        <w:rPr>
          <w:rFonts w:ascii="Arial" w:hAnsi="Arial" w:cs="Arial"/>
          <w:i/>
          <w:iCs/>
        </w:rPr>
        <w:t>SpaceX’s president on Elon Musk: “When Elon says something, you have to pause and not blurt out ‘Well, that’s impossible.’”</w:t>
      </w:r>
      <w:r w:rsidRPr="001C79D3">
        <w:rPr>
          <w:rFonts w:ascii="Arial" w:hAnsi="Arial" w:cs="Arial"/>
        </w:rPr>
        <w:t xml:space="preserve"> [online] Business Insider Australia. Available at: https://www.businessinsider.com.au/how-spacex-president-and-elon-musk-work-together-2018-4 [Accessed 10 Mar. 2022].</w:t>
      </w:r>
    </w:p>
    <w:p w14:paraId="7DE0B477"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Tallinn University (2009). </w:t>
      </w:r>
      <w:r w:rsidRPr="001C79D3">
        <w:rPr>
          <w:rFonts w:ascii="Arial" w:hAnsi="Arial" w:cs="Arial"/>
          <w:i/>
          <w:iCs/>
        </w:rPr>
        <w:t>Definitions of Leadership</w:t>
      </w:r>
      <w:r w:rsidRPr="001C79D3">
        <w:rPr>
          <w:rFonts w:ascii="Arial" w:hAnsi="Arial" w:cs="Arial"/>
        </w:rPr>
        <w:t>. [online] Www.tlu.ee. Available at: https://www.tlu.ee/~sirvir/Leadership/The%20Concept%20of%20Leadership/definitions_of_leadership.html#:~:text=The%20New%20Oxford%20Dictionary%20of.</w:t>
      </w:r>
    </w:p>
    <w:p w14:paraId="3078329E"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Taylor, C. (2019). </w:t>
      </w:r>
      <w:r w:rsidRPr="001C79D3">
        <w:rPr>
          <w:rFonts w:ascii="Arial" w:hAnsi="Arial" w:cs="Arial"/>
          <w:i/>
          <w:iCs/>
        </w:rPr>
        <w:t>Elon Musk is the most inspirational leader in tech, new survey shows</w:t>
      </w:r>
      <w:r w:rsidRPr="001C79D3">
        <w:rPr>
          <w:rFonts w:ascii="Arial" w:hAnsi="Arial" w:cs="Arial"/>
        </w:rPr>
        <w:t>. [online] CNBC. Available at: https://www.cnbc.com/2019/09/17/elon-musk-named-the-most-inspirational-leader-in-tech.html.</w:t>
      </w:r>
    </w:p>
    <w:p w14:paraId="0E3A94C5"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Umoh</w:t>
      </w:r>
      <w:proofErr w:type="spellEnd"/>
      <w:r w:rsidRPr="001C79D3">
        <w:rPr>
          <w:rFonts w:ascii="Arial" w:hAnsi="Arial" w:cs="Arial"/>
        </w:rPr>
        <w:t xml:space="preserve">, R. (2018). </w:t>
      </w:r>
      <w:r w:rsidRPr="001C79D3">
        <w:rPr>
          <w:rFonts w:ascii="Arial" w:hAnsi="Arial" w:cs="Arial"/>
          <w:i/>
          <w:iCs/>
        </w:rPr>
        <w:t>Elon Musk pulls 80- to 90-hour work weeks — here’s how that impacts the body and the mind</w:t>
      </w:r>
      <w:r w:rsidRPr="001C79D3">
        <w:rPr>
          <w:rFonts w:ascii="Arial" w:hAnsi="Arial" w:cs="Arial"/>
        </w:rPr>
        <w:t xml:space="preserve">. [online] CNBC. Available at: </w:t>
      </w:r>
      <w:r w:rsidRPr="001C79D3">
        <w:rPr>
          <w:rFonts w:ascii="Arial" w:hAnsi="Arial" w:cs="Arial"/>
        </w:rPr>
        <w:lastRenderedPageBreak/>
        <w:t>https://www.cnbc.com/2018/12/03/elon-musk-works-80-hour-weeks--</w:t>
      </w:r>
      <w:proofErr w:type="spellStart"/>
      <w:r w:rsidRPr="001C79D3">
        <w:rPr>
          <w:rFonts w:ascii="Arial" w:hAnsi="Arial" w:cs="Arial"/>
        </w:rPr>
        <w:t>heres</w:t>
      </w:r>
      <w:proofErr w:type="spellEnd"/>
      <w:r w:rsidRPr="001C79D3">
        <w:rPr>
          <w:rFonts w:ascii="Arial" w:hAnsi="Arial" w:cs="Arial"/>
        </w:rPr>
        <w:t>-how-that-impacts--your-health.html.</w:t>
      </w:r>
    </w:p>
    <w:p w14:paraId="7869F3F9"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University of St. Augustine for Health Sciences. (2021). </w:t>
      </w:r>
      <w:r w:rsidRPr="001C79D3">
        <w:rPr>
          <w:rFonts w:ascii="Arial" w:hAnsi="Arial" w:cs="Arial"/>
          <w:i/>
          <w:iCs/>
        </w:rPr>
        <w:t>12 Leadership Models That Can Define Your Style</w:t>
      </w:r>
      <w:r w:rsidRPr="001C79D3">
        <w:rPr>
          <w:rFonts w:ascii="Arial" w:hAnsi="Arial" w:cs="Arial"/>
        </w:rPr>
        <w:t>. [online] Available at: https://www.usa.edu/blog/leadership-models/.</w:t>
      </w:r>
    </w:p>
    <w:p w14:paraId="13C19052" w14:textId="77777777" w:rsidR="001C79D3" w:rsidRPr="001C79D3" w:rsidRDefault="001C79D3" w:rsidP="001C79D3">
      <w:pPr>
        <w:pStyle w:val="NormalWeb"/>
        <w:spacing w:before="0" w:beforeAutospacing="0" w:after="240" w:afterAutospacing="0" w:line="480" w:lineRule="auto"/>
        <w:rPr>
          <w:rFonts w:ascii="Arial" w:hAnsi="Arial" w:cs="Arial"/>
        </w:rPr>
      </w:pPr>
      <w:r w:rsidRPr="001C79D3">
        <w:rPr>
          <w:rFonts w:ascii="Arial" w:hAnsi="Arial" w:cs="Arial"/>
        </w:rPr>
        <w:t xml:space="preserve">Vega, N. (2021). </w:t>
      </w:r>
      <w:r w:rsidRPr="001C79D3">
        <w:rPr>
          <w:rFonts w:ascii="Arial" w:hAnsi="Arial" w:cs="Arial"/>
          <w:i/>
          <w:iCs/>
        </w:rPr>
        <w:t>Jay Leno: Elon Musk is the reason Tesla is the most valuable car company in the world</w:t>
      </w:r>
      <w:r w:rsidRPr="001C79D3">
        <w:rPr>
          <w:rFonts w:ascii="Arial" w:hAnsi="Arial" w:cs="Arial"/>
        </w:rPr>
        <w:t>. [online] CNBC. Available at: https://www.cnbc.com/2021/10/28/jay-leno-elon-musk-is-why-tesla-is-the-most-valuable-car-company.html.</w:t>
      </w:r>
    </w:p>
    <w:p w14:paraId="03CA4CD2" w14:textId="77777777" w:rsidR="001C79D3" w:rsidRPr="001C79D3" w:rsidRDefault="001C79D3" w:rsidP="001C79D3">
      <w:pPr>
        <w:pStyle w:val="NormalWeb"/>
        <w:spacing w:before="0" w:beforeAutospacing="0" w:after="240" w:afterAutospacing="0" w:line="480" w:lineRule="auto"/>
        <w:rPr>
          <w:rFonts w:ascii="Arial" w:hAnsi="Arial" w:cs="Arial"/>
        </w:rPr>
      </w:pPr>
      <w:proofErr w:type="spellStart"/>
      <w:r w:rsidRPr="001C79D3">
        <w:rPr>
          <w:rFonts w:ascii="Arial" w:hAnsi="Arial" w:cs="Arial"/>
        </w:rPr>
        <w:t>Wahyuni</w:t>
      </w:r>
      <w:proofErr w:type="spellEnd"/>
      <w:r w:rsidRPr="001C79D3">
        <w:rPr>
          <w:rFonts w:ascii="Arial" w:hAnsi="Arial" w:cs="Arial"/>
        </w:rPr>
        <w:t xml:space="preserve">, S. (2021). </w:t>
      </w:r>
      <w:r w:rsidRPr="001C79D3">
        <w:rPr>
          <w:rFonts w:ascii="Arial" w:hAnsi="Arial" w:cs="Arial"/>
          <w:i/>
          <w:iCs/>
        </w:rPr>
        <w:t>Why, What, And How Did People Admire Elon Musk As A Leader And Entrepreneur ?</w:t>
      </w:r>
      <w:r w:rsidRPr="001C79D3">
        <w:rPr>
          <w:rFonts w:ascii="Arial" w:hAnsi="Arial" w:cs="Arial"/>
        </w:rPr>
        <w:t xml:space="preserve"> [online] www.linkedin.com. Available at: https://www.linkedin.com/pulse/why-what-how-did-people-admire-elon-musk-leader-sri-wahyuni/.</w:t>
      </w:r>
    </w:p>
    <w:p w14:paraId="2744BBA7" w14:textId="7191AF7B" w:rsidR="00E62407" w:rsidRPr="00C64C2E" w:rsidRDefault="001C79D3" w:rsidP="00C64C2E">
      <w:pPr>
        <w:pStyle w:val="NormalWeb"/>
        <w:spacing w:before="0" w:beforeAutospacing="0" w:after="240" w:afterAutospacing="0" w:line="480" w:lineRule="auto"/>
        <w:rPr>
          <w:rFonts w:ascii="Arial" w:hAnsi="Arial" w:cs="Arial"/>
        </w:rPr>
      </w:pPr>
      <w:proofErr w:type="spellStart"/>
      <w:r w:rsidRPr="001C79D3">
        <w:rPr>
          <w:rFonts w:ascii="Arial" w:hAnsi="Arial" w:cs="Arial"/>
        </w:rPr>
        <w:t>Wartzman</w:t>
      </w:r>
      <w:proofErr w:type="spellEnd"/>
      <w:r w:rsidRPr="001C79D3">
        <w:rPr>
          <w:rFonts w:ascii="Arial" w:hAnsi="Arial" w:cs="Arial"/>
        </w:rPr>
        <w:t xml:space="preserve">, R. (2015). </w:t>
      </w:r>
      <w:r w:rsidRPr="001C79D3">
        <w:rPr>
          <w:rFonts w:ascii="Arial" w:hAnsi="Arial" w:cs="Arial"/>
          <w:i/>
          <w:iCs/>
        </w:rPr>
        <w:t>Admire Elon Musk all you want, but please don’t manage like him</w:t>
      </w:r>
      <w:r w:rsidRPr="001C79D3">
        <w:rPr>
          <w:rFonts w:ascii="Arial" w:hAnsi="Arial" w:cs="Arial"/>
        </w:rPr>
        <w:t>. [online] Fortune. Available at: https://fortune.com/2015/01/21/elon-musk-micromanagement-control/.</w:t>
      </w:r>
    </w:p>
    <w:p w14:paraId="6A5F4579" w14:textId="77777777" w:rsidR="00815EED" w:rsidRPr="007524B8" w:rsidRDefault="00815EED" w:rsidP="00815EED">
      <w:pPr>
        <w:rPr>
          <w:sz w:val="24"/>
          <w:szCs w:val="24"/>
        </w:rPr>
      </w:pPr>
    </w:p>
    <w:p w14:paraId="6CE1939D" w14:textId="77777777" w:rsidR="00815EED" w:rsidRPr="007021DE" w:rsidRDefault="00815EED" w:rsidP="00815EED"/>
    <w:sectPr w:rsidR="00815EED" w:rsidRPr="007021DE">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F8D7D" w14:textId="77777777" w:rsidR="008138C3" w:rsidRDefault="008138C3">
      <w:pPr>
        <w:spacing w:before="0" w:after="0" w:line="240" w:lineRule="auto"/>
      </w:pPr>
      <w:r>
        <w:separator/>
      </w:r>
    </w:p>
  </w:endnote>
  <w:endnote w:type="continuationSeparator" w:id="0">
    <w:p w14:paraId="62FBF874" w14:textId="77777777" w:rsidR="008138C3" w:rsidRDefault="008138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4292F"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9F46E" w14:textId="77777777" w:rsidR="008138C3" w:rsidRDefault="008138C3">
      <w:pPr>
        <w:spacing w:before="0" w:after="0" w:line="240" w:lineRule="auto"/>
      </w:pPr>
      <w:r>
        <w:separator/>
      </w:r>
    </w:p>
  </w:footnote>
  <w:footnote w:type="continuationSeparator" w:id="0">
    <w:p w14:paraId="648E4DE3" w14:textId="77777777" w:rsidR="008138C3" w:rsidRDefault="008138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113D3"/>
    <w:multiLevelType w:val="hybridMultilevel"/>
    <w:tmpl w:val="F02EC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EF4828"/>
    <w:multiLevelType w:val="hybridMultilevel"/>
    <w:tmpl w:val="F520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D8F7E2C"/>
    <w:multiLevelType w:val="hybridMultilevel"/>
    <w:tmpl w:val="87E8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3"/>
  </w:num>
  <w:num w:numId="8">
    <w:abstractNumId w:val="11"/>
  </w:num>
  <w:num w:numId="9">
    <w:abstractNumId w:val="15"/>
  </w:num>
  <w:num w:numId="10">
    <w:abstractNumId w:val="14"/>
  </w:num>
  <w:num w:numId="11">
    <w:abstractNumId w:val="18"/>
  </w:num>
  <w:num w:numId="12">
    <w:abstractNumId w:val="17"/>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0"/>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3D3"/>
    <w:rsid w:val="00002483"/>
    <w:rsid w:val="00026CB9"/>
    <w:rsid w:val="000459DD"/>
    <w:rsid w:val="00050ADC"/>
    <w:rsid w:val="00051CCF"/>
    <w:rsid w:val="00073393"/>
    <w:rsid w:val="000748AA"/>
    <w:rsid w:val="00075064"/>
    <w:rsid w:val="000751E6"/>
    <w:rsid w:val="00076602"/>
    <w:rsid w:val="000816CF"/>
    <w:rsid w:val="000A2163"/>
    <w:rsid w:val="000B13D0"/>
    <w:rsid w:val="000B1BE7"/>
    <w:rsid w:val="000B52F2"/>
    <w:rsid w:val="000D6330"/>
    <w:rsid w:val="000E2CA9"/>
    <w:rsid w:val="000E4D1D"/>
    <w:rsid w:val="000E5169"/>
    <w:rsid w:val="000F4EE3"/>
    <w:rsid w:val="00115511"/>
    <w:rsid w:val="001170C8"/>
    <w:rsid w:val="00120153"/>
    <w:rsid w:val="001230F6"/>
    <w:rsid w:val="00123D56"/>
    <w:rsid w:val="00150316"/>
    <w:rsid w:val="001638F6"/>
    <w:rsid w:val="001871C3"/>
    <w:rsid w:val="001A0813"/>
    <w:rsid w:val="001A2000"/>
    <w:rsid w:val="001A591D"/>
    <w:rsid w:val="001C79D3"/>
    <w:rsid w:val="001D11CB"/>
    <w:rsid w:val="001E0512"/>
    <w:rsid w:val="002133C1"/>
    <w:rsid w:val="00224500"/>
    <w:rsid w:val="00224888"/>
    <w:rsid w:val="00230E0E"/>
    <w:rsid w:val="00241550"/>
    <w:rsid w:val="002454AD"/>
    <w:rsid w:val="00250703"/>
    <w:rsid w:val="00257E8D"/>
    <w:rsid w:val="00273389"/>
    <w:rsid w:val="00277644"/>
    <w:rsid w:val="00283560"/>
    <w:rsid w:val="00283DB4"/>
    <w:rsid w:val="0029674B"/>
    <w:rsid w:val="002A0927"/>
    <w:rsid w:val="002B6FA1"/>
    <w:rsid w:val="002C4C01"/>
    <w:rsid w:val="002D0511"/>
    <w:rsid w:val="002D1450"/>
    <w:rsid w:val="002E0774"/>
    <w:rsid w:val="002E509E"/>
    <w:rsid w:val="002F0C0C"/>
    <w:rsid w:val="002F52CB"/>
    <w:rsid w:val="00303266"/>
    <w:rsid w:val="00315E03"/>
    <w:rsid w:val="003172BD"/>
    <w:rsid w:val="003209D6"/>
    <w:rsid w:val="00333E92"/>
    <w:rsid w:val="00334A73"/>
    <w:rsid w:val="00335EA0"/>
    <w:rsid w:val="003375DA"/>
    <w:rsid w:val="003422FF"/>
    <w:rsid w:val="00342FCC"/>
    <w:rsid w:val="003475A3"/>
    <w:rsid w:val="00364C0E"/>
    <w:rsid w:val="0037468C"/>
    <w:rsid w:val="003774E6"/>
    <w:rsid w:val="00381650"/>
    <w:rsid w:val="00383C4D"/>
    <w:rsid w:val="00384A4E"/>
    <w:rsid w:val="0038703E"/>
    <w:rsid w:val="003936D5"/>
    <w:rsid w:val="003945F8"/>
    <w:rsid w:val="003A319E"/>
    <w:rsid w:val="003B45C3"/>
    <w:rsid w:val="003B4B4B"/>
    <w:rsid w:val="003B7CFD"/>
    <w:rsid w:val="003D4BAB"/>
    <w:rsid w:val="003E5BF1"/>
    <w:rsid w:val="003F0390"/>
    <w:rsid w:val="00411499"/>
    <w:rsid w:val="00411D27"/>
    <w:rsid w:val="00435F61"/>
    <w:rsid w:val="00436E63"/>
    <w:rsid w:val="00442E13"/>
    <w:rsid w:val="004440DE"/>
    <w:rsid w:val="004519FC"/>
    <w:rsid w:val="00462940"/>
    <w:rsid w:val="0048675A"/>
    <w:rsid w:val="00487DDD"/>
    <w:rsid w:val="0049328E"/>
    <w:rsid w:val="004952C4"/>
    <w:rsid w:val="004964A2"/>
    <w:rsid w:val="004A00B9"/>
    <w:rsid w:val="004A36AC"/>
    <w:rsid w:val="004A40C2"/>
    <w:rsid w:val="004A7DCD"/>
    <w:rsid w:val="004B58FF"/>
    <w:rsid w:val="004C22E7"/>
    <w:rsid w:val="004D6DFA"/>
    <w:rsid w:val="004D7FAA"/>
    <w:rsid w:val="004E0566"/>
    <w:rsid w:val="004E0890"/>
    <w:rsid w:val="004E7E1F"/>
    <w:rsid w:val="004F7CD5"/>
    <w:rsid w:val="0050144F"/>
    <w:rsid w:val="00502E57"/>
    <w:rsid w:val="0051084C"/>
    <w:rsid w:val="00513092"/>
    <w:rsid w:val="005304F3"/>
    <w:rsid w:val="0053398A"/>
    <w:rsid w:val="005375D5"/>
    <w:rsid w:val="0054313B"/>
    <w:rsid w:val="005432D9"/>
    <w:rsid w:val="0054677B"/>
    <w:rsid w:val="00551B9F"/>
    <w:rsid w:val="005548BA"/>
    <w:rsid w:val="005613F0"/>
    <w:rsid w:val="00561C93"/>
    <w:rsid w:val="005764E2"/>
    <w:rsid w:val="00582DF4"/>
    <w:rsid w:val="0059588D"/>
    <w:rsid w:val="00596234"/>
    <w:rsid w:val="005A12A8"/>
    <w:rsid w:val="005A1C5A"/>
    <w:rsid w:val="005B3157"/>
    <w:rsid w:val="005B43E0"/>
    <w:rsid w:val="005B567D"/>
    <w:rsid w:val="005C07A7"/>
    <w:rsid w:val="005E2A2F"/>
    <w:rsid w:val="005F305E"/>
    <w:rsid w:val="00601CBD"/>
    <w:rsid w:val="006218CF"/>
    <w:rsid w:val="00631F27"/>
    <w:rsid w:val="00666C17"/>
    <w:rsid w:val="00670154"/>
    <w:rsid w:val="00670710"/>
    <w:rsid w:val="00675E6B"/>
    <w:rsid w:val="00680B54"/>
    <w:rsid w:val="00681115"/>
    <w:rsid w:val="00681F4E"/>
    <w:rsid w:val="006847BC"/>
    <w:rsid w:val="00690EFD"/>
    <w:rsid w:val="00692C2C"/>
    <w:rsid w:val="00697650"/>
    <w:rsid w:val="006A1D5B"/>
    <w:rsid w:val="006A1FEF"/>
    <w:rsid w:val="006B3A20"/>
    <w:rsid w:val="006B3D3A"/>
    <w:rsid w:val="006B6899"/>
    <w:rsid w:val="006C1157"/>
    <w:rsid w:val="006D62DF"/>
    <w:rsid w:val="006F564F"/>
    <w:rsid w:val="007021DE"/>
    <w:rsid w:val="00703EB2"/>
    <w:rsid w:val="00710DA3"/>
    <w:rsid w:val="007129E2"/>
    <w:rsid w:val="00714A0F"/>
    <w:rsid w:val="00714F85"/>
    <w:rsid w:val="00717113"/>
    <w:rsid w:val="0072729C"/>
    <w:rsid w:val="00732607"/>
    <w:rsid w:val="00732939"/>
    <w:rsid w:val="007344FE"/>
    <w:rsid w:val="00744A07"/>
    <w:rsid w:val="00747B57"/>
    <w:rsid w:val="00750E79"/>
    <w:rsid w:val="007524B8"/>
    <w:rsid w:val="00752970"/>
    <w:rsid w:val="0076081B"/>
    <w:rsid w:val="00761FDC"/>
    <w:rsid w:val="007722B4"/>
    <w:rsid w:val="00772902"/>
    <w:rsid w:val="0077403E"/>
    <w:rsid w:val="00775224"/>
    <w:rsid w:val="007772E0"/>
    <w:rsid w:val="007822EB"/>
    <w:rsid w:val="00783FCF"/>
    <w:rsid w:val="007A0FB3"/>
    <w:rsid w:val="007C295E"/>
    <w:rsid w:val="007C44DF"/>
    <w:rsid w:val="007D5E1E"/>
    <w:rsid w:val="007F2A34"/>
    <w:rsid w:val="007F37EF"/>
    <w:rsid w:val="007F4B55"/>
    <w:rsid w:val="00802F06"/>
    <w:rsid w:val="00806843"/>
    <w:rsid w:val="008125D4"/>
    <w:rsid w:val="008138C3"/>
    <w:rsid w:val="00813EDB"/>
    <w:rsid w:val="00815EED"/>
    <w:rsid w:val="00820088"/>
    <w:rsid w:val="0082722A"/>
    <w:rsid w:val="00827622"/>
    <w:rsid w:val="008304F7"/>
    <w:rsid w:val="00844483"/>
    <w:rsid w:val="008445D7"/>
    <w:rsid w:val="00844858"/>
    <w:rsid w:val="00845D3B"/>
    <w:rsid w:val="008526C9"/>
    <w:rsid w:val="008608BF"/>
    <w:rsid w:val="00860E39"/>
    <w:rsid w:val="00862812"/>
    <w:rsid w:val="008712C4"/>
    <w:rsid w:val="00875BA2"/>
    <w:rsid w:val="008818D2"/>
    <w:rsid w:val="008915BE"/>
    <w:rsid w:val="008963D4"/>
    <w:rsid w:val="008B183D"/>
    <w:rsid w:val="008B1EBE"/>
    <w:rsid w:val="008C2F9A"/>
    <w:rsid w:val="008C7AEE"/>
    <w:rsid w:val="008D152F"/>
    <w:rsid w:val="008D21EC"/>
    <w:rsid w:val="008D35C6"/>
    <w:rsid w:val="008D6DAF"/>
    <w:rsid w:val="008F2573"/>
    <w:rsid w:val="0090096E"/>
    <w:rsid w:val="009040F1"/>
    <w:rsid w:val="00912C8A"/>
    <w:rsid w:val="0091320E"/>
    <w:rsid w:val="00914411"/>
    <w:rsid w:val="00915073"/>
    <w:rsid w:val="009155DA"/>
    <w:rsid w:val="00926E8B"/>
    <w:rsid w:val="00930DB6"/>
    <w:rsid w:val="009313C7"/>
    <w:rsid w:val="0093425F"/>
    <w:rsid w:val="00934F1C"/>
    <w:rsid w:val="00942CF5"/>
    <w:rsid w:val="009461F8"/>
    <w:rsid w:val="009467B5"/>
    <w:rsid w:val="00950BF3"/>
    <w:rsid w:val="009526C6"/>
    <w:rsid w:val="00953190"/>
    <w:rsid w:val="009546CC"/>
    <w:rsid w:val="009641FF"/>
    <w:rsid w:val="009947C8"/>
    <w:rsid w:val="009A49C0"/>
    <w:rsid w:val="009B6F4D"/>
    <w:rsid w:val="009C2F61"/>
    <w:rsid w:val="009C60DD"/>
    <w:rsid w:val="009D2231"/>
    <w:rsid w:val="009D6682"/>
    <w:rsid w:val="009F0C4F"/>
    <w:rsid w:val="009F1A9F"/>
    <w:rsid w:val="009F2FA8"/>
    <w:rsid w:val="00A03FC5"/>
    <w:rsid w:val="00A122DB"/>
    <w:rsid w:val="00A31608"/>
    <w:rsid w:val="00A34A04"/>
    <w:rsid w:val="00A36C73"/>
    <w:rsid w:val="00A37439"/>
    <w:rsid w:val="00A5147E"/>
    <w:rsid w:val="00A723DD"/>
    <w:rsid w:val="00A81C48"/>
    <w:rsid w:val="00A826DB"/>
    <w:rsid w:val="00AB13D2"/>
    <w:rsid w:val="00AB2914"/>
    <w:rsid w:val="00AB5C7D"/>
    <w:rsid w:val="00AC11DD"/>
    <w:rsid w:val="00AC273B"/>
    <w:rsid w:val="00AC46D7"/>
    <w:rsid w:val="00AD165F"/>
    <w:rsid w:val="00AD1A64"/>
    <w:rsid w:val="00AD39CE"/>
    <w:rsid w:val="00AD670F"/>
    <w:rsid w:val="00AE0189"/>
    <w:rsid w:val="00B021A4"/>
    <w:rsid w:val="00B04F9D"/>
    <w:rsid w:val="00B05E7E"/>
    <w:rsid w:val="00B15D25"/>
    <w:rsid w:val="00B41F8C"/>
    <w:rsid w:val="00B47441"/>
    <w:rsid w:val="00B47A28"/>
    <w:rsid w:val="00B47B7A"/>
    <w:rsid w:val="00B56179"/>
    <w:rsid w:val="00B62E1A"/>
    <w:rsid w:val="00B63DD6"/>
    <w:rsid w:val="00B646B8"/>
    <w:rsid w:val="00B67236"/>
    <w:rsid w:val="00B67542"/>
    <w:rsid w:val="00B70D5E"/>
    <w:rsid w:val="00B77BC4"/>
    <w:rsid w:val="00B77F4C"/>
    <w:rsid w:val="00B81CA0"/>
    <w:rsid w:val="00B82E9D"/>
    <w:rsid w:val="00B8353A"/>
    <w:rsid w:val="00B83599"/>
    <w:rsid w:val="00B92BE0"/>
    <w:rsid w:val="00B92C4F"/>
    <w:rsid w:val="00B92DA8"/>
    <w:rsid w:val="00BA1A87"/>
    <w:rsid w:val="00BA3400"/>
    <w:rsid w:val="00BA3ACA"/>
    <w:rsid w:val="00BA72BD"/>
    <w:rsid w:val="00BB26C2"/>
    <w:rsid w:val="00BC5419"/>
    <w:rsid w:val="00BC78B4"/>
    <w:rsid w:val="00BD7655"/>
    <w:rsid w:val="00BE177F"/>
    <w:rsid w:val="00BE40EB"/>
    <w:rsid w:val="00BE6CB6"/>
    <w:rsid w:val="00C10076"/>
    <w:rsid w:val="00C12073"/>
    <w:rsid w:val="00C13C31"/>
    <w:rsid w:val="00C15D48"/>
    <w:rsid w:val="00C21708"/>
    <w:rsid w:val="00C40DE9"/>
    <w:rsid w:val="00C540D4"/>
    <w:rsid w:val="00C548C0"/>
    <w:rsid w:val="00C64C2E"/>
    <w:rsid w:val="00C66EB3"/>
    <w:rsid w:val="00C80BD4"/>
    <w:rsid w:val="00CB1580"/>
    <w:rsid w:val="00CB1791"/>
    <w:rsid w:val="00CB4E52"/>
    <w:rsid w:val="00CB54EB"/>
    <w:rsid w:val="00CC13F2"/>
    <w:rsid w:val="00CC1651"/>
    <w:rsid w:val="00CC371D"/>
    <w:rsid w:val="00CC664D"/>
    <w:rsid w:val="00CE28EB"/>
    <w:rsid w:val="00CE62E5"/>
    <w:rsid w:val="00CE6D8E"/>
    <w:rsid w:val="00CF1971"/>
    <w:rsid w:val="00CF3A42"/>
    <w:rsid w:val="00CF6C4D"/>
    <w:rsid w:val="00D052D9"/>
    <w:rsid w:val="00D057B6"/>
    <w:rsid w:val="00D11219"/>
    <w:rsid w:val="00D2736E"/>
    <w:rsid w:val="00D2744A"/>
    <w:rsid w:val="00D40733"/>
    <w:rsid w:val="00D46C1E"/>
    <w:rsid w:val="00D47484"/>
    <w:rsid w:val="00D5413C"/>
    <w:rsid w:val="00D71020"/>
    <w:rsid w:val="00D7539D"/>
    <w:rsid w:val="00D77157"/>
    <w:rsid w:val="00D81A48"/>
    <w:rsid w:val="00D855E1"/>
    <w:rsid w:val="00D9311E"/>
    <w:rsid w:val="00DA26E6"/>
    <w:rsid w:val="00DA6B16"/>
    <w:rsid w:val="00DB217C"/>
    <w:rsid w:val="00DB34B0"/>
    <w:rsid w:val="00DC07A3"/>
    <w:rsid w:val="00DC23EC"/>
    <w:rsid w:val="00DE7CC8"/>
    <w:rsid w:val="00DF14A9"/>
    <w:rsid w:val="00DF3267"/>
    <w:rsid w:val="00E11B8A"/>
    <w:rsid w:val="00E20255"/>
    <w:rsid w:val="00E363DF"/>
    <w:rsid w:val="00E4346C"/>
    <w:rsid w:val="00E50569"/>
    <w:rsid w:val="00E53C68"/>
    <w:rsid w:val="00E560E5"/>
    <w:rsid w:val="00E62407"/>
    <w:rsid w:val="00E749C3"/>
    <w:rsid w:val="00E813D3"/>
    <w:rsid w:val="00E94A96"/>
    <w:rsid w:val="00EA1A6A"/>
    <w:rsid w:val="00ED4FCA"/>
    <w:rsid w:val="00ED6F90"/>
    <w:rsid w:val="00ED7920"/>
    <w:rsid w:val="00EF5257"/>
    <w:rsid w:val="00F006C3"/>
    <w:rsid w:val="00F1305D"/>
    <w:rsid w:val="00F15AF6"/>
    <w:rsid w:val="00F17BF7"/>
    <w:rsid w:val="00F23912"/>
    <w:rsid w:val="00F32686"/>
    <w:rsid w:val="00F4526C"/>
    <w:rsid w:val="00F54434"/>
    <w:rsid w:val="00F55F90"/>
    <w:rsid w:val="00F64193"/>
    <w:rsid w:val="00F65CFD"/>
    <w:rsid w:val="00F667E1"/>
    <w:rsid w:val="00F677F9"/>
    <w:rsid w:val="00F7244D"/>
    <w:rsid w:val="00F74172"/>
    <w:rsid w:val="00F759F3"/>
    <w:rsid w:val="00F771F5"/>
    <w:rsid w:val="00FA2D94"/>
    <w:rsid w:val="00FA7A9C"/>
    <w:rsid w:val="00FA7F85"/>
    <w:rsid w:val="00FB3A65"/>
    <w:rsid w:val="00FC3AC4"/>
    <w:rsid w:val="00FC3B38"/>
    <w:rsid w:val="00FD1504"/>
    <w:rsid w:val="00FD4B82"/>
    <w:rsid w:val="00FD511A"/>
    <w:rsid w:val="00FF2B96"/>
    <w:rsid w:val="00FF42EE"/>
    <w:rsid w:val="00FF5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D4A0D3"/>
  <w15:docId w15:val="{C48C1C1B-DB1F-40DC-ADD0-33BD75FB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BA1A87"/>
    <w:pPr>
      <w:ind w:left="720"/>
      <w:contextualSpacing/>
    </w:pPr>
  </w:style>
  <w:style w:type="character" w:styleId="Hyperlink">
    <w:name w:val="Hyperlink"/>
    <w:basedOn w:val="DefaultParagraphFont"/>
    <w:uiPriority w:val="99"/>
    <w:semiHidden/>
    <w:unhideWhenUsed/>
    <w:rsid w:val="00783FCF"/>
    <w:rPr>
      <w:color w:val="0000FF"/>
      <w:u w:val="single"/>
    </w:rPr>
  </w:style>
  <w:style w:type="character" w:styleId="FollowedHyperlink">
    <w:name w:val="FollowedHyperlink"/>
    <w:basedOn w:val="DefaultParagraphFont"/>
    <w:uiPriority w:val="99"/>
    <w:semiHidden/>
    <w:unhideWhenUsed/>
    <w:rsid w:val="00D2744A"/>
    <w:rPr>
      <w:color w:val="956400" w:themeColor="followedHyperlink"/>
      <w:u w:val="single"/>
    </w:rPr>
  </w:style>
  <w:style w:type="paragraph" w:styleId="NormalWeb">
    <w:name w:val="Normal (Web)"/>
    <w:basedOn w:val="Normal"/>
    <w:uiPriority w:val="99"/>
    <w:unhideWhenUsed/>
    <w:rsid w:val="001C79D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061506">
      <w:bodyDiv w:val="1"/>
      <w:marLeft w:val="0"/>
      <w:marRight w:val="0"/>
      <w:marTop w:val="0"/>
      <w:marBottom w:val="0"/>
      <w:divBdr>
        <w:top w:val="none" w:sz="0" w:space="0" w:color="auto"/>
        <w:left w:val="none" w:sz="0" w:space="0" w:color="auto"/>
        <w:bottom w:val="none" w:sz="0" w:space="0" w:color="auto"/>
        <w:right w:val="none" w:sz="0" w:space="0" w:color="auto"/>
      </w:divBdr>
    </w:div>
    <w:div w:id="339358925">
      <w:bodyDiv w:val="1"/>
      <w:marLeft w:val="0"/>
      <w:marRight w:val="0"/>
      <w:marTop w:val="0"/>
      <w:marBottom w:val="0"/>
      <w:divBdr>
        <w:top w:val="none" w:sz="0" w:space="0" w:color="auto"/>
        <w:left w:val="none" w:sz="0" w:space="0" w:color="auto"/>
        <w:bottom w:val="none" w:sz="0" w:space="0" w:color="auto"/>
        <w:right w:val="none" w:sz="0" w:space="0" w:color="auto"/>
      </w:divBdr>
    </w:div>
    <w:div w:id="1182007476">
      <w:bodyDiv w:val="1"/>
      <w:marLeft w:val="0"/>
      <w:marRight w:val="0"/>
      <w:marTop w:val="0"/>
      <w:marBottom w:val="0"/>
      <w:divBdr>
        <w:top w:val="none" w:sz="0" w:space="0" w:color="auto"/>
        <w:left w:val="none" w:sz="0" w:space="0" w:color="auto"/>
        <w:bottom w:val="none" w:sz="0" w:space="0" w:color="auto"/>
        <w:right w:val="none" w:sz="0" w:space="0" w:color="auto"/>
      </w:divBdr>
      <w:divsChild>
        <w:div w:id="1724283828">
          <w:marLeft w:val="0"/>
          <w:marRight w:val="0"/>
          <w:marTop w:val="0"/>
          <w:marBottom w:val="0"/>
          <w:divBdr>
            <w:top w:val="none" w:sz="0" w:space="0" w:color="auto"/>
            <w:left w:val="none" w:sz="0" w:space="0" w:color="auto"/>
            <w:bottom w:val="none" w:sz="0" w:space="0" w:color="auto"/>
            <w:right w:val="none" w:sz="0" w:space="0" w:color="auto"/>
          </w:divBdr>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3670</TotalTime>
  <Pages>16</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dc:creator>
  <cp:keywords/>
  <dc:description/>
  <cp:lastModifiedBy>Lareesa Young</cp:lastModifiedBy>
  <cp:revision>364</cp:revision>
  <dcterms:created xsi:type="dcterms:W3CDTF">2022-02-21T14:15:00Z</dcterms:created>
  <dcterms:modified xsi:type="dcterms:W3CDTF">2022-03-11T09:23:00Z</dcterms:modified>
  <cp:version/>
</cp:coreProperties>
</file>